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0DC3" w14:textId="1E7773D1" w:rsidR="009246AD" w:rsidRPr="000F1BE8" w:rsidRDefault="006914D5" w:rsidP="006D238F">
      <w:pPr>
        <w:pStyle w:val="BodyText"/>
        <w:spacing w:line="480" w:lineRule="auto"/>
        <w:rPr>
          <w:rFonts w:ascii="Arial" w:hAnsi="Arial" w:cs="Arial"/>
          <w:sz w:val="22"/>
          <w:szCs w:val="22"/>
          <w:lang w:bidi="th-TH"/>
        </w:rPr>
      </w:pPr>
      <w:r>
        <w:rPr>
          <w:rFonts w:ascii="Arial" w:hAnsi="Arial" w:cs="Browallia New"/>
          <w:sz w:val="32"/>
          <w:szCs w:val="40"/>
          <w:lang w:bidi="th-TH"/>
        </w:rPr>
        <w:t>Supplementary</w:t>
      </w:r>
      <w:r w:rsidR="006D238F" w:rsidRPr="000F1BE8">
        <w:rPr>
          <w:rFonts w:ascii="Arial" w:hAnsi="Arial" w:cs="Arial"/>
          <w:sz w:val="32"/>
          <w:szCs w:val="32"/>
          <w:lang w:bidi="th-TH"/>
        </w:rPr>
        <w:t xml:space="preserve"> Information</w:t>
      </w:r>
    </w:p>
    <w:p w14:paraId="3E9FB818" w14:textId="77777777" w:rsidR="00722E53" w:rsidRPr="00722E53" w:rsidRDefault="00722E53" w:rsidP="00722E53">
      <w:pPr>
        <w:widowControl w:val="0"/>
        <w:autoSpaceDE w:val="0"/>
        <w:autoSpaceDN w:val="0"/>
        <w:spacing w:before="91" w:after="0" w:line="480" w:lineRule="auto"/>
        <w:ind w:left="53"/>
        <w:rPr>
          <w:rFonts w:ascii="Arial" w:eastAsia="Arial" w:hAnsi="Arial" w:cs="Arial"/>
          <w:b/>
          <w:bCs/>
          <w:sz w:val="40"/>
          <w:szCs w:val="40"/>
        </w:rPr>
      </w:pPr>
      <w:bookmarkStart w:id="0" w:name="References"/>
      <w:bookmarkEnd w:id="0"/>
      <w:r w:rsidRPr="00722E53">
        <w:rPr>
          <w:rFonts w:ascii="Arial" w:eastAsia="Arial" w:hAnsi="Arial" w:cs="Arial"/>
          <w:b/>
          <w:bCs/>
          <w:sz w:val="28"/>
          <w:szCs w:val="28"/>
        </w:rPr>
        <w:t>Synthesis of p</w:t>
      </w:r>
      <w:r w:rsidRPr="00722E53">
        <w:rPr>
          <w:rFonts w:ascii="Arial" w:eastAsia="Arial" w:hAnsi="Arial" w:cs="Arial"/>
          <w:b/>
          <w:bCs/>
          <w:sz w:val="28"/>
          <w:szCs w:val="28"/>
          <w:lang w:bidi="th-TH"/>
        </w:rPr>
        <w:t>romising brominated flavonoids as antidiabetic and anti-glycation agents</w:t>
      </w:r>
    </w:p>
    <w:p w14:paraId="1066489D" w14:textId="77777777" w:rsidR="00722E53" w:rsidRPr="00722E53" w:rsidRDefault="00722E53" w:rsidP="00722E53">
      <w:pPr>
        <w:widowControl w:val="0"/>
        <w:autoSpaceDE w:val="0"/>
        <w:autoSpaceDN w:val="0"/>
        <w:spacing w:before="172" w:after="0" w:line="480" w:lineRule="auto"/>
        <w:ind w:left="45"/>
        <w:jc w:val="left"/>
        <w:outlineLvl w:val="0"/>
        <w:rPr>
          <w:rFonts w:ascii="Arial" w:eastAsia="Arial" w:hAnsi="Arial" w:cs="Arial"/>
          <w:bCs/>
          <w:position w:val="9"/>
          <w:szCs w:val="24"/>
        </w:rPr>
      </w:pPr>
      <w:r w:rsidRPr="00722E53">
        <w:rPr>
          <w:rFonts w:ascii="Arial" w:eastAsia="Arial" w:hAnsi="Arial" w:cs="Arial"/>
          <w:b/>
          <w:bCs/>
          <w:szCs w:val="24"/>
        </w:rPr>
        <w:t>R</w:t>
      </w:r>
      <w:r w:rsidRPr="00722E53">
        <w:rPr>
          <w:rFonts w:ascii="Arial" w:eastAsia="Arial" w:hAnsi="Arial" w:cs="Arial"/>
          <w:b/>
          <w:bCs/>
          <w:szCs w:val="24"/>
          <w:lang w:bidi="th-TH"/>
        </w:rPr>
        <w:t>ita Hairani</w:t>
      </w:r>
      <w:r w:rsidRPr="00722E53">
        <w:rPr>
          <w:rFonts w:ascii="Arial" w:eastAsia="Arial" w:hAnsi="Arial" w:cs="Arial"/>
          <w:bCs/>
          <w:position w:val="9"/>
          <w:sz w:val="18"/>
          <w:szCs w:val="18"/>
        </w:rPr>
        <w:t>1,2</w:t>
      </w:r>
      <w:r w:rsidRPr="00722E53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Pr="00722E53">
        <w:rPr>
          <w:rFonts w:ascii="Arial" w:eastAsia="Arial" w:hAnsi="Arial" w:cs="Arial"/>
          <w:b/>
          <w:bCs/>
          <w:spacing w:val="-9"/>
          <w:szCs w:val="24"/>
        </w:rPr>
        <w:t xml:space="preserve">and </w:t>
      </w:r>
      <w:proofErr w:type="spellStart"/>
      <w:r w:rsidRPr="00722E53">
        <w:rPr>
          <w:rFonts w:ascii="Arial" w:eastAsia="Arial" w:hAnsi="Arial" w:cs="Arial"/>
          <w:b/>
          <w:bCs/>
          <w:szCs w:val="24"/>
        </w:rPr>
        <w:t>W</w:t>
      </w:r>
      <w:r w:rsidRPr="00722E53">
        <w:rPr>
          <w:rFonts w:ascii="Arial" w:eastAsia="Arial" w:hAnsi="Arial" w:cs="Arial"/>
          <w:b/>
          <w:bCs/>
          <w:szCs w:val="24"/>
          <w:lang w:bidi="th-TH"/>
        </w:rPr>
        <w:t>arinthorn</w:t>
      </w:r>
      <w:proofErr w:type="spellEnd"/>
      <w:r w:rsidRPr="00722E53">
        <w:rPr>
          <w:rFonts w:ascii="Arial" w:eastAsia="Arial" w:hAnsi="Arial" w:cs="Arial"/>
          <w:b/>
          <w:bCs/>
          <w:szCs w:val="24"/>
          <w:lang w:bidi="th-TH"/>
        </w:rPr>
        <w:t xml:space="preserve"> </w:t>
      </w:r>
      <w:proofErr w:type="spellStart"/>
      <w:r w:rsidRPr="00722E53">
        <w:rPr>
          <w:rFonts w:ascii="Arial" w:eastAsia="Arial" w:hAnsi="Arial" w:cs="Arial"/>
          <w:b/>
          <w:bCs/>
          <w:szCs w:val="24"/>
          <w:lang w:bidi="th-TH"/>
        </w:rPr>
        <w:t>Chavasiri</w:t>
      </w:r>
      <w:proofErr w:type="spellEnd"/>
      <w:proofErr w:type="gramStart"/>
      <w:r w:rsidRPr="00722E53">
        <w:rPr>
          <w:rFonts w:ascii="Arial" w:eastAsia="Arial" w:hAnsi="Arial" w:cs="Arial"/>
          <w:bCs/>
          <w:position w:val="9"/>
          <w:sz w:val="20"/>
        </w:rPr>
        <w:t>1,*</w:t>
      </w:r>
      <w:proofErr w:type="gramEnd"/>
    </w:p>
    <w:p w14:paraId="73BAE8FE" w14:textId="77777777" w:rsidR="00722E53" w:rsidRPr="00A84F60" w:rsidRDefault="00722E53" w:rsidP="00722E53">
      <w:pPr>
        <w:widowControl w:val="0"/>
        <w:autoSpaceDE w:val="0"/>
        <w:autoSpaceDN w:val="0"/>
        <w:spacing w:after="0" w:line="480" w:lineRule="auto"/>
        <w:ind w:left="42"/>
        <w:rPr>
          <w:rFonts w:ascii="Arial" w:hAnsi="Arial" w:cs="Arial"/>
          <w:sz w:val="20"/>
        </w:rPr>
      </w:pPr>
      <w:r w:rsidRPr="00A84F60">
        <w:rPr>
          <w:rFonts w:ascii="Arial" w:hAnsi="Arial" w:cs="Arial"/>
          <w:position w:val="7"/>
          <w:sz w:val="20"/>
        </w:rPr>
        <w:t>1</w:t>
      </w:r>
      <w:r w:rsidRPr="00A84F60">
        <w:rPr>
          <w:rFonts w:ascii="Arial" w:hAnsi="Arial" w:cs="Arial"/>
          <w:sz w:val="20"/>
        </w:rPr>
        <w:t>C</w:t>
      </w:r>
      <w:r w:rsidRPr="00A84F60">
        <w:rPr>
          <w:rFonts w:ascii="Arial" w:hAnsi="Arial" w:cs="Arial"/>
          <w:sz w:val="20"/>
          <w:lang w:bidi="th-TH"/>
        </w:rPr>
        <w:t>enter of Excellence in Natural Products Chemistry</w:t>
      </w:r>
      <w:r w:rsidRPr="00A84F60">
        <w:rPr>
          <w:rFonts w:ascii="Arial" w:hAnsi="Arial" w:cs="Arial"/>
          <w:sz w:val="20"/>
        </w:rPr>
        <w:t>,</w:t>
      </w:r>
      <w:r w:rsidRPr="00A84F60">
        <w:rPr>
          <w:rFonts w:ascii="Arial" w:hAnsi="Arial" w:cs="Arial"/>
          <w:spacing w:val="-10"/>
          <w:sz w:val="20"/>
        </w:rPr>
        <w:t xml:space="preserve"> </w:t>
      </w:r>
      <w:r w:rsidRPr="00A84F60">
        <w:rPr>
          <w:rFonts w:ascii="Arial" w:hAnsi="Arial" w:cs="Arial"/>
          <w:sz w:val="20"/>
        </w:rPr>
        <w:t>D</w:t>
      </w:r>
      <w:r w:rsidRPr="00A84F60">
        <w:rPr>
          <w:rFonts w:ascii="Arial" w:hAnsi="Arial" w:cs="Arial"/>
          <w:sz w:val="20"/>
          <w:lang w:bidi="th-TH"/>
        </w:rPr>
        <w:t>epartment of Chemistry</w:t>
      </w:r>
      <w:r w:rsidRPr="00A84F60">
        <w:rPr>
          <w:rFonts w:ascii="Arial" w:hAnsi="Arial" w:cs="Arial"/>
          <w:sz w:val="20"/>
        </w:rPr>
        <w:t>,</w:t>
      </w:r>
      <w:r w:rsidRPr="00A84F60">
        <w:rPr>
          <w:rFonts w:ascii="Arial" w:hAnsi="Arial" w:cs="Arial"/>
          <w:spacing w:val="-10"/>
          <w:sz w:val="20"/>
        </w:rPr>
        <w:t xml:space="preserve"> F</w:t>
      </w:r>
      <w:r w:rsidRPr="00A84F60">
        <w:rPr>
          <w:rFonts w:ascii="Arial" w:hAnsi="Arial" w:cs="Arial"/>
          <w:spacing w:val="-10"/>
          <w:sz w:val="20"/>
          <w:lang w:bidi="th-TH"/>
        </w:rPr>
        <w:t>aculty of Science, Chulalongkorn University, Bangkok 10330, Thailand</w:t>
      </w:r>
    </w:p>
    <w:p w14:paraId="6489431F" w14:textId="77777777" w:rsidR="00722E53" w:rsidRDefault="00722E53" w:rsidP="00722E53">
      <w:pPr>
        <w:widowControl w:val="0"/>
        <w:autoSpaceDE w:val="0"/>
        <w:autoSpaceDN w:val="0"/>
        <w:spacing w:after="0" w:line="480" w:lineRule="auto"/>
        <w:ind w:left="53"/>
        <w:rPr>
          <w:rFonts w:ascii="Arial" w:hAnsi="Arial" w:cs="Arial"/>
          <w:sz w:val="20"/>
          <w:lang w:bidi="th-TH"/>
        </w:rPr>
      </w:pPr>
      <w:r w:rsidRPr="00A84F60">
        <w:rPr>
          <w:rFonts w:ascii="Arial" w:hAnsi="Arial" w:cs="Arial"/>
          <w:position w:val="7"/>
          <w:sz w:val="20"/>
        </w:rPr>
        <w:t>2</w:t>
      </w:r>
      <w:r w:rsidRPr="00A84F60">
        <w:rPr>
          <w:rFonts w:ascii="Arial" w:hAnsi="Arial" w:cs="Arial"/>
          <w:sz w:val="20"/>
        </w:rPr>
        <w:t>D</w:t>
      </w:r>
      <w:r w:rsidRPr="00A84F60">
        <w:rPr>
          <w:rFonts w:ascii="Arial" w:hAnsi="Arial" w:cs="Arial"/>
          <w:sz w:val="20"/>
          <w:lang w:bidi="th-TH"/>
        </w:rPr>
        <w:t xml:space="preserve">epartment of Chemistry, Faculty of Mathematics and Natural Sciences, </w:t>
      </w:r>
      <w:proofErr w:type="spellStart"/>
      <w:r w:rsidRPr="00A84F60">
        <w:rPr>
          <w:rFonts w:ascii="Arial" w:hAnsi="Arial" w:cs="Arial"/>
          <w:sz w:val="20"/>
          <w:lang w:bidi="th-TH"/>
        </w:rPr>
        <w:t>Mulawarman</w:t>
      </w:r>
      <w:proofErr w:type="spellEnd"/>
      <w:r w:rsidRPr="00A84F60">
        <w:rPr>
          <w:rFonts w:ascii="Arial" w:hAnsi="Arial" w:cs="Arial"/>
          <w:sz w:val="20"/>
          <w:lang w:bidi="th-TH"/>
        </w:rPr>
        <w:t xml:space="preserve"> University, </w:t>
      </w:r>
      <w:proofErr w:type="spellStart"/>
      <w:r w:rsidRPr="00A84F60">
        <w:rPr>
          <w:rFonts w:ascii="Arial" w:hAnsi="Arial" w:cs="Arial"/>
          <w:sz w:val="20"/>
          <w:lang w:bidi="th-TH"/>
        </w:rPr>
        <w:t>Samarinda</w:t>
      </w:r>
      <w:proofErr w:type="spellEnd"/>
      <w:r w:rsidRPr="00A84F60">
        <w:rPr>
          <w:rFonts w:ascii="Arial" w:hAnsi="Arial" w:cs="Arial"/>
          <w:sz w:val="20"/>
          <w:lang w:bidi="th-TH"/>
        </w:rPr>
        <w:t xml:space="preserve"> 75123, Indonesia</w:t>
      </w:r>
    </w:p>
    <w:p w14:paraId="1588453A" w14:textId="77777777" w:rsidR="006914D5" w:rsidRPr="00722E53" w:rsidRDefault="006914D5" w:rsidP="00722E53">
      <w:pPr>
        <w:widowControl w:val="0"/>
        <w:autoSpaceDE w:val="0"/>
        <w:autoSpaceDN w:val="0"/>
        <w:spacing w:after="0" w:line="480" w:lineRule="auto"/>
        <w:ind w:left="53"/>
        <w:rPr>
          <w:rFonts w:ascii="Arial" w:hAnsi="Arial" w:cs="Arial"/>
          <w:sz w:val="20"/>
        </w:rPr>
      </w:pPr>
    </w:p>
    <w:p w14:paraId="3FC9D452" w14:textId="77777777" w:rsidR="006914D5" w:rsidRPr="00D32E76" w:rsidRDefault="00722E53" w:rsidP="006914D5">
      <w:pPr>
        <w:spacing w:after="0" w:line="480" w:lineRule="auto"/>
        <w:rPr>
          <w:rFonts w:ascii="Arial" w:hAnsi="Arial" w:cs="Arial"/>
          <w:sz w:val="20"/>
          <w:lang w:bidi="th-TH"/>
        </w:rPr>
      </w:pPr>
      <w:r w:rsidRPr="00D32E76">
        <w:rPr>
          <w:rFonts w:ascii="Arial" w:hAnsi="Arial" w:cs="Arial"/>
          <w:spacing w:val="-2"/>
          <w:position w:val="7"/>
          <w:sz w:val="20"/>
        </w:rPr>
        <w:t>*</w:t>
      </w:r>
      <w:r w:rsidR="006914D5" w:rsidRPr="00D32E76">
        <w:rPr>
          <w:rFonts w:ascii="Arial" w:hAnsi="Arial" w:cs="Arial"/>
          <w:sz w:val="20"/>
          <w:lang w:bidi="th-TH"/>
        </w:rPr>
        <w:t xml:space="preserve"> Corresponding author:</w:t>
      </w:r>
    </w:p>
    <w:p w14:paraId="20CDAD06" w14:textId="77777777" w:rsidR="006914D5" w:rsidRPr="00D32E76" w:rsidRDefault="006914D5" w:rsidP="006914D5">
      <w:pPr>
        <w:pStyle w:val="BCAuthorAddress"/>
        <w:spacing w:after="0"/>
        <w:jc w:val="both"/>
        <w:rPr>
          <w:rFonts w:ascii="Arial" w:hAnsi="Arial" w:cs="Arial"/>
          <w:b/>
          <w:bCs/>
          <w:sz w:val="20"/>
          <w:lang w:bidi="th-TH"/>
        </w:rPr>
      </w:pPr>
      <w:r w:rsidRPr="00D32E76">
        <w:rPr>
          <w:rFonts w:ascii="Arial" w:hAnsi="Arial" w:cs="Arial"/>
          <w:sz w:val="20"/>
          <w:lang w:bidi="th-TH"/>
        </w:rPr>
        <w:t xml:space="preserve">Assistant Professor Dr. </w:t>
      </w:r>
      <w:proofErr w:type="spellStart"/>
      <w:r w:rsidRPr="00D32E76">
        <w:rPr>
          <w:rFonts w:ascii="Arial" w:hAnsi="Arial" w:cs="Arial"/>
          <w:sz w:val="20"/>
          <w:lang w:bidi="th-TH"/>
        </w:rPr>
        <w:t>Warinthorn</w:t>
      </w:r>
      <w:proofErr w:type="spellEnd"/>
      <w:r w:rsidRPr="00D32E76">
        <w:rPr>
          <w:rFonts w:ascii="Arial" w:hAnsi="Arial" w:cs="Arial"/>
          <w:sz w:val="20"/>
          <w:lang w:bidi="th-TH"/>
        </w:rPr>
        <w:t xml:space="preserve"> </w:t>
      </w:r>
      <w:proofErr w:type="spellStart"/>
      <w:r w:rsidRPr="00D32E76">
        <w:rPr>
          <w:rFonts w:ascii="Arial" w:hAnsi="Arial" w:cs="Arial"/>
          <w:sz w:val="20"/>
          <w:lang w:bidi="th-TH"/>
        </w:rPr>
        <w:t>Chavasiri</w:t>
      </w:r>
      <w:proofErr w:type="spellEnd"/>
    </w:p>
    <w:p w14:paraId="0D738FBB" w14:textId="77777777" w:rsidR="006914D5" w:rsidRPr="00D32E76" w:rsidRDefault="006914D5" w:rsidP="006914D5">
      <w:pPr>
        <w:pStyle w:val="BCAuthorAddress"/>
        <w:spacing w:after="0"/>
        <w:jc w:val="both"/>
        <w:rPr>
          <w:rFonts w:ascii="Arial" w:hAnsi="Arial" w:cs="Arial"/>
          <w:b/>
          <w:bCs/>
          <w:sz w:val="20"/>
          <w:lang w:bidi="th-TH"/>
        </w:rPr>
      </w:pPr>
      <w:r w:rsidRPr="00D32E76">
        <w:rPr>
          <w:rFonts w:ascii="Arial" w:hAnsi="Arial" w:cs="Arial"/>
          <w:sz w:val="20"/>
          <w:lang w:bidi="th-TH"/>
        </w:rPr>
        <w:t xml:space="preserve">Room 1329 </w:t>
      </w:r>
      <w:proofErr w:type="spellStart"/>
      <w:r w:rsidRPr="00D32E76">
        <w:rPr>
          <w:rFonts w:ascii="Arial" w:hAnsi="Arial" w:cs="Arial"/>
          <w:sz w:val="20"/>
          <w:lang w:bidi="th-TH"/>
        </w:rPr>
        <w:t>Mahamakut</w:t>
      </w:r>
      <w:proofErr w:type="spellEnd"/>
      <w:r w:rsidRPr="00D32E76">
        <w:rPr>
          <w:rFonts w:ascii="Arial" w:hAnsi="Arial" w:cs="Arial"/>
          <w:sz w:val="20"/>
          <w:lang w:bidi="th-TH"/>
        </w:rPr>
        <w:t xml:space="preserve"> Building, Department of Chemistry, Faculty of Science, Chulalongkorn University, </w:t>
      </w:r>
      <w:proofErr w:type="spellStart"/>
      <w:r w:rsidRPr="00D32E76">
        <w:rPr>
          <w:rFonts w:ascii="Arial" w:hAnsi="Arial" w:cs="Arial"/>
          <w:sz w:val="20"/>
          <w:lang w:bidi="th-TH"/>
        </w:rPr>
        <w:t>Phayathai</w:t>
      </w:r>
      <w:proofErr w:type="spellEnd"/>
      <w:r w:rsidRPr="00D32E76">
        <w:rPr>
          <w:rFonts w:ascii="Arial" w:hAnsi="Arial" w:cs="Arial"/>
          <w:sz w:val="20"/>
          <w:lang w:bidi="th-TH"/>
        </w:rPr>
        <w:t xml:space="preserve"> Road, </w:t>
      </w:r>
      <w:proofErr w:type="spellStart"/>
      <w:r w:rsidRPr="00D32E76">
        <w:rPr>
          <w:rFonts w:ascii="Arial" w:hAnsi="Arial" w:cs="Arial"/>
          <w:sz w:val="20"/>
          <w:lang w:bidi="th-TH"/>
        </w:rPr>
        <w:t>Pathumwan</w:t>
      </w:r>
      <w:proofErr w:type="spellEnd"/>
      <w:r w:rsidRPr="00D32E76">
        <w:rPr>
          <w:rFonts w:ascii="Arial" w:hAnsi="Arial" w:cs="Arial"/>
          <w:sz w:val="20"/>
          <w:lang w:bidi="th-TH"/>
        </w:rPr>
        <w:t xml:space="preserve"> Bangkok 10330, Thailand</w:t>
      </w:r>
    </w:p>
    <w:p w14:paraId="3F410375" w14:textId="255DB687" w:rsidR="00A20EB5" w:rsidRPr="00D32E76" w:rsidRDefault="006914D5" w:rsidP="006914D5">
      <w:pPr>
        <w:spacing w:after="0" w:line="480" w:lineRule="auto"/>
        <w:rPr>
          <w:rFonts w:ascii="Arial" w:hAnsi="Arial" w:cs="Arial"/>
          <w:sz w:val="20"/>
        </w:rPr>
      </w:pPr>
      <w:r w:rsidRPr="00D32E76">
        <w:rPr>
          <w:rFonts w:ascii="Arial" w:hAnsi="Arial" w:cs="Arial"/>
          <w:sz w:val="20"/>
          <w:lang w:bidi="th-TH"/>
        </w:rPr>
        <w:t>E</w:t>
      </w:r>
      <w:r w:rsidRPr="00D32E76">
        <w:rPr>
          <w:rFonts w:ascii="Arial" w:hAnsi="Arial" w:cs="Arial"/>
          <w:sz w:val="20"/>
          <w:cs/>
          <w:lang w:bidi="th-TH"/>
        </w:rPr>
        <w:t>-</w:t>
      </w:r>
      <w:r w:rsidRPr="00D32E76">
        <w:rPr>
          <w:rFonts w:ascii="Arial" w:hAnsi="Arial" w:cs="Arial"/>
          <w:sz w:val="20"/>
          <w:lang w:bidi="th-TH"/>
        </w:rPr>
        <w:t xml:space="preserve">mail address: </w:t>
      </w:r>
      <w:hyperlink r:id="rId8" w:history="1">
        <w:r w:rsidRPr="00D32E76">
          <w:rPr>
            <w:rStyle w:val="Hyperlink"/>
            <w:rFonts w:ascii="Arial" w:hAnsi="Arial" w:cs="Arial"/>
            <w:sz w:val="20"/>
            <w:u w:val="none"/>
            <w:lang w:bidi="th-TH"/>
          </w:rPr>
          <w:t>warinthorn.c@chula.ac.th</w:t>
        </w:r>
      </w:hyperlink>
      <w:r w:rsidR="00362497" w:rsidRPr="00D32E76">
        <w:rPr>
          <w:rStyle w:val="Hyperlink"/>
          <w:rFonts w:ascii="Arial" w:hAnsi="Arial" w:cs="Arial"/>
          <w:sz w:val="20"/>
          <w:u w:val="none"/>
          <w:lang w:bidi="th-TH"/>
        </w:rPr>
        <w:t xml:space="preserve"> </w:t>
      </w:r>
      <w:r w:rsidR="001C04B4" w:rsidRPr="00D32E76">
        <w:rPr>
          <w:rFonts w:ascii="Arial" w:hAnsi="Arial" w:cs="Arial"/>
          <w:sz w:val="20"/>
          <w:lang w:bidi="th-TH"/>
        </w:rPr>
        <w:t xml:space="preserve"> </w:t>
      </w:r>
    </w:p>
    <w:p w14:paraId="5747B929" w14:textId="77777777" w:rsidR="00855471" w:rsidRPr="000F1BE8" w:rsidRDefault="00855471" w:rsidP="000B5610">
      <w:pPr>
        <w:pStyle w:val="SNSynopsisTOC"/>
        <w:spacing w:after="240"/>
        <w:jc w:val="left"/>
        <w:rPr>
          <w:rFonts w:ascii="Arial" w:hAnsi="Arial" w:cs="Arial"/>
          <w:sz w:val="22"/>
          <w:szCs w:val="22"/>
        </w:rPr>
      </w:pPr>
    </w:p>
    <w:p w14:paraId="70079114" w14:textId="77777777" w:rsidR="00D32E76" w:rsidRDefault="00D32E76" w:rsidP="002B1C65">
      <w:pPr>
        <w:tabs>
          <w:tab w:val="left" w:leader="dot" w:pos="8789"/>
        </w:tabs>
        <w:spacing w:before="240" w:line="240" w:lineRule="atLeast"/>
        <w:rPr>
          <w:rFonts w:ascii="Arial" w:hAnsi="Arial" w:cs="Arial"/>
          <w:b/>
          <w:bCs/>
          <w:sz w:val="22"/>
          <w:szCs w:val="22"/>
        </w:rPr>
        <w:sectPr w:rsidR="00D32E76" w:rsidSect="00F85953">
          <w:footerReference w:type="even" r:id="rId9"/>
          <w:footerReference w:type="default" r:id="rId10"/>
          <w:pgSz w:w="12240" w:h="15840"/>
          <w:pgMar w:top="1440" w:right="1440" w:bottom="1440" w:left="1440" w:header="0" w:footer="284" w:gutter="0"/>
          <w:cols w:space="475"/>
          <w:docGrid w:linePitch="326"/>
        </w:sectPr>
      </w:pPr>
    </w:p>
    <w:p w14:paraId="6D5591CB" w14:textId="302ED88F" w:rsidR="00D32E76" w:rsidRDefault="00D32E76" w:rsidP="00D32E76">
      <w:pPr>
        <w:pStyle w:val="SNSynopsisTOC"/>
        <w:spacing w:after="240"/>
        <w:jc w:val="center"/>
        <w:rPr>
          <w:b/>
          <w:bCs/>
          <w:lang w:bidi="th-TH"/>
        </w:rPr>
      </w:pPr>
      <w:r w:rsidRPr="00855471">
        <w:rPr>
          <w:b/>
          <w:bCs/>
          <w:lang w:bidi="th-TH"/>
        </w:rPr>
        <w:lastRenderedPageBreak/>
        <w:t>Contents</w:t>
      </w:r>
    </w:p>
    <w:p w14:paraId="06C6F762" w14:textId="77777777" w:rsidR="00D32E76" w:rsidRPr="004F08F0" w:rsidRDefault="00D32E76" w:rsidP="00D32E76">
      <w:pPr>
        <w:tabs>
          <w:tab w:val="left" w:leader="dot" w:pos="8789"/>
        </w:tabs>
        <w:spacing w:after="0" w:line="480" w:lineRule="auto"/>
        <w:ind w:right="6"/>
        <w:contextualSpacing/>
        <w:jc w:val="left"/>
        <w:rPr>
          <w:rFonts w:cs="Angsana New"/>
          <w:b/>
          <w:bCs/>
          <w:lang w:bidi="th-TH"/>
        </w:rPr>
      </w:pPr>
      <w:r w:rsidRPr="009B573A">
        <w:rPr>
          <w:b/>
          <w:bCs/>
        </w:rPr>
        <w:t>Figure S1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 w:rsidRPr="005F3616">
        <w:t>kaempferol (</w:t>
      </w:r>
      <w:r>
        <w:rPr>
          <w:b/>
          <w:bCs/>
        </w:rPr>
        <w:t>F5</w:t>
      </w:r>
      <w:r w:rsidRPr="005F3616">
        <w:t>)</w:t>
      </w:r>
      <w:r>
        <w:t xml:space="preserve"> 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lang w:bidi="th-TH"/>
        </w:rPr>
        <w:tab/>
      </w:r>
      <w:r>
        <w:rPr>
          <w:rFonts w:cs="Angsana New"/>
          <w:lang w:bidi="th-TH"/>
        </w:rPr>
        <w:tab/>
        <w:t>4</w:t>
      </w:r>
    </w:p>
    <w:p w14:paraId="1A0D2DF7" w14:textId="77777777" w:rsidR="00D32E76" w:rsidRPr="006D1540" w:rsidRDefault="00D32E76" w:rsidP="00D32E76">
      <w:pPr>
        <w:tabs>
          <w:tab w:val="left" w:leader="dot" w:pos="8789"/>
        </w:tabs>
        <w:spacing w:after="0" w:line="480" w:lineRule="auto"/>
        <w:ind w:right="6"/>
        <w:contextualSpacing/>
        <w:rPr>
          <w:rFonts w:cs="Angsana New"/>
          <w:b/>
          <w:bCs/>
          <w:lang w:bidi="th-TH"/>
        </w:rPr>
      </w:pPr>
      <w:r w:rsidRPr="009B573A">
        <w:rPr>
          <w:b/>
          <w:bCs/>
        </w:rPr>
        <w:t>Figure S</w:t>
      </w:r>
      <w:r>
        <w:rPr>
          <w:b/>
          <w:bCs/>
        </w:rPr>
        <w:t>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 w:rsidRPr="005F3616">
        <w:t>kaempferol (</w:t>
      </w:r>
      <w:r>
        <w:rPr>
          <w:b/>
          <w:bCs/>
        </w:rPr>
        <w:t>F5</w:t>
      </w:r>
      <w:r w:rsidRPr="005F3616">
        <w:t>)</w:t>
      </w:r>
      <w:r>
        <w:t xml:space="preserve"> 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>
        <w:rPr>
          <w:rFonts w:cs="Angsana New"/>
          <w:lang w:bidi="th-TH"/>
        </w:rPr>
        <w:tab/>
        <w:t xml:space="preserve">     4</w:t>
      </w:r>
    </w:p>
    <w:p w14:paraId="06A91B86" w14:textId="77777777" w:rsidR="00D32E76" w:rsidRPr="0066063A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rFonts w:cs="Angsana New"/>
          <w:szCs w:val="30"/>
        </w:rPr>
        <w:t xml:space="preserve">pinocembrin </w:t>
      </w:r>
      <w:r w:rsidRPr="005F3616">
        <w:t>(</w:t>
      </w:r>
      <w:r>
        <w:rPr>
          <w:b/>
          <w:bCs/>
        </w:rPr>
        <w:t>F8</w:t>
      </w:r>
      <w:r w:rsidRPr="005F3616">
        <w:t>)</w:t>
      </w:r>
      <w:r>
        <w:t xml:space="preserve"> in CDCl</w:t>
      </w:r>
      <w:r w:rsidRPr="00C25F11">
        <w:rPr>
          <w:vertAlign w:val="subscript"/>
        </w:rPr>
        <w:t>3</w:t>
      </w:r>
      <w:r w:rsidRPr="0066063A">
        <w:tab/>
      </w:r>
      <w:r>
        <w:tab/>
      </w:r>
      <w:r w:rsidRPr="0066063A">
        <w:tab/>
      </w:r>
      <w:r>
        <w:t>5</w:t>
      </w:r>
    </w:p>
    <w:p w14:paraId="20919F66" w14:textId="77777777" w:rsidR="00D32E76" w:rsidRPr="006D1540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rFonts w:cs="Angsana New"/>
          <w:szCs w:val="30"/>
        </w:rPr>
        <w:t>pinocembrin</w:t>
      </w:r>
      <w:r w:rsidRPr="005F3616">
        <w:t xml:space="preserve"> (</w:t>
      </w:r>
      <w:r>
        <w:rPr>
          <w:b/>
          <w:bCs/>
        </w:rPr>
        <w:t>F8</w:t>
      </w:r>
      <w:r w:rsidRPr="005F3616">
        <w:t>)</w:t>
      </w:r>
      <w:r>
        <w:t xml:space="preserve"> in CDCl</w:t>
      </w:r>
      <w:r w:rsidRPr="00C25F11">
        <w:rPr>
          <w:vertAlign w:val="subscript"/>
        </w:rPr>
        <w:t>3</w:t>
      </w:r>
      <w:r>
        <w:tab/>
      </w:r>
      <w:r w:rsidRPr="0066063A">
        <w:tab/>
      </w:r>
      <w:r>
        <w:tab/>
        <w:t>5</w:t>
      </w:r>
    </w:p>
    <w:p w14:paraId="0D9CDCFB" w14:textId="77777777" w:rsidR="00D32E76" w:rsidRPr="00AF54ED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5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proofErr w:type="spellStart"/>
      <w:r>
        <w:rPr>
          <w:rFonts w:cs="Angsana New"/>
          <w:szCs w:val="30"/>
        </w:rPr>
        <w:t>pinostrobin</w:t>
      </w:r>
      <w:proofErr w:type="spellEnd"/>
      <w:r>
        <w:rPr>
          <w:rFonts w:cs="Angsana New"/>
          <w:szCs w:val="30"/>
        </w:rPr>
        <w:t xml:space="preserve"> </w:t>
      </w:r>
      <w:r w:rsidRPr="005F3616">
        <w:t>(</w:t>
      </w:r>
      <w:r>
        <w:rPr>
          <w:b/>
          <w:bCs/>
        </w:rPr>
        <w:t>F9</w:t>
      </w:r>
      <w:r w:rsidRPr="005F3616">
        <w:t>)</w:t>
      </w:r>
      <w:r>
        <w:t xml:space="preserve"> 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  <w:r>
        <w:rPr>
          <w:i/>
          <w:iCs/>
          <w:vertAlign w:val="subscript"/>
        </w:rPr>
        <w:t xml:space="preserve"> </w:t>
      </w:r>
      <w:r w:rsidRPr="0066063A">
        <w:tab/>
      </w:r>
      <w:r>
        <w:tab/>
        <w:t>6</w:t>
      </w:r>
    </w:p>
    <w:p w14:paraId="55D64341" w14:textId="77777777" w:rsidR="00D32E76" w:rsidRPr="00AF54ED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6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proofErr w:type="spellStart"/>
      <w:r>
        <w:rPr>
          <w:rFonts w:cs="Angsana New"/>
          <w:szCs w:val="30"/>
        </w:rPr>
        <w:t>pinostrobin</w:t>
      </w:r>
      <w:proofErr w:type="spellEnd"/>
      <w:r w:rsidRPr="005F3616">
        <w:t xml:space="preserve"> (</w:t>
      </w:r>
      <w:r>
        <w:rPr>
          <w:b/>
          <w:bCs/>
        </w:rPr>
        <w:t>F9</w:t>
      </w:r>
      <w:r w:rsidRPr="005F3616">
        <w:t>)</w:t>
      </w:r>
      <w:r>
        <w:t xml:space="preserve"> 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  <w:r>
        <w:rPr>
          <w:i/>
          <w:iCs/>
          <w:vertAlign w:val="subscript"/>
        </w:rPr>
        <w:t xml:space="preserve"> </w:t>
      </w:r>
      <w:r w:rsidRPr="0066063A">
        <w:tab/>
      </w:r>
      <w:r>
        <w:tab/>
        <w:t>6</w:t>
      </w:r>
    </w:p>
    <w:p w14:paraId="17DEE5B0" w14:textId="77777777" w:rsidR="00D32E76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7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proofErr w:type="spellStart"/>
      <w:r>
        <w:rPr>
          <w:rFonts w:cs="Angsana New"/>
          <w:szCs w:val="30"/>
        </w:rPr>
        <w:t>alpinetin</w:t>
      </w:r>
      <w:proofErr w:type="spellEnd"/>
      <w:r>
        <w:rPr>
          <w:rFonts w:cs="Angsana New"/>
          <w:szCs w:val="30"/>
        </w:rPr>
        <w:t xml:space="preserve"> </w:t>
      </w:r>
      <w:r w:rsidRPr="005F3616">
        <w:t>(</w:t>
      </w:r>
      <w:r>
        <w:rPr>
          <w:b/>
          <w:bCs/>
        </w:rPr>
        <w:t>F10</w:t>
      </w:r>
      <w:r w:rsidRPr="005F3616">
        <w:t>)</w:t>
      </w:r>
      <w:r>
        <w:t xml:space="preserve"> 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7</w:t>
      </w:r>
    </w:p>
    <w:p w14:paraId="5D1E58F1" w14:textId="77777777" w:rsidR="00D32E76" w:rsidRDefault="00D32E76" w:rsidP="00D32E76">
      <w:pPr>
        <w:tabs>
          <w:tab w:val="right" w:leader="dot" w:pos="5954"/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8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proofErr w:type="spellStart"/>
      <w:r>
        <w:rPr>
          <w:rFonts w:cs="Angsana New"/>
          <w:szCs w:val="30"/>
        </w:rPr>
        <w:t>alpinetin</w:t>
      </w:r>
      <w:proofErr w:type="spellEnd"/>
      <w:r w:rsidRPr="005F3616">
        <w:t xml:space="preserve"> (</w:t>
      </w:r>
      <w:r>
        <w:rPr>
          <w:b/>
          <w:bCs/>
        </w:rPr>
        <w:t>F10</w:t>
      </w:r>
      <w:r w:rsidRPr="005F3616">
        <w:t>)</w:t>
      </w:r>
      <w:r>
        <w:t xml:space="preserve"> 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7</w:t>
      </w:r>
    </w:p>
    <w:p w14:paraId="704704BE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9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>
        <w:tab/>
      </w:r>
      <w:r>
        <w:tab/>
        <w:t>8</w:t>
      </w:r>
    </w:p>
    <w:p w14:paraId="6F8DDC24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10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8</w:t>
      </w:r>
    </w:p>
    <w:p w14:paraId="3043394E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F2a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9</w:t>
      </w:r>
    </w:p>
    <w:p w14:paraId="1DFA324A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F2a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9</w:t>
      </w:r>
    </w:p>
    <w:p w14:paraId="22680944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F3a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10</w:t>
      </w:r>
    </w:p>
    <w:p w14:paraId="0C383B04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F3a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10</w:t>
      </w:r>
    </w:p>
    <w:p w14:paraId="643CBC9A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15</w:t>
      </w:r>
      <w:r w:rsidRPr="00D603C8">
        <w:t xml:space="preserve">. </w:t>
      </w:r>
      <w:r>
        <w:t>HRESIMS s</w:t>
      </w:r>
      <w:r w:rsidRPr="00D603C8">
        <w:t xml:space="preserve">pectrum of </w:t>
      </w:r>
      <w:r>
        <w:rPr>
          <w:b/>
          <w:bCs/>
        </w:rPr>
        <w:t xml:space="preserve">F3a </w:t>
      </w:r>
      <w:r w:rsidRPr="0066063A">
        <w:tab/>
      </w:r>
      <w:r>
        <w:tab/>
        <w:t>11</w:t>
      </w:r>
    </w:p>
    <w:p w14:paraId="091C49F9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16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F4a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 w:rsidRPr="0066063A">
        <w:tab/>
      </w:r>
      <w:r>
        <w:tab/>
        <w:t>11</w:t>
      </w:r>
    </w:p>
    <w:p w14:paraId="1D4E89C2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17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F4a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12</w:t>
      </w:r>
    </w:p>
    <w:p w14:paraId="6907A912" w14:textId="77777777" w:rsidR="00D32E76" w:rsidRPr="006C7BD9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18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F5a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12</w:t>
      </w:r>
    </w:p>
    <w:p w14:paraId="65EE1052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19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F5a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13</w:t>
      </w:r>
    </w:p>
    <w:p w14:paraId="78F5127F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20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</w:t>
      </w:r>
      <w:r>
        <w:t xml:space="preserve"> </w:t>
      </w:r>
      <w:r w:rsidRPr="00D603C8">
        <w:t>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F6a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13</w:t>
      </w:r>
    </w:p>
    <w:p w14:paraId="6CD383E0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21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F6a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14</w:t>
      </w:r>
    </w:p>
    <w:p w14:paraId="09771E64" w14:textId="77777777" w:rsidR="00D32E76" w:rsidRDefault="00D32E76" w:rsidP="00D32E76">
      <w:pPr>
        <w:spacing w:after="0" w:line="480" w:lineRule="auto"/>
        <w:contextualSpacing/>
        <w:rPr>
          <w:b/>
          <w:bCs/>
        </w:rPr>
      </w:pPr>
    </w:p>
    <w:p w14:paraId="39D5991A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lastRenderedPageBreak/>
        <w:t>Figure S</w:t>
      </w:r>
      <w:r>
        <w:rPr>
          <w:b/>
          <w:bCs/>
        </w:rPr>
        <w:t>22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F7a </w:t>
      </w:r>
      <w:r>
        <w:t>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  <w:r>
        <w:rPr>
          <w:i/>
          <w:iCs/>
          <w:vertAlign w:val="subscript"/>
        </w:rPr>
        <w:t xml:space="preserve"> </w:t>
      </w:r>
      <w:r w:rsidRPr="0066063A">
        <w:tab/>
      </w:r>
      <w:r>
        <w:tab/>
        <w:t>14</w:t>
      </w:r>
    </w:p>
    <w:p w14:paraId="525F4BD1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23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F7a </w:t>
      </w:r>
      <w:r>
        <w:t>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  <w:r>
        <w:rPr>
          <w:i/>
          <w:iCs/>
          <w:vertAlign w:val="subscript"/>
        </w:rPr>
        <w:t xml:space="preserve"> </w:t>
      </w:r>
      <w:r w:rsidRPr="0066063A">
        <w:tab/>
      </w:r>
      <w:r>
        <w:tab/>
        <w:t>15</w:t>
      </w:r>
    </w:p>
    <w:p w14:paraId="2CEC74CF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24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F8a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15</w:t>
      </w:r>
    </w:p>
    <w:p w14:paraId="0649E18D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25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 xml:space="preserve">C </w:t>
      </w:r>
      <w:r w:rsidRPr="00D603C8">
        <w:t xml:space="preserve">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F8a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16</w:t>
      </w:r>
    </w:p>
    <w:p w14:paraId="5B5E821D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26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</w:t>
      </w:r>
      <w:r>
        <w:t xml:space="preserve"> </w:t>
      </w:r>
      <w:r w:rsidRPr="00D603C8">
        <w:t xml:space="preserve">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F9a </w:t>
      </w:r>
      <w:r>
        <w:t>in CDCl</w:t>
      </w:r>
      <w:r w:rsidRPr="00C25F11">
        <w:rPr>
          <w:vertAlign w:val="subscript"/>
        </w:rPr>
        <w:t>3</w:t>
      </w:r>
      <w:r>
        <w:rPr>
          <w:vertAlign w:val="subscript"/>
        </w:rPr>
        <w:t xml:space="preserve">. </w:t>
      </w:r>
      <w:r w:rsidRPr="0066063A">
        <w:tab/>
      </w:r>
      <w:r>
        <w:tab/>
        <w:t>16</w:t>
      </w:r>
    </w:p>
    <w:p w14:paraId="53B26C99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27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F9a </w:t>
      </w:r>
      <w:r>
        <w:t>in CDCl</w:t>
      </w:r>
      <w:r w:rsidRPr="00C25F11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66063A">
        <w:tab/>
      </w:r>
      <w:r>
        <w:tab/>
        <w:t>17</w:t>
      </w:r>
    </w:p>
    <w:p w14:paraId="7EFD1028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28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>F10a</w:t>
      </w:r>
      <w:r w:rsidRPr="009B573A">
        <w:rPr>
          <w:b/>
          <w:bCs/>
        </w:rPr>
        <w:t xml:space="preserve">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17</w:t>
      </w:r>
    </w:p>
    <w:p w14:paraId="4D61C1EC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29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F10a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rFonts w:cs="Angsana New"/>
          <w:i/>
          <w:iCs/>
          <w:vertAlign w:val="subscript"/>
          <w:lang w:bidi="th-TH"/>
        </w:rPr>
        <w:t xml:space="preserve"> </w:t>
      </w:r>
      <w:r w:rsidRPr="0066063A">
        <w:tab/>
      </w:r>
      <w:r>
        <w:tab/>
        <w:t>18</w:t>
      </w:r>
    </w:p>
    <w:p w14:paraId="3A594A16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30</w:t>
      </w:r>
      <w:r w:rsidRPr="00D603C8">
        <w:t xml:space="preserve">. </w:t>
      </w:r>
      <w:r>
        <w:t>HRESIMS</w:t>
      </w:r>
      <w:r w:rsidRPr="00D603C8">
        <w:t xml:space="preserve">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>F10a</w:t>
      </w:r>
      <w:r w:rsidRPr="009B573A">
        <w:rPr>
          <w:b/>
          <w:bCs/>
        </w:rPr>
        <w:t xml:space="preserve"> </w:t>
      </w:r>
      <w:r w:rsidRPr="0066063A">
        <w:tab/>
      </w:r>
      <w:r>
        <w:tab/>
        <w:t>18</w:t>
      </w:r>
    </w:p>
    <w:p w14:paraId="0E7BEF2F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F11a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vertAlign w:val="subscript"/>
        </w:rPr>
        <w:t xml:space="preserve"> </w:t>
      </w:r>
      <w:r w:rsidRPr="0066063A">
        <w:tab/>
      </w:r>
      <w:r>
        <w:tab/>
        <w:t>19</w:t>
      </w:r>
    </w:p>
    <w:p w14:paraId="43939299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F11a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vertAlign w:val="subscript"/>
        </w:rPr>
        <w:t xml:space="preserve"> </w:t>
      </w:r>
      <w:r w:rsidRPr="0066063A">
        <w:tab/>
      </w:r>
      <w:r>
        <w:tab/>
        <w:t>19</w:t>
      </w:r>
    </w:p>
    <w:p w14:paraId="0F6BDE16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F12a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>
        <w:rPr>
          <w:vertAlign w:val="subscript"/>
        </w:rPr>
        <w:t xml:space="preserve"> </w:t>
      </w:r>
      <w:r w:rsidRPr="0066063A">
        <w:tab/>
      </w:r>
      <w:r>
        <w:tab/>
        <w:t>20</w:t>
      </w:r>
    </w:p>
    <w:p w14:paraId="3833B80D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F12a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  <w:r w:rsidRPr="0066063A">
        <w:tab/>
      </w:r>
      <w:r>
        <w:tab/>
        <w:t>20</w:t>
      </w:r>
    </w:p>
    <w:p w14:paraId="33289E32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color w:val="000000" w:themeColor="text1"/>
          <w:lang w:bidi="th-TH"/>
        </w:rPr>
      </w:pPr>
      <w:r w:rsidRPr="008A6149">
        <w:rPr>
          <w:b/>
          <w:bCs/>
        </w:rPr>
        <w:t>T</w:t>
      </w:r>
      <w:r w:rsidRPr="008A6149">
        <w:rPr>
          <w:b/>
          <w:bCs/>
          <w:lang w:bidi="th-TH"/>
        </w:rPr>
        <w:t xml:space="preserve">able S1. </w:t>
      </w:r>
      <w:r>
        <w:rPr>
          <w:color w:val="000000" w:themeColor="text1"/>
        </w:rPr>
        <w:t>S</w:t>
      </w:r>
      <w:r>
        <w:rPr>
          <w:color w:val="000000" w:themeColor="text1"/>
          <w:lang w:bidi="th-TH"/>
        </w:rPr>
        <w:t xml:space="preserve">creening results of tested compounds on </w:t>
      </w:r>
      <w:r w:rsidRPr="00122CC3">
        <w:rPr>
          <w:rFonts w:ascii="Cambria Math" w:hAnsi="Cambria Math"/>
          <w:color w:val="000000" w:themeColor="text1"/>
          <w:lang w:bidi="th-TH"/>
        </w:rPr>
        <w:t>⍺-</w:t>
      </w:r>
      <w:r>
        <w:rPr>
          <w:color w:val="000000" w:themeColor="text1"/>
          <w:lang w:bidi="th-TH"/>
        </w:rPr>
        <w:t xml:space="preserve">glucosidase, </w:t>
      </w:r>
      <w:r w:rsidRPr="00122CC3">
        <w:rPr>
          <w:rFonts w:ascii="Cambria Math" w:hAnsi="Cambria Math"/>
          <w:color w:val="000000" w:themeColor="text1"/>
          <w:lang w:bidi="th-TH"/>
        </w:rPr>
        <w:t>⍺-</w:t>
      </w:r>
      <w:r>
        <w:rPr>
          <w:color w:val="000000" w:themeColor="text1"/>
          <w:lang w:bidi="th-TH"/>
        </w:rPr>
        <w:t>amyl</w:t>
      </w:r>
      <w:r w:rsidRPr="00122CC3">
        <w:rPr>
          <w:color w:val="000000" w:themeColor="text1"/>
          <w:lang w:bidi="th-TH"/>
        </w:rPr>
        <w:t>ase</w:t>
      </w:r>
      <w:r>
        <w:rPr>
          <w:color w:val="000000" w:themeColor="text1"/>
          <w:lang w:bidi="th-TH"/>
        </w:rPr>
        <w:t xml:space="preserve">, and </w:t>
      </w:r>
    </w:p>
    <w:p w14:paraId="3849A4FA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>
        <w:rPr>
          <w:color w:val="000000" w:themeColor="text1"/>
          <w:lang w:bidi="th-TH"/>
        </w:rPr>
        <w:t xml:space="preserve">glycation inhibitory activities </w:t>
      </w:r>
      <w:r w:rsidRPr="0066063A">
        <w:tab/>
      </w:r>
      <w:r>
        <w:tab/>
        <w:t>21</w:t>
      </w:r>
    </w:p>
    <w:p w14:paraId="7C4AE93A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S35</w:t>
      </w:r>
      <w:r w:rsidRPr="00122CC3">
        <w:rPr>
          <w:color w:val="000000" w:themeColor="text1"/>
        </w:rPr>
        <w:t xml:space="preserve">. </w:t>
      </w:r>
      <w:r w:rsidRPr="00122CC3">
        <w:rPr>
          <w:rFonts w:ascii="Cambria Math" w:hAnsi="Cambria Math"/>
          <w:color w:val="000000" w:themeColor="text1"/>
          <w:lang w:bidi="th-TH"/>
        </w:rPr>
        <w:t>⍺-</w:t>
      </w:r>
      <w:r>
        <w:rPr>
          <w:color w:val="000000" w:themeColor="text1"/>
          <w:lang w:bidi="th-TH"/>
        </w:rPr>
        <w:t>G</w:t>
      </w:r>
      <w:r>
        <w:rPr>
          <w:rFonts w:hint="cs"/>
          <w:color w:val="000000" w:themeColor="text1"/>
          <w:cs/>
          <w:lang w:bidi="th-TH"/>
        </w:rPr>
        <w:t>l</w:t>
      </w:r>
      <w:proofErr w:type="spellStart"/>
      <w:r>
        <w:rPr>
          <w:color w:val="000000" w:themeColor="text1"/>
          <w:lang w:bidi="th-TH"/>
        </w:rPr>
        <w:t>ucosidase</w:t>
      </w:r>
      <w:proofErr w:type="spellEnd"/>
      <w:r>
        <w:rPr>
          <w:color w:val="000000" w:themeColor="text1"/>
          <w:lang w:bidi="th-TH"/>
        </w:rPr>
        <w:t xml:space="preserve"> inhibition of selected flavonoids, their brominated derivatives, </w:t>
      </w:r>
    </w:p>
    <w:p w14:paraId="60E2512D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>
        <w:rPr>
          <w:color w:val="000000" w:themeColor="text1"/>
          <w:lang w:bidi="th-TH"/>
        </w:rPr>
        <w:t>and acarbose with various concentrations</w:t>
      </w:r>
      <w:r w:rsidRPr="0066063A">
        <w:tab/>
      </w:r>
      <w:r>
        <w:tab/>
        <w:t>22</w:t>
      </w:r>
    </w:p>
    <w:p w14:paraId="655115F8" w14:textId="77777777" w:rsidR="00D32E76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S3</w:t>
      </w:r>
      <w:r>
        <w:rPr>
          <w:b/>
          <w:bCs/>
          <w:color w:val="000000" w:themeColor="text1"/>
        </w:rPr>
        <w:t>6</w:t>
      </w:r>
      <w:r w:rsidRPr="00122CC3">
        <w:rPr>
          <w:color w:val="000000" w:themeColor="text1"/>
        </w:rPr>
        <w:t xml:space="preserve">. </w:t>
      </w:r>
      <w:r w:rsidRPr="00122CC3">
        <w:rPr>
          <w:rFonts w:ascii="Cambria Math" w:hAnsi="Cambria Math"/>
          <w:color w:val="000000" w:themeColor="text1"/>
          <w:lang w:bidi="th-TH"/>
        </w:rPr>
        <w:t>⍺-</w:t>
      </w:r>
      <w:r>
        <w:rPr>
          <w:color w:val="000000" w:themeColor="text1"/>
          <w:lang w:bidi="th-TH"/>
        </w:rPr>
        <w:t xml:space="preserve">Amylase inhibition of selected flavonoids, their brominated derivatives, </w:t>
      </w:r>
    </w:p>
    <w:p w14:paraId="72C4B723" w14:textId="77777777" w:rsidR="00D32E76" w:rsidRPr="00AF54ED" w:rsidRDefault="00D32E76" w:rsidP="00D32E76">
      <w:pPr>
        <w:tabs>
          <w:tab w:val="left" w:leader="dot" w:pos="8789"/>
        </w:tabs>
        <w:spacing w:after="0" w:line="480" w:lineRule="auto"/>
        <w:contextualSpacing/>
        <w:rPr>
          <w:b/>
          <w:bCs/>
        </w:rPr>
      </w:pPr>
      <w:r>
        <w:rPr>
          <w:color w:val="000000" w:themeColor="text1"/>
          <w:lang w:bidi="th-TH"/>
        </w:rPr>
        <w:t>and acarbose with various concentrations</w:t>
      </w:r>
      <w:r w:rsidRPr="00122CC3">
        <w:rPr>
          <w:rFonts w:ascii="Cambria Math" w:hAnsi="Cambria Math"/>
          <w:color w:val="000000" w:themeColor="text1"/>
          <w:lang w:bidi="th-TH"/>
        </w:rPr>
        <w:t xml:space="preserve"> </w:t>
      </w:r>
      <w:r>
        <w:tab/>
      </w:r>
      <w:r>
        <w:tab/>
        <w:t>23</w:t>
      </w:r>
    </w:p>
    <w:p w14:paraId="7FB2B711" w14:textId="77777777" w:rsidR="00D32E76" w:rsidRDefault="00D32E76" w:rsidP="00D32E76">
      <w:pPr>
        <w:spacing w:line="276" w:lineRule="auto"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S3</w:t>
      </w:r>
      <w:r>
        <w:rPr>
          <w:b/>
          <w:bCs/>
          <w:color w:val="000000" w:themeColor="text1"/>
        </w:rPr>
        <w:t>7</w:t>
      </w:r>
      <w:r w:rsidRPr="00122CC3">
        <w:rPr>
          <w:color w:val="000000" w:themeColor="text1"/>
        </w:rPr>
        <w:t xml:space="preserve">. </w:t>
      </w:r>
      <w:r w:rsidRPr="00210832">
        <w:rPr>
          <w:color w:val="000000" w:themeColor="text1"/>
          <w:lang w:bidi="th-TH"/>
        </w:rPr>
        <w:t xml:space="preserve">Glycation inhibitory activity of selected flavonoids, their brominated </w:t>
      </w:r>
    </w:p>
    <w:p w14:paraId="033932F1" w14:textId="06260309" w:rsidR="006914D5" w:rsidRDefault="00D32E76" w:rsidP="00D32E76">
      <w:pPr>
        <w:tabs>
          <w:tab w:val="left" w:leader="dot" w:pos="8789"/>
        </w:tabs>
        <w:spacing w:before="240" w:line="240" w:lineRule="atLeast"/>
        <w:rPr>
          <w:rFonts w:ascii="Arial" w:hAnsi="Arial" w:cs="Arial"/>
          <w:b/>
          <w:bCs/>
          <w:sz w:val="22"/>
          <w:szCs w:val="22"/>
        </w:rPr>
        <w:sectPr w:rsidR="006914D5" w:rsidSect="00F85953">
          <w:pgSz w:w="12240" w:h="15840"/>
          <w:pgMar w:top="1440" w:right="1440" w:bottom="1440" w:left="1440" w:header="0" w:footer="284" w:gutter="0"/>
          <w:cols w:space="475"/>
          <w:docGrid w:linePitch="326"/>
        </w:sectPr>
      </w:pPr>
      <w:r w:rsidRPr="00210832">
        <w:rPr>
          <w:color w:val="000000" w:themeColor="text1"/>
          <w:lang w:bidi="th-TH"/>
        </w:rPr>
        <w:t xml:space="preserve">derivatives, and </w:t>
      </w:r>
      <w:r w:rsidRPr="00210832">
        <w:rPr>
          <w:rFonts w:cs="Angsana New"/>
          <w:color w:val="000000" w:themeColor="text1"/>
          <w:lang w:bidi="th-TH"/>
        </w:rPr>
        <w:t>AG</w:t>
      </w:r>
      <w:r w:rsidRPr="00210832">
        <w:rPr>
          <w:color w:val="000000" w:themeColor="text1"/>
          <w:lang w:bidi="th-TH"/>
        </w:rPr>
        <w:t xml:space="preserve"> with various concentrations</w:t>
      </w:r>
      <w:r>
        <w:tab/>
      </w:r>
      <w:r>
        <w:tab/>
        <w:t>23</w:t>
      </w:r>
    </w:p>
    <w:p w14:paraId="0FFB25F3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F7077" wp14:editId="51AA77DF">
                <wp:simplePos x="0" y="0"/>
                <wp:positionH relativeFrom="column">
                  <wp:posOffset>577273</wp:posOffset>
                </wp:positionH>
                <wp:positionV relativeFrom="paragraph">
                  <wp:posOffset>770890</wp:posOffset>
                </wp:positionV>
                <wp:extent cx="1845425" cy="129678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49175" w14:textId="77777777" w:rsidR="006914D5" w:rsidRDefault="006914D5" w:rsidP="006914D5">
                            <w:pPr>
                              <w:jc w:val="center"/>
                            </w:pPr>
                            <w:r w:rsidRPr="002D734A">
                              <w:rPr>
                                <w:noProof/>
                              </w:rPr>
                              <w:drawing>
                                <wp:inline distT="0" distB="0" distL="0" distR="0" wp14:anchorId="3904ECF0" wp14:editId="0D028D68">
                                  <wp:extent cx="1649730" cy="920750"/>
                                  <wp:effectExtent l="0" t="0" r="1270" b="635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F7077" id="Rectangle 15" o:spid="_x0000_s1026" style="position:absolute;left:0;text-align:left;margin-left:45.45pt;margin-top:60.7pt;width:145.3pt;height:10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" fillcolor="white [3212]" stroked="f" strokeweight="2pt">
                <v:textbox>
                  <w:txbxContent>
                    <w:p w14:paraId="6A449175" w14:textId="77777777" w:rsidR="006914D5" w:rsidRDefault="006914D5" w:rsidP="006914D5">
                      <w:pPr>
                        <w:jc w:val="center"/>
                      </w:pPr>
                      <w:r w:rsidRPr="002D734A">
                        <w:rPr>
                          <w:noProof/>
                        </w:rPr>
                        <w:drawing>
                          <wp:inline distT="0" distB="0" distL="0" distR="0" wp14:anchorId="3904ECF0" wp14:editId="0D028D68">
                            <wp:extent cx="1649730" cy="920750"/>
                            <wp:effectExtent l="0" t="0" r="1270" b="635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7F71">
        <w:rPr>
          <w:noProof/>
        </w:rPr>
        <w:drawing>
          <wp:inline distT="0" distB="0" distL="0" distR="0" wp14:anchorId="13C57C8F" wp14:editId="1A48258F">
            <wp:extent cx="4816994" cy="3403803"/>
            <wp:effectExtent l="12700" t="12700" r="9525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3492" cy="34295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EB858A" w14:textId="3CCEA3A0" w:rsidR="006914D5" w:rsidRPr="00D32E76" w:rsidRDefault="006914D5" w:rsidP="006914D5">
      <w:pPr>
        <w:pStyle w:val="Heading1"/>
        <w:jc w:val="center"/>
        <w:rPr>
          <w:lang w:bidi="th-TH"/>
        </w:rPr>
      </w:pPr>
      <w:r w:rsidRPr="009B573A">
        <w:rPr>
          <w:b/>
          <w:bCs/>
        </w:rPr>
        <w:t>Figure S</w:t>
      </w:r>
      <w:r>
        <w:rPr>
          <w:b/>
          <w:bCs/>
        </w:rPr>
        <w:t>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kaempferol (</w:t>
      </w:r>
      <w:r w:rsidRPr="005F3616">
        <w:rPr>
          <w:b/>
          <w:bCs/>
        </w:rPr>
        <w:t>F5</w:t>
      </w:r>
      <w:r>
        <w:t>) 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566EC3B1" w14:textId="77777777" w:rsidR="006914D5" w:rsidRDefault="006914D5" w:rsidP="006914D5">
      <w:pPr>
        <w:jc w:val="center"/>
      </w:pPr>
    </w:p>
    <w:p w14:paraId="72563EDB" w14:textId="77777777" w:rsidR="006914D5" w:rsidRDefault="006914D5" w:rsidP="00691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5ADD9" wp14:editId="0C7B41F1">
                <wp:simplePos x="0" y="0"/>
                <wp:positionH relativeFrom="column">
                  <wp:posOffset>569653</wp:posOffset>
                </wp:positionH>
                <wp:positionV relativeFrom="paragraph">
                  <wp:posOffset>762116</wp:posOffset>
                </wp:positionV>
                <wp:extent cx="1845425" cy="129678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77692" w14:textId="77777777" w:rsidR="006914D5" w:rsidRDefault="006914D5" w:rsidP="006914D5">
                            <w:pPr>
                              <w:jc w:val="center"/>
                            </w:pPr>
                            <w:r w:rsidRPr="002D734A">
                              <w:rPr>
                                <w:noProof/>
                              </w:rPr>
                              <w:drawing>
                                <wp:inline distT="0" distB="0" distL="0" distR="0" wp14:anchorId="36AA05C0" wp14:editId="33AB7755">
                                  <wp:extent cx="1649730" cy="920750"/>
                                  <wp:effectExtent l="0" t="0" r="1270" b="635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5ADD9" id="Rectangle 19" o:spid="_x0000_s1027" style="position:absolute;left:0;text-align:left;margin-left:44.85pt;margin-top:60pt;width:145.3pt;height:10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5+QhgIAAHE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" fillcolor="white [3212]" stroked="f" strokeweight="2pt">
                <v:textbox>
                  <w:txbxContent>
                    <w:p w14:paraId="35F77692" w14:textId="77777777" w:rsidR="006914D5" w:rsidRDefault="006914D5" w:rsidP="006914D5">
                      <w:pPr>
                        <w:jc w:val="center"/>
                      </w:pPr>
                      <w:r w:rsidRPr="002D734A">
                        <w:rPr>
                          <w:noProof/>
                        </w:rPr>
                        <w:drawing>
                          <wp:inline distT="0" distB="0" distL="0" distR="0" wp14:anchorId="36AA05C0" wp14:editId="33AB7755">
                            <wp:extent cx="1649730" cy="920750"/>
                            <wp:effectExtent l="0" t="0" r="1270" b="635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7F71">
        <w:rPr>
          <w:noProof/>
        </w:rPr>
        <w:drawing>
          <wp:inline distT="0" distB="0" distL="0" distR="0" wp14:anchorId="6F9D6170" wp14:editId="03AFE9F2">
            <wp:extent cx="4825307" cy="3370498"/>
            <wp:effectExtent l="12700" t="12700" r="1397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49664" cy="33875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B6446D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kaempferol (</w:t>
      </w:r>
      <w:r w:rsidRPr="005F3616">
        <w:rPr>
          <w:b/>
          <w:bCs/>
        </w:rPr>
        <w:t>F5</w:t>
      </w:r>
      <w:r>
        <w:t>) 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786C06F3" w14:textId="77777777" w:rsidR="006914D5" w:rsidRDefault="006914D5" w:rsidP="006914D5">
      <w:pPr>
        <w:jc w:val="center"/>
      </w:pPr>
    </w:p>
    <w:p w14:paraId="63539422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AE9DE4" wp14:editId="5BEBF769">
                <wp:simplePos x="0" y="0"/>
                <wp:positionH relativeFrom="column">
                  <wp:posOffset>851709</wp:posOffset>
                </wp:positionH>
                <wp:positionV relativeFrom="paragraph">
                  <wp:posOffset>802409</wp:posOffset>
                </wp:positionV>
                <wp:extent cx="1845425" cy="129678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DD6E3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51C598CC" wp14:editId="2483B230">
                                  <wp:extent cx="1460500" cy="939800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E9DE4" id="Rectangle 31" o:spid="_x0000_s1028" style="position:absolute;left:0;text-align:left;margin-left:67.05pt;margin-top:63.2pt;width:145.3pt;height:102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" fillcolor="white [3212]" stroked="f" strokeweight="2pt">
                <v:textbox>
                  <w:txbxContent>
                    <w:p w14:paraId="540DD6E3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51C598CC" wp14:editId="2483B230">
                            <wp:extent cx="1460500" cy="939800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E43A7">
        <w:rPr>
          <w:noProof/>
        </w:rPr>
        <w:drawing>
          <wp:inline distT="0" distB="0" distL="0" distR="0" wp14:anchorId="067F7135" wp14:editId="6226AD9B">
            <wp:extent cx="4841933" cy="3421426"/>
            <wp:effectExtent l="12700" t="12700" r="952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9988" cy="34341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66BFEF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pinocembrin (</w:t>
      </w:r>
      <w:r w:rsidRPr="005F3616">
        <w:rPr>
          <w:b/>
          <w:bCs/>
        </w:rPr>
        <w:t>F</w:t>
      </w:r>
      <w:r>
        <w:rPr>
          <w:b/>
          <w:bCs/>
        </w:rPr>
        <w:t>8</w:t>
      </w:r>
      <w:r>
        <w:t>) 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38DDF6A9" w14:textId="77777777" w:rsidR="006914D5" w:rsidRDefault="006914D5" w:rsidP="006914D5">
      <w:pPr>
        <w:jc w:val="center"/>
      </w:pPr>
    </w:p>
    <w:p w14:paraId="364C8C22" w14:textId="77777777" w:rsidR="006914D5" w:rsidRDefault="006914D5" w:rsidP="00691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DF0BB9" wp14:editId="07D167B7">
                <wp:simplePos x="0" y="0"/>
                <wp:positionH relativeFrom="column">
                  <wp:posOffset>1134918</wp:posOffset>
                </wp:positionH>
                <wp:positionV relativeFrom="paragraph">
                  <wp:posOffset>865736</wp:posOffset>
                </wp:positionV>
                <wp:extent cx="1845425" cy="1296785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79A60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5CC1CDF2" wp14:editId="1206A511">
                                  <wp:extent cx="1460500" cy="939800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F0BB9" id="Rectangle 36" o:spid="_x0000_s1029" style="position:absolute;left:0;text-align:left;margin-left:89.35pt;margin-top:68.15pt;width:145.3pt;height:102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" fillcolor="white [3212]" stroked="f" strokeweight="2pt">
                <v:textbox>
                  <w:txbxContent>
                    <w:p w14:paraId="6B579A60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5CC1CDF2" wp14:editId="1206A511">
                            <wp:extent cx="1460500" cy="939800"/>
                            <wp:effectExtent l="0" t="0" r="0" b="0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43BCB">
        <w:rPr>
          <w:noProof/>
        </w:rPr>
        <w:drawing>
          <wp:inline distT="0" distB="0" distL="0" distR="0" wp14:anchorId="0784911B" wp14:editId="03BF6B94">
            <wp:extent cx="4816995" cy="3364692"/>
            <wp:effectExtent l="12700" t="12700" r="9525" b="139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5706" cy="33777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A8CCEB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pinocembrin (</w:t>
      </w:r>
      <w:r w:rsidRPr="005F3616">
        <w:rPr>
          <w:b/>
          <w:bCs/>
        </w:rPr>
        <w:t>F</w:t>
      </w:r>
      <w:r>
        <w:rPr>
          <w:b/>
          <w:bCs/>
        </w:rPr>
        <w:t>8</w:t>
      </w:r>
      <w:r>
        <w:t>) in acetone-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33CA21AC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EAF6B" wp14:editId="39EC893B">
                <wp:simplePos x="0" y="0"/>
                <wp:positionH relativeFrom="column">
                  <wp:posOffset>556837</wp:posOffset>
                </wp:positionH>
                <wp:positionV relativeFrom="paragraph">
                  <wp:posOffset>694344</wp:posOffset>
                </wp:positionV>
                <wp:extent cx="1845425" cy="129678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74316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1917CC1A" wp14:editId="40FDB8BE">
                                  <wp:extent cx="1549400" cy="939800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4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EAF6B" id="Rectangle 23" o:spid="_x0000_s1030" style="position:absolute;left:0;text-align:left;margin-left:43.85pt;margin-top:54.65pt;width:145.3pt;height:10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OVHhwIAAHE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" fillcolor="white [3212]" stroked="f" strokeweight="2pt">
                <v:textbox>
                  <w:txbxContent>
                    <w:p w14:paraId="23F74316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1917CC1A" wp14:editId="40FDB8BE">
                            <wp:extent cx="1549400" cy="939800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94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E43A7">
        <w:rPr>
          <w:noProof/>
        </w:rPr>
        <w:drawing>
          <wp:inline distT="0" distB="0" distL="0" distR="0" wp14:anchorId="42596710" wp14:editId="7AD3A75A">
            <wp:extent cx="4833620" cy="3376304"/>
            <wp:effectExtent l="12700" t="12700" r="17780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0174" cy="33948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7A9634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5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proofErr w:type="spellStart"/>
      <w:r>
        <w:t>pinostrobin</w:t>
      </w:r>
      <w:proofErr w:type="spellEnd"/>
      <w:r>
        <w:t xml:space="preserve"> (</w:t>
      </w:r>
      <w:r w:rsidRPr="005F3616">
        <w:rPr>
          <w:b/>
          <w:bCs/>
        </w:rPr>
        <w:t>F</w:t>
      </w:r>
      <w:r>
        <w:rPr>
          <w:b/>
          <w:bCs/>
        </w:rPr>
        <w:t>9</w:t>
      </w:r>
      <w:r>
        <w:t>) in CDC</w:t>
      </w:r>
      <w:r>
        <w:rPr>
          <w:rFonts w:hint="cs"/>
          <w:cs/>
        </w:rPr>
        <w:t>l</w:t>
      </w:r>
      <w:r w:rsidRPr="002D7F71">
        <w:rPr>
          <w:vertAlign w:val="subscript"/>
        </w:rPr>
        <w:t>3</w:t>
      </w:r>
    </w:p>
    <w:p w14:paraId="35E1371C" w14:textId="77777777" w:rsidR="006914D5" w:rsidRDefault="006914D5" w:rsidP="006914D5">
      <w:pPr>
        <w:jc w:val="center"/>
      </w:pPr>
    </w:p>
    <w:p w14:paraId="1C0C0E82" w14:textId="77777777" w:rsidR="006914D5" w:rsidRDefault="006914D5" w:rsidP="00691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82008" wp14:editId="2C81A1F5">
                <wp:simplePos x="0" y="0"/>
                <wp:positionH relativeFrom="column">
                  <wp:posOffset>634022</wp:posOffset>
                </wp:positionH>
                <wp:positionV relativeFrom="paragraph">
                  <wp:posOffset>695325</wp:posOffset>
                </wp:positionV>
                <wp:extent cx="1845425" cy="129678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52CCF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27321E8D" wp14:editId="48CADF30">
                                  <wp:extent cx="1549400" cy="939800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4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82008" id="Rectangle 28" o:spid="_x0000_s1031" style="position:absolute;left:0;text-align:left;margin-left:49.9pt;margin-top:54.75pt;width:145.3pt;height:10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" fillcolor="white [3212]" stroked="f" strokeweight="2pt">
                <v:textbox>
                  <w:txbxContent>
                    <w:p w14:paraId="60A52CCF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27321E8D" wp14:editId="48CADF30">
                            <wp:extent cx="1549400" cy="939800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94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E43A7">
        <w:rPr>
          <w:noProof/>
        </w:rPr>
        <w:drawing>
          <wp:inline distT="0" distB="0" distL="0" distR="0" wp14:anchorId="042EFFAF" wp14:editId="1A13A196">
            <wp:extent cx="4808682" cy="3358885"/>
            <wp:effectExtent l="12700" t="12700" r="1778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6345" cy="33712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9542D5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6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proofErr w:type="spellStart"/>
      <w:r>
        <w:t>pinostrobin</w:t>
      </w:r>
      <w:proofErr w:type="spellEnd"/>
      <w:r>
        <w:t xml:space="preserve"> (</w:t>
      </w:r>
      <w:r w:rsidRPr="005F3616">
        <w:rPr>
          <w:b/>
          <w:bCs/>
        </w:rPr>
        <w:t>F</w:t>
      </w:r>
      <w:r>
        <w:rPr>
          <w:b/>
          <w:bCs/>
        </w:rPr>
        <w:t>9</w:t>
      </w:r>
      <w:r>
        <w:t>) in CDC</w:t>
      </w:r>
      <w:r>
        <w:rPr>
          <w:rFonts w:hint="cs"/>
          <w:cs/>
        </w:rPr>
        <w:t>l</w:t>
      </w:r>
      <w:r w:rsidRPr="002D7F71">
        <w:rPr>
          <w:vertAlign w:val="subscript"/>
        </w:rPr>
        <w:t>3</w:t>
      </w:r>
    </w:p>
    <w:p w14:paraId="1A31A24C" w14:textId="77777777" w:rsidR="006914D5" w:rsidRDefault="006914D5" w:rsidP="006914D5">
      <w:pPr>
        <w:jc w:val="center"/>
      </w:pPr>
    </w:p>
    <w:p w14:paraId="7D2C0AEF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AB621" wp14:editId="479A0A7F">
                <wp:simplePos x="0" y="0"/>
                <wp:positionH relativeFrom="column">
                  <wp:posOffset>579235</wp:posOffset>
                </wp:positionH>
                <wp:positionV relativeFrom="paragraph">
                  <wp:posOffset>819035</wp:posOffset>
                </wp:positionV>
                <wp:extent cx="1845425" cy="1296785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117B8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2FB44BD8" wp14:editId="32CE7489">
                                  <wp:extent cx="1460500" cy="939800"/>
                                  <wp:effectExtent l="0" t="0" r="0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AB621" id="Rectangle 40" o:spid="_x0000_s1032" style="position:absolute;left:0;text-align:left;margin-left:45.6pt;margin-top:64.5pt;width:145.3pt;height:102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wSHhwIAAHE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" fillcolor="white [3212]" stroked="f" strokeweight="2pt">
                <v:textbox>
                  <w:txbxContent>
                    <w:p w14:paraId="29E117B8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2FB44BD8" wp14:editId="32CE7489">
                            <wp:extent cx="1460500" cy="939800"/>
                            <wp:effectExtent l="0" t="0" r="0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734A">
        <w:rPr>
          <w:noProof/>
        </w:rPr>
        <w:drawing>
          <wp:inline distT="0" distB="0" distL="0" distR="0" wp14:anchorId="7B91835F" wp14:editId="1869E088">
            <wp:extent cx="4841933" cy="3382111"/>
            <wp:effectExtent l="12700" t="12700" r="952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8930" cy="34079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AC5E0D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7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proofErr w:type="spellStart"/>
      <w:r>
        <w:t>alpinetin</w:t>
      </w:r>
      <w:proofErr w:type="spellEnd"/>
      <w:r>
        <w:t xml:space="preserve"> (</w:t>
      </w:r>
      <w:r w:rsidRPr="005F3616">
        <w:rPr>
          <w:b/>
          <w:bCs/>
        </w:rPr>
        <w:t>F</w:t>
      </w:r>
      <w:r>
        <w:rPr>
          <w:b/>
          <w:bCs/>
        </w:rPr>
        <w:t>10</w:t>
      </w:r>
      <w:r>
        <w:t>) 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78A0C97F" w14:textId="77777777" w:rsidR="006914D5" w:rsidRDefault="006914D5" w:rsidP="006914D5">
      <w:pPr>
        <w:jc w:val="center"/>
      </w:pPr>
    </w:p>
    <w:p w14:paraId="4B5F16DB" w14:textId="77777777" w:rsidR="006914D5" w:rsidRDefault="006914D5" w:rsidP="006914D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76F30" wp14:editId="53D15D9A">
                <wp:simplePos x="0" y="0"/>
                <wp:positionH relativeFrom="column">
                  <wp:posOffset>585701</wp:posOffset>
                </wp:positionH>
                <wp:positionV relativeFrom="paragraph">
                  <wp:posOffset>778741</wp:posOffset>
                </wp:positionV>
                <wp:extent cx="1845425" cy="1296785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98828" w14:textId="77777777" w:rsidR="006914D5" w:rsidRDefault="006914D5" w:rsidP="006914D5">
                            <w:pPr>
                              <w:jc w:val="center"/>
                            </w:pPr>
                            <w:r w:rsidRPr="00A61DCF">
                              <w:rPr>
                                <w:noProof/>
                              </w:rPr>
                              <w:drawing>
                                <wp:inline distT="0" distB="0" distL="0" distR="0" wp14:anchorId="3180B0A4" wp14:editId="31055E8B">
                                  <wp:extent cx="1460500" cy="939800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76F30" id="Rectangle 43" o:spid="_x0000_s1033" style="position:absolute;left:0;text-align:left;margin-left:46.1pt;margin-top:61.3pt;width:145.3pt;height:102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" fillcolor="white [3212]" stroked="f" strokeweight="2pt">
                <v:textbox>
                  <w:txbxContent>
                    <w:p w14:paraId="35598828" w14:textId="77777777" w:rsidR="006914D5" w:rsidRDefault="006914D5" w:rsidP="006914D5">
                      <w:pPr>
                        <w:jc w:val="center"/>
                      </w:pPr>
                      <w:r w:rsidRPr="00A61DCF">
                        <w:rPr>
                          <w:noProof/>
                        </w:rPr>
                        <w:drawing>
                          <wp:inline distT="0" distB="0" distL="0" distR="0" wp14:anchorId="3180B0A4" wp14:editId="31055E8B">
                            <wp:extent cx="1460500" cy="939800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734A">
        <w:rPr>
          <w:noProof/>
        </w:rPr>
        <w:drawing>
          <wp:inline distT="0" distB="0" distL="0" distR="0" wp14:anchorId="2200BCA2" wp14:editId="1151449B">
            <wp:extent cx="4833620" cy="3376304"/>
            <wp:effectExtent l="12700" t="12700" r="17780" b="14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6334" cy="3385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FCA401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8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proofErr w:type="spellStart"/>
      <w:r>
        <w:t>alpinetin</w:t>
      </w:r>
      <w:proofErr w:type="spellEnd"/>
      <w:r>
        <w:t xml:space="preserve"> (</w:t>
      </w:r>
      <w:r w:rsidRPr="005F3616">
        <w:rPr>
          <w:b/>
          <w:bCs/>
        </w:rPr>
        <w:t>F</w:t>
      </w:r>
      <w:r>
        <w:rPr>
          <w:b/>
          <w:bCs/>
        </w:rPr>
        <w:t>10</w:t>
      </w:r>
      <w:r>
        <w:t>) 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0C2C890B" w14:textId="77777777" w:rsidR="006914D5" w:rsidRPr="00DD4728" w:rsidRDefault="006914D5" w:rsidP="006914D5">
      <w:pPr>
        <w:jc w:val="center"/>
        <w:sectPr w:rsidR="006914D5" w:rsidRPr="00DD4728" w:rsidSect="006914D5">
          <w:pgSz w:w="12240" w:h="15840"/>
          <w:pgMar w:top="1440" w:right="1440" w:bottom="1440" w:left="1440" w:header="708" w:footer="567" w:gutter="0"/>
          <w:cols w:space="708"/>
          <w:docGrid w:linePitch="360"/>
        </w:sectPr>
      </w:pPr>
    </w:p>
    <w:p w14:paraId="239213D6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C1B929" wp14:editId="23E94558">
                <wp:simplePos x="0" y="0"/>
                <wp:positionH relativeFrom="column">
                  <wp:posOffset>607060</wp:posOffset>
                </wp:positionH>
                <wp:positionV relativeFrom="paragraph">
                  <wp:posOffset>669406</wp:posOffset>
                </wp:positionV>
                <wp:extent cx="1845425" cy="129678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8C19B" w14:textId="77777777" w:rsidR="006914D5" w:rsidRDefault="006914D5" w:rsidP="006914D5">
                            <w:pPr>
                              <w:jc w:val="center"/>
                            </w:pPr>
                            <w:r w:rsidRPr="00CD758F">
                              <w:rPr>
                                <w:noProof/>
                              </w:rPr>
                              <w:drawing>
                                <wp:inline distT="0" distB="0" distL="0" distR="0" wp14:anchorId="30ED59BC" wp14:editId="1C983E97">
                                  <wp:extent cx="1460500" cy="939800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1B929" id="Rectangle 50" o:spid="_x0000_s1034" style="position:absolute;left:0;text-align:left;margin-left:47.8pt;margin-top:52.7pt;width:145.3pt;height:102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" fillcolor="white [3212]" stroked="f" strokeweight="2pt">
                <v:textbox>
                  <w:txbxContent>
                    <w:p w14:paraId="3608C19B" w14:textId="77777777" w:rsidR="006914D5" w:rsidRDefault="006914D5" w:rsidP="006914D5">
                      <w:pPr>
                        <w:jc w:val="center"/>
                      </w:pPr>
                      <w:r w:rsidRPr="00CD758F">
                        <w:rPr>
                          <w:noProof/>
                        </w:rPr>
                        <w:drawing>
                          <wp:inline distT="0" distB="0" distL="0" distR="0" wp14:anchorId="30ED59BC" wp14:editId="1C983E97">
                            <wp:extent cx="1460500" cy="939800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41DF3">
        <w:rPr>
          <w:noProof/>
        </w:rPr>
        <w:t xml:space="preserve"> </w:t>
      </w:r>
      <w:r w:rsidRPr="00CD758F">
        <w:rPr>
          <w:noProof/>
        </w:rPr>
        <w:drawing>
          <wp:inline distT="0" distB="0" distL="0" distR="0" wp14:anchorId="471606BA" wp14:editId="330CEB88">
            <wp:extent cx="4789978" cy="3345820"/>
            <wp:effectExtent l="12700" t="12700" r="10795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92483" cy="3347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x</w:t>
      </w:r>
    </w:p>
    <w:p w14:paraId="360FABFE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9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>H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F1a </w:t>
      </w:r>
      <w:r w:rsidRPr="00D6485E">
        <w:t>in</w:t>
      </w:r>
      <w:r>
        <w:rPr>
          <w:b/>
          <w:bCs/>
        </w:rPr>
        <w:t xml:space="preserve"> </w:t>
      </w:r>
      <w:r>
        <w:t>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12461268" w14:textId="77777777" w:rsidR="006914D5" w:rsidRPr="004F6951" w:rsidRDefault="006914D5" w:rsidP="006914D5">
      <w:pPr>
        <w:jc w:val="center"/>
      </w:pPr>
    </w:p>
    <w:p w14:paraId="253CDF2C" w14:textId="77777777" w:rsidR="006914D5" w:rsidRPr="00F12E0E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B491B5" wp14:editId="5746834D">
                <wp:simplePos x="0" y="0"/>
                <wp:positionH relativeFrom="column">
                  <wp:posOffset>622877</wp:posOffset>
                </wp:positionH>
                <wp:positionV relativeFrom="paragraph">
                  <wp:posOffset>708660</wp:posOffset>
                </wp:positionV>
                <wp:extent cx="1845425" cy="129678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5F0AA" w14:textId="77777777" w:rsidR="006914D5" w:rsidRDefault="006914D5" w:rsidP="006914D5">
                            <w:pPr>
                              <w:jc w:val="center"/>
                            </w:pPr>
                            <w:r w:rsidRPr="00CD758F">
                              <w:rPr>
                                <w:noProof/>
                              </w:rPr>
                              <w:drawing>
                                <wp:inline distT="0" distB="0" distL="0" distR="0" wp14:anchorId="459FFE08" wp14:editId="25E143B0">
                                  <wp:extent cx="1460500" cy="939800"/>
                                  <wp:effectExtent l="0" t="0" r="0" b="0"/>
                                  <wp:docPr id="54" name="Pictur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91B5" id="Rectangle 53" o:spid="_x0000_s1035" style="position:absolute;left:0;text-align:left;margin-left:49.05pt;margin-top:55.8pt;width:145.3pt;height:102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" fillcolor="white [3212]" stroked="f" strokeweight="2pt">
                <v:textbox>
                  <w:txbxContent>
                    <w:p w14:paraId="17A5F0AA" w14:textId="77777777" w:rsidR="006914D5" w:rsidRDefault="006914D5" w:rsidP="006914D5">
                      <w:pPr>
                        <w:jc w:val="center"/>
                      </w:pPr>
                      <w:r w:rsidRPr="00CD758F">
                        <w:rPr>
                          <w:noProof/>
                        </w:rPr>
                        <w:drawing>
                          <wp:inline distT="0" distB="0" distL="0" distR="0" wp14:anchorId="459FFE08" wp14:editId="25E143B0">
                            <wp:extent cx="1460500" cy="939800"/>
                            <wp:effectExtent l="0" t="0" r="0" b="0"/>
                            <wp:docPr id="54" name="Pictur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41DF3">
        <w:rPr>
          <w:noProof/>
        </w:rPr>
        <w:t xml:space="preserve"> </w:t>
      </w:r>
      <w:r w:rsidRPr="00F12E0E">
        <w:rPr>
          <w:noProof/>
        </w:rPr>
        <w:drawing>
          <wp:inline distT="0" distB="0" distL="0" distR="0" wp14:anchorId="472803CE" wp14:editId="6526BFB7">
            <wp:extent cx="4765431" cy="3328674"/>
            <wp:effectExtent l="12700" t="12700" r="10160" b="1143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65431" cy="33286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4A6816" w14:textId="77777777" w:rsidR="006914D5" w:rsidRPr="00D6485E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10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6087EA4F" w14:textId="77777777" w:rsidR="006914D5" w:rsidRDefault="006914D5" w:rsidP="006914D5">
      <w:pPr>
        <w:jc w:val="center"/>
        <w:rPr>
          <w:b/>
          <w:bCs/>
        </w:rPr>
      </w:pPr>
    </w:p>
    <w:p w14:paraId="5934BC21" w14:textId="77777777" w:rsidR="006914D5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5AD12" wp14:editId="7B1D39FE">
                <wp:simplePos x="0" y="0"/>
                <wp:positionH relativeFrom="column">
                  <wp:posOffset>577388</wp:posOffset>
                </wp:positionH>
                <wp:positionV relativeFrom="paragraph">
                  <wp:posOffset>777471</wp:posOffset>
                </wp:positionV>
                <wp:extent cx="1845425" cy="1296785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E750D" w14:textId="77777777" w:rsidR="006914D5" w:rsidRDefault="006914D5" w:rsidP="006914D5">
                            <w:pPr>
                              <w:jc w:val="center"/>
                            </w:pPr>
                            <w:r w:rsidRPr="00CD758F">
                              <w:rPr>
                                <w:noProof/>
                              </w:rPr>
                              <w:drawing>
                                <wp:inline distT="0" distB="0" distL="0" distR="0" wp14:anchorId="2CBB1893" wp14:editId="20AA9C77">
                                  <wp:extent cx="1649730" cy="920750"/>
                                  <wp:effectExtent l="0" t="0" r="1270" b="635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5AD12" id="Rectangle 55" o:spid="_x0000_s1036" style="position:absolute;left:0;text-align:left;margin-left:45.45pt;margin-top:61.2pt;width:145.3pt;height:10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" fillcolor="white [3212]" stroked="f" strokeweight="2pt">
                <v:textbox>
                  <w:txbxContent>
                    <w:p w14:paraId="4DEE750D" w14:textId="77777777" w:rsidR="006914D5" w:rsidRDefault="006914D5" w:rsidP="006914D5">
                      <w:pPr>
                        <w:jc w:val="center"/>
                      </w:pPr>
                      <w:r w:rsidRPr="00CD758F">
                        <w:rPr>
                          <w:noProof/>
                        </w:rPr>
                        <w:drawing>
                          <wp:inline distT="0" distB="0" distL="0" distR="0" wp14:anchorId="2CBB1893" wp14:editId="20AA9C77">
                            <wp:extent cx="1649730" cy="920750"/>
                            <wp:effectExtent l="0" t="0" r="1270" b="635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82182D">
        <w:rPr>
          <w:noProof/>
        </w:rPr>
        <w:t xml:space="preserve"> </w:t>
      </w:r>
      <w:r w:rsidRPr="0082182D">
        <w:rPr>
          <w:noProof/>
        </w:rPr>
        <w:drawing>
          <wp:inline distT="0" distB="0" distL="0" distR="0" wp14:anchorId="2B46B6CB" wp14:editId="52DF446A">
            <wp:extent cx="4892431" cy="3417384"/>
            <wp:effectExtent l="12700" t="12700" r="10160" b="1206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11461" cy="3430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221940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F2a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522F8F3B" w14:textId="77777777" w:rsidR="006914D5" w:rsidRDefault="006914D5" w:rsidP="006914D5">
      <w:pPr>
        <w:jc w:val="center"/>
        <w:rPr>
          <w:b/>
          <w:bCs/>
        </w:rPr>
      </w:pPr>
    </w:p>
    <w:p w14:paraId="0596A241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5078F6" wp14:editId="5C3D6921">
                <wp:simplePos x="0" y="0"/>
                <wp:positionH relativeFrom="column">
                  <wp:posOffset>586163</wp:posOffset>
                </wp:positionH>
                <wp:positionV relativeFrom="paragraph">
                  <wp:posOffset>715645</wp:posOffset>
                </wp:positionV>
                <wp:extent cx="1845425" cy="129678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14BA2" w14:textId="77777777" w:rsidR="006914D5" w:rsidRDefault="006914D5" w:rsidP="006914D5">
                            <w:pPr>
                              <w:jc w:val="center"/>
                            </w:pPr>
                            <w:r w:rsidRPr="00CD758F">
                              <w:rPr>
                                <w:noProof/>
                              </w:rPr>
                              <w:drawing>
                                <wp:inline distT="0" distB="0" distL="0" distR="0" wp14:anchorId="05262289" wp14:editId="23078942">
                                  <wp:extent cx="1649730" cy="920750"/>
                                  <wp:effectExtent l="0" t="0" r="1270" b="635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078F6" id="Rectangle 58" o:spid="_x0000_s1037" style="position:absolute;left:0;text-align:left;margin-left:46.15pt;margin-top:56.35pt;width:145.3pt;height:102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Jnghg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" fillcolor="white [3212]" stroked="f" strokeweight="2pt">
                <v:textbox>
                  <w:txbxContent>
                    <w:p w14:paraId="4C414BA2" w14:textId="77777777" w:rsidR="006914D5" w:rsidRDefault="006914D5" w:rsidP="006914D5">
                      <w:pPr>
                        <w:jc w:val="center"/>
                      </w:pPr>
                      <w:r w:rsidRPr="00CD758F">
                        <w:rPr>
                          <w:noProof/>
                        </w:rPr>
                        <w:drawing>
                          <wp:inline distT="0" distB="0" distL="0" distR="0" wp14:anchorId="05262289" wp14:editId="23078942">
                            <wp:extent cx="1649730" cy="920750"/>
                            <wp:effectExtent l="0" t="0" r="1270" b="635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A2905">
        <w:rPr>
          <w:b/>
          <w:bCs/>
          <w:noProof/>
        </w:rPr>
        <w:drawing>
          <wp:inline distT="0" distB="0" distL="0" distR="0" wp14:anchorId="3AF7092E" wp14:editId="3227FCA8">
            <wp:extent cx="4805485" cy="3356652"/>
            <wp:effectExtent l="12700" t="12700" r="8255" b="889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7513" cy="33650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DB4697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F2a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3D300ACA" w14:textId="77777777" w:rsidR="006914D5" w:rsidRDefault="006914D5" w:rsidP="006914D5">
      <w:pPr>
        <w:jc w:val="center"/>
        <w:rPr>
          <w:b/>
          <w:bCs/>
        </w:rPr>
      </w:pPr>
    </w:p>
    <w:p w14:paraId="771AABA4" w14:textId="77777777" w:rsidR="006914D5" w:rsidRPr="00C62E4E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495CB" wp14:editId="07C361A5">
                <wp:simplePos x="0" y="0"/>
                <wp:positionH relativeFrom="column">
                  <wp:posOffset>598979</wp:posOffset>
                </wp:positionH>
                <wp:positionV relativeFrom="paragraph">
                  <wp:posOffset>810721</wp:posOffset>
                </wp:positionV>
                <wp:extent cx="1845425" cy="1296785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9783F" w14:textId="77777777" w:rsidR="006914D5" w:rsidRDefault="006914D5" w:rsidP="006914D5">
                            <w:pPr>
                              <w:jc w:val="center"/>
                            </w:pPr>
                            <w:r w:rsidRPr="007E2503">
                              <w:rPr>
                                <w:noProof/>
                              </w:rPr>
                              <w:drawing>
                                <wp:inline distT="0" distB="0" distL="0" distR="0" wp14:anchorId="59273D76" wp14:editId="516DC4F6">
                                  <wp:extent cx="1649730" cy="1099820"/>
                                  <wp:effectExtent l="0" t="0" r="1270" b="5080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495CB" id="Rectangle 62" o:spid="_x0000_s1038" style="position:absolute;left:0;text-align:left;margin-left:47.15pt;margin-top:63.85pt;width:145.3pt;height:102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bCthw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" fillcolor="white [3212]" stroked="f" strokeweight="2pt">
                <v:textbox>
                  <w:txbxContent>
                    <w:p w14:paraId="7329783F" w14:textId="77777777" w:rsidR="006914D5" w:rsidRDefault="006914D5" w:rsidP="006914D5">
                      <w:pPr>
                        <w:jc w:val="center"/>
                      </w:pPr>
                      <w:r w:rsidRPr="007E2503">
                        <w:rPr>
                          <w:noProof/>
                        </w:rPr>
                        <w:drawing>
                          <wp:inline distT="0" distB="0" distL="0" distR="0" wp14:anchorId="59273D76" wp14:editId="516DC4F6">
                            <wp:extent cx="1649730" cy="1099820"/>
                            <wp:effectExtent l="0" t="0" r="1270" b="5080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E2503">
        <w:rPr>
          <w:b/>
          <w:bCs/>
          <w:noProof/>
        </w:rPr>
        <w:drawing>
          <wp:inline distT="0" distB="0" distL="0" distR="0" wp14:anchorId="6D85A2B2" wp14:editId="3ABF89DD">
            <wp:extent cx="4821382" cy="3406904"/>
            <wp:effectExtent l="12700" t="12700" r="1778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39775" cy="34199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379EA0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F3a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51CD3744" w14:textId="77777777" w:rsidR="006914D5" w:rsidRPr="004F6951" w:rsidRDefault="006914D5" w:rsidP="006914D5">
      <w:pPr>
        <w:jc w:val="center"/>
      </w:pPr>
    </w:p>
    <w:p w14:paraId="48CE0F0F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18BF38" wp14:editId="0D6CC2AE">
                <wp:simplePos x="0" y="0"/>
                <wp:positionH relativeFrom="column">
                  <wp:posOffset>625417</wp:posOffset>
                </wp:positionH>
                <wp:positionV relativeFrom="paragraph">
                  <wp:posOffset>788035</wp:posOffset>
                </wp:positionV>
                <wp:extent cx="1845425" cy="1296785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9FD30" w14:textId="77777777" w:rsidR="006914D5" w:rsidRDefault="006914D5" w:rsidP="006914D5">
                            <w:pPr>
                              <w:jc w:val="center"/>
                            </w:pPr>
                            <w:r w:rsidRPr="007E2503">
                              <w:rPr>
                                <w:noProof/>
                              </w:rPr>
                              <w:drawing>
                                <wp:inline distT="0" distB="0" distL="0" distR="0" wp14:anchorId="63F2A065" wp14:editId="6E002C0A">
                                  <wp:extent cx="1649730" cy="1099820"/>
                                  <wp:effectExtent l="0" t="0" r="1270" b="5080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8BF38" id="Rectangle 65" o:spid="_x0000_s1039" style="position:absolute;left:0;text-align:left;margin-left:49.25pt;margin-top:62.05pt;width:145.3pt;height:102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" fillcolor="white [3212]" stroked="f" strokeweight="2pt">
                <v:textbox>
                  <w:txbxContent>
                    <w:p w14:paraId="7B29FD30" w14:textId="77777777" w:rsidR="006914D5" w:rsidRDefault="006914D5" w:rsidP="006914D5">
                      <w:pPr>
                        <w:jc w:val="center"/>
                      </w:pPr>
                      <w:r w:rsidRPr="007E2503">
                        <w:rPr>
                          <w:noProof/>
                        </w:rPr>
                        <w:drawing>
                          <wp:inline distT="0" distB="0" distL="0" distR="0" wp14:anchorId="63F2A065" wp14:editId="6E002C0A">
                            <wp:extent cx="1649730" cy="1099820"/>
                            <wp:effectExtent l="0" t="0" r="1270" b="5080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62E4E">
        <w:rPr>
          <w:noProof/>
        </w:rPr>
        <w:t xml:space="preserve"> </w:t>
      </w:r>
      <w:r w:rsidRPr="006D6F10">
        <w:rPr>
          <w:noProof/>
        </w:rPr>
        <w:drawing>
          <wp:inline distT="0" distB="0" distL="0" distR="0" wp14:anchorId="20753FF1" wp14:editId="4D22B2E7">
            <wp:extent cx="4825307" cy="3409677"/>
            <wp:effectExtent l="12700" t="12700" r="13970" b="698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38282" cy="3418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2486BF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F3a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28520E20" w14:textId="77777777" w:rsidR="006914D5" w:rsidRPr="00E13F9D" w:rsidRDefault="006914D5" w:rsidP="006914D5">
      <w:pPr>
        <w:jc w:val="center"/>
      </w:pPr>
    </w:p>
    <w:p w14:paraId="6EF4B910" w14:textId="77777777" w:rsidR="006914D5" w:rsidRDefault="006914D5" w:rsidP="006914D5">
      <w:pPr>
        <w:jc w:val="center"/>
      </w:pPr>
    </w:p>
    <w:p w14:paraId="3D6C9A0B" w14:textId="77777777" w:rsidR="006914D5" w:rsidRDefault="006914D5" w:rsidP="006914D5">
      <w:pPr>
        <w:jc w:val="center"/>
      </w:pPr>
      <w:r w:rsidRPr="00ED7E24">
        <w:rPr>
          <w:noProof/>
        </w:rPr>
        <w:drawing>
          <wp:inline distT="0" distB="0" distL="0" distR="0" wp14:anchorId="47362428" wp14:editId="0315DD04">
            <wp:extent cx="5943600" cy="1612265"/>
            <wp:effectExtent l="0" t="0" r="0" b="635"/>
            <wp:docPr id="104" name="Picture 10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Timelin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E5BF6" w14:textId="77777777" w:rsidR="006914D5" w:rsidRPr="004F6951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15</w:t>
      </w:r>
      <w:r w:rsidRPr="00D603C8">
        <w:t xml:space="preserve">. </w:t>
      </w:r>
      <w:r>
        <w:t>HRESIMS s</w:t>
      </w:r>
      <w:r w:rsidRPr="00D603C8">
        <w:t>pectrum of</w:t>
      </w:r>
      <w:r>
        <w:t xml:space="preserve"> </w:t>
      </w:r>
      <w:r>
        <w:rPr>
          <w:b/>
          <w:bCs/>
        </w:rPr>
        <w:t>F3a</w:t>
      </w:r>
    </w:p>
    <w:p w14:paraId="60FA962D" w14:textId="77777777" w:rsidR="006914D5" w:rsidRDefault="006914D5" w:rsidP="006914D5">
      <w:pPr>
        <w:jc w:val="center"/>
        <w:rPr>
          <w:b/>
          <w:bCs/>
        </w:rPr>
      </w:pPr>
    </w:p>
    <w:p w14:paraId="086023D4" w14:textId="77777777" w:rsidR="006914D5" w:rsidRDefault="006914D5" w:rsidP="006914D5">
      <w:pPr>
        <w:jc w:val="center"/>
        <w:rPr>
          <w:b/>
          <w:bCs/>
        </w:rPr>
      </w:pPr>
    </w:p>
    <w:p w14:paraId="6B4B2992" w14:textId="77777777" w:rsidR="006914D5" w:rsidRDefault="006914D5" w:rsidP="006914D5">
      <w:pPr>
        <w:jc w:val="center"/>
        <w:rPr>
          <w:b/>
          <w:bCs/>
        </w:rPr>
      </w:pPr>
    </w:p>
    <w:p w14:paraId="3D86B0AA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CC84B1" wp14:editId="590B7AE1">
                <wp:simplePos x="0" y="0"/>
                <wp:positionH relativeFrom="column">
                  <wp:posOffset>586163</wp:posOffset>
                </wp:positionH>
                <wp:positionV relativeFrom="paragraph">
                  <wp:posOffset>789305</wp:posOffset>
                </wp:positionV>
                <wp:extent cx="1845425" cy="1296785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6644F" w14:textId="77777777" w:rsidR="006914D5" w:rsidRDefault="006914D5" w:rsidP="006914D5">
                            <w:pPr>
                              <w:jc w:val="center"/>
                            </w:pPr>
                            <w:r w:rsidRPr="006D6F10">
                              <w:rPr>
                                <w:noProof/>
                              </w:rPr>
                              <w:drawing>
                                <wp:inline distT="0" distB="0" distL="0" distR="0" wp14:anchorId="2147C41A" wp14:editId="593AE100">
                                  <wp:extent cx="1460500" cy="939800"/>
                                  <wp:effectExtent l="0" t="0" r="0" b="0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C84B1" id="Rectangle 69" o:spid="_x0000_s1040" style="position:absolute;left:0;text-align:left;margin-left:46.15pt;margin-top:62.15pt;width:145.3pt;height:102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+M3hw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" fillcolor="white [3212]" stroked="f" strokeweight="2pt">
                <v:textbox>
                  <w:txbxContent>
                    <w:p w14:paraId="17A6644F" w14:textId="77777777" w:rsidR="006914D5" w:rsidRDefault="006914D5" w:rsidP="006914D5">
                      <w:pPr>
                        <w:jc w:val="center"/>
                      </w:pPr>
                      <w:r w:rsidRPr="006D6F10">
                        <w:rPr>
                          <w:noProof/>
                        </w:rPr>
                        <w:drawing>
                          <wp:inline distT="0" distB="0" distL="0" distR="0" wp14:anchorId="2147C41A" wp14:editId="593AE100">
                            <wp:extent cx="1460500" cy="939800"/>
                            <wp:effectExtent l="0" t="0" r="0" b="0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875E68">
        <w:rPr>
          <w:noProof/>
        </w:rPr>
        <w:t xml:space="preserve"> </w:t>
      </w:r>
      <w:r w:rsidRPr="00B066D1">
        <w:rPr>
          <w:noProof/>
        </w:rPr>
        <w:drawing>
          <wp:inline distT="0" distB="0" distL="0" distR="0" wp14:anchorId="2875EEF8" wp14:editId="4F5D62C8">
            <wp:extent cx="4974936" cy="3475014"/>
            <wp:effectExtent l="12700" t="12700" r="16510" b="177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90765" cy="34860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342F83" w14:textId="77777777" w:rsidR="006914D5" w:rsidRPr="004F6951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16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F4a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340FB8EA" w14:textId="77777777" w:rsidR="006914D5" w:rsidRDefault="006914D5" w:rsidP="006914D5">
      <w:pPr>
        <w:jc w:val="center"/>
        <w:rPr>
          <w:b/>
          <w:bCs/>
        </w:rPr>
      </w:pPr>
    </w:p>
    <w:p w14:paraId="5A35BA74" w14:textId="77777777" w:rsidR="006914D5" w:rsidRDefault="006914D5" w:rsidP="006914D5">
      <w:pPr>
        <w:jc w:val="center"/>
        <w:rPr>
          <w:b/>
          <w:bCs/>
        </w:rPr>
      </w:pPr>
    </w:p>
    <w:p w14:paraId="5A3EDEFD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35F75" wp14:editId="3291EC50">
                <wp:simplePos x="0" y="0"/>
                <wp:positionH relativeFrom="column">
                  <wp:posOffset>618432</wp:posOffset>
                </wp:positionH>
                <wp:positionV relativeFrom="paragraph">
                  <wp:posOffset>710565</wp:posOffset>
                </wp:positionV>
                <wp:extent cx="1845425" cy="1296785"/>
                <wp:effectExtent l="0" t="0" r="0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6A8BF" w14:textId="77777777" w:rsidR="006914D5" w:rsidRDefault="006914D5" w:rsidP="006914D5">
                            <w:pPr>
                              <w:jc w:val="center"/>
                            </w:pPr>
                            <w:r w:rsidRPr="006D6F10">
                              <w:rPr>
                                <w:noProof/>
                              </w:rPr>
                              <w:drawing>
                                <wp:inline distT="0" distB="0" distL="0" distR="0" wp14:anchorId="6ED3928C" wp14:editId="45AA0643">
                                  <wp:extent cx="1460500" cy="939800"/>
                                  <wp:effectExtent l="0" t="0" r="0" b="0"/>
                                  <wp:docPr id="76" name="Pictur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35F75" id="Rectangle 75" o:spid="_x0000_s1041" style="position:absolute;left:0;text-align:left;margin-left:48.7pt;margin-top:55.95pt;width:145.3pt;height:102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Su6hw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" fillcolor="white [3212]" stroked="f" strokeweight="2pt">
                <v:textbox>
                  <w:txbxContent>
                    <w:p w14:paraId="42D6A8BF" w14:textId="77777777" w:rsidR="006914D5" w:rsidRDefault="006914D5" w:rsidP="006914D5">
                      <w:pPr>
                        <w:jc w:val="center"/>
                      </w:pPr>
                      <w:r w:rsidRPr="006D6F10">
                        <w:rPr>
                          <w:noProof/>
                        </w:rPr>
                        <w:drawing>
                          <wp:inline distT="0" distB="0" distL="0" distR="0" wp14:anchorId="6ED3928C" wp14:editId="45AA0643">
                            <wp:extent cx="1460500" cy="939800"/>
                            <wp:effectExtent l="0" t="0" r="0" b="0"/>
                            <wp:docPr id="76" name="Picture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B066D1">
        <w:rPr>
          <w:noProof/>
        </w:rPr>
        <w:t xml:space="preserve"> </w:t>
      </w:r>
      <w:r w:rsidRPr="00B066D1">
        <w:rPr>
          <w:b/>
          <w:bCs/>
          <w:noProof/>
        </w:rPr>
        <w:drawing>
          <wp:inline distT="0" distB="0" distL="0" distR="0" wp14:anchorId="2323869E" wp14:editId="24F00ECD">
            <wp:extent cx="4813525" cy="3362268"/>
            <wp:effectExtent l="12700" t="12700" r="12700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23034" cy="33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FD6A80" w14:textId="77777777" w:rsidR="006914D5" w:rsidRPr="004F6951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17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F4a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6CEB7B20" w14:textId="77777777" w:rsidR="006914D5" w:rsidRDefault="006914D5" w:rsidP="006914D5">
      <w:pPr>
        <w:jc w:val="center"/>
        <w:rPr>
          <w:b/>
          <w:bCs/>
        </w:rPr>
      </w:pPr>
    </w:p>
    <w:p w14:paraId="20DF7788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74992E" wp14:editId="1C2530DC">
                <wp:simplePos x="0" y="0"/>
                <wp:positionH relativeFrom="column">
                  <wp:posOffset>583738</wp:posOffset>
                </wp:positionH>
                <wp:positionV relativeFrom="paragraph">
                  <wp:posOffset>791556</wp:posOffset>
                </wp:positionV>
                <wp:extent cx="1845425" cy="1296785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F067E" w14:textId="77777777" w:rsidR="006914D5" w:rsidRDefault="006914D5" w:rsidP="006914D5">
                            <w:pPr>
                              <w:jc w:val="center"/>
                            </w:pPr>
                            <w:r w:rsidRPr="00732755">
                              <w:rPr>
                                <w:noProof/>
                              </w:rPr>
                              <w:drawing>
                                <wp:inline distT="0" distB="0" distL="0" distR="0" wp14:anchorId="15AF420D" wp14:editId="7F85A6DD">
                                  <wp:extent cx="1649730" cy="920750"/>
                                  <wp:effectExtent l="0" t="0" r="1270" b="6350"/>
                                  <wp:docPr id="80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4992E" id="Rectangle 78" o:spid="_x0000_s1042" style="position:absolute;left:0;text-align:left;margin-left:45.95pt;margin-top:62.35pt;width:145.3pt;height:102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AL3hw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" fillcolor="white [3212]" stroked="f" strokeweight="2pt">
                <v:textbox>
                  <w:txbxContent>
                    <w:p w14:paraId="26BF067E" w14:textId="77777777" w:rsidR="006914D5" w:rsidRDefault="006914D5" w:rsidP="006914D5">
                      <w:pPr>
                        <w:jc w:val="center"/>
                      </w:pPr>
                      <w:r w:rsidRPr="00732755">
                        <w:rPr>
                          <w:noProof/>
                        </w:rPr>
                        <w:drawing>
                          <wp:inline distT="0" distB="0" distL="0" distR="0" wp14:anchorId="15AF420D" wp14:editId="7F85A6DD">
                            <wp:extent cx="1649730" cy="920750"/>
                            <wp:effectExtent l="0" t="0" r="1270" b="6350"/>
                            <wp:docPr id="80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B066D1">
        <w:rPr>
          <w:b/>
          <w:bCs/>
          <w:noProof/>
        </w:rPr>
        <w:drawing>
          <wp:inline distT="0" distB="0" distL="0" distR="0" wp14:anchorId="59D035C5" wp14:editId="23ABBC35">
            <wp:extent cx="4825307" cy="3370498"/>
            <wp:effectExtent l="12700" t="12700" r="13970" b="825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54224" cy="33906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F96E74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18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F5a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770F2E01" w14:textId="77777777" w:rsidR="006914D5" w:rsidRDefault="006914D5" w:rsidP="006914D5">
      <w:pPr>
        <w:rPr>
          <w:b/>
          <w:bCs/>
        </w:rPr>
      </w:pPr>
    </w:p>
    <w:p w14:paraId="1C64E2B6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5FF77A" wp14:editId="12A5BBF8">
                <wp:simplePos x="0" y="0"/>
                <wp:positionH relativeFrom="column">
                  <wp:posOffset>574098</wp:posOffset>
                </wp:positionH>
                <wp:positionV relativeFrom="paragraph">
                  <wp:posOffset>718820</wp:posOffset>
                </wp:positionV>
                <wp:extent cx="1845425" cy="1296785"/>
                <wp:effectExtent l="0" t="0" r="0" b="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F6AB0" w14:textId="77777777" w:rsidR="006914D5" w:rsidRDefault="006914D5" w:rsidP="006914D5">
                            <w:pPr>
                              <w:jc w:val="center"/>
                            </w:pPr>
                            <w:r w:rsidRPr="00732755">
                              <w:rPr>
                                <w:noProof/>
                              </w:rPr>
                              <w:drawing>
                                <wp:inline distT="0" distB="0" distL="0" distR="0" wp14:anchorId="4C84F683" wp14:editId="23F1E738">
                                  <wp:extent cx="1649730" cy="920750"/>
                                  <wp:effectExtent l="0" t="0" r="1270" b="6350"/>
                                  <wp:docPr id="82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FF77A" id="Rectangle 81" o:spid="_x0000_s1043" style="position:absolute;left:0;text-align:left;margin-left:45.2pt;margin-top:56.6pt;width:145.3pt;height:102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" fillcolor="white [3212]" stroked="f" strokeweight="2pt">
                <v:textbox>
                  <w:txbxContent>
                    <w:p w14:paraId="455F6AB0" w14:textId="77777777" w:rsidR="006914D5" w:rsidRDefault="006914D5" w:rsidP="006914D5">
                      <w:pPr>
                        <w:jc w:val="center"/>
                      </w:pPr>
                      <w:r w:rsidRPr="00732755">
                        <w:rPr>
                          <w:noProof/>
                        </w:rPr>
                        <w:drawing>
                          <wp:inline distT="0" distB="0" distL="0" distR="0" wp14:anchorId="4C84F683" wp14:editId="23F1E738">
                            <wp:extent cx="1649730" cy="920750"/>
                            <wp:effectExtent l="0" t="0" r="1270" b="6350"/>
                            <wp:docPr id="82" name="Pictur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32755">
        <w:rPr>
          <w:b/>
          <w:bCs/>
          <w:noProof/>
        </w:rPr>
        <w:drawing>
          <wp:inline distT="0" distB="0" distL="0" distR="0" wp14:anchorId="7B28D8DB" wp14:editId="69143980">
            <wp:extent cx="4825425" cy="3370580"/>
            <wp:effectExtent l="12700" t="12700" r="13335" b="762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32455" cy="33754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5A2DD1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19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F5a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4F9C92A0" w14:textId="77777777" w:rsidR="006914D5" w:rsidRPr="004F6951" w:rsidRDefault="006914D5" w:rsidP="006914D5">
      <w:pPr>
        <w:jc w:val="center"/>
      </w:pPr>
    </w:p>
    <w:p w14:paraId="44B1ECF3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EECBBA" wp14:editId="2F0A6B73">
                <wp:simplePos x="0" y="0"/>
                <wp:positionH relativeFrom="column">
                  <wp:posOffset>631248</wp:posOffset>
                </wp:positionH>
                <wp:positionV relativeFrom="paragraph">
                  <wp:posOffset>815975</wp:posOffset>
                </wp:positionV>
                <wp:extent cx="1845425" cy="1296785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00AD7" w14:textId="77777777" w:rsidR="006914D5" w:rsidRDefault="006914D5" w:rsidP="006914D5">
                            <w:pPr>
                              <w:jc w:val="center"/>
                            </w:pPr>
                            <w:r w:rsidRPr="00732755">
                              <w:rPr>
                                <w:noProof/>
                              </w:rPr>
                              <w:drawing>
                                <wp:inline distT="0" distB="0" distL="0" distR="0" wp14:anchorId="3848100F" wp14:editId="3F9CDF66">
                                  <wp:extent cx="1649730" cy="920750"/>
                                  <wp:effectExtent l="0" t="0" r="1270" b="6350"/>
                                  <wp:docPr id="88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ECBBA" id="Rectangle 86" o:spid="_x0000_s1044" style="position:absolute;left:0;text-align:left;margin-left:49.7pt;margin-top:64.25pt;width:145.3pt;height:102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" fillcolor="white [3212]" stroked="f" strokeweight="2pt">
                <v:textbox>
                  <w:txbxContent>
                    <w:p w14:paraId="12400AD7" w14:textId="77777777" w:rsidR="006914D5" w:rsidRDefault="006914D5" w:rsidP="006914D5">
                      <w:pPr>
                        <w:jc w:val="center"/>
                      </w:pPr>
                      <w:r w:rsidRPr="00732755">
                        <w:rPr>
                          <w:noProof/>
                        </w:rPr>
                        <w:drawing>
                          <wp:inline distT="0" distB="0" distL="0" distR="0" wp14:anchorId="3848100F" wp14:editId="3F9CDF66">
                            <wp:extent cx="1649730" cy="920750"/>
                            <wp:effectExtent l="0" t="0" r="1270" b="6350"/>
                            <wp:docPr id="88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96E7B">
        <w:rPr>
          <w:noProof/>
        </w:rPr>
        <w:t xml:space="preserve"> </w:t>
      </w:r>
      <w:r w:rsidRPr="00696E7B">
        <w:rPr>
          <w:noProof/>
        </w:rPr>
        <w:drawing>
          <wp:inline distT="0" distB="0" distL="0" distR="0" wp14:anchorId="3DC8DC31" wp14:editId="5DB40D3B">
            <wp:extent cx="4853709" cy="3429747"/>
            <wp:effectExtent l="12700" t="12700" r="10795" b="1206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58443" cy="34330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DC0489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20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F6a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2BA6E8F1" w14:textId="77777777" w:rsidR="006914D5" w:rsidRDefault="006914D5" w:rsidP="006914D5">
      <w:pPr>
        <w:jc w:val="center"/>
        <w:rPr>
          <w:b/>
          <w:bCs/>
        </w:rPr>
      </w:pPr>
      <w:r w:rsidRPr="00696E7B">
        <w:rPr>
          <w:b/>
          <w:bCs/>
          <w:noProof/>
        </w:rPr>
        <w:lastRenderedPageBreak/>
        <w:drawing>
          <wp:inline distT="0" distB="0" distL="0" distR="0" wp14:anchorId="5F6C6A92" wp14:editId="5D415095">
            <wp:extent cx="4914302" cy="3472563"/>
            <wp:effectExtent l="12700" t="12700" r="13335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22461" cy="34783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BD5366" wp14:editId="53353FC7">
                <wp:simplePos x="0" y="0"/>
                <wp:positionH relativeFrom="column">
                  <wp:posOffset>572828</wp:posOffset>
                </wp:positionH>
                <wp:positionV relativeFrom="paragraph">
                  <wp:posOffset>735330</wp:posOffset>
                </wp:positionV>
                <wp:extent cx="1845425" cy="1296785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31EA1" w14:textId="77777777" w:rsidR="006914D5" w:rsidRDefault="006914D5" w:rsidP="006914D5">
                            <w:pPr>
                              <w:jc w:val="center"/>
                            </w:pPr>
                            <w:r w:rsidRPr="00732755">
                              <w:rPr>
                                <w:noProof/>
                              </w:rPr>
                              <w:drawing>
                                <wp:inline distT="0" distB="0" distL="0" distR="0" wp14:anchorId="37243F48" wp14:editId="049C8BCB">
                                  <wp:extent cx="1649730" cy="920750"/>
                                  <wp:effectExtent l="0" t="0" r="1270" b="6350"/>
                                  <wp:docPr id="90" name="Pictur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D5366" id="Rectangle 89" o:spid="_x0000_s1045" style="position:absolute;left:0;text-align:left;margin-left:45.1pt;margin-top:57.9pt;width:145.3pt;height:102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" fillcolor="white [3212]" stroked="f" strokeweight="2pt">
                <v:textbox>
                  <w:txbxContent>
                    <w:p w14:paraId="00331EA1" w14:textId="77777777" w:rsidR="006914D5" w:rsidRDefault="006914D5" w:rsidP="006914D5">
                      <w:pPr>
                        <w:jc w:val="center"/>
                      </w:pPr>
                      <w:r w:rsidRPr="00732755">
                        <w:rPr>
                          <w:noProof/>
                        </w:rPr>
                        <w:drawing>
                          <wp:inline distT="0" distB="0" distL="0" distR="0" wp14:anchorId="37243F48" wp14:editId="049C8BCB">
                            <wp:extent cx="1649730" cy="920750"/>
                            <wp:effectExtent l="0" t="0" r="1270" b="6350"/>
                            <wp:docPr id="90" name="Picture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D43320E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21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F6a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55E40805" w14:textId="77777777" w:rsidR="006914D5" w:rsidRDefault="006914D5" w:rsidP="006914D5">
      <w:pPr>
        <w:jc w:val="center"/>
        <w:rPr>
          <w:b/>
          <w:bCs/>
        </w:rPr>
      </w:pPr>
    </w:p>
    <w:p w14:paraId="281485DA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DC9953" wp14:editId="75F2CB6F">
                <wp:simplePos x="0" y="0"/>
                <wp:positionH relativeFrom="column">
                  <wp:posOffset>556318</wp:posOffset>
                </wp:positionH>
                <wp:positionV relativeFrom="paragraph">
                  <wp:posOffset>799465</wp:posOffset>
                </wp:positionV>
                <wp:extent cx="1845425" cy="1296785"/>
                <wp:effectExtent l="0" t="0" r="0" b="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BAE09" w14:textId="77777777" w:rsidR="006914D5" w:rsidRDefault="006914D5" w:rsidP="006914D5">
                            <w:pPr>
                              <w:jc w:val="center"/>
                            </w:pPr>
                            <w:r w:rsidRPr="000C0747">
                              <w:rPr>
                                <w:noProof/>
                              </w:rPr>
                              <w:drawing>
                                <wp:inline distT="0" distB="0" distL="0" distR="0" wp14:anchorId="41F4238F" wp14:editId="4E04F57F">
                                  <wp:extent cx="1649730" cy="1099820"/>
                                  <wp:effectExtent l="0" t="0" r="1270" b="5080"/>
                                  <wp:docPr id="119" name="Picture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C9953" id="Rectangle 117" o:spid="_x0000_s1046" style="position:absolute;left:0;text-align:left;margin-left:43.8pt;margin-top:62.95pt;width:145.3pt;height:102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" fillcolor="white [3212]" stroked="f" strokeweight="2pt">
                <v:textbox>
                  <w:txbxContent>
                    <w:p w14:paraId="04ABAE09" w14:textId="77777777" w:rsidR="006914D5" w:rsidRDefault="006914D5" w:rsidP="006914D5">
                      <w:pPr>
                        <w:jc w:val="center"/>
                      </w:pPr>
                      <w:r w:rsidRPr="000C0747">
                        <w:rPr>
                          <w:noProof/>
                        </w:rPr>
                        <w:drawing>
                          <wp:inline distT="0" distB="0" distL="0" distR="0" wp14:anchorId="41F4238F" wp14:editId="4E04F57F">
                            <wp:extent cx="1649730" cy="1099820"/>
                            <wp:effectExtent l="0" t="0" r="1270" b="5080"/>
                            <wp:docPr id="119" name="Picture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5713E">
        <w:rPr>
          <w:b/>
          <w:bCs/>
          <w:noProof/>
        </w:rPr>
        <w:drawing>
          <wp:inline distT="0" distB="0" distL="0" distR="0" wp14:anchorId="7E7349B2" wp14:editId="27DF32EB">
            <wp:extent cx="4836702" cy="3417729"/>
            <wp:effectExtent l="12700" t="12700" r="1524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54267" cy="34301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5FD476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22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F7a </w:t>
      </w:r>
      <w:r w:rsidRPr="007C0B08">
        <w:t>in acetone-</w:t>
      </w:r>
      <w:r w:rsidRPr="007C0B08">
        <w:rPr>
          <w:i/>
          <w:iCs/>
        </w:rPr>
        <w:t>d</w:t>
      </w:r>
      <w:r w:rsidRPr="007C0B08">
        <w:rPr>
          <w:i/>
          <w:iCs/>
          <w:vertAlign w:val="subscript"/>
        </w:rPr>
        <w:t>6</w:t>
      </w:r>
    </w:p>
    <w:p w14:paraId="15668BA9" w14:textId="77777777" w:rsidR="006914D5" w:rsidRPr="004F6951" w:rsidRDefault="006914D5" w:rsidP="006914D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B12196" wp14:editId="7E624484">
                <wp:simplePos x="0" y="0"/>
                <wp:positionH relativeFrom="column">
                  <wp:posOffset>1170177</wp:posOffset>
                </wp:positionH>
                <wp:positionV relativeFrom="paragraph">
                  <wp:posOffset>953178</wp:posOffset>
                </wp:positionV>
                <wp:extent cx="1845425" cy="1296785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AED18" w14:textId="77777777" w:rsidR="006914D5" w:rsidRDefault="006914D5" w:rsidP="006914D5">
                            <w:pPr>
                              <w:jc w:val="center"/>
                            </w:pPr>
                            <w:r w:rsidRPr="000C0747">
                              <w:rPr>
                                <w:noProof/>
                              </w:rPr>
                              <w:drawing>
                                <wp:inline distT="0" distB="0" distL="0" distR="0" wp14:anchorId="22DB2C68" wp14:editId="4D4345DB">
                                  <wp:extent cx="1649730" cy="1099820"/>
                                  <wp:effectExtent l="0" t="0" r="1270" b="5080"/>
                                  <wp:docPr id="121" name="Picture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99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12196" id="Rectangle 120" o:spid="_x0000_s1047" style="position:absolute;left:0;text-align:left;margin-left:92.15pt;margin-top:75.05pt;width:145.3pt;height:102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" fillcolor="white [3212]" stroked="f" strokeweight="2pt">
                <v:textbox>
                  <w:txbxContent>
                    <w:p w14:paraId="2F4AED18" w14:textId="77777777" w:rsidR="006914D5" w:rsidRDefault="006914D5" w:rsidP="006914D5">
                      <w:pPr>
                        <w:jc w:val="center"/>
                      </w:pPr>
                      <w:r w:rsidRPr="000C0747">
                        <w:rPr>
                          <w:noProof/>
                        </w:rPr>
                        <w:drawing>
                          <wp:inline distT="0" distB="0" distL="0" distR="0" wp14:anchorId="22DB2C68" wp14:editId="4D4345DB">
                            <wp:extent cx="1649730" cy="1099820"/>
                            <wp:effectExtent l="0" t="0" r="1270" b="5080"/>
                            <wp:docPr id="121" name="Picture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99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4208D">
        <w:rPr>
          <w:noProof/>
        </w:rPr>
        <w:drawing>
          <wp:inline distT="0" distB="0" distL="0" distR="0" wp14:anchorId="1AEB71AB" wp14:editId="55746E62">
            <wp:extent cx="4888073" cy="3454029"/>
            <wp:effectExtent l="12700" t="12700" r="14605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09742" cy="34693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088F3D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23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F7a </w:t>
      </w:r>
      <w:r w:rsidRPr="007C0B08">
        <w:t>in acetone-</w:t>
      </w:r>
      <w:r w:rsidRPr="007C0B08">
        <w:rPr>
          <w:i/>
          <w:iCs/>
        </w:rPr>
        <w:t>d</w:t>
      </w:r>
      <w:r w:rsidRPr="007C0B08">
        <w:rPr>
          <w:i/>
          <w:iCs/>
          <w:vertAlign w:val="subscript"/>
        </w:rPr>
        <w:t>6</w:t>
      </w:r>
    </w:p>
    <w:p w14:paraId="556BDD84" w14:textId="77777777" w:rsidR="006914D5" w:rsidRDefault="006914D5" w:rsidP="006914D5">
      <w:pPr>
        <w:jc w:val="center"/>
        <w:rPr>
          <w:b/>
          <w:bCs/>
        </w:rPr>
      </w:pPr>
    </w:p>
    <w:p w14:paraId="261E004C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BB8775" wp14:editId="2B4875E3">
                <wp:simplePos x="0" y="0"/>
                <wp:positionH relativeFrom="column">
                  <wp:posOffset>577503</wp:posOffset>
                </wp:positionH>
                <wp:positionV relativeFrom="paragraph">
                  <wp:posOffset>649605</wp:posOffset>
                </wp:positionV>
                <wp:extent cx="1845425" cy="1296785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BC59E" w14:textId="77777777" w:rsidR="006914D5" w:rsidRDefault="006914D5" w:rsidP="006914D5">
                            <w:pPr>
                              <w:jc w:val="center"/>
                            </w:pPr>
                            <w:r w:rsidRPr="00632F50">
                              <w:rPr>
                                <w:noProof/>
                              </w:rPr>
                              <w:drawing>
                                <wp:inline distT="0" distB="0" distL="0" distR="0" wp14:anchorId="2E61A783" wp14:editId="73642288">
                                  <wp:extent cx="1460500" cy="939800"/>
                                  <wp:effectExtent l="0" t="0" r="0" b="0"/>
                                  <wp:docPr id="110" name="Picture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B8775" id="Rectangle 105" o:spid="_x0000_s1048" style="position:absolute;left:0;text-align:left;margin-left:45.45pt;margin-top:51.15pt;width:145.3pt;height:102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" fillcolor="white [3212]" stroked="f" strokeweight="2pt">
                <v:textbox>
                  <w:txbxContent>
                    <w:p w14:paraId="28DBC59E" w14:textId="77777777" w:rsidR="006914D5" w:rsidRDefault="006914D5" w:rsidP="006914D5">
                      <w:pPr>
                        <w:jc w:val="center"/>
                      </w:pPr>
                      <w:r w:rsidRPr="00632F50">
                        <w:rPr>
                          <w:noProof/>
                        </w:rPr>
                        <w:drawing>
                          <wp:inline distT="0" distB="0" distL="0" distR="0" wp14:anchorId="2E61A783" wp14:editId="73642288">
                            <wp:extent cx="1460500" cy="939800"/>
                            <wp:effectExtent l="0" t="0" r="0" b="0"/>
                            <wp:docPr id="110" name="Picture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32F50">
        <w:rPr>
          <w:b/>
          <w:bCs/>
          <w:noProof/>
        </w:rPr>
        <w:drawing>
          <wp:inline distT="0" distB="0" distL="0" distR="0" wp14:anchorId="15DF4BFA" wp14:editId="32726660">
            <wp:extent cx="4858558" cy="3393724"/>
            <wp:effectExtent l="12700" t="12700" r="18415" b="1016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69475" cy="340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FE3A4D" w14:textId="77777777" w:rsidR="006914D5" w:rsidRPr="004F6951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24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F8a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1F0F7BE2" w14:textId="77777777" w:rsidR="006914D5" w:rsidRDefault="006914D5" w:rsidP="006914D5">
      <w:pPr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CE3F53" wp14:editId="286033D0">
                <wp:simplePos x="0" y="0"/>
                <wp:positionH relativeFrom="column">
                  <wp:posOffset>598863</wp:posOffset>
                </wp:positionH>
                <wp:positionV relativeFrom="paragraph">
                  <wp:posOffset>710969</wp:posOffset>
                </wp:positionV>
                <wp:extent cx="1845425" cy="1296785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DA25B" w14:textId="77777777" w:rsidR="006914D5" w:rsidRDefault="006914D5" w:rsidP="006914D5">
                            <w:pPr>
                              <w:jc w:val="center"/>
                            </w:pPr>
                            <w:r w:rsidRPr="00632F50">
                              <w:rPr>
                                <w:noProof/>
                              </w:rPr>
                              <w:drawing>
                                <wp:inline distT="0" distB="0" distL="0" distR="0" wp14:anchorId="7E5760F1" wp14:editId="792F0518">
                                  <wp:extent cx="1460500" cy="939800"/>
                                  <wp:effectExtent l="0" t="0" r="0" b="0"/>
                                  <wp:docPr id="113" name="Picture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E3F53" id="Rectangle 112" o:spid="_x0000_s1049" style="position:absolute;left:0;text-align:left;margin-left:47.15pt;margin-top:56pt;width:145.3pt;height:102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" fillcolor="white [3212]" stroked="f" strokeweight="2pt">
                <v:textbox>
                  <w:txbxContent>
                    <w:p w14:paraId="638DA25B" w14:textId="77777777" w:rsidR="006914D5" w:rsidRDefault="006914D5" w:rsidP="006914D5">
                      <w:pPr>
                        <w:jc w:val="center"/>
                      </w:pPr>
                      <w:r w:rsidRPr="00632F50">
                        <w:rPr>
                          <w:noProof/>
                        </w:rPr>
                        <w:drawing>
                          <wp:inline distT="0" distB="0" distL="0" distR="0" wp14:anchorId="7E5760F1" wp14:editId="792F0518">
                            <wp:extent cx="1460500" cy="939800"/>
                            <wp:effectExtent l="0" t="0" r="0" b="0"/>
                            <wp:docPr id="113" name="Picture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A4D35">
        <w:rPr>
          <w:noProof/>
        </w:rPr>
        <w:t xml:space="preserve"> </w:t>
      </w:r>
      <w:r w:rsidRPr="000C0747">
        <w:rPr>
          <w:noProof/>
        </w:rPr>
        <w:drawing>
          <wp:inline distT="0" distB="0" distL="0" distR="0" wp14:anchorId="0DB0722E" wp14:editId="45190A5B">
            <wp:extent cx="4825425" cy="3370580"/>
            <wp:effectExtent l="12700" t="12700" r="13335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39859" cy="33806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053C3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25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F8a </w:t>
      </w:r>
      <w:r>
        <w:t>in DMSO-</w:t>
      </w:r>
      <w:r w:rsidRPr="00D6485E">
        <w:rPr>
          <w:i/>
          <w:iCs/>
        </w:rPr>
        <w:t>d</w:t>
      </w:r>
      <w:r w:rsidRPr="00D6485E">
        <w:rPr>
          <w:i/>
          <w:iCs/>
          <w:vertAlign w:val="subscript"/>
        </w:rPr>
        <w:t>6</w:t>
      </w:r>
    </w:p>
    <w:p w14:paraId="7D6A1E54" w14:textId="77777777" w:rsidR="006914D5" w:rsidRDefault="006914D5" w:rsidP="006914D5">
      <w:pPr>
        <w:jc w:val="center"/>
        <w:rPr>
          <w:b/>
          <w:bCs/>
        </w:rPr>
      </w:pPr>
    </w:p>
    <w:p w14:paraId="6B1A6916" w14:textId="77777777" w:rsidR="006914D5" w:rsidRDefault="006914D5" w:rsidP="006914D5">
      <w:pPr>
        <w:jc w:val="center"/>
        <w:rPr>
          <w:b/>
          <w:bCs/>
        </w:rPr>
      </w:pPr>
      <w:r w:rsidRPr="001A4D35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AF0F03" wp14:editId="12DFCAA6">
                <wp:simplePos x="0" y="0"/>
                <wp:positionH relativeFrom="column">
                  <wp:posOffset>575887</wp:posOffset>
                </wp:positionH>
                <wp:positionV relativeFrom="paragraph">
                  <wp:posOffset>607695</wp:posOffset>
                </wp:positionV>
                <wp:extent cx="1845425" cy="1296785"/>
                <wp:effectExtent l="0" t="0" r="0" b="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5A30" w14:textId="77777777" w:rsidR="006914D5" w:rsidRDefault="006914D5" w:rsidP="006914D5">
                            <w:pPr>
                              <w:jc w:val="center"/>
                            </w:pPr>
                            <w:r w:rsidRPr="00C70C0B">
                              <w:rPr>
                                <w:noProof/>
                              </w:rPr>
                              <w:drawing>
                                <wp:inline distT="0" distB="0" distL="0" distR="0" wp14:anchorId="4DE9F600" wp14:editId="238F4C85">
                                  <wp:extent cx="1549400" cy="939800"/>
                                  <wp:effectExtent l="0" t="0" r="0" b="0"/>
                                  <wp:docPr id="126" name="Picture 1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4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F0F03" id="Rectangle 124" o:spid="_x0000_s1050" style="position:absolute;left:0;text-align:left;margin-left:45.35pt;margin-top:47.85pt;width:145.3pt;height:102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" fillcolor="white [3212]" stroked="f" strokeweight="2pt">
                <v:textbox>
                  <w:txbxContent>
                    <w:p w14:paraId="1BE35A30" w14:textId="77777777" w:rsidR="006914D5" w:rsidRDefault="006914D5" w:rsidP="006914D5">
                      <w:pPr>
                        <w:jc w:val="center"/>
                      </w:pPr>
                      <w:r w:rsidRPr="00C70C0B">
                        <w:rPr>
                          <w:noProof/>
                        </w:rPr>
                        <w:drawing>
                          <wp:inline distT="0" distB="0" distL="0" distR="0" wp14:anchorId="4DE9F600" wp14:editId="238F4C85">
                            <wp:extent cx="1549400" cy="939800"/>
                            <wp:effectExtent l="0" t="0" r="0" b="0"/>
                            <wp:docPr id="126" name="Picture 1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94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D3204">
        <w:rPr>
          <w:b/>
          <w:bCs/>
          <w:noProof/>
        </w:rPr>
        <w:drawing>
          <wp:inline distT="0" distB="0" distL="0" distR="0" wp14:anchorId="2E6DECCA" wp14:editId="4A21DAD9">
            <wp:extent cx="4841933" cy="3382111"/>
            <wp:effectExtent l="12700" t="12700" r="9525" b="889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59302" cy="33942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3E5279" w14:textId="77777777" w:rsidR="006914D5" w:rsidRDefault="006914D5" w:rsidP="006914D5">
      <w:pPr>
        <w:jc w:val="center"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26</w:t>
      </w:r>
      <w:r w:rsidRPr="00D603C8">
        <w:t xml:space="preserve">. </w:t>
      </w:r>
      <w:r w:rsidRPr="00D603C8">
        <w:rPr>
          <w:vertAlign w:val="superscript"/>
        </w:rPr>
        <w:t>1</w:t>
      </w:r>
      <w:r>
        <w:t>H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F9a </w:t>
      </w:r>
      <w:r>
        <w:t>in CDCl</w:t>
      </w:r>
      <w:r w:rsidRPr="007C0B08">
        <w:rPr>
          <w:vertAlign w:val="subscript"/>
        </w:rPr>
        <w:t>3</w:t>
      </w:r>
    </w:p>
    <w:p w14:paraId="44EED1EF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D58C07" wp14:editId="0E69B02E">
                <wp:simplePos x="0" y="0"/>
                <wp:positionH relativeFrom="column">
                  <wp:posOffset>560705</wp:posOffset>
                </wp:positionH>
                <wp:positionV relativeFrom="paragraph">
                  <wp:posOffset>619067</wp:posOffset>
                </wp:positionV>
                <wp:extent cx="1845425" cy="1296785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76115" w14:textId="77777777" w:rsidR="006914D5" w:rsidRDefault="006914D5" w:rsidP="006914D5">
                            <w:pPr>
                              <w:jc w:val="center"/>
                            </w:pPr>
                            <w:r w:rsidRPr="00C70C0B">
                              <w:rPr>
                                <w:noProof/>
                              </w:rPr>
                              <w:drawing>
                                <wp:inline distT="0" distB="0" distL="0" distR="0" wp14:anchorId="1414C2C4" wp14:editId="7B809811">
                                  <wp:extent cx="1549400" cy="939800"/>
                                  <wp:effectExtent l="0" t="0" r="0" b="0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94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58C07" id="Rectangle 127" o:spid="_x0000_s1051" style="position:absolute;left:0;text-align:left;margin-left:44.15pt;margin-top:48.75pt;width:145.3pt;height:102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" fillcolor="white [3212]" stroked="f" strokeweight="2pt">
                <v:textbox>
                  <w:txbxContent>
                    <w:p w14:paraId="4B776115" w14:textId="77777777" w:rsidR="006914D5" w:rsidRDefault="006914D5" w:rsidP="006914D5">
                      <w:pPr>
                        <w:jc w:val="center"/>
                      </w:pPr>
                      <w:r w:rsidRPr="00C70C0B">
                        <w:rPr>
                          <w:noProof/>
                        </w:rPr>
                        <w:drawing>
                          <wp:inline distT="0" distB="0" distL="0" distR="0" wp14:anchorId="1414C2C4" wp14:editId="7B809811">
                            <wp:extent cx="1549400" cy="939800"/>
                            <wp:effectExtent l="0" t="0" r="0" b="0"/>
                            <wp:docPr id="128" name="Pictur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494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7304AD">
        <w:rPr>
          <w:b/>
          <w:bCs/>
          <w:noProof/>
        </w:rPr>
        <w:drawing>
          <wp:inline distT="0" distB="0" distL="0" distR="0" wp14:anchorId="07987AB4" wp14:editId="7FA80262">
            <wp:extent cx="4858558" cy="3393724"/>
            <wp:effectExtent l="12700" t="12700" r="18415" b="1016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74964" cy="34051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F89FE8" w14:textId="77777777" w:rsidR="006914D5" w:rsidRPr="007C0B08" w:rsidRDefault="006914D5" w:rsidP="006914D5">
      <w:pPr>
        <w:jc w:val="center"/>
      </w:pPr>
      <w:r w:rsidRPr="009D59D0">
        <w:rPr>
          <w:noProof/>
        </w:rPr>
        <w:t xml:space="preserve"> </w:t>
      </w:r>
      <w:r w:rsidRPr="009B573A">
        <w:rPr>
          <w:b/>
          <w:bCs/>
        </w:rPr>
        <w:t>Figure S</w:t>
      </w:r>
      <w:r>
        <w:rPr>
          <w:b/>
          <w:bCs/>
        </w:rPr>
        <w:t>27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F9a </w:t>
      </w:r>
      <w:r w:rsidRPr="007C0B08">
        <w:t>in CDCl</w:t>
      </w:r>
      <w:r w:rsidRPr="007C0B08">
        <w:rPr>
          <w:vertAlign w:val="subscript"/>
        </w:rPr>
        <w:t>3</w:t>
      </w:r>
    </w:p>
    <w:p w14:paraId="151B5835" w14:textId="77777777" w:rsidR="006914D5" w:rsidRDefault="006914D5" w:rsidP="006914D5">
      <w:pPr>
        <w:jc w:val="center"/>
        <w:rPr>
          <w:b/>
          <w:bCs/>
        </w:rPr>
      </w:pPr>
    </w:p>
    <w:p w14:paraId="5513A353" w14:textId="77777777" w:rsidR="006914D5" w:rsidRPr="00590DB9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70763D" wp14:editId="5475001D">
                <wp:simplePos x="0" y="0"/>
                <wp:positionH relativeFrom="column">
                  <wp:posOffset>631248</wp:posOffset>
                </wp:positionH>
                <wp:positionV relativeFrom="paragraph">
                  <wp:posOffset>706755</wp:posOffset>
                </wp:positionV>
                <wp:extent cx="1845425" cy="1296785"/>
                <wp:effectExtent l="0" t="0" r="0" b="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AD3B" w14:textId="77777777" w:rsidR="006914D5" w:rsidRDefault="006914D5" w:rsidP="006914D5">
                            <w:pPr>
                              <w:jc w:val="center"/>
                            </w:pPr>
                            <w:r w:rsidRPr="00C70C0B">
                              <w:rPr>
                                <w:noProof/>
                              </w:rPr>
                              <w:drawing>
                                <wp:inline distT="0" distB="0" distL="0" distR="0" wp14:anchorId="3E574990" wp14:editId="35ADDE9F">
                                  <wp:extent cx="1460500" cy="939800"/>
                                  <wp:effectExtent l="0" t="0" r="0" b="0"/>
                                  <wp:docPr id="134" name="Picture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70763D" id="Rectangle 132" o:spid="_x0000_s1052" style="position:absolute;left:0;text-align:left;margin-left:49.7pt;margin-top:55.65pt;width:145.3pt;height:102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" fillcolor="white [3212]" stroked="f" strokeweight="2pt">
                <v:textbox>
                  <w:txbxContent>
                    <w:p w14:paraId="0F56AD3B" w14:textId="77777777" w:rsidR="006914D5" w:rsidRDefault="006914D5" w:rsidP="006914D5">
                      <w:pPr>
                        <w:jc w:val="center"/>
                      </w:pPr>
                      <w:r w:rsidRPr="00C70C0B">
                        <w:rPr>
                          <w:noProof/>
                        </w:rPr>
                        <w:drawing>
                          <wp:inline distT="0" distB="0" distL="0" distR="0" wp14:anchorId="3E574990" wp14:editId="35ADDE9F">
                            <wp:extent cx="1460500" cy="939800"/>
                            <wp:effectExtent l="0" t="0" r="0" b="0"/>
                            <wp:docPr id="134" name="Picture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90DB9">
        <w:rPr>
          <w:noProof/>
        </w:rPr>
        <w:t xml:space="preserve"> </w:t>
      </w:r>
      <w:r w:rsidRPr="00590DB9">
        <w:rPr>
          <w:noProof/>
        </w:rPr>
        <w:drawing>
          <wp:inline distT="0" distB="0" distL="0" distR="0" wp14:anchorId="27923F6A" wp14:editId="3097880C">
            <wp:extent cx="4765006" cy="3328377"/>
            <wp:effectExtent l="12700" t="12700" r="10795" b="1206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75502" cy="33357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6D7839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28</w:t>
      </w:r>
      <w:r w:rsidRPr="00D603C8">
        <w:t xml:space="preserve">. </w:t>
      </w:r>
      <w:r w:rsidRPr="00D603C8">
        <w:rPr>
          <w:vertAlign w:val="superscript"/>
        </w:rPr>
        <w:t>1</w:t>
      </w:r>
      <w:r>
        <w:t xml:space="preserve">H </w:t>
      </w:r>
      <w:r w:rsidRPr="00D603C8">
        <w:t xml:space="preserve">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F10a </w:t>
      </w:r>
      <w:r w:rsidRPr="007C0B08">
        <w:t xml:space="preserve">in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1BAA1114" w14:textId="77777777" w:rsidR="006914D5" w:rsidRDefault="006914D5" w:rsidP="006914D5">
      <w:pPr>
        <w:jc w:val="center"/>
        <w:rPr>
          <w:b/>
          <w:bCs/>
        </w:rPr>
      </w:pPr>
    </w:p>
    <w:p w14:paraId="665DF52B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4AF339" wp14:editId="1661BAC2">
                <wp:simplePos x="0" y="0"/>
                <wp:positionH relativeFrom="column">
                  <wp:posOffset>591185</wp:posOffset>
                </wp:positionH>
                <wp:positionV relativeFrom="paragraph">
                  <wp:posOffset>726382</wp:posOffset>
                </wp:positionV>
                <wp:extent cx="1845425" cy="1296785"/>
                <wp:effectExtent l="0" t="0" r="0" b="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25446" w14:textId="77777777" w:rsidR="006914D5" w:rsidRDefault="006914D5" w:rsidP="006914D5">
                            <w:pPr>
                              <w:jc w:val="center"/>
                            </w:pPr>
                            <w:r w:rsidRPr="00C70C0B">
                              <w:rPr>
                                <w:noProof/>
                              </w:rPr>
                              <w:drawing>
                                <wp:inline distT="0" distB="0" distL="0" distR="0" wp14:anchorId="7E009BCD" wp14:editId="7865FF6E">
                                  <wp:extent cx="1460500" cy="939800"/>
                                  <wp:effectExtent l="0" t="0" r="0" b="0"/>
                                  <wp:docPr id="144" name="Picture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AF339" id="Rectangle 137" o:spid="_x0000_s1053" style="position:absolute;left:0;text-align:left;margin-left:46.55pt;margin-top:57.2pt;width:145.3pt;height:10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" fillcolor="white [3212]" stroked="f" strokeweight="2pt">
                <v:textbox>
                  <w:txbxContent>
                    <w:p w14:paraId="6A425446" w14:textId="77777777" w:rsidR="006914D5" w:rsidRDefault="006914D5" w:rsidP="006914D5">
                      <w:pPr>
                        <w:jc w:val="center"/>
                      </w:pPr>
                      <w:r w:rsidRPr="00C70C0B">
                        <w:rPr>
                          <w:noProof/>
                        </w:rPr>
                        <w:drawing>
                          <wp:inline distT="0" distB="0" distL="0" distR="0" wp14:anchorId="7E009BCD" wp14:editId="7865FF6E">
                            <wp:extent cx="1460500" cy="939800"/>
                            <wp:effectExtent l="0" t="0" r="0" b="0"/>
                            <wp:docPr id="144" name="Picture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590DB9">
        <w:rPr>
          <w:b/>
          <w:bCs/>
          <w:noProof/>
        </w:rPr>
        <w:drawing>
          <wp:inline distT="0" distB="0" distL="0" distR="0" wp14:anchorId="3E467147" wp14:editId="2F74919A">
            <wp:extent cx="4805485" cy="3356652"/>
            <wp:effectExtent l="12700" t="12700" r="825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21973" cy="33681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9368B5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29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F10a </w:t>
      </w:r>
      <w:r w:rsidRPr="007C0B08">
        <w:t xml:space="preserve">in </w:t>
      </w:r>
      <w:r>
        <w:t>in 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5B24CBC8" w14:textId="77777777" w:rsidR="006914D5" w:rsidRDefault="006914D5" w:rsidP="006914D5">
      <w:pPr>
        <w:rPr>
          <w:b/>
          <w:bCs/>
        </w:rPr>
      </w:pPr>
    </w:p>
    <w:p w14:paraId="2DAAA44E" w14:textId="77777777" w:rsidR="006914D5" w:rsidRDefault="006914D5" w:rsidP="006914D5">
      <w:pPr>
        <w:jc w:val="center"/>
        <w:rPr>
          <w:b/>
          <w:bCs/>
        </w:rPr>
      </w:pPr>
    </w:p>
    <w:p w14:paraId="066E065A" w14:textId="77777777" w:rsidR="006914D5" w:rsidRDefault="006914D5" w:rsidP="006914D5">
      <w:pPr>
        <w:jc w:val="center"/>
        <w:rPr>
          <w:b/>
          <w:bCs/>
        </w:rPr>
      </w:pPr>
      <w:r w:rsidRPr="00C5601E">
        <w:rPr>
          <w:b/>
          <w:bCs/>
          <w:noProof/>
        </w:rPr>
        <w:drawing>
          <wp:inline distT="0" distB="0" distL="0" distR="0" wp14:anchorId="26028E7F" wp14:editId="4B2177E7">
            <wp:extent cx="5943600" cy="1557655"/>
            <wp:effectExtent l="0" t="0" r="0" b="4445"/>
            <wp:docPr id="106" name="Picture 10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Timeline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65F25" w14:textId="77777777" w:rsidR="006914D5" w:rsidRDefault="006914D5" w:rsidP="006914D5">
      <w:pPr>
        <w:jc w:val="center"/>
        <w:rPr>
          <w:b/>
          <w:bCs/>
        </w:rPr>
      </w:pPr>
      <w:r w:rsidRPr="009B573A">
        <w:rPr>
          <w:b/>
          <w:bCs/>
        </w:rPr>
        <w:t>Figure S</w:t>
      </w:r>
      <w:r>
        <w:rPr>
          <w:b/>
          <w:bCs/>
        </w:rPr>
        <w:t>30</w:t>
      </w:r>
      <w:r w:rsidRPr="00D603C8">
        <w:t xml:space="preserve">. </w:t>
      </w:r>
      <w:r>
        <w:t xml:space="preserve"> HRESIMS s</w:t>
      </w:r>
      <w:r w:rsidRPr="00D603C8">
        <w:t>pectrum of</w:t>
      </w:r>
      <w:r>
        <w:t xml:space="preserve"> </w:t>
      </w:r>
      <w:r>
        <w:rPr>
          <w:b/>
          <w:bCs/>
        </w:rPr>
        <w:t>F10a</w:t>
      </w:r>
    </w:p>
    <w:p w14:paraId="17ACEDFA" w14:textId="77777777" w:rsidR="006914D5" w:rsidRDefault="006914D5" w:rsidP="006914D5">
      <w:pPr>
        <w:jc w:val="center"/>
        <w:rPr>
          <w:b/>
          <w:bCs/>
        </w:rPr>
      </w:pPr>
    </w:p>
    <w:p w14:paraId="603259FF" w14:textId="77777777" w:rsidR="006914D5" w:rsidRDefault="006914D5" w:rsidP="006914D5">
      <w:pPr>
        <w:rPr>
          <w:b/>
          <w:bCs/>
        </w:rPr>
      </w:pPr>
    </w:p>
    <w:p w14:paraId="06B38519" w14:textId="77777777" w:rsidR="006914D5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01A39F" wp14:editId="7FEEE845">
                <wp:simplePos x="0" y="0"/>
                <wp:positionH relativeFrom="column">
                  <wp:posOffset>631248</wp:posOffset>
                </wp:positionH>
                <wp:positionV relativeFrom="paragraph">
                  <wp:posOffset>586105</wp:posOffset>
                </wp:positionV>
                <wp:extent cx="1845425" cy="1296785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517D1" w14:textId="77777777" w:rsidR="006914D5" w:rsidRDefault="006914D5" w:rsidP="006914D5">
                            <w:pPr>
                              <w:jc w:val="center"/>
                            </w:pPr>
                            <w:r w:rsidRPr="006E677D">
                              <w:rPr>
                                <w:noProof/>
                              </w:rPr>
                              <w:drawing>
                                <wp:inline distT="0" distB="0" distL="0" distR="0" wp14:anchorId="59405D83" wp14:editId="15503D50">
                                  <wp:extent cx="1649730" cy="920750"/>
                                  <wp:effectExtent l="0" t="0" r="1270" b="6350"/>
                                  <wp:docPr id="153" name="Picture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1A39F" id="Rectangle 145" o:spid="_x0000_s1054" style="position:absolute;left:0;text-align:left;margin-left:49.7pt;margin-top:46.15pt;width:145.3pt;height:10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" fillcolor="white [3212]" stroked="f" strokeweight="2pt">
                <v:textbox>
                  <w:txbxContent>
                    <w:p w14:paraId="7C0517D1" w14:textId="77777777" w:rsidR="006914D5" w:rsidRDefault="006914D5" w:rsidP="006914D5">
                      <w:pPr>
                        <w:jc w:val="center"/>
                      </w:pPr>
                      <w:r w:rsidRPr="006E677D">
                        <w:rPr>
                          <w:noProof/>
                        </w:rPr>
                        <w:drawing>
                          <wp:inline distT="0" distB="0" distL="0" distR="0" wp14:anchorId="59405D83" wp14:editId="15503D50">
                            <wp:extent cx="1649730" cy="920750"/>
                            <wp:effectExtent l="0" t="0" r="1270" b="6350"/>
                            <wp:docPr id="153" name="Picture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46BC8">
        <w:rPr>
          <w:noProof/>
        </w:rPr>
        <w:t xml:space="preserve"> </w:t>
      </w:r>
      <w:r w:rsidRPr="00B717BF">
        <w:rPr>
          <w:noProof/>
        </w:rPr>
        <w:drawing>
          <wp:inline distT="0" distB="0" distL="0" distR="0" wp14:anchorId="0B519349" wp14:editId="538C0081">
            <wp:extent cx="4864100" cy="3397595"/>
            <wp:effectExtent l="12700" t="12700" r="12700" b="190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87786" cy="3414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05D46B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31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F11a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6AB2D985" w14:textId="77777777" w:rsidR="006914D5" w:rsidRDefault="006914D5" w:rsidP="006914D5">
      <w:pPr>
        <w:jc w:val="center"/>
        <w:rPr>
          <w:b/>
          <w:bCs/>
        </w:rPr>
      </w:pPr>
    </w:p>
    <w:p w14:paraId="6A4FBC8C" w14:textId="77777777" w:rsidR="006914D5" w:rsidRPr="00046BC8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FC3C6A" wp14:editId="33A68966">
                <wp:simplePos x="0" y="0"/>
                <wp:positionH relativeFrom="column">
                  <wp:posOffset>627380</wp:posOffset>
                </wp:positionH>
                <wp:positionV relativeFrom="paragraph">
                  <wp:posOffset>793003</wp:posOffset>
                </wp:positionV>
                <wp:extent cx="1845425" cy="1296785"/>
                <wp:effectExtent l="0" t="0" r="0" b="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CEDEB" w14:textId="77777777" w:rsidR="006914D5" w:rsidRDefault="006914D5" w:rsidP="006914D5">
                            <w:pPr>
                              <w:jc w:val="center"/>
                            </w:pPr>
                            <w:r w:rsidRPr="006E677D">
                              <w:rPr>
                                <w:noProof/>
                              </w:rPr>
                              <w:drawing>
                                <wp:inline distT="0" distB="0" distL="0" distR="0" wp14:anchorId="4B8CBE7C" wp14:editId="71748272">
                                  <wp:extent cx="1649730" cy="920750"/>
                                  <wp:effectExtent l="0" t="0" r="1270" b="6350"/>
                                  <wp:docPr id="155" name="Picture 1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920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C3C6A" id="Rectangle 154" o:spid="_x0000_s1055" style="position:absolute;left:0;text-align:left;margin-left:49.4pt;margin-top:62.45pt;width:145.3pt;height:102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" fillcolor="white [3212]" stroked="f" strokeweight="2pt">
                <v:textbox>
                  <w:txbxContent>
                    <w:p w14:paraId="424CEDEB" w14:textId="77777777" w:rsidR="006914D5" w:rsidRDefault="006914D5" w:rsidP="006914D5">
                      <w:pPr>
                        <w:jc w:val="center"/>
                      </w:pPr>
                      <w:r w:rsidRPr="006E677D">
                        <w:rPr>
                          <w:noProof/>
                        </w:rPr>
                        <w:drawing>
                          <wp:inline distT="0" distB="0" distL="0" distR="0" wp14:anchorId="4B8CBE7C" wp14:editId="71748272">
                            <wp:extent cx="1649730" cy="920750"/>
                            <wp:effectExtent l="0" t="0" r="1270" b="6350"/>
                            <wp:docPr id="155" name="Picture 1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920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046BC8">
        <w:rPr>
          <w:noProof/>
        </w:rPr>
        <w:t xml:space="preserve"> </w:t>
      </w:r>
      <w:r w:rsidRPr="00000D10">
        <w:rPr>
          <w:noProof/>
        </w:rPr>
        <w:drawing>
          <wp:inline distT="0" distB="0" distL="0" distR="0" wp14:anchorId="16F1CE32" wp14:editId="55801A39">
            <wp:extent cx="4849756" cy="3426954"/>
            <wp:effectExtent l="12700" t="12700" r="14605" b="152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62077" cy="3435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014305" w14:textId="77777777" w:rsidR="006914D5" w:rsidRPr="007C0B08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32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F11a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1B74C978" w14:textId="77777777" w:rsidR="006914D5" w:rsidRPr="00C62E4E" w:rsidRDefault="006914D5" w:rsidP="006914D5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7AD02E" wp14:editId="38913586">
                <wp:simplePos x="0" y="0"/>
                <wp:positionH relativeFrom="column">
                  <wp:posOffset>627380</wp:posOffset>
                </wp:positionH>
                <wp:positionV relativeFrom="paragraph">
                  <wp:posOffset>760580</wp:posOffset>
                </wp:positionV>
                <wp:extent cx="1845425" cy="1296785"/>
                <wp:effectExtent l="0" t="0" r="0" b="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D42BB" w14:textId="77777777" w:rsidR="006914D5" w:rsidRDefault="006914D5" w:rsidP="006914D5">
                            <w:pPr>
                              <w:jc w:val="center"/>
                            </w:pPr>
                            <w:r w:rsidRPr="006E677D">
                              <w:rPr>
                                <w:noProof/>
                              </w:rPr>
                              <w:drawing>
                                <wp:inline distT="0" distB="0" distL="0" distR="0" wp14:anchorId="58D5709B" wp14:editId="0F4DC0B5">
                                  <wp:extent cx="1649730" cy="1046480"/>
                                  <wp:effectExtent l="0" t="0" r="1270" b="0"/>
                                  <wp:docPr id="158" name="Picture 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46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AD02E" id="Rectangle 156" o:spid="_x0000_s1056" style="position:absolute;left:0;text-align:left;margin-left:49.4pt;margin-top:59.9pt;width:145.3pt;height:10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" fillcolor="white [3212]" stroked="f" strokeweight="2pt">
                <v:textbox>
                  <w:txbxContent>
                    <w:p w14:paraId="1DBD42BB" w14:textId="77777777" w:rsidR="006914D5" w:rsidRDefault="006914D5" w:rsidP="006914D5">
                      <w:pPr>
                        <w:jc w:val="center"/>
                      </w:pPr>
                      <w:r w:rsidRPr="006E677D">
                        <w:rPr>
                          <w:noProof/>
                        </w:rPr>
                        <w:drawing>
                          <wp:inline distT="0" distB="0" distL="0" distR="0" wp14:anchorId="58D5709B" wp14:editId="0F4DC0B5">
                            <wp:extent cx="1649730" cy="1046480"/>
                            <wp:effectExtent l="0" t="0" r="1270" b="0"/>
                            <wp:docPr id="158" name="Picture 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46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62E4E">
        <w:rPr>
          <w:noProof/>
        </w:rPr>
        <w:t xml:space="preserve"> </w:t>
      </w:r>
      <w:r w:rsidRPr="00000D10">
        <w:rPr>
          <w:noProof/>
        </w:rPr>
        <w:drawing>
          <wp:inline distT="0" distB="0" distL="0" distR="0" wp14:anchorId="35BF3417" wp14:editId="033E2B1A">
            <wp:extent cx="4903545" cy="3425147"/>
            <wp:effectExtent l="12700" t="12700" r="11430" b="171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22373" cy="3438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61D257" w14:textId="77777777" w:rsidR="006914D5" w:rsidRDefault="006914D5" w:rsidP="006914D5">
      <w:pPr>
        <w:jc w:val="center"/>
      </w:pPr>
      <w:r w:rsidRPr="009B573A">
        <w:rPr>
          <w:b/>
          <w:bCs/>
        </w:rPr>
        <w:t>Figure S</w:t>
      </w:r>
      <w:r>
        <w:rPr>
          <w:b/>
          <w:bCs/>
        </w:rPr>
        <w:t>33</w:t>
      </w:r>
      <w:r w:rsidRPr="00D603C8">
        <w:t xml:space="preserve">. </w:t>
      </w:r>
      <w:r w:rsidRPr="00D603C8">
        <w:rPr>
          <w:vertAlign w:val="superscript"/>
        </w:rPr>
        <w:t>1</w:t>
      </w:r>
      <w:r w:rsidRPr="00D603C8">
        <w:t xml:space="preserve">H NMR </w:t>
      </w:r>
      <w:r>
        <w:t>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F12a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45CF33F7" w14:textId="77777777" w:rsidR="006914D5" w:rsidRDefault="006914D5" w:rsidP="006914D5">
      <w:pPr>
        <w:jc w:val="center"/>
        <w:rPr>
          <w:b/>
          <w:bCs/>
        </w:rPr>
      </w:pPr>
    </w:p>
    <w:p w14:paraId="390954D6" w14:textId="77777777" w:rsidR="006914D5" w:rsidRPr="00C62E4E" w:rsidRDefault="006914D5" w:rsidP="006914D5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0848A2" wp14:editId="6FD72D91">
                <wp:simplePos x="0" y="0"/>
                <wp:positionH relativeFrom="column">
                  <wp:posOffset>582295</wp:posOffset>
                </wp:positionH>
                <wp:positionV relativeFrom="paragraph">
                  <wp:posOffset>762598</wp:posOffset>
                </wp:positionV>
                <wp:extent cx="1845425" cy="1296785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425" cy="1296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E688E4" w14:textId="77777777" w:rsidR="006914D5" w:rsidRDefault="006914D5" w:rsidP="006914D5">
                            <w:pPr>
                              <w:jc w:val="center"/>
                            </w:pPr>
                            <w:r w:rsidRPr="006E677D">
                              <w:rPr>
                                <w:noProof/>
                              </w:rPr>
                              <w:drawing>
                                <wp:inline distT="0" distB="0" distL="0" distR="0" wp14:anchorId="27A0A04A" wp14:editId="5831F7C5">
                                  <wp:extent cx="1649730" cy="1046480"/>
                                  <wp:effectExtent l="0" t="0" r="1270" b="0"/>
                                  <wp:docPr id="160" name="Picture 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9730" cy="1046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848A2" id="Rectangle 159" o:spid="_x0000_s1057" style="position:absolute;left:0;text-align:left;margin-left:45.85pt;margin-top:60.05pt;width:145.3pt;height:102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" fillcolor="white [3212]" stroked="f" strokeweight="2pt">
                <v:textbox>
                  <w:txbxContent>
                    <w:p w14:paraId="34E688E4" w14:textId="77777777" w:rsidR="006914D5" w:rsidRDefault="006914D5" w:rsidP="006914D5">
                      <w:pPr>
                        <w:jc w:val="center"/>
                      </w:pPr>
                      <w:r w:rsidRPr="006E677D">
                        <w:rPr>
                          <w:noProof/>
                        </w:rPr>
                        <w:drawing>
                          <wp:inline distT="0" distB="0" distL="0" distR="0" wp14:anchorId="27A0A04A" wp14:editId="5831F7C5">
                            <wp:extent cx="1649730" cy="1046480"/>
                            <wp:effectExtent l="0" t="0" r="1270" b="0"/>
                            <wp:docPr id="160" name="Picture 1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9730" cy="1046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62E4E">
        <w:rPr>
          <w:noProof/>
        </w:rPr>
        <w:t xml:space="preserve"> </w:t>
      </w:r>
      <w:r w:rsidRPr="00000D10">
        <w:rPr>
          <w:noProof/>
        </w:rPr>
        <w:drawing>
          <wp:inline distT="0" distB="0" distL="0" distR="0" wp14:anchorId="2CFC05CA" wp14:editId="5B76DACA">
            <wp:extent cx="4975501" cy="3515808"/>
            <wp:effectExtent l="12700" t="12700" r="15875" b="152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991380" cy="35270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0861DF" w14:textId="77777777" w:rsidR="006914D5" w:rsidRDefault="006914D5" w:rsidP="006914D5">
      <w:pPr>
        <w:jc w:val="center"/>
        <w:rPr>
          <w:vertAlign w:val="subscript"/>
        </w:rPr>
      </w:pPr>
      <w:r w:rsidRPr="009B573A">
        <w:rPr>
          <w:b/>
          <w:bCs/>
        </w:rPr>
        <w:t>Figure S</w:t>
      </w:r>
      <w:r>
        <w:rPr>
          <w:b/>
          <w:bCs/>
        </w:rPr>
        <w:t>34</w:t>
      </w:r>
      <w:r w:rsidRPr="00D603C8">
        <w:t xml:space="preserve">. </w:t>
      </w:r>
      <w:r w:rsidRPr="00D603C8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D603C8">
        <w:t xml:space="preserve"> NMR</w:t>
      </w:r>
      <w:r>
        <w:t xml:space="preserve"> s</w:t>
      </w:r>
      <w:r w:rsidRPr="00D603C8">
        <w:t>pectrum of</w:t>
      </w:r>
      <w:r>
        <w:t xml:space="preserve"> </w:t>
      </w:r>
      <w:r>
        <w:rPr>
          <w:b/>
          <w:bCs/>
        </w:rPr>
        <w:t xml:space="preserve">F12a </w:t>
      </w:r>
      <w:r w:rsidRPr="007C0B08">
        <w:t xml:space="preserve">in </w:t>
      </w:r>
      <w:r>
        <w:t>DMS</w:t>
      </w:r>
      <w:r>
        <w:rPr>
          <w:rFonts w:cs="Angsana New"/>
          <w:lang w:bidi="th-TH"/>
        </w:rPr>
        <w:t>O-</w:t>
      </w:r>
      <w:r w:rsidRPr="006D1540">
        <w:rPr>
          <w:rFonts w:cs="Angsana New"/>
          <w:i/>
          <w:iCs/>
          <w:lang w:bidi="th-TH"/>
        </w:rPr>
        <w:t>d</w:t>
      </w:r>
      <w:r w:rsidRPr="006D1540">
        <w:rPr>
          <w:rFonts w:cs="Angsana New"/>
          <w:i/>
          <w:iCs/>
          <w:vertAlign w:val="subscript"/>
          <w:lang w:bidi="th-TH"/>
        </w:rPr>
        <w:t>6</w:t>
      </w:r>
    </w:p>
    <w:p w14:paraId="10EFE038" w14:textId="755B90BA" w:rsidR="008A6149" w:rsidRPr="000F1BE8" w:rsidRDefault="008A6149" w:rsidP="008A6149">
      <w:pPr>
        <w:rPr>
          <w:rFonts w:ascii="Arial" w:hAnsi="Arial" w:cs="Arial"/>
          <w:b/>
          <w:bCs/>
          <w:sz w:val="22"/>
          <w:szCs w:val="22"/>
          <w:lang w:bidi="th-TH"/>
        </w:rPr>
      </w:pPr>
      <w:r w:rsidRPr="000F1BE8">
        <w:rPr>
          <w:rFonts w:ascii="Arial" w:hAnsi="Arial" w:cs="Arial"/>
          <w:b/>
          <w:bCs/>
          <w:sz w:val="22"/>
          <w:szCs w:val="22"/>
        </w:rPr>
        <w:lastRenderedPageBreak/>
        <w:t>T</w:t>
      </w:r>
      <w:r w:rsidRPr="000F1BE8">
        <w:rPr>
          <w:rFonts w:ascii="Arial" w:hAnsi="Arial" w:cs="Arial"/>
          <w:b/>
          <w:bCs/>
          <w:sz w:val="22"/>
          <w:szCs w:val="22"/>
          <w:lang w:bidi="th-TH"/>
        </w:rPr>
        <w:t xml:space="preserve">able S1. </w:t>
      </w:r>
      <w:r w:rsidRPr="000F1BE8">
        <w:rPr>
          <w:rFonts w:ascii="Arial" w:hAnsi="Arial" w:cs="Arial"/>
          <w:color w:val="000000" w:themeColor="text1"/>
          <w:sz w:val="22"/>
          <w:szCs w:val="22"/>
        </w:rPr>
        <w:t>S</w:t>
      </w:r>
      <w:r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 xml:space="preserve">creening results of tested compounds </w:t>
      </w:r>
      <w:r w:rsidR="003B7B7A"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>on</w:t>
      </w:r>
      <w:r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 xml:space="preserve"> </w:t>
      </w:r>
      <w:r w:rsidR="00F85953" w:rsidRPr="000F1BE8">
        <w:rPr>
          <w:rFonts w:ascii="Arial" w:hAnsi="Arial" w:cs="Arial"/>
          <w:i/>
          <w:iCs/>
          <w:sz w:val="22"/>
          <w:szCs w:val="22"/>
        </w:rPr>
        <w:sym w:font="Symbol" w:char="F061"/>
      </w:r>
      <w:r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 xml:space="preserve">-glucosidase, </w:t>
      </w:r>
      <w:r w:rsidR="00F85953" w:rsidRPr="000F1BE8">
        <w:rPr>
          <w:rFonts w:ascii="Arial" w:hAnsi="Arial" w:cs="Arial"/>
          <w:i/>
          <w:iCs/>
          <w:sz w:val="22"/>
          <w:szCs w:val="22"/>
        </w:rPr>
        <w:sym w:font="Symbol" w:char="F061"/>
      </w:r>
      <w:r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 xml:space="preserve">-amylase, and glycation </w:t>
      </w:r>
      <w:r w:rsidR="00AB7BB9"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>inhibitory activities</w:t>
      </w:r>
      <w:r w:rsidR="002B1C65" w:rsidRPr="000F1BE8">
        <w:rPr>
          <w:rFonts w:ascii="Arial" w:hAnsi="Arial" w:cs="Arial"/>
          <w:color w:val="000000" w:themeColor="text1"/>
          <w:sz w:val="22"/>
          <w:szCs w:val="22"/>
          <w:lang w:bidi="th-TH"/>
        </w:rPr>
        <w:t>.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2370"/>
        <w:gridCol w:w="715"/>
        <w:gridCol w:w="679"/>
        <w:gridCol w:w="1164"/>
        <w:gridCol w:w="709"/>
        <w:gridCol w:w="708"/>
        <w:gridCol w:w="1134"/>
        <w:gridCol w:w="709"/>
        <w:gridCol w:w="709"/>
        <w:gridCol w:w="1276"/>
      </w:tblGrid>
      <w:tr w:rsidR="008A6149" w:rsidRPr="000F1BE8" w14:paraId="5EAFF4C9" w14:textId="2F16F6D5" w:rsidTr="00AF772E">
        <w:tc>
          <w:tcPr>
            <w:tcW w:w="2370" w:type="dxa"/>
            <w:vMerge w:val="restart"/>
            <w:vAlign w:val="center"/>
          </w:tcPr>
          <w:p w14:paraId="569EC565" w14:textId="3B9BD2AE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Compound</w:t>
            </w:r>
          </w:p>
        </w:tc>
        <w:tc>
          <w:tcPr>
            <w:tcW w:w="2558" w:type="dxa"/>
            <w:gridSpan w:val="3"/>
          </w:tcPr>
          <w:p w14:paraId="5B1145D0" w14:textId="12D82CE1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bidi="th-TH"/>
              </w:rPr>
              <w:t xml:space="preserve">% </w:t>
            </w:r>
            <w:r w:rsidR="00AF772E"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bidi="th-TH"/>
              </w:rPr>
              <w:t>Inhibition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bidi="th-TH"/>
              </w:rPr>
              <w:t xml:space="preserve"> on </w:t>
            </w:r>
            <w:r w:rsidR="00F85953" w:rsidRPr="000F1B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sym w:font="Symbol" w:char="F061"/>
            </w:r>
            <w:r w:rsidR="002D1745"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bidi="th-TH"/>
              </w:rPr>
              <w:t>-glucosidase assay</w:t>
            </w:r>
          </w:p>
        </w:tc>
        <w:tc>
          <w:tcPr>
            <w:tcW w:w="2551" w:type="dxa"/>
            <w:gridSpan w:val="3"/>
          </w:tcPr>
          <w:p w14:paraId="2B951B76" w14:textId="4A9527EC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% </w:t>
            </w:r>
            <w:r w:rsidR="00AF772E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Inhibition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 on </w:t>
            </w:r>
            <w:r w:rsidR="00F85953" w:rsidRPr="000F1BE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sym w:font="Symbol" w:char="F061"/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-amylase assay</w:t>
            </w:r>
          </w:p>
        </w:tc>
        <w:tc>
          <w:tcPr>
            <w:tcW w:w="2694" w:type="dxa"/>
            <w:gridSpan w:val="3"/>
          </w:tcPr>
          <w:p w14:paraId="1F0807F2" w14:textId="64AA634B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% </w:t>
            </w:r>
            <w:r w:rsidR="00AF772E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Inhibition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 on </w:t>
            </w:r>
            <w:r w:rsidR="001F508C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anti-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glycation</w:t>
            </w:r>
            <w:r w:rsidR="002D1745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 assay</w:t>
            </w:r>
          </w:p>
        </w:tc>
      </w:tr>
      <w:tr w:rsidR="008A6149" w:rsidRPr="000F1BE8" w14:paraId="424A8195" w14:textId="12259C18" w:rsidTr="00AF772E">
        <w:tc>
          <w:tcPr>
            <w:tcW w:w="2370" w:type="dxa"/>
            <w:vMerge/>
          </w:tcPr>
          <w:p w14:paraId="1F4EAC25" w14:textId="77777777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</w:tc>
        <w:tc>
          <w:tcPr>
            <w:tcW w:w="715" w:type="dxa"/>
          </w:tcPr>
          <w:p w14:paraId="282EDB37" w14:textId="0C1BD72C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1</w:t>
            </w:r>
          </w:p>
        </w:tc>
        <w:tc>
          <w:tcPr>
            <w:tcW w:w="679" w:type="dxa"/>
          </w:tcPr>
          <w:p w14:paraId="19CF81D2" w14:textId="231A6470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2</w:t>
            </w:r>
          </w:p>
        </w:tc>
        <w:tc>
          <w:tcPr>
            <w:tcW w:w="1164" w:type="dxa"/>
          </w:tcPr>
          <w:p w14:paraId="3F8BD141" w14:textId="48898543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Mean ± S</w:t>
            </w:r>
            <w:r w:rsidR="00FD6993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D</w:t>
            </w:r>
          </w:p>
        </w:tc>
        <w:tc>
          <w:tcPr>
            <w:tcW w:w="709" w:type="dxa"/>
          </w:tcPr>
          <w:p w14:paraId="5ADB065F" w14:textId="58371DE5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1</w:t>
            </w:r>
          </w:p>
        </w:tc>
        <w:tc>
          <w:tcPr>
            <w:tcW w:w="708" w:type="dxa"/>
          </w:tcPr>
          <w:p w14:paraId="7185B5B6" w14:textId="5582BE98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2</w:t>
            </w:r>
          </w:p>
        </w:tc>
        <w:tc>
          <w:tcPr>
            <w:tcW w:w="1134" w:type="dxa"/>
          </w:tcPr>
          <w:p w14:paraId="6B88396E" w14:textId="0DD45DFB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Mean ± S</w:t>
            </w:r>
            <w:r w:rsidR="00FD6993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D</w:t>
            </w:r>
          </w:p>
        </w:tc>
        <w:tc>
          <w:tcPr>
            <w:tcW w:w="709" w:type="dxa"/>
          </w:tcPr>
          <w:p w14:paraId="289C834E" w14:textId="124B3DA2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1</w:t>
            </w:r>
          </w:p>
        </w:tc>
        <w:tc>
          <w:tcPr>
            <w:tcW w:w="709" w:type="dxa"/>
          </w:tcPr>
          <w:p w14:paraId="17661544" w14:textId="1EDB5E3E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2</w:t>
            </w:r>
          </w:p>
        </w:tc>
        <w:tc>
          <w:tcPr>
            <w:tcW w:w="1276" w:type="dxa"/>
          </w:tcPr>
          <w:p w14:paraId="47E1FBA4" w14:textId="19845370" w:rsidR="008A6149" w:rsidRPr="000F1BE8" w:rsidRDefault="008A6149" w:rsidP="008A614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 xml:space="preserve">Mean ± </w:t>
            </w:r>
            <w:r w:rsidR="00FD6993" w:rsidRPr="000F1BE8"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  <w:t>SD</w:t>
            </w:r>
          </w:p>
        </w:tc>
      </w:tr>
      <w:tr w:rsidR="008A6149" w:rsidRPr="000F1BE8" w14:paraId="163E7D16" w14:textId="437FA1E3" w:rsidTr="00AF772E">
        <w:tc>
          <w:tcPr>
            <w:tcW w:w="10173" w:type="dxa"/>
            <w:gridSpan w:val="10"/>
          </w:tcPr>
          <w:p w14:paraId="12725D1B" w14:textId="6A6671AC" w:rsidR="001F508C" w:rsidRPr="00035DE9" w:rsidRDefault="008A6149" w:rsidP="008A6149">
            <w:pPr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35DE9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Flavones</w:t>
            </w:r>
          </w:p>
        </w:tc>
      </w:tr>
      <w:tr w:rsidR="008A6149" w:rsidRPr="000F1BE8" w14:paraId="654DE468" w14:textId="486A8DE7" w:rsidTr="00AF772E">
        <w:tc>
          <w:tcPr>
            <w:tcW w:w="2370" w:type="dxa"/>
          </w:tcPr>
          <w:p w14:paraId="76516252" w14:textId="2982E6B3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Chrysin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2B35DFDF" w14:textId="621C8F22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29.22</w:t>
            </w:r>
          </w:p>
        </w:tc>
        <w:tc>
          <w:tcPr>
            <w:tcW w:w="679" w:type="dxa"/>
          </w:tcPr>
          <w:p w14:paraId="74521945" w14:textId="2DD6F311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33.12</w:t>
            </w:r>
          </w:p>
        </w:tc>
        <w:tc>
          <w:tcPr>
            <w:tcW w:w="1164" w:type="dxa"/>
          </w:tcPr>
          <w:p w14:paraId="34972D39" w14:textId="5315E39B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31.21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2.81</w:t>
            </w:r>
          </w:p>
        </w:tc>
        <w:tc>
          <w:tcPr>
            <w:tcW w:w="709" w:type="dxa"/>
          </w:tcPr>
          <w:p w14:paraId="2CB74785" w14:textId="7C6420BA" w:rsidR="008A6149" w:rsidRPr="000F1BE8" w:rsidRDefault="002566F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22.33</w:t>
            </w:r>
          </w:p>
        </w:tc>
        <w:tc>
          <w:tcPr>
            <w:tcW w:w="708" w:type="dxa"/>
          </w:tcPr>
          <w:p w14:paraId="345E6ED7" w14:textId="3A6EC5BD" w:rsidR="008A6149" w:rsidRPr="000F1BE8" w:rsidRDefault="002566F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22.85</w:t>
            </w:r>
          </w:p>
        </w:tc>
        <w:tc>
          <w:tcPr>
            <w:tcW w:w="1134" w:type="dxa"/>
          </w:tcPr>
          <w:p w14:paraId="36CE8A05" w14:textId="5CCA414B" w:rsidR="008A6149" w:rsidRPr="000F1BE8" w:rsidRDefault="002566F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22.</w:t>
            </w:r>
            <w:r w:rsidR="007D7268" w:rsidRPr="000F1BE8">
              <w:rPr>
                <w:rFonts w:ascii="Arial" w:hAnsi="Arial" w:cs="Arial"/>
                <w:sz w:val="16"/>
                <w:szCs w:val="16"/>
                <w:lang w:bidi="th-TH"/>
              </w:rPr>
              <w:t>59 ± 0.37</w:t>
            </w:r>
          </w:p>
        </w:tc>
        <w:tc>
          <w:tcPr>
            <w:tcW w:w="709" w:type="dxa"/>
          </w:tcPr>
          <w:p w14:paraId="4CDA400F" w14:textId="5F6CF474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55.87</w:t>
            </w:r>
          </w:p>
        </w:tc>
        <w:tc>
          <w:tcPr>
            <w:tcW w:w="709" w:type="dxa"/>
          </w:tcPr>
          <w:p w14:paraId="6BD85551" w14:textId="1D9F2D4A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52.04</w:t>
            </w:r>
          </w:p>
        </w:tc>
        <w:tc>
          <w:tcPr>
            <w:tcW w:w="1276" w:type="dxa"/>
          </w:tcPr>
          <w:p w14:paraId="3AD2C07E" w14:textId="49A0C177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53.96 ± 2.71</w:t>
            </w:r>
          </w:p>
        </w:tc>
      </w:tr>
      <w:tr w:rsidR="008A6149" w:rsidRPr="000F1BE8" w14:paraId="6346EFA7" w14:textId="422F78FD" w:rsidTr="00AF772E">
        <w:tc>
          <w:tcPr>
            <w:tcW w:w="2370" w:type="dxa"/>
          </w:tcPr>
          <w:p w14:paraId="78405DD8" w14:textId="1DD929A3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6,8-Dibromochrysin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585D0F2B" w14:textId="420D9CE8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90.76</w:t>
            </w:r>
          </w:p>
        </w:tc>
        <w:tc>
          <w:tcPr>
            <w:tcW w:w="679" w:type="dxa"/>
          </w:tcPr>
          <w:p w14:paraId="7ED7024C" w14:textId="7A0C76E2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88.63</w:t>
            </w:r>
          </w:p>
        </w:tc>
        <w:tc>
          <w:tcPr>
            <w:tcW w:w="1164" w:type="dxa"/>
          </w:tcPr>
          <w:p w14:paraId="14A563D5" w14:textId="470BBB95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89.70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1.51</w:t>
            </w:r>
          </w:p>
        </w:tc>
        <w:tc>
          <w:tcPr>
            <w:tcW w:w="709" w:type="dxa"/>
          </w:tcPr>
          <w:p w14:paraId="333A6E0A" w14:textId="7EE352F7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9.22</w:t>
            </w:r>
          </w:p>
        </w:tc>
        <w:tc>
          <w:tcPr>
            <w:tcW w:w="708" w:type="dxa"/>
          </w:tcPr>
          <w:p w14:paraId="1231636F" w14:textId="2164ABA6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14.13</w:t>
            </w:r>
          </w:p>
        </w:tc>
        <w:tc>
          <w:tcPr>
            <w:tcW w:w="1134" w:type="dxa"/>
          </w:tcPr>
          <w:p w14:paraId="6F010061" w14:textId="5ADE3540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11.68 ± 3.47</w:t>
            </w:r>
          </w:p>
        </w:tc>
        <w:tc>
          <w:tcPr>
            <w:tcW w:w="709" w:type="dxa"/>
          </w:tcPr>
          <w:p w14:paraId="051BCD73" w14:textId="6957A81D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2A32B5" w:rsidRPr="000F1BE8">
              <w:rPr>
                <w:rFonts w:ascii="Arial" w:hAnsi="Arial" w:cs="Arial"/>
                <w:sz w:val="16"/>
                <w:szCs w:val="16"/>
                <w:lang w:bidi="th-TH"/>
              </w:rPr>
              <w:t>6.98</w:t>
            </w:r>
          </w:p>
        </w:tc>
        <w:tc>
          <w:tcPr>
            <w:tcW w:w="709" w:type="dxa"/>
          </w:tcPr>
          <w:p w14:paraId="16A56CAD" w14:textId="785F3C3D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2A32B5" w:rsidRPr="000F1BE8">
              <w:rPr>
                <w:rFonts w:ascii="Arial" w:hAnsi="Arial" w:cs="Arial"/>
                <w:sz w:val="16"/>
                <w:szCs w:val="16"/>
                <w:lang w:bidi="th-TH"/>
              </w:rPr>
              <w:t>7.03</w:t>
            </w:r>
          </w:p>
        </w:tc>
        <w:tc>
          <w:tcPr>
            <w:tcW w:w="1276" w:type="dxa"/>
          </w:tcPr>
          <w:p w14:paraId="32416C3C" w14:textId="6BD7A8A2" w:rsidR="008A6149" w:rsidRPr="000F1BE8" w:rsidRDefault="002D174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</w:t>
            </w:r>
            <w:r w:rsidR="002A32B5" w:rsidRPr="000F1BE8">
              <w:rPr>
                <w:rFonts w:ascii="Arial" w:hAnsi="Arial" w:cs="Arial"/>
                <w:sz w:val="16"/>
                <w:szCs w:val="16"/>
                <w:lang w:bidi="th-TH"/>
              </w:rPr>
              <w:t>01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0.</w:t>
            </w:r>
            <w:r w:rsidR="002A32B5" w:rsidRPr="000F1BE8">
              <w:rPr>
                <w:rFonts w:ascii="Arial" w:hAnsi="Arial" w:cs="Arial"/>
                <w:sz w:val="16"/>
                <w:szCs w:val="16"/>
                <w:lang w:bidi="th-TH"/>
              </w:rPr>
              <w:t>04</w:t>
            </w:r>
          </w:p>
        </w:tc>
      </w:tr>
      <w:tr w:rsidR="008A6149" w:rsidRPr="000F1BE8" w14:paraId="1A3C4FC9" w14:textId="12E209F9" w:rsidTr="00AF772E">
        <w:tc>
          <w:tcPr>
            <w:tcW w:w="2370" w:type="dxa"/>
          </w:tcPr>
          <w:p w14:paraId="3364CC76" w14:textId="2F1F0611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Apigenin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F2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3D0488D5" w14:textId="37E6DC6C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76.19</w:t>
            </w:r>
          </w:p>
        </w:tc>
        <w:tc>
          <w:tcPr>
            <w:tcW w:w="679" w:type="dxa"/>
          </w:tcPr>
          <w:p w14:paraId="61133CC2" w14:textId="17E3408E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81.08</w:t>
            </w:r>
          </w:p>
        </w:tc>
        <w:tc>
          <w:tcPr>
            <w:tcW w:w="1164" w:type="dxa"/>
          </w:tcPr>
          <w:p w14:paraId="495826BE" w14:textId="1D45EBE1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78.64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3.46</w:t>
            </w:r>
          </w:p>
        </w:tc>
        <w:tc>
          <w:tcPr>
            <w:tcW w:w="709" w:type="dxa"/>
          </w:tcPr>
          <w:p w14:paraId="7BF58568" w14:textId="05E6F29D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88.04</w:t>
            </w:r>
          </w:p>
        </w:tc>
        <w:tc>
          <w:tcPr>
            <w:tcW w:w="708" w:type="dxa"/>
          </w:tcPr>
          <w:p w14:paraId="6D548EDD" w14:textId="7005257B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86.90</w:t>
            </w:r>
          </w:p>
        </w:tc>
        <w:tc>
          <w:tcPr>
            <w:tcW w:w="1134" w:type="dxa"/>
          </w:tcPr>
          <w:p w14:paraId="6ECD6AC4" w14:textId="4687AE61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87.47</w:t>
            </w:r>
            <w:r w:rsidR="00B56013"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 xml:space="preserve"> ± 0.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81</w:t>
            </w:r>
          </w:p>
        </w:tc>
        <w:tc>
          <w:tcPr>
            <w:tcW w:w="709" w:type="dxa"/>
          </w:tcPr>
          <w:p w14:paraId="72023588" w14:textId="0403FCEE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73.25</w:t>
            </w:r>
          </w:p>
        </w:tc>
        <w:tc>
          <w:tcPr>
            <w:tcW w:w="709" w:type="dxa"/>
          </w:tcPr>
          <w:p w14:paraId="59CCA0A9" w14:textId="0D3EB24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74.07</w:t>
            </w:r>
          </w:p>
        </w:tc>
        <w:tc>
          <w:tcPr>
            <w:tcW w:w="1276" w:type="dxa"/>
          </w:tcPr>
          <w:p w14:paraId="04A55693" w14:textId="44B39CE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73.66 ± 0.58</w:t>
            </w:r>
          </w:p>
        </w:tc>
      </w:tr>
      <w:tr w:rsidR="008A6149" w:rsidRPr="000F1BE8" w14:paraId="4844685F" w14:textId="55F6F2F5" w:rsidTr="00AF772E">
        <w:tc>
          <w:tcPr>
            <w:tcW w:w="2370" w:type="dxa"/>
          </w:tcPr>
          <w:p w14:paraId="16CD8413" w14:textId="54388853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6,8-Dibromoapigenin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F2a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65508D44" w14:textId="66DE08B7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81.38</w:t>
            </w:r>
          </w:p>
        </w:tc>
        <w:tc>
          <w:tcPr>
            <w:tcW w:w="679" w:type="dxa"/>
          </w:tcPr>
          <w:p w14:paraId="6162F15D" w14:textId="31F6B5E2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82.57</w:t>
            </w:r>
          </w:p>
        </w:tc>
        <w:tc>
          <w:tcPr>
            <w:tcW w:w="1164" w:type="dxa"/>
          </w:tcPr>
          <w:p w14:paraId="227AAF1C" w14:textId="75143115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81.98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0.84</w:t>
            </w:r>
          </w:p>
        </w:tc>
        <w:tc>
          <w:tcPr>
            <w:tcW w:w="709" w:type="dxa"/>
          </w:tcPr>
          <w:p w14:paraId="0219C0C9" w14:textId="3CBC2E1E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68.16</w:t>
            </w:r>
          </w:p>
        </w:tc>
        <w:tc>
          <w:tcPr>
            <w:tcW w:w="708" w:type="dxa"/>
          </w:tcPr>
          <w:p w14:paraId="078E482E" w14:textId="6BF15BD7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70.40</w:t>
            </w:r>
          </w:p>
        </w:tc>
        <w:tc>
          <w:tcPr>
            <w:tcW w:w="1134" w:type="dxa"/>
          </w:tcPr>
          <w:p w14:paraId="7B6AFB0C" w14:textId="1279B010" w:rsidR="008A6149" w:rsidRPr="000F1BE8" w:rsidRDefault="000C7776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69.28</w:t>
            </w:r>
            <w:r w:rsidR="00B56013"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 xml:space="preserve"> ± 1.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58</w:t>
            </w:r>
          </w:p>
        </w:tc>
        <w:tc>
          <w:tcPr>
            <w:tcW w:w="709" w:type="dxa"/>
          </w:tcPr>
          <w:p w14:paraId="5E4844AA" w14:textId="7B5562C6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96.34</w:t>
            </w:r>
          </w:p>
        </w:tc>
        <w:tc>
          <w:tcPr>
            <w:tcW w:w="709" w:type="dxa"/>
          </w:tcPr>
          <w:p w14:paraId="157F1B3B" w14:textId="515E4560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99.29</w:t>
            </w:r>
          </w:p>
        </w:tc>
        <w:tc>
          <w:tcPr>
            <w:tcW w:w="1276" w:type="dxa"/>
          </w:tcPr>
          <w:p w14:paraId="7DD38BA0" w14:textId="6E140A8F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97.82 ± 2.09</w:t>
            </w:r>
          </w:p>
        </w:tc>
      </w:tr>
      <w:tr w:rsidR="008A6149" w:rsidRPr="000F1BE8" w14:paraId="5120BEA7" w14:textId="37A0652C" w:rsidTr="00AF772E">
        <w:tc>
          <w:tcPr>
            <w:tcW w:w="2370" w:type="dxa"/>
          </w:tcPr>
          <w:p w14:paraId="0364D85C" w14:textId="17D2C34D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Luteolin (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F3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4ECCFEB6" w14:textId="3E66AB88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32.53</w:t>
            </w:r>
          </w:p>
        </w:tc>
        <w:tc>
          <w:tcPr>
            <w:tcW w:w="679" w:type="dxa"/>
          </w:tcPr>
          <w:p w14:paraId="4262C67E" w14:textId="69D6AD62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36.20</w:t>
            </w:r>
          </w:p>
        </w:tc>
        <w:tc>
          <w:tcPr>
            <w:tcW w:w="1164" w:type="dxa"/>
          </w:tcPr>
          <w:p w14:paraId="2CD81B6C" w14:textId="0CFC7603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34.37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2.60</w:t>
            </w:r>
          </w:p>
        </w:tc>
        <w:tc>
          <w:tcPr>
            <w:tcW w:w="709" w:type="dxa"/>
          </w:tcPr>
          <w:p w14:paraId="3BE09A2F" w14:textId="33BD718D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97.52</w:t>
            </w:r>
          </w:p>
        </w:tc>
        <w:tc>
          <w:tcPr>
            <w:tcW w:w="708" w:type="dxa"/>
          </w:tcPr>
          <w:p w14:paraId="0D4D0FD8" w14:textId="5A775C64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70</w:t>
            </w:r>
          </w:p>
        </w:tc>
        <w:tc>
          <w:tcPr>
            <w:tcW w:w="1134" w:type="dxa"/>
          </w:tcPr>
          <w:p w14:paraId="46A8D133" w14:textId="5FBFA6FE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97.61 ± 0.1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</w:p>
        </w:tc>
        <w:tc>
          <w:tcPr>
            <w:tcW w:w="709" w:type="dxa"/>
          </w:tcPr>
          <w:p w14:paraId="29547C49" w14:textId="13C6701B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95.35</w:t>
            </w:r>
          </w:p>
        </w:tc>
        <w:tc>
          <w:tcPr>
            <w:tcW w:w="709" w:type="dxa"/>
          </w:tcPr>
          <w:p w14:paraId="2930D323" w14:textId="673B850B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97.28</w:t>
            </w:r>
          </w:p>
        </w:tc>
        <w:tc>
          <w:tcPr>
            <w:tcW w:w="1276" w:type="dxa"/>
          </w:tcPr>
          <w:p w14:paraId="1F562021" w14:textId="7272E977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96.32 ± 1.36</w:t>
            </w:r>
          </w:p>
        </w:tc>
      </w:tr>
      <w:tr w:rsidR="008A6149" w:rsidRPr="000F1BE8" w14:paraId="2EF9D666" w14:textId="77777777" w:rsidTr="00AF772E">
        <w:tc>
          <w:tcPr>
            <w:tcW w:w="2370" w:type="dxa"/>
          </w:tcPr>
          <w:p w14:paraId="20B9ED79" w14:textId="41A2D7D4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6,8-Dibromoluteolin (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F3a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17D8066A" w14:textId="1D4022CB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97.08</w:t>
            </w:r>
          </w:p>
        </w:tc>
        <w:tc>
          <w:tcPr>
            <w:tcW w:w="679" w:type="dxa"/>
          </w:tcPr>
          <w:p w14:paraId="6F377414" w14:textId="65C2AC88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93.07</w:t>
            </w:r>
          </w:p>
        </w:tc>
        <w:tc>
          <w:tcPr>
            <w:tcW w:w="1164" w:type="dxa"/>
          </w:tcPr>
          <w:p w14:paraId="26A00FD7" w14:textId="6506E092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95.08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2.84</w:t>
            </w:r>
          </w:p>
        </w:tc>
        <w:tc>
          <w:tcPr>
            <w:tcW w:w="709" w:type="dxa"/>
          </w:tcPr>
          <w:p w14:paraId="2149954D" w14:textId="470460FE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99.84</w:t>
            </w:r>
          </w:p>
        </w:tc>
        <w:tc>
          <w:tcPr>
            <w:tcW w:w="708" w:type="dxa"/>
          </w:tcPr>
          <w:p w14:paraId="31930A9F" w14:textId="7F6244A7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97.29</w:t>
            </w:r>
          </w:p>
        </w:tc>
        <w:tc>
          <w:tcPr>
            <w:tcW w:w="1134" w:type="dxa"/>
          </w:tcPr>
          <w:p w14:paraId="06287D33" w14:textId="354AD30B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98.57 ± 1.80</w:t>
            </w:r>
          </w:p>
        </w:tc>
        <w:tc>
          <w:tcPr>
            <w:tcW w:w="709" w:type="dxa"/>
          </w:tcPr>
          <w:p w14:paraId="557AC09C" w14:textId="053CB036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94.37</w:t>
            </w:r>
          </w:p>
        </w:tc>
        <w:tc>
          <w:tcPr>
            <w:tcW w:w="709" w:type="dxa"/>
          </w:tcPr>
          <w:p w14:paraId="613C1209" w14:textId="6C57DA2E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96.37</w:t>
            </w:r>
          </w:p>
        </w:tc>
        <w:tc>
          <w:tcPr>
            <w:tcW w:w="1276" w:type="dxa"/>
          </w:tcPr>
          <w:p w14:paraId="588CDCA7" w14:textId="05D341F6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95.37 ± 1.41</w:t>
            </w:r>
          </w:p>
        </w:tc>
      </w:tr>
      <w:tr w:rsidR="008A6149" w:rsidRPr="000F1BE8" w14:paraId="1D285410" w14:textId="77777777" w:rsidTr="00AF772E">
        <w:tc>
          <w:tcPr>
            <w:tcW w:w="2370" w:type="dxa"/>
          </w:tcPr>
          <w:p w14:paraId="119F3BEC" w14:textId="2F2D9FE9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Baicalein (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F4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24CA8F7F" w14:textId="0D67A2B7" w:rsidR="008A6149" w:rsidRPr="000F1BE8" w:rsidRDefault="007D68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99.15</w:t>
            </w:r>
          </w:p>
        </w:tc>
        <w:tc>
          <w:tcPr>
            <w:tcW w:w="679" w:type="dxa"/>
          </w:tcPr>
          <w:p w14:paraId="1C810097" w14:textId="6A693008" w:rsidR="008A6149" w:rsidRPr="000F1BE8" w:rsidRDefault="007D68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99.69</w:t>
            </w:r>
          </w:p>
        </w:tc>
        <w:tc>
          <w:tcPr>
            <w:tcW w:w="1164" w:type="dxa"/>
          </w:tcPr>
          <w:p w14:paraId="5873A500" w14:textId="2F378FD2" w:rsidR="008A6149" w:rsidRPr="000F1BE8" w:rsidRDefault="007D68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99.42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0.38</w:t>
            </w:r>
          </w:p>
        </w:tc>
        <w:tc>
          <w:tcPr>
            <w:tcW w:w="709" w:type="dxa"/>
          </w:tcPr>
          <w:p w14:paraId="2FD4D004" w14:textId="6F704278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63.75</w:t>
            </w:r>
          </w:p>
        </w:tc>
        <w:tc>
          <w:tcPr>
            <w:tcW w:w="708" w:type="dxa"/>
          </w:tcPr>
          <w:p w14:paraId="591962B4" w14:textId="29D86AAE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64.33</w:t>
            </w:r>
          </w:p>
        </w:tc>
        <w:tc>
          <w:tcPr>
            <w:tcW w:w="1134" w:type="dxa"/>
          </w:tcPr>
          <w:p w14:paraId="711E915B" w14:textId="74D2EF2F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64.04</w:t>
            </w:r>
            <w:r w:rsidR="00CA7AE5"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 xml:space="preserve"> ± 0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.41</w:t>
            </w:r>
          </w:p>
        </w:tc>
        <w:tc>
          <w:tcPr>
            <w:tcW w:w="709" w:type="dxa"/>
          </w:tcPr>
          <w:p w14:paraId="09EFCEE9" w14:textId="5EF50581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75.66</w:t>
            </w:r>
          </w:p>
        </w:tc>
        <w:tc>
          <w:tcPr>
            <w:tcW w:w="709" w:type="dxa"/>
          </w:tcPr>
          <w:p w14:paraId="4FE176F8" w14:textId="1BA1AFAB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68.16</w:t>
            </w:r>
          </w:p>
        </w:tc>
        <w:tc>
          <w:tcPr>
            <w:tcW w:w="1276" w:type="dxa"/>
          </w:tcPr>
          <w:p w14:paraId="179DD606" w14:textId="55829136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71.91 ± 5.30</w:t>
            </w:r>
          </w:p>
        </w:tc>
      </w:tr>
      <w:tr w:rsidR="008A6149" w:rsidRPr="000F1BE8" w14:paraId="2BCDB83B" w14:textId="77777777" w:rsidTr="00AF772E">
        <w:tc>
          <w:tcPr>
            <w:tcW w:w="2370" w:type="dxa"/>
          </w:tcPr>
          <w:p w14:paraId="48A513A4" w14:textId="0E21708D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8-Bromobaicalein (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F4a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7FEF48E0" w14:textId="1482682A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99.82</w:t>
            </w:r>
          </w:p>
        </w:tc>
        <w:tc>
          <w:tcPr>
            <w:tcW w:w="679" w:type="dxa"/>
          </w:tcPr>
          <w:p w14:paraId="56A41089" w14:textId="0FAED1B5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99.66</w:t>
            </w:r>
          </w:p>
        </w:tc>
        <w:tc>
          <w:tcPr>
            <w:tcW w:w="1164" w:type="dxa"/>
          </w:tcPr>
          <w:p w14:paraId="4A0C7957" w14:textId="61494850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99.74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0.11</w:t>
            </w:r>
          </w:p>
        </w:tc>
        <w:tc>
          <w:tcPr>
            <w:tcW w:w="709" w:type="dxa"/>
          </w:tcPr>
          <w:p w14:paraId="4724C367" w14:textId="663EABB0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708" w:type="dxa"/>
          </w:tcPr>
          <w:p w14:paraId="3443A9CB" w14:textId="0A71F6FF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1134" w:type="dxa"/>
          </w:tcPr>
          <w:p w14:paraId="76372C5C" w14:textId="2A23E8F7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 ± 0.00</w:t>
            </w:r>
          </w:p>
        </w:tc>
        <w:tc>
          <w:tcPr>
            <w:tcW w:w="709" w:type="dxa"/>
          </w:tcPr>
          <w:p w14:paraId="19CBB276" w14:textId="64D7598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35.05</w:t>
            </w:r>
          </w:p>
        </w:tc>
        <w:tc>
          <w:tcPr>
            <w:tcW w:w="709" w:type="dxa"/>
          </w:tcPr>
          <w:p w14:paraId="368A20B9" w14:textId="65C7020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36.06</w:t>
            </w:r>
          </w:p>
        </w:tc>
        <w:tc>
          <w:tcPr>
            <w:tcW w:w="1276" w:type="dxa"/>
          </w:tcPr>
          <w:p w14:paraId="6C163A76" w14:textId="2CF4B65A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35.56 ± 0.71</w:t>
            </w:r>
          </w:p>
        </w:tc>
      </w:tr>
      <w:tr w:rsidR="008A6149" w:rsidRPr="000F1BE8" w14:paraId="2FB0A632" w14:textId="77777777" w:rsidTr="00AF772E">
        <w:tc>
          <w:tcPr>
            <w:tcW w:w="10173" w:type="dxa"/>
            <w:gridSpan w:val="10"/>
          </w:tcPr>
          <w:p w14:paraId="4AF18CBA" w14:textId="6F59FDB1" w:rsidR="001F508C" w:rsidRPr="00035DE9" w:rsidRDefault="008A6149" w:rsidP="008A6149">
            <w:pPr>
              <w:spacing w:after="0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bidi="th-TH"/>
              </w:rPr>
            </w:pPr>
            <w:proofErr w:type="spellStart"/>
            <w:r w:rsidRPr="00035DE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F</w:t>
            </w:r>
            <w:r w:rsidRPr="00035DE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bidi="th-TH"/>
              </w:rPr>
              <w:t>lavonols</w:t>
            </w:r>
            <w:proofErr w:type="spellEnd"/>
          </w:p>
        </w:tc>
      </w:tr>
      <w:tr w:rsidR="008A6149" w:rsidRPr="000F1BE8" w14:paraId="7B1CD188" w14:textId="77777777" w:rsidTr="00AF772E">
        <w:tc>
          <w:tcPr>
            <w:tcW w:w="2370" w:type="dxa"/>
          </w:tcPr>
          <w:p w14:paraId="27942207" w14:textId="40E01D8D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Kaempferol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F5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78EA2388" w14:textId="05A4FCDE" w:rsidR="008A6149" w:rsidRPr="000F1BE8" w:rsidRDefault="00D521F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37.82</w:t>
            </w:r>
          </w:p>
        </w:tc>
        <w:tc>
          <w:tcPr>
            <w:tcW w:w="679" w:type="dxa"/>
          </w:tcPr>
          <w:p w14:paraId="4F700FF6" w14:textId="49F3F068" w:rsidR="008A6149" w:rsidRPr="000F1BE8" w:rsidRDefault="00D521F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41.72</w:t>
            </w:r>
          </w:p>
        </w:tc>
        <w:tc>
          <w:tcPr>
            <w:tcW w:w="1164" w:type="dxa"/>
          </w:tcPr>
          <w:p w14:paraId="1D828FA3" w14:textId="158FCF68" w:rsidR="008A6149" w:rsidRPr="000F1BE8" w:rsidRDefault="00D521F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39.77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2.76</w:t>
            </w:r>
          </w:p>
        </w:tc>
        <w:tc>
          <w:tcPr>
            <w:tcW w:w="709" w:type="dxa"/>
          </w:tcPr>
          <w:p w14:paraId="5B297EC5" w14:textId="07E26D72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88.93</w:t>
            </w:r>
          </w:p>
        </w:tc>
        <w:tc>
          <w:tcPr>
            <w:tcW w:w="708" w:type="dxa"/>
          </w:tcPr>
          <w:p w14:paraId="35A78B1D" w14:textId="7155A654" w:rsidR="008A6149" w:rsidRPr="000F1BE8" w:rsidRDefault="00B56013" w:rsidP="00B5601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85.67</w:t>
            </w:r>
          </w:p>
        </w:tc>
        <w:tc>
          <w:tcPr>
            <w:tcW w:w="1134" w:type="dxa"/>
          </w:tcPr>
          <w:p w14:paraId="3497E5D9" w14:textId="30A0FFCE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87.30</w:t>
            </w:r>
            <w:r w:rsidR="00CA7AE5"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2.31</w:t>
            </w:r>
          </w:p>
        </w:tc>
        <w:tc>
          <w:tcPr>
            <w:tcW w:w="709" w:type="dxa"/>
          </w:tcPr>
          <w:p w14:paraId="49621310" w14:textId="00AE1AE8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76.47</w:t>
            </w:r>
          </w:p>
        </w:tc>
        <w:tc>
          <w:tcPr>
            <w:tcW w:w="709" w:type="dxa"/>
          </w:tcPr>
          <w:p w14:paraId="528233FD" w14:textId="6B9B52DF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80.19</w:t>
            </w:r>
          </w:p>
        </w:tc>
        <w:tc>
          <w:tcPr>
            <w:tcW w:w="1276" w:type="dxa"/>
          </w:tcPr>
          <w:p w14:paraId="68114F51" w14:textId="22A1FD85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78.33 ± 2.63</w:t>
            </w:r>
          </w:p>
        </w:tc>
      </w:tr>
      <w:tr w:rsidR="008A6149" w:rsidRPr="000F1BE8" w14:paraId="6FD1F534" w14:textId="77777777" w:rsidTr="00AF772E">
        <w:tc>
          <w:tcPr>
            <w:tcW w:w="2370" w:type="dxa"/>
          </w:tcPr>
          <w:p w14:paraId="77A45A2C" w14:textId="70DA71A0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</w:t>
            </w:r>
            <w:r w:rsidRPr="000F1BE8">
              <w:rPr>
                <w:rFonts w:ascii="Arial" w:hAnsi="Arial" w:cs="Arial"/>
                <w:sz w:val="16"/>
                <w:szCs w:val="16"/>
                <w:cs/>
              </w:rPr>
              <w:t>i</w:t>
            </w:r>
            <w:proofErr w:type="spellStart"/>
            <w:r w:rsidRPr="000F1BE8">
              <w:rPr>
                <w:rFonts w:ascii="Arial" w:hAnsi="Arial" w:cs="Arial"/>
                <w:sz w:val="16"/>
                <w:szCs w:val="16"/>
              </w:rPr>
              <w:t>bromokaempferol</w:t>
            </w:r>
            <w:proofErr w:type="spellEnd"/>
            <w:r w:rsidRPr="000F1BE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  <w:cs/>
              </w:rPr>
              <w:t>5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772437C0" w14:textId="353E2D4E" w:rsidR="008A6149" w:rsidRPr="000F1BE8" w:rsidRDefault="00FD3A08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78.73</w:t>
            </w:r>
          </w:p>
        </w:tc>
        <w:tc>
          <w:tcPr>
            <w:tcW w:w="679" w:type="dxa"/>
          </w:tcPr>
          <w:p w14:paraId="27E44A5C" w14:textId="6685F1A3" w:rsidR="008A6149" w:rsidRPr="000F1BE8" w:rsidRDefault="00FD3A08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79.24</w:t>
            </w:r>
          </w:p>
        </w:tc>
        <w:tc>
          <w:tcPr>
            <w:tcW w:w="1164" w:type="dxa"/>
          </w:tcPr>
          <w:p w14:paraId="3CD203F2" w14:textId="55668758" w:rsidR="008A6149" w:rsidRPr="000F1BE8" w:rsidRDefault="00FD3A08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78.99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0.36</w:t>
            </w:r>
          </w:p>
        </w:tc>
        <w:tc>
          <w:tcPr>
            <w:tcW w:w="709" w:type="dxa"/>
          </w:tcPr>
          <w:p w14:paraId="7B7F9516" w14:textId="4E55CCB2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100.18</w:t>
            </w:r>
          </w:p>
        </w:tc>
        <w:tc>
          <w:tcPr>
            <w:tcW w:w="708" w:type="dxa"/>
          </w:tcPr>
          <w:p w14:paraId="02569F8E" w14:textId="713FF0B9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96.19</w:t>
            </w:r>
          </w:p>
        </w:tc>
        <w:tc>
          <w:tcPr>
            <w:tcW w:w="1134" w:type="dxa"/>
          </w:tcPr>
          <w:p w14:paraId="00BE6D1A" w14:textId="03D1EEB3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98.19 ± 2.82</w:t>
            </w:r>
          </w:p>
        </w:tc>
        <w:tc>
          <w:tcPr>
            <w:tcW w:w="709" w:type="dxa"/>
          </w:tcPr>
          <w:p w14:paraId="437BC500" w14:textId="69F5236C" w:rsidR="008A6149" w:rsidRPr="000F1BE8" w:rsidRDefault="00A82D2D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71.35</w:t>
            </w:r>
          </w:p>
        </w:tc>
        <w:tc>
          <w:tcPr>
            <w:tcW w:w="709" w:type="dxa"/>
          </w:tcPr>
          <w:p w14:paraId="7E415B66" w14:textId="4D669B3A" w:rsidR="008A6149" w:rsidRPr="000F1BE8" w:rsidRDefault="00A82D2D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73.13</w:t>
            </w:r>
          </w:p>
        </w:tc>
        <w:tc>
          <w:tcPr>
            <w:tcW w:w="1276" w:type="dxa"/>
          </w:tcPr>
          <w:p w14:paraId="2C5C666C" w14:textId="5B17E73C" w:rsidR="008A6149" w:rsidRPr="000F1BE8" w:rsidRDefault="00A82D2D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72.24 ± </w:t>
            </w:r>
            <w:r w:rsidR="0099574C" w:rsidRPr="000F1BE8">
              <w:rPr>
                <w:rFonts w:ascii="Arial" w:hAnsi="Arial" w:cs="Arial"/>
                <w:sz w:val="16"/>
                <w:szCs w:val="16"/>
                <w:lang w:bidi="th-TH"/>
              </w:rPr>
              <w:t>1.26</w:t>
            </w:r>
          </w:p>
        </w:tc>
      </w:tr>
      <w:tr w:rsidR="008A6149" w:rsidRPr="000F1BE8" w14:paraId="4514A5C8" w14:textId="77777777" w:rsidTr="00AF772E">
        <w:tc>
          <w:tcPr>
            <w:tcW w:w="2370" w:type="dxa"/>
          </w:tcPr>
          <w:p w14:paraId="52F076C2" w14:textId="07460B4D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Morin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F6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6E08E117" w14:textId="35796AE3" w:rsidR="008A6149" w:rsidRPr="000F1BE8" w:rsidRDefault="000D2FF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96.48</w:t>
            </w:r>
          </w:p>
        </w:tc>
        <w:tc>
          <w:tcPr>
            <w:tcW w:w="679" w:type="dxa"/>
          </w:tcPr>
          <w:p w14:paraId="77F64E1E" w14:textId="777E75D3" w:rsidR="008A6149" w:rsidRPr="000F1BE8" w:rsidRDefault="000D2FF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</w:t>
            </w:r>
            <w:r w:rsidR="00CE7009" w:rsidRPr="000F1BE8">
              <w:rPr>
                <w:rFonts w:ascii="Arial" w:hAnsi="Arial" w:cs="Arial"/>
                <w:sz w:val="16"/>
                <w:szCs w:val="16"/>
                <w:lang w:bidi="th-TH"/>
              </w:rPr>
              <w:t>46</w:t>
            </w:r>
          </w:p>
        </w:tc>
        <w:tc>
          <w:tcPr>
            <w:tcW w:w="1164" w:type="dxa"/>
          </w:tcPr>
          <w:p w14:paraId="4DC1606F" w14:textId="494D2B72" w:rsidR="008A6149" w:rsidRPr="000F1BE8" w:rsidRDefault="000D2FF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</w:t>
            </w:r>
            <w:r w:rsidR="00CE7009" w:rsidRPr="000F1BE8">
              <w:rPr>
                <w:rFonts w:ascii="Arial" w:hAnsi="Arial" w:cs="Arial"/>
                <w:sz w:val="16"/>
                <w:szCs w:val="16"/>
                <w:lang w:bidi="th-TH"/>
              </w:rPr>
              <w:t>47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1.</w:t>
            </w:r>
            <w:r w:rsidR="00CE7009"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4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0</w:t>
            </w:r>
          </w:p>
        </w:tc>
        <w:tc>
          <w:tcPr>
            <w:tcW w:w="709" w:type="dxa"/>
          </w:tcPr>
          <w:p w14:paraId="2F945BFB" w14:textId="02E3E550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55.10</w:t>
            </w:r>
          </w:p>
        </w:tc>
        <w:tc>
          <w:tcPr>
            <w:tcW w:w="708" w:type="dxa"/>
          </w:tcPr>
          <w:p w14:paraId="6B90C32D" w14:textId="0CA4AE59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48.53</w:t>
            </w:r>
          </w:p>
        </w:tc>
        <w:tc>
          <w:tcPr>
            <w:tcW w:w="1134" w:type="dxa"/>
          </w:tcPr>
          <w:p w14:paraId="6376B6EB" w14:textId="66D4B626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51.82 ± 4.65</w:t>
            </w:r>
          </w:p>
        </w:tc>
        <w:tc>
          <w:tcPr>
            <w:tcW w:w="709" w:type="dxa"/>
          </w:tcPr>
          <w:p w14:paraId="65B02FC8" w14:textId="77174222" w:rsidR="008A6149" w:rsidRPr="000F1BE8" w:rsidRDefault="00067D4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90.14</w:t>
            </w:r>
          </w:p>
        </w:tc>
        <w:tc>
          <w:tcPr>
            <w:tcW w:w="709" w:type="dxa"/>
          </w:tcPr>
          <w:p w14:paraId="3325F262" w14:textId="5AE7417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5C762C" w:rsidRPr="000F1BE8">
              <w:rPr>
                <w:rFonts w:ascii="Arial" w:hAnsi="Arial" w:cs="Arial"/>
                <w:sz w:val="16"/>
                <w:szCs w:val="16"/>
                <w:lang w:bidi="th-TH"/>
              </w:rPr>
              <w:t>6.65</w:t>
            </w:r>
          </w:p>
        </w:tc>
        <w:tc>
          <w:tcPr>
            <w:tcW w:w="1276" w:type="dxa"/>
          </w:tcPr>
          <w:p w14:paraId="51D07490" w14:textId="20DF7B05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5C762C" w:rsidRPr="000F1BE8">
              <w:rPr>
                <w:rFonts w:ascii="Arial" w:hAnsi="Arial" w:cs="Arial"/>
                <w:sz w:val="16"/>
                <w:szCs w:val="16"/>
                <w:lang w:bidi="th-TH"/>
              </w:rPr>
              <w:t>3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.</w:t>
            </w:r>
            <w:r w:rsidR="005C762C" w:rsidRPr="000F1BE8">
              <w:rPr>
                <w:rFonts w:ascii="Arial" w:hAnsi="Arial" w:cs="Arial"/>
                <w:sz w:val="16"/>
                <w:szCs w:val="16"/>
                <w:lang w:bidi="th-TH"/>
              </w:rPr>
              <w:t>40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</w:t>
            </w:r>
            <w:r w:rsidR="005C762C" w:rsidRPr="000F1BE8">
              <w:rPr>
                <w:rFonts w:ascii="Arial" w:hAnsi="Arial" w:cs="Arial"/>
                <w:sz w:val="16"/>
                <w:szCs w:val="16"/>
                <w:lang w:bidi="th-TH"/>
              </w:rPr>
              <w:t>4.60</w:t>
            </w:r>
          </w:p>
        </w:tc>
      </w:tr>
      <w:tr w:rsidR="008A6149" w:rsidRPr="000F1BE8" w14:paraId="6A707BA2" w14:textId="77777777" w:rsidTr="00AF772E">
        <w:tc>
          <w:tcPr>
            <w:tcW w:w="2370" w:type="dxa"/>
          </w:tcPr>
          <w:p w14:paraId="09AF3897" w14:textId="252C4C56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6,8-Dibromomorin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F6a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221AA0DF" w14:textId="40C9DD44" w:rsidR="008A6149" w:rsidRPr="000F1BE8" w:rsidRDefault="00CE7009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99.92</w:t>
            </w:r>
          </w:p>
        </w:tc>
        <w:tc>
          <w:tcPr>
            <w:tcW w:w="679" w:type="dxa"/>
          </w:tcPr>
          <w:p w14:paraId="4053B9D1" w14:textId="5EE9849E" w:rsidR="008A6149" w:rsidRPr="000F1BE8" w:rsidRDefault="00CE7009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98.83</w:t>
            </w:r>
          </w:p>
        </w:tc>
        <w:tc>
          <w:tcPr>
            <w:tcW w:w="1164" w:type="dxa"/>
          </w:tcPr>
          <w:p w14:paraId="4877CB50" w14:textId="19FCAEA4" w:rsidR="008A6149" w:rsidRPr="000F1BE8" w:rsidRDefault="00CE7009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99.38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0.77</w:t>
            </w:r>
          </w:p>
        </w:tc>
        <w:tc>
          <w:tcPr>
            <w:tcW w:w="709" w:type="dxa"/>
          </w:tcPr>
          <w:p w14:paraId="3E6D2BBF" w14:textId="1BF0D0AD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99.86</w:t>
            </w:r>
          </w:p>
        </w:tc>
        <w:tc>
          <w:tcPr>
            <w:tcW w:w="708" w:type="dxa"/>
          </w:tcPr>
          <w:p w14:paraId="2D31214A" w14:textId="3BE936B3" w:rsidR="008A6149" w:rsidRPr="000F1BE8" w:rsidRDefault="000A6C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97.43</w:t>
            </w:r>
          </w:p>
        </w:tc>
        <w:tc>
          <w:tcPr>
            <w:tcW w:w="1134" w:type="dxa"/>
          </w:tcPr>
          <w:p w14:paraId="266B97C1" w14:textId="4AF0C6A3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8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.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65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1.72</w:t>
            </w:r>
          </w:p>
        </w:tc>
        <w:tc>
          <w:tcPr>
            <w:tcW w:w="709" w:type="dxa"/>
          </w:tcPr>
          <w:p w14:paraId="729A3E56" w14:textId="43CFCA76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93.46</w:t>
            </w:r>
          </w:p>
        </w:tc>
        <w:tc>
          <w:tcPr>
            <w:tcW w:w="709" w:type="dxa"/>
          </w:tcPr>
          <w:p w14:paraId="22565358" w14:textId="079561FF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92.16</w:t>
            </w:r>
          </w:p>
        </w:tc>
        <w:tc>
          <w:tcPr>
            <w:tcW w:w="1276" w:type="dxa"/>
          </w:tcPr>
          <w:p w14:paraId="64C8123C" w14:textId="587C4DB4" w:rsidR="008A6149" w:rsidRPr="000F1BE8" w:rsidRDefault="00AF772E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</w:t>
            </w:r>
            <w:r w:rsidR="00D96F1A" w:rsidRPr="000F1BE8">
              <w:rPr>
                <w:rFonts w:ascii="Arial" w:hAnsi="Arial" w:cs="Arial"/>
                <w:sz w:val="16"/>
                <w:szCs w:val="16"/>
                <w:lang w:bidi="th-TH"/>
              </w:rPr>
              <w:t>6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.</w:t>
            </w:r>
            <w:r w:rsidR="00D96F1A" w:rsidRPr="000F1BE8">
              <w:rPr>
                <w:rFonts w:ascii="Arial" w:hAnsi="Arial" w:cs="Arial"/>
                <w:sz w:val="16"/>
                <w:szCs w:val="16"/>
                <w:lang w:bidi="th-TH"/>
              </w:rPr>
              <w:t>28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0.</w:t>
            </w:r>
            <w:r w:rsidR="00D96F1A" w:rsidRPr="000F1BE8">
              <w:rPr>
                <w:rFonts w:ascii="Arial" w:hAnsi="Arial" w:cs="Arial"/>
                <w:sz w:val="16"/>
                <w:szCs w:val="16"/>
                <w:lang w:bidi="th-TH"/>
              </w:rPr>
              <w:t>35</w:t>
            </w:r>
          </w:p>
        </w:tc>
      </w:tr>
      <w:tr w:rsidR="008A6149" w:rsidRPr="000F1BE8" w14:paraId="5EE8377C" w14:textId="77777777" w:rsidTr="00AF772E">
        <w:tc>
          <w:tcPr>
            <w:tcW w:w="2370" w:type="dxa"/>
          </w:tcPr>
          <w:p w14:paraId="4B2C1219" w14:textId="2F793E09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Quercetin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F7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74BF24CB" w14:textId="203DCA16" w:rsidR="008A6149" w:rsidRPr="000F1BE8" w:rsidRDefault="00F5614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98.66</w:t>
            </w:r>
          </w:p>
        </w:tc>
        <w:tc>
          <w:tcPr>
            <w:tcW w:w="679" w:type="dxa"/>
          </w:tcPr>
          <w:p w14:paraId="617BAA47" w14:textId="4B65EA31" w:rsidR="008A6149" w:rsidRPr="000F1BE8" w:rsidRDefault="00F5614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98.70</w:t>
            </w:r>
          </w:p>
        </w:tc>
        <w:tc>
          <w:tcPr>
            <w:tcW w:w="1164" w:type="dxa"/>
          </w:tcPr>
          <w:p w14:paraId="712296DA" w14:textId="28D89166" w:rsidR="008A6149" w:rsidRPr="000F1BE8" w:rsidRDefault="00F56147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98.68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0.03</w:t>
            </w:r>
          </w:p>
        </w:tc>
        <w:tc>
          <w:tcPr>
            <w:tcW w:w="709" w:type="dxa"/>
          </w:tcPr>
          <w:p w14:paraId="4F7BBE4E" w14:textId="2A97D9FE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92.</w:t>
            </w:r>
            <w:r w:rsidR="000A6C13" w:rsidRPr="000F1BE8">
              <w:rPr>
                <w:rFonts w:ascii="Arial" w:hAnsi="Arial" w:cs="Arial"/>
                <w:sz w:val="16"/>
                <w:szCs w:val="16"/>
                <w:lang w:bidi="th-TH"/>
              </w:rPr>
              <w:t>21</w:t>
            </w:r>
          </w:p>
        </w:tc>
        <w:tc>
          <w:tcPr>
            <w:tcW w:w="708" w:type="dxa"/>
          </w:tcPr>
          <w:p w14:paraId="5EA7582E" w14:textId="08E2F48C" w:rsidR="008A6149" w:rsidRPr="000F1BE8" w:rsidRDefault="000A6C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95.90</w:t>
            </w:r>
          </w:p>
        </w:tc>
        <w:tc>
          <w:tcPr>
            <w:tcW w:w="1134" w:type="dxa"/>
          </w:tcPr>
          <w:p w14:paraId="6DD2CAD8" w14:textId="1FC244EA" w:rsidR="008A6149" w:rsidRPr="000F1BE8" w:rsidRDefault="000A6C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94.06 ±</w:t>
            </w:r>
            <w:r w:rsidR="00CA7AE5"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2.61</w:t>
            </w:r>
          </w:p>
        </w:tc>
        <w:tc>
          <w:tcPr>
            <w:tcW w:w="709" w:type="dxa"/>
          </w:tcPr>
          <w:p w14:paraId="63F3662C" w14:textId="78123C81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101.18</w:t>
            </w:r>
          </w:p>
        </w:tc>
        <w:tc>
          <w:tcPr>
            <w:tcW w:w="709" w:type="dxa"/>
          </w:tcPr>
          <w:p w14:paraId="0BA38B84" w14:textId="6E0D1113" w:rsidR="008A6149" w:rsidRPr="000F1BE8" w:rsidRDefault="00D67098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98.31</w:t>
            </w:r>
          </w:p>
        </w:tc>
        <w:tc>
          <w:tcPr>
            <w:tcW w:w="1276" w:type="dxa"/>
          </w:tcPr>
          <w:p w14:paraId="1C2BFF27" w14:textId="2E67C97C" w:rsidR="008A6149" w:rsidRPr="000F1BE8" w:rsidRDefault="00D67098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99.75</w:t>
            </w:r>
            <w:r w:rsidR="0041531A"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± 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2.03</w:t>
            </w:r>
          </w:p>
        </w:tc>
      </w:tr>
      <w:tr w:rsidR="008A6149" w:rsidRPr="000F1BE8" w14:paraId="1858BE50" w14:textId="77777777" w:rsidTr="00AF772E">
        <w:tc>
          <w:tcPr>
            <w:tcW w:w="2370" w:type="dxa"/>
          </w:tcPr>
          <w:p w14:paraId="5AB3D38A" w14:textId="1F89B38B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6,8-Dibromoquercetin (</w:t>
            </w:r>
            <w:r w:rsidRPr="000F1BE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F7a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3FC7295A" w14:textId="239C4FAF" w:rsidR="008A6149" w:rsidRPr="000F1BE8" w:rsidRDefault="00FD69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96.75</w:t>
            </w:r>
          </w:p>
        </w:tc>
        <w:tc>
          <w:tcPr>
            <w:tcW w:w="679" w:type="dxa"/>
          </w:tcPr>
          <w:p w14:paraId="1EC439C6" w14:textId="5A24E6BC" w:rsidR="008A6149" w:rsidRPr="000F1BE8" w:rsidRDefault="00FD69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94.77</w:t>
            </w:r>
          </w:p>
        </w:tc>
        <w:tc>
          <w:tcPr>
            <w:tcW w:w="1164" w:type="dxa"/>
          </w:tcPr>
          <w:p w14:paraId="06BEF977" w14:textId="240422D4" w:rsidR="008A6149" w:rsidRPr="000F1BE8" w:rsidRDefault="00FD69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95.76</w:t>
            </w:r>
            <w:r w:rsidR="00707B1C"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 </w:t>
            </w:r>
            <w:r w:rsidR="00707B1C"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 xml:space="preserve">±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1.40</w:t>
            </w:r>
          </w:p>
        </w:tc>
        <w:tc>
          <w:tcPr>
            <w:tcW w:w="709" w:type="dxa"/>
          </w:tcPr>
          <w:p w14:paraId="1FF5BCD8" w14:textId="726FDABB" w:rsidR="008A6149" w:rsidRPr="000F1BE8" w:rsidRDefault="00C517E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70.19</w:t>
            </w:r>
          </w:p>
        </w:tc>
        <w:tc>
          <w:tcPr>
            <w:tcW w:w="708" w:type="dxa"/>
          </w:tcPr>
          <w:p w14:paraId="69C63860" w14:textId="3465145F" w:rsidR="008A6149" w:rsidRPr="000F1BE8" w:rsidRDefault="00C517E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72.82</w:t>
            </w:r>
          </w:p>
        </w:tc>
        <w:tc>
          <w:tcPr>
            <w:tcW w:w="1134" w:type="dxa"/>
          </w:tcPr>
          <w:p w14:paraId="46AB530F" w14:textId="262A0699" w:rsidR="008A6149" w:rsidRPr="000F1BE8" w:rsidRDefault="00C517E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71.51 ± 1.86</w:t>
            </w:r>
          </w:p>
        </w:tc>
        <w:tc>
          <w:tcPr>
            <w:tcW w:w="709" w:type="dxa"/>
          </w:tcPr>
          <w:p w14:paraId="568A41D4" w14:textId="26B1EAF8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60.54</w:t>
            </w:r>
          </w:p>
        </w:tc>
        <w:tc>
          <w:tcPr>
            <w:tcW w:w="709" w:type="dxa"/>
          </w:tcPr>
          <w:p w14:paraId="110C3D95" w14:textId="5D6B9062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61.15</w:t>
            </w:r>
          </w:p>
        </w:tc>
        <w:tc>
          <w:tcPr>
            <w:tcW w:w="1276" w:type="dxa"/>
          </w:tcPr>
          <w:p w14:paraId="1DA32F42" w14:textId="2512E218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60.85 ± 0.43</w:t>
            </w:r>
          </w:p>
        </w:tc>
      </w:tr>
      <w:tr w:rsidR="008A6149" w:rsidRPr="000F1BE8" w14:paraId="565CBEEC" w14:textId="77777777" w:rsidTr="00AF772E">
        <w:tc>
          <w:tcPr>
            <w:tcW w:w="10173" w:type="dxa"/>
            <w:gridSpan w:val="10"/>
          </w:tcPr>
          <w:p w14:paraId="67EBA66E" w14:textId="59111675" w:rsidR="008A6149" w:rsidRPr="00035DE9" w:rsidRDefault="008A6149" w:rsidP="008A6149">
            <w:pPr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bidi="th-TH"/>
              </w:rPr>
            </w:pPr>
            <w:r w:rsidRPr="00035DE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</w:rPr>
              <w:t>F</w:t>
            </w:r>
            <w:r w:rsidRPr="00035DE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u w:val="single"/>
                <w:lang w:bidi="th-TH"/>
              </w:rPr>
              <w:t>lavanones</w:t>
            </w:r>
          </w:p>
        </w:tc>
      </w:tr>
      <w:tr w:rsidR="008A6149" w:rsidRPr="000F1BE8" w14:paraId="1A835E19" w14:textId="77777777" w:rsidTr="00AF772E">
        <w:tc>
          <w:tcPr>
            <w:tcW w:w="2370" w:type="dxa"/>
          </w:tcPr>
          <w:p w14:paraId="6030B774" w14:textId="05557ACC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Pinocembrin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F8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47FAC54A" w14:textId="60D38C94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6.99</w:t>
            </w:r>
          </w:p>
        </w:tc>
        <w:tc>
          <w:tcPr>
            <w:tcW w:w="679" w:type="dxa"/>
          </w:tcPr>
          <w:p w14:paraId="59F00C90" w14:textId="4C30FB1F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7.29</w:t>
            </w:r>
          </w:p>
        </w:tc>
        <w:tc>
          <w:tcPr>
            <w:tcW w:w="1164" w:type="dxa"/>
          </w:tcPr>
          <w:p w14:paraId="42992E0E" w14:textId="2B5B9428" w:rsidR="008A6149" w:rsidRPr="000F1BE8" w:rsidRDefault="00334C2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7.14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0.21</w:t>
            </w:r>
          </w:p>
        </w:tc>
        <w:tc>
          <w:tcPr>
            <w:tcW w:w="709" w:type="dxa"/>
          </w:tcPr>
          <w:p w14:paraId="403F914B" w14:textId="630486E8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24.41</w:t>
            </w:r>
          </w:p>
        </w:tc>
        <w:tc>
          <w:tcPr>
            <w:tcW w:w="708" w:type="dxa"/>
          </w:tcPr>
          <w:p w14:paraId="43D39786" w14:textId="6F8FF938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26.04</w:t>
            </w:r>
          </w:p>
        </w:tc>
        <w:tc>
          <w:tcPr>
            <w:tcW w:w="1134" w:type="dxa"/>
          </w:tcPr>
          <w:p w14:paraId="231BEFDE" w14:textId="5435BA46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25.23 ± 1.15</w:t>
            </w:r>
          </w:p>
        </w:tc>
        <w:tc>
          <w:tcPr>
            <w:tcW w:w="709" w:type="dxa"/>
          </w:tcPr>
          <w:p w14:paraId="7A6F9427" w14:textId="5DAF665A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50.17</w:t>
            </w:r>
          </w:p>
        </w:tc>
        <w:tc>
          <w:tcPr>
            <w:tcW w:w="709" w:type="dxa"/>
          </w:tcPr>
          <w:p w14:paraId="25938811" w14:textId="2CC51956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45.02</w:t>
            </w:r>
          </w:p>
        </w:tc>
        <w:tc>
          <w:tcPr>
            <w:tcW w:w="1276" w:type="dxa"/>
          </w:tcPr>
          <w:p w14:paraId="27D7BD3C" w14:textId="7599274F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47.60 ± 3.64</w:t>
            </w:r>
          </w:p>
        </w:tc>
      </w:tr>
      <w:tr w:rsidR="008A6149" w:rsidRPr="000F1BE8" w14:paraId="72AC8E46" w14:textId="77777777" w:rsidTr="00AF772E">
        <w:tc>
          <w:tcPr>
            <w:tcW w:w="2370" w:type="dxa"/>
          </w:tcPr>
          <w:p w14:paraId="5F3D3D42" w14:textId="3B54938A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6,8-Dibromopinocembrin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F8a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4B63FBB8" w14:textId="0E239422" w:rsidR="008A6149" w:rsidRPr="000F1BE8" w:rsidRDefault="00475B4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26.14</w:t>
            </w:r>
          </w:p>
        </w:tc>
        <w:tc>
          <w:tcPr>
            <w:tcW w:w="679" w:type="dxa"/>
          </w:tcPr>
          <w:p w14:paraId="5CD3B0A0" w14:textId="7D9FBC2B" w:rsidR="008A6149" w:rsidRPr="000F1BE8" w:rsidRDefault="00475B4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25.54</w:t>
            </w:r>
          </w:p>
        </w:tc>
        <w:tc>
          <w:tcPr>
            <w:tcW w:w="1164" w:type="dxa"/>
          </w:tcPr>
          <w:p w14:paraId="57B4A113" w14:textId="3E8A9321" w:rsidR="008A6149" w:rsidRPr="000F1BE8" w:rsidRDefault="00475B4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25.84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0.42</w:t>
            </w:r>
          </w:p>
        </w:tc>
        <w:tc>
          <w:tcPr>
            <w:tcW w:w="709" w:type="dxa"/>
          </w:tcPr>
          <w:p w14:paraId="13280913" w14:textId="2F42ED99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50.41</w:t>
            </w:r>
          </w:p>
        </w:tc>
        <w:tc>
          <w:tcPr>
            <w:tcW w:w="708" w:type="dxa"/>
          </w:tcPr>
          <w:p w14:paraId="7C692991" w14:textId="07082ABE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51.85</w:t>
            </w:r>
          </w:p>
        </w:tc>
        <w:tc>
          <w:tcPr>
            <w:tcW w:w="1134" w:type="dxa"/>
          </w:tcPr>
          <w:p w14:paraId="5268D498" w14:textId="0F95FF6C" w:rsidR="008A6149" w:rsidRPr="000F1BE8" w:rsidRDefault="00B5601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51.13 ± 1.02</w:t>
            </w:r>
          </w:p>
        </w:tc>
        <w:tc>
          <w:tcPr>
            <w:tcW w:w="709" w:type="dxa"/>
          </w:tcPr>
          <w:p w14:paraId="55BCAD84" w14:textId="0999AB55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47.89</w:t>
            </w:r>
          </w:p>
        </w:tc>
        <w:tc>
          <w:tcPr>
            <w:tcW w:w="709" w:type="dxa"/>
          </w:tcPr>
          <w:p w14:paraId="42597B77" w14:textId="231409AE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44.73</w:t>
            </w:r>
          </w:p>
        </w:tc>
        <w:tc>
          <w:tcPr>
            <w:tcW w:w="1276" w:type="dxa"/>
          </w:tcPr>
          <w:p w14:paraId="7DE26E40" w14:textId="0F828316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46.31 ± 2.23</w:t>
            </w:r>
          </w:p>
        </w:tc>
      </w:tr>
      <w:tr w:rsidR="008A6149" w:rsidRPr="000F1BE8" w14:paraId="0AC6601D" w14:textId="77777777" w:rsidTr="00AF772E">
        <w:tc>
          <w:tcPr>
            <w:tcW w:w="2370" w:type="dxa"/>
          </w:tcPr>
          <w:p w14:paraId="07138EEF" w14:textId="36ACEE26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0F1BE8">
              <w:rPr>
                <w:rFonts w:ascii="Arial" w:hAnsi="Arial" w:cs="Arial"/>
                <w:sz w:val="16"/>
                <w:szCs w:val="16"/>
              </w:rPr>
              <w:t>Pinostrobin</w:t>
            </w:r>
            <w:proofErr w:type="spellEnd"/>
            <w:r w:rsidRPr="000F1BE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F9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145F088C" w14:textId="375B468E" w:rsidR="008A6149" w:rsidRPr="000F1BE8" w:rsidRDefault="00D2120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12.76</w:t>
            </w:r>
          </w:p>
        </w:tc>
        <w:tc>
          <w:tcPr>
            <w:tcW w:w="679" w:type="dxa"/>
          </w:tcPr>
          <w:p w14:paraId="69D30EDB" w14:textId="096EBFD2" w:rsidR="008A6149" w:rsidRPr="000F1BE8" w:rsidRDefault="00D2120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17.50</w:t>
            </w:r>
          </w:p>
        </w:tc>
        <w:tc>
          <w:tcPr>
            <w:tcW w:w="1164" w:type="dxa"/>
          </w:tcPr>
          <w:p w14:paraId="1CC728E0" w14:textId="6968F81A" w:rsidR="008A6149" w:rsidRPr="000F1BE8" w:rsidRDefault="00D2120C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15.13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3.35</w:t>
            </w:r>
          </w:p>
        </w:tc>
        <w:tc>
          <w:tcPr>
            <w:tcW w:w="709" w:type="dxa"/>
          </w:tcPr>
          <w:p w14:paraId="11188B55" w14:textId="5D7512AB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12.74</w:t>
            </w:r>
          </w:p>
        </w:tc>
        <w:tc>
          <w:tcPr>
            <w:tcW w:w="708" w:type="dxa"/>
          </w:tcPr>
          <w:p w14:paraId="087A7E43" w14:textId="10D1B71B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12.96</w:t>
            </w:r>
          </w:p>
        </w:tc>
        <w:tc>
          <w:tcPr>
            <w:tcW w:w="1134" w:type="dxa"/>
          </w:tcPr>
          <w:p w14:paraId="05C7787B" w14:textId="382AD33E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12.85 ± 0.16</w:t>
            </w:r>
          </w:p>
        </w:tc>
        <w:tc>
          <w:tcPr>
            <w:tcW w:w="709" w:type="dxa"/>
          </w:tcPr>
          <w:p w14:paraId="1CD78C4C" w14:textId="398CA5DF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14.47</w:t>
            </w:r>
          </w:p>
        </w:tc>
        <w:tc>
          <w:tcPr>
            <w:tcW w:w="709" w:type="dxa"/>
          </w:tcPr>
          <w:p w14:paraId="142E043F" w14:textId="2FF9B20F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9.33</w:t>
            </w:r>
          </w:p>
        </w:tc>
        <w:tc>
          <w:tcPr>
            <w:tcW w:w="1276" w:type="dxa"/>
          </w:tcPr>
          <w:p w14:paraId="4465A70C" w14:textId="6A4F55A0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11.90 ± 3.63</w:t>
            </w:r>
          </w:p>
        </w:tc>
      </w:tr>
      <w:tr w:rsidR="008A6149" w:rsidRPr="000F1BE8" w14:paraId="52EBAC95" w14:textId="77777777" w:rsidTr="00AF772E">
        <w:tc>
          <w:tcPr>
            <w:tcW w:w="2370" w:type="dxa"/>
          </w:tcPr>
          <w:p w14:paraId="3ABC823F" w14:textId="2338F98E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6,8-Dibromopinostrobin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F9a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6CDD6ED8" w14:textId="48293E08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29.85</w:t>
            </w:r>
          </w:p>
        </w:tc>
        <w:tc>
          <w:tcPr>
            <w:tcW w:w="679" w:type="dxa"/>
          </w:tcPr>
          <w:p w14:paraId="220C1393" w14:textId="60759DC7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29.24</w:t>
            </w:r>
          </w:p>
        </w:tc>
        <w:tc>
          <w:tcPr>
            <w:tcW w:w="1164" w:type="dxa"/>
          </w:tcPr>
          <w:p w14:paraId="55F70AF5" w14:textId="130C6AA5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29.55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0.43</w:t>
            </w:r>
          </w:p>
        </w:tc>
        <w:tc>
          <w:tcPr>
            <w:tcW w:w="709" w:type="dxa"/>
          </w:tcPr>
          <w:p w14:paraId="7B496E4E" w14:textId="5EAC4182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17.60</w:t>
            </w:r>
          </w:p>
        </w:tc>
        <w:tc>
          <w:tcPr>
            <w:tcW w:w="708" w:type="dxa"/>
          </w:tcPr>
          <w:p w14:paraId="6DB80330" w14:textId="08749C44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24.03</w:t>
            </w:r>
          </w:p>
        </w:tc>
        <w:tc>
          <w:tcPr>
            <w:tcW w:w="1134" w:type="dxa"/>
          </w:tcPr>
          <w:p w14:paraId="6ADFBA57" w14:textId="2B1D4C09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20.82 ± 4.55</w:t>
            </w:r>
          </w:p>
        </w:tc>
        <w:tc>
          <w:tcPr>
            <w:tcW w:w="709" w:type="dxa"/>
          </w:tcPr>
          <w:p w14:paraId="05F24B02" w14:textId="5F9935EE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42.60 </w:t>
            </w:r>
          </w:p>
        </w:tc>
        <w:tc>
          <w:tcPr>
            <w:tcW w:w="709" w:type="dxa"/>
          </w:tcPr>
          <w:p w14:paraId="3B344CFD" w14:textId="3FE01E77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31.82</w:t>
            </w:r>
          </w:p>
        </w:tc>
        <w:tc>
          <w:tcPr>
            <w:tcW w:w="1276" w:type="dxa"/>
          </w:tcPr>
          <w:p w14:paraId="607A67C4" w14:textId="7102868A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37.21 ± 7.62</w:t>
            </w:r>
          </w:p>
        </w:tc>
      </w:tr>
      <w:tr w:rsidR="008A6149" w:rsidRPr="000F1BE8" w14:paraId="06676871" w14:textId="77777777" w:rsidTr="00AF772E">
        <w:tc>
          <w:tcPr>
            <w:tcW w:w="2370" w:type="dxa"/>
          </w:tcPr>
          <w:p w14:paraId="5969FCE4" w14:textId="481E5B64" w:rsidR="008A6149" w:rsidRPr="000F1BE8" w:rsidRDefault="008A6149" w:rsidP="008A6149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F1BE8">
              <w:rPr>
                <w:rFonts w:ascii="Arial" w:hAnsi="Arial" w:cs="Arial"/>
                <w:sz w:val="16"/>
                <w:szCs w:val="16"/>
              </w:rPr>
              <w:t>Alpinetin</w:t>
            </w:r>
            <w:proofErr w:type="spellEnd"/>
            <w:r w:rsidRPr="000F1BE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F10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52179084" w14:textId="1BC9292C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679" w:type="dxa"/>
          </w:tcPr>
          <w:p w14:paraId="7314CD73" w14:textId="446A7B1A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1164" w:type="dxa"/>
          </w:tcPr>
          <w:p w14:paraId="2E0FC3D7" w14:textId="4B0835D1" w:rsidR="008A6149" w:rsidRPr="000F1BE8" w:rsidRDefault="00990093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0.00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0.00</w:t>
            </w:r>
          </w:p>
        </w:tc>
        <w:tc>
          <w:tcPr>
            <w:tcW w:w="709" w:type="dxa"/>
          </w:tcPr>
          <w:p w14:paraId="32B7C6A3" w14:textId="440F2E13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33.43</w:t>
            </w:r>
          </w:p>
        </w:tc>
        <w:tc>
          <w:tcPr>
            <w:tcW w:w="708" w:type="dxa"/>
          </w:tcPr>
          <w:p w14:paraId="2AD4CB89" w14:textId="3D7CE21B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34.82</w:t>
            </w:r>
          </w:p>
        </w:tc>
        <w:tc>
          <w:tcPr>
            <w:tcW w:w="1134" w:type="dxa"/>
          </w:tcPr>
          <w:p w14:paraId="282F5CC8" w14:textId="6E1CB5A2" w:rsidR="008A6149" w:rsidRPr="000F1BE8" w:rsidRDefault="00CA7AE5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34.13 ± 0.98</w:t>
            </w:r>
          </w:p>
        </w:tc>
        <w:tc>
          <w:tcPr>
            <w:tcW w:w="709" w:type="dxa"/>
          </w:tcPr>
          <w:p w14:paraId="6D10020D" w14:textId="3A4CB38A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29.01</w:t>
            </w:r>
          </w:p>
        </w:tc>
        <w:tc>
          <w:tcPr>
            <w:tcW w:w="709" w:type="dxa"/>
          </w:tcPr>
          <w:p w14:paraId="1A2B8E5B" w14:textId="672AF62B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25.20</w:t>
            </w:r>
          </w:p>
        </w:tc>
        <w:tc>
          <w:tcPr>
            <w:tcW w:w="1276" w:type="dxa"/>
          </w:tcPr>
          <w:p w14:paraId="1401069D" w14:textId="56DE8E0C" w:rsidR="008A6149" w:rsidRPr="000F1BE8" w:rsidRDefault="0041531A" w:rsidP="008A614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27.11 ± 2.69</w:t>
            </w:r>
          </w:p>
        </w:tc>
      </w:tr>
      <w:tr w:rsidR="00475B43" w:rsidRPr="000F1BE8" w14:paraId="5C2923C6" w14:textId="77777777" w:rsidTr="00AF772E">
        <w:tc>
          <w:tcPr>
            <w:tcW w:w="2370" w:type="dxa"/>
          </w:tcPr>
          <w:p w14:paraId="3B1C803B" w14:textId="314E441D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6,8-Dibromoalpinetin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F10a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4F702103" w14:textId="19E0A05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679" w:type="dxa"/>
          </w:tcPr>
          <w:p w14:paraId="1756A448" w14:textId="5973BC09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0.00</w:t>
            </w:r>
          </w:p>
        </w:tc>
        <w:tc>
          <w:tcPr>
            <w:tcW w:w="1164" w:type="dxa"/>
          </w:tcPr>
          <w:p w14:paraId="75AF861C" w14:textId="48019955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0.00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0.00</w:t>
            </w:r>
          </w:p>
        </w:tc>
        <w:tc>
          <w:tcPr>
            <w:tcW w:w="709" w:type="dxa"/>
          </w:tcPr>
          <w:p w14:paraId="3A7F418B" w14:textId="57EDC4FD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45.01</w:t>
            </w:r>
          </w:p>
        </w:tc>
        <w:tc>
          <w:tcPr>
            <w:tcW w:w="708" w:type="dxa"/>
          </w:tcPr>
          <w:p w14:paraId="170D9B58" w14:textId="15FDA55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42.62</w:t>
            </w:r>
          </w:p>
        </w:tc>
        <w:tc>
          <w:tcPr>
            <w:tcW w:w="1134" w:type="dxa"/>
          </w:tcPr>
          <w:p w14:paraId="7B54928F" w14:textId="2176379D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43.82 ± 1.69</w:t>
            </w:r>
          </w:p>
        </w:tc>
        <w:tc>
          <w:tcPr>
            <w:tcW w:w="709" w:type="dxa"/>
          </w:tcPr>
          <w:p w14:paraId="1BAF582B" w14:textId="0359B983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48.67</w:t>
            </w:r>
          </w:p>
        </w:tc>
        <w:tc>
          <w:tcPr>
            <w:tcW w:w="709" w:type="dxa"/>
          </w:tcPr>
          <w:p w14:paraId="30D62890" w14:textId="0379D21B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42.62</w:t>
            </w:r>
          </w:p>
        </w:tc>
        <w:tc>
          <w:tcPr>
            <w:tcW w:w="1276" w:type="dxa"/>
          </w:tcPr>
          <w:p w14:paraId="22DEE5F8" w14:textId="4605E08C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45.65 ± 4.28</w:t>
            </w:r>
          </w:p>
        </w:tc>
      </w:tr>
      <w:tr w:rsidR="00475B43" w:rsidRPr="000F1BE8" w14:paraId="2189C2D5" w14:textId="77777777" w:rsidTr="00AF772E">
        <w:tc>
          <w:tcPr>
            <w:tcW w:w="2370" w:type="dxa"/>
          </w:tcPr>
          <w:p w14:paraId="3A21ADA0" w14:textId="3D042C1D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Naringenin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F11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390E9F54" w14:textId="148FBE9F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26.76</w:t>
            </w:r>
          </w:p>
        </w:tc>
        <w:tc>
          <w:tcPr>
            <w:tcW w:w="679" w:type="dxa"/>
          </w:tcPr>
          <w:p w14:paraId="16F16166" w14:textId="0A54838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26.30</w:t>
            </w:r>
          </w:p>
        </w:tc>
        <w:tc>
          <w:tcPr>
            <w:tcW w:w="1164" w:type="dxa"/>
          </w:tcPr>
          <w:p w14:paraId="73F08B3E" w14:textId="5A5B83AA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26.53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0.33</w:t>
            </w:r>
          </w:p>
        </w:tc>
        <w:tc>
          <w:tcPr>
            <w:tcW w:w="709" w:type="dxa"/>
          </w:tcPr>
          <w:p w14:paraId="5333F4E4" w14:textId="72426EE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32.77</w:t>
            </w:r>
          </w:p>
        </w:tc>
        <w:tc>
          <w:tcPr>
            <w:tcW w:w="708" w:type="dxa"/>
          </w:tcPr>
          <w:p w14:paraId="15916E5F" w14:textId="36525B91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33.80</w:t>
            </w:r>
          </w:p>
        </w:tc>
        <w:tc>
          <w:tcPr>
            <w:tcW w:w="1134" w:type="dxa"/>
          </w:tcPr>
          <w:p w14:paraId="43983EAE" w14:textId="1E634EF5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33.29 ± 0.73</w:t>
            </w:r>
          </w:p>
        </w:tc>
        <w:tc>
          <w:tcPr>
            <w:tcW w:w="709" w:type="dxa"/>
          </w:tcPr>
          <w:p w14:paraId="01033468" w14:textId="4A03C88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59.07</w:t>
            </w:r>
          </w:p>
        </w:tc>
        <w:tc>
          <w:tcPr>
            <w:tcW w:w="709" w:type="dxa"/>
          </w:tcPr>
          <w:p w14:paraId="72FE39EB" w14:textId="5E8A6F9A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54.71</w:t>
            </w:r>
          </w:p>
        </w:tc>
        <w:tc>
          <w:tcPr>
            <w:tcW w:w="1276" w:type="dxa"/>
          </w:tcPr>
          <w:p w14:paraId="1E00D8CC" w14:textId="3C278BC4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56.89 ± 3.08</w:t>
            </w:r>
          </w:p>
        </w:tc>
      </w:tr>
      <w:tr w:rsidR="00475B43" w:rsidRPr="000F1BE8" w14:paraId="13A498A3" w14:textId="77777777" w:rsidTr="00AF772E">
        <w:tc>
          <w:tcPr>
            <w:tcW w:w="2370" w:type="dxa"/>
          </w:tcPr>
          <w:p w14:paraId="73074D53" w14:textId="2C806881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6,8-Dibromonaringenin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F11a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7A2E659B" w14:textId="2C882402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80.75</w:t>
            </w:r>
          </w:p>
        </w:tc>
        <w:tc>
          <w:tcPr>
            <w:tcW w:w="679" w:type="dxa"/>
          </w:tcPr>
          <w:p w14:paraId="36E67943" w14:textId="4F94188E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80.34</w:t>
            </w:r>
          </w:p>
        </w:tc>
        <w:tc>
          <w:tcPr>
            <w:tcW w:w="1164" w:type="dxa"/>
          </w:tcPr>
          <w:p w14:paraId="127DAFFB" w14:textId="039D274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80.55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0.29</w:t>
            </w:r>
          </w:p>
        </w:tc>
        <w:tc>
          <w:tcPr>
            <w:tcW w:w="709" w:type="dxa"/>
          </w:tcPr>
          <w:p w14:paraId="32F20093" w14:textId="268B9133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52.28</w:t>
            </w:r>
          </w:p>
        </w:tc>
        <w:tc>
          <w:tcPr>
            <w:tcW w:w="708" w:type="dxa"/>
          </w:tcPr>
          <w:p w14:paraId="5710E9BD" w14:textId="229EA6B2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46.63</w:t>
            </w:r>
          </w:p>
        </w:tc>
        <w:tc>
          <w:tcPr>
            <w:tcW w:w="1134" w:type="dxa"/>
          </w:tcPr>
          <w:p w14:paraId="795F0F03" w14:textId="4C5716D3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49.46 ± 4.00</w:t>
            </w:r>
          </w:p>
        </w:tc>
        <w:tc>
          <w:tcPr>
            <w:tcW w:w="709" w:type="dxa"/>
          </w:tcPr>
          <w:p w14:paraId="60FCE045" w14:textId="3B12AFC9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96.03</w:t>
            </w:r>
          </w:p>
        </w:tc>
        <w:tc>
          <w:tcPr>
            <w:tcW w:w="709" w:type="dxa"/>
          </w:tcPr>
          <w:p w14:paraId="6034A5BC" w14:textId="7764C1BC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96.77</w:t>
            </w:r>
          </w:p>
        </w:tc>
        <w:tc>
          <w:tcPr>
            <w:tcW w:w="1276" w:type="dxa"/>
          </w:tcPr>
          <w:p w14:paraId="5EC70200" w14:textId="0F305EB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96.53 ± 0.34</w:t>
            </w:r>
          </w:p>
        </w:tc>
      </w:tr>
      <w:tr w:rsidR="00475B43" w:rsidRPr="000F1BE8" w14:paraId="2AC27DE1" w14:textId="77777777" w:rsidTr="00AF772E">
        <w:tc>
          <w:tcPr>
            <w:tcW w:w="2370" w:type="dxa"/>
          </w:tcPr>
          <w:p w14:paraId="5E7AE21F" w14:textId="0263E168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F1BE8">
              <w:rPr>
                <w:rFonts w:ascii="Arial" w:hAnsi="Arial" w:cs="Arial"/>
                <w:sz w:val="16"/>
                <w:szCs w:val="16"/>
              </w:rPr>
              <w:t>Hesperetin</w:t>
            </w:r>
            <w:proofErr w:type="spellEnd"/>
            <w:r w:rsidRPr="000F1BE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F12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2B4199B4" w14:textId="605B4134" w:rsidR="00475B43" w:rsidRPr="000F1BE8" w:rsidRDefault="00334C2C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45.75</w:t>
            </w:r>
          </w:p>
        </w:tc>
        <w:tc>
          <w:tcPr>
            <w:tcW w:w="679" w:type="dxa"/>
          </w:tcPr>
          <w:p w14:paraId="621C04A8" w14:textId="6E21F5C9" w:rsidR="00475B43" w:rsidRPr="000F1BE8" w:rsidRDefault="00334C2C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45.02</w:t>
            </w:r>
          </w:p>
        </w:tc>
        <w:tc>
          <w:tcPr>
            <w:tcW w:w="1164" w:type="dxa"/>
          </w:tcPr>
          <w:p w14:paraId="564B03C1" w14:textId="47FEDE86" w:rsidR="00475B43" w:rsidRPr="000F1BE8" w:rsidRDefault="00334C2C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45.39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0.52</w:t>
            </w:r>
          </w:p>
        </w:tc>
        <w:tc>
          <w:tcPr>
            <w:tcW w:w="709" w:type="dxa"/>
          </w:tcPr>
          <w:p w14:paraId="4E66367B" w14:textId="165CB6E8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30.34</w:t>
            </w:r>
          </w:p>
        </w:tc>
        <w:tc>
          <w:tcPr>
            <w:tcW w:w="708" w:type="dxa"/>
          </w:tcPr>
          <w:p w14:paraId="481FC022" w14:textId="3EEEEAC1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29.45</w:t>
            </w:r>
          </w:p>
        </w:tc>
        <w:tc>
          <w:tcPr>
            <w:tcW w:w="1134" w:type="dxa"/>
          </w:tcPr>
          <w:p w14:paraId="18BCDD41" w14:textId="1CBDB09C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29.90 ± 0.63</w:t>
            </w:r>
          </w:p>
        </w:tc>
        <w:tc>
          <w:tcPr>
            <w:tcW w:w="709" w:type="dxa"/>
          </w:tcPr>
          <w:p w14:paraId="0EB24B16" w14:textId="3AB8D00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55.45</w:t>
            </w:r>
          </w:p>
        </w:tc>
        <w:tc>
          <w:tcPr>
            <w:tcW w:w="709" w:type="dxa"/>
          </w:tcPr>
          <w:p w14:paraId="68F74369" w14:textId="171C2749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47.78</w:t>
            </w:r>
          </w:p>
        </w:tc>
        <w:tc>
          <w:tcPr>
            <w:tcW w:w="1276" w:type="dxa"/>
          </w:tcPr>
          <w:p w14:paraId="70E20ABA" w14:textId="6F6CE161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51.62 ± 5.42</w:t>
            </w:r>
          </w:p>
        </w:tc>
      </w:tr>
      <w:tr w:rsidR="00475B43" w:rsidRPr="000F1BE8" w14:paraId="0B5EA013" w14:textId="77777777" w:rsidTr="00AF772E">
        <w:tc>
          <w:tcPr>
            <w:tcW w:w="2370" w:type="dxa"/>
          </w:tcPr>
          <w:p w14:paraId="2B5ABB0D" w14:textId="482FC22F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6,8-Dibromohesperetin (</w:t>
            </w:r>
            <w:r w:rsidRPr="000F1BE8">
              <w:rPr>
                <w:rFonts w:ascii="Arial" w:hAnsi="Arial" w:cs="Arial"/>
                <w:b/>
                <w:bCs/>
                <w:sz w:val="16"/>
                <w:szCs w:val="16"/>
              </w:rPr>
              <w:t>F12a</w:t>
            </w:r>
            <w:r w:rsidRPr="000F1BE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5" w:type="dxa"/>
          </w:tcPr>
          <w:p w14:paraId="52C6B7AA" w14:textId="205D0F6C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64.48</w:t>
            </w:r>
          </w:p>
        </w:tc>
        <w:tc>
          <w:tcPr>
            <w:tcW w:w="679" w:type="dxa"/>
          </w:tcPr>
          <w:p w14:paraId="5225B40B" w14:textId="4663B03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68.03</w:t>
            </w:r>
          </w:p>
        </w:tc>
        <w:tc>
          <w:tcPr>
            <w:tcW w:w="1164" w:type="dxa"/>
          </w:tcPr>
          <w:p w14:paraId="0A8D5BC4" w14:textId="24DCD7B5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66.26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2.51</w:t>
            </w:r>
          </w:p>
        </w:tc>
        <w:tc>
          <w:tcPr>
            <w:tcW w:w="709" w:type="dxa"/>
          </w:tcPr>
          <w:p w14:paraId="66C2A611" w14:textId="2CC3000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40.05</w:t>
            </w:r>
          </w:p>
        </w:tc>
        <w:tc>
          <w:tcPr>
            <w:tcW w:w="708" w:type="dxa"/>
          </w:tcPr>
          <w:p w14:paraId="6D4F66AB" w14:textId="052ED748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40.99</w:t>
            </w:r>
          </w:p>
        </w:tc>
        <w:tc>
          <w:tcPr>
            <w:tcW w:w="1134" w:type="dxa"/>
          </w:tcPr>
          <w:p w14:paraId="07A61C8E" w14:textId="1F17CC8E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40.52 ± 0.66</w:t>
            </w:r>
          </w:p>
        </w:tc>
        <w:tc>
          <w:tcPr>
            <w:tcW w:w="709" w:type="dxa"/>
          </w:tcPr>
          <w:p w14:paraId="2C80DBB6" w14:textId="0DB96036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65.25</w:t>
            </w:r>
          </w:p>
        </w:tc>
        <w:tc>
          <w:tcPr>
            <w:tcW w:w="709" w:type="dxa"/>
          </w:tcPr>
          <w:p w14:paraId="66799E9F" w14:textId="48EA3639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61.29</w:t>
            </w:r>
          </w:p>
        </w:tc>
        <w:tc>
          <w:tcPr>
            <w:tcW w:w="1276" w:type="dxa"/>
          </w:tcPr>
          <w:p w14:paraId="62C71ADE" w14:textId="19D73D7E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63.27 ± 2.80</w:t>
            </w:r>
          </w:p>
        </w:tc>
      </w:tr>
      <w:tr w:rsidR="00475B43" w:rsidRPr="000F1BE8" w14:paraId="44EA440F" w14:textId="77777777" w:rsidTr="00102452">
        <w:tc>
          <w:tcPr>
            <w:tcW w:w="10173" w:type="dxa"/>
            <w:gridSpan w:val="10"/>
          </w:tcPr>
          <w:p w14:paraId="5648E0F0" w14:textId="7723D5C8" w:rsidR="00475B43" w:rsidRPr="00035DE9" w:rsidRDefault="00475B43" w:rsidP="00475B43">
            <w:pPr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bidi="th-TH"/>
              </w:rPr>
            </w:pPr>
            <w:r w:rsidRPr="00035DE9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</w:t>
            </w:r>
            <w:r w:rsidRPr="00035DE9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bidi="th-TH"/>
              </w:rPr>
              <w:t>ositive control</w:t>
            </w:r>
          </w:p>
        </w:tc>
      </w:tr>
      <w:tr w:rsidR="00475B43" w:rsidRPr="000F1BE8" w14:paraId="74091013" w14:textId="77777777" w:rsidTr="0041531A">
        <w:tc>
          <w:tcPr>
            <w:tcW w:w="2370" w:type="dxa"/>
          </w:tcPr>
          <w:p w14:paraId="7CE33EB9" w14:textId="1FCFBEC8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A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carbose</w:t>
            </w:r>
          </w:p>
        </w:tc>
        <w:tc>
          <w:tcPr>
            <w:tcW w:w="715" w:type="dxa"/>
          </w:tcPr>
          <w:p w14:paraId="34EA49AD" w14:textId="4C452B77" w:rsidR="00475B43" w:rsidRPr="000F1BE8" w:rsidRDefault="003D78F8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37.77</w:t>
            </w:r>
          </w:p>
        </w:tc>
        <w:tc>
          <w:tcPr>
            <w:tcW w:w="679" w:type="dxa"/>
          </w:tcPr>
          <w:p w14:paraId="1B193F1A" w14:textId="3E6D4A22" w:rsidR="00475B43" w:rsidRPr="000F1BE8" w:rsidRDefault="003D78F8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37.96</w:t>
            </w:r>
          </w:p>
        </w:tc>
        <w:tc>
          <w:tcPr>
            <w:tcW w:w="1164" w:type="dxa"/>
          </w:tcPr>
          <w:p w14:paraId="32968656" w14:textId="2707092F" w:rsidR="00475B43" w:rsidRPr="000F1BE8" w:rsidRDefault="003D78F8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 xml:space="preserve">37.87 </w:t>
            </w:r>
            <w:r w:rsidRPr="000F1BE8">
              <w:rPr>
                <w:rFonts w:ascii="Arial" w:hAnsi="Arial" w:cs="Arial"/>
                <w:color w:val="000000" w:themeColor="text1"/>
                <w:sz w:val="16"/>
                <w:szCs w:val="16"/>
                <w:lang w:bidi="th-TH"/>
              </w:rPr>
              <w:t>± 0.13</w:t>
            </w:r>
          </w:p>
        </w:tc>
        <w:tc>
          <w:tcPr>
            <w:tcW w:w="709" w:type="dxa"/>
          </w:tcPr>
          <w:p w14:paraId="53AC6C6E" w14:textId="60E1791A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87.74</w:t>
            </w:r>
          </w:p>
        </w:tc>
        <w:tc>
          <w:tcPr>
            <w:tcW w:w="708" w:type="dxa"/>
          </w:tcPr>
          <w:p w14:paraId="18C893FA" w14:textId="18736BCC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88.10</w:t>
            </w:r>
          </w:p>
        </w:tc>
        <w:tc>
          <w:tcPr>
            <w:tcW w:w="1134" w:type="dxa"/>
          </w:tcPr>
          <w:p w14:paraId="61E19364" w14:textId="137AFC54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87.92 ± 0.25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14:paraId="271537C4" w14:textId="77777777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</w:p>
        </w:tc>
      </w:tr>
      <w:tr w:rsidR="00475B43" w:rsidRPr="000F1BE8" w14:paraId="71A2674F" w14:textId="77777777" w:rsidTr="0041531A">
        <w:tc>
          <w:tcPr>
            <w:tcW w:w="2370" w:type="dxa"/>
          </w:tcPr>
          <w:p w14:paraId="5F870CAE" w14:textId="5626CFE1" w:rsidR="00475B43" w:rsidRPr="000F1BE8" w:rsidRDefault="00475B43" w:rsidP="00475B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</w:rPr>
              <w:t>A</w:t>
            </w: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minoguanidine hydrochloride</w:t>
            </w:r>
          </w:p>
        </w:tc>
        <w:tc>
          <w:tcPr>
            <w:tcW w:w="5109" w:type="dxa"/>
            <w:gridSpan w:val="6"/>
            <w:shd w:val="clear" w:color="auto" w:fill="D9D9D9" w:themeFill="background1" w:themeFillShade="D9"/>
          </w:tcPr>
          <w:p w14:paraId="3255BC53" w14:textId="77777777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lightGray"/>
                <w:lang w:bidi="th-TH"/>
              </w:rPr>
            </w:pPr>
          </w:p>
        </w:tc>
        <w:tc>
          <w:tcPr>
            <w:tcW w:w="709" w:type="dxa"/>
          </w:tcPr>
          <w:p w14:paraId="1E268F40" w14:textId="758D0BBF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79.50</w:t>
            </w:r>
          </w:p>
        </w:tc>
        <w:tc>
          <w:tcPr>
            <w:tcW w:w="709" w:type="dxa"/>
          </w:tcPr>
          <w:p w14:paraId="48524E96" w14:textId="2342E9A2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79.82</w:t>
            </w:r>
          </w:p>
        </w:tc>
        <w:tc>
          <w:tcPr>
            <w:tcW w:w="1276" w:type="dxa"/>
          </w:tcPr>
          <w:p w14:paraId="189D9D26" w14:textId="26B60A10" w:rsidR="00475B43" w:rsidRPr="000F1BE8" w:rsidRDefault="00475B43" w:rsidP="00475B4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bidi="th-TH"/>
              </w:rPr>
            </w:pPr>
            <w:r w:rsidRPr="000F1BE8">
              <w:rPr>
                <w:rFonts w:ascii="Arial" w:hAnsi="Arial" w:cs="Arial"/>
                <w:sz w:val="16"/>
                <w:szCs w:val="16"/>
                <w:lang w:bidi="th-TH"/>
              </w:rPr>
              <w:t>79.66 ± 0.23</w:t>
            </w:r>
          </w:p>
        </w:tc>
      </w:tr>
    </w:tbl>
    <w:p w14:paraId="0B9E3963" w14:textId="5815C53E" w:rsidR="00357566" w:rsidRPr="000F1BE8" w:rsidRDefault="00357566" w:rsidP="00210832">
      <w:pPr>
        <w:pStyle w:val="SNSynopsisTOC"/>
        <w:spacing w:after="0" w:line="240" w:lineRule="auto"/>
        <w:jc w:val="center"/>
        <w:rPr>
          <w:rFonts w:ascii="Arial" w:hAnsi="Arial" w:cs="Arial"/>
          <w:color w:val="000000" w:themeColor="text1"/>
          <w:sz w:val="22"/>
          <w:szCs w:val="22"/>
          <w:lang w:bidi="th-TH"/>
        </w:rPr>
      </w:pPr>
    </w:p>
    <w:p w14:paraId="12828F56" w14:textId="77777777" w:rsidR="006914D5" w:rsidRDefault="006914D5" w:rsidP="00210832">
      <w:pPr>
        <w:pStyle w:val="SNSynopsisTOC"/>
        <w:spacing w:after="0" w:line="240" w:lineRule="auto"/>
        <w:jc w:val="center"/>
        <w:rPr>
          <w:rFonts w:ascii="Arial" w:hAnsi="Arial" w:cs="Arial"/>
          <w:color w:val="000000" w:themeColor="text1"/>
          <w:sz w:val="22"/>
          <w:szCs w:val="22"/>
          <w:lang w:bidi="th-TH"/>
        </w:rPr>
        <w:sectPr w:rsidR="006914D5" w:rsidSect="00F85953">
          <w:pgSz w:w="12240" w:h="15840"/>
          <w:pgMar w:top="1440" w:right="1440" w:bottom="1440" w:left="1440" w:header="0" w:footer="284" w:gutter="0"/>
          <w:cols w:space="475"/>
          <w:docGrid w:linePitch="326"/>
        </w:sectPr>
      </w:pPr>
    </w:p>
    <w:p w14:paraId="2EB5DBB7" w14:textId="77777777" w:rsidR="006914D5" w:rsidRDefault="006914D5" w:rsidP="006914D5">
      <w:pPr>
        <w:jc w:val="center"/>
        <w:rPr>
          <w:rFonts w:ascii="Cambria Math" w:hAnsi="Cambria Math"/>
          <w:color w:val="000000" w:themeColor="text1"/>
          <w:lang w:bidi="th-TH"/>
        </w:rPr>
      </w:pPr>
      <w:r w:rsidRPr="00D07B2B">
        <w:rPr>
          <w:rFonts w:ascii="Cambria Math" w:hAnsi="Cambria Math"/>
          <w:noProof/>
          <w:color w:val="000000" w:themeColor="text1"/>
          <w:lang w:bidi="th-TH"/>
        </w:rPr>
        <w:lastRenderedPageBreak/>
        <w:drawing>
          <wp:inline distT="0" distB="0" distL="0" distR="0" wp14:anchorId="5D8B18E9" wp14:editId="3C4794FC">
            <wp:extent cx="2721173" cy="1785278"/>
            <wp:effectExtent l="12700" t="12700" r="9525" b="184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740702" cy="1798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color w:val="000000" w:themeColor="text1"/>
          <w:lang w:bidi="th-TH"/>
        </w:rPr>
        <w:t xml:space="preserve">   </w:t>
      </w:r>
      <w:r w:rsidRPr="00D07B2B">
        <w:rPr>
          <w:rFonts w:ascii="Cambria Math" w:hAnsi="Cambria Math"/>
          <w:noProof/>
          <w:color w:val="000000" w:themeColor="text1"/>
          <w:lang w:bidi="th-TH"/>
        </w:rPr>
        <w:drawing>
          <wp:inline distT="0" distB="0" distL="0" distR="0" wp14:anchorId="212B686E" wp14:editId="1952187C">
            <wp:extent cx="2748943" cy="1795552"/>
            <wp:effectExtent l="12700" t="12700" r="6985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65072" cy="18060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BAD4E0" w14:textId="77777777" w:rsidR="006914D5" w:rsidRPr="00122CC3" w:rsidRDefault="006914D5" w:rsidP="006914D5">
      <w:pPr>
        <w:jc w:val="left"/>
        <w:rPr>
          <w:rFonts w:ascii="Cambria Math" w:hAnsi="Cambria Math"/>
          <w:color w:val="000000" w:themeColor="text1"/>
          <w:lang w:bidi="th-TH"/>
        </w:rPr>
      </w:pPr>
      <w:r>
        <w:rPr>
          <w:rFonts w:ascii="Cambria Math" w:hAnsi="Cambria Math"/>
          <w:color w:val="000000" w:themeColor="text1"/>
          <w:lang w:bidi="th-TH"/>
        </w:rPr>
        <w:t xml:space="preserve">     </w:t>
      </w:r>
      <w:r w:rsidRPr="00D07B2B">
        <w:rPr>
          <w:rFonts w:ascii="Cambria Math" w:hAnsi="Cambria Math"/>
          <w:noProof/>
          <w:color w:val="000000" w:themeColor="text1"/>
          <w:lang w:bidi="th-TH"/>
        </w:rPr>
        <w:drawing>
          <wp:inline distT="0" distB="0" distL="0" distR="0" wp14:anchorId="7D81FC53" wp14:editId="7EB9ED97">
            <wp:extent cx="2720975" cy="1754372"/>
            <wp:effectExtent l="12700" t="12700" r="9525" b="1143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825408" cy="18217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/>
          <w:color w:val="000000" w:themeColor="text1"/>
          <w:lang w:bidi="th-TH"/>
        </w:rPr>
        <w:t xml:space="preserve">   </w:t>
      </w:r>
      <w:r w:rsidRPr="009607EF">
        <w:rPr>
          <w:rFonts w:ascii="Cambria Math" w:hAnsi="Cambria Math"/>
          <w:noProof/>
          <w:color w:val="000000" w:themeColor="text1"/>
          <w:lang w:bidi="th-TH"/>
        </w:rPr>
        <w:drawing>
          <wp:inline distT="0" distB="0" distL="0" distR="0" wp14:anchorId="3DDCBA5C" wp14:editId="57E622AD">
            <wp:extent cx="2741930" cy="1746818"/>
            <wp:effectExtent l="12700" t="12700" r="13970" b="190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807518" cy="17886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0B71BC" w14:textId="47853D3D" w:rsidR="00357566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</w:t>
      </w:r>
      <w:r>
        <w:rPr>
          <w:b/>
          <w:bCs/>
          <w:color w:val="000000" w:themeColor="text1"/>
        </w:rPr>
        <w:t>35</w:t>
      </w:r>
      <w:r w:rsidRPr="00122CC3">
        <w:rPr>
          <w:color w:val="000000" w:themeColor="text1"/>
        </w:rPr>
        <w:t xml:space="preserve">. </w:t>
      </w:r>
      <w:r w:rsidRPr="0021035C">
        <w:rPr>
          <w:rFonts w:ascii="Cambria Math" w:hAnsi="Cambria Math" w:cs="Cambria Math"/>
          <w:i/>
          <w:iCs/>
          <w:szCs w:val="30"/>
        </w:rPr>
        <w:sym w:font="Symbol" w:char="F061"/>
      </w:r>
      <w:r w:rsidRPr="00122CC3">
        <w:rPr>
          <w:rFonts w:ascii="Cambria Math" w:hAnsi="Cambria Math"/>
          <w:color w:val="000000" w:themeColor="text1"/>
          <w:lang w:bidi="th-TH"/>
        </w:rPr>
        <w:t>-</w:t>
      </w:r>
      <w:r>
        <w:rPr>
          <w:color w:val="000000" w:themeColor="text1"/>
          <w:lang w:bidi="th-TH"/>
        </w:rPr>
        <w:t>G</w:t>
      </w:r>
      <w:r>
        <w:rPr>
          <w:rFonts w:hint="cs"/>
          <w:color w:val="000000" w:themeColor="text1"/>
          <w:cs/>
          <w:lang w:bidi="th-TH"/>
        </w:rPr>
        <w:t>l</w:t>
      </w:r>
      <w:proofErr w:type="spellStart"/>
      <w:r>
        <w:rPr>
          <w:color w:val="000000" w:themeColor="text1"/>
          <w:lang w:bidi="th-TH"/>
        </w:rPr>
        <w:t>ucosidase</w:t>
      </w:r>
      <w:proofErr w:type="spellEnd"/>
      <w:r>
        <w:rPr>
          <w:color w:val="000000" w:themeColor="text1"/>
          <w:lang w:bidi="th-TH"/>
        </w:rPr>
        <w:t xml:space="preserve"> inhibition of selected flavonoids, their brominated derivatives, and acarbose with various concentrations</w:t>
      </w:r>
    </w:p>
    <w:p w14:paraId="4A8A42EF" w14:textId="77777777" w:rsidR="006914D5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2DABCDD8" w14:textId="77777777" w:rsidR="006914D5" w:rsidRDefault="006914D5" w:rsidP="006914D5">
      <w:pPr>
        <w:pStyle w:val="SNSynopsisTOC"/>
        <w:spacing w:after="0" w:line="240" w:lineRule="auto"/>
        <w:jc w:val="center"/>
        <w:rPr>
          <w:rFonts w:ascii="Arial" w:hAnsi="Arial" w:cs="Arial"/>
          <w:color w:val="000000" w:themeColor="text1"/>
          <w:sz w:val="22"/>
          <w:szCs w:val="22"/>
          <w:lang w:bidi="th-TH"/>
        </w:rPr>
        <w:sectPr w:rsidR="006914D5" w:rsidSect="00F85953">
          <w:pgSz w:w="12240" w:h="15840"/>
          <w:pgMar w:top="1440" w:right="1440" w:bottom="1440" w:left="1440" w:header="0" w:footer="284" w:gutter="0"/>
          <w:cols w:space="475"/>
          <w:docGrid w:linePitch="326"/>
        </w:sectPr>
      </w:pPr>
    </w:p>
    <w:p w14:paraId="10BD7682" w14:textId="77777777" w:rsidR="006914D5" w:rsidRDefault="006914D5" w:rsidP="006914D5">
      <w:pPr>
        <w:pStyle w:val="SNSynopsisTOC"/>
        <w:spacing w:after="0"/>
        <w:jc w:val="center"/>
        <w:rPr>
          <w:b/>
          <w:bCs/>
          <w:lang w:bidi="th-TH"/>
        </w:rPr>
      </w:pPr>
      <w:r w:rsidRPr="00D07B2B">
        <w:rPr>
          <w:b/>
          <w:bCs/>
          <w:noProof/>
          <w:lang w:bidi="th-TH"/>
        </w:rPr>
        <w:lastRenderedPageBreak/>
        <w:drawing>
          <wp:inline distT="0" distB="0" distL="0" distR="0" wp14:anchorId="176C9FAE" wp14:editId="3D36A4E3">
            <wp:extent cx="2769981" cy="1785277"/>
            <wp:effectExtent l="12700" t="12700" r="11430" b="184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778234" cy="17905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bidi="th-TH"/>
        </w:rPr>
        <w:t xml:space="preserve">   </w:t>
      </w:r>
      <w:r w:rsidRPr="009607EF">
        <w:rPr>
          <w:b/>
          <w:bCs/>
          <w:noProof/>
          <w:lang w:bidi="th-TH"/>
        </w:rPr>
        <w:drawing>
          <wp:inline distT="0" distB="0" distL="0" distR="0" wp14:anchorId="746067A9" wp14:editId="3175BE60">
            <wp:extent cx="2783804" cy="1794186"/>
            <wp:effectExtent l="12700" t="12700" r="1079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808820" cy="18103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781C23" w14:textId="77777777" w:rsidR="006914D5" w:rsidRDefault="006914D5" w:rsidP="006914D5">
      <w:pPr>
        <w:pStyle w:val="SNSynopsisTOC"/>
        <w:spacing w:after="0"/>
        <w:jc w:val="center"/>
        <w:rPr>
          <w:b/>
          <w:bCs/>
          <w:lang w:bidi="th-TH"/>
        </w:rPr>
      </w:pPr>
      <w:r w:rsidRPr="00A23295">
        <w:rPr>
          <w:b/>
          <w:bCs/>
          <w:noProof/>
          <w:lang w:bidi="th-TH"/>
        </w:rPr>
        <w:drawing>
          <wp:inline distT="0" distB="0" distL="0" distR="0" wp14:anchorId="0D1525A5" wp14:editId="7F51EA54">
            <wp:extent cx="2463372" cy="1887739"/>
            <wp:effectExtent l="12700" t="12700" r="13335" b="1778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80843" cy="19011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09EBE8" w14:textId="4DDC4C6C" w:rsidR="006914D5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</w:t>
      </w:r>
      <w:r>
        <w:rPr>
          <w:b/>
          <w:bCs/>
          <w:color w:val="000000" w:themeColor="text1"/>
        </w:rPr>
        <w:t>36</w:t>
      </w:r>
      <w:r w:rsidRPr="00122CC3">
        <w:rPr>
          <w:color w:val="000000" w:themeColor="text1"/>
        </w:rPr>
        <w:t xml:space="preserve">. </w:t>
      </w:r>
      <w:r w:rsidRPr="0021035C">
        <w:rPr>
          <w:rFonts w:ascii="Cambria Math" w:hAnsi="Cambria Math" w:cs="Cambria Math"/>
          <w:i/>
          <w:iCs/>
          <w:szCs w:val="30"/>
        </w:rPr>
        <w:sym w:font="Symbol" w:char="F061"/>
      </w:r>
      <w:r w:rsidRPr="00122CC3">
        <w:rPr>
          <w:rFonts w:ascii="Cambria Math" w:hAnsi="Cambria Math"/>
          <w:color w:val="000000" w:themeColor="text1"/>
          <w:lang w:bidi="th-TH"/>
        </w:rPr>
        <w:t>-</w:t>
      </w:r>
      <w:r>
        <w:rPr>
          <w:color w:val="000000" w:themeColor="text1"/>
          <w:lang w:bidi="th-TH"/>
        </w:rPr>
        <w:t>Amylase inhibition of selected flavonoids, their brominated derivatives, and acarbose with various concentrations</w:t>
      </w:r>
    </w:p>
    <w:p w14:paraId="14EA5847" w14:textId="77777777" w:rsidR="006914D5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03A33704" w14:textId="77777777" w:rsidR="006914D5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49176946" w14:textId="77777777" w:rsidR="006914D5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4D863759" w14:textId="77777777" w:rsidR="006914D5" w:rsidRDefault="006914D5" w:rsidP="006914D5">
      <w:pPr>
        <w:pStyle w:val="SNSynopsisTOC"/>
        <w:spacing w:after="0"/>
        <w:jc w:val="center"/>
        <w:rPr>
          <w:b/>
          <w:bCs/>
          <w:lang w:bidi="th-TH"/>
        </w:rPr>
      </w:pPr>
      <w:r w:rsidRPr="001322E2">
        <w:rPr>
          <w:b/>
          <w:bCs/>
          <w:noProof/>
          <w:lang w:bidi="th-TH"/>
        </w:rPr>
        <w:drawing>
          <wp:inline distT="0" distB="0" distL="0" distR="0" wp14:anchorId="5473CB80" wp14:editId="7952D4D3">
            <wp:extent cx="2634197" cy="1682536"/>
            <wp:effectExtent l="12700" t="12700" r="762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642553" cy="16878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bidi="th-TH"/>
        </w:rPr>
        <w:t xml:space="preserve">   </w:t>
      </w:r>
      <w:r w:rsidRPr="00210832">
        <w:rPr>
          <w:b/>
          <w:bCs/>
          <w:noProof/>
          <w:lang w:bidi="th-TH"/>
        </w:rPr>
        <w:drawing>
          <wp:inline distT="0" distB="0" distL="0" distR="0" wp14:anchorId="79BB8EFF" wp14:editId="2B69BFA7">
            <wp:extent cx="2699678" cy="1670519"/>
            <wp:effectExtent l="12700" t="12700" r="18415" b="190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717840" cy="16817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81E2DC" w14:textId="1CBB3BC4" w:rsidR="00210832" w:rsidRDefault="006914D5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  <w:r w:rsidRPr="00122CC3">
        <w:rPr>
          <w:b/>
          <w:bCs/>
          <w:color w:val="000000" w:themeColor="text1"/>
        </w:rPr>
        <w:t>Figure S</w:t>
      </w:r>
      <w:r>
        <w:rPr>
          <w:b/>
          <w:bCs/>
          <w:color w:val="000000" w:themeColor="text1"/>
        </w:rPr>
        <w:t>37</w:t>
      </w:r>
      <w:r w:rsidRPr="00122CC3">
        <w:rPr>
          <w:color w:val="000000" w:themeColor="text1"/>
        </w:rPr>
        <w:t xml:space="preserve">. </w:t>
      </w:r>
      <w:r w:rsidRPr="00210832">
        <w:rPr>
          <w:color w:val="000000" w:themeColor="text1"/>
          <w:lang w:bidi="th-TH"/>
        </w:rPr>
        <w:t xml:space="preserve">Glycation inhibitory activity of selected flavonoids, their brominated derivatives, and </w:t>
      </w:r>
      <w:r w:rsidRPr="00210832">
        <w:rPr>
          <w:rFonts w:cs="Angsana New"/>
          <w:color w:val="000000" w:themeColor="text1"/>
          <w:lang w:bidi="th-TH"/>
        </w:rPr>
        <w:t>AG</w:t>
      </w:r>
      <w:r w:rsidRPr="00210832">
        <w:rPr>
          <w:color w:val="000000" w:themeColor="text1"/>
          <w:lang w:bidi="th-TH"/>
        </w:rPr>
        <w:t xml:space="preserve"> with various concentratio</w:t>
      </w:r>
      <w:r>
        <w:rPr>
          <w:color w:val="000000" w:themeColor="text1"/>
          <w:lang w:bidi="th-TH"/>
        </w:rPr>
        <w:t>ns</w:t>
      </w:r>
    </w:p>
    <w:p w14:paraId="51AFDCC0" w14:textId="77777777" w:rsidR="002034C7" w:rsidRDefault="002034C7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43C08D00" w14:textId="77777777" w:rsidR="002034C7" w:rsidRDefault="002034C7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7E1CF652" w14:textId="77777777" w:rsidR="002034C7" w:rsidRDefault="002034C7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p w14:paraId="24B04BBB" w14:textId="77777777" w:rsidR="002034C7" w:rsidRDefault="002034C7" w:rsidP="006914D5">
      <w:pPr>
        <w:pStyle w:val="SNSynopsisTOC"/>
        <w:spacing w:after="0" w:line="240" w:lineRule="auto"/>
        <w:jc w:val="center"/>
        <w:rPr>
          <w:color w:val="000000" w:themeColor="text1"/>
          <w:lang w:bidi="th-TH"/>
        </w:rPr>
      </w:pPr>
    </w:p>
    <w:sectPr w:rsidR="002034C7" w:rsidSect="00F85953">
      <w:pgSz w:w="12240" w:h="15840"/>
      <w:pgMar w:top="1440" w:right="1440" w:bottom="1440" w:left="1440" w:header="0" w:footer="284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574A" w14:textId="77777777" w:rsidR="00334A52" w:rsidRDefault="00334A52">
      <w:r>
        <w:separator/>
      </w:r>
    </w:p>
  </w:endnote>
  <w:endnote w:type="continuationSeparator" w:id="0">
    <w:p w14:paraId="0D342F12" w14:textId="77777777" w:rsidR="00334A52" w:rsidRDefault="0033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BB5F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671E13" w14:textId="77777777"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9254" w14:textId="77777777" w:rsidR="003B4AF3" w:rsidRPr="000C4C74" w:rsidRDefault="003B4AF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18"/>
      </w:rPr>
    </w:pPr>
    <w:r w:rsidRPr="000C4C74">
      <w:rPr>
        <w:rStyle w:val="PageNumber"/>
        <w:rFonts w:ascii="Arial" w:hAnsi="Arial" w:cs="Arial"/>
        <w:sz w:val="22"/>
        <w:szCs w:val="18"/>
      </w:rPr>
      <w:fldChar w:fldCharType="begin"/>
    </w:r>
    <w:r w:rsidRPr="000C4C74">
      <w:rPr>
        <w:rStyle w:val="PageNumber"/>
        <w:rFonts w:ascii="Arial" w:hAnsi="Arial" w:cs="Arial"/>
        <w:sz w:val="22"/>
        <w:szCs w:val="18"/>
      </w:rPr>
      <w:instrText xml:space="preserve">PAGE  </w:instrText>
    </w:r>
    <w:r w:rsidRPr="000C4C74">
      <w:rPr>
        <w:rStyle w:val="PageNumber"/>
        <w:rFonts w:ascii="Arial" w:hAnsi="Arial" w:cs="Arial"/>
        <w:sz w:val="22"/>
        <w:szCs w:val="18"/>
      </w:rPr>
      <w:fldChar w:fldCharType="separate"/>
    </w:r>
    <w:r w:rsidR="001B27E6" w:rsidRPr="000C4C74">
      <w:rPr>
        <w:rStyle w:val="PageNumber"/>
        <w:rFonts w:ascii="Arial" w:hAnsi="Arial" w:cs="Arial"/>
        <w:noProof/>
        <w:sz w:val="22"/>
        <w:szCs w:val="18"/>
      </w:rPr>
      <w:t>1</w:t>
    </w:r>
    <w:r w:rsidRPr="000C4C74">
      <w:rPr>
        <w:rStyle w:val="PageNumber"/>
        <w:rFonts w:ascii="Arial" w:hAnsi="Arial" w:cs="Arial"/>
        <w:sz w:val="22"/>
        <w:szCs w:val="18"/>
      </w:rPr>
      <w:fldChar w:fldCharType="end"/>
    </w:r>
  </w:p>
  <w:p w14:paraId="7F327328" w14:textId="0DD90A92" w:rsidR="003B4AF3" w:rsidRDefault="003730F4" w:rsidP="003730F4">
    <w:pPr>
      <w:pStyle w:val="Footer"/>
      <w:tabs>
        <w:tab w:val="clear" w:pos="4320"/>
        <w:tab w:val="clear" w:pos="8640"/>
        <w:tab w:val="left" w:pos="7815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14587" w14:textId="77777777" w:rsidR="00334A52" w:rsidRDefault="00334A52">
      <w:r>
        <w:separator/>
      </w:r>
    </w:p>
  </w:footnote>
  <w:footnote w:type="continuationSeparator" w:id="0">
    <w:p w14:paraId="2EC66898" w14:textId="77777777" w:rsidR="00334A52" w:rsidRDefault="00334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384911169">
    <w:abstractNumId w:val="6"/>
  </w:num>
  <w:num w:numId="2" w16cid:durableId="516506966">
    <w:abstractNumId w:val="4"/>
  </w:num>
  <w:num w:numId="3" w16cid:durableId="1791901548">
    <w:abstractNumId w:val="7"/>
  </w:num>
  <w:num w:numId="4" w16cid:durableId="1081292956">
    <w:abstractNumId w:val="5"/>
  </w:num>
  <w:num w:numId="5" w16cid:durableId="1053382074">
    <w:abstractNumId w:val="3"/>
  </w:num>
  <w:num w:numId="6" w16cid:durableId="459032356">
    <w:abstractNumId w:val="2"/>
  </w:num>
  <w:num w:numId="7" w16cid:durableId="1614358126">
    <w:abstractNumId w:val="1"/>
  </w:num>
  <w:num w:numId="8" w16cid:durableId="118131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Angewandte Chemi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0sww0zsat9e9ezte350dseedrpeapp0w5d&quot;&gt;My EndNote Library-RitaHairani-paper 2&lt;record-ids&gt;&lt;item&gt;1&lt;/item&gt;&lt;item&gt;3&lt;/item&gt;&lt;item&gt;53&lt;/item&gt;&lt;item&gt;61&lt;/item&gt;&lt;/record-ids&gt;&lt;/item&gt;&lt;/Libraries&gt;"/>
  </w:docVars>
  <w:rsids>
    <w:rsidRoot w:val="00122308"/>
    <w:rsid w:val="00000D10"/>
    <w:rsid w:val="00035DE9"/>
    <w:rsid w:val="0005660F"/>
    <w:rsid w:val="00067D43"/>
    <w:rsid w:val="000702AD"/>
    <w:rsid w:val="0008522C"/>
    <w:rsid w:val="000A6C13"/>
    <w:rsid w:val="000B5610"/>
    <w:rsid w:val="000C05CC"/>
    <w:rsid w:val="000C4C74"/>
    <w:rsid w:val="000C7776"/>
    <w:rsid w:val="000D2FF7"/>
    <w:rsid w:val="000F1BE8"/>
    <w:rsid w:val="000F7340"/>
    <w:rsid w:val="0011642B"/>
    <w:rsid w:val="00122308"/>
    <w:rsid w:val="00122CC3"/>
    <w:rsid w:val="001322E2"/>
    <w:rsid w:val="001A6864"/>
    <w:rsid w:val="001A7A90"/>
    <w:rsid w:val="001B27E6"/>
    <w:rsid w:val="001C04B4"/>
    <w:rsid w:val="001F508C"/>
    <w:rsid w:val="002034C7"/>
    <w:rsid w:val="00205056"/>
    <w:rsid w:val="00210832"/>
    <w:rsid w:val="00212B1D"/>
    <w:rsid w:val="00235458"/>
    <w:rsid w:val="00244277"/>
    <w:rsid w:val="002566F5"/>
    <w:rsid w:val="00263F6A"/>
    <w:rsid w:val="00272B6C"/>
    <w:rsid w:val="002A32B5"/>
    <w:rsid w:val="002A7493"/>
    <w:rsid w:val="002B1C65"/>
    <w:rsid w:val="002C1FF5"/>
    <w:rsid w:val="002C3431"/>
    <w:rsid w:val="002D1745"/>
    <w:rsid w:val="002F3F02"/>
    <w:rsid w:val="00334A52"/>
    <w:rsid w:val="00334C2C"/>
    <w:rsid w:val="00340403"/>
    <w:rsid w:val="00357566"/>
    <w:rsid w:val="00362497"/>
    <w:rsid w:val="003664E9"/>
    <w:rsid w:val="003679A1"/>
    <w:rsid w:val="003730F4"/>
    <w:rsid w:val="003B4AF3"/>
    <w:rsid w:val="003B61E0"/>
    <w:rsid w:val="003B7B7A"/>
    <w:rsid w:val="003D78F8"/>
    <w:rsid w:val="0041531A"/>
    <w:rsid w:val="004317AD"/>
    <w:rsid w:val="00434C1C"/>
    <w:rsid w:val="004552A2"/>
    <w:rsid w:val="00475AC3"/>
    <w:rsid w:val="00475B43"/>
    <w:rsid w:val="00475FD2"/>
    <w:rsid w:val="004805A0"/>
    <w:rsid w:val="00486C89"/>
    <w:rsid w:val="00494D04"/>
    <w:rsid w:val="004A06BD"/>
    <w:rsid w:val="004C277F"/>
    <w:rsid w:val="004D3F08"/>
    <w:rsid w:val="004E1B49"/>
    <w:rsid w:val="004E7185"/>
    <w:rsid w:val="004F08F0"/>
    <w:rsid w:val="005103A1"/>
    <w:rsid w:val="00517937"/>
    <w:rsid w:val="0053694C"/>
    <w:rsid w:val="00591A57"/>
    <w:rsid w:val="005C762C"/>
    <w:rsid w:val="005D0C10"/>
    <w:rsid w:val="006023EC"/>
    <w:rsid w:val="00625B4A"/>
    <w:rsid w:val="006455A5"/>
    <w:rsid w:val="0066063A"/>
    <w:rsid w:val="006914D5"/>
    <w:rsid w:val="00696E7B"/>
    <w:rsid w:val="006B2581"/>
    <w:rsid w:val="006C18FF"/>
    <w:rsid w:val="006C7BD9"/>
    <w:rsid w:val="006D1540"/>
    <w:rsid w:val="006D238F"/>
    <w:rsid w:val="007041A7"/>
    <w:rsid w:val="00707B1C"/>
    <w:rsid w:val="00722E53"/>
    <w:rsid w:val="0074686A"/>
    <w:rsid w:val="0075713E"/>
    <w:rsid w:val="007629D3"/>
    <w:rsid w:val="0076323E"/>
    <w:rsid w:val="00775420"/>
    <w:rsid w:val="007D3D82"/>
    <w:rsid w:val="007D68E5"/>
    <w:rsid w:val="007D7268"/>
    <w:rsid w:val="007E5256"/>
    <w:rsid w:val="008047DE"/>
    <w:rsid w:val="00812B27"/>
    <w:rsid w:val="00812CB6"/>
    <w:rsid w:val="0082182D"/>
    <w:rsid w:val="00824A69"/>
    <w:rsid w:val="00855471"/>
    <w:rsid w:val="008601CE"/>
    <w:rsid w:val="008655C0"/>
    <w:rsid w:val="00885FA6"/>
    <w:rsid w:val="008A6149"/>
    <w:rsid w:val="008B7F60"/>
    <w:rsid w:val="00912169"/>
    <w:rsid w:val="0092037A"/>
    <w:rsid w:val="009246AD"/>
    <w:rsid w:val="009607EF"/>
    <w:rsid w:val="00964FD5"/>
    <w:rsid w:val="00990093"/>
    <w:rsid w:val="0099574C"/>
    <w:rsid w:val="009D08B3"/>
    <w:rsid w:val="009F2E7E"/>
    <w:rsid w:val="00A02D62"/>
    <w:rsid w:val="00A101F5"/>
    <w:rsid w:val="00A20EB5"/>
    <w:rsid w:val="00A23295"/>
    <w:rsid w:val="00A3783E"/>
    <w:rsid w:val="00A74FEE"/>
    <w:rsid w:val="00A764EF"/>
    <w:rsid w:val="00A81F51"/>
    <w:rsid w:val="00A82D2D"/>
    <w:rsid w:val="00A84F60"/>
    <w:rsid w:val="00AB34C5"/>
    <w:rsid w:val="00AB7BB9"/>
    <w:rsid w:val="00AF54ED"/>
    <w:rsid w:val="00AF772E"/>
    <w:rsid w:val="00B072C2"/>
    <w:rsid w:val="00B56013"/>
    <w:rsid w:val="00B70862"/>
    <w:rsid w:val="00B717BF"/>
    <w:rsid w:val="00B73527"/>
    <w:rsid w:val="00B7618D"/>
    <w:rsid w:val="00B90565"/>
    <w:rsid w:val="00BA305E"/>
    <w:rsid w:val="00BC697D"/>
    <w:rsid w:val="00BD2C44"/>
    <w:rsid w:val="00BF0B1A"/>
    <w:rsid w:val="00C10EE0"/>
    <w:rsid w:val="00C12556"/>
    <w:rsid w:val="00C4208D"/>
    <w:rsid w:val="00C517E3"/>
    <w:rsid w:val="00C65F52"/>
    <w:rsid w:val="00C74635"/>
    <w:rsid w:val="00CA095F"/>
    <w:rsid w:val="00CA7AE5"/>
    <w:rsid w:val="00CC1FDB"/>
    <w:rsid w:val="00CE22DA"/>
    <w:rsid w:val="00CE7009"/>
    <w:rsid w:val="00CE70A7"/>
    <w:rsid w:val="00D07B2B"/>
    <w:rsid w:val="00D16E96"/>
    <w:rsid w:val="00D2061A"/>
    <w:rsid w:val="00D2120C"/>
    <w:rsid w:val="00D32E24"/>
    <w:rsid w:val="00D32E76"/>
    <w:rsid w:val="00D42726"/>
    <w:rsid w:val="00D52100"/>
    <w:rsid w:val="00D521FA"/>
    <w:rsid w:val="00D56022"/>
    <w:rsid w:val="00D571FA"/>
    <w:rsid w:val="00D67098"/>
    <w:rsid w:val="00D96F1A"/>
    <w:rsid w:val="00DB10AD"/>
    <w:rsid w:val="00DC0FA2"/>
    <w:rsid w:val="00DC39EE"/>
    <w:rsid w:val="00DC7DEA"/>
    <w:rsid w:val="00DD6DBB"/>
    <w:rsid w:val="00E074F2"/>
    <w:rsid w:val="00E07588"/>
    <w:rsid w:val="00E4502D"/>
    <w:rsid w:val="00E548B0"/>
    <w:rsid w:val="00E6220D"/>
    <w:rsid w:val="00E86509"/>
    <w:rsid w:val="00E91482"/>
    <w:rsid w:val="00E96129"/>
    <w:rsid w:val="00E96302"/>
    <w:rsid w:val="00F134F5"/>
    <w:rsid w:val="00F3559B"/>
    <w:rsid w:val="00F42159"/>
    <w:rsid w:val="00F47B85"/>
    <w:rsid w:val="00F56147"/>
    <w:rsid w:val="00F5645C"/>
    <w:rsid w:val="00F61346"/>
    <w:rsid w:val="00F85953"/>
    <w:rsid w:val="00F921A7"/>
    <w:rsid w:val="00FC0050"/>
    <w:rsid w:val="00FD3A08"/>
    <w:rsid w:val="00FD6993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E0E05A"/>
  <w15:docId w15:val="{D4BDB843-7384-CB43-9FB3-9A6DC175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aliases w:val="Heading"/>
    <w:basedOn w:val="Normal"/>
    <w:next w:val="Normal"/>
    <w:link w:val="Heading1Char"/>
    <w:qFormat/>
    <w:rsid w:val="00E548B0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link w:val="SNSynopsisTOCChar"/>
    <w:pPr>
      <w:spacing w:line="480" w:lineRule="auto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238F"/>
    <w:pPr>
      <w:spacing w:after="0"/>
      <w:ind w:left="720"/>
      <w:contextualSpacing/>
      <w:jc w:val="left"/>
    </w:pPr>
    <w:rPr>
      <w:rFonts w:asciiTheme="minorHAnsi" w:eastAsiaTheme="minorHAnsi" w:hAnsiTheme="minorHAnsi" w:cs="Angsana New"/>
      <w:szCs w:val="30"/>
      <w:lang w:val="en-TH" w:bidi="th-TH"/>
    </w:rPr>
  </w:style>
  <w:style w:type="character" w:customStyle="1" w:styleId="Heading1Char">
    <w:name w:val="Heading 1 Char"/>
    <w:aliases w:val="Heading Char"/>
    <w:basedOn w:val="DefaultParagraphFont"/>
    <w:link w:val="Heading1"/>
    <w:rsid w:val="00E548B0"/>
    <w:rPr>
      <w:rFonts w:ascii="Times" w:eastAsiaTheme="majorEastAsia" w:hAnsi="Times" w:cstheme="majorBidi"/>
      <w:color w:val="000000" w:themeColor="text1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55471"/>
    <w:pPr>
      <w:spacing w:before="480" w:line="276" w:lineRule="auto"/>
      <w:jc w:val="left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855471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szCs w:val="26"/>
      <w:u w:val="single"/>
    </w:rPr>
  </w:style>
  <w:style w:type="paragraph" w:styleId="TOC2">
    <w:name w:val="toc 2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b/>
      <w:bCs/>
      <w:smallCaps/>
      <w:sz w:val="22"/>
      <w:szCs w:val="26"/>
    </w:rPr>
  </w:style>
  <w:style w:type="paragraph" w:styleId="TOC3">
    <w:name w:val="toc 3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mallCaps/>
      <w:sz w:val="22"/>
      <w:szCs w:val="26"/>
    </w:rPr>
  </w:style>
  <w:style w:type="paragraph" w:styleId="TOC4">
    <w:name w:val="toc 4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TOC5">
    <w:name w:val="toc 5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TOC6">
    <w:name w:val="toc 6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TOC7">
    <w:name w:val="toc 7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TOC8">
    <w:name w:val="toc 8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TOC9">
    <w:name w:val="toc 9"/>
    <w:basedOn w:val="Normal"/>
    <w:next w:val="Normal"/>
    <w:autoRedefine/>
    <w:semiHidden/>
    <w:unhideWhenUsed/>
    <w:rsid w:val="00855471"/>
    <w:pPr>
      <w:spacing w:after="0"/>
      <w:jc w:val="left"/>
    </w:pPr>
    <w:rPr>
      <w:rFonts w:asciiTheme="minorHAnsi" w:hAnsiTheme="minorHAnsi" w:cstheme="minorHAnsi"/>
      <w:sz w:val="22"/>
      <w:szCs w:val="26"/>
    </w:rPr>
  </w:style>
  <w:style w:type="paragraph" w:styleId="Header">
    <w:name w:val="header"/>
    <w:basedOn w:val="Normal"/>
    <w:link w:val="HeaderChar"/>
    <w:unhideWhenUsed/>
    <w:rsid w:val="004F08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F08F0"/>
    <w:rPr>
      <w:rFonts w:ascii="Times" w:hAnsi="Times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04B4"/>
    <w:rPr>
      <w:color w:val="605E5C"/>
      <w:shd w:val="clear" w:color="auto" w:fill="E1DFDD"/>
    </w:rPr>
  </w:style>
  <w:style w:type="table" w:styleId="TableGrid">
    <w:name w:val="Table Grid"/>
    <w:basedOn w:val="TableNormal"/>
    <w:rsid w:val="008A6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57566"/>
    <w:pPr>
      <w:spacing w:after="0"/>
      <w:jc w:val="center"/>
    </w:pPr>
  </w:style>
  <w:style w:type="character" w:customStyle="1" w:styleId="SNSynopsisTOCChar">
    <w:name w:val="SN_Synopsis_TOC Char"/>
    <w:basedOn w:val="DefaultParagraphFont"/>
    <w:link w:val="SNSynopsisTOC"/>
    <w:rsid w:val="00357566"/>
    <w:rPr>
      <w:rFonts w:ascii="Times" w:hAnsi="Times"/>
      <w:sz w:val="24"/>
    </w:rPr>
  </w:style>
  <w:style w:type="character" w:customStyle="1" w:styleId="EndNoteBibliographyTitleChar">
    <w:name w:val="EndNote Bibliography Title Char"/>
    <w:basedOn w:val="SNSynopsisTOCChar"/>
    <w:link w:val="EndNoteBibliographyTitle"/>
    <w:rsid w:val="00357566"/>
    <w:rPr>
      <w:rFonts w:ascii="Times" w:hAnsi="Times"/>
      <w:sz w:val="24"/>
    </w:rPr>
  </w:style>
  <w:style w:type="paragraph" w:customStyle="1" w:styleId="EndNoteBibliography">
    <w:name w:val="EndNote Bibliography"/>
    <w:basedOn w:val="Normal"/>
    <w:link w:val="EndNoteBibliographyChar"/>
    <w:rsid w:val="00357566"/>
    <w:pPr>
      <w:jc w:val="center"/>
    </w:pPr>
  </w:style>
  <w:style w:type="character" w:customStyle="1" w:styleId="EndNoteBibliographyChar">
    <w:name w:val="EndNote Bibliography Char"/>
    <w:basedOn w:val="SNSynopsisTOCChar"/>
    <w:link w:val="EndNoteBibliography"/>
    <w:rsid w:val="00357566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32.emf"/><Relationship Id="rId47" Type="http://schemas.openxmlformats.org/officeDocument/2006/relationships/image" Target="media/image37.emf"/><Relationship Id="rId63" Type="http://schemas.openxmlformats.org/officeDocument/2006/relationships/image" Target="media/image53.emf"/><Relationship Id="rId68" Type="http://schemas.openxmlformats.org/officeDocument/2006/relationships/image" Target="media/image58.emf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image" Target="media/image1.emf"/><Relationship Id="rId24" Type="http://schemas.openxmlformats.org/officeDocument/2006/relationships/image" Target="media/image14.emf"/><Relationship Id="rId32" Type="http://schemas.openxmlformats.org/officeDocument/2006/relationships/image" Target="media/image22.png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3" Type="http://schemas.openxmlformats.org/officeDocument/2006/relationships/image" Target="media/image43.emf"/><Relationship Id="rId58" Type="http://schemas.openxmlformats.org/officeDocument/2006/relationships/image" Target="media/image48.emf"/><Relationship Id="rId66" Type="http://schemas.openxmlformats.org/officeDocument/2006/relationships/image" Target="media/image56.emf"/><Relationship Id="rId5" Type="http://schemas.openxmlformats.org/officeDocument/2006/relationships/webSettings" Target="webSettings.xml"/><Relationship Id="rId61" Type="http://schemas.openxmlformats.org/officeDocument/2006/relationships/image" Target="media/image51.emf"/><Relationship Id="rId19" Type="http://schemas.openxmlformats.org/officeDocument/2006/relationships/image" Target="media/image9.emf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8.emf"/><Relationship Id="rId56" Type="http://schemas.openxmlformats.org/officeDocument/2006/relationships/image" Target="media/image46.emf"/><Relationship Id="rId64" Type="http://schemas.openxmlformats.org/officeDocument/2006/relationships/image" Target="media/image54.emf"/><Relationship Id="rId69" Type="http://schemas.openxmlformats.org/officeDocument/2006/relationships/image" Target="media/image59.emf"/><Relationship Id="rId8" Type="http://schemas.openxmlformats.org/officeDocument/2006/relationships/hyperlink" Target="mailto:warinthorn.c@chula.ac.th" TargetMode="External"/><Relationship Id="rId51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image" Target="media/image36.emf"/><Relationship Id="rId59" Type="http://schemas.openxmlformats.org/officeDocument/2006/relationships/image" Target="media/image49.emf"/><Relationship Id="rId67" Type="http://schemas.openxmlformats.org/officeDocument/2006/relationships/image" Target="media/image57.emf"/><Relationship Id="rId20" Type="http://schemas.openxmlformats.org/officeDocument/2006/relationships/image" Target="media/image10.emf"/><Relationship Id="rId41" Type="http://schemas.openxmlformats.org/officeDocument/2006/relationships/image" Target="media/image31.emf"/><Relationship Id="rId54" Type="http://schemas.openxmlformats.org/officeDocument/2006/relationships/image" Target="media/image44.png"/><Relationship Id="rId62" Type="http://schemas.openxmlformats.org/officeDocument/2006/relationships/image" Target="media/image52.e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image" Target="media/image39.emf"/><Relationship Id="rId57" Type="http://schemas.openxmlformats.org/officeDocument/2006/relationships/image" Target="media/image47.emf"/><Relationship Id="rId10" Type="http://schemas.openxmlformats.org/officeDocument/2006/relationships/footer" Target="footer2.xml"/><Relationship Id="rId31" Type="http://schemas.openxmlformats.org/officeDocument/2006/relationships/image" Target="media/image21.emf"/><Relationship Id="rId44" Type="http://schemas.openxmlformats.org/officeDocument/2006/relationships/image" Target="media/image34.emf"/><Relationship Id="rId52" Type="http://schemas.openxmlformats.org/officeDocument/2006/relationships/image" Target="media/image42.emf"/><Relationship Id="rId60" Type="http://schemas.openxmlformats.org/officeDocument/2006/relationships/image" Target="media/image50.emf"/><Relationship Id="rId65" Type="http://schemas.openxmlformats.org/officeDocument/2006/relationships/image" Target="media/image55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9" Type="http://schemas.openxmlformats.org/officeDocument/2006/relationships/image" Target="media/image29.emf"/><Relationship Id="rId34" Type="http://schemas.openxmlformats.org/officeDocument/2006/relationships/image" Target="media/image24.emf"/><Relationship Id="rId50" Type="http://schemas.openxmlformats.org/officeDocument/2006/relationships/image" Target="media/image40.emf"/><Relationship Id="rId55" Type="http://schemas.openxmlformats.org/officeDocument/2006/relationships/image" Target="media/image4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itahairani/Downloads/acstemplate_msw2011_mac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064E6E-5873-B24D-9C69-05B7BE3E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acstemplate_msw2011_mac (2).dotx</Template>
  <TotalTime>419</TotalTime>
  <Pages>23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8090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Rita Hairani</dc:creator>
  <cp:keywords/>
  <cp:lastModifiedBy>Reviewer</cp:lastModifiedBy>
  <cp:revision>112</cp:revision>
  <cp:lastPrinted>2008-06-11T21:33:00Z</cp:lastPrinted>
  <dcterms:created xsi:type="dcterms:W3CDTF">2022-08-22T04:36:00Z</dcterms:created>
  <dcterms:modified xsi:type="dcterms:W3CDTF">2025-04-11T03:54:00Z</dcterms:modified>
</cp:coreProperties>
</file>