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6218D" w14:textId="233734B8" w:rsidR="00C24F5C" w:rsidRPr="00E86E4E" w:rsidRDefault="00C24F5C" w:rsidP="00C24F5C">
      <w:pPr>
        <w:rPr>
          <w:rFonts w:ascii="Times New Roman" w:hAnsi="Times New Roman" w:cs="Times New Roman"/>
          <w:sz w:val="20"/>
          <w:szCs w:val="20"/>
        </w:rPr>
      </w:pPr>
      <w:r w:rsidRPr="00E86E4E">
        <w:rPr>
          <w:rFonts w:ascii="Times New Roman" w:hAnsi="Times New Roman" w:cs="Times New Roman"/>
          <w:b/>
          <w:bCs/>
          <w:sz w:val="20"/>
          <w:szCs w:val="20"/>
        </w:rPr>
        <w:t>Table 1:</w:t>
      </w:r>
      <w:r w:rsidRPr="00E86E4E">
        <w:rPr>
          <w:rFonts w:ascii="Times New Roman" w:hAnsi="Times New Roman" w:cs="Times New Roman"/>
          <w:sz w:val="20"/>
          <w:szCs w:val="20"/>
        </w:rPr>
        <w:t xml:space="preserve"> </w:t>
      </w:r>
      <w:r w:rsidR="00205933">
        <w:rPr>
          <w:rFonts w:ascii="Times New Roman" w:hAnsi="Times New Roman" w:cs="Times New Roman"/>
          <w:sz w:val="20"/>
          <w:szCs w:val="20"/>
        </w:rPr>
        <w:t>Percentage Distributions</w:t>
      </w:r>
      <w:r w:rsidRPr="00E86E4E">
        <w:rPr>
          <w:rFonts w:ascii="Times New Roman" w:hAnsi="Times New Roman" w:cs="Times New Roman"/>
          <w:sz w:val="20"/>
          <w:szCs w:val="20"/>
        </w:rPr>
        <w:t xml:space="preserve"> for Covariates, Predictors, and Outcome Variables </w:t>
      </w:r>
      <w:r w:rsidR="0040066D">
        <w:rPr>
          <w:rFonts w:ascii="Times New Roman" w:hAnsi="Times New Roman" w:cs="Times New Roman"/>
          <w:sz w:val="20"/>
          <w:szCs w:val="20"/>
        </w:rPr>
        <w:t>(</w:t>
      </w:r>
      <w:r w:rsidR="0040066D" w:rsidRPr="0040066D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="0040066D">
        <w:rPr>
          <w:rFonts w:ascii="Times New Roman" w:hAnsi="Times New Roman" w:cs="Times New Roman"/>
          <w:sz w:val="20"/>
          <w:szCs w:val="20"/>
        </w:rPr>
        <w:t xml:space="preserve"> = 7,526,148)</w:t>
      </w:r>
    </w:p>
    <w:tbl>
      <w:tblPr>
        <w:tblStyle w:val="TableGrid"/>
        <w:tblW w:w="6390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"/>
        <w:gridCol w:w="2071"/>
        <w:gridCol w:w="2160"/>
        <w:gridCol w:w="1620"/>
        <w:gridCol w:w="95"/>
      </w:tblGrid>
      <w:tr w:rsidR="00205933" w:rsidRPr="001F67FC" w14:paraId="4E7DBC96" w14:textId="77777777" w:rsidTr="00BB2C34">
        <w:tc>
          <w:tcPr>
            <w:tcW w:w="444" w:type="dxa"/>
            <w:tcBorders>
              <w:bottom w:val="single" w:sz="4" w:space="0" w:color="auto"/>
            </w:tcBorders>
          </w:tcPr>
          <w:p w14:paraId="78F977FE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57D38E5" w14:textId="77777777" w:rsidR="00205933" w:rsidRPr="00510136" w:rsidRDefault="00205933" w:rsidP="00BB2C34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 w:rsidRPr="00510136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Variable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FFC7923" w14:textId="77777777" w:rsidR="00205933" w:rsidRPr="00510136" w:rsidRDefault="00205933" w:rsidP="00BB2C34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 w:rsidRPr="00510136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 xml:space="preserve">Subcategory 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3C02CA7" w14:textId="77777777" w:rsidR="00205933" w:rsidRPr="001F67FC" w:rsidRDefault="00205933" w:rsidP="00BB2C34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Percent of Total </w:t>
            </w:r>
          </w:p>
        </w:tc>
      </w:tr>
      <w:tr w:rsidR="00205933" w:rsidRPr="001F67FC" w14:paraId="5E013B36" w14:textId="77777777" w:rsidTr="00BB2C34">
        <w:trPr>
          <w:gridAfter w:val="1"/>
          <w:wAfter w:w="95" w:type="dxa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B8AFFE" w14:textId="77777777" w:rsidR="00205933" w:rsidRPr="001F67FC" w:rsidRDefault="00205933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Demographics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447385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Sex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D10A3C4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Males</w:t>
            </w: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52673FA3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64.43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2650058B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496F24" w14:textId="77777777" w:rsidR="00205933" w:rsidRPr="001F67FC" w:rsidRDefault="00205933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39A0D4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9DBBC4E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Females</w:t>
            </w: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5DD3EDA0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35.57%</w:t>
            </w:r>
          </w:p>
        </w:tc>
      </w:tr>
      <w:tr w:rsidR="00205933" w:rsidRPr="001F67FC" w14:paraId="114772FD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F166FB" w14:textId="77777777" w:rsidR="00205933" w:rsidRPr="001F67FC" w:rsidRDefault="00205933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08A1F2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Age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43996EF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Young Adults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50601661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44.47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6ECBFB28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130F06" w14:textId="77777777" w:rsidR="00205933" w:rsidRPr="001F67FC" w:rsidRDefault="00205933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</w:tcBorders>
            <w:vAlign w:val="center"/>
          </w:tcPr>
          <w:p w14:paraId="5F346572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</w:tcPr>
          <w:p w14:paraId="7824A173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Middle-Aged Adults</w:t>
            </w:r>
          </w:p>
        </w:tc>
        <w:tc>
          <w:tcPr>
            <w:tcW w:w="1620" w:type="dxa"/>
            <w:vAlign w:val="bottom"/>
          </w:tcPr>
          <w:p w14:paraId="3052AD38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53.93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3CE03095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6F281E" w14:textId="77777777" w:rsidR="00205933" w:rsidRPr="001F67FC" w:rsidRDefault="00205933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62C0AC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0863BAE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Older Adults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68AC8110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1.60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56EB0E9D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B4A1F0" w14:textId="77777777" w:rsidR="00205933" w:rsidRPr="001F67FC" w:rsidRDefault="00205933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B55DE9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Race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BE098DF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White 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72558C0F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68.32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00F49043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9C7DEC" w14:textId="77777777" w:rsidR="00205933" w:rsidRPr="001F67FC" w:rsidRDefault="00205933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</w:tcBorders>
            <w:vAlign w:val="center"/>
          </w:tcPr>
          <w:p w14:paraId="189774E5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</w:tcPr>
          <w:p w14:paraId="056C247A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Black/African American</w:t>
            </w:r>
          </w:p>
        </w:tc>
        <w:tc>
          <w:tcPr>
            <w:tcW w:w="1620" w:type="dxa"/>
            <w:vAlign w:val="bottom"/>
          </w:tcPr>
          <w:p w14:paraId="20C0010A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18.05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6183BE02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4F1396" w14:textId="77777777" w:rsidR="00205933" w:rsidRPr="001F67FC" w:rsidRDefault="00205933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</w:tcBorders>
            <w:vAlign w:val="center"/>
          </w:tcPr>
          <w:p w14:paraId="11AF32A5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</w:tcPr>
          <w:p w14:paraId="09369805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AIAN/API</w:t>
            </w:r>
          </w:p>
        </w:tc>
        <w:tc>
          <w:tcPr>
            <w:tcW w:w="1620" w:type="dxa"/>
            <w:vAlign w:val="bottom"/>
          </w:tcPr>
          <w:p w14:paraId="0E72B483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4.39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25220592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1D4A51" w14:textId="77777777" w:rsidR="00205933" w:rsidRPr="001F67FC" w:rsidRDefault="00205933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B8B500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504CE50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Other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346BC2EE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9.24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08AA4838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3C751A" w14:textId="77777777" w:rsidR="00205933" w:rsidRPr="001F67FC" w:rsidRDefault="00205933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652FBA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Ethnicity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3E4BEC7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Hispanic/Latino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4977815A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13.34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3F246917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A13CC0" w14:textId="77777777" w:rsidR="00205933" w:rsidRPr="001F67FC" w:rsidRDefault="00205933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A45243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DF4BD3D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Not Hispanic/Latino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610CB263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86.66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7BBE1B84" w14:textId="77777777" w:rsidTr="00BB2C34">
        <w:trPr>
          <w:gridAfter w:val="1"/>
          <w:wAfter w:w="95" w:type="dxa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E06B1F" w14:textId="77777777" w:rsidR="00205933" w:rsidRPr="001F67FC" w:rsidRDefault="00205933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Social Determinants of Health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7A8750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Employment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5A5D610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Employed 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06120107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28.48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60154481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29D13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C0C0FC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CB870A5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Unemployed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3AC62F67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52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511DFCC4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1EAA5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C3975B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Education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392489C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High School or less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4DF87E9C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74.02%</w:t>
            </w:r>
          </w:p>
        </w:tc>
      </w:tr>
      <w:tr w:rsidR="00205933" w:rsidRPr="001F67FC" w14:paraId="769390F5" w14:textId="77777777" w:rsidTr="00BB2C34">
        <w:trPr>
          <w:gridAfter w:val="1"/>
          <w:wAfter w:w="95" w:type="dxa"/>
          <w:trHeight w:val="188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6B9BB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</w:tcBorders>
            <w:vAlign w:val="center"/>
          </w:tcPr>
          <w:p w14:paraId="13BFFC33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</w:tcPr>
          <w:p w14:paraId="473AEC05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Some College or more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3A7D5E33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25.98%</w:t>
            </w:r>
          </w:p>
        </w:tc>
      </w:tr>
      <w:tr w:rsidR="00205933" w:rsidRPr="001F67FC" w14:paraId="6A7AC776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CFD52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FEDF12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Housing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AC09CCB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Housed 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1A4BD6C3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86.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98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60E340F8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2E4CB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4FFAF1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F5AB60F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Unhoused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06074B5F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02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7304FAC5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0528C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AB8048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Recent Arrests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564FF34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None 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6E9F5ECE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94.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09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44137948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55406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4538C7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CA018E3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Yes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04E79A34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91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0F4D1DE6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0A86E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EA65AC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Marital Status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84B2590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Married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25ECFA5A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12.66%</w:t>
            </w:r>
          </w:p>
        </w:tc>
      </w:tr>
      <w:tr w:rsidR="00205933" w:rsidRPr="001F67FC" w14:paraId="5EF3FB32" w14:textId="77777777" w:rsidTr="00BB2C34">
        <w:trPr>
          <w:gridAfter w:val="1"/>
          <w:wAfter w:w="95" w:type="dxa"/>
          <w:trHeight w:val="75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0B3CF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7EC8F8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AF0917B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Not Married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A0A0F26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87.34%</w:t>
            </w:r>
          </w:p>
        </w:tc>
      </w:tr>
      <w:tr w:rsidR="00205933" w:rsidRPr="001F67FC" w14:paraId="562AB37F" w14:textId="77777777" w:rsidTr="00BB2C34">
        <w:trPr>
          <w:gridAfter w:val="1"/>
          <w:wAfter w:w="95" w:type="dxa"/>
          <w:trHeight w:val="75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89790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000000" w:themeFill="text1"/>
            <w:vAlign w:val="center"/>
          </w:tcPr>
          <w:p w14:paraId="6BDB4674" w14:textId="77777777" w:rsidR="00205933" w:rsidRPr="001F67FC" w:rsidRDefault="00205933" w:rsidP="00BB2C3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F5330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Access to Treatment Variables</w:t>
            </w:r>
            <w: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:</w:t>
            </w:r>
          </w:p>
        </w:tc>
      </w:tr>
      <w:tr w:rsidR="00205933" w:rsidRPr="001F67FC" w14:paraId="2607B75E" w14:textId="77777777" w:rsidTr="00BB2C34">
        <w:trPr>
          <w:gridAfter w:val="1"/>
          <w:wAfter w:w="95" w:type="dxa"/>
          <w:trHeight w:val="75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34E36E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05DA0F" w14:textId="77777777" w:rsidR="00205933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Prior Treatment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A8B6F41" w14:textId="77777777" w:rsidR="00205933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Had Treatment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3237E98E" w14:textId="77777777" w:rsidR="00205933" w:rsidRDefault="00205933" w:rsidP="00BB2C3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61.32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7B122BB8" w14:textId="77777777" w:rsidTr="00BB2C34">
        <w:trPr>
          <w:gridAfter w:val="1"/>
          <w:wAfter w:w="95" w:type="dxa"/>
          <w:trHeight w:val="75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24F44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</w:tcBorders>
            <w:vAlign w:val="center"/>
          </w:tcPr>
          <w:p w14:paraId="0677AD70" w14:textId="77777777" w:rsidR="00205933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</w:tcPr>
          <w:p w14:paraId="38454AF9" w14:textId="77777777" w:rsidR="00205933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No Prior Treatment</w:t>
            </w:r>
          </w:p>
        </w:tc>
        <w:tc>
          <w:tcPr>
            <w:tcW w:w="1620" w:type="dxa"/>
            <w:vAlign w:val="bottom"/>
          </w:tcPr>
          <w:p w14:paraId="555A0F84" w14:textId="77777777" w:rsidR="00205933" w:rsidRDefault="00205933" w:rsidP="00BB2C3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38.68</w:t>
            </w: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%</w:t>
            </w:r>
          </w:p>
        </w:tc>
      </w:tr>
      <w:tr w:rsidR="00205933" w:rsidRPr="001F67FC" w14:paraId="4F06BA9B" w14:textId="77777777" w:rsidTr="00BB2C34">
        <w:trPr>
          <w:gridAfter w:val="1"/>
          <w:wAfter w:w="95" w:type="dxa"/>
          <w:trHeight w:val="75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419D9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0051CE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Health Insurance Type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64F199C" w14:textId="77777777" w:rsidR="00205933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None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53967B58" w14:textId="77777777" w:rsidR="00205933" w:rsidRDefault="00205933" w:rsidP="00BB2C3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27.95%</w:t>
            </w:r>
          </w:p>
        </w:tc>
      </w:tr>
      <w:tr w:rsidR="00205933" w:rsidRPr="001F67FC" w14:paraId="6B955678" w14:textId="77777777" w:rsidTr="00BB2C34">
        <w:trPr>
          <w:gridAfter w:val="1"/>
          <w:wAfter w:w="95" w:type="dxa"/>
          <w:trHeight w:val="75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1ABC4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</w:tcBorders>
            <w:vAlign w:val="center"/>
          </w:tcPr>
          <w:p w14:paraId="1C9767C8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</w:tcPr>
          <w:p w14:paraId="77751482" w14:textId="77777777" w:rsidR="00205933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Private </w:t>
            </w:r>
          </w:p>
        </w:tc>
        <w:tc>
          <w:tcPr>
            <w:tcW w:w="1620" w:type="dxa"/>
            <w:vAlign w:val="bottom"/>
          </w:tcPr>
          <w:p w14:paraId="61A0A98C" w14:textId="77777777" w:rsidR="00205933" w:rsidRDefault="00205933" w:rsidP="00BB2C3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8.37%</w:t>
            </w:r>
          </w:p>
        </w:tc>
      </w:tr>
      <w:tr w:rsidR="00205933" w:rsidRPr="001F67FC" w14:paraId="50F02FCB" w14:textId="77777777" w:rsidTr="00BB2C34">
        <w:trPr>
          <w:gridAfter w:val="1"/>
          <w:wAfter w:w="95" w:type="dxa"/>
          <w:trHeight w:val="75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32809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C3D76E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A2C81F5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Public/Government 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48827C87" w14:textId="77777777" w:rsidR="00205933" w:rsidRPr="001F67FC" w:rsidRDefault="00205933" w:rsidP="00BB2C3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63.68%</w:t>
            </w:r>
          </w:p>
        </w:tc>
      </w:tr>
      <w:tr w:rsidR="00205933" w:rsidRPr="001F67FC" w14:paraId="26EA609D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6560A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FF888F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Treatment Duration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726C85D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&lt; 30 days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35E17FA3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54.26%</w:t>
            </w:r>
          </w:p>
        </w:tc>
      </w:tr>
      <w:tr w:rsidR="00205933" w:rsidRPr="001F67FC" w14:paraId="0B717DC2" w14:textId="77777777" w:rsidTr="00BB2C34">
        <w:trPr>
          <w:gridAfter w:val="1"/>
          <w:wAfter w:w="95" w:type="dxa"/>
          <w:trHeight w:val="153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93D0E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</w:tcBorders>
            <w:vAlign w:val="center"/>
          </w:tcPr>
          <w:p w14:paraId="13F809A5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</w:tcPr>
          <w:p w14:paraId="2D96C454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31+ days</w:t>
            </w:r>
          </w:p>
        </w:tc>
        <w:tc>
          <w:tcPr>
            <w:tcW w:w="1620" w:type="dxa"/>
          </w:tcPr>
          <w:p w14:paraId="0BF685A3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45.74%</w:t>
            </w:r>
          </w:p>
        </w:tc>
      </w:tr>
      <w:tr w:rsidR="00205933" w:rsidRPr="001F67FC" w14:paraId="047E45CF" w14:textId="77777777" w:rsidTr="00BB2C34">
        <w:trPr>
          <w:gridAfter w:val="1"/>
          <w:wAfter w:w="95" w:type="dxa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F23027" w14:textId="77777777" w:rsidR="00205933" w:rsidRPr="001F67FC" w:rsidRDefault="00205933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SUD Severity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2E163F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Age at First Use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4182CB4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&lt; 17 years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6E77C99C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47.51%</w:t>
            </w:r>
          </w:p>
        </w:tc>
      </w:tr>
      <w:tr w:rsidR="00205933" w:rsidRPr="001F67FC" w14:paraId="7319C0CA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8CB78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</w:tcBorders>
            <w:vAlign w:val="center"/>
          </w:tcPr>
          <w:p w14:paraId="32B2C06B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</w:tcPr>
          <w:p w14:paraId="0E8C8C16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18 to 29 years</w:t>
            </w:r>
          </w:p>
        </w:tc>
        <w:tc>
          <w:tcPr>
            <w:tcW w:w="1620" w:type="dxa"/>
            <w:vAlign w:val="bottom"/>
          </w:tcPr>
          <w:p w14:paraId="40E6D8D9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40.00%</w:t>
            </w:r>
          </w:p>
        </w:tc>
      </w:tr>
      <w:tr w:rsidR="00205933" w:rsidRPr="001F67FC" w14:paraId="6631B18F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5FBEB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9E4DDA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21D51C1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30+ years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39D61D60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12.50%</w:t>
            </w:r>
          </w:p>
        </w:tc>
      </w:tr>
      <w:tr w:rsidR="00205933" w:rsidRPr="001F67FC" w14:paraId="3F725BDF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5A8F2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DF1845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Co-Occurring Disorders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8B2C611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No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4D653A17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54.44%</w:t>
            </w:r>
          </w:p>
        </w:tc>
      </w:tr>
      <w:tr w:rsidR="00205933" w:rsidRPr="001F67FC" w14:paraId="0B06A712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B59D9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F29985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1F86C4C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Yes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25F3F28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45.56%</w:t>
            </w:r>
          </w:p>
        </w:tc>
      </w:tr>
      <w:tr w:rsidR="00205933" w:rsidRPr="001F67FC" w14:paraId="4C64A2AA" w14:textId="77777777" w:rsidTr="00BB2C34">
        <w:trPr>
          <w:gridAfter w:val="1"/>
          <w:wAfter w:w="95" w:type="dxa"/>
          <w:trHeight w:val="65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4173D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3C2D64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Polysubstance Use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3A631F0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1 substance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49D6B182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42.79%</w:t>
            </w:r>
          </w:p>
        </w:tc>
      </w:tr>
      <w:tr w:rsidR="00205933" w:rsidRPr="001F67FC" w14:paraId="394A9212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136D0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</w:tcBorders>
            <w:vAlign w:val="center"/>
          </w:tcPr>
          <w:p w14:paraId="4E60A859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</w:tcPr>
          <w:p w14:paraId="6D272F8D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2 substances </w:t>
            </w:r>
          </w:p>
        </w:tc>
        <w:tc>
          <w:tcPr>
            <w:tcW w:w="1620" w:type="dxa"/>
            <w:vAlign w:val="bottom"/>
          </w:tcPr>
          <w:p w14:paraId="13583088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34.82%</w:t>
            </w:r>
          </w:p>
        </w:tc>
      </w:tr>
      <w:tr w:rsidR="00205933" w:rsidRPr="001F67FC" w14:paraId="091F5BA9" w14:textId="77777777" w:rsidTr="00BB2C34">
        <w:trPr>
          <w:gridAfter w:val="1"/>
          <w:wAfter w:w="95" w:type="dxa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8D02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788914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F2F87C8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3 substances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2D78AA05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22.39%</w:t>
            </w:r>
          </w:p>
        </w:tc>
      </w:tr>
      <w:tr w:rsidR="00205933" w:rsidRPr="001F67FC" w14:paraId="4AE32F9C" w14:textId="77777777" w:rsidTr="00BB2C34">
        <w:trPr>
          <w:gridAfter w:val="1"/>
          <w:wAfter w:w="95" w:type="dxa"/>
          <w:trHeight w:val="152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0C0DB5" w14:textId="77777777" w:rsidR="00205933" w:rsidRPr="001F67FC" w:rsidRDefault="00205933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Outcomes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768BC8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Discharge Status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6EDD45E1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Use at Discharge 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39CEBADB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90.85%</w:t>
            </w:r>
          </w:p>
        </w:tc>
      </w:tr>
      <w:tr w:rsidR="00205933" w:rsidRPr="001F67FC" w14:paraId="2AA69DA7" w14:textId="77777777" w:rsidTr="00BB2C34">
        <w:trPr>
          <w:gridAfter w:val="1"/>
          <w:wAfter w:w="95" w:type="dxa"/>
          <w:cantSplit/>
          <w:trHeight w:val="315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65B87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11F413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58CD7948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Abstinent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DB2AD13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9.15%</w:t>
            </w:r>
          </w:p>
        </w:tc>
      </w:tr>
      <w:tr w:rsidR="00205933" w:rsidRPr="001F67FC" w14:paraId="78C7528A" w14:textId="77777777" w:rsidTr="00BB2C34">
        <w:trPr>
          <w:gridAfter w:val="1"/>
          <w:wAfter w:w="95" w:type="dxa"/>
          <w:trHeight w:val="152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ACAC9" w14:textId="77777777" w:rsidR="00205933" w:rsidRPr="001F67FC" w:rsidRDefault="00205933" w:rsidP="00BB2C34">
            <w:pPr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4266EC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Treatment Completion 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727346C5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Yes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4B6EE801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42.85%</w:t>
            </w:r>
          </w:p>
        </w:tc>
      </w:tr>
      <w:tr w:rsidR="00205933" w:rsidRPr="001F67FC" w14:paraId="55580E3C" w14:textId="77777777" w:rsidTr="00BB2C34">
        <w:trPr>
          <w:gridAfter w:val="1"/>
          <w:wAfter w:w="95" w:type="dxa"/>
          <w:trHeight w:val="324"/>
        </w:trPr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72B8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5BB69E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C79809A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No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7C474612" w14:textId="77777777" w:rsidR="00205933" w:rsidRPr="001F67FC" w:rsidRDefault="00205933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57.15%</w:t>
            </w:r>
          </w:p>
        </w:tc>
      </w:tr>
    </w:tbl>
    <w:p w14:paraId="341F3F3B" w14:textId="49E1E5B7" w:rsidR="00C24F5C" w:rsidRDefault="00C24F5C" w:rsidP="00C24F5C"/>
    <w:p w14:paraId="5D0FDEEB" w14:textId="77777777" w:rsidR="001F67FC" w:rsidRPr="001F67FC" w:rsidRDefault="001F67FC">
      <w:pPr>
        <w:sectPr w:rsidR="001F67FC" w:rsidRPr="001F67FC" w:rsidSect="001F67F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DA48CA7" w14:textId="280FA0C4" w:rsidR="001F67FC" w:rsidRPr="00E86E4E" w:rsidRDefault="001F67FC">
      <w:pPr>
        <w:rPr>
          <w:rFonts w:ascii="Times New Roman" w:hAnsi="Times New Roman" w:cs="Times New Roman"/>
          <w:sz w:val="20"/>
          <w:szCs w:val="20"/>
        </w:rPr>
      </w:pPr>
      <w:r w:rsidRPr="00E86E4E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117A11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E86E4E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E86E4E">
        <w:rPr>
          <w:rFonts w:ascii="Times New Roman" w:hAnsi="Times New Roman" w:cs="Times New Roman"/>
          <w:sz w:val="20"/>
          <w:szCs w:val="20"/>
        </w:rPr>
        <w:t xml:space="preserve"> Odds Ratios for Predictors of </w:t>
      </w:r>
      <w:r w:rsidR="00117A11">
        <w:rPr>
          <w:rFonts w:ascii="Times New Roman" w:hAnsi="Times New Roman" w:cs="Times New Roman"/>
          <w:b/>
          <w:bCs/>
          <w:sz w:val="20"/>
          <w:szCs w:val="20"/>
        </w:rPr>
        <w:t>Substance Use at Discharge</w:t>
      </w:r>
      <w:r w:rsidRPr="00E86E4E">
        <w:rPr>
          <w:rFonts w:ascii="Times New Roman" w:hAnsi="Times New Roman" w:cs="Times New Roman"/>
          <w:sz w:val="20"/>
          <w:szCs w:val="20"/>
        </w:rPr>
        <w:t xml:space="preserve">, Stratified by </w:t>
      </w:r>
      <w:r w:rsidR="00E86E4E" w:rsidRPr="00E86E4E">
        <w:rPr>
          <w:rFonts w:ascii="Times New Roman" w:hAnsi="Times New Roman" w:cs="Times New Roman"/>
          <w:sz w:val="20"/>
          <w:szCs w:val="20"/>
        </w:rPr>
        <w:t>Sex</w:t>
      </w:r>
    </w:p>
    <w:tbl>
      <w:tblPr>
        <w:tblStyle w:val="TableGrid"/>
        <w:tblW w:w="12583" w:type="dxa"/>
        <w:tblInd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1891"/>
        <w:gridCol w:w="2070"/>
        <w:gridCol w:w="1710"/>
        <w:gridCol w:w="2160"/>
        <w:gridCol w:w="90"/>
        <w:gridCol w:w="1620"/>
        <w:gridCol w:w="90"/>
        <w:gridCol w:w="1710"/>
        <w:gridCol w:w="829"/>
      </w:tblGrid>
      <w:tr w:rsidR="00D96A75" w:rsidRPr="001F67FC" w14:paraId="10AF1A54" w14:textId="77777777" w:rsidTr="008F5CC5">
        <w:tc>
          <w:tcPr>
            <w:tcW w:w="413" w:type="dxa"/>
          </w:tcPr>
          <w:p w14:paraId="2870E0A2" w14:textId="77777777" w:rsidR="00D96A75" w:rsidRPr="001F67FC" w:rsidRDefault="00D96A75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shd w:val="clear" w:color="auto" w:fill="auto"/>
          </w:tcPr>
          <w:p w14:paraId="0D667FA5" w14:textId="77777777" w:rsidR="00D96A75" w:rsidRPr="001F67FC" w:rsidRDefault="00D96A75" w:rsidP="00BB2C3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070" w:type="dxa"/>
            <w:shd w:val="clear" w:color="auto" w:fill="auto"/>
          </w:tcPr>
          <w:p w14:paraId="303BA549" w14:textId="77777777" w:rsidR="00D96A75" w:rsidRPr="001F67FC" w:rsidRDefault="00D96A75" w:rsidP="00BB2C3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  <w:shd w:val="clear" w:color="auto" w:fill="auto"/>
          </w:tcPr>
          <w:p w14:paraId="7B40B686" w14:textId="77777777" w:rsidR="00D96A75" w:rsidRPr="001F67FC" w:rsidRDefault="00D96A75" w:rsidP="00BB2C3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2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7226F" w14:textId="06F172BF" w:rsidR="00D96A75" w:rsidRPr="001F67FC" w:rsidRDefault="00157F8D" w:rsidP="00BB2C3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Men</w:t>
            </w:r>
          </w:p>
        </w:tc>
        <w:tc>
          <w:tcPr>
            <w:tcW w:w="1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0E633" w14:textId="49A40597" w:rsidR="00D96A75" w:rsidRPr="001F67FC" w:rsidRDefault="00157F8D" w:rsidP="00BB2C3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Women</w:t>
            </w:r>
          </w:p>
        </w:tc>
        <w:tc>
          <w:tcPr>
            <w:tcW w:w="25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8EBFF53" w14:textId="77777777" w:rsidR="00D96A75" w:rsidRPr="001F67FC" w:rsidRDefault="00D96A75" w:rsidP="00BB2C3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</w:p>
        </w:tc>
      </w:tr>
      <w:tr w:rsidR="00AD1331" w:rsidRPr="001F67FC" w14:paraId="2AE20217" w14:textId="77777777" w:rsidTr="008D67C3">
        <w:trPr>
          <w:gridAfter w:val="1"/>
          <w:wAfter w:w="829" w:type="dxa"/>
        </w:trPr>
        <w:tc>
          <w:tcPr>
            <w:tcW w:w="413" w:type="dxa"/>
            <w:tcBorders>
              <w:bottom w:val="single" w:sz="4" w:space="0" w:color="auto"/>
            </w:tcBorders>
          </w:tcPr>
          <w:p w14:paraId="2891AFB4" w14:textId="77777777" w:rsidR="00AD1331" w:rsidRPr="008D67C3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shd w:val="clear" w:color="auto" w:fill="000000" w:themeFill="text1"/>
            <w:vAlign w:val="center"/>
          </w:tcPr>
          <w:p w14:paraId="780E6627" w14:textId="77777777" w:rsidR="00AD1331" w:rsidRPr="008D67C3" w:rsidRDefault="00AD1331" w:rsidP="008D67C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Predictor</w:t>
            </w:r>
          </w:p>
        </w:tc>
        <w:tc>
          <w:tcPr>
            <w:tcW w:w="2070" w:type="dxa"/>
            <w:shd w:val="clear" w:color="auto" w:fill="000000" w:themeFill="text1"/>
            <w:vAlign w:val="center"/>
          </w:tcPr>
          <w:p w14:paraId="5B71D73C" w14:textId="77777777" w:rsidR="00AD1331" w:rsidRPr="008D67C3" w:rsidRDefault="00AD1331" w:rsidP="008D67C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Level</w:t>
            </w:r>
          </w:p>
        </w:tc>
        <w:tc>
          <w:tcPr>
            <w:tcW w:w="1710" w:type="dxa"/>
            <w:shd w:val="clear" w:color="auto" w:fill="000000" w:themeFill="text1"/>
          </w:tcPr>
          <w:p w14:paraId="395AF662" w14:textId="77777777" w:rsidR="00AD1331" w:rsidRPr="008D67C3" w:rsidRDefault="00AD1331" w:rsidP="00BB2C3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Overall Interaction Significance with Sex</w:t>
            </w:r>
          </w:p>
        </w:tc>
        <w:tc>
          <w:tcPr>
            <w:tcW w:w="2250" w:type="dxa"/>
            <w:gridSpan w:val="2"/>
            <w:shd w:val="clear" w:color="auto" w:fill="000000" w:themeFill="text1"/>
            <w:vAlign w:val="center"/>
          </w:tcPr>
          <w:p w14:paraId="3DEB87D2" w14:textId="77777777" w:rsidR="00AD1331" w:rsidRPr="008D67C3" w:rsidRDefault="00AD1331" w:rsidP="008D67C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OR (95% CI)</w:t>
            </w:r>
          </w:p>
          <w:p w14:paraId="43BD1463" w14:textId="0FC6489A" w:rsidR="00AD1331" w:rsidRPr="008D67C3" w:rsidRDefault="00AD1331" w:rsidP="008D67C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710" w:type="dxa"/>
            <w:gridSpan w:val="2"/>
            <w:shd w:val="clear" w:color="auto" w:fill="000000" w:themeFill="text1"/>
            <w:vAlign w:val="center"/>
          </w:tcPr>
          <w:p w14:paraId="5EABEB2E" w14:textId="77777777" w:rsidR="00AD1331" w:rsidRPr="008D67C3" w:rsidRDefault="00AD1331" w:rsidP="008D67C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OR (95% CI)</w:t>
            </w:r>
          </w:p>
          <w:p w14:paraId="4480EB18" w14:textId="046A3994" w:rsidR="00AD1331" w:rsidRPr="008D67C3" w:rsidRDefault="00AD1331" w:rsidP="008D67C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710" w:type="dxa"/>
            <w:shd w:val="clear" w:color="auto" w:fill="000000" w:themeFill="text1"/>
          </w:tcPr>
          <w:p w14:paraId="3029880B" w14:textId="77777777" w:rsidR="008F5CC5" w:rsidRPr="008D67C3" w:rsidRDefault="00AD1331" w:rsidP="00BB2C3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 xml:space="preserve">Men vs Women Comparison </w:t>
            </w:r>
            <w:r w:rsidR="008F5CC5" w:rsidRPr="008D67C3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 xml:space="preserve"> </w:t>
            </w:r>
          </w:p>
          <w:p w14:paraId="20C7C51F" w14:textId="15CC56B7" w:rsidR="00AD1331" w:rsidRPr="008D67C3" w:rsidRDefault="008F5CC5" w:rsidP="00BB2C3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OR (95% CI); Males = REF</w:t>
            </w:r>
          </w:p>
        </w:tc>
      </w:tr>
      <w:tr w:rsidR="00AD1331" w:rsidRPr="005E73FE" w14:paraId="0B928F5B" w14:textId="77777777" w:rsidTr="008D67C3">
        <w:trPr>
          <w:gridAfter w:val="1"/>
          <w:wAfter w:w="829" w:type="dxa"/>
          <w:trHeight w:val="98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B76FF4D" w14:textId="4DAF01A7" w:rsidR="00AD1331" w:rsidRPr="008D67C3" w:rsidRDefault="00AD1331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Social Determinants of Health</w:t>
            </w:r>
          </w:p>
        </w:tc>
        <w:tc>
          <w:tcPr>
            <w:tcW w:w="1891" w:type="dxa"/>
            <w:vMerge w:val="restart"/>
            <w:tcBorders>
              <w:left w:val="single" w:sz="4" w:space="0" w:color="auto"/>
            </w:tcBorders>
            <w:vAlign w:val="center"/>
          </w:tcPr>
          <w:p w14:paraId="5F2D09BB" w14:textId="77777777" w:rsidR="00AD1331" w:rsidRPr="008D67C3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Employment</w:t>
            </w:r>
          </w:p>
        </w:tc>
        <w:tc>
          <w:tcPr>
            <w:tcW w:w="2070" w:type="dxa"/>
          </w:tcPr>
          <w:p w14:paraId="5DDB4630" w14:textId="77777777" w:rsidR="00AD1331" w:rsidRPr="008D67C3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Employed</w:t>
            </w:r>
          </w:p>
        </w:tc>
        <w:tc>
          <w:tcPr>
            <w:tcW w:w="1710" w:type="dxa"/>
            <w:vMerge w:val="restart"/>
            <w:vAlign w:val="center"/>
          </w:tcPr>
          <w:p w14:paraId="402097EC" w14:textId="51470273" w:rsidR="00AD1331" w:rsidRPr="008D67C3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2160" w:type="dxa"/>
          </w:tcPr>
          <w:p w14:paraId="3D711592" w14:textId="77777777" w:rsidR="00AD1331" w:rsidRPr="008D67C3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REF</w:t>
            </w:r>
          </w:p>
        </w:tc>
        <w:tc>
          <w:tcPr>
            <w:tcW w:w="1710" w:type="dxa"/>
            <w:gridSpan w:val="2"/>
          </w:tcPr>
          <w:p w14:paraId="040034EC" w14:textId="77777777" w:rsidR="00AD1331" w:rsidRPr="008D67C3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</w:tcPr>
          <w:p w14:paraId="351F4478" w14:textId="77777777" w:rsidR="00AD1331" w:rsidRPr="008D67C3" w:rsidRDefault="00AD1331" w:rsidP="00BB2C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5E73FE" w14:paraId="3FF27DD9" w14:textId="77777777" w:rsidTr="008D67C3">
        <w:trPr>
          <w:gridAfter w:val="1"/>
          <w:wAfter w:w="829" w:type="dxa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24EC8" w14:textId="77777777" w:rsidR="00AD1331" w:rsidRPr="008D67C3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E51563" w14:textId="77777777" w:rsidR="00AD1331" w:rsidRPr="008D67C3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A7262CA" w14:textId="77777777" w:rsidR="00AD1331" w:rsidRPr="008D67C3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Unemployed</w:t>
            </w:r>
          </w:p>
        </w:tc>
        <w:tc>
          <w:tcPr>
            <w:tcW w:w="1710" w:type="dxa"/>
            <w:vMerge/>
            <w:tcBorders>
              <w:bottom w:val="single" w:sz="4" w:space="0" w:color="auto"/>
            </w:tcBorders>
            <w:vAlign w:val="center"/>
          </w:tcPr>
          <w:p w14:paraId="6144A178" w14:textId="77777777" w:rsidR="00AD1331" w:rsidRPr="008D67C3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0F35A61" w14:textId="1613D9D8" w:rsidR="00AD1331" w:rsidRPr="008D67C3" w:rsidRDefault="00AD1331" w:rsidP="00BB2C34">
            <w:pP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 xml:space="preserve">1.13 (1.12, </w:t>
            </w:r>
            <w:proofErr w:type="gramStart"/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1.14)</w:t>
            </w:r>
            <w:r w:rsidRPr="008D67C3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2DB51170" w14:textId="401A13FE" w:rsidR="00AD1331" w:rsidRPr="008D67C3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 xml:space="preserve">1.25 (1.24, </w:t>
            </w:r>
            <w:proofErr w:type="gramStart"/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1.27)</w:t>
            </w:r>
            <w:r w:rsidRPr="008D67C3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191E716F" w14:textId="4B8465F3" w:rsidR="00AD1331" w:rsidRPr="008D67C3" w:rsidRDefault="00AD1331" w:rsidP="003C069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 xml:space="preserve">1.08 (1.07, </w:t>
            </w:r>
            <w:proofErr w:type="gramStart"/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1.10)</w:t>
            </w:r>
            <w:r w:rsidRPr="008D67C3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5E73FE" w14:paraId="26F6EB23" w14:textId="77777777" w:rsidTr="008D67C3">
        <w:trPr>
          <w:gridAfter w:val="1"/>
          <w:wAfter w:w="829" w:type="dxa"/>
          <w:trHeight w:val="202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2D575" w14:textId="77777777" w:rsidR="00AD1331" w:rsidRPr="008D67C3" w:rsidRDefault="00AD1331" w:rsidP="00117A1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53CB5C" w14:textId="77777777" w:rsidR="00AD1331" w:rsidRPr="008D67C3" w:rsidRDefault="00AD1331" w:rsidP="00117A1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Education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24AD6ACE" w14:textId="77777777" w:rsidR="00AD1331" w:rsidRPr="008D67C3" w:rsidRDefault="00AD1331" w:rsidP="00117A1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High School or less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  <w:vAlign w:val="center"/>
          </w:tcPr>
          <w:p w14:paraId="2BE72745" w14:textId="07800E5A" w:rsidR="00AD1331" w:rsidRPr="008D67C3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DDA5203" w14:textId="3866A2D6" w:rsidR="00AD1331" w:rsidRPr="008D67C3" w:rsidRDefault="00AD1331" w:rsidP="00117A1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REF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14:paraId="79EA6476" w14:textId="0FC26B1C" w:rsidR="00AD1331" w:rsidRPr="008D67C3" w:rsidRDefault="00AD1331" w:rsidP="00117A1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60A4A265" w14:textId="77777777" w:rsidR="00AD1331" w:rsidRPr="008D67C3" w:rsidRDefault="00AD1331" w:rsidP="00117A1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5E73FE" w14:paraId="5A6CFD61" w14:textId="77777777" w:rsidTr="008D67C3">
        <w:trPr>
          <w:gridAfter w:val="1"/>
          <w:wAfter w:w="829" w:type="dxa"/>
          <w:trHeight w:val="202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76D83" w14:textId="77777777" w:rsidR="00AD1331" w:rsidRPr="008D67C3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</w:tcBorders>
            <w:vAlign w:val="center"/>
          </w:tcPr>
          <w:p w14:paraId="57212596" w14:textId="77777777" w:rsidR="00AD1331" w:rsidRPr="008D67C3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</w:tcPr>
          <w:p w14:paraId="2DABD405" w14:textId="77777777" w:rsidR="00AD1331" w:rsidRPr="008D67C3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Some College or more</w:t>
            </w:r>
          </w:p>
        </w:tc>
        <w:tc>
          <w:tcPr>
            <w:tcW w:w="1710" w:type="dxa"/>
            <w:vMerge/>
            <w:vAlign w:val="center"/>
          </w:tcPr>
          <w:p w14:paraId="33F18634" w14:textId="77777777" w:rsidR="00AD1331" w:rsidRPr="008D67C3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</w:tcPr>
          <w:p w14:paraId="53B6502E" w14:textId="01C93AFD" w:rsidR="00AD1331" w:rsidRPr="008D67C3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 xml:space="preserve">1.33 (1.32, </w:t>
            </w:r>
            <w:proofErr w:type="gramStart"/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1.34)</w:t>
            </w:r>
            <w:r w:rsidRPr="008D67C3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10" w:type="dxa"/>
            <w:gridSpan w:val="2"/>
          </w:tcPr>
          <w:p w14:paraId="663A806A" w14:textId="466A2D1D" w:rsidR="00AD1331" w:rsidRPr="008D67C3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 xml:space="preserve">1.22 (1.21, </w:t>
            </w:r>
            <w:proofErr w:type="gramStart"/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1.24)</w:t>
            </w:r>
            <w:r w:rsidRPr="008D67C3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</w:tcPr>
          <w:p w14:paraId="2EFA7BD2" w14:textId="43B1E377" w:rsidR="00AD1331" w:rsidRPr="008D67C3" w:rsidRDefault="00AD1331" w:rsidP="00057F74">
            <w:pPr>
              <w:jc w:val="center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 w:rsidRPr="008D67C3">
              <w:rPr>
                <w:rFonts w:ascii="Times New Roman" w:hAnsi="Times New Roman" w:cs="Times New Roman"/>
                <w:sz w:val="19"/>
                <w:szCs w:val="19"/>
              </w:rPr>
              <w:t xml:space="preserve">0.92 (0.90, </w:t>
            </w:r>
            <w:proofErr w:type="gramStart"/>
            <w:r w:rsidRPr="008D67C3">
              <w:rPr>
                <w:rFonts w:ascii="Times New Roman" w:hAnsi="Times New Roman" w:cs="Times New Roman"/>
                <w:sz w:val="19"/>
                <w:szCs w:val="19"/>
              </w:rPr>
              <w:t>0.93)</w:t>
            </w:r>
            <w:r w:rsidRPr="008D67C3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1F67FC" w14:paraId="05FBB212" w14:textId="77777777" w:rsidTr="008D67C3">
        <w:trPr>
          <w:gridAfter w:val="1"/>
          <w:wAfter w:w="829" w:type="dxa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16721" w14:textId="77777777" w:rsidR="00AD1331" w:rsidRPr="001F67FC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1E1E40" w14:textId="77777777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Housing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187B5F1C" w14:textId="77777777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Housed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  <w:vAlign w:val="center"/>
          </w:tcPr>
          <w:p w14:paraId="4FFC7130" w14:textId="7ACCCA53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n.s</w:t>
            </w:r>
            <w:proofErr w:type="spellEnd"/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28F2B3C" w14:textId="21F2D84A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14:paraId="18AAADF6" w14:textId="0363AD0F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4B408A05" w14:textId="77777777" w:rsidR="00AD1331" w:rsidRPr="00C44B06" w:rsidRDefault="00AD1331" w:rsidP="00057F7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1F67FC" w14:paraId="2E1739F5" w14:textId="77777777" w:rsidTr="008D67C3">
        <w:trPr>
          <w:gridAfter w:val="1"/>
          <w:wAfter w:w="829" w:type="dxa"/>
          <w:trHeight w:val="93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AFE42" w14:textId="77777777" w:rsidR="00AD1331" w:rsidRPr="001F67FC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28F9C7" w14:textId="77777777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4030BEE" w14:textId="77777777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Unhoused</w:t>
            </w:r>
          </w:p>
        </w:tc>
        <w:tc>
          <w:tcPr>
            <w:tcW w:w="1710" w:type="dxa"/>
            <w:vMerge/>
            <w:tcBorders>
              <w:bottom w:val="single" w:sz="4" w:space="0" w:color="auto"/>
            </w:tcBorders>
            <w:vAlign w:val="center"/>
          </w:tcPr>
          <w:p w14:paraId="03ED6BA0" w14:textId="77777777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6469B83" w14:textId="77777777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3AA8F408" w14:textId="77777777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59C678DA" w14:textId="77777777" w:rsidR="00AD1331" w:rsidRPr="00C44B06" w:rsidRDefault="00AD1331" w:rsidP="00057F7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1F67FC" w14:paraId="7C71F2E5" w14:textId="77777777" w:rsidTr="008D67C3">
        <w:trPr>
          <w:gridAfter w:val="1"/>
          <w:wAfter w:w="829" w:type="dxa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74205" w14:textId="77777777" w:rsidR="00AD1331" w:rsidRPr="001F67FC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4CA7BD" w14:textId="77777777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Recent Arrests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1ECBC30C" w14:textId="77777777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None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  <w:vAlign w:val="center"/>
          </w:tcPr>
          <w:p w14:paraId="0A065E7B" w14:textId="5730B291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1635439" w14:textId="4F2021B2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REF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14:paraId="66EE1276" w14:textId="740276DB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01322995" w14:textId="77777777" w:rsidR="00AD1331" w:rsidRPr="00C44B06" w:rsidRDefault="00AD1331" w:rsidP="00057F7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1F67FC" w14:paraId="58B7E8CB" w14:textId="77777777" w:rsidTr="008D67C3">
        <w:trPr>
          <w:gridAfter w:val="1"/>
          <w:wAfter w:w="829" w:type="dxa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03D1E" w14:textId="77777777" w:rsidR="00AD1331" w:rsidRPr="001F67FC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B58BED" w14:textId="77777777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3C5EFBF" w14:textId="77777777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Yes</w:t>
            </w:r>
          </w:p>
        </w:tc>
        <w:tc>
          <w:tcPr>
            <w:tcW w:w="1710" w:type="dxa"/>
            <w:vMerge/>
            <w:tcBorders>
              <w:bottom w:val="single" w:sz="4" w:space="0" w:color="auto"/>
            </w:tcBorders>
            <w:vAlign w:val="center"/>
          </w:tcPr>
          <w:p w14:paraId="7B8B3465" w14:textId="77777777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66607DF" w14:textId="3E18A992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 xml:space="preserve">1.23 (1.21, </w:t>
            </w:r>
            <w:proofErr w:type="gramStart"/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1.26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06756842" w14:textId="5ACC741D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 xml:space="preserve">1.27 (1.25, </w:t>
            </w:r>
            <w:proofErr w:type="gramStart"/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1.30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23B10274" w14:textId="3A7E44A2" w:rsidR="00AD1331" w:rsidRPr="00C44B06" w:rsidRDefault="00AD1331" w:rsidP="00057F74">
            <w:pPr>
              <w:jc w:val="center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1.05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(1.02,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1.08)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1F67FC" w14:paraId="65521E93" w14:textId="77777777" w:rsidTr="008D67C3">
        <w:trPr>
          <w:gridAfter w:val="1"/>
          <w:wAfter w:w="829" w:type="dxa"/>
          <w:trHeight w:val="83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A869E" w14:textId="77777777" w:rsidR="00AD1331" w:rsidRPr="001F67FC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BB3130" w14:textId="77777777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Marital Status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075AFDD2" w14:textId="77777777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Married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  <w:vAlign w:val="center"/>
          </w:tcPr>
          <w:p w14:paraId="48C80CAC" w14:textId="726600FC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n.s</w:t>
            </w:r>
            <w:proofErr w:type="spellEnd"/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D9B02D8" w14:textId="231BAB86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14:paraId="7BA8ED87" w14:textId="4E40B2E4" w:rsidR="00AD1331" w:rsidRPr="00C44B06" w:rsidRDefault="00AD1331" w:rsidP="00057F7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03EAE4A4" w14:textId="77777777" w:rsidR="00AD1331" w:rsidRPr="00C44B06" w:rsidRDefault="00AD1331" w:rsidP="00057F7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1F67FC" w14:paraId="1FBC04DF" w14:textId="77777777" w:rsidTr="008D67C3">
        <w:trPr>
          <w:gridAfter w:val="1"/>
          <w:wAfter w:w="829" w:type="dxa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BD3AF" w14:textId="77777777" w:rsidR="00AD1331" w:rsidRPr="001F67FC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A491BA" w14:textId="77777777" w:rsidR="00AD1331" w:rsidRPr="00C44B06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5776C68" w14:textId="77777777" w:rsidR="00AD1331" w:rsidRPr="00C44B06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Not Married</w:t>
            </w:r>
          </w:p>
        </w:tc>
        <w:tc>
          <w:tcPr>
            <w:tcW w:w="1710" w:type="dxa"/>
            <w:vMerge/>
            <w:tcBorders>
              <w:bottom w:val="single" w:sz="4" w:space="0" w:color="auto"/>
            </w:tcBorders>
            <w:vAlign w:val="center"/>
          </w:tcPr>
          <w:p w14:paraId="51869178" w14:textId="77777777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2879192" w14:textId="62FBAD22" w:rsidR="00AD1331" w:rsidRPr="00C44B06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0CE676F2" w14:textId="16991480" w:rsidR="00AD1331" w:rsidRPr="00C44B06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0EBA64DC" w14:textId="778FED39" w:rsidR="00AD1331" w:rsidRPr="00C44B06" w:rsidRDefault="00AD1331" w:rsidP="00C563C4">
            <w:pPr>
              <w:jc w:val="center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</w:p>
        </w:tc>
      </w:tr>
      <w:tr w:rsidR="00AD1331" w:rsidRPr="00630744" w14:paraId="4D5BEE69" w14:textId="77777777" w:rsidTr="008D67C3">
        <w:trPr>
          <w:gridAfter w:val="1"/>
          <w:wAfter w:w="829" w:type="dxa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39FCA" w14:textId="77777777" w:rsidR="00AD1331" w:rsidRPr="001F67FC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E5D021" w14:textId="77777777" w:rsidR="00AD1331" w:rsidRPr="00C44B06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Prior Treatment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2D6E459D" w14:textId="77777777" w:rsidR="00AD1331" w:rsidRPr="00C44B06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Had Treatment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  <w:vAlign w:val="center"/>
          </w:tcPr>
          <w:p w14:paraId="7A715C08" w14:textId="14FC50ED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9E485BE" w14:textId="77777777" w:rsidR="00AD1331" w:rsidRPr="00C44B06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REF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14:paraId="3594B1EF" w14:textId="77777777" w:rsidR="00AD1331" w:rsidRPr="00C44B06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1C2B8A0E" w14:textId="77777777" w:rsidR="00AD1331" w:rsidRPr="00C44B06" w:rsidRDefault="00AD1331" w:rsidP="00C563C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630744" w14:paraId="21E421E4" w14:textId="77777777" w:rsidTr="008D67C3">
        <w:trPr>
          <w:gridAfter w:val="1"/>
          <w:wAfter w:w="829" w:type="dxa"/>
          <w:trHeight w:val="75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61C3E" w14:textId="77777777" w:rsidR="00AD1331" w:rsidRPr="001F67FC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065827" w14:textId="77777777" w:rsidR="00AD1331" w:rsidRPr="00C44B06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570C403" w14:textId="39A36F7F" w:rsidR="00AD1331" w:rsidRPr="00C44B06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No Prior Treatment</w:t>
            </w:r>
          </w:p>
        </w:tc>
        <w:tc>
          <w:tcPr>
            <w:tcW w:w="1710" w:type="dxa"/>
            <w:vMerge/>
            <w:tcBorders>
              <w:bottom w:val="single" w:sz="4" w:space="0" w:color="auto"/>
            </w:tcBorders>
            <w:vAlign w:val="center"/>
          </w:tcPr>
          <w:p w14:paraId="521C5386" w14:textId="77777777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3BD0A82" w14:textId="2822D399" w:rsidR="00AD1331" w:rsidRPr="00C44B06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 xml:space="preserve">1.31 (1.30, </w:t>
            </w:r>
            <w:proofErr w:type="gramStart"/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1.32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52F9D55F" w14:textId="0E2663D2" w:rsidR="00AD1331" w:rsidRPr="00C44B06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 xml:space="preserve">1.22 (1.21, </w:t>
            </w:r>
            <w:proofErr w:type="gramStart"/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1.23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7E1FB809" w14:textId="598AD531" w:rsidR="00AD1331" w:rsidRPr="00C44B06" w:rsidRDefault="00AD1331" w:rsidP="00C563C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0.94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(0.93,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0.95)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630744" w14:paraId="10C9A94E" w14:textId="77777777" w:rsidTr="008D67C3">
        <w:trPr>
          <w:gridAfter w:val="1"/>
          <w:wAfter w:w="829" w:type="dxa"/>
          <w:trHeight w:val="75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CF3D0" w14:textId="77777777" w:rsidR="00AD1331" w:rsidRPr="001F67FC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527AC9" w14:textId="77777777" w:rsidR="00AD1331" w:rsidRPr="00C44B06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Health Insurance Type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</w:tcBorders>
          </w:tcPr>
          <w:p w14:paraId="013D2D0B" w14:textId="77777777" w:rsidR="00AD1331" w:rsidRPr="00C44B06" w:rsidRDefault="00AD1331" w:rsidP="00C563C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None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  <w:vAlign w:val="center"/>
          </w:tcPr>
          <w:p w14:paraId="22F59F11" w14:textId="1B200B9A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3E41F20" w14:textId="77777777" w:rsidR="00AD1331" w:rsidRPr="00C44B06" w:rsidRDefault="00AD1331" w:rsidP="00C563C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</w:pPr>
            <w:r w:rsidRPr="00C44B06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14:paraId="69A757A1" w14:textId="77777777" w:rsidR="00AD1331" w:rsidRPr="00C44B06" w:rsidRDefault="00AD1331" w:rsidP="00C563C4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6310A653" w14:textId="77777777" w:rsidR="00AD1331" w:rsidRPr="00C44B06" w:rsidRDefault="00AD1331" w:rsidP="00C563C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630744" w14:paraId="4ABE0C6F" w14:textId="77777777" w:rsidTr="008D67C3">
        <w:trPr>
          <w:gridAfter w:val="1"/>
          <w:wAfter w:w="829" w:type="dxa"/>
          <w:trHeight w:val="75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0BF13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5EF60C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left w:val="nil"/>
            </w:tcBorders>
          </w:tcPr>
          <w:p w14:paraId="51120266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 xml:space="preserve">Private </w:t>
            </w:r>
          </w:p>
        </w:tc>
        <w:tc>
          <w:tcPr>
            <w:tcW w:w="1710" w:type="dxa"/>
            <w:vMerge/>
            <w:vAlign w:val="center"/>
          </w:tcPr>
          <w:p w14:paraId="3AF2ED4E" w14:textId="77777777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</w:tcPr>
          <w:p w14:paraId="1486928B" w14:textId="6A1BB58E" w:rsidR="00AD1331" w:rsidRPr="00C44B06" w:rsidRDefault="00AD1331" w:rsidP="005F5C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</w:pPr>
            <w:r w:rsidRPr="00C44B06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  <w:t xml:space="preserve">0.21 (0.21, </w:t>
            </w:r>
            <w:proofErr w:type="gramStart"/>
            <w:r w:rsidRPr="00C44B06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  <w:t>0.22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10" w:type="dxa"/>
            <w:gridSpan w:val="2"/>
          </w:tcPr>
          <w:p w14:paraId="5886107A" w14:textId="4506ABC9" w:rsidR="00AD1331" w:rsidRPr="00C44B06" w:rsidRDefault="00AD1331" w:rsidP="005F5C8B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4B06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  <w:t xml:space="preserve">0.17 (0.16, </w:t>
            </w:r>
            <w:proofErr w:type="gramStart"/>
            <w:r w:rsidRPr="00C44B06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  <w:t>0.17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</w:tcPr>
          <w:p w14:paraId="028BDD86" w14:textId="28A49385" w:rsidR="00AD1331" w:rsidRPr="00C44B06" w:rsidRDefault="00AD1331" w:rsidP="005F5C8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0.76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(0.74,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0.78)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630744" w14:paraId="440A094D" w14:textId="77777777" w:rsidTr="008D67C3">
        <w:trPr>
          <w:gridAfter w:val="1"/>
          <w:wAfter w:w="829" w:type="dxa"/>
          <w:trHeight w:val="75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FE55A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3E952C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left w:val="nil"/>
              <w:bottom w:val="single" w:sz="4" w:space="0" w:color="auto"/>
            </w:tcBorders>
          </w:tcPr>
          <w:p w14:paraId="00ED8CFC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 xml:space="preserve">Public/Government  </w:t>
            </w:r>
          </w:p>
        </w:tc>
        <w:tc>
          <w:tcPr>
            <w:tcW w:w="1710" w:type="dxa"/>
            <w:vMerge/>
            <w:tcBorders>
              <w:bottom w:val="single" w:sz="4" w:space="0" w:color="auto"/>
            </w:tcBorders>
            <w:vAlign w:val="center"/>
          </w:tcPr>
          <w:p w14:paraId="3446446A" w14:textId="77777777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6BB5813" w14:textId="595D83A7" w:rsidR="00AD1331" w:rsidRPr="00C44B06" w:rsidRDefault="00AD1331" w:rsidP="005F5C8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</w:pPr>
            <w:r w:rsidRPr="00C44B06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  <w:t xml:space="preserve">0.28 (0.28, </w:t>
            </w:r>
            <w:proofErr w:type="gramStart"/>
            <w:r w:rsidRPr="00C44B06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  <w:t>0.28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00F3AF55" w14:textId="5C755F7C" w:rsidR="00AD1331" w:rsidRPr="00C44B06" w:rsidRDefault="00AD1331" w:rsidP="005F5C8B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4B06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  <w:t xml:space="preserve">0.25 (0.24, </w:t>
            </w:r>
            <w:proofErr w:type="gramStart"/>
            <w:r w:rsidRPr="00C44B06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  <w:t>0.25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6FE1C9DD" w14:textId="67BAE21C" w:rsidR="00AD1331" w:rsidRPr="00C44B06" w:rsidRDefault="00AD1331" w:rsidP="005F5C8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0.87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(0.85,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0.88)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630744" w14:paraId="36545481" w14:textId="77777777" w:rsidTr="008D67C3">
        <w:trPr>
          <w:gridAfter w:val="1"/>
          <w:wAfter w:w="829" w:type="dxa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B6CA9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D46449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Treatment Duration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07183D02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&lt; 30 days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  <w:vAlign w:val="center"/>
          </w:tcPr>
          <w:p w14:paraId="47E92C33" w14:textId="5DDA20BC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n.s</w:t>
            </w:r>
            <w:proofErr w:type="spellEnd"/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7517C63" w14:textId="0EC2600E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14:paraId="4FB431BA" w14:textId="5DD6A69B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2FCBBE67" w14:textId="77777777" w:rsidR="00AD1331" w:rsidRPr="00C44B06" w:rsidRDefault="00AD1331" w:rsidP="005F5C8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630744" w14:paraId="09C312B0" w14:textId="77777777" w:rsidTr="008D67C3">
        <w:trPr>
          <w:gridAfter w:val="1"/>
          <w:wAfter w:w="829" w:type="dxa"/>
        </w:trPr>
        <w:tc>
          <w:tcPr>
            <w:tcW w:w="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A9F98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</w:tcBorders>
            <w:vAlign w:val="center"/>
          </w:tcPr>
          <w:p w14:paraId="5009760A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</w:tcPr>
          <w:p w14:paraId="16024616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 xml:space="preserve">31+ days </w:t>
            </w:r>
          </w:p>
        </w:tc>
        <w:tc>
          <w:tcPr>
            <w:tcW w:w="1710" w:type="dxa"/>
            <w:vMerge/>
            <w:vAlign w:val="center"/>
          </w:tcPr>
          <w:p w14:paraId="70477568" w14:textId="77777777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</w:tcPr>
          <w:p w14:paraId="00701890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10" w:type="dxa"/>
            <w:gridSpan w:val="2"/>
          </w:tcPr>
          <w:p w14:paraId="0C995471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</w:tcPr>
          <w:p w14:paraId="1F7FED66" w14:textId="77777777" w:rsidR="00AD1331" w:rsidRPr="00C44B06" w:rsidRDefault="00AD1331" w:rsidP="005F5C8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630744" w14:paraId="3A380163" w14:textId="77777777" w:rsidTr="008D67C3">
        <w:trPr>
          <w:gridAfter w:val="1"/>
          <w:wAfter w:w="829" w:type="dxa"/>
        </w:trPr>
        <w:tc>
          <w:tcPr>
            <w:tcW w:w="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B098FF" w14:textId="77777777" w:rsidR="00AD1331" w:rsidRPr="001F67FC" w:rsidRDefault="00AD1331" w:rsidP="005F5C8B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</w:t>
            </w:r>
            <w:r w:rsidRPr="001F67F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UD Severity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EA24CF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Age at First Use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1192FF8E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&lt; 17 years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  <w:vAlign w:val="center"/>
          </w:tcPr>
          <w:p w14:paraId="4F62A2B5" w14:textId="4DA76DEB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608D578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14:paraId="42423E7C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4F603E04" w14:textId="77777777" w:rsidR="00AD1331" w:rsidRPr="00C44B06" w:rsidRDefault="00AD1331" w:rsidP="005F5C8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630744" w14:paraId="0B027E37" w14:textId="77777777" w:rsidTr="008D67C3">
        <w:trPr>
          <w:gridAfter w:val="1"/>
          <w:wAfter w:w="829" w:type="dxa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0CF5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</w:tcBorders>
            <w:vAlign w:val="center"/>
          </w:tcPr>
          <w:p w14:paraId="5DEFCC3F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</w:tcPr>
          <w:p w14:paraId="537B8465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18 to 29 years</w:t>
            </w:r>
          </w:p>
        </w:tc>
        <w:tc>
          <w:tcPr>
            <w:tcW w:w="1710" w:type="dxa"/>
            <w:vMerge/>
            <w:vAlign w:val="center"/>
          </w:tcPr>
          <w:p w14:paraId="44930C07" w14:textId="77777777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</w:tcPr>
          <w:p w14:paraId="5841539D" w14:textId="0A818E2B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 xml:space="preserve">0.82 (0.81, </w:t>
            </w:r>
            <w:proofErr w:type="gramStart"/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0.83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10" w:type="dxa"/>
            <w:gridSpan w:val="2"/>
          </w:tcPr>
          <w:p w14:paraId="537528AC" w14:textId="16BA8400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 xml:space="preserve">0.94 (0.93, </w:t>
            </w:r>
            <w:proofErr w:type="gramStart"/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0.95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</w:tcPr>
          <w:p w14:paraId="11126D94" w14:textId="046A86ED" w:rsidR="00AD1331" w:rsidRPr="00C44B06" w:rsidRDefault="00AD1331" w:rsidP="005F5C8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1.1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5 (1.13,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1.16)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1F67FC" w14:paraId="3F21B5AB" w14:textId="77777777" w:rsidTr="008D67C3">
        <w:trPr>
          <w:gridAfter w:val="1"/>
          <w:wAfter w:w="829" w:type="dxa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C756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DC39C3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4A0A98F" w14:textId="77777777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30+ years</w:t>
            </w:r>
          </w:p>
        </w:tc>
        <w:tc>
          <w:tcPr>
            <w:tcW w:w="1710" w:type="dxa"/>
            <w:vMerge/>
            <w:tcBorders>
              <w:bottom w:val="single" w:sz="4" w:space="0" w:color="auto"/>
            </w:tcBorders>
            <w:vAlign w:val="center"/>
          </w:tcPr>
          <w:p w14:paraId="3295A3DF" w14:textId="77777777" w:rsidR="00AD1331" w:rsidRPr="00C44B06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1BC8272" w14:textId="1DD8595D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 xml:space="preserve">0.88 (0.87, </w:t>
            </w:r>
            <w:proofErr w:type="gramStart"/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0.89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1C1C236B" w14:textId="2B51BAB8" w:rsidR="00AD1331" w:rsidRPr="00C44B06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 xml:space="preserve">1.05 (1.03, </w:t>
            </w:r>
            <w:proofErr w:type="gramStart"/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1.07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30942A26" w14:textId="37EC8666" w:rsidR="00AD1331" w:rsidRPr="00C44B06" w:rsidRDefault="00AD1331" w:rsidP="005F5C8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44B06">
              <w:rPr>
                <w:rFonts w:ascii="Times New Roman" w:hAnsi="Times New Roman" w:cs="Times New Roman"/>
                <w:sz w:val="19"/>
                <w:szCs w:val="19"/>
              </w:rPr>
              <w:t>1.15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(1.13,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1.18)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1F67FC" w14:paraId="2A8AD5AD" w14:textId="77777777" w:rsidTr="008D67C3">
        <w:trPr>
          <w:gridAfter w:val="1"/>
          <w:wAfter w:w="829" w:type="dxa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2E00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48776A" w14:textId="77777777" w:rsidR="00AD1331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Co-Occurring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1619E6F1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Psychiatric</w:t>
            </w: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 Disorders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7ABD5F53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No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  <w:vAlign w:val="center"/>
          </w:tcPr>
          <w:p w14:paraId="4DFEE0B2" w14:textId="5E59D1CE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5FEFBEF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14:paraId="2D0E11E4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647D008C" w14:textId="77777777" w:rsidR="00AD1331" w:rsidRPr="00117A11" w:rsidRDefault="00AD1331" w:rsidP="005F5C8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1F67FC" w14:paraId="545E0D56" w14:textId="77777777" w:rsidTr="008D67C3">
        <w:trPr>
          <w:gridAfter w:val="1"/>
          <w:wAfter w:w="829" w:type="dxa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0705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FE1500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F784DBB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Yes</w:t>
            </w:r>
          </w:p>
        </w:tc>
        <w:tc>
          <w:tcPr>
            <w:tcW w:w="1710" w:type="dxa"/>
            <w:vMerge/>
            <w:tcBorders>
              <w:bottom w:val="single" w:sz="4" w:space="0" w:color="auto"/>
            </w:tcBorders>
            <w:vAlign w:val="center"/>
          </w:tcPr>
          <w:p w14:paraId="454AE9A2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5F1B880" w14:textId="790462F0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0.96 (0.95,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0.96)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0342A518" w14:textId="524151B6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1.20 (1.18,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1.21)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394CDA43" w14:textId="204AF311" w:rsidR="00AD1331" w:rsidRPr="00117A11" w:rsidRDefault="00AD1331" w:rsidP="005F5C8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1.25 (1.24,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1.27)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1F67FC" w14:paraId="45395742" w14:textId="77777777" w:rsidTr="008D67C3">
        <w:trPr>
          <w:gridAfter w:val="1"/>
          <w:wAfter w:w="829" w:type="dxa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83A5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F11DE5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Polysubstance Use 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6814A292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1 substance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  <w:vAlign w:val="center"/>
          </w:tcPr>
          <w:p w14:paraId="7AADA6B5" w14:textId="243CB413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2E16EA1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</w:tcBorders>
          </w:tcPr>
          <w:p w14:paraId="2A467C54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78AAA2ED" w14:textId="77777777" w:rsidR="00AD1331" w:rsidRPr="00117A11" w:rsidRDefault="00AD1331" w:rsidP="005F5C8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1F67FC" w14:paraId="040804B1" w14:textId="77777777" w:rsidTr="008F5CC5">
        <w:trPr>
          <w:gridAfter w:val="1"/>
          <w:wAfter w:w="829" w:type="dxa"/>
          <w:trHeight w:val="82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4DE0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</w:tcBorders>
          </w:tcPr>
          <w:p w14:paraId="69196E7A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</w:tcPr>
          <w:p w14:paraId="0FB031F0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2 substances</w:t>
            </w:r>
          </w:p>
        </w:tc>
        <w:tc>
          <w:tcPr>
            <w:tcW w:w="1710" w:type="dxa"/>
            <w:vMerge/>
          </w:tcPr>
          <w:p w14:paraId="75788213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</w:tcPr>
          <w:p w14:paraId="2B231474" w14:textId="1E40C7C0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1.31 (1.30,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1.33)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10" w:type="dxa"/>
            <w:gridSpan w:val="2"/>
          </w:tcPr>
          <w:p w14:paraId="2294CDFA" w14:textId="06D2844E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1.44 (1.42,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1.45)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</w:tcPr>
          <w:p w14:paraId="68223995" w14:textId="34853596" w:rsidR="00AD1331" w:rsidRPr="00117A11" w:rsidRDefault="00AD1331" w:rsidP="0061104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1.10 (1.08,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1.11)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1F67FC" w14:paraId="73D33F51" w14:textId="77777777" w:rsidTr="008F5CC5">
        <w:trPr>
          <w:gridAfter w:val="1"/>
          <w:wAfter w:w="829" w:type="dxa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9B92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9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964FC64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23365B1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3 substances</w:t>
            </w:r>
          </w:p>
        </w:tc>
        <w:tc>
          <w:tcPr>
            <w:tcW w:w="1710" w:type="dxa"/>
            <w:vMerge/>
            <w:tcBorders>
              <w:bottom w:val="single" w:sz="4" w:space="0" w:color="auto"/>
            </w:tcBorders>
          </w:tcPr>
          <w:p w14:paraId="58D0F737" w14:textId="77777777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3A8D07F" w14:textId="31E5E893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1.77 (1.75,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1.79)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432E4B25" w14:textId="23DF391F" w:rsidR="00AD1331" w:rsidRPr="001F67FC" w:rsidRDefault="00AD1331" w:rsidP="005F5C8B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2.03 (2.00,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2.06)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0FC0D5B5" w14:textId="5233512D" w:rsidR="00AD1331" w:rsidRPr="00117A11" w:rsidRDefault="00AD1331" w:rsidP="005F5C8B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1.16 (1.13,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1.18)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</w:tbl>
    <w:p w14:paraId="05A83E37" w14:textId="7F4D02B3" w:rsidR="00AD1331" w:rsidRDefault="00AD1331" w:rsidP="00AD1331">
      <w:pPr>
        <w:rPr>
          <w:rFonts w:ascii="Times New Roman" w:hAnsi="Times New Roman" w:cs="Times New Roman"/>
          <w:sz w:val="20"/>
          <w:szCs w:val="20"/>
        </w:rPr>
      </w:pPr>
      <w:r w:rsidRPr="00AF11C1">
        <w:rPr>
          <w:rFonts w:ascii="Times New Roman" w:hAnsi="Times New Roman" w:cs="Times New Roman"/>
          <w:sz w:val="20"/>
          <w:szCs w:val="20"/>
        </w:rPr>
        <w:t xml:space="preserve">Note: </w:t>
      </w:r>
      <w:r w:rsidRPr="000C3827">
        <w:rPr>
          <w:rFonts w:ascii="Times New Roman" w:hAnsi="Times New Roman" w:cs="Times New Roman"/>
          <w:sz w:val="20"/>
          <w:szCs w:val="20"/>
        </w:rPr>
        <w:t xml:space="preserve">Last column shows ORs for Predictor × Sex interaction (F vs. M; M = </w:t>
      </w:r>
      <w:r>
        <w:rPr>
          <w:rFonts w:ascii="Times New Roman" w:hAnsi="Times New Roman" w:cs="Times New Roman"/>
          <w:sz w:val="20"/>
          <w:szCs w:val="20"/>
        </w:rPr>
        <w:t>REF</w:t>
      </w:r>
      <w:r w:rsidRPr="000C3827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AF11C1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AF11C1">
        <w:rPr>
          <w:rFonts w:ascii="Times New Roman" w:hAnsi="Times New Roman" w:cs="Times New Roman"/>
          <w:sz w:val="20"/>
          <w:szCs w:val="20"/>
        </w:rPr>
        <w:t xml:space="preserve"> = </w:t>
      </w:r>
      <w:r>
        <w:rPr>
          <w:rFonts w:ascii="Times New Roman" w:hAnsi="Times New Roman" w:cs="Times New Roman"/>
          <w:sz w:val="20"/>
          <w:szCs w:val="20"/>
        </w:rPr>
        <w:t>p &lt;.01;</w:t>
      </w:r>
      <w:r w:rsidR="00555C57" w:rsidRPr="00555C5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55C57" w:rsidRPr="008A11BE">
        <w:rPr>
          <w:rFonts w:ascii="Times New Roman" w:hAnsi="Times New Roman" w:cs="Times New Roman"/>
          <w:i/>
          <w:iCs/>
          <w:sz w:val="20"/>
          <w:szCs w:val="20"/>
        </w:rPr>
        <w:t>b</w:t>
      </w:r>
      <w:r w:rsidR="00555C57" w:rsidRPr="00AF11C1">
        <w:rPr>
          <w:rFonts w:ascii="Times New Roman" w:hAnsi="Times New Roman" w:cs="Times New Roman"/>
          <w:sz w:val="20"/>
          <w:szCs w:val="20"/>
        </w:rPr>
        <w:t xml:space="preserve"> = </w:t>
      </w:r>
      <w:r w:rsidR="00555C57">
        <w:rPr>
          <w:rFonts w:ascii="Times New Roman" w:hAnsi="Times New Roman" w:cs="Times New Roman"/>
          <w:sz w:val="20"/>
          <w:szCs w:val="20"/>
        </w:rPr>
        <w:t>p &gt;.01</w:t>
      </w:r>
      <w:r w:rsidR="00555C57">
        <w:rPr>
          <w:rFonts w:ascii="Times New Roman" w:hAnsi="Times New Roman" w:cs="Times New Roman"/>
          <w:sz w:val="20"/>
          <w:szCs w:val="20"/>
        </w:rPr>
        <w:t>;</w:t>
      </w:r>
      <w:r w:rsidRPr="000C382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205933">
        <w:rPr>
          <w:rFonts w:ascii="Times New Roman" w:hAnsi="Times New Roman" w:cs="Times New Roman"/>
          <w:i/>
          <w:iCs/>
          <w:sz w:val="20"/>
          <w:szCs w:val="20"/>
        </w:rPr>
        <w:t>n.s</w:t>
      </w:r>
      <w:proofErr w:type="spellEnd"/>
      <w:r w:rsidRPr="00205933">
        <w:rPr>
          <w:rFonts w:ascii="Times New Roman" w:hAnsi="Times New Roman" w:cs="Times New Roman"/>
          <w:i/>
          <w:i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= no significant difference</w:t>
      </w:r>
      <w:r w:rsidRPr="000C3827">
        <w:rPr>
          <w:rFonts w:ascii="Times New Roman" w:hAnsi="Times New Roman" w:cs="Times New Roman"/>
          <w:sz w:val="20"/>
          <w:szCs w:val="20"/>
        </w:rPr>
        <w:t>.</w:t>
      </w:r>
    </w:p>
    <w:p w14:paraId="34AABF08" w14:textId="77777777" w:rsidR="00205933" w:rsidRDefault="00205933" w:rsidP="00117A1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402F055" w14:textId="77777777" w:rsidR="00AD1331" w:rsidRDefault="00AD1331" w:rsidP="00117A1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FF93A3A" w14:textId="77777777" w:rsidR="00205933" w:rsidRDefault="00205933" w:rsidP="00117A1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A125912" w14:textId="77777777" w:rsidR="00AD1331" w:rsidRDefault="00AD1331" w:rsidP="00117A1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91B994B" w14:textId="6749175E" w:rsidR="00117A11" w:rsidRPr="00AF11C1" w:rsidRDefault="00117A11" w:rsidP="00117A11">
      <w:pPr>
        <w:rPr>
          <w:rFonts w:ascii="Times New Roman" w:hAnsi="Times New Roman" w:cs="Times New Roman"/>
          <w:sz w:val="20"/>
          <w:szCs w:val="20"/>
        </w:rPr>
      </w:pPr>
      <w:r w:rsidRPr="00AF11C1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AF11C1">
        <w:rPr>
          <w:rFonts w:ascii="Times New Roman" w:hAnsi="Times New Roman" w:cs="Times New Roman"/>
          <w:sz w:val="20"/>
          <w:szCs w:val="20"/>
        </w:rPr>
        <w:t xml:space="preserve">: Odds Ratios for Predictors of </w:t>
      </w:r>
      <w:r>
        <w:rPr>
          <w:rFonts w:ascii="Times New Roman" w:hAnsi="Times New Roman" w:cs="Times New Roman"/>
          <w:b/>
          <w:bCs/>
          <w:sz w:val="20"/>
          <w:szCs w:val="20"/>
        </w:rPr>
        <w:t>Treatment Non-Completion</w:t>
      </w:r>
      <w:r w:rsidRPr="00AF11C1">
        <w:rPr>
          <w:rFonts w:ascii="Times New Roman" w:hAnsi="Times New Roman" w:cs="Times New Roman"/>
          <w:sz w:val="20"/>
          <w:szCs w:val="20"/>
        </w:rPr>
        <w:t xml:space="preserve">, Stratified by Sex </w:t>
      </w:r>
    </w:p>
    <w:tbl>
      <w:tblPr>
        <w:tblStyle w:val="TableGrid"/>
        <w:tblW w:w="12494" w:type="dxa"/>
        <w:tblInd w:w="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889"/>
        <w:gridCol w:w="2072"/>
        <w:gridCol w:w="446"/>
        <w:gridCol w:w="1263"/>
        <w:gridCol w:w="91"/>
        <w:gridCol w:w="1709"/>
        <w:gridCol w:w="91"/>
        <w:gridCol w:w="1709"/>
        <w:gridCol w:w="91"/>
        <w:gridCol w:w="1663"/>
        <w:gridCol w:w="44"/>
        <w:gridCol w:w="6"/>
        <w:gridCol w:w="90"/>
        <w:gridCol w:w="920"/>
      </w:tblGrid>
      <w:tr w:rsidR="008D67C3" w:rsidRPr="001F67FC" w14:paraId="79A6EABF" w14:textId="77777777" w:rsidTr="008D67C3">
        <w:tc>
          <w:tcPr>
            <w:tcW w:w="410" w:type="dxa"/>
          </w:tcPr>
          <w:p w14:paraId="22D4AD83" w14:textId="77777777" w:rsidR="00117A11" w:rsidRPr="001F67FC" w:rsidRDefault="00117A1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shd w:val="clear" w:color="auto" w:fill="auto"/>
          </w:tcPr>
          <w:p w14:paraId="54113735" w14:textId="77777777" w:rsidR="00117A11" w:rsidRPr="001F67FC" w:rsidRDefault="00117A11" w:rsidP="00BB2C3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2518" w:type="dxa"/>
            <w:gridSpan w:val="2"/>
            <w:shd w:val="clear" w:color="auto" w:fill="auto"/>
          </w:tcPr>
          <w:p w14:paraId="337FC412" w14:textId="77777777" w:rsidR="00117A11" w:rsidRPr="001F67FC" w:rsidRDefault="00117A11" w:rsidP="00BB2C3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35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791BBE2" w14:textId="77777777" w:rsidR="00117A11" w:rsidRPr="001F67FC" w:rsidRDefault="00117A11" w:rsidP="00BB2C3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E1A2AC" w14:textId="34B77094" w:rsidR="00117A11" w:rsidRPr="001F67FC" w:rsidRDefault="00157F8D" w:rsidP="00BB2C3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Men</w:t>
            </w:r>
          </w:p>
        </w:tc>
        <w:tc>
          <w:tcPr>
            <w:tcW w:w="18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A6498" w14:textId="36A4F8DE" w:rsidR="00117A11" w:rsidRPr="001F67FC" w:rsidRDefault="00157F8D" w:rsidP="00BB2C3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Women</w:t>
            </w:r>
          </w:p>
        </w:tc>
        <w:tc>
          <w:tcPr>
            <w:tcW w:w="2723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7061F953" w14:textId="77777777" w:rsidR="00117A11" w:rsidRPr="001F67FC" w:rsidRDefault="00117A11" w:rsidP="00BB2C3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</w:p>
        </w:tc>
      </w:tr>
      <w:tr w:rsidR="00AD1331" w:rsidRPr="001F67FC" w14:paraId="2ECAC915" w14:textId="77777777" w:rsidTr="008D67C3">
        <w:trPr>
          <w:gridAfter w:val="1"/>
          <w:wAfter w:w="920" w:type="dxa"/>
        </w:trPr>
        <w:tc>
          <w:tcPr>
            <w:tcW w:w="410" w:type="dxa"/>
            <w:tcBorders>
              <w:bottom w:val="single" w:sz="4" w:space="0" w:color="auto"/>
            </w:tcBorders>
          </w:tcPr>
          <w:p w14:paraId="13889C7F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shd w:val="clear" w:color="auto" w:fill="000000" w:themeFill="text1"/>
            <w:vAlign w:val="center"/>
          </w:tcPr>
          <w:p w14:paraId="7AE87865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Predictor</w:t>
            </w:r>
          </w:p>
        </w:tc>
        <w:tc>
          <w:tcPr>
            <w:tcW w:w="2072" w:type="dxa"/>
            <w:shd w:val="clear" w:color="auto" w:fill="000000" w:themeFill="text1"/>
            <w:vAlign w:val="center"/>
          </w:tcPr>
          <w:p w14:paraId="435FA6BD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Level</w:t>
            </w:r>
          </w:p>
        </w:tc>
        <w:tc>
          <w:tcPr>
            <w:tcW w:w="1709" w:type="dxa"/>
            <w:gridSpan w:val="2"/>
            <w:shd w:val="clear" w:color="auto" w:fill="000000" w:themeFill="text1"/>
            <w:vAlign w:val="center"/>
          </w:tcPr>
          <w:p w14:paraId="478C77A7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 xml:space="preserve">Overall Interaction Significance with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Sex</w:t>
            </w:r>
          </w:p>
        </w:tc>
        <w:tc>
          <w:tcPr>
            <w:tcW w:w="1800" w:type="dxa"/>
            <w:gridSpan w:val="2"/>
            <w:shd w:val="clear" w:color="auto" w:fill="000000" w:themeFill="text1"/>
            <w:vAlign w:val="center"/>
          </w:tcPr>
          <w:p w14:paraId="557F5A68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OR (95% CI)</w:t>
            </w:r>
          </w:p>
          <w:p w14:paraId="409D8387" w14:textId="11BC2991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shd w:val="clear" w:color="auto" w:fill="000000" w:themeFill="text1"/>
            <w:vAlign w:val="center"/>
          </w:tcPr>
          <w:p w14:paraId="6ADB2193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OR (95% CI)</w:t>
            </w:r>
          </w:p>
          <w:p w14:paraId="2370B90C" w14:textId="73A3E535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1894" w:type="dxa"/>
            <w:gridSpan w:val="5"/>
            <w:shd w:val="clear" w:color="auto" w:fill="000000" w:themeFill="text1"/>
            <w:vAlign w:val="center"/>
          </w:tcPr>
          <w:p w14:paraId="5268EC3F" w14:textId="178A5A7B" w:rsidR="008F5CC5" w:rsidRDefault="008F5CC5" w:rsidP="008D67C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Men</w:t>
            </w:r>
            <w:r w:rsidRPr="001F67FC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 xml:space="preserve"> vs 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Women</w:t>
            </w:r>
            <w:r w:rsidRPr="001F67FC"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 xml:space="preserve"> Comparison</w:t>
            </w:r>
          </w:p>
          <w:p w14:paraId="3677D8F4" w14:textId="1E3C0441" w:rsidR="00AD1331" w:rsidRPr="001F67FC" w:rsidRDefault="008F5CC5" w:rsidP="008D67C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9"/>
                <w:szCs w:val="19"/>
              </w:rPr>
              <w:t>OR (95% CI); Males = REF</w:t>
            </w:r>
          </w:p>
        </w:tc>
      </w:tr>
      <w:tr w:rsidR="00AD1331" w:rsidRPr="001F67FC" w14:paraId="1FDE1335" w14:textId="77777777" w:rsidTr="008D67C3">
        <w:trPr>
          <w:gridAfter w:val="3"/>
          <w:wAfter w:w="1016" w:type="dxa"/>
          <w:trHeight w:val="98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490E633" w14:textId="77777777" w:rsidR="00AD1331" w:rsidRPr="001F67FC" w:rsidRDefault="00AD1331" w:rsidP="00BB2C34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Social Determinants of Health</w:t>
            </w:r>
          </w:p>
        </w:tc>
        <w:tc>
          <w:tcPr>
            <w:tcW w:w="1889" w:type="dxa"/>
            <w:vMerge w:val="restart"/>
            <w:tcBorders>
              <w:left w:val="single" w:sz="4" w:space="0" w:color="auto"/>
            </w:tcBorders>
            <w:vAlign w:val="center"/>
          </w:tcPr>
          <w:p w14:paraId="35DBF584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Employment</w:t>
            </w:r>
          </w:p>
        </w:tc>
        <w:tc>
          <w:tcPr>
            <w:tcW w:w="2072" w:type="dxa"/>
          </w:tcPr>
          <w:p w14:paraId="52668B44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Employed</w:t>
            </w:r>
          </w:p>
        </w:tc>
        <w:tc>
          <w:tcPr>
            <w:tcW w:w="1709" w:type="dxa"/>
            <w:gridSpan w:val="2"/>
            <w:vMerge w:val="restart"/>
            <w:vAlign w:val="center"/>
          </w:tcPr>
          <w:p w14:paraId="42F98007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1800" w:type="dxa"/>
            <w:gridSpan w:val="2"/>
          </w:tcPr>
          <w:p w14:paraId="78B15B97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</w:tcPr>
          <w:p w14:paraId="5736B990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REF</w:t>
            </w:r>
          </w:p>
        </w:tc>
        <w:tc>
          <w:tcPr>
            <w:tcW w:w="1798" w:type="dxa"/>
            <w:gridSpan w:val="3"/>
          </w:tcPr>
          <w:p w14:paraId="7C212D91" w14:textId="77777777" w:rsidR="00AD1331" w:rsidRPr="001F67FC" w:rsidRDefault="00AD1331" w:rsidP="00BB2C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1F67FC" w14:paraId="7F61E410" w14:textId="77777777" w:rsidTr="008D67C3">
        <w:trPr>
          <w:gridAfter w:val="3"/>
          <w:wAfter w:w="1016" w:type="dxa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39193" w14:textId="77777777" w:rsidR="00AD1331" w:rsidRPr="001F67FC" w:rsidRDefault="00AD1331" w:rsidP="004467A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448C85" w14:textId="77777777" w:rsidR="00AD1331" w:rsidRPr="001F67FC" w:rsidRDefault="00AD1331" w:rsidP="004467A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45CF952B" w14:textId="77777777" w:rsidR="00AD1331" w:rsidRPr="001F67FC" w:rsidRDefault="00AD1331" w:rsidP="004467A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Unemployed</w:t>
            </w: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79A7E11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0CE33E27" w14:textId="70210371" w:rsidR="00AD1331" w:rsidRPr="001F67FC" w:rsidRDefault="00AD1331" w:rsidP="004467A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1.53 (1.53,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1.54)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553D298E" w14:textId="42AAAEA6" w:rsidR="00AD1331" w:rsidRPr="001F67FC" w:rsidRDefault="00AD1331" w:rsidP="004467A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66</w:t>
            </w: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 (1.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65,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1.67)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98" w:type="dxa"/>
            <w:gridSpan w:val="3"/>
            <w:tcBorders>
              <w:bottom w:val="single" w:sz="4" w:space="0" w:color="auto"/>
            </w:tcBorders>
          </w:tcPr>
          <w:p w14:paraId="330C7143" w14:textId="7E4672EF" w:rsidR="00AD1331" w:rsidRPr="00881BAE" w:rsidRDefault="00AD1331" w:rsidP="004467A1">
            <w:pPr>
              <w:jc w:val="center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1.08 (1.07,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1.09)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1F67FC" w14:paraId="7553CE5F" w14:textId="77777777" w:rsidTr="008D67C3">
        <w:trPr>
          <w:gridAfter w:val="3"/>
          <w:wAfter w:w="1016" w:type="dxa"/>
          <w:trHeight w:val="202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73A03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F97D34" w14:textId="77777777" w:rsidR="00AD1331" w:rsidRPr="00CB6E3A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96D04">
              <w:rPr>
                <w:rFonts w:ascii="Times New Roman" w:hAnsi="Times New Roman" w:cs="Times New Roman"/>
                <w:sz w:val="19"/>
                <w:szCs w:val="19"/>
              </w:rPr>
              <w:t>Education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14:paraId="0744EDE4" w14:textId="77777777" w:rsidR="00AD1331" w:rsidRPr="00CB6E3A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B6E3A">
              <w:rPr>
                <w:rFonts w:ascii="Times New Roman" w:hAnsi="Times New Roman" w:cs="Times New Roman"/>
                <w:sz w:val="19"/>
                <w:szCs w:val="19"/>
              </w:rPr>
              <w:t>High School or less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A66E791" w14:textId="37FB95F3" w:rsidR="00AD1331" w:rsidRPr="00CB6E3A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n.s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58CE982A" w14:textId="77777777" w:rsidR="00AD1331" w:rsidRPr="00CB6E3A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7415358A" w14:textId="77777777" w:rsidR="00AD1331" w:rsidRPr="00CB6E3A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98" w:type="dxa"/>
            <w:gridSpan w:val="3"/>
            <w:tcBorders>
              <w:top w:val="single" w:sz="4" w:space="0" w:color="auto"/>
            </w:tcBorders>
          </w:tcPr>
          <w:p w14:paraId="4D6D4DF0" w14:textId="77777777" w:rsidR="00AD1331" w:rsidRPr="0069046C" w:rsidRDefault="00AD1331" w:rsidP="00BB2C34">
            <w:pPr>
              <w:jc w:val="center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</w:tc>
      </w:tr>
      <w:tr w:rsidR="00AD1331" w:rsidRPr="001F67FC" w14:paraId="1A00F380" w14:textId="77777777" w:rsidTr="008D67C3">
        <w:trPr>
          <w:gridAfter w:val="3"/>
          <w:wAfter w:w="1016" w:type="dxa"/>
          <w:trHeight w:val="202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0F8B7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</w:tcBorders>
            <w:vAlign w:val="center"/>
          </w:tcPr>
          <w:p w14:paraId="2AF25508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2" w:type="dxa"/>
          </w:tcPr>
          <w:p w14:paraId="2DB4D180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Some College or more</w:t>
            </w:r>
          </w:p>
        </w:tc>
        <w:tc>
          <w:tcPr>
            <w:tcW w:w="1709" w:type="dxa"/>
            <w:gridSpan w:val="2"/>
            <w:vMerge/>
            <w:vAlign w:val="center"/>
          </w:tcPr>
          <w:p w14:paraId="0CD5DAD1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</w:tcPr>
          <w:p w14:paraId="03384A10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</w:tcPr>
          <w:p w14:paraId="79351685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98" w:type="dxa"/>
            <w:gridSpan w:val="3"/>
          </w:tcPr>
          <w:p w14:paraId="1DC7EDF8" w14:textId="77777777" w:rsidR="00AD1331" w:rsidRPr="00847015" w:rsidRDefault="00AD1331" w:rsidP="00BB2C34">
            <w:pPr>
              <w:jc w:val="center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</w:p>
        </w:tc>
      </w:tr>
      <w:tr w:rsidR="00AD1331" w:rsidRPr="001F67FC" w14:paraId="752F78B4" w14:textId="77777777" w:rsidTr="008D67C3">
        <w:trPr>
          <w:gridAfter w:val="3"/>
          <w:wAfter w:w="1016" w:type="dxa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A3604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46F9FE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Housing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14:paraId="23F14424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Housed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9CFDBC3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362EBB01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REF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6D9BA367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REF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</w:tcBorders>
          </w:tcPr>
          <w:p w14:paraId="3FDBFAC0" w14:textId="77777777" w:rsidR="00AD1331" w:rsidRPr="001F67FC" w:rsidRDefault="00AD1331" w:rsidP="00BB2C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1F67FC" w14:paraId="7CFE2426" w14:textId="77777777" w:rsidTr="008D67C3">
        <w:trPr>
          <w:gridAfter w:val="3"/>
          <w:wAfter w:w="1016" w:type="dxa"/>
          <w:trHeight w:val="93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6933E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BB831E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1DA20EAF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Unhoused</w:t>
            </w: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D1A21EB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1E94261D" w14:textId="0D5ED41B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1.11 (1.11,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1.12)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38998665" w14:textId="14A97A38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1.34 (1.33,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1.36)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98" w:type="dxa"/>
            <w:gridSpan w:val="3"/>
            <w:tcBorders>
              <w:bottom w:val="single" w:sz="4" w:space="0" w:color="auto"/>
            </w:tcBorders>
          </w:tcPr>
          <w:p w14:paraId="5D18017E" w14:textId="715D57CD" w:rsidR="00AD1331" w:rsidRPr="001F67FC" w:rsidRDefault="00AD1331" w:rsidP="00BB2C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1.21 (1.19,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1.22)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1F67FC" w14:paraId="0E5B0F75" w14:textId="77777777" w:rsidTr="008D67C3">
        <w:trPr>
          <w:gridAfter w:val="3"/>
          <w:wAfter w:w="1016" w:type="dxa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DBCCB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007C4E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Recent Arrests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14:paraId="6BAD9DE4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None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E8F20B2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53E64A05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0D97F535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</w:tcBorders>
          </w:tcPr>
          <w:p w14:paraId="2A72BA1F" w14:textId="77777777" w:rsidR="00AD1331" w:rsidRPr="001F67FC" w:rsidRDefault="00AD1331" w:rsidP="00BB2C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1F67FC" w14:paraId="103F565E" w14:textId="77777777" w:rsidTr="008D67C3">
        <w:trPr>
          <w:gridAfter w:val="3"/>
          <w:wAfter w:w="1016" w:type="dxa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CA6F6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4E12B2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4B2FFCA6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Yes</w:t>
            </w: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AFC38CF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091C2223" w14:textId="1C936145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1.19 (1.18,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1.20)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6556BE3A" w14:textId="7F92DAD6" w:rsidR="00AD1331" w:rsidRPr="008A11BE" w:rsidRDefault="00AD1331" w:rsidP="00BB2C34">
            <w:pP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1.01 (1.00,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1.02)</w:t>
            </w:r>
            <w:r w:rsidR="008A11BE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b</w:t>
            </w:r>
            <w:proofErr w:type="gramEnd"/>
          </w:p>
        </w:tc>
        <w:tc>
          <w:tcPr>
            <w:tcW w:w="1798" w:type="dxa"/>
            <w:gridSpan w:val="3"/>
            <w:tcBorders>
              <w:bottom w:val="single" w:sz="4" w:space="0" w:color="auto"/>
            </w:tcBorders>
          </w:tcPr>
          <w:p w14:paraId="07778BEA" w14:textId="48A6CA95" w:rsidR="00AD1331" w:rsidRPr="001F67FC" w:rsidRDefault="00AD1331" w:rsidP="00BB2C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0.85 (0.84,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0.87)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1F67FC" w14:paraId="631C9A85" w14:textId="77777777" w:rsidTr="008D67C3">
        <w:trPr>
          <w:gridAfter w:val="3"/>
          <w:wAfter w:w="1016" w:type="dxa"/>
          <w:trHeight w:val="83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11D20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2751AF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96D04">
              <w:rPr>
                <w:rFonts w:ascii="Times New Roman" w:hAnsi="Times New Roman" w:cs="Times New Roman"/>
                <w:sz w:val="19"/>
                <w:szCs w:val="19"/>
              </w:rPr>
              <w:t>Marital Status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14:paraId="4275601F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462A3A">
              <w:rPr>
                <w:rFonts w:ascii="Times New Roman" w:hAnsi="Times New Roman" w:cs="Times New Roman"/>
                <w:sz w:val="19"/>
                <w:szCs w:val="19"/>
              </w:rPr>
              <w:t>Married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BF54BEC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.001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7C6E5B39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32623347" w14:textId="77777777" w:rsidR="00AD1331" w:rsidRPr="001F67FC" w:rsidRDefault="00AD1331" w:rsidP="00BB2C34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REF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</w:tcBorders>
          </w:tcPr>
          <w:p w14:paraId="070B99EC" w14:textId="77777777" w:rsidR="00AD1331" w:rsidRPr="001F67FC" w:rsidRDefault="00AD1331" w:rsidP="00BB2C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1F67FC" w14:paraId="1F60F453" w14:textId="77777777" w:rsidTr="008D67C3">
        <w:trPr>
          <w:gridAfter w:val="3"/>
          <w:wAfter w:w="1016" w:type="dxa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0CB76" w14:textId="77777777" w:rsidR="00AD1331" w:rsidRPr="001F67FC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6A6455" w14:textId="77777777" w:rsidR="00AD1331" w:rsidRPr="001F67FC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2B97CB06" w14:textId="77777777" w:rsidR="00AD1331" w:rsidRPr="001F67FC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69046C">
              <w:rPr>
                <w:rFonts w:ascii="Times New Roman" w:hAnsi="Times New Roman" w:cs="Times New Roman"/>
                <w:sz w:val="19"/>
                <w:szCs w:val="19"/>
              </w:rPr>
              <w:t>Not Married</w:t>
            </w: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9547D38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3954B798" w14:textId="7BFA0989" w:rsidR="00AD1331" w:rsidRPr="000045A2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045A2">
              <w:rPr>
                <w:rFonts w:ascii="Times New Roman" w:hAnsi="Times New Roman" w:cs="Times New Roman"/>
                <w:sz w:val="19"/>
                <w:szCs w:val="19"/>
              </w:rPr>
              <w:t xml:space="preserve">1.08 (1.07, </w:t>
            </w:r>
            <w:proofErr w:type="gramStart"/>
            <w:r w:rsidRPr="000045A2">
              <w:rPr>
                <w:rFonts w:ascii="Times New Roman" w:hAnsi="Times New Roman" w:cs="Times New Roman"/>
                <w:sz w:val="19"/>
                <w:szCs w:val="19"/>
              </w:rPr>
              <w:t>1.08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560719D5" w14:textId="214E03BC" w:rsidR="00AD1331" w:rsidRPr="000045A2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045A2">
              <w:rPr>
                <w:rFonts w:ascii="Times New Roman" w:hAnsi="Times New Roman" w:cs="Times New Roman"/>
                <w:sz w:val="19"/>
                <w:szCs w:val="19"/>
              </w:rPr>
              <w:t xml:space="preserve">1.06 (1.05, </w:t>
            </w:r>
            <w:proofErr w:type="gramStart"/>
            <w:r w:rsidRPr="000045A2">
              <w:rPr>
                <w:rFonts w:ascii="Times New Roman" w:hAnsi="Times New Roman" w:cs="Times New Roman"/>
                <w:sz w:val="19"/>
                <w:szCs w:val="19"/>
              </w:rPr>
              <w:t>1.07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98" w:type="dxa"/>
            <w:gridSpan w:val="3"/>
            <w:tcBorders>
              <w:bottom w:val="single" w:sz="4" w:space="0" w:color="auto"/>
            </w:tcBorders>
          </w:tcPr>
          <w:p w14:paraId="0EAD09E3" w14:textId="131FD5E2" w:rsidR="00AD1331" w:rsidRPr="000045A2" w:rsidRDefault="00AD1331" w:rsidP="006753EE">
            <w:pPr>
              <w:jc w:val="center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0.98 (0.97,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0.99)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1F67FC" w14:paraId="209F9122" w14:textId="77777777" w:rsidTr="008D67C3">
        <w:trPr>
          <w:gridAfter w:val="3"/>
          <w:wAfter w:w="1016" w:type="dxa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9EA18" w14:textId="77777777" w:rsidR="00AD1331" w:rsidRPr="001F67FC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E681AB" w14:textId="77777777" w:rsidR="00AD1331" w:rsidRPr="00C24F5C" w:rsidRDefault="00AD1331" w:rsidP="006753EE">
            <w:pPr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096D04">
              <w:rPr>
                <w:rFonts w:ascii="Times New Roman" w:hAnsi="Times New Roman" w:cs="Times New Roman"/>
                <w:sz w:val="19"/>
                <w:szCs w:val="19"/>
              </w:rPr>
              <w:t>Prior Treatment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14:paraId="04096CFE" w14:textId="77777777" w:rsidR="00AD1331" w:rsidRPr="00462A3A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Had Treatment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8A70717" w14:textId="77777777" w:rsidR="00AD1331" w:rsidRPr="00462A3A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3AC7EDC0" w14:textId="77777777" w:rsidR="00AD1331" w:rsidRPr="000045A2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045A2">
              <w:rPr>
                <w:rFonts w:ascii="Times New Roman" w:hAnsi="Times New Roman" w:cs="Times New Roman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37B4EE39" w14:textId="77777777" w:rsidR="00AD1331" w:rsidRPr="000045A2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045A2">
              <w:rPr>
                <w:rFonts w:ascii="Times New Roman" w:hAnsi="Times New Roman" w:cs="Times New Roman"/>
                <w:sz w:val="19"/>
                <w:szCs w:val="19"/>
              </w:rPr>
              <w:t>REF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</w:tcBorders>
          </w:tcPr>
          <w:p w14:paraId="7F6D5695" w14:textId="77777777" w:rsidR="00AD1331" w:rsidRPr="000045A2" w:rsidRDefault="00AD1331" w:rsidP="006753E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1F67FC" w14:paraId="12BC1273" w14:textId="77777777" w:rsidTr="008D67C3">
        <w:trPr>
          <w:gridAfter w:val="3"/>
          <w:wAfter w:w="1016" w:type="dxa"/>
          <w:trHeight w:val="75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F9AB2" w14:textId="77777777" w:rsidR="00AD1331" w:rsidRPr="001F67FC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2E743C" w14:textId="77777777" w:rsidR="00AD1331" w:rsidRPr="0069046C" w:rsidRDefault="00AD1331" w:rsidP="006753EE">
            <w:pPr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752DE5E7" w14:textId="2A04A606" w:rsidR="00AD1331" w:rsidRPr="0069046C" w:rsidRDefault="00AD1331" w:rsidP="006753EE">
            <w:pPr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No Previous Treatment</w:t>
            </w: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CD9D363" w14:textId="77777777" w:rsidR="00AD1331" w:rsidRPr="0069046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4B8F8290" w14:textId="155DB548" w:rsidR="00AD1331" w:rsidRPr="000045A2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045A2">
              <w:rPr>
                <w:rFonts w:ascii="Times New Roman" w:hAnsi="Times New Roman" w:cs="Times New Roman"/>
                <w:sz w:val="19"/>
                <w:szCs w:val="19"/>
              </w:rPr>
              <w:t xml:space="preserve">1.16 (1.16, </w:t>
            </w:r>
            <w:proofErr w:type="gramStart"/>
            <w:r w:rsidRPr="000045A2">
              <w:rPr>
                <w:rFonts w:ascii="Times New Roman" w:hAnsi="Times New Roman" w:cs="Times New Roman"/>
                <w:sz w:val="19"/>
                <w:szCs w:val="19"/>
              </w:rPr>
              <w:t>1.17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56CC3AA2" w14:textId="17A95C72" w:rsidR="00AD1331" w:rsidRPr="000045A2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045A2">
              <w:rPr>
                <w:rFonts w:ascii="Times New Roman" w:hAnsi="Times New Roman" w:cs="Times New Roman"/>
                <w:sz w:val="19"/>
                <w:szCs w:val="19"/>
              </w:rPr>
              <w:t xml:space="preserve">1.15 (1.14, </w:t>
            </w:r>
            <w:proofErr w:type="gramStart"/>
            <w:r w:rsidRPr="000045A2">
              <w:rPr>
                <w:rFonts w:ascii="Times New Roman" w:hAnsi="Times New Roman" w:cs="Times New Roman"/>
                <w:sz w:val="19"/>
                <w:szCs w:val="19"/>
              </w:rPr>
              <w:t>1.15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98" w:type="dxa"/>
            <w:gridSpan w:val="3"/>
            <w:tcBorders>
              <w:bottom w:val="single" w:sz="4" w:space="0" w:color="auto"/>
            </w:tcBorders>
          </w:tcPr>
          <w:p w14:paraId="2F3EAE93" w14:textId="533A904A" w:rsidR="00AD1331" w:rsidRPr="000045A2" w:rsidRDefault="00AD1331" w:rsidP="006753EE">
            <w:pPr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0.99 (0.98,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0.99)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C44D55" w14:paraId="3914B221" w14:textId="77777777" w:rsidTr="008D67C3">
        <w:trPr>
          <w:gridAfter w:val="3"/>
          <w:wAfter w:w="1016" w:type="dxa"/>
          <w:trHeight w:val="75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FB12A" w14:textId="77777777" w:rsidR="00AD1331" w:rsidRPr="001F67FC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C53C0" w14:textId="77777777" w:rsidR="00AD1331" w:rsidRPr="00C44D55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D55">
              <w:rPr>
                <w:rFonts w:ascii="Times New Roman" w:hAnsi="Times New Roman" w:cs="Times New Roman"/>
                <w:sz w:val="19"/>
                <w:szCs w:val="19"/>
              </w:rPr>
              <w:t>Health Insurance Type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</w:tcBorders>
          </w:tcPr>
          <w:p w14:paraId="5895CF21" w14:textId="77777777" w:rsidR="00AD1331" w:rsidRPr="00C44D55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C44D55">
              <w:rPr>
                <w:rFonts w:ascii="Times New Roman" w:hAnsi="Times New Roman" w:cs="Times New Roman"/>
                <w:sz w:val="19"/>
                <w:szCs w:val="19"/>
              </w:rPr>
              <w:t>None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63811DD" w14:textId="77777777" w:rsidR="00AD1331" w:rsidRPr="00C44D55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3011FBD7" w14:textId="77777777" w:rsidR="00AD1331" w:rsidRPr="00C44D55" w:rsidRDefault="00AD1331" w:rsidP="006753E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</w:pPr>
            <w:r w:rsidRPr="00C44D55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72CE693E" w14:textId="77777777" w:rsidR="00AD1331" w:rsidRPr="00C44D55" w:rsidRDefault="00AD1331" w:rsidP="006753EE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4D5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</w:tcBorders>
          </w:tcPr>
          <w:p w14:paraId="1BE4F195" w14:textId="77777777" w:rsidR="00AD1331" w:rsidRPr="00C44D55" w:rsidRDefault="00AD1331" w:rsidP="006753E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1F67FC" w14:paraId="2D325BD5" w14:textId="77777777" w:rsidTr="008D67C3">
        <w:trPr>
          <w:gridAfter w:val="3"/>
          <w:wAfter w:w="1016" w:type="dxa"/>
          <w:trHeight w:val="75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25D06" w14:textId="77777777" w:rsidR="00AD1331" w:rsidRPr="001F67FC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B7A27E" w14:textId="77777777" w:rsidR="00AD1331" w:rsidRPr="00392590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2" w:type="dxa"/>
            <w:tcBorders>
              <w:left w:val="nil"/>
            </w:tcBorders>
          </w:tcPr>
          <w:p w14:paraId="5AE1AA84" w14:textId="77777777" w:rsidR="00AD1331" w:rsidRPr="001F67FC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Private </w:t>
            </w:r>
          </w:p>
        </w:tc>
        <w:tc>
          <w:tcPr>
            <w:tcW w:w="1709" w:type="dxa"/>
            <w:gridSpan w:val="2"/>
            <w:vMerge/>
            <w:vAlign w:val="center"/>
          </w:tcPr>
          <w:p w14:paraId="1E5775A1" w14:textId="77777777" w:rsidR="00AD1331" w:rsidRPr="0069046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</w:tc>
        <w:tc>
          <w:tcPr>
            <w:tcW w:w="1800" w:type="dxa"/>
            <w:gridSpan w:val="2"/>
          </w:tcPr>
          <w:p w14:paraId="1C4855A4" w14:textId="70AEB02A" w:rsidR="00AD1331" w:rsidRPr="001F67FC" w:rsidRDefault="00AD1331" w:rsidP="006753E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  <w:t xml:space="preserve">0.65 (0.64,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  <w:t>0.65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</w:tcPr>
          <w:p w14:paraId="091C56D4" w14:textId="7B379D93" w:rsidR="00AD1331" w:rsidRPr="001F67FC" w:rsidRDefault="00AD1331" w:rsidP="006753EE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0.67 (0.66,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0.68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98" w:type="dxa"/>
            <w:gridSpan w:val="3"/>
          </w:tcPr>
          <w:p w14:paraId="4F989FAC" w14:textId="09B0FDBF" w:rsidR="00AD1331" w:rsidRPr="001F67FC" w:rsidRDefault="00AD1331" w:rsidP="006753E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1.04 (1.02,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1.06)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1F67FC" w14:paraId="03DEB931" w14:textId="77777777" w:rsidTr="008D67C3">
        <w:trPr>
          <w:gridAfter w:val="3"/>
          <w:wAfter w:w="1016" w:type="dxa"/>
          <w:trHeight w:val="75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9C5C1" w14:textId="77777777" w:rsidR="00AD1331" w:rsidRPr="001F67FC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2472FA" w14:textId="77777777" w:rsidR="00AD1331" w:rsidRPr="00392590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2" w:type="dxa"/>
            <w:tcBorders>
              <w:left w:val="nil"/>
              <w:bottom w:val="single" w:sz="4" w:space="0" w:color="auto"/>
            </w:tcBorders>
          </w:tcPr>
          <w:p w14:paraId="0D5BB006" w14:textId="77777777" w:rsidR="00AD1331" w:rsidRPr="001F67FC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Public/Government  </w:t>
            </w: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17C896F" w14:textId="77777777" w:rsidR="00AD1331" w:rsidRPr="0069046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71B12417" w14:textId="0FB9CB46" w:rsidR="00AD1331" w:rsidRPr="001F67FC" w:rsidRDefault="00AD1331" w:rsidP="006753E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  <w:t xml:space="preserve">0.77 (0.77,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14:ligatures w14:val="none"/>
              </w:rPr>
              <w:t>0.78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44BA3B46" w14:textId="782BC8BC" w:rsidR="00AD1331" w:rsidRPr="001F67FC" w:rsidRDefault="00AD1331" w:rsidP="006753EE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0.72 (0.72,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0.73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98" w:type="dxa"/>
            <w:gridSpan w:val="3"/>
            <w:tcBorders>
              <w:bottom w:val="single" w:sz="4" w:space="0" w:color="auto"/>
            </w:tcBorders>
          </w:tcPr>
          <w:p w14:paraId="61BBFCD1" w14:textId="27F95DFB" w:rsidR="00AD1331" w:rsidRPr="001F67FC" w:rsidRDefault="00AD1331" w:rsidP="006753E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0.93 (0.92,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0.94)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1F67FC" w14:paraId="7CB9F61D" w14:textId="77777777" w:rsidTr="008D67C3">
        <w:trPr>
          <w:gridAfter w:val="3"/>
          <w:wAfter w:w="1016" w:type="dxa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2DB4A" w14:textId="77777777" w:rsidR="00AD1331" w:rsidRPr="001F67FC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5348CC" w14:textId="77777777" w:rsidR="00AD1331" w:rsidRPr="00847015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096D04">
              <w:rPr>
                <w:rFonts w:ascii="Times New Roman" w:hAnsi="Times New Roman" w:cs="Times New Roman"/>
                <w:sz w:val="19"/>
                <w:szCs w:val="19"/>
              </w:rPr>
              <w:t>Treatment Duration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14:paraId="391CACAD" w14:textId="77777777" w:rsidR="00AD1331" w:rsidRPr="00847015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47015">
              <w:rPr>
                <w:rFonts w:ascii="Times New Roman" w:hAnsi="Times New Roman" w:cs="Times New Roman"/>
                <w:sz w:val="19"/>
                <w:szCs w:val="19"/>
              </w:rPr>
              <w:t>&lt; 30 days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C193859" w14:textId="77777777" w:rsidR="00AD1331" w:rsidRPr="00847015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0E937D76" w14:textId="77777777" w:rsidR="00AD1331" w:rsidRPr="00847015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4701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0EB1CD0F" w14:textId="77777777" w:rsidR="00AD1331" w:rsidRPr="00847015" w:rsidRDefault="00AD1331" w:rsidP="006753E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84701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</w:tcBorders>
          </w:tcPr>
          <w:p w14:paraId="6A37E0DA" w14:textId="77777777" w:rsidR="00AD1331" w:rsidRPr="001F67FC" w:rsidRDefault="00AD1331" w:rsidP="006753EE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1F67FC" w14:paraId="4F5D0BED" w14:textId="77777777" w:rsidTr="008D67C3">
        <w:trPr>
          <w:gridAfter w:val="3"/>
          <w:wAfter w:w="1016" w:type="dxa"/>
        </w:trPr>
        <w:tc>
          <w:tcPr>
            <w:tcW w:w="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3BE76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</w:tcBorders>
            <w:vAlign w:val="center"/>
          </w:tcPr>
          <w:p w14:paraId="474E5503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2" w:type="dxa"/>
          </w:tcPr>
          <w:p w14:paraId="23202B02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31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+ days </w:t>
            </w:r>
          </w:p>
        </w:tc>
        <w:tc>
          <w:tcPr>
            <w:tcW w:w="1709" w:type="dxa"/>
            <w:gridSpan w:val="2"/>
            <w:vMerge/>
            <w:vAlign w:val="center"/>
          </w:tcPr>
          <w:p w14:paraId="241EBA2E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</w:tcPr>
          <w:p w14:paraId="49D93101" w14:textId="5F0ACB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1.02 (1.01,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1.02)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</w:tcPr>
          <w:p w14:paraId="4253C09D" w14:textId="25F8DC9A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0.96 (0.95,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0.96)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98" w:type="dxa"/>
            <w:gridSpan w:val="3"/>
          </w:tcPr>
          <w:p w14:paraId="03C59E78" w14:textId="572CF29F" w:rsidR="00AD1331" w:rsidRPr="00C44D55" w:rsidRDefault="00AD1331" w:rsidP="004D7B3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0.94 (0.94,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0.95)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1F67FC" w14:paraId="77089A78" w14:textId="77777777" w:rsidTr="008D67C3">
        <w:trPr>
          <w:gridAfter w:val="3"/>
          <w:wAfter w:w="1016" w:type="dxa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9F74FD" w14:textId="77777777" w:rsidR="00AD1331" w:rsidRPr="001F67FC" w:rsidRDefault="00AD1331" w:rsidP="004D7B38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</w:t>
            </w:r>
            <w:r w:rsidRPr="001F67FC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UD Severity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57EB58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Age at First Use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14:paraId="3EEC7C37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&lt; 17 years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1661D61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1581CC16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3B9B0D44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</w:tcBorders>
          </w:tcPr>
          <w:p w14:paraId="539ADC77" w14:textId="77777777" w:rsidR="00AD1331" w:rsidRPr="001F67FC" w:rsidRDefault="00AD1331" w:rsidP="004D7B3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1F67FC" w14:paraId="59D87613" w14:textId="77777777" w:rsidTr="008D67C3">
        <w:trPr>
          <w:gridAfter w:val="3"/>
          <w:wAfter w:w="1016" w:type="dxa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D43F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</w:tcBorders>
            <w:vAlign w:val="center"/>
          </w:tcPr>
          <w:p w14:paraId="404D48E2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2" w:type="dxa"/>
          </w:tcPr>
          <w:p w14:paraId="6FF1D154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18 to 29 years</w:t>
            </w:r>
          </w:p>
        </w:tc>
        <w:tc>
          <w:tcPr>
            <w:tcW w:w="1709" w:type="dxa"/>
            <w:gridSpan w:val="2"/>
            <w:vMerge/>
            <w:vAlign w:val="center"/>
          </w:tcPr>
          <w:p w14:paraId="2AF86B71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</w:tcPr>
          <w:p w14:paraId="173EA57F" w14:textId="1261995E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1.18 (1.17,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1.18)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</w:tcPr>
          <w:p w14:paraId="46487663" w14:textId="7C710D56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1.24 (1.23,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1.24)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98" w:type="dxa"/>
            <w:gridSpan w:val="3"/>
          </w:tcPr>
          <w:p w14:paraId="4A6D3008" w14:textId="196351BF" w:rsidR="00AD1331" w:rsidRPr="00881BAE" w:rsidRDefault="00AD1331" w:rsidP="004D7B38">
            <w:pPr>
              <w:jc w:val="center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1.05 (1.04,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1.05)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1F67FC" w14:paraId="2E65D0A2" w14:textId="77777777" w:rsidTr="008D67C3">
        <w:trPr>
          <w:gridAfter w:val="3"/>
          <w:wAfter w:w="1016" w:type="dxa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A891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EDB192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58C20149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30+ years</w:t>
            </w: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5B81FCB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23A87328" w14:textId="0F970575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1.59 (1.58,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1.60)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653E3BEA" w14:textId="42EEB194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1.52 (1.51,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1.53)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98" w:type="dxa"/>
            <w:gridSpan w:val="3"/>
            <w:tcBorders>
              <w:bottom w:val="single" w:sz="4" w:space="0" w:color="auto"/>
            </w:tcBorders>
          </w:tcPr>
          <w:p w14:paraId="11EF8FA1" w14:textId="4FCD68CC" w:rsidR="00AD1331" w:rsidRPr="001F67FC" w:rsidRDefault="00AD1331" w:rsidP="004D7B3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0.96 (0.96,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0.99)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AD1331" w:rsidRPr="001F67FC" w14:paraId="72E9B3FA" w14:textId="77777777" w:rsidTr="008D67C3">
        <w:trPr>
          <w:gridAfter w:val="3"/>
          <w:wAfter w:w="1016" w:type="dxa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92B9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667BB4" w14:textId="77777777" w:rsidR="00AD1331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Co-Occurring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7CA48094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Psychiatric</w:t>
            </w: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 Disorders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14:paraId="4DE5A5F3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No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E1C429A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1D33FA4B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579C19AF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</w:tcBorders>
          </w:tcPr>
          <w:p w14:paraId="74C634EF" w14:textId="77777777" w:rsidR="00AD1331" w:rsidRPr="001F67FC" w:rsidRDefault="00AD1331" w:rsidP="004D7B3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D1331" w:rsidRPr="001F67FC" w14:paraId="2092B0B2" w14:textId="77777777" w:rsidTr="008D67C3">
        <w:trPr>
          <w:gridAfter w:val="3"/>
          <w:wAfter w:w="1016" w:type="dxa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611B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5BEFD9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730D23A8" w14:textId="7777777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Yes</w:t>
            </w: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A1DDD57" w14:textId="77777777" w:rsidR="00AD1331" w:rsidRPr="001F67FC" w:rsidRDefault="00AD1331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46C12F71" w14:textId="6B0575E7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1.47 (1.47,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1.48)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1F5F2803" w14:textId="75797FD2" w:rsidR="00AD1331" w:rsidRPr="001F67FC" w:rsidRDefault="00AD1331" w:rsidP="004D7B38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1.56 (1.55,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1.57)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798" w:type="dxa"/>
            <w:gridSpan w:val="3"/>
            <w:tcBorders>
              <w:bottom w:val="single" w:sz="4" w:space="0" w:color="auto"/>
            </w:tcBorders>
          </w:tcPr>
          <w:p w14:paraId="1D4FFC67" w14:textId="51B9C505" w:rsidR="00AD1331" w:rsidRPr="00117A11" w:rsidRDefault="00AD1331" w:rsidP="004D7B38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1.20 (1.20,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1.21)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8D67C3" w:rsidRPr="001F67FC" w14:paraId="5FFD247C" w14:textId="77777777" w:rsidTr="008D67C3">
        <w:trPr>
          <w:gridAfter w:val="4"/>
          <w:wAfter w:w="1060" w:type="dxa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5C3" w14:textId="77777777" w:rsidR="008D67C3" w:rsidRPr="001F67FC" w:rsidRDefault="008D67C3" w:rsidP="008D67C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93DD0E" w14:textId="77777777" w:rsidR="008D67C3" w:rsidRPr="001F67FC" w:rsidRDefault="008D67C3" w:rsidP="008D67C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 xml:space="preserve">Polysubstance Use </w:t>
            </w:r>
          </w:p>
        </w:tc>
        <w:tc>
          <w:tcPr>
            <w:tcW w:w="2072" w:type="dxa"/>
            <w:tcBorders>
              <w:top w:val="single" w:sz="4" w:space="0" w:color="auto"/>
            </w:tcBorders>
          </w:tcPr>
          <w:p w14:paraId="439412F0" w14:textId="77777777" w:rsidR="008D67C3" w:rsidRPr="001F67FC" w:rsidRDefault="008D67C3" w:rsidP="008D67C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1 substance</w:t>
            </w:r>
          </w:p>
        </w:tc>
        <w:tc>
          <w:tcPr>
            <w:tcW w:w="17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2A76B84" w14:textId="77777777" w:rsidR="008D67C3" w:rsidRPr="001F67FC" w:rsidRDefault="008D67C3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&lt;.001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0BD45C3B" w14:textId="77777777" w:rsidR="008D67C3" w:rsidRPr="001F67FC" w:rsidRDefault="008D67C3" w:rsidP="008D67C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4F1149F7" w14:textId="77777777" w:rsidR="008D67C3" w:rsidRPr="001F67FC" w:rsidRDefault="008D67C3" w:rsidP="008D67C3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</w:tcBorders>
          </w:tcPr>
          <w:p w14:paraId="2CEB753B" w14:textId="31C0DDFF" w:rsidR="008D67C3" w:rsidRPr="001F67FC" w:rsidRDefault="008D67C3" w:rsidP="008D67C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8A11BE" w:rsidRPr="001F67FC" w14:paraId="48DD626B" w14:textId="77777777" w:rsidTr="008D67C3">
        <w:trPr>
          <w:gridAfter w:val="2"/>
          <w:wAfter w:w="1010" w:type="dxa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90E7" w14:textId="77777777" w:rsidR="008A11BE" w:rsidRPr="001F67FC" w:rsidRDefault="008A11BE" w:rsidP="000045A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</w:tcBorders>
          </w:tcPr>
          <w:p w14:paraId="3F5C97F4" w14:textId="77777777" w:rsidR="008A11BE" w:rsidRPr="001F67FC" w:rsidRDefault="008A11BE" w:rsidP="000045A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2" w:type="dxa"/>
          </w:tcPr>
          <w:p w14:paraId="5E3E41A8" w14:textId="77777777" w:rsidR="008A11BE" w:rsidRPr="001F67FC" w:rsidRDefault="008A11BE" w:rsidP="000045A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2 substances</w:t>
            </w:r>
          </w:p>
        </w:tc>
        <w:tc>
          <w:tcPr>
            <w:tcW w:w="1709" w:type="dxa"/>
            <w:gridSpan w:val="2"/>
            <w:vMerge/>
          </w:tcPr>
          <w:p w14:paraId="1569B7F4" w14:textId="77777777" w:rsidR="008A11BE" w:rsidRPr="001F67FC" w:rsidRDefault="008A11BE" w:rsidP="000045A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</w:tcPr>
          <w:p w14:paraId="13C2D107" w14:textId="641A556C" w:rsidR="008A11BE" w:rsidRPr="001F67FC" w:rsidRDefault="008A11BE" w:rsidP="000045A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1.26 (1.25,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1.27)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</w:tcPr>
          <w:p w14:paraId="41F49D4C" w14:textId="3563D868" w:rsidR="008A11BE" w:rsidRPr="001F67FC" w:rsidRDefault="008A11BE" w:rsidP="000045A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1.29 (1.28,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1.30)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4" w:type="dxa"/>
            <w:gridSpan w:val="4"/>
          </w:tcPr>
          <w:p w14:paraId="10207962" w14:textId="3E6A141A" w:rsidR="008A11BE" w:rsidRPr="001F67FC" w:rsidRDefault="008A11BE" w:rsidP="000045A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1.02 (1.01,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1.03)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  <w:tr w:rsidR="008A11BE" w:rsidRPr="001F67FC" w14:paraId="68E1082E" w14:textId="77777777" w:rsidTr="008D67C3">
        <w:trPr>
          <w:gridAfter w:val="2"/>
          <w:wAfter w:w="1010" w:type="dxa"/>
        </w:trPr>
        <w:tc>
          <w:tcPr>
            <w:tcW w:w="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7716" w14:textId="77777777" w:rsidR="008A11BE" w:rsidRPr="001F67FC" w:rsidRDefault="008A11BE" w:rsidP="000045A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8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868D7E" w14:textId="77777777" w:rsidR="008A11BE" w:rsidRPr="001F67FC" w:rsidRDefault="008A11BE" w:rsidP="000045A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7EEED00B" w14:textId="77777777" w:rsidR="008A11BE" w:rsidRPr="001F67FC" w:rsidRDefault="008A11BE" w:rsidP="000045A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1F67FC">
              <w:rPr>
                <w:rFonts w:ascii="Times New Roman" w:hAnsi="Times New Roman" w:cs="Times New Roman"/>
                <w:sz w:val="19"/>
                <w:szCs w:val="19"/>
              </w:rPr>
              <w:t>3 substances</w:t>
            </w:r>
          </w:p>
        </w:tc>
        <w:tc>
          <w:tcPr>
            <w:tcW w:w="1709" w:type="dxa"/>
            <w:gridSpan w:val="2"/>
            <w:vMerge/>
            <w:tcBorders>
              <w:bottom w:val="single" w:sz="4" w:space="0" w:color="auto"/>
            </w:tcBorders>
          </w:tcPr>
          <w:p w14:paraId="2AB03BD2" w14:textId="77777777" w:rsidR="008A11BE" w:rsidRPr="001F67FC" w:rsidRDefault="008A11BE" w:rsidP="000045A2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45F3C16E" w14:textId="3DCC0E1C" w:rsidR="008A11BE" w:rsidRPr="001F67FC" w:rsidRDefault="008A11BE" w:rsidP="000045A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1.41 (1.40,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1.42)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2D853459" w14:textId="162BF7E9" w:rsidR="008A11BE" w:rsidRPr="001F67FC" w:rsidRDefault="008A11BE" w:rsidP="000045A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1.53 (1.52,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1.54)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  <w:tc>
          <w:tcPr>
            <w:tcW w:w="1804" w:type="dxa"/>
            <w:gridSpan w:val="4"/>
            <w:tcBorders>
              <w:bottom w:val="single" w:sz="4" w:space="0" w:color="auto"/>
            </w:tcBorders>
          </w:tcPr>
          <w:p w14:paraId="362C9F1E" w14:textId="2B2A5278" w:rsidR="008A11BE" w:rsidRPr="001F67FC" w:rsidRDefault="008A11BE" w:rsidP="000045A2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1.08 (1.07, 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1.09)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  <w:proofErr w:type="gramEnd"/>
          </w:p>
        </w:tc>
      </w:tr>
    </w:tbl>
    <w:p w14:paraId="0509303F" w14:textId="7D953E72" w:rsidR="000C3827" w:rsidRDefault="000C3827" w:rsidP="000C3827">
      <w:pPr>
        <w:rPr>
          <w:rFonts w:ascii="Times New Roman" w:hAnsi="Times New Roman" w:cs="Times New Roman"/>
          <w:sz w:val="20"/>
          <w:szCs w:val="20"/>
        </w:rPr>
      </w:pPr>
      <w:r w:rsidRPr="00AF11C1">
        <w:rPr>
          <w:rFonts w:ascii="Times New Roman" w:hAnsi="Times New Roman" w:cs="Times New Roman"/>
          <w:sz w:val="20"/>
          <w:szCs w:val="20"/>
        </w:rPr>
        <w:t xml:space="preserve">Note: </w:t>
      </w:r>
      <w:r w:rsidRPr="000C3827">
        <w:rPr>
          <w:rFonts w:ascii="Times New Roman" w:hAnsi="Times New Roman" w:cs="Times New Roman"/>
          <w:sz w:val="20"/>
          <w:szCs w:val="20"/>
        </w:rPr>
        <w:t xml:space="preserve">Last column shows ORs for Predictor × Sex interaction (F vs. M; M = </w:t>
      </w:r>
      <w:r w:rsidR="00AD1331">
        <w:rPr>
          <w:rFonts w:ascii="Times New Roman" w:hAnsi="Times New Roman" w:cs="Times New Roman"/>
          <w:sz w:val="20"/>
          <w:szCs w:val="20"/>
        </w:rPr>
        <w:t>REF</w:t>
      </w:r>
      <w:r w:rsidRPr="000C3827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;</w:t>
      </w:r>
      <w:r w:rsidR="00AD1331">
        <w:rPr>
          <w:rFonts w:ascii="Times New Roman" w:hAnsi="Times New Roman" w:cs="Times New Roman"/>
          <w:sz w:val="20"/>
          <w:szCs w:val="20"/>
        </w:rPr>
        <w:t xml:space="preserve"> </w:t>
      </w:r>
      <w:r w:rsidR="00AD1331" w:rsidRPr="00AF11C1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="00AD1331" w:rsidRPr="00AF11C1">
        <w:rPr>
          <w:rFonts w:ascii="Times New Roman" w:hAnsi="Times New Roman" w:cs="Times New Roman"/>
          <w:sz w:val="20"/>
          <w:szCs w:val="20"/>
        </w:rPr>
        <w:t xml:space="preserve"> = </w:t>
      </w:r>
      <w:r w:rsidR="00AD1331">
        <w:rPr>
          <w:rFonts w:ascii="Times New Roman" w:hAnsi="Times New Roman" w:cs="Times New Roman"/>
          <w:sz w:val="20"/>
          <w:szCs w:val="20"/>
        </w:rPr>
        <w:t>p &lt;.01;</w:t>
      </w:r>
      <w:r w:rsidR="008A11BE">
        <w:rPr>
          <w:rFonts w:ascii="Times New Roman" w:hAnsi="Times New Roman" w:cs="Times New Roman"/>
          <w:sz w:val="20"/>
          <w:szCs w:val="20"/>
        </w:rPr>
        <w:t xml:space="preserve"> </w:t>
      </w:r>
      <w:r w:rsidR="008A11BE" w:rsidRPr="008A11BE">
        <w:rPr>
          <w:rFonts w:ascii="Times New Roman" w:hAnsi="Times New Roman" w:cs="Times New Roman"/>
          <w:i/>
          <w:iCs/>
          <w:sz w:val="20"/>
          <w:szCs w:val="20"/>
        </w:rPr>
        <w:t>b</w:t>
      </w:r>
      <w:r w:rsidR="008A11BE" w:rsidRPr="00AF11C1">
        <w:rPr>
          <w:rFonts w:ascii="Times New Roman" w:hAnsi="Times New Roman" w:cs="Times New Roman"/>
          <w:sz w:val="20"/>
          <w:szCs w:val="20"/>
        </w:rPr>
        <w:t xml:space="preserve"> = </w:t>
      </w:r>
      <w:r w:rsidR="008A11BE">
        <w:rPr>
          <w:rFonts w:ascii="Times New Roman" w:hAnsi="Times New Roman" w:cs="Times New Roman"/>
          <w:sz w:val="20"/>
          <w:szCs w:val="20"/>
        </w:rPr>
        <w:t>p &gt;.01;</w:t>
      </w:r>
      <w:r w:rsidRPr="000C382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205933">
        <w:rPr>
          <w:rFonts w:ascii="Times New Roman" w:hAnsi="Times New Roman" w:cs="Times New Roman"/>
          <w:i/>
          <w:iCs/>
          <w:sz w:val="20"/>
          <w:szCs w:val="20"/>
        </w:rPr>
        <w:t>n.s</w:t>
      </w:r>
      <w:proofErr w:type="spellEnd"/>
      <w:r w:rsidRPr="00205933">
        <w:rPr>
          <w:rFonts w:ascii="Times New Roman" w:hAnsi="Times New Roman" w:cs="Times New Roman"/>
          <w:i/>
          <w:i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= no significant difference</w:t>
      </w:r>
      <w:r w:rsidRPr="000C3827">
        <w:rPr>
          <w:rFonts w:ascii="Times New Roman" w:hAnsi="Times New Roman" w:cs="Times New Roman"/>
          <w:sz w:val="20"/>
          <w:szCs w:val="20"/>
        </w:rPr>
        <w:t>.</w:t>
      </w:r>
    </w:p>
    <w:p w14:paraId="2177A598" w14:textId="4BE0AAE7" w:rsidR="00EF3154" w:rsidRPr="00117A11" w:rsidRDefault="00EF3154" w:rsidP="000C3827">
      <w:pPr>
        <w:rPr>
          <w:rFonts w:ascii="Times New Roman" w:hAnsi="Times New Roman" w:cs="Times New Roman"/>
          <w:sz w:val="20"/>
          <w:szCs w:val="20"/>
        </w:rPr>
      </w:pPr>
    </w:p>
    <w:sectPr w:rsidR="00EF3154" w:rsidRPr="00117A11" w:rsidSect="001F67F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79B3E" w14:textId="77777777" w:rsidR="003A6C01" w:rsidRDefault="003A6C01" w:rsidP="001F67FC">
      <w:pPr>
        <w:spacing w:after="0" w:line="240" w:lineRule="auto"/>
      </w:pPr>
      <w:r>
        <w:separator/>
      </w:r>
    </w:p>
  </w:endnote>
  <w:endnote w:type="continuationSeparator" w:id="0">
    <w:p w14:paraId="65D3BC4C" w14:textId="77777777" w:rsidR="003A6C01" w:rsidRDefault="003A6C01" w:rsidP="001F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7F059" w14:textId="77777777" w:rsidR="003A6C01" w:rsidRDefault="003A6C01" w:rsidP="001F67FC">
      <w:pPr>
        <w:spacing w:after="0" w:line="240" w:lineRule="auto"/>
      </w:pPr>
      <w:r>
        <w:separator/>
      </w:r>
    </w:p>
  </w:footnote>
  <w:footnote w:type="continuationSeparator" w:id="0">
    <w:p w14:paraId="2EA10A6F" w14:textId="77777777" w:rsidR="003A6C01" w:rsidRDefault="003A6C01" w:rsidP="001F67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1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76"/>
    <w:rsid w:val="000045A2"/>
    <w:rsid w:val="0003718C"/>
    <w:rsid w:val="00051F43"/>
    <w:rsid w:val="00057F74"/>
    <w:rsid w:val="00096D04"/>
    <w:rsid w:val="000A7AAB"/>
    <w:rsid w:val="000C3827"/>
    <w:rsid w:val="000E67FA"/>
    <w:rsid w:val="0010317B"/>
    <w:rsid w:val="00117A11"/>
    <w:rsid w:val="00157F8D"/>
    <w:rsid w:val="00167390"/>
    <w:rsid w:val="00167F7B"/>
    <w:rsid w:val="001F67FC"/>
    <w:rsid w:val="00205933"/>
    <w:rsid w:val="0021335F"/>
    <w:rsid w:val="00237A14"/>
    <w:rsid w:val="00276C1C"/>
    <w:rsid w:val="00316A76"/>
    <w:rsid w:val="00320426"/>
    <w:rsid w:val="00320535"/>
    <w:rsid w:val="00353F3E"/>
    <w:rsid w:val="003721C0"/>
    <w:rsid w:val="00392590"/>
    <w:rsid w:val="003A6C01"/>
    <w:rsid w:val="003B2A0F"/>
    <w:rsid w:val="003C069B"/>
    <w:rsid w:val="0040066D"/>
    <w:rsid w:val="00403C0E"/>
    <w:rsid w:val="00423F03"/>
    <w:rsid w:val="00431154"/>
    <w:rsid w:val="004467A1"/>
    <w:rsid w:val="00462A3A"/>
    <w:rsid w:val="00481CC1"/>
    <w:rsid w:val="004D7B38"/>
    <w:rsid w:val="004F1A22"/>
    <w:rsid w:val="00510136"/>
    <w:rsid w:val="00545047"/>
    <w:rsid w:val="00555C57"/>
    <w:rsid w:val="00587D0C"/>
    <w:rsid w:val="005B4CDD"/>
    <w:rsid w:val="005E1187"/>
    <w:rsid w:val="005E73FE"/>
    <w:rsid w:val="005F5504"/>
    <w:rsid w:val="005F5C8B"/>
    <w:rsid w:val="0061104C"/>
    <w:rsid w:val="00630744"/>
    <w:rsid w:val="0065416F"/>
    <w:rsid w:val="006753EE"/>
    <w:rsid w:val="0069046C"/>
    <w:rsid w:val="006B772A"/>
    <w:rsid w:val="0073411A"/>
    <w:rsid w:val="00780900"/>
    <w:rsid w:val="007A69D3"/>
    <w:rsid w:val="007C10AC"/>
    <w:rsid w:val="007D220F"/>
    <w:rsid w:val="00847015"/>
    <w:rsid w:val="00881BAE"/>
    <w:rsid w:val="008A11BE"/>
    <w:rsid w:val="008D67C3"/>
    <w:rsid w:val="008F5CC5"/>
    <w:rsid w:val="00930066"/>
    <w:rsid w:val="00930B20"/>
    <w:rsid w:val="009D5B98"/>
    <w:rsid w:val="009F045B"/>
    <w:rsid w:val="009F19DD"/>
    <w:rsid w:val="00A04361"/>
    <w:rsid w:val="00AD1331"/>
    <w:rsid w:val="00AF11C1"/>
    <w:rsid w:val="00BE4790"/>
    <w:rsid w:val="00BF0430"/>
    <w:rsid w:val="00C2223D"/>
    <w:rsid w:val="00C24F5C"/>
    <w:rsid w:val="00C44B06"/>
    <w:rsid w:val="00C44D55"/>
    <w:rsid w:val="00C50045"/>
    <w:rsid w:val="00C563C4"/>
    <w:rsid w:val="00CB6E3A"/>
    <w:rsid w:val="00CF3F75"/>
    <w:rsid w:val="00D10C5D"/>
    <w:rsid w:val="00D118AE"/>
    <w:rsid w:val="00D27102"/>
    <w:rsid w:val="00D96A75"/>
    <w:rsid w:val="00E168B8"/>
    <w:rsid w:val="00E21FCA"/>
    <w:rsid w:val="00E23AC8"/>
    <w:rsid w:val="00E652B7"/>
    <w:rsid w:val="00E734C6"/>
    <w:rsid w:val="00E86E4E"/>
    <w:rsid w:val="00EF3154"/>
    <w:rsid w:val="00F5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ABE7D"/>
  <w15:chartTrackingRefBased/>
  <w15:docId w15:val="{6EC0F270-FDBD-C04D-9FD5-05487426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A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6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7FC"/>
  </w:style>
  <w:style w:type="paragraph" w:styleId="Footer">
    <w:name w:val="footer"/>
    <w:basedOn w:val="Normal"/>
    <w:link w:val="FooterChar"/>
    <w:uiPriority w:val="99"/>
    <w:unhideWhenUsed/>
    <w:rsid w:val="001F6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24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lj36/Library/Group%20Containers/UBF8T346G9.Office/User%20Content.localized/Templates.localized/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Jimenez Chavez, Leo</dc:creator>
  <cp:keywords/>
  <dc:description/>
  <cp:lastModifiedBy>Jimenez Chavez, Leo</cp:lastModifiedBy>
  <cp:revision>2</cp:revision>
  <cp:lastPrinted>2025-03-29T07:08:00Z</cp:lastPrinted>
  <dcterms:created xsi:type="dcterms:W3CDTF">2025-04-10T18:40:00Z</dcterms:created>
  <dcterms:modified xsi:type="dcterms:W3CDTF">2025-04-10T18:40:00Z</dcterms:modified>
</cp:coreProperties>
</file>