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C18975" w14:textId="50A7D757" w:rsidR="008F16EE" w:rsidRPr="00C177F6" w:rsidRDefault="00FA1984" w:rsidP="008F16EE">
      <w:pPr>
        <w:rPr>
          <w:b/>
          <w:color w:val="000000" w:themeColor="text1"/>
          <w:szCs w:val="22"/>
        </w:rPr>
      </w:pPr>
      <w:r>
        <w:rPr>
          <w:b/>
          <w:szCs w:val="22"/>
        </w:rPr>
        <w:t>Supplementary</w:t>
      </w:r>
      <w:r w:rsidR="008F16EE" w:rsidRPr="00051C6C">
        <w:rPr>
          <w:b/>
          <w:szCs w:val="22"/>
        </w:rPr>
        <w:t xml:space="preserve"> T</w:t>
      </w:r>
      <w:r w:rsidR="008F16EE" w:rsidRPr="00051C6C">
        <w:rPr>
          <w:b/>
          <w:szCs w:val="22"/>
          <w:lang w:eastAsia="ko-KR"/>
        </w:rPr>
        <w:t>able</w:t>
      </w:r>
      <w:r w:rsidR="008F16EE" w:rsidRPr="00051C6C">
        <w:rPr>
          <w:b/>
          <w:szCs w:val="22"/>
        </w:rPr>
        <w:t xml:space="preserve"> </w:t>
      </w:r>
      <w:r>
        <w:rPr>
          <w:b/>
          <w:szCs w:val="22"/>
        </w:rPr>
        <w:t>1</w:t>
      </w:r>
      <w:r w:rsidR="008F16EE" w:rsidRPr="00051C6C">
        <w:rPr>
          <w:b/>
          <w:szCs w:val="22"/>
        </w:rPr>
        <w:t xml:space="preserve"> </w:t>
      </w:r>
      <w:r w:rsidR="008F16EE" w:rsidRPr="00051C6C">
        <w:rPr>
          <w:b/>
          <w:sz w:val="28"/>
          <w:lang w:val="en-GB"/>
        </w:rPr>
        <w:t>|</w:t>
      </w:r>
      <w:r w:rsidR="008F16EE" w:rsidRPr="00C177F6">
        <w:rPr>
          <w:b/>
          <w:szCs w:val="22"/>
          <w:lang w:eastAsia="ko-KR"/>
        </w:rPr>
        <w:t xml:space="preserve"> </w:t>
      </w:r>
      <w:r w:rsidR="008F16EE" w:rsidRPr="00C177F6">
        <w:rPr>
          <w:b/>
          <w:color w:val="000000" w:themeColor="text1"/>
          <w:szCs w:val="22"/>
        </w:rPr>
        <w:t>Clinical scores of ferrets treated with each candidate antiviral drug</w:t>
      </w:r>
    </w:p>
    <w:tbl>
      <w:tblPr>
        <w:tblW w:w="12883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29"/>
        <w:gridCol w:w="1815"/>
        <w:gridCol w:w="1377"/>
        <w:gridCol w:w="1377"/>
        <w:gridCol w:w="1377"/>
        <w:gridCol w:w="1377"/>
        <w:gridCol w:w="1377"/>
        <w:gridCol w:w="1377"/>
        <w:gridCol w:w="1377"/>
      </w:tblGrid>
      <w:tr w:rsidR="008F16EE" w:rsidRPr="004A121E" w14:paraId="221B10C3" w14:textId="77777777" w:rsidTr="00631505">
        <w:trPr>
          <w:trHeight w:val="20"/>
        </w:trPr>
        <w:tc>
          <w:tcPr>
            <w:tcW w:w="1429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2C30FBD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b/>
                <w:bCs/>
                <w:sz w:val="20"/>
                <w:szCs w:val="20"/>
              </w:rPr>
              <w:t>Group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03FB561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b/>
                <w:bCs/>
                <w:sz w:val="20"/>
                <w:szCs w:val="20"/>
              </w:rPr>
              <w:t>Clinical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71E1D69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b/>
                <w:bCs/>
                <w:sz w:val="20"/>
                <w:szCs w:val="20"/>
              </w:rPr>
              <w:t>0d (n=6)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95B1072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b/>
                <w:bCs/>
                <w:sz w:val="20"/>
                <w:szCs w:val="20"/>
              </w:rPr>
              <w:t>1d (n=6)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592D44E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b/>
                <w:bCs/>
                <w:sz w:val="20"/>
                <w:szCs w:val="20"/>
              </w:rPr>
              <w:t>2d (n=6)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CE7ADF2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b/>
                <w:bCs/>
                <w:sz w:val="20"/>
                <w:szCs w:val="20"/>
              </w:rPr>
              <w:t>3d (n=6)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F08EF2F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b/>
                <w:bCs/>
                <w:sz w:val="20"/>
                <w:szCs w:val="20"/>
              </w:rPr>
              <w:t>4d (n=3)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4CCC8D9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b/>
                <w:bCs/>
                <w:sz w:val="20"/>
                <w:szCs w:val="20"/>
              </w:rPr>
              <w:t>5d (n=3)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F420086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b/>
                <w:bCs/>
                <w:sz w:val="20"/>
                <w:szCs w:val="20"/>
              </w:rPr>
              <w:t>6d (n=3)</w:t>
            </w:r>
          </w:p>
        </w:tc>
      </w:tr>
      <w:tr w:rsidR="008F16EE" w:rsidRPr="004A121E" w14:paraId="18725057" w14:textId="77777777" w:rsidTr="00631505">
        <w:trPr>
          <w:trHeight w:val="20"/>
        </w:trPr>
        <w:tc>
          <w:tcPr>
            <w:tcW w:w="142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35EDAE4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b/>
                <w:bCs/>
                <w:sz w:val="20"/>
                <w:szCs w:val="20"/>
              </w:rPr>
              <w:t>Control</w:t>
            </w:r>
          </w:p>
        </w:tc>
        <w:tc>
          <w:tcPr>
            <w:tcW w:w="181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9000C55" w14:textId="77777777" w:rsidR="008F16EE" w:rsidRPr="004A121E" w:rsidRDefault="008F16EE" w:rsidP="00631505">
            <w:pPr>
              <w:spacing w:line="360" w:lineRule="auto"/>
              <w:rPr>
                <w:sz w:val="20"/>
                <w:szCs w:val="20"/>
              </w:rPr>
            </w:pPr>
            <w:r w:rsidRPr="004A121E">
              <w:rPr>
                <w:b/>
                <w:bCs/>
                <w:sz w:val="20"/>
                <w:szCs w:val="20"/>
              </w:rPr>
              <w:t>Cough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1E5F8DD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E8903EA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967E260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0.50±0.50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16469D3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1.00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43C7B2E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1.00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F4E37AE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6BAD461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</w:tr>
      <w:tr w:rsidR="008F16EE" w:rsidRPr="004A121E" w14:paraId="783BE4F2" w14:textId="77777777" w:rsidTr="00631505">
        <w:trPr>
          <w:trHeight w:val="20"/>
        </w:trPr>
        <w:tc>
          <w:tcPr>
            <w:tcW w:w="1429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80D32F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D32B5C4" w14:textId="77777777" w:rsidR="008F16EE" w:rsidRPr="004A121E" w:rsidRDefault="008F16EE" w:rsidP="00631505">
            <w:pPr>
              <w:spacing w:line="360" w:lineRule="auto"/>
              <w:rPr>
                <w:sz w:val="20"/>
                <w:szCs w:val="20"/>
              </w:rPr>
            </w:pPr>
            <w:r w:rsidRPr="004A121E">
              <w:rPr>
                <w:b/>
                <w:bCs/>
                <w:sz w:val="20"/>
                <w:szCs w:val="20"/>
              </w:rPr>
              <w:t>Rhinorrhea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D73C97C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E059D79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876F584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1.00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6B5722A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1.00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9E98B5B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1.00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F93CA38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1.00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3C1ADF8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1.00</w:t>
            </w:r>
          </w:p>
        </w:tc>
      </w:tr>
      <w:tr w:rsidR="008F16EE" w:rsidRPr="004A121E" w14:paraId="01A2DF79" w14:textId="77777777" w:rsidTr="00631505">
        <w:trPr>
          <w:trHeight w:val="20"/>
        </w:trPr>
        <w:tc>
          <w:tcPr>
            <w:tcW w:w="1429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CCB20A9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7B0B9E8" w14:textId="77777777" w:rsidR="008F16EE" w:rsidRPr="004A121E" w:rsidRDefault="008F16EE" w:rsidP="00631505">
            <w:pPr>
              <w:spacing w:line="360" w:lineRule="auto"/>
              <w:rPr>
                <w:sz w:val="20"/>
                <w:szCs w:val="20"/>
              </w:rPr>
            </w:pPr>
            <w:r w:rsidRPr="004A121E">
              <w:rPr>
                <w:b/>
                <w:bCs/>
                <w:sz w:val="20"/>
                <w:szCs w:val="20"/>
              </w:rPr>
              <w:t>Movement, activity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1D8A9D6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FF84532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2834975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1.33±0.47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1A5F37B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2.00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67A97B1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2.00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81A2B40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1.33±0.47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EFA412B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1.00</w:t>
            </w:r>
          </w:p>
        </w:tc>
      </w:tr>
      <w:tr w:rsidR="008F16EE" w:rsidRPr="004A121E" w14:paraId="05DA5618" w14:textId="77777777" w:rsidTr="00631505">
        <w:trPr>
          <w:trHeight w:val="20"/>
        </w:trPr>
        <w:tc>
          <w:tcPr>
            <w:tcW w:w="1429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063D80E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1648CA4" w14:textId="77777777" w:rsidR="008F16EE" w:rsidRPr="004A121E" w:rsidRDefault="008F16EE" w:rsidP="00631505">
            <w:pPr>
              <w:spacing w:line="360" w:lineRule="auto"/>
              <w:rPr>
                <w:sz w:val="20"/>
                <w:szCs w:val="20"/>
              </w:rPr>
            </w:pPr>
            <w:r w:rsidRPr="004A121E">
              <w:rPr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974690A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1EE690B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2409E9D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2.83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411E226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4.00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D1DA20C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4.00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4DE82D2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2.33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74D91AC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2.00</w:t>
            </w:r>
          </w:p>
        </w:tc>
      </w:tr>
      <w:tr w:rsidR="008F16EE" w:rsidRPr="004A121E" w14:paraId="2352789A" w14:textId="77777777" w:rsidTr="00631505">
        <w:trPr>
          <w:trHeight w:val="20"/>
        </w:trPr>
        <w:tc>
          <w:tcPr>
            <w:tcW w:w="142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4258BB2" w14:textId="31F45935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b/>
                <w:bCs/>
                <w:sz w:val="20"/>
                <w:szCs w:val="20"/>
              </w:rPr>
              <w:t>CT-P59</w:t>
            </w:r>
            <w:r w:rsidRPr="004A121E">
              <w:rPr>
                <w:b/>
                <w:bCs/>
                <w:sz w:val="20"/>
                <w:szCs w:val="20"/>
              </w:rPr>
              <w:br/>
              <w:t>(3</w:t>
            </w:r>
            <w:r w:rsidR="0053363F">
              <w:rPr>
                <w:b/>
                <w:bCs/>
                <w:sz w:val="20"/>
                <w:szCs w:val="20"/>
              </w:rPr>
              <w:t xml:space="preserve"> </w:t>
            </w:r>
            <w:r w:rsidRPr="004A121E">
              <w:rPr>
                <w:b/>
                <w:bCs/>
                <w:sz w:val="20"/>
                <w:szCs w:val="20"/>
                <w:lang w:eastAsia="ko-KR"/>
              </w:rPr>
              <w:t>mg/kg)</w:t>
            </w:r>
          </w:p>
        </w:tc>
        <w:tc>
          <w:tcPr>
            <w:tcW w:w="181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F6CEF40" w14:textId="77777777" w:rsidR="008F16EE" w:rsidRPr="004A121E" w:rsidRDefault="008F16EE" w:rsidP="00631505">
            <w:pPr>
              <w:spacing w:line="360" w:lineRule="auto"/>
              <w:rPr>
                <w:sz w:val="20"/>
                <w:szCs w:val="20"/>
              </w:rPr>
            </w:pPr>
            <w:r w:rsidRPr="004A121E">
              <w:rPr>
                <w:b/>
                <w:bCs/>
                <w:sz w:val="20"/>
                <w:szCs w:val="20"/>
              </w:rPr>
              <w:t>Cough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1233DF2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00C42A1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16512E6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D92D76D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55F2A37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EE373F8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6E4D1D3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</w:tr>
      <w:tr w:rsidR="008F16EE" w:rsidRPr="004A121E" w14:paraId="79119CF9" w14:textId="77777777" w:rsidTr="00631505">
        <w:trPr>
          <w:trHeight w:val="20"/>
        </w:trPr>
        <w:tc>
          <w:tcPr>
            <w:tcW w:w="1429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DE96378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D99BCEC" w14:textId="77777777" w:rsidR="008F16EE" w:rsidRPr="004A121E" w:rsidRDefault="008F16EE" w:rsidP="00631505">
            <w:pPr>
              <w:spacing w:line="360" w:lineRule="auto"/>
              <w:rPr>
                <w:sz w:val="20"/>
                <w:szCs w:val="20"/>
              </w:rPr>
            </w:pPr>
            <w:r w:rsidRPr="004A121E">
              <w:rPr>
                <w:b/>
                <w:bCs/>
                <w:sz w:val="20"/>
                <w:szCs w:val="20"/>
              </w:rPr>
              <w:t>Rhinorrhea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DF18AC4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66563BB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AAFF7AB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0.67±0.47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BBD22FA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1.00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1F3B213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1.00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D037A43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97643BD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</w:tr>
      <w:tr w:rsidR="008F16EE" w:rsidRPr="004A121E" w14:paraId="7990BC04" w14:textId="77777777" w:rsidTr="00631505">
        <w:trPr>
          <w:trHeight w:val="20"/>
        </w:trPr>
        <w:tc>
          <w:tcPr>
            <w:tcW w:w="1429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3BFEB34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4AEEF59" w14:textId="77777777" w:rsidR="008F16EE" w:rsidRPr="004A121E" w:rsidRDefault="008F16EE" w:rsidP="00631505">
            <w:pPr>
              <w:spacing w:line="360" w:lineRule="auto"/>
              <w:rPr>
                <w:sz w:val="20"/>
                <w:szCs w:val="20"/>
              </w:rPr>
            </w:pPr>
            <w:r w:rsidRPr="004A121E">
              <w:rPr>
                <w:b/>
                <w:bCs/>
                <w:sz w:val="20"/>
                <w:szCs w:val="20"/>
              </w:rPr>
              <w:t>Movement, activity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62111C9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DB40770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E8E2F19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1.00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FB1C301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1.00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192A693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0.75±0.47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20D2B7E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0.75±0.47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E4A75AA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</w:tr>
      <w:tr w:rsidR="008F16EE" w:rsidRPr="004A121E" w14:paraId="202C4DF5" w14:textId="77777777" w:rsidTr="00631505">
        <w:trPr>
          <w:trHeight w:val="20"/>
        </w:trPr>
        <w:tc>
          <w:tcPr>
            <w:tcW w:w="1429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089EDAC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66FC205" w14:textId="77777777" w:rsidR="008F16EE" w:rsidRPr="004A121E" w:rsidRDefault="008F16EE" w:rsidP="00631505">
            <w:pPr>
              <w:spacing w:line="360" w:lineRule="auto"/>
              <w:rPr>
                <w:sz w:val="20"/>
                <w:szCs w:val="20"/>
              </w:rPr>
            </w:pPr>
            <w:r w:rsidRPr="004A121E">
              <w:rPr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872E7D3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B34515C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12209BE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1.67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1DC9743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2.00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6A3CBFE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1.75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4D5A36B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0.75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2EB1909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</w:tr>
      <w:tr w:rsidR="008F16EE" w:rsidRPr="004A121E" w14:paraId="5D8490CC" w14:textId="77777777" w:rsidTr="00631505">
        <w:trPr>
          <w:trHeight w:val="20"/>
        </w:trPr>
        <w:tc>
          <w:tcPr>
            <w:tcW w:w="142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EB761C1" w14:textId="2A8E24BB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b/>
                <w:bCs/>
                <w:sz w:val="20"/>
                <w:szCs w:val="20"/>
              </w:rPr>
              <w:t>CT-P59</w:t>
            </w:r>
            <w:r w:rsidRPr="004A121E">
              <w:rPr>
                <w:b/>
                <w:bCs/>
                <w:sz w:val="20"/>
                <w:szCs w:val="20"/>
              </w:rPr>
              <w:br/>
              <w:t>(30</w:t>
            </w:r>
            <w:r w:rsidR="0053363F">
              <w:rPr>
                <w:b/>
                <w:bCs/>
                <w:sz w:val="20"/>
                <w:szCs w:val="20"/>
              </w:rPr>
              <w:t xml:space="preserve"> </w:t>
            </w:r>
            <w:r w:rsidRPr="004A121E">
              <w:rPr>
                <w:b/>
                <w:bCs/>
                <w:sz w:val="20"/>
                <w:szCs w:val="20"/>
              </w:rPr>
              <w:t>mg/kg)</w:t>
            </w:r>
          </w:p>
        </w:tc>
        <w:tc>
          <w:tcPr>
            <w:tcW w:w="181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C2E1A55" w14:textId="77777777" w:rsidR="008F16EE" w:rsidRPr="004A121E" w:rsidRDefault="008F16EE" w:rsidP="00631505">
            <w:pPr>
              <w:spacing w:line="360" w:lineRule="auto"/>
              <w:rPr>
                <w:sz w:val="20"/>
                <w:szCs w:val="20"/>
              </w:rPr>
            </w:pPr>
            <w:r w:rsidRPr="004A121E">
              <w:rPr>
                <w:b/>
                <w:bCs/>
                <w:sz w:val="20"/>
                <w:szCs w:val="20"/>
              </w:rPr>
              <w:t>Cough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FB4F3F6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C001056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97FA9A1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19B5F08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0996BB5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8C5C243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5BA776F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</w:tr>
      <w:tr w:rsidR="008F16EE" w:rsidRPr="004A121E" w14:paraId="122D45EC" w14:textId="77777777" w:rsidTr="00631505">
        <w:trPr>
          <w:trHeight w:val="20"/>
        </w:trPr>
        <w:tc>
          <w:tcPr>
            <w:tcW w:w="1429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1B3DA25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BC496D5" w14:textId="77777777" w:rsidR="008F16EE" w:rsidRPr="004A121E" w:rsidRDefault="008F16EE" w:rsidP="00631505">
            <w:pPr>
              <w:spacing w:line="360" w:lineRule="auto"/>
              <w:rPr>
                <w:sz w:val="20"/>
                <w:szCs w:val="20"/>
              </w:rPr>
            </w:pPr>
            <w:r w:rsidRPr="004A121E">
              <w:rPr>
                <w:b/>
                <w:bCs/>
                <w:sz w:val="20"/>
                <w:szCs w:val="20"/>
              </w:rPr>
              <w:t>Rhinorrhea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FDB379B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7F10111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3C28ECA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0.50±0.50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9ECBC45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1.00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9FF5139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1.00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2DBCD5A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561C0C7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</w:tr>
      <w:tr w:rsidR="008F16EE" w:rsidRPr="004A121E" w14:paraId="1223B077" w14:textId="77777777" w:rsidTr="00631505">
        <w:trPr>
          <w:trHeight w:val="20"/>
        </w:trPr>
        <w:tc>
          <w:tcPr>
            <w:tcW w:w="1429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DE027FA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B6A9955" w14:textId="77777777" w:rsidR="008F16EE" w:rsidRPr="004A121E" w:rsidRDefault="008F16EE" w:rsidP="00631505">
            <w:pPr>
              <w:spacing w:line="360" w:lineRule="auto"/>
              <w:rPr>
                <w:sz w:val="20"/>
                <w:szCs w:val="20"/>
              </w:rPr>
            </w:pPr>
            <w:r w:rsidRPr="004A121E">
              <w:rPr>
                <w:b/>
                <w:bCs/>
                <w:sz w:val="20"/>
                <w:szCs w:val="20"/>
              </w:rPr>
              <w:t>Movement, activity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38920ED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EC11623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07B2816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1.00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FBDB8FE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1.00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C6EE2C8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0.67±0.47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4FEEBE6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0.67±0.47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2AC96D7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</w:tr>
      <w:tr w:rsidR="008F16EE" w:rsidRPr="004A121E" w14:paraId="44A89CAF" w14:textId="77777777" w:rsidTr="00631505">
        <w:trPr>
          <w:trHeight w:val="20"/>
        </w:trPr>
        <w:tc>
          <w:tcPr>
            <w:tcW w:w="1429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E359074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7F3C06D" w14:textId="77777777" w:rsidR="008F16EE" w:rsidRPr="004A121E" w:rsidRDefault="008F16EE" w:rsidP="00631505">
            <w:pPr>
              <w:spacing w:line="360" w:lineRule="auto"/>
              <w:rPr>
                <w:sz w:val="20"/>
                <w:szCs w:val="20"/>
              </w:rPr>
            </w:pPr>
            <w:r w:rsidRPr="004A121E">
              <w:rPr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D2A1368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2372F49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A1DC755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1.50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374CA1E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2.00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27AAA41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1.67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6E252C9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0.67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38EB452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</w:tr>
      <w:tr w:rsidR="008F16EE" w:rsidRPr="004A121E" w14:paraId="24757199" w14:textId="77777777" w:rsidTr="00631505">
        <w:trPr>
          <w:trHeight w:val="20"/>
        </w:trPr>
        <w:tc>
          <w:tcPr>
            <w:tcW w:w="142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38FB8D3" w14:textId="77777777" w:rsidR="008F16EE" w:rsidRPr="004A121E" w:rsidRDefault="008F16EE" w:rsidP="00631505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4A121E">
              <w:rPr>
                <w:b/>
                <w:bCs/>
                <w:sz w:val="20"/>
                <w:szCs w:val="20"/>
              </w:rPr>
              <w:t>R</w:t>
            </w:r>
            <w:r>
              <w:rPr>
                <w:b/>
                <w:bCs/>
                <w:sz w:val="20"/>
                <w:szCs w:val="20"/>
              </w:rPr>
              <w:t>e</w:t>
            </w:r>
            <w:r w:rsidRPr="004A121E">
              <w:rPr>
                <w:b/>
                <w:bCs/>
                <w:sz w:val="20"/>
                <w:szCs w:val="20"/>
              </w:rPr>
              <w:t>mdesivir</w:t>
            </w:r>
          </w:p>
        </w:tc>
        <w:tc>
          <w:tcPr>
            <w:tcW w:w="181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BB22290" w14:textId="77777777" w:rsidR="008F16EE" w:rsidRPr="004A121E" w:rsidRDefault="008F16EE" w:rsidP="00631505">
            <w:pPr>
              <w:spacing w:line="360" w:lineRule="auto"/>
              <w:rPr>
                <w:sz w:val="20"/>
                <w:szCs w:val="20"/>
              </w:rPr>
            </w:pPr>
            <w:r w:rsidRPr="004A121E">
              <w:rPr>
                <w:b/>
                <w:bCs/>
                <w:sz w:val="20"/>
                <w:szCs w:val="20"/>
              </w:rPr>
              <w:t>Cough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BE4B2B9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FA936D4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9A931C4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AE7025F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0.67±0.47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B52CC00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0.67±0.47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26925DF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0.67±0.47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6DE97E2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</w:tr>
      <w:tr w:rsidR="008F16EE" w:rsidRPr="004A121E" w14:paraId="4D2D9B07" w14:textId="77777777" w:rsidTr="00631505">
        <w:trPr>
          <w:trHeight w:val="20"/>
        </w:trPr>
        <w:tc>
          <w:tcPr>
            <w:tcW w:w="1429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93D2C6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A09C7C0" w14:textId="77777777" w:rsidR="008F16EE" w:rsidRPr="004A121E" w:rsidRDefault="008F16EE" w:rsidP="00631505">
            <w:pPr>
              <w:spacing w:line="360" w:lineRule="auto"/>
              <w:rPr>
                <w:sz w:val="20"/>
                <w:szCs w:val="20"/>
              </w:rPr>
            </w:pPr>
            <w:r w:rsidRPr="004A121E">
              <w:rPr>
                <w:b/>
                <w:bCs/>
                <w:sz w:val="20"/>
                <w:szCs w:val="20"/>
              </w:rPr>
              <w:t>Rhinorrhea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440F814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B79DD40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D29ACC1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0.83±0.37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2D52D0C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1.00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72E0365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1.00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B4511F4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3CEBCCC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</w:tr>
      <w:tr w:rsidR="008F16EE" w:rsidRPr="004A121E" w14:paraId="2D6DF7BB" w14:textId="77777777" w:rsidTr="00631505">
        <w:trPr>
          <w:trHeight w:val="20"/>
        </w:trPr>
        <w:tc>
          <w:tcPr>
            <w:tcW w:w="1429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9A128DE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6A9B7DE" w14:textId="77777777" w:rsidR="008F16EE" w:rsidRPr="004A121E" w:rsidRDefault="008F16EE" w:rsidP="00631505">
            <w:pPr>
              <w:spacing w:line="360" w:lineRule="auto"/>
              <w:rPr>
                <w:sz w:val="20"/>
                <w:szCs w:val="20"/>
              </w:rPr>
            </w:pPr>
            <w:r w:rsidRPr="004A121E">
              <w:rPr>
                <w:b/>
                <w:bCs/>
                <w:sz w:val="20"/>
                <w:szCs w:val="20"/>
              </w:rPr>
              <w:t>Movement, activity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7FFBD15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90584A7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3BED315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1.00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AB4B35A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1.33±0.37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151851A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2.00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F6BDE3C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1.33±0.47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8396895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1.00</w:t>
            </w:r>
          </w:p>
        </w:tc>
      </w:tr>
      <w:tr w:rsidR="008F16EE" w:rsidRPr="004A121E" w14:paraId="68ABD45C" w14:textId="77777777" w:rsidTr="00631505">
        <w:trPr>
          <w:trHeight w:val="20"/>
        </w:trPr>
        <w:tc>
          <w:tcPr>
            <w:tcW w:w="1429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C589C3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815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B42ECF6" w14:textId="77777777" w:rsidR="008F16EE" w:rsidRPr="004A121E" w:rsidRDefault="008F16EE" w:rsidP="00631505">
            <w:pPr>
              <w:spacing w:line="360" w:lineRule="auto"/>
              <w:rPr>
                <w:sz w:val="20"/>
                <w:szCs w:val="20"/>
              </w:rPr>
            </w:pPr>
            <w:r w:rsidRPr="004A121E">
              <w:rPr>
                <w:b/>
                <w:bCs/>
                <w:sz w:val="20"/>
                <w:szCs w:val="20"/>
              </w:rPr>
              <w:t>Total scores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1895B3B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D7DB34F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0.00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A54C579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1.83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128A2C0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3.00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EF879E4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3.67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D68E703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2.00</w:t>
            </w:r>
          </w:p>
        </w:tc>
        <w:tc>
          <w:tcPr>
            <w:tcW w:w="1377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C7326FE" w14:textId="77777777" w:rsidR="008F16EE" w:rsidRPr="004A121E" w:rsidRDefault="008F16EE" w:rsidP="00631505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A121E">
              <w:rPr>
                <w:sz w:val="20"/>
                <w:szCs w:val="20"/>
              </w:rPr>
              <w:t>1.00</w:t>
            </w:r>
          </w:p>
        </w:tc>
      </w:tr>
    </w:tbl>
    <w:p w14:paraId="22FEB174" w14:textId="77777777" w:rsidR="008F16EE" w:rsidRPr="00A31624" w:rsidRDefault="008F16EE" w:rsidP="008F16EE">
      <w:pPr>
        <w:pStyle w:val="TblColumnHeader"/>
        <w:rPr>
          <w:rFonts w:ascii="Times New Roman" w:hAnsi="Times New Roman"/>
          <w:b w:val="0"/>
          <w:sz w:val="20"/>
        </w:rPr>
      </w:pPr>
      <w:r w:rsidRPr="00A31624">
        <w:rPr>
          <w:rFonts w:ascii="Times New Roman" w:hAnsi="Times New Roman"/>
          <w:b w:val="0"/>
          <w:sz w:val="20"/>
        </w:rPr>
        <w:t>Observational clinical symptoms: Cough, rhinorrhea, movement and activity</w:t>
      </w:r>
    </w:p>
    <w:p w14:paraId="1FEA756D" w14:textId="77777777" w:rsidR="008F16EE" w:rsidRPr="00A31624" w:rsidRDefault="008F16EE" w:rsidP="008F16EE">
      <w:pPr>
        <w:pStyle w:val="TblColumnHeader"/>
        <w:rPr>
          <w:rFonts w:ascii="Times New Roman" w:hAnsi="Times New Roman"/>
          <w:b w:val="0"/>
          <w:sz w:val="20"/>
        </w:rPr>
      </w:pPr>
      <w:r w:rsidRPr="00A31624">
        <w:rPr>
          <w:rFonts w:ascii="Times New Roman" w:hAnsi="Times New Roman"/>
          <w:b w:val="0"/>
          <w:sz w:val="20"/>
        </w:rPr>
        <w:t>-</w:t>
      </w:r>
      <w:r>
        <w:rPr>
          <w:rFonts w:ascii="Times New Roman" w:hAnsi="Times New Roman"/>
          <w:b w:val="0"/>
          <w:sz w:val="20"/>
        </w:rPr>
        <w:t xml:space="preserve"> </w:t>
      </w:r>
      <w:r w:rsidRPr="00A31624">
        <w:rPr>
          <w:rFonts w:ascii="Times New Roman" w:hAnsi="Times New Roman"/>
          <w:b w:val="0"/>
          <w:sz w:val="20"/>
        </w:rPr>
        <w:t>Scores were measured by clinical observation of symptoms for at least 20 minutes in each group of ferrets on the basis of the following criteria:</w:t>
      </w:r>
    </w:p>
    <w:p w14:paraId="00A7989D" w14:textId="77777777" w:rsidR="008F16EE" w:rsidRPr="00A31624" w:rsidRDefault="008F16EE" w:rsidP="008F16EE">
      <w:pPr>
        <w:pStyle w:val="TblColumnHeader"/>
        <w:rPr>
          <w:rFonts w:ascii="Times New Roman" w:eastAsiaTheme="minorEastAsia" w:hAnsi="Times New Roman"/>
          <w:b w:val="0"/>
          <w:sz w:val="20"/>
          <w:lang w:eastAsia="ko-KR"/>
        </w:rPr>
      </w:pPr>
      <w:r w:rsidRPr="00A31624">
        <w:rPr>
          <w:rFonts w:ascii="Times New Roman" w:hAnsi="Times New Roman"/>
          <w:b w:val="0"/>
          <w:sz w:val="20"/>
        </w:rPr>
        <w:t>-</w:t>
      </w:r>
      <w:r>
        <w:rPr>
          <w:rFonts w:ascii="Times New Roman" w:hAnsi="Times New Roman"/>
          <w:b w:val="0"/>
          <w:sz w:val="20"/>
        </w:rPr>
        <w:t xml:space="preserve"> </w:t>
      </w:r>
      <w:r w:rsidRPr="00A31624">
        <w:rPr>
          <w:rFonts w:ascii="Times New Roman" w:hAnsi="Times New Roman"/>
          <w:b w:val="0"/>
          <w:sz w:val="20"/>
        </w:rPr>
        <w:t>Cough: 0 (no evidence), 1 (occasional cough), 2 (frequent cough);</w:t>
      </w:r>
      <w:r w:rsidRPr="00A31624">
        <w:rPr>
          <w:rFonts w:ascii="Times New Roman" w:eastAsiaTheme="minorEastAsia" w:hAnsi="Times New Roman" w:hint="eastAsia"/>
          <w:b w:val="0"/>
          <w:sz w:val="20"/>
          <w:lang w:eastAsia="ko-KR"/>
        </w:rPr>
        <w:t xml:space="preserve"> </w:t>
      </w:r>
    </w:p>
    <w:p w14:paraId="3896737C" w14:textId="77777777" w:rsidR="008F16EE" w:rsidRPr="00A31624" w:rsidRDefault="008F16EE" w:rsidP="008F16EE">
      <w:pPr>
        <w:pStyle w:val="TblColumnHeader"/>
        <w:rPr>
          <w:rFonts w:ascii="Times New Roman" w:hAnsi="Times New Roman"/>
          <w:b w:val="0"/>
          <w:sz w:val="20"/>
        </w:rPr>
      </w:pPr>
      <w:r w:rsidRPr="00A31624">
        <w:rPr>
          <w:rFonts w:ascii="Times New Roman" w:hAnsi="Times New Roman"/>
          <w:b w:val="0"/>
          <w:sz w:val="20"/>
        </w:rPr>
        <w:t>-</w:t>
      </w:r>
      <w:r>
        <w:rPr>
          <w:rFonts w:ascii="Times New Roman" w:hAnsi="Times New Roman"/>
          <w:b w:val="0"/>
          <w:sz w:val="20"/>
        </w:rPr>
        <w:t xml:space="preserve"> </w:t>
      </w:r>
      <w:r w:rsidRPr="00A31624">
        <w:rPr>
          <w:rFonts w:ascii="Times New Roman" w:hAnsi="Times New Roman"/>
          <w:b w:val="0"/>
          <w:sz w:val="20"/>
        </w:rPr>
        <w:t>Rhinorrhea: 0 (no nasal rattling or sneezing), 1 (moderate nasal discharge on external nares), 2 (severe nasal discharge on external nares);</w:t>
      </w:r>
    </w:p>
    <w:p w14:paraId="7ED93B94" w14:textId="77777777" w:rsidR="008F16EE" w:rsidRPr="00A31624" w:rsidRDefault="008F16EE" w:rsidP="008F16EE">
      <w:pPr>
        <w:pStyle w:val="TblColumnHeader"/>
        <w:rPr>
          <w:rFonts w:ascii="Times New Roman" w:hAnsi="Times New Roman"/>
          <w:b w:val="0"/>
          <w:sz w:val="20"/>
        </w:rPr>
      </w:pPr>
      <w:r w:rsidRPr="00A31624">
        <w:rPr>
          <w:rFonts w:ascii="Times New Roman" w:hAnsi="Times New Roman"/>
          <w:b w:val="0"/>
          <w:sz w:val="20"/>
        </w:rPr>
        <w:t>-</w:t>
      </w:r>
      <w:r>
        <w:rPr>
          <w:rFonts w:ascii="Times New Roman" w:hAnsi="Times New Roman"/>
          <w:b w:val="0"/>
          <w:sz w:val="20"/>
        </w:rPr>
        <w:t xml:space="preserve"> </w:t>
      </w:r>
      <w:r w:rsidRPr="00A31624">
        <w:rPr>
          <w:rFonts w:ascii="Times New Roman" w:hAnsi="Times New Roman"/>
          <w:b w:val="0"/>
          <w:sz w:val="20"/>
        </w:rPr>
        <w:t>Movement, activity: 0 (normal movement and activity), 1 (mild reduced movement and activity), 2 (evidence of reduced movement and activity)</w:t>
      </w:r>
      <w:bookmarkStart w:id="0" w:name="_GoBack"/>
      <w:bookmarkEnd w:id="0"/>
    </w:p>
    <w:p w14:paraId="4638894B" w14:textId="572BBCA4" w:rsidR="00DC3C4A" w:rsidRDefault="008F16EE" w:rsidP="00FA1984">
      <w:r>
        <w:rPr>
          <w:sz w:val="20"/>
        </w:rPr>
        <w:t xml:space="preserve">- </w:t>
      </w:r>
      <w:r w:rsidRPr="00A31624">
        <w:rPr>
          <w:sz w:val="20"/>
        </w:rPr>
        <w:t>Scoring: Sum the scores of each animal (0, 1, 2) was divided by animal numbers of each group (n) and was summed up each day.</w:t>
      </w:r>
    </w:p>
    <w:sectPr w:rsidR="00DC3C4A" w:rsidSect="008F16EE">
      <w:headerReference w:type="default" r:id="rId11"/>
      <w:footerReference w:type="default" r:id="rId12"/>
      <w:pgSz w:w="15840" w:h="12240" w:orient="landscape" w:code="1"/>
      <w:pgMar w:top="1797" w:right="1440" w:bottom="1797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130E530E" w16cid:durableId="22D26C1D"/>
  <w16cid:commentId w16cid:paraId="0DAD3A1D" w16cid:durableId="22D26C1E"/>
  <w16cid:commentId w16cid:paraId="0188C0AE" w16cid:durableId="22D26C1F"/>
  <w16cid:commentId w16cid:paraId="2ADA6117" w16cid:durableId="22D26C20"/>
  <w16cid:commentId w16cid:paraId="559B4DBF" w16cid:durableId="22D26C21"/>
  <w16cid:commentId w16cid:paraId="3D2D5A48" w16cid:durableId="22D26C22"/>
  <w16cid:commentId w16cid:paraId="4A59D64D" w16cid:durableId="22D26C23"/>
  <w16cid:commentId w16cid:paraId="0ECAC320" w16cid:durableId="22D26C24"/>
  <w16cid:commentId w16cid:paraId="34DCE557" w16cid:durableId="22D26C2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D96A92" w14:textId="77777777" w:rsidR="00C63C00" w:rsidRDefault="00C63C00">
      <w:r>
        <w:separator/>
      </w:r>
    </w:p>
  </w:endnote>
  <w:endnote w:type="continuationSeparator" w:id="0">
    <w:p w14:paraId="1F8E59BD" w14:textId="77777777" w:rsidR="00C63C00" w:rsidRDefault="00C63C00">
      <w:r>
        <w:continuationSeparator/>
      </w:r>
    </w:p>
  </w:endnote>
  <w:endnote w:type="continuationNotice" w:id="1">
    <w:p w14:paraId="58725B90" w14:textId="77777777" w:rsidR="00C63C00" w:rsidRDefault="00C63C00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Times New Roman Bold">
    <w:altName w:val="Times New Roman"/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8CF710" w14:textId="77777777" w:rsidR="00C63C00" w:rsidRDefault="00C63C0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0A1702" w14:textId="77777777" w:rsidR="00C63C00" w:rsidRDefault="00C63C00">
      <w:r>
        <w:separator/>
      </w:r>
    </w:p>
  </w:footnote>
  <w:footnote w:type="continuationSeparator" w:id="0">
    <w:p w14:paraId="1041F33E" w14:textId="77777777" w:rsidR="00C63C00" w:rsidRDefault="00C63C00">
      <w:r>
        <w:continuationSeparator/>
      </w:r>
    </w:p>
  </w:footnote>
  <w:footnote w:type="continuationNotice" w:id="1">
    <w:p w14:paraId="782354B4" w14:textId="77777777" w:rsidR="00C63C00" w:rsidRDefault="00C63C00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5E68A5" w14:textId="74AAE492" w:rsidR="00C63C00" w:rsidRDefault="00C63C00">
    <w:pPr>
      <w:pStyle w:val="a3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E16E79"/>
    <w:multiLevelType w:val="hybridMultilevel"/>
    <w:tmpl w:val="1BDC35EA"/>
    <w:lvl w:ilvl="0" w:tplc="F51831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" w15:restartNumberingAfterBreak="0">
    <w:nsid w:val="240C20DB"/>
    <w:multiLevelType w:val="hybridMultilevel"/>
    <w:tmpl w:val="46AE026C"/>
    <w:lvl w:ilvl="0" w:tplc="30046756">
      <w:start w:val="1"/>
      <w:numFmt w:val="decimal"/>
      <w:lvlText w:val="%1."/>
      <w:lvlJc w:val="left"/>
      <w:pPr>
        <w:ind w:left="760" w:hanging="360"/>
      </w:pPr>
      <w:rPr>
        <w:rFonts w:ascii="맑은 고딕" w:eastAsiaTheme="minorEastAsia" w:hAnsi="맑은 고딕" w:cs="Times New Roman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385F58B3"/>
    <w:multiLevelType w:val="hybridMultilevel"/>
    <w:tmpl w:val="8466DA80"/>
    <w:lvl w:ilvl="0" w:tplc="58004F52">
      <w:start w:val="3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55986C5F"/>
    <w:multiLevelType w:val="hybridMultilevel"/>
    <w:tmpl w:val="110419F0"/>
    <w:lvl w:ilvl="0" w:tplc="0A6656F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60A260B6"/>
    <w:multiLevelType w:val="hybridMultilevel"/>
    <w:tmpl w:val="3C18CC88"/>
    <w:lvl w:ilvl="0" w:tplc="78D040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41D72CE"/>
    <w:multiLevelType w:val="hybridMultilevel"/>
    <w:tmpl w:val="2A1CBF1A"/>
    <w:lvl w:ilvl="0" w:tplc="477E0F10">
      <w:start w:val="8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30721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z55s9zpu9d2wrevdp8ppdw1dartzvw2ar9a&quot;&gt;CT-P59&lt;record-ids&gt;&lt;item&gt;1&lt;/item&gt;&lt;item&gt;4&lt;/item&gt;&lt;item&gt;6&lt;/item&gt;&lt;item&gt;8&lt;/item&gt;&lt;item&gt;10&lt;/item&gt;&lt;item&gt;11&lt;/item&gt;&lt;item&gt;12&lt;/item&gt;&lt;item&gt;13&lt;/item&gt;&lt;item&gt;14&lt;/item&gt;&lt;item&gt;15&lt;/item&gt;&lt;item&gt;20&lt;/item&gt;&lt;item&gt;21&lt;/item&gt;&lt;item&gt;37&lt;/item&gt;&lt;item&gt;38&lt;/item&gt;&lt;item&gt;44&lt;/item&gt;&lt;item&gt;45&lt;/item&gt;&lt;item&gt;46&lt;/item&gt;&lt;item&gt;47&lt;/item&gt;&lt;item&gt;53&lt;/item&gt;&lt;item&gt;54&lt;/item&gt;&lt;item&gt;55&lt;/item&gt;&lt;item&gt;56&lt;/item&gt;&lt;item&gt;57&lt;/item&gt;&lt;item&gt;58&lt;/item&gt;&lt;item&gt;61&lt;/item&gt;&lt;item&gt;62&lt;/item&gt;&lt;item&gt;63&lt;/item&gt;&lt;item&gt;69&lt;/item&gt;&lt;item&gt;70&lt;/item&gt;&lt;item&gt;71&lt;/item&gt;&lt;item&gt;72&lt;/item&gt;&lt;item&gt;73&lt;/item&gt;&lt;item&gt;74&lt;/item&gt;&lt;item&gt;75&lt;/item&gt;&lt;item&gt;76&lt;/item&gt;&lt;item&gt;77&lt;/item&gt;&lt;item&gt;78&lt;/item&gt;&lt;item&gt;80&lt;/item&gt;&lt;/record-ids&gt;&lt;/item&gt;&lt;/Libraries&gt;"/>
  </w:docVars>
  <w:rsids>
    <w:rsidRoot w:val="00402F7F"/>
    <w:rsid w:val="00006FE2"/>
    <w:rsid w:val="00007875"/>
    <w:rsid w:val="0001180B"/>
    <w:rsid w:val="00011E20"/>
    <w:rsid w:val="00012FFB"/>
    <w:rsid w:val="000136FA"/>
    <w:rsid w:val="000170DB"/>
    <w:rsid w:val="00017CB3"/>
    <w:rsid w:val="00024033"/>
    <w:rsid w:val="000246E8"/>
    <w:rsid w:val="00024822"/>
    <w:rsid w:val="000255D3"/>
    <w:rsid w:val="000315E3"/>
    <w:rsid w:val="00032AF3"/>
    <w:rsid w:val="000355E0"/>
    <w:rsid w:val="00040F72"/>
    <w:rsid w:val="000418CB"/>
    <w:rsid w:val="0004228E"/>
    <w:rsid w:val="000439F3"/>
    <w:rsid w:val="000440A8"/>
    <w:rsid w:val="000452BE"/>
    <w:rsid w:val="00046A07"/>
    <w:rsid w:val="00051C6C"/>
    <w:rsid w:val="00051FE3"/>
    <w:rsid w:val="0005533E"/>
    <w:rsid w:val="00055739"/>
    <w:rsid w:val="00057647"/>
    <w:rsid w:val="00062E34"/>
    <w:rsid w:val="0006431A"/>
    <w:rsid w:val="0006498F"/>
    <w:rsid w:val="00066EB0"/>
    <w:rsid w:val="00074A45"/>
    <w:rsid w:val="00075656"/>
    <w:rsid w:val="00075A27"/>
    <w:rsid w:val="000816E6"/>
    <w:rsid w:val="00081CDF"/>
    <w:rsid w:val="00082531"/>
    <w:rsid w:val="000839D7"/>
    <w:rsid w:val="0008453D"/>
    <w:rsid w:val="000851F9"/>
    <w:rsid w:val="00086052"/>
    <w:rsid w:val="0008651A"/>
    <w:rsid w:val="00087E34"/>
    <w:rsid w:val="000905E3"/>
    <w:rsid w:val="000909E0"/>
    <w:rsid w:val="00090D52"/>
    <w:rsid w:val="000912B6"/>
    <w:rsid w:val="00092855"/>
    <w:rsid w:val="00092A92"/>
    <w:rsid w:val="00096F48"/>
    <w:rsid w:val="000974AF"/>
    <w:rsid w:val="000A02C2"/>
    <w:rsid w:val="000A3DB5"/>
    <w:rsid w:val="000A4C0E"/>
    <w:rsid w:val="000B3467"/>
    <w:rsid w:val="000B7FD2"/>
    <w:rsid w:val="000C0EB9"/>
    <w:rsid w:val="000C31A3"/>
    <w:rsid w:val="000C38F8"/>
    <w:rsid w:val="000D06BF"/>
    <w:rsid w:val="000D453C"/>
    <w:rsid w:val="000E15EA"/>
    <w:rsid w:val="000E185B"/>
    <w:rsid w:val="000E1D7E"/>
    <w:rsid w:val="000E5CD1"/>
    <w:rsid w:val="000F09A7"/>
    <w:rsid w:val="000F0BBC"/>
    <w:rsid w:val="000F1462"/>
    <w:rsid w:val="000F3645"/>
    <w:rsid w:val="000F3DB3"/>
    <w:rsid w:val="000F4A99"/>
    <w:rsid w:val="000F714A"/>
    <w:rsid w:val="000F7D7D"/>
    <w:rsid w:val="001009CD"/>
    <w:rsid w:val="001010C2"/>
    <w:rsid w:val="0010320E"/>
    <w:rsid w:val="00103FEB"/>
    <w:rsid w:val="0010564E"/>
    <w:rsid w:val="001110B6"/>
    <w:rsid w:val="001120FF"/>
    <w:rsid w:val="00112D52"/>
    <w:rsid w:val="00113293"/>
    <w:rsid w:val="0011351F"/>
    <w:rsid w:val="00114ECA"/>
    <w:rsid w:val="001214D0"/>
    <w:rsid w:val="001254D4"/>
    <w:rsid w:val="00127D88"/>
    <w:rsid w:val="00135043"/>
    <w:rsid w:val="00136D36"/>
    <w:rsid w:val="00136F11"/>
    <w:rsid w:val="00143A82"/>
    <w:rsid w:val="001520AC"/>
    <w:rsid w:val="00152423"/>
    <w:rsid w:val="00154BE0"/>
    <w:rsid w:val="00155F24"/>
    <w:rsid w:val="00155F71"/>
    <w:rsid w:val="00155FBC"/>
    <w:rsid w:val="00156F1E"/>
    <w:rsid w:val="001602AD"/>
    <w:rsid w:val="00163D85"/>
    <w:rsid w:val="00167DE8"/>
    <w:rsid w:val="001706F4"/>
    <w:rsid w:val="001735EE"/>
    <w:rsid w:val="00175013"/>
    <w:rsid w:val="001751A3"/>
    <w:rsid w:val="00175883"/>
    <w:rsid w:val="0018217E"/>
    <w:rsid w:val="001823F1"/>
    <w:rsid w:val="00182489"/>
    <w:rsid w:val="00183A03"/>
    <w:rsid w:val="00183A85"/>
    <w:rsid w:val="00184E02"/>
    <w:rsid w:val="00187772"/>
    <w:rsid w:val="00191BD1"/>
    <w:rsid w:val="001927A5"/>
    <w:rsid w:val="001929F6"/>
    <w:rsid w:val="001961EC"/>
    <w:rsid w:val="001A1182"/>
    <w:rsid w:val="001A291E"/>
    <w:rsid w:val="001A623C"/>
    <w:rsid w:val="001A67BF"/>
    <w:rsid w:val="001B1766"/>
    <w:rsid w:val="001B2708"/>
    <w:rsid w:val="001B4B9D"/>
    <w:rsid w:val="001B56F0"/>
    <w:rsid w:val="001B72C6"/>
    <w:rsid w:val="001B736B"/>
    <w:rsid w:val="001C14F5"/>
    <w:rsid w:val="001D03EC"/>
    <w:rsid w:val="001D156A"/>
    <w:rsid w:val="001D231F"/>
    <w:rsid w:val="001D42FE"/>
    <w:rsid w:val="001E0507"/>
    <w:rsid w:val="001E0F8E"/>
    <w:rsid w:val="001E1C21"/>
    <w:rsid w:val="001E550B"/>
    <w:rsid w:val="001F58AF"/>
    <w:rsid w:val="00201C51"/>
    <w:rsid w:val="00202530"/>
    <w:rsid w:val="00203187"/>
    <w:rsid w:val="002043CA"/>
    <w:rsid w:val="0020758A"/>
    <w:rsid w:val="00207A51"/>
    <w:rsid w:val="0021311C"/>
    <w:rsid w:val="00213DE9"/>
    <w:rsid w:val="00215412"/>
    <w:rsid w:val="00215C91"/>
    <w:rsid w:val="00222F8F"/>
    <w:rsid w:val="00232349"/>
    <w:rsid w:val="0023246F"/>
    <w:rsid w:val="002352CF"/>
    <w:rsid w:val="002421E8"/>
    <w:rsid w:val="00245D96"/>
    <w:rsid w:val="00246278"/>
    <w:rsid w:val="002467A6"/>
    <w:rsid w:val="00246A3F"/>
    <w:rsid w:val="0024754F"/>
    <w:rsid w:val="00247CD7"/>
    <w:rsid w:val="00250F0F"/>
    <w:rsid w:val="002513FF"/>
    <w:rsid w:val="00253EEC"/>
    <w:rsid w:val="00255AC4"/>
    <w:rsid w:val="002673A8"/>
    <w:rsid w:val="0026742A"/>
    <w:rsid w:val="002700BF"/>
    <w:rsid w:val="002753E0"/>
    <w:rsid w:val="00275B15"/>
    <w:rsid w:val="00276599"/>
    <w:rsid w:val="00276723"/>
    <w:rsid w:val="00276806"/>
    <w:rsid w:val="00282A86"/>
    <w:rsid w:val="0028583E"/>
    <w:rsid w:val="00286157"/>
    <w:rsid w:val="0028645E"/>
    <w:rsid w:val="00286652"/>
    <w:rsid w:val="0028721B"/>
    <w:rsid w:val="00290B56"/>
    <w:rsid w:val="00291BC3"/>
    <w:rsid w:val="00291CA6"/>
    <w:rsid w:val="00297BD8"/>
    <w:rsid w:val="002A1C90"/>
    <w:rsid w:val="002A339F"/>
    <w:rsid w:val="002A559A"/>
    <w:rsid w:val="002A7C31"/>
    <w:rsid w:val="002B2B80"/>
    <w:rsid w:val="002B3BF7"/>
    <w:rsid w:val="002B4C71"/>
    <w:rsid w:val="002B5EC3"/>
    <w:rsid w:val="002B6CD9"/>
    <w:rsid w:val="002C1B7D"/>
    <w:rsid w:val="002C2F4E"/>
    <w:rsid w:val="002C3B1C"/>
    <w:rsid w:val="002C650F"/>
    <w:rsid w:val="002C66A9"/>
    <w:rsid w:val="002C6C58"/>
    <w:rsid w:val="002D0A7D"/>
    <w:rsid w:val="002D0FF6"/>
    <w:rsid w:val="002D17F9"/>
    <w:rsid w:val="002D2899"/>
    <w:rsid w:val="002D2A47"/>
    <w:rsid w:val="002D464A"/>
    <w:rsid w:val="002D4674"/>
    <w:rsid w:val="002D7AC4"/>
    <w:rsid w:val="002E0DED"/>
    <w:rsid w:val="002E3D25"/>
    <w:rsid w:val="002E4795"/>
    <w:rsid w:val="002E60E7"/>
    <w:rsid w:val="002F18C9"/>
    <w:rsid w:val="002F2870"/>
    <w:rsid w:val="002F46B0"/>
    <w:rsid w:val="002F5836"/>
    <w:rsid w:val="002F60C7"/>
    <w:rsid w:val="002F60F2"/>
    <w:rsid w:val="002F68C7"/>
    <w:rsid w:val="002F6F4D"/>
    <w:rsid w:val="003036FF"/>
    <w:rsid w:val="003039FA"/>
    <w:rsid w:val="00312A67"/>
    <w:rsid w:val="00312B63"/>
    <w:rsid w:val="00315975"/>
    <w:rsid w:val="00316B53"/>
    <w:rsid w:val="00320308"/>
    <w:rsid w:val="003219D4"/>
    <w:rsid w:val="00323E27"/>
    <w:rsid w:val="00325EB2"/>
    <w:rsid w:val="0032602A"/>
    <w:rsid w:val="00326C45"/>
    <w:rsid w:val="003275A1"/>
    <w:rsid w:val="003320F0"/>
    <w:rsid w:val="00332443"/>
    <w:rsid w:val="00340430"/>
    <w:rsid w:val="00340855"/>
    <w:rsid w:val="003408EA"/>
    <w:rsid w:val="00340BAF"/>
    <w:rsid w:val="0034302D"/>
    <w:rsid w:val="00345EE7"/>
    <w:rsid w:val="00347D78"/>
    <w:rsid w:val="00351F2B"/>
    <w:rsid w:val="003533F9"/>
    <w:rsid w:val="00353CE8"/>
    <w:rsid w:val="00353EEC"/>
    <w:rsid w:val="003563E2"/>
    <w:rsid w:val="003633C7"/>
    <w:rsid w:val="003640DC"/>
    <w:rsid w:val="003656B3"/>
    <w:rsid w:val="0036651E"/>
    <w:rsid w:val="00372528"/>
    <w:rsid w:val="0037372C"/>
    <w:rsid w:val="0037383F"/>
    <w:rsid w:val="0037583A"/>
    <w:rsid w:val="00376A77"/>
    <w:rsid w:val="00376AAD"/>
    <w:rsid w:val="00384AD4"/>
    <w:rsid w:val="00384DF3"/>
    <w:rsid w:val="003929E7"/>
    <w:rsid w:val="003972FB"/>
    <w:rsid w:val="003A067A"/>
    <w:rsid w:val="003A0B73"/>
    <w:rsid w:val="003A24A9"/>
    <w:rsid w:val="003A77C0"/>
    <w:rsid w:val="003B0C89"/>
    <w:rsid w:val="003B2517"/>
    <w:rsid w:val="003B40D7"/>
    <w:rsid w:val="003B4FB2"/>
    <w:rsid w:val="003B54E6"/>
    <w:rsid w:val="003B5FC7"/>
    <w:rsid w:val="003C0175"/>
    <w:rsid w:val="003D0D09"/>
    <w:rsid w:val="003D1C51"/>
    <w:rsid w:val="003E5A93"/>
    <w:rsid w:val="003E7AB5"/>
    <w:rsid w:val="003E7FCA"/>
    <w:rsid w:val="003F0CB4"/>
    <w:rsid w:val="003F21AC"/>
    <w:rsid w:val="003F2BA1"/>
    <w:rsid w:val="003F3FC0"/>
    <w:rsid w:val="003F6234"/>
    <w:rsid w:val="003F6805"/>
    <w:rsid w:val="003F7643"/>
    <w:rsid w:val="00402F7F"/>
    <w:rsid w:val="004053EC"/>
    <w:rsid w:val="0040589C"/>
    <w:rsid w:val="004137DB"/>
    <w:rsid w:val="0042158E"/>
    <w:rsid w:val="0042299F"/>
    <w:rsid w:val="004242B3"/>
    <w:rsid w:val="00424ACF"/>
    <w:rsid w:val="004260BC"/>
    <w:rsid w:val="0042792A"/>
    <w:rsid w:val="004309F9"/>
    <w:rsid w:val="00433595"/>
    <w:rsid w:val="00436544"/>
    <w:rsid w:val="00440655"/>
    <w:rsid w:val="004453C1"/>
    <w:rsid w:val="00446778"/>
    <w:rsid w:val="00447B46"/>
    <w:rsid w:val="004525A9"/>
    <w:rsid w:val="00453DDA"/>
    <w:rsid w:val="004561C1"/>
    <w:rsid w:val="00456207"/>
    <w:rsid w:val="00456BB1"/>
    <w:rsid w:val="00456BD6"/>
    <w:rsid w:val="00464D37"/>
    <w:rsid w:val="004734E6"/>
    <w:rsid w:val="004735C0"/>
    <w:rsid w:val="00475B33"/>
    <w:rsid w:val="0047645A"/>
    <w:rsid w:val="0047740A"/>
    <w:rsid w:val="00477EB8"/>
    <w:rsid w:val="00485899"/>
    <w:rsid w:val="004872FF"/>
    <w:rsid w:val="00487A80"/>
    <w:rsid w:val="004909A2"/>
    <w:rsid w:val="004910EA"/>
    <w:rsid w:val="0049408C"/>
    <w:rsid w:val="00494D3B"/>
    <w:rsid w:val="00497BD6"/>
    <w:rsid w:val="004A0AB6"/>
    <w:rsid w:val="004A121E"/>
    <w:rsid w:val="004A2022"/>
    <w:rsid w:val="004A3B67"/>
    <w:rsid w:val="004A3C40"/>
    <w:rsid w:val="004A524F"/>
    <w:rsid w:val="004A6A65"/>
    <w:rsid w:val="004B4059"/>
    <w:rsid w:val="004B4595"/>
    <w:rsid w:val="004B657B"/>
    <w:rsid w:val="004B6E9F"/>
    <w:rsid w:val="004B724E"/>
    <w:rsid w:val="004B7256"/>
    <w:rsid w:val="004B76D5"/>
    <w:rsid w:val="004C0876"/>
    <w:rsid w:val="004C0F7F"/>
    <w:rsid w:val="004C2CC3"/>
    <w:rsid w:val="004C2F74"/>
    <w:rsid w:val="004C38B6"/>
    <w:rsid w:val="004C422B"/>
    <w:rsid w:val="004D0A14"/>
    <w:rsid w:val="004D0A60"/>
    <w:rsid w:val="004D2E26"/>
    <w:rsid w:val="004D6B51"/>
    <w:rsid w:val="004D7999"/>
    <w:rsid w:val="004E0410"/>
    <w:rsid w:val="004E55BD"/>
    <w:rsid w:val="004E5D08"/>
    <w:rsid w:val="004E5F75"/>
    <w:rsid w:val="004E7D6B"/>
    <w:rsid w:val="004F1CD3"/>
    <w:rsid w:val="004F2A98"/>
    <w:rsid w:val="004F7756"/>
    <w:rsid w:val="004F77C1"/>
    <w:rsid w:val="00503553"/>
    <w:rsid w:val="0050509D"/>
    <w:rsid w:val="00506BF7"/>
    <w:rsid w:val="00506E5E"/>
    <w:rsid w:val="00506F98"/>
    <w:rsid w:val="00507AAF"/>
    <w:rsid w:val="00515370"/>
    <w:rsid w:val="00520AB1"/>
    <w:rsid w:val="00521183"/>
    <w:rsid w:val="0052271A"/>
    <w:rsid w:val="00524C36"/>
    <w:rsid w:val="005268BD"/>
    <w:rsid w:val="00527FFD"/>
    <w:rsid w:val="005307F6"/>
    <w:rsid w:val="00531518"/>
    <w:rsid w:val="00532DAF"/>
    <w:rsid w:val="00533116"/>
    <w:rsid w:val="0053363F"/>
    <w:rsid w:val="00534EF0"/>
    <w:rsid w:val="0054067B"/>
    <w:rsid w:val="0054236B"/>
    <w:rsid w:val="00544478"/>
    <w:rsid w:val="00544B61"/>
    <w:rsid w:val="0054597D"/>
    <w:rsid w:val="00546591"/>
    <w:rsid w:val="00547B03"/>
    <w:rsid w:val="00555204"/>
    <w:rsid w:val="005559A3"/>
    <w:rsid w:val="00562739"/>
    <w:rsid w:val="00565D25"/>
    <w:rsid w:val="00566A2A"/>
    <w:rsid w:val="00567499"/>
    <w:rsid w:val="00570085"/>
    <w:rsid w:val="00572A33"/>
    <w:rsid w:val="00572B8C"/>
    <w:rsid w:val="00577E44"/>
    <w:rsid w:val="00580C31"/>
    <w:rsid w:val="00582FEE"/>
    <w:rsid w:val="005860CB"/>
    <w:rsid w:val="0058736A"/>
    <w:rsid w:val="00590716"/>
    <w:rsid w:val="005954AC"/>
    <w:rsid w:val="005A06D6"/>
    <w:rsid w:val="005A2E1C"/>
    <w:rsid w:val="005A3C12"/>
    <w:rsid w:val="005B3C71"/>
    <w:rsid w:val="005B5E21"/>
    <w:rsid w:val="005C42BE"/>
    <w:rsid w:val="005C5B6B"/>
    <w:rsid w:val="005D23E3"/>
    <w:rsid w:val="005D6D48"/>
    <w:rsid w:val="005E01CD"/>
    <w:rsid w:val="005E3359"/>
    <w:rsid w:val="005E3E21"/>
    <w:rsid w:val="005E4211"/>
    <w:rsid w:val="005E574B"/>
    <w:rsid w:val="005F14F7"/>
    <w:rsid w:val="005F55A2"/>
    <w:rsid w:val="005F68C0"/>
    <w:rsid w:val="006026A0"/>
    <w:rsid w:val="00602F04"/>
    <w:rsid w:val="00603A58"/>
    <w:rsid w:val="00605BA1"/>
    <w:rsid w:val="00607B0D"/>
    <w:rsid w:val="006107B9"/>
    <w:rsid w:val="006119D7"/>
    <w:rsid w:val="00611D4E"/>
    <w:rsid w:val="00612E20"/>
    <w:rsid w:val="006163E9"/>
    <w:rsid w:val="00616623"/>
    <w:rsid w:val="00620254"/>
    <w:rsid w:val="00624709"/>
    <w:rsid w:val="006273BD"/>
    <w:rsid w:val="006274F9"/>
    <w:rsid w:val="006326C1"/>
    <w:rsid w:val="0063586B"/>
    <w:rsid w:val="00636B9D"/>
    <w:rsid w:val="0064153F"/>
    <w:rsid w:val="00650653"/>
    <w:rsid w:val="00653E61"/>
    <w:rsid w:val="00654D4C"/>
    <w:rsid w:val="00654F07"/>
    <w:rsid w:val="006571E3"/>
    <w:rsid w:val="006600B1"/>
    <w:rsid w:val="00662502"/>
    <w:rsid w:val="00662805"/>
    <w:rsid w:val="006640EC"/>
    <w:rsid w:val="00665B66"/>
    <w:rsid w:val="00667E4E"/>
    <w:rsid w:val="00671000"/>
    <w:rsid w:val="00673311"/>
    <w:rsid w:val="006736A7"/>
    <w:rsid w:val="00674BD2"/>
    <w:rsid w:val="00680C3E"/>
    <w:rsid w:val="006820C8"/>
    <w:rsid w:val="006857E1"/>
    <w:rsid w:val="00690945"/>
    <w:rsid w:val="00690F43"/>
    <w:rsid w:val="00692331"/>
    <w:rsid w:val="00692B94"/>
    <w:rsid w:val="00697472"/>
    <w:rsid w:val="006A0E7E"/>
    <w:rsid w:val="006A0FBC"/>
    <w:rsid w:val="006A292D"/>
    <w:rsid w:val="006A2D0C"/>
    <w:rsid w:val="006A52BE"/>
    <w:rsid w:val="006A73E0"/>
    <w:rsid w:val="006B12EA"/>
    <w:rsid w:val="006B431A"/>
    <w:rsid w:val="006B5184"/>
    <w:rsid w:val="006B584E"/>
    <w:rsid w:val="006B670C"/>
    <w:rsid w:val="006C06B4"/>
    <w:rsid w:val="006C3072"/>
    <w:rsid w:val="006C4CF6"/>
    <w:rsid w:val="006C5629"/>
    <w:rsid w:val="006C59CE"/>
    <w:rsid w:val="006C7806"/>
    <w:rsid w:val="006C79A6"/>
    <w:rsid w:val="006C7D19"/>
    <w:rsid w:val="006D17FF"/>
    <w:rsid w:val="006D1BBB"/>
    <w:rsid w:val="006E08A1"/>
    <w:rsid w:val="006E091F"/>
    <w:rsid w:val="006E3ABB"/>
    <w:rsid w:val="006E4C8C"/>
    <w:rsid w:val="006E5363"/>
    <w:rsid w:val="006E601E"/>
    <w:rsid w:val="006E6943"/>
    <w:rsid w:val="006F101E"/>
    <w:rsid w:val="006F18D9"/>
    <w:rsid w:val="006F5867"/>
    <w:rsid w:val="007005F0"/>
    <w:rsid w:val="007009B7"/>
    <w:rsid w:val="00701F3F"/>
    <w:rsid w:val="007063C7"/>
    <w:rsid w:val="00706D8F"/>
    <w:rsid w:val="00707F22"/>
    <w:rsid w:val="00710A4E"/>
    <w:rsid w:val="00711514"/>
    <w:rsid w:val="0071265B"/>
    <w:rsid w:val="00716EA8"/>
    <w:rsid w:val="0072096F"/>
    <w:rsid w:val="00721277"/>
    <w:rsid w:val="00722411"/>
    <w:rsid w:val="00723C69"/>
    <w:rsid w:val="00724202"/>
    <w:rsid w:val="00727E47"/>
    <w:rsid w:val="007356D3"/>
    <w:rsid w:val="0073571E"/>
    <w:rsid w:val="00740256"/>
    <w:rsid w:val="00744C55"/>
    <w:rsid w:val="00745980"/>
    <w:rsid w:val="00747B6E"/>
    <w:rsid w:val="007502C1"/>
    <w:rsid w:val="0075427B"/>
    <w:rsid w:val="0075583F"/>
    <w:rsid w:val="007558FB"/>
    <w:rsid w:val="00755967"/>
    <w:rsid w:val="007574D7"/>
    <w:rsid w:val="00760FDB"/>
    <w:rsid w:val="0076182F"/>
    <w:rsid w:val="00770D00"/>
    <w:rsid w:val="00772A9E"/>
    <w:rsid w:val="007772B1"/>
    <w:rsid w:val="007807B9"/>
    <w:rsid w:val="00781719"/>
    <w:rsid w:val="00781B23"/>
    <w:rsid w:val="00782D1D"/>
    <w:rsid w:val="00784278"/>
    <w:rsid w:val="0078440A"/>
    <w:rsid w:val="007846F0"/>
    <w:rsid w:val="00787137"/>
    <w:rsid w:val="00791FFF"/>
    <w:rsid w:val="00794254"/>
    <w:rsid w:val="007A0963"/>
    <w:rsid w:val="007A254A"/>
    <w:rsid w:val="007A2C82"/>
    <w:rsid w:val="007A36CE"/>
    <w:rsid w:val="007A63D2"/>
    <w:rsid w:val="007A7764"/>
    <w:rsid w:val="007A7AAE"/>
    <w:rsid w:val="007B076B"/>
    <w:rsid w:val="007B2719"/>
    <w:rsid w:val="007B3586"/>
    <w:rsid w:val="007B71F5"/>
    <w:rsid w:val="007B7ECA"/>
    <w:rsid w:val="007C115F"/>
    <w:rsid w:val="007C1D84"/>
    <w:rsid w:val="007C2425"/>
    <w:rsid w:val="007C3238"/>
    <w:rsid w:val="007C3EC4"/>
    <w:rsid w:val="007C7DC9"/>
    <w:rsid w:val="007D0309"/>
    <w:rsid w:val="007D4529"/>
    <w:rsid w:val="007D6CF8"/>
    <w:rsid w:val="007E05F2"/>
    <w:rsid w:val="007E114C"/>
    <w:rsid w:val="007E4606"/>
    <w:rsid w:val="007E5D28"/>
    <w:rsid w:val="007E7E7D"/>
    <w:rsid w:val="007F0CE2"/>
    <w:rsid w:val="007F1DD7"/>
    <w:rsid w:val="007F47BC"/>
    <w:rsid w:val="00800B37"/>
    <w:rsid w:val="00802C23"/>
    <w:rsid w:val="00802E0D"/>
    <w:rsid w:val="00804C0D"/>
    <w:rsid w:val="008055FE"/>
    <w:rsid w:val="008201DF"/>
    <w:rsid w:val="008230AF"/>
    <w:rsid w:val="008256CB"/>
    <w:rsid w:val="0083371A"/>
    <w:rsid w:val="00833B45"/>
    <w:rsid w:val="00836735"/>
    <w:rsid w:val="00837243"/>
    <w:rsid w:val="00837458"/>
    <w:rsid w:val="0083784E"/>
    <w:rsid w:val="00843BEA"/>
    <w:rsid w:val="0084494A"/>
    <w:rsid w:val="0085176C"/>
    <w:rsid w:val="00852087"/>
    <w:rsid w:val="00854756"/>
    <w:rsid w:val="00854F8F"/>
    <w:rsid w:val="00856C70"/>
    <w:rsid w:val="00857E94"/>
    <w:rsid w:val="00860BE2"/>
    <w:rsid w:val="00862BD5"/>
    <w:rsid w:val="00863CF8"/>
    <w:rsid w:val="00864644"/>
    <w:rsid w:val="00865B4A"/>
    <w:rsid w:val="008678A5"/>
    <w:rsid w:val="00867A95"/>
    <w:rsid w:val="00867D1E"/>
    <w:rsid w:val="008741E0"/>
    <w:rsid w:val="00877134"/>
    <w:rsid w:val="00880587"/>
    <w:rsid w:val="008868D8"/>
    <w:rsid w:val="008966A4"/>
    <w:rsid w:val="008A13ED"/>
    <w:rsid w:val="008A15E9"/>
    <w:rsid w:val="008A5BE7"/>
    <w:rsid w:val="008B3E89"/>
    <w:rsid w:val="008B6132"/>
    <w:rsid w:val="008B64E8"/>
    <w:rsid w:val="008B7087"/>
    <w:rsid w:val="008B7D68"/>
    <w:rsid w:val="008C170A"/>
    <w:rsid w:val="008D09E9"/>
    <w:rsid w:val="008D15EE"/>
    <w:rsid w:val="008D2981"/>
    <w:rsid w:val="008D2C09"/>
    <w:rsid w:val="008D38D7"/>
    <w:rsid w:val="008D5706"/>
    <w:rsid w:val="008D5BBC"/>
    <w:rsid w:val="008D6389"/>
    <w:rsid w:val="008E41D3"/>
    <w:rsid w:val="008E52E4"/>
    <w:rsid w:val="008E575D"/>
    <w:rsid w:val="008E5E0F"/>
    <w:rsid w:val="008F16EE"/>
    <w:rsid w:val="008F5C8C"/>
    <w:rsid w:val="008F757D"/>
    <w:rsid w:val="009018FF"/>
    <w:rsid w:val="00907663"/>
    <w:rsid w:val="00912AB3"/>
    <w:rsid w:val="00913B10"/>
    <w:rsid w:val="00915011"/>
    <w:rsid w:val="009152A3"/>
    <w:rsid w:val="00915336"/>
    <w:rsid w:val="009202E4"/>
    <w:rsid w:val="00921168"/>
    <w:rsid w:val="009252C4"/>
    <w:rsid w:val="00930E44"/>
    <w:rsid w:val="009324E9"/>
    <w:rsid w:val="00932678"/>
    <w:rsid w:val="009346A5"/>
    <w:rsid w:val="00937407"/>
    <w:rsid w:val="00942D19"/>
    <w:rsid w:val="00943141"/>
    <w:rsid w:val="00943A20"/>
    <w:rsid w:val="00945D56"/>
    <w:rsid w:val="009460DD"/>
    <w:rsid w:val="00946AF5"/>
    <w:rsid w:val="00947262"/>
    <w:rsid w:val="00950156"/>
    <w:rsid w:val="00951F07"/>
    <w:rsid w:val="00953516"/>
    <w:rsid w:val="009538A0"/>
    <w:rsid w:val="00955706"/>
    <w:rsid w:val="00956DA7"/>
    <w:rsid w:val="00957F89"/>
    <w:rsid w:val="0096114F"/>
    <w:rsid w:val="00964295"/>
    <w:rsid w:val="00964E20"/>
    <w:rsid w:val="00965659"/>
    <w:rsid w:val="009705D4"/>
    <w:rsid w:val="00973E50"/>
    <w:rsid w:val="00974B98"/>
    <w:rsid w:val="00981039"/>
    <w:rsid w:val="00981B2A"/>
    <w:rsid w:val="00986A68"/>
    <w:rsid w:val="00992E46"/>
    <w:rsid w:val="0099305F"/>
    <w:rsid w:val="00993DE7"/>
    <w:rsid w:val="00995060"/>
    <w:rsid w:val="009A1688"/>
    <w:rsid w:val="009A1D37"/>
    <w:rsid w:val="009A26F4"/>
    <w:rsid w:val="009A3BDC"/>
    <w:rsid w:val="009A7AB4"/>
    <w:rsid w:val="009A7AD8"/>
    <w:rsid w:val="009B399E"/>
    <w:rsid w:val="009B403A"/>
    <w:rsid w:val="009B6112"/>
    <w:rsid w:val="009C1CBE"/>
    <w:rsid w:val="009D1E3D"/>
    <w:rsid w:val="009E0C07"/>
    <w:rsid w:val="009E222D"/>
    <w:rsid w:val="009E3274"/>
    <w:rsid w:val="009E4484"/>
    <w:rsid w:val="009E57AE"/>
    <w:rsid w:val="009F16ED"/>
    <w:rsid w:val="009F36F3"/>
    <w:rsid w:val="009F5144"/>
    <w:rsid w:val="00A01568"/>
    <w:rsid w:val="00A05910"/>
    <w:rsid w:val="00A11673"/>
    <w:rsid w:val="00A12E17"/>
    <w:rsid w:val="00A13B5C"/>
    <w:rsid w:val="00A16428"/>
    <w:rsid w:val="00A21D11"/>
    <w:rsid w:val="00A2512E"/>
    <w:rsid w:val="00A26318"/>
    <w:rsid w:val="00A26EE1"/>
    <w:rsid w:val="00A30175"/>
    <w:rsid w:val="00A41793"/>
    <w:rsid w:val="00A418A0"/>
    <w:rsid w:val="00A4408A"/>
    <w:rsid w:val="00A45A6F"/>
    <w:rsid w:val="00A50A99"/>
    <w:rsid w:val="00A522D4"/>
    <w:rsid w:val="00A57502"/>
    <w:rsid w:val="00A60997"/>
    <w:rsid w:val="00A60A50"/>
    <w:rsid w:val="00A610FC"/>
    <w:rsid w:val="00A63BFA"/>
    <w:rsid w:val="00A672CD"/>
    <w:rsid w:val="00A77397"/>
    <w:rsid w:val="00A77489"/>
    <w:rsid w:val="00A850FA"/>
    <w:rsid w:val="00A8551E"/>
    <w:rsid w:val="00A856BA"/>
    <w:rsid w:val="00A86764"/>
    <w:rsid w:val="00A87272"/>
    <w:rsid w:val="00A90238"/>
    <w:rsid w:val="00A909BE"/>
    <w:rsid w:val="00A91E9C"/>
    <w:rsid w:val="00A92962"/>
    <w:rsid w:val="00A976AB"/>
    <w:rsid w:val="00AA0AAE"/>
    <w:rsid w:val="00AA0D08"/>
    <w:rsid w:val="00AA330A"/>
    <w:rsid w:val="00AA44D4"/>
    <w:rsid w:val="00AA68DD"/>
    <w:rsid w:val="00AA72B7"/>
    <w:rsid w:val="00AB0F32"/>
    <w:rsid w:val="00AB2D31"/>
    <w:rsid w:val="00AB56A3"/>
    <w:rsid w:val="00AB72DA"/>
    <w:rsid w:val="00AB7CBF"/>
    <w:rsid w:val="00AC2D0C"/>
    <w:rsid w:val="00AC3279"/>
    <w:rsid w:val="00AC3A6D"/>
    <w:rsid w:val="00AD2EFF"/>
    <w:rsid w:val="00AD3098"/>
    <w:rsid w:val="00AD664B"/>
    <w:rsid w:val="00AD702C"/>
    <w:rsid w:val="00AD7EC3"/>
    <w:rsid w:val="00AE0E11"/>
    <w:rsid w:val="00AE347A"/>
    <w:rsid w:val="00AE6A1A"/>
    <w:rsid w:val="00AF0966"/>
    <w:rsid w:val="00AF12E6"/>
    <w:rsid w:val="00AF37D9"/>
    <w:rsid w:val="00AF386E"/>
    <w:rsid w:val="00AF4473"/>
    <w:rsid w:val="00AF4FDB"/>
    <w:rsid w:val="00AF593C"/>
    <w:rsid w:val="00AF60CA"/>
    <w:rsid w:val="00B0029A"/>
    <w:rsid w:val="00B0241A"/>
    <w:rsid w:val="00B03A2D"/>
    <w:rsid w:val="00B05627"/>
    <w:rsid w:val="00B058E4"/>
    <w:rsid w:val="00B12742"/>
    <w:rsid w:val="00B211BC"/>
    <w:rsid w:val="00B21238"/>
    <w:rsid w:val="00B22D80"/>
    <w:rsid w:val="00B26039"/>
    <w:rsid w:val="00B304AA"/>
    <w:rsid w:val="00B3215E"/>
    <w:rsid w:val="00B3240B"/>
    <w:rsid w:val="00B35A1F"/>
    <w:rsid w:val="00B41E2E"/>
    <w:rsid w:val="00B44B70"/>
    <w:rsid w:val="00B47ABF"/>
    <w:rsid w:val="00B508C0"/>
    <w:rsid w:val="00B5380C"/>
    <w:rsid w:val="00B53AA6"/>
    <w:rsid w:val="00B579E7"/>
    <w:rsid w:val="00B624BA"/>
    <w:rsid w:val="00B62A39"/>
    <w:rsid w:val="00B62E42"/>
    <w:rsid w:val="00B62FCF"/>
    <w:rsid w:val="00B65397"/>
    <w:rsid w:val="00B72389"/>
    <w:rsid w:val="00B731CE"/>
    <w:rsid w:val="00B73853"/>
    <w:rsid w:val="00B741E5"/>
    <w:rsid w:val="00B74F8C"/>
    <w:rsid w:val="00B761F1"/>
    <w:rsid w:val="00B778B8"/>
    <w:rsid w:val="00B80F1F"/>
    <w:rsid w:val="00B848E8"/>
    <w:rsid w:val="00B8661F"/>
    <w:rsid w:val="00B879E6"/>
    <w:rsid w:val="00B91528"/>
    <w:rsid w:val="00B96377"/>
    <w:rsid w:val="00BA031C"/>
    <w:rsid w:val="00BA2C82"/>
    <w:rsid w:val="00BA374E"/>
    <w:rsid w:val="00BA5561"/>
    <w:rsid w:val="00BA619A"/>
    <w:rsid w:val="00BB078E"/>
    <w:rsid w:val="00BB07A3"/>
    <w:rsid w:val="00BB2009"/>
    <w:rsid w:val="00BB2808"/>
    <w:rsid w:val="00BB2825"/>
    <w:rsid w:val="00BB3F88"/>
    <w:rsid w:val="00BB4887"/>
    <w:rsid w:val="00BB6128"/>
    <w:rsid w:val="00BC07E9"/>
    <w:rsid w:val="00BC21FD"/>
    <w:rsid w:val="00BC3721"/>
    <w:rsid w:val="00BC4646"/>
    <w:rsid w:val="00BD0FC4"/>
    <w:rsid w:val="00BE1B74"/>
    <w:rsid w:val="00BE2E14"/>
    <w:rsid w:val="00BF342D"/>
    <w:rsid w:val="00C02506"/>
    <w:rsid w:val="00C02606"/>
    <w:rsid w:val="00C049CD"/>
    <w:rsid w:val="00C049D3"/>
    <w:rsid w:val="00C0578C"/>
    <w:rsid w:val="00C05A3D"/>
    <w:rsid w:val="00C0628B"/>
    <w:rsid w:val="00C06379"/>
    <w:rsid w:val="00C06C29"/>
    <w:rsid w:val="00C10861"/>
    <w:rsid w:val="00C11765"/>
    <w:rsid w:val="00C117B3"/>
    <w:rsid w:val="00C13835"/>
    <w:rsid w:val="00C14EEE"/>
    <w:rsid w:val="00C174BC"/>
    <w:rsid w:val="00C177F6"/>
    <w:rsid w:val="00C213EF"/>
    <w:rsid w:val="00C23C72"/>
    <w:rsid w:val="00C24FDB"/>
    <w:rsid w:val="00C2501D"/>
    <w:rsid w:val="00C25C6D"/>
    <w:rsid w:val="00C31ED8"/>
    <w:rsid w:val="00C32287"/>
    <w:rsid w:val="00C329F8"/>
    <w:rsid w:val="00C34B3C"/>
    <w:rsid w:val="00C35196"/>
    <w:rsid w:val="00C36595"/>
    <w:rsid w:val="00C408D9"/>
    <w:rsid w:val="00C440A9"/>
    <w:rsid w:val="00C45001"/>
    <w:rsid w:val="00C52E69"/>
    <w:rsid w:val="00C55BC4"/>
    <w:rsid w:val="00C601CB"/>
    <w:rsid w:val="00C63C00"/>
    <w:rsid w:val="00C6476F"/>
    <w:rsid w:val="00C64F7A"/>
    <w:rsid w:val="00C763DF"/>
    <w:rsid w:val="00C7664D"/>
    <w:rsid w:val="00C7688A"/>
    <w:rsid w:val="00C76B84"/>
    <w:rsid w:val="00C775C4"/>
    <w:rsid w:val="00C77ACD"/>
    <w:rsid w:val="00C82284"/>
    <w:rsid w:val="00C825B7"/>
    <w:rsid w:val="00C91868"/>
    <w:rsid w:val="00C91B36"/>
    <w:rsid w:val="00C92C95"/>
    <w:rsid w:val="00C93394"/>
    <w:rsid w:val="00C96494"/>
    <w:rsid w:val="00C96F35"/>
    <w:rsid w:val="00CA0B87"/>
    <w:rsid w:val="00CA0D2B"/>
    <w:rsid w:val="00CA30D2"/>
    <w:rsid w:val="00CA420F"/>
    <w:rsid w:val="00CB1221"/>
    <w:rsid w:val="00CB1EA6"/>
    <w:rsid w:val="00CB23F7"/>
    <w:rsid w:val="00CB3639"/>
    <w:rsid w:val="00CB4126"/>
    <w:rsid w:val="00CC116A"/>
    <w:rsid w:val="00CC4C70"/>
    <w:rsid w:val="00CC5A92"/>
    <w:rsid w:val="00CC5CF1"/>
    <w:rsid w:val="00CC7771"/>
    <w:rsid w:val="00CD1A6A"/>
    <w:rsid w:val="00CD509A"/>
    <w:rsid w:val="00CD545E"/>
    <w:rsid w:val="00CE0500"/>
    <w:rsid w:val="00CE3192"/>
    <w:rsid w:val="00CE75F5"/>
    <w:rsid w:val="00CF080C"/>
    <w:rsid w:val="00CF08C5"/>
    <w:rsid w:val="00CF205F"/>
    <w:rsid w:val="00CF38DC"/>
    <w:rsid w:val="00CF3E64"/>
    <w:rsid w:val="00CF5712"/>
    <w:rsid w:val="00D00C33"/>
    <w:rsid w:val="00D013CD"/>
    <w:rsid w:val="00D04DF6"/>
    <w:rsid w:val="00D079F4"/>
    <w:rsid w:val="00D13E71"/>
    <w:rsid w:val="00D1478C"/>
    <w:rsid w:val="00D15C87"/>
    <w:rsid w:val="00D16F71"/>
    <w:rsid w:val="00D2013D"/>
    <w:rsid w:val="00D21C6D"/>
    <w:rsid w:val="00D235DC"/>
    <w:rsid w:val="00D25108"/>
    <w:rsid w:val="00D2599D"/>
    <w:rsid w:val="00D31805"/>
    <w:rsid w:val="00D3385D"/>
    <w:rsid w:val="00D41EDD"/>
    <w:rsid w:val="00D4245C"/>
    <w:rsid w:val="00D457FD"/>
    <w:rsid w:val="00D52A5D"/>
    <w:rsid w:val="00D56662"/>
    <w:rsid w:val="00D56E9C"/>
    <w:rsid w:val="00D5758B"/>
    <w:rsid w:val="00D60E47"/>
    <w:rsid w:val="00D621F1"/>
    <w:rsid w:val="00D654EA"/>
    <w:rsid w:val="00D65C10"/>
    <w:rsid w:val="00D67E91"/>
    <w:rsid w:val="00D702B8"/>
    <w:rsid w:val="00D7030D"/>
    <w:rsid w:val="00D707A6"/>
    <w:rsid w:val="00D72CBE"/>
    <w:rsid w:val="00D72E31"/>
    <w:rsid w:val="00D73736"/>
    <w:rsid w:val="00D76F3E"/>
    <w:rsid w:val="00D812D4"/>
    <w:rsid w:val="00D81F3F"/>
    <w:rsid w:val="00D84D31"/>
    <w:rsid w:val="00D84F5A"/>
    <w:rsid w:val="00D85B21"/>
    <w:rsid w:val="00D85C86"/>
    <w:rsid w:val="00D86816"/>
    <w:rsid w:val="00D90281"/>
    <w:rsid w:val="00D9330E"/>
    <w:rsid w:val="00DA0C4A"/>
    <w:rsid w:val="00DA54ED"/>
    <w:rsid w:val="00DA5E3C"/>
    <w:rsid w:val="00DA7A99"/>
    <w:rsid w:val="00DB071F"/>
    <w:rsid w:val="00DC0E1C"/>
    <w:rsid w:val="00DC3C4A"/>
    <w:rsid w:val="00DC539D"/>
    <w:rsid w:val="00DC65CB"/>
    <w:rsid w:val="00DC6609"/>
    <w:rsid w:val="00DC7845"/>
    <w:rsid w:val="00DE28A4"/>
    <w:rsid w:val="00DE6FD4"/>
    <w:rsid w:val="00DF02FF"/>
    <w:rsid w:val="00DF06D6"/>
    <w:rsid w:val="00DF0EA6"/>
    <w:rsid w:val="00DF3656"/>
    <w:rsid w:val="00DF4825"/>
    <w:rsid w:val="00DF49FF"/>
    <w:rsid w:val="00E0060D"/>
    <w:rsid w:val="00E0259D"/>
    <w:rsid w:val="00E05A1D"/>
    <w:rsid w:val="00E066F2"/>
    <w:rsid w:val="00E067FE"/>
    <w:rsid w:val="00E10566"/>
    <w:rsid w:val="00E10E92"/>
    <w:rsid w:val="00E115C9"/>
    <w:rsid w:val="00E14FCC"/>
    <w:rsid w:val="00E15FC0"/>
    <w:rsid w:val="00E26AA6"/>
    <w:rsid w:val="00E27E02"/>
    <w:rsid w:val="00E3401C"/>
    <w:rsid w:val="00E40ADD"/>
    <w:rsid w:val="00E40C6F"/>
    <w:rsid w:val="00E41E94"/>
    <w:rsid w:val="00E5233B"/>
    <w:rsid w:val="00E568FC"/>
    <w:rsid w:val="00E57690"/>
    <w:rsid w:val="00E62239"/>
    <w:rsid w:val="00E65668"/>
    <w:rsid w:val="00E66F9B"/>
    <w:rsid w:val="00E715B2"/>
    <w:rsid w:val="00E72EC1"/>
    <w:rsid w:val="00E75F54"/>
    <w:rsid w:val="00E767C8"/>
    <w:rsid w:val="00E775EF"/>
    <w:rsid w:val="00E806D5"/>
    <w:rsid w:val="00E81E58"/>
    <w:rsid w:val="00E85277"/>
    <w:rsid w:val="00E8544A"/>
    <w:rsid w:val="00E8635F"/>
    <w:rsid w:val="00E87212"/>
    <w:rsid w:val="00E876A5"/>
    <w:rsid w:val="00E93EF9"/>
    <w:rsid w:val="00EA2254"/>
    <w:rsid w:val="00EA528C"/>
    <w:rsid w:val="00EA5637"/>
    <w:rsid w:val="00EA6F82"/>
    <w:rsid w:val="00EB4578"/>
    <w:rsid w:val="00EB7001"/>
    <w:rsid w:val="00EB73C2"/>
    <w:rsid w:val="00EC39D1"/>
    <w:rsid w:val="00EC4150"/>
    <w:rsid w:val="00EC5245"/>
    <w:rsid w:val="00EC7B36"/>
    <w:rsid w:val="00ED2A38"/>
    <w:rsid w:val="00ED5378"/>
    <w:rsid w:val="00EE7348"/>
    <w:rsid w:val="00EF5F94"/>
    <w:rsid w:val="00EF6DA9"/>
    <w:rsid w:val="00F00CD2"/>
    <w:rsid w:val="00F0164A"/>
    <w:rsid w:val="00F02A0D"/>
    <w:rsid w:val="00F11024"/>
    <w:rsid w:val="00F16DF0"/>
    <w:rsid w:val="00F2105D"/>
    <w:rsid w:val="00F211BF"/>
    <w:rsid w:val="00F21A30"/>
    <w:rsid w:val="00F22D46"/>
    <w:rsid w:val="00F2564B"/>
    <w:rsid w:val="00F27F86"/>
    <w:rsid w:val="00F27FE6"/>
    <w:rsid w:val="00F30746"/>
    <w:rsid w:val="00F3150C"/>
    <w:rsid w:val="00F324C7"/>
    <w:rsid w:val="00F32D21"/>
    <w:rsid w:val="00F33AD1"/>
    <w:rsid w:val="00F43210"/>
    <w:rsid w:val="00F439A6"/>
    <w:rsid w:val="00F46B3A"/>
    <w:rsid w:val="00F51286"/>
    <w:rsid w:val="00F5137B"/>
    <w:rsid w:val="00F52031"/>
    <w:rsid w:val="00F54925"/>
    <w:rsid w:val="00F562D1"/>
    <w:rsid w:val="00F566CD"/>
    <w:rsid w:val="00F62624"/>
    <w:rsid w:val="00F62B8D"/>
    <w:rsid w:val="00F63499"/>
    <w:rsid w:val="00F738EE"/>
    <w:rsid w:val="00F77C92"/>
    <w:rsid w:val="00F81725"/>
    <w:rsid w:val="00F82DB0"/>
    <w:rsid w:val="00F83C6D"/>
    <w:rsid w:val="00F90418"/>
    <w:rsid w:val="00F90571"/>
    <w:rsid w:val="00F90AFF"/>
    <w:rsid w:val="00F90B30"/>
    <w:rsid w:val="00F91C2F"/>
    <w:rsid w:val="00F91CB7"/>
    <w:rsid w:val="00F94752"/>
    <w:rsid w:val="00FA1984"/>
    <w:rsid w:val="00FA2495"/>
    <w:rsid w:val="00FA3896"/>
    <w:rsid w:val="00FA42F3"/>
    <w:rsid w:val="00FA68B0"/>
    <w:rsid w:val="00FA6F76"/>
    <w:rsid w:val="00FB2C1C"/>
    <w:rsid w:val="00FB42D2"/>
    <w:rsid w:val="00FB56FF"/>
    <w:rsid w:val="00FB6D03"/>
    <w:rsid w:val="00FB7C22"/>
    <w:rsid w:val="00FC2411"/>
    <w:rsid w:val="00FC2E23"/>
    <w:rsid w:val="00FC5F9A"/>
    <w:rsid w:val="00FD4219"/>
    <w:rsid w:val="00FD73AB"/>
    <w:rsid w:val="00FD7746"/>
    <w:rsid w:val="00FE11BB"/>
    <w:rsid w:val="00FE1678"/>
    <w:rsid w:val="00FE22FA"/>
    <w:rsid w:val="00FF1FFB"/>
    <w:rsid w:val="00FF3623"/>
    <w:rsid w:val="00FF3B7E"/>
    <w:rsid w:val="00FF4319"/>
    <w:rsid w:val="00FF4AB2"/>
    <w:rsid w:val="00FF5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/>
    <o:shapelayout v:ext="edit">
      <o:idmap v:ext="edit" data="1"/>
    </o:shapelayout>
  </w:shapeDefaults>
  <w:decimalSymbol w:val="."/>
  <w:listSeparator w:val=","/>
  <w14:docId w14:val="62466A65"/>
  <w15:docId w15:val="{0F9CECA0-4D88-43CB-AD8F-E94572BDE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3C4A"/>
    <w:pPr>
      <w:spacing w:line="480" w:lineRule="auto"/>
    </w:pPr>
    <w:rPr>
      <w:sz w:val="24"/>
      <w:szCs w:val="24"/>
      <w:lang w:eastAsia="en-US"/>
    </w:rPr>
  </w:style>
  <w:style w:type="paragraph" w:styleId="1">
    <w:name w:val="heading 1"/>
    <w:basedOn w:val="a"/>
    <w:next w:val="a"/>
    <w:qFormat/>
    <w:rsid w:val="00DC3C4A"/>
    <w:pPr>
      <w:keepNext/>
      <w:outlineLvl w:val="0"/>
    </w:pPr>
    <w:rPr>
      <w:b/>
      <w:bCs/>
    </w:rPr>
  </w:style>
  <w:style w:type="paragraph" w:styleId="2">
    <w:name w:val="heading 2"/>
    <w:basedOn w:val="a"/>
    <w:next w:val="a"/>
    <w:qFormat/>
    <w:rsid w:val="00DC3C4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DC3C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DC3C4A"/>
    <w:pPr>
      <w:tabs>
        <w:tab w:val="center" w:pos="4320"/>
        <w:tab w:val="right" w:pos="8640"/>
      </w:tabs>
    </w:pPr>
  </w:style>
  <w:style w:type="character" w:styleId="HTML">
    <w:name w:val="HTML Keyboard"/>
    <w:basedOn w:val="a0"/>
    <w:rsid w:val="00DC3C4A"/>
    <w:rPr>
      <w:rFonts w:ascii="Courier New" w:hAnsi="Courier New"/>
      <w:sz w:val="20"/>
      <w:szCs w:val="20"/>
    </w:rPr>
  </w:style>
  <w:style w:type="character" w:styleId="a4">
    <w:name w:val="page number"/>
    <w:basedOn w:val="a0"/>
    <w:rsid w:val="00DC3C4A"/>
  </w:style>
  <w:style w:type="character" w:styleId="a5">
    <w:name w:val="line number"/>
    <w:basedOn w:val="a0"/>
    <w:rsid w:val="00781B23"/>
  </w:style>
  <w:style w:type="paragraph" w:styleId="a6">
    <w:name w:val="footer"/>
    <w:basedOn w:val="a"/>
    <w:link w:val="Char"/>
    <w:rsid w:val="00DC3C4A"/>
    <w:pPr>
      <w:tabs>
        <w:tab w:val="center" w:pos="4320"/>
        <w:tab w:val="right" w:pos="8640"/>
      </w:tabs>
    </w:pPr>
  </w:style>
  <w:style w:type="paragraph" w:styleId="a7">
    <w:name w:val="Title"/>
    <w:basedOn w:val="a"/>
    <w:qFormat/>
    <w:rsid w:val="00DC3C4A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styleId="a8">
    <w:name w:val="annotation reference"/>
    <w:uiPriority w:val="99"/>
    <w:unhideWhenUsed/>
    <w:rsid w:val="00402F7F"/>
    <w:rPr>
      <w:sz w:val="18"/>
      <w:szCs w:val="18"/>
    </w:rPr>
  </w:style>
  <w:style w:type="paragraph" w:styleId="a9">
    <w:name w:val="annotation text"/>
    <w:basedOn w:val="a"/>
    <w:link w:val="Char0"/>
    <w:uiPriority w:val="99"/>
    <w:unhideWhenUsed/>
    <w:rsid w:val="00402F7F"/>
    <w:pPr>
      <w:widowControl w:val="0"/>
      <w:wordWrap w:val="0"/>
      <w:autoSpaceDE w:val="0"/>
      <w:autoSpaceDN w:val="0"/>
      <w:spacing w:after="160" w:line="259" w:lineRule="auto"/>
    </w:pPr>
    <w:rPr>
      <w:rFonts w:ascii="맑은 고딕" w:hAnsi="맑은 고딕"/>
      <w:kern w:val="2"/>
      <w:sz w:val="20"/>
      <w:szCs w:val="22"/>
      <w:lang w:eastAsia="ko-KR"/>
    </w:rPr>
  </w:style>
  <w:style w:type="character" w:customStyle="1" w:styleId="Char0">
    <w:name w:val="메모 텍스트 Char"/>
    <w:basedOn w:val="a0"/>
    <w:link w:val="a9"/>
    <w:uiPriority w:val="99"/>
    <w:rsid w:val="00402F7F"/>
    <w:rPr>
      <w:rFonts w:ascii="맑은 고딕" w:hAnsi="맑은 고딕"/>
      <w:kern w:val="2"/>
      <w:szCs w:val="22"/>
    </w:rPr>
  </w:style>
  <w:style w:type="paragraph" w:styleId="aa">
    <w:name w:val="Balloon Text"/>
    <w:basedOn w:val="a"/>
    <w:link w:val="Char1"/>
    <w:rsid w:val="00402F7F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a"/>
    <w:rsid w:val="00402F7F"/>
    <w:rPr>
      <w:rFonts w:asciiTheme="majorHAnsi" w:eastAsiaTheme="majorEastAsia" w:hAnsiTheme="majorHAnsi" w:cstheme="majorBidi"/>
      <w:sz w:val="18"/>
      <w:szCs w:val="18"/>
      <w:lang w:eastAsia="en-US"/>
    </w:rPr>
  </w:style>
  <w:style w:type="paragraph" w:customStyle="1" w:styleId="Default">
    <w:name w:val="Default"/>
    <w:rsid w:val="00402F7F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Char"/>
    <w:rsid w:val="00D621F1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D621F1"/>
    <w:rPr>
      <w:noProof/>
      <w:sz w:val="24"/>
      <w:szCs w:val="24"/>
      <w:lang w:eastAsia="en-US"/>
    </w:rPr>
  </w:style>
  <w:style w:type="paragraph" w:customStyle="1" w:styleId="EndNoteBibliography">
    <w:name w:val="EndNote Bibliography"/>
    <w:basedOn w:val="a"/>
    <w:link w:val="EndNoteBibliographyChar"/>
    <w:rsid w:val="00D621F1"/>
    <w:rPr>
      <w:noProof/>
    </w:rPr>
  </w:style>
  <w:style w:type="character" w:customStyle="1" w:styleId="EndNoteBibliographyChar">
    <w:name w:val="EndNote Bibliography Char"/>
    <w:basedOn w:val="a0"/>
    <w:link w:val="EndNoteBibliography"/>
    <w:rsid w:val="00D621F1"/>
    <w:rPr>
      <w:noProof/>
      <w:sz w:val="24"/>
      <w:szCs w:val="24"/>
      <w:lang w:eastAsia="en-US"/>
    </w:rPr>
  </w:style>
  <w:style w:type="paragraph" w:styleId="ab">
    <w:name w:val="annotation subject"/>
    <w:basedOn w:val="a9"/>
    <w:next w:val="a9"/>
    <w:link w:val="Char2"/>
    <w:rsid w:val="004D0A60"/>
    <w:pPr>
      <w:widowControl/>
      <w:wordWrap/>
      <w:autoSpaceDE/>
      <w:autoSpaceDN/>
      <w:spacing w:after="0" w:line="480" w:lineRule="auto"/>
    </w:pPr>
    <w:rPr>
      <w:rFonts w:ascii="Times New Roman" w:hAnsi="Times New Roman"/>
      <w:b/>
      <w:bCs/>
      <w:kern w:val="0"/>
      <w:sz w:val="24"/>
      <w:szCs w:val="24"/>
      <w:lang w:eastAsia="en-US"/>
    </w:rPr>
  </w:style>
  <w:style w:type="character" w:customStyle="1" w:styleId="Char2">
    <w:name w:val="메모 주제 Char"/>
    <w:basedOn w:val="Char0"/>
    <w:link w:val="ab"/>
    <w:rsid w:val="004D0A60"/>
    <w:rPr>
      <w:rFonts w:ascii="맑은 고딕" w:hAnsi="맑은 고딕"/>
      <w:b/>
      <w:bCs/>
      <w:kern w:val="2"/>
      <w:sz w:val="24"/>
      <w:szCs w:val="24"/>
      <w:lang w:eastAsia="en-US"/>
    </w:rPr>
  </w:style>
  <w:style w:type="character" w:styleId="ac">
    <w:name w:val="Hyperlink"/>
    <w:basedOn w:val="a0"/>
    <w:rsid w:val="00854756"/>
    <w:rPr>
      <w:color w:val="0563C1" w:themeColor="hyperlink"/>
      <w:u w:val="single"/>
    </w:rPr>
  </w:style>
  <w:style w:type="paragraph" w:customStyle="1" w:styleId="FETableFootnote">
    <w:name w:val="FE_Table_Footnote"/>
    <w:basedOn w:val="a"/>
    <w:next w:val="a"/>
    <w:rsid w:val="00E87212"/>
    <w:pPr>
      <w:spacing w:after="200" w:line="240" w:lineRule="auto"/>
      <w:ind w:firstLine="187"/>
      <w:jc w:val="both"/>
    </w:pPr>
    <w:rPr>
      <w:rFonts w:ascii="Times" w:eastAsia="맑은 고딕" w:hAnsi="Times"/>
      <w:szCs w:val="20"/>
    </w:rPr>
  </w:style>
  <w:style w:type="paragraph" w:customStyle="1" w:styleId="TFReferencesSection">
    <w:name w:val="TF_References_Section"/>
    <w:basedOn w:val="a"/>
    <w:rsid w:val="00E87212"/>
    <w:pPr>
      <w:spacing w:after="200"/>
      <w:ind w:firstLine="187"/>
      <w:jc w:val="both"/>
    </w:pPr>
    <w:rPr>
      <w:rFonts w:ascii="Times" w:eastAsia="맑은 고딕" w:hAnsi="Times"/>
      <w:szCs w:val="20"/>
    </w:rPr>
  </w:style>
  <w:style w:type="table" w:styleId="ad">
    <w:name w:val="Table Grid"/>
    <w:basedOn w:val="a1"/>
    <w:uiPriority w:val="59"/>
    <w:rsid w:val="00E87212"/>
    <w:rPr>
      <w:rFonts w:asciiTheme="minorHAnsi" w:hAnsiTheme="minorHAnsi" w:cstheme="minorBidi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Revision"/>
    <w:hidden/>
    <w:uiPriority w:val="99"/>
    <w:semiHidden/>
    <w:rsid w:val="004260BC"/>
    <w:rPr>
      <w:sz w:val="24"/>
      <w:szCs w:val="24"/>
      <w:lang w:eastAsia="en-US"/>
    </w:rPr>
  </w:style>
  <w:style w:type="character" w:styleId="af">
    <w:name w:val="FollowedHyperlink"/>
    <w:basedOn w:val="a0"/>
    <w:rsid w:val="00F566CD"/>
    <w:rPr>
      <w:color w:val="954F72" w:themeColor="followedHyperlink"/>
      <w:u w:val="single"/>
    </w:rPr>
  </w:style>
  <w:style w:type="character" w:styleId="af0">
    <w:name w:val="Strong"/>
    <w:basedOn w:val="a0"/>
    <w:uiPriority w:val="22"/>
    <w:qFormat/>
    <w:rsid w:val="00F562D1"/>
    <w:rPr>
      <w:b/>
      <w:bCs/>
    </w:rPr>
  </w:style>
  <w:style w:type="character" w:styleId="af1">
    <w:name w:val="Emphasis"/>
    <w:basedOn w:val="a0"/>
    <w:uiPriority w:val="20"/>
    <w:qFormat/>
    <w:rsid w:val="00F562D1"/>
    <w:rPr>
      <w:i/>
      <w:iCs/>
    </w:rPr>
  </w:style>
  <w:style w:type="character" w:customStyle="1" w:styleId="st1">
    <w:name w:val="st1"/>
    <w:basedOn w:val="a0"/>
    <w:rsid w:val="00F562D1"/>
  </w:style>
  <w:style w:type="paragraph" w:customStyle="1" w:styleId="p">
    <w:name w:val="p"/>
    <w:basedOn w:val="a"/>
    <w:rsid w:val="00F562D1"/>
    <w:pPr>
      <w:spacing w:before="100" w:beforeAutospacing="1" w:after="100" w:afterAutospacing="1" w:line="240" w:lineRule="auto"/>
    </w:pPr>
    <w:rPr>
      <w:rFonts w:ascii="굴림" w:eastAsia="굴림" w:hAnsi="굴림" w:cs="굴림"/>
      <w:lang w:eastAsia="ko-KR"/>
    </w:rPr>
  </w:style>
  <w:style w:type="paragraph" w:styleId="af2">
    <w:name w:val="footnote text"/>
    <w:basedOn w:val="a"/>
    <w:link w:val="Char3"/>
    <w:uiPriority w:val="99"/>
    <w:unhideWhenUsed/>
    <w:rsid w:val="00506F98"/>
    <w:pPr>
      <w:widowControl w:val="0"/>
      <w:wordWrap w:val="0"/>
      <w:autoSpaceDE w:val="0"/>
      <w:autoSpaceDN w:val="0"/>
      <w:snapToGrid w:val="0"/>
      <w:spacing w:after="160" w:line="259" w:lineRule="auto"/>
    </w:pPr>
    <w:rPr>
      <w:rFonts w:asciiTheme="minorHAnsi" w:hAnsiTheme="minorHAnsi" w:cstheme="minorBidi"/>
      <w:kern w:val="2"/>
      <w:sz w:val="20"/>
      <w:szCs w:val="22"/>
      <w:lang w:eastAsia="ko-KR"/>
    </w:rPr>
  </w:style>
  <w:style w:type="character" w:customStyle="1" w:styleId="Char3">
    <w:name w:val="각주 텍스트 Char"/>
    <w:basedOn w:val="a0"/>
    <w:link w:val="af2"/>
    <w:uiPriority w:val="99"/>
    <w:rsid w:val="00506F98"/>
    <w:rPr>
      <w:rFonts w:asciiTheme="minorHAnsi" w:hAnsiTheme="minorHAnsi" w:cstheme="minorBidi"/>
      <w:kern w:val="2"/>
      <w:szCs w:val="22"/>
    </w:rPr>
  </w:style>
  <w:style w:type="character" w:styleId="af3">
    <w:name w:val="footnote reference"/>
    <w:basedOn w:val="a0"/>
    <w:uiPriority w:val="99"/>
    <w:unhideWhenUsed/>
    <w:rsid w:val="00506F98"/>
    <w:rPr>
      <w:vertAlign w:val="superscript"/>
    </w:rPr>
  </w:style>
  <w:style w:type="character" w:customStyle="1" w:styleId="fontstyle01">
    <w:name w:val="fontstyle01"/>
    <w:basedOn w:val="a0"/>
    <w:rsid w:val="00155F71"/>
    <w:rPr>
      <w:rFonts w:ascii="Helvetica" w:hAnsi="Helvetica" w:hint="default"/>
      <w:b w:val="0"/>
      <w:bCs w:val="0"/>
      <w:i w:val="0"/>
      <w:iCs w:val="0"/>
      <w:color w:val="000000"/>
      <w:sz w:val="16"/>
      <w:szCs w:val="16"/>
    </w:rPr>
  </w:style>
  <w:style w:type="paragraph" w:styleId="af4">
    <w:name w:val="Normal (Web)"/>
    <w:basedOn w:val="a"/>
    <w:uiPriority w:val="99"/>
    <w:unhideWhenUsed/>
    <w:rsid w:val="00AC3A6D"/>
    <w:pPr>
      <w:spacing w:before="100" w:beforeAutospacing="1" w:after="100" w:afterAutospacing="1" w:line="240" w:lineRule="auto"/>
    </w:pPr>
    <w:rPr>
      <w:rFonts w:ascii="굴림" w:eastAsia="굴림" w:hAnsi="굴림" w:cs="굴림"/>
      <w:lang w:eastAsia="ko-KR"/>
    </w:rPr>
  </w:style>
  <w:style w:type="character" w:customStyle="1" w:styleId="Char">
    <w:name w:val="바닥글 Char"/>
    <w:basedOn w:val="a0"/>
    <w:link w:val="a6"/>
    <w:rsid w:val="008E5E0F"/>
    <w:rPr>
      <w:sz w:val="24"/>
      <w:szCs w:val="24"/>
      <w:lang w:eastAsia="en-US"/>
    </w:rPr>
  </w:style>
  <w:style w:type="paragraph" w:customStyle="1" w:styleId="TblColumnHeader">
    <w:name w:val="Tbl_Column Header"/>
    <w:basedOn w:val="a"/>
    <w:qFormat/>
    <w:rsid w:val="008F16EE"/>
    <w:pPr>
      <w:widowControl w:val="0"/>
      <w:spacing w:before="40" w:after="40" w:line="240" w:lineRule="auto"/>
    </w:pPr>
    <w:rPr>
      <w:rFonts w:ascii="Times New Roman Bold" w:eastAsiaTheme="minorHAnsi" w:hAnsi="Times New Roman Bold"/>
      <w:b/>
      <w:sz w:val="22"/>
      <w:szCs w:val="22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448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9" Type="http://schemas.microsoft.com/office/2016/09/relationships/commentsIds" Target="commentsId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EndNote%20X8\Templates\Nature.dot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A1731E2615073E43B829099F008EA4B2" ma:contentTypeVersion="12" ma:contentTypeDescription="새 문서를 만듭니다." ma:contentTypeScope="" ma:versionID="5b738852b960be7f49dc1289d512daa8">
  <xsd:schema xmlns:xsd="http://www.w3.org/2001/XMLSchema" xmlns:xs="http://www.w3.org/2001/XMLSchema" xmlns:p="http://schemas.microsoft.com/office/2006/metadata/properties" xmlns:ns2="851d295c-6b64-440d-bd6e-ee17923d0fd2" xmlns:ns3="a852189a-6036-4b28-8768-2e9dc8f7a913" targetNamespace="http://schemas.microsoft.com/office/2006/metadata/properties" ma:root="true" ma:fieldsID="a32404a00cc733076d68d7f4328320d1" ns2:_="" ns3:_="">
    <xsd:import namespace="851d295c-6b64-440d-bd6e-ee17923d0fd2"/>
    <xsd:import namespace="a852189a-6036-4b28-8768-2e9dc8f7a91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1d295c-6b64-440d-bd6e-ee17923d0f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52189a-6036-4b28-8768-2e9dc8f7a91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C00BF3-6D7F-46CD-9F0C-BDC7F8DC353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5DE738-3D63-412F-9EED-F1A8447ECD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1d295c-6b64-440d-bd6e-ee17923d0fd2"/>
    <ds:schemaRef ds:uri="a852189a-6036-4b28-8768-2e9dc8f7a9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27C7EA9-1DAC-405E-8D05-F31744CB2962}">
  <ds:schemaRefs>
    <ds:schemaRef ds:uri="http://schemas.microsoft.com/office/2006/documentManagement/types"/>
    <ds:schemaRef ds:uri="http://schemas.microsoft.com/office/infopath/2007/PartnerControls"/>
    <ds:schemaRef ds:uri="a852189a-6036-4b28-8768-2e9dc8f7a913"/>
    <ds:schemaRef ds:uri="http://purl.org/dc/elements/1.1/"/>
    <ds:schemaRef ds:uri="http://schemas.microsoft.com/office/2006/metadata/properties"/>
    <ds:schemaRef ds:uri="851d295c-6b64-440d-bd6e-ee17923d0fd2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3DB9B2C0-9CB4-4142-B1A1-6E858BCE42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Nature</Template>
  <TotalTime>1</TotalTime>
  <Pages>1</Pages>
  <Words>285</Words>
  <Characters>1483</Characters>
  <Application>Microsoft Office Word</Application>
  <DocSecurity>0</DocSecurity>
  <Lines>12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Nature</vt:lpstr>
      <vt:lpstr>American Chemical Society</vt:lpstr>
    </vt:vector>
  </TitlesOfParts>
  <Company>ISI ResearchSoft</Company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Nature</dc:title>
  <dc:creator>jihun.lee2(jihun.lee2@celltrion.com)</dc:creator>
  <cp:lastModifiedBy>jihun.lee2(jihun.lee2@celltrion.com)</cp:lastModifiedBy>
  <cp:revision>2</cp:revision>
  <cp:lastPrinted>2020-08-14T10:15:00Z</cp:lastPrinted>
  <dcterms:created xsi:type="dcterms:W3CDTF">2020-08-14T11:37:00Z</dcterms:created>
  <dcterms:modified xsi:type="dcterms:W3CDTF">2020-08-14T11:37:00Z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0x010100A1731E2615073E43B829099F008EA4B2</vt:lpwstr>
  </property>
</Properties>
</file>