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68B3C7" w14:textId="77777777" w:rsidR="001C20CA" w:rsidRPr="00B33654" w:rsidRDefault="001C20CA" w:rsidP="00DA4D4E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1D03DA87" w14:textId="4B1AA803" w:rsidR="00256B28" w:rsidRPr="00B33654" w:rsidRDefault="00256B28" w:rsidP="00EB262C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5B09517E" w14:textId="3BED30EF" w:rsidR="00CF44E8" w:rsidRPr="00B33654" w:rsidRDefault="00CF44E8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2761E4AF" w14:textId="45EE635B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40059348" w14:textId="549D1C90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05FF1200" w14:textId="222CFFF0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43AC90B3" w14:textId="7AF627B8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5714897D" w14:textId="19085C03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460CBABD" w14:textId="754AAE3E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7473A761" w14:textId="60C0964F" w:rsidR="0037418A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0C0D5E47" w14:textId="77777777" w:rsidR="001A10CF" w:rsidRDefault="001A10CF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61DC00AA" w14:textId="77777777" w:rsidR="001A10CF" w:rsidRDefault="001A10CF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6EC9B074" w14:textId="77777777" w:rsidR="001A10CF" w:rsidRDefault="001A10CF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26F5BA04" w14:textId="77777777" w:rsidR="001A10CF" w:rsidRDefault="001A10CF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3328D89F" w14:textId="77777777" w:rsidR="001A10CF" w:rsidRPr="00B33654" w:rsidRDefault="001A10CF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717FC7F9" w14:textId="2CCA8249" w:rsidR="0037418A" w:rsidRPr="00B33654" w:rsidRDefault="00F028FB">
      <w:pPr>
        <w:spacing w:line="240" w:lineRule="auto"/>
        <w:rPr>
          <w:rFonts w:asciiTheme="majorBidi" w:hAnsiTheme="majorBidi" w:cstheme="majorBidi"/>
          <w:sz w:val="20"/>
          <w:szCs w:val="20"/>
        </w:rPr>
      </w:pPr>
      <w:r w:rsidRPr="00B33654">
        <w:rPr>
          <w:rFonts w:asciiTheme="majorBidi" w:hAnsiTheme="majorBidi" w:cstheme="majorBid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D014A90" wp14:editId="6A206036">
                <wp:simplePos x="0" y="0"/>
                <wp:positionH relativeFrom="margin">
                  <wp:posOffset>213525</wp:posOffset>
                </wp:positionH>
                <wp:positionV relativeFrom="paragraph">
                  <wp:posOffset>8139</wp:posOffset>
                </wp:positionV>
                <wp:extent cx="2279314" cy="262414"/>
                <wp:effectExtent l="0" t="0" r="6985" b="444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314" cy="26241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50283E" w14:textId="27FAD6A6" w:rsidR="00CF44E8" w:rsidRPr="005E5CA3" w:rsidRDefault="00CF44E8" w:rsidP="00CF44E8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5E5CA3">
                              <w:rPr>
                                <w:b/>
                                <w:bCs/>
                                <w:lang w:val="en-US"/>
                              </w:rPr>
                              <w:t>Appendix (</w:t>
                            </w:r>
                            <w:r w:rsidR="00A56B3E" w:rsidRPr="005E5CA3">
                              <w:rPr>
                                <w:b/>
                                <w:bCs/>
                                <w:lang w:val="en-US"/>
                              </w:rPr>
                              <w:t>1</w:t>
                            </w:r>
                            <w:r w:rsidRPr="005E5CA3">
                              <w:rPr>
                                <w:b/>
                                <w:bCs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014A9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6.8pt;margin-top:.65pt;width:179.45pt;height:20.65pt;z-index:25167257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" stroked="f">
                <v:textbox>
                  <w:txbxContent>
                    <w:p w14:paraId="4050283E" w14:textId="27FAD6A6" w:rsidR="00CF44E8" w:rsidRPr="005E5CA3" w:rsidRDefault="00CF44E8" w:rsidP="00CF44E8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5E5CA3">
                        <w:rPr>
                          <w:b/>
                          <w:bCs/>
                          <w:lang w:val="en-US"/>
                        </w:rPr>
                        <w:t>Appendix (</w:t>
                      </w:r>
                      <w:r w:rsidR="00A56B3E" w:rsidRPr="005E5CA3">
                        <w:rPr>
                          <w:b/>
                          <w:bCs/>
                          <w:lang w:val="en-US"/>
                        </w:rPr>
                        <w:t>1</w:t>
                      </w:r>
                      <w:r w:rsidRPr="005E5CA3">
                        <w:rPr>
                          <w:b/>
                          <w:bCs/>
                          <w:lang w:val="en-US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D07BCB2" w14:textId="4707D8E4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5B191237" w14:textId="1F23C153" w:rsidR="0037418A" w:rsidRPr="00B33654" w:rsidRDefault="00F028FB">
      <w:pPr>
        <w:spacing w:line="240" w:lineRule="auto"/>
        <w:rPr>
          <w:rFonts w:asciiTheme="majorBidi" w:hAnsiTheme="majorBidi" w:cstheme="majorBidi"/>
          <w:sz w:val="20"/>
          <w:szCs w:val="20"/>
        </w:rPr>
      </w:pPr>
      <w:r w:rsidRPr="00B33654">
        <w:rPr>
          <w:rFonts w:asciiTheme="majorBidi" w:hAnsiTheme="majorBidi" w:cstheme="majorBid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B090B2A" wp14:editId="5557305B">
                <wp:simplePos x="0" y="0"/>
                <wp:positionH relativeFrom="column">
                  <wp:posOffset>185363</wp:posOffset>
                </wp:positionH>
                <wp:positionV relativeFrom="paragraph">
                  <wp:posOffset>103654</wp:posOffset>
                </wp:positionV>
                <wp:extent cx="3439160" cy="428625"/>
                <wp:effectExtent l="0" t="0" r="8890" b="952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439160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39CD70" w14:textId="77B61090" w:rsidR="003228EC" w:rsidRPr="003228EC" w:rsidRDefault="003228EC" w:rsidP="003228E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40" w:lineRule="auto"/>
                              <w:rPr>
                                <w:i/>
                                <w:iCs/>
                              </w:rPr>
                            </w:pPr>
                            <w:r w:rsidRPr="003228EC">
                              <w:rPr>
                                <w:i/>
                                <w:iCs/>
                              </w:rPr>
                              <w:t>Table A</w:t>
                            </w:r>
                            <w:r>
                              <w:rPr>
                                <w:i/>
                                <w:iCs/>
                              </w:rPr>
                              <w:t xml:space="preserve"> (</w:t>
                            </w:r>
                            <w:r w:rsidRPr="003228EC">
                              <w:rPr>
                                <w:i/>
                                <w:iCs/>
                              </w:rPr>
                              <w:t>1</w:t>
                            </w:r>
                            <w:r>
                              <w:rPr>
                                <w:i/>
                                <w:iCs/>
                              </w:rPr>
                              <w:t xml:space="preserve">) - </w:t>
                            </w:r>
                            <w:r w:rsidRPr="003228EC">
                              <w:rPr>
                                <w:i/>
                                <w:iCs/>
                              </w:rPr>
                              <w:t xml:space="preserve"> Intercorrelations among variables</w:t>
                            </w:r>
                          </w:p>
                          <w:p w14:paraId="71EE2F2D" w14:textId="4530EE7B" w:rsidR="003228EC" w:rsidRPr="00CF44E8" w:rsidRDefault="003228EC" w:rsidP="003228EC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B090B2A" id="_x0000_s1027" type="#_x0000_t202" style="position:absolute;margin-left:14.6pt;margin-top:8.15pt;width:270.8pt;height:33.75pt;flip:x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" stroked="f">
                <v:textbox>
                  <w:txbxContent>
                    <w:p w14:paraId="0139CD70" w14:textId="77B61090" w:rsidR="003228EC" w:rsidRPr="003228EC" w:rsidRDefault="003228EC" w:rsidP="003228EC">
                      <w:pPr>
                        <w:widowControl w:val="0"/>
                        <w:autoSpaceDE w:val="0"/>
                        <w:autoSpaceDN w:val="0"/>
                        <w:adjustRightInd w:val="0"/>
                        <w:spacing w:line="240" w:lineRule="auto"/>
                        <w:rPr>
                          <w:i/>
                          <w:iCs/>
                        </w:rPr>
                      </w:pPr>
                      <w:r w:rsidRPr="003228EC">
                        <w:rPr>
                          <w:i/>
                          <w:iCs/>
                        </w:rPr>
                        <w:t>Table A</w:t>
                      </w:r>
                      <w:r>
                        <w:rPr>
                          <w:i/>
                          <w:iCs/>
                        </w:rPr>
                        <w:t xml:space="preserve"> (</w:t>
                      </w:r>
                      <w:r w:rsidRPr="003228EC">
                        <w:rPr>
                          <w:i/>
                          <w:iCs/>
                        </w:rPr>
                        <w:t>1</w:t>
                      </w:r>
                      <w:r>
                        <w:rPr>
                          <w:i/>
                          <w:iCs/>
                        </w:rPr>
                        <w:t xml:space="preserve">) - </w:t>
                      </w:r>
                      <w:r w:rsidRPr="003228EC">
                        <w:rPr>
                          <w:i/>
                          <w:iCs/>
                        </w:rPr>
                        <w:t xml:space="preserve"> Intercorrelations among variables</w:t>
                      </w:r>
                    </w:p>
                    <w:p w14:paraId="71EE2F2D" w14:textId="4530EE7B" w:rsidR="003228EC" w:rsidRPr="00CF44E8" w:rsidRDefault="003228EC" w:rsidP="003228EC">
                      <w:pPr>
                        <w:rPr>
                          <w:b/>
                          <w:bCs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C6F0D7D" w14:textId="0C2125B4" w:rsidR="0037418A" w:rsidRPr="00B33654" w:rsidRDefault="007515CF">
      <w:pPr>
        <w:spacing w:line="240" w:lineRule="auto"/>
        <w:rPr>
          <w:rFonts w:asciiTheme="majorBidi" w:hAnsiTheme="majorBidi" w:cstheme="majorBidi"/>
          <w:sz w:val="20"/>
          <w:szCs w:val="20"/>
        </w:rPr>
      </w:pPr>
      <w:r w:rsidRPr="00B33654">
        <w:rPr>
          <w:rFonts w:asciiTheme="majorBidi" w:hAnsiTheme="majorBidi" w:cstheme="majorBidi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4B510E44" wp14:editId="3CA0D452">
                <wp:simplePos x="0" y="0"/>
                <wp:positionH relativeFrom="column">
                  <wp:posOffset>565150</wp:posOffset>
                </wp:positionH>
                <wp:positionV relativeFrom="paragraph">
                  <wp:posOffset>47625</wp:posOffset>
                </wp:positionV>
                <wp:extent cx="4832985" cy="6009640"/>
                <wp:effectExtent l="2223" t="0" r="7937" b="7938"/>
                <wp:wrapTight wrapText="bothSides">
                  <wp:wrapPolygon edited="0">
                    <wp:start x="10" y="21608"/>
                    <wp:lineTo x="12270" y="21608"/>
                    <wp:lineTo x="12270" y="21334"/>
                    <wp:lineTo x="21550" y="21334"/>
                    <wp:lineTo x="21550" y="2710"/>
                    <wp:lineTo x="12270" y="2710"/>
                    <wp:lineTo x="12270" y="2163"/>
                    <wp:lineTo x="11163" y="40"/>
                    <wp:lineTo x="10" y="40"/>
                    <wp:lineTo x="10" y="21608"/>
                  </wp:wrapPolygon>
                </wp:wrapTight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5400000">
                          <a:off x="0" y="0"/>
                          <a:ext cx="4832985" cy="6009640"/>
                          <a:chOff x="0" y="0"/>
                          <a:chExt cx="4833354" cy="6009640"/>
                        </a:xfrm>
                      </wpg:grpSpPr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1091299" y="2155874"/>
                            <a:ext cx="5118100" cy="23660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-1737042" y="1737042"/>
                            <a:ext cx="6009640" cy="253555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61A72CC" id="Group 9" o:spid="_x0000_s1026" style="position:absolute;margin-left:44.5pt;margin-top:3.75pt;width:380.55pt;height:473.2pt;rotation:90;z-index:251680768" coordsize="48333,600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7" type="#_x0000_t75" style="position:absolute;left:10912;top:21559;width:51181;height:23660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">
                  <v:imagedata r:id="rId10" o:title=""/>
                </v:shape>
                <v:shape id="Picture 8" o:spid="_x0000_s1028" type="#_x0000_t75" style="position:absolute;left:-17370;top:17370;width:60096;height:25355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">
                  <v:imagedata r:id="rId11" o:title=""/>
                </v:shape>
                <w10:wrap type="tight"/>
              </v:group>
            </w:pict>
          </mc:Fallback>
        </mc:AlternateContent>
      </w:r>
    </w:p>
    <w:p w14:paraId="11BB0C85" w14:textId="332F3502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482DC931" w14:textId="3A683352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5F6F9663" w14:textId="54ADDB7F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4FA80ECB" w14:textId="2E72182B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76A44CAD" w14:textId="31B0A0E5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66430C0E" w14:textId="4E88ACAD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67DF36B0" w14:textId="2F687152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70BFFF47" w14:textId="1655B346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7A1A8C1B" w14:textId="36D09DD9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65799E8E" w14:textId="41BED8F7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6201B5F2" w14:textId="7D7CC5FC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09F0A523" w14:textId="11D11C17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30557D4C" w14:textId="48A3C558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5E14EA73" w14:textId="297094C5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53F2FC53" w14:textId="42E6A33C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07AA3053" w14:textId="544DE8DF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2B84F6C3" w14:textId="64B340CF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13C03BAF" w14:textId="402E458A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331A622B" w14:textId="250E1280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0750A62A" w14:textId="368CA7F9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62F778BF" w14:textId="015CB89D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14320B04" w14:textId="6A879D62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6D79DB51" w14:textId="2BC42357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7C50B933" w14:textId="6E52AAE5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3E4F9D29" w14:textId="0F4D1274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1AC9967A" w14:textId="429E91D9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584E0F44" w14:textId="45AC90F3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37B19E9D" w14:textId="341EC467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1B617551" w14:textId="04DE6C5C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63EFC748" w14:textId="3CA530F8" w:rsidR="0037418A" w:rsidRPr="00B33654" w:rsidRDefault="0037418A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76DE1172" w14:textId="6E5E1801" w:rsidR="00CF44E8" w:rsidRPr="00B33654" w:rsidRDefault="00CF44E8">
      <w:pPr>
        <w:spacing w:line="240" w:lineRule="auto"/>
        <w:rPr>
          <w:rFonts w:asciiTheme="majorBidi" w:hAnsiTheme="majorBidi" w:cstheme="majorBidi"/>
          <w:sz w:val="20"/>
          <w:szCs w:val="20"/>
        </w:rPr>
      </w:pPr>
    </w:p>
    <w:p w14:paraId="071CA7E1" w14:textId="08DFF07E" w:rsidR="00787D5E" w:rsidRPr="00B33654" w:rsidRDefault="00787D5E">
      <w:pPr>
        <w:spacing w:line="240" w:lineRule="auto"/>
        <w:rPr>
          <w:rFonts w:asciiTheme="majorBidi" w:hAnsiTheme="majorBidi" w:cstheme="majorBidi"/>
          <w:sz w:val="20"/>
          <w:szCs w:val="20"/>
        </w:rPr>
      </w:pPr>
      <w:r w:rsidRPr="00B33654">
        <w:rPr>
          <w:rFonts w:asciiTheme="majorBidi" w:hAnsiTheme="majorBidi" w:cstheme="majorBidi"/>
          <w:sz w:val="20"/>
          <w:szCs w:val="20"/>
        </w:rPr>
        <w:br w:type="page"/>
      </w:r>
    </w:p>
    <w:p w14:paraId="6BBCD57A" w14:textId="714036C0" w:rsidR="00C425F6" w:rsidRDefault="00C57022">
      <w:pPr>
        <w:spacing w:line="240" w:lineRule="auto"/>
        <w:rPr>
          <w:rFonts w:asciiTheme="majorBidi" w:hAnsiTheme="majorBidi" w:cstheme="majorBidi"/>
          <w:b/>
          <w:bCs/>
          <w:sz w:val="20"/>
          <w:szCs w:val="20"/>
        </w:rPr>
      </w:pPr>
      <w:r w:rsidRPr="00B33654">
        <w:rPr>
          <w:rFonts w:asciiTheme="majorBidi" w:hAnsiTheme="majorBidi" w:cstheme="majorBidi"/>
          <w:b/>
          <w:bCs/>
          <w:sz w:val="20"/>
          <w:szCs w:val="20"/>
        </w:rPr>
        <w:lastRenderedPageBreak/>
        <w:t>Appendix 1</w:t>
      </w:r>
    </w:p>
    <w:p w14:paraId="47814768" w14:textId="77777777" w:rsidR="00E36DAC" w:rsidRPr="00B33654" w:rsidRDefault="00E36DAC">
      <w:pPr>
        <w:spacing w:line="240" w:lineRule="auto"/>
        <w:rPr>
          <w:rFonts w:asciiTheme="majorBidi" w:hAnsiTheme="majorBidi" w:cstheme="majorBidi"/>
          <w:b/>
          <w:bCs/>
          <w:sz w:val="20"/>
          <w:szCs w:val="20"/>
        </w:rPr>
      </w:pPr>
    </w:p>
    <w:p w14:paraId="3B19AC2F" w14:textId="6204D05A" w:rsidR="007515CF" w:rsidRPr="00B33654" w:rsidRDefault="00E36DAC" w:rsidP="00E36DAC">
      <w:pPr>
        <w:spacing w:line="240" w:lineRule="auto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noProof/>
          <w:sz w:val="20"/>
          <w:szCs w:val="20"/>
        </w:rPr>
        <w:drawing>
          <wp:inline distT="0" distB="0" distL="0" distR="0" wp14:anchorId="6DB9FDC2" wp14:editId="0976E15D">
            <wp:extent cx="3054096" cy="2209797"/>
            <wp:effectExtent l="0" t="0" r="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12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8966" cy="2213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03E3D6" w14:textId="3FD88778" w:rsidR="00C57022" w:rsidRPr="00B33654" w:rsidRDefault="00C57022" w:rsidP="007515CF">
      <w:pPr>
        <w:spacing w:line="240" w:lineRule="auto"/>
        <w:jc w:val="center"/>
        <w:rPr>
          <w:rFonts w:asciiTheme="majorBidi" w:hAnsiTheme="majorBidi" w:cstheme="majorBidi"/>
          <w:sz w:val="20"/>
          <w:szCs w:val="20"/>
        </w:rPr>
      </w:pPr>
    </w:p>
    <w:p w14:paraId="2167534D" w14:textId="32CF8605" w:rsidR="00E36DAC" w:rsidRDefault="00AC6A49" w:rsidP="00E36DAC">
      <w:pPr>
        <w:pStyle w:val="NormalWeb"/>
        <w:rPr>
          <w:rFonts w:asciiTheme="majorBidi" w:hAnsiTheme="majorBidi" w:cstheme="majorBidi"/>
          <w:sz w:val="20"/>
          <w:szCs w:val="20"/>
        </w:rPr>
      </w:pPr>
      <w:r>
        <w:rPr>
          <w:rStyle w:val="FootnoteReference"/>
          <w:rFonts w:asciiTheme="majorBidi" w:hAnsiTheme="majorBidi" w:cstheme="majorBidi"/>
          <w:b/>
          <w:bCs/>
          <w:sz w:val="20"/>
          <w:szCs w:val="20"/>
        </w:rPr>
        <w:footnoteReference w:id="1"/>
      </w:r>
      <w:r w:rsidR="00EA188D" w:rsidRPr="00B33654">
        <w:rPr>
          <w:rFonts w:asciiTheme="majorBidi" w:hAnsiTheme="majorBidi" w:cstheme="majorBidi"/>
          <w:b/>
          <w:bCs/>
          <w:sz w:val="20"/>
          <w:szCs w:val="20"/>
        </w:rPr>
        <w:t xml:space="preserve">Fig. </w:t>
      </w:r>
      <w:r w:rsidR="00023383" w:rsidRPr="00B33654">
        <w:rPr>
          <w:rFonts w:asciiTheme="majorBidi" w:hAnsiTheme="majorBidi" w:cstheme="majorBidi"/>
          <w:b/>
          <w:bCs/>
          <w:sz w:val="20"/>
          <w:szCs w:val="20"/>
        </w:rPr>
        <w:t>A1</w:t>
      </w:r>
      <w:r w:rsidR="00EA188D" w:rsidRPr="00B33654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="004509F4" w:rsidRPr="00B33654">
        <w:rPr>
          <w:rFonts w:asciiTheme="majorBidi" w:hAnsiTheme="majorBidi" w:cstheme="majorBidi"/>
          <w:sz w:val="20"/>
          <w:szCs w:val="20"/>
        </w:rPr>
        <w:t>The graph illustrates the non-linear effects between female entrepreneurs' age and resilience</w:t>
      </w:r>
      <w:r w:rsidR="00E36DAC">
        <w:rPr>
          <w:rFonts w:asciiTheme="majorBidi" w:hAnsiTheme="majorBidi" w:cstheme="majorBidi"/>
          <w:sz w:val="20"/>
          <w:szCs w:val="20"/>
        </w:rPr>
        <w:t xml:space="preserve"> (corresponds to Table 2).</w:t>
      </w:r>
    </w:p>
    <w:p w14:paraId="09A45067" w14:textId="7F8B08D4" w:rsidR="00975D16" w:rsidRPr="00975D16" w:rsidRDefault="00975D16" w:rsidP="00AC6A49">
      <w:pPr>
        <w:spacing w:line="240" w:lineRule="auto"/>
        <w:rPr>
          <w:rFonts w:asciiTheme="majorBidi" w:hAnsiTheme="majorBidi" w:cstheme="majorBidi"/>
          <w:sz w:val="20"/>
          <w:szCs w:val="20"/>
          <w:lang w:val="en-US"/>
        </w:rPr>
      </w:pPr>
    </w:p>
    <w:p w14:paraId="6E310804" w14:textId="48081F2F" w:rsidR="00A82716" w:rsidRPr="00B33654" w:rsidRDefault="005E5CA3" w:rsidP="005E5CA3">
      <w:pPr>
        <w:spacing w:line="240" w:lineRule="auto"/>
        <w:rPr>
          <w:rFonts w:asciiTheme="majorBidi" w:hAnsiTheme="majorBidi" w:cstheme="majorBidi"/>
          <w:b/>
          <w:bCs/>
          <w:sz w:val="20"/>
          <w:szCs w:val="20"/>
        </w:rPr>
      </w:pPr>
      <w:r w:rsidRPr="00B33654">
        <w:rPr>
          <w:rFonts w:asciiTheme="majorBidi" w:hAnsiTheme="majorBidi" w:cstheme="majorBidi"/>
          <w:b/>
          <w:bCs/>
          <w:sz w:val="20"/>
          <w:szCs w:val="20"/>
        </w:rPr>
        <w:t xml:space="preserve">Appendix 2 </w:t>
      </w:r>
    </w:p>
    <w:p w14:paraId="5B00181D" w14:textId="19086FE2" w:rsidR="00A82716" w:rsidRPr="00B33654" w:rsidRDefault="00A82716" w:rsidP="00A82716">
      <w:pPr>
        <w:spacing w:before="120" w:line="360" w:lineRule="auto"/>
        <w:jc w:val="both"/>
        <w:rPr>
          <w:rFonts w:asciiTheme="majorBidi" w:hAnsiTheme="majorBidi" w:cstheme="majorBidi"/>
          <w:i/>
          <w:iCs/>
          <w:sz w:val="20"/>
          <w:szCs w:val="20"/>
        </w:rPr>
      </w:pPr>
      <w:r w:rsidRPr="00B33654">
        <w:rPr>
          <w:rFonts w:asciiTheme="majorBidi" w:hAnsiTheme="majorBidi" w:cstheme="majorBidi"/>
          <w:i/>
          <w:iCs/>
          <w:sz w:val="20"/>
          <w:szCs w:val="20"/>
        </w:rPr>
        <w:t>Table 6 – Religiosity integrated items</w:t>
      </w:r>
    </w:p>
    <w:p w14:paraId="59330BCF" w14:textId="77777777" w:rsidR="00C00EAF" w:rsidRPr="00B33654" w:rsidRDefault="00C00EAF" w:rsidP="00C00EAF">
      <w:pPr>
        <w:widowControl w:val="0"/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  <w:sz w:val="20"/>
          <w:szCs w:val="20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780"/>
        <w:gridCol w:w="976"/>
        <w:gridCol w:w="976"/>
        <w:gridCol w:w="976"/>
        <w:gridCol w:w="976"/>
        <w:gridCol w:w="668"/>
      </w:tblGrid>
      <w:tr w:rsidR="00934342" w:rsidRPr="00B33654" w14:paraId="5D14135C" w14:textId="77777777" w:rsidTr="00C57022">
        <w:tc>
          <w:tcPr>
            <w:tcW w:w="378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1658DC2B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Variables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6A031A89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(1)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141DED76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(2)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5B2B8CBA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(3)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30C292A3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(4)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3380539A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(5)</w:t>
            </w:r>
          </w:p>
        </w:tc>
      </w:tr>
      <w:tr w:rsidR="00934342" w:rsidRPr="00B33654" w14:paraId="35A2638F" w14:textId="77777777" w:rsidTr="00C57022"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</w:tcPr>
          <w:p w14:paraId="66379726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RM1</w:t>
            </w:r>
            <w:r w:rsidRPr="00B33654">
              <w:rPr>
                <w:rFonts w:asciiTheme="majorBidi" w:hAnsiTheme="majorBidi" w:cstheme="majorBidi"/>
                <w:sz w:val="20"/>
                <w:szCs w:val="20"/>
              </w:rPr>
              <w:t>: Religion is essential in my life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7DAE67C4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1.000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26CFB7AD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09C629DD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1240B7BD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</w:tcPr>
          <w:p w14:paraId="57D586D4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34342" w:rsidRPr="00B33654" w14:paraId="2E05BC13" w14:textId="77777777" w:rsidTr="00C57022"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</w:tcPr>
          <w:p w14:paraId="31D2380C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RM2</w:t>
            </w:r>
            <w:r w:rsidRPr="00B33654">
              <w:rPr>
                <w:rFonts w:asciiTheme="majorBidi" w:hAnsiTheme="majorBidi" w:cstheme="majorBidi"/>
                <w:sz w:val="20"/>
                <w:szCs w:val="20"/>
              </w:rPr>
              <w:t xml:space="preserve">: My religion encourages me to work and become independent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68BCE8B1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0.239***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3237C151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1.000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2000134C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3DF12067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</w:tcPr>
          <w:p w14:paraId="6674E86E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34342" w:rsidRPr="00B33654" w14:paraId="7A9BB10B" w14:textId="77777777" w:rsidTr="00C57022"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</w:tcPr>
          <w:p w14:paraId="2D0CDEE6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RM3</w:t>
            </w:r>
            <w:r w:rsidRPr="00B33654">
              <w:rPr>
                <w:rFonts w:asciiTheme="majorBidi" w:hAnsiTheme="majorBidi" w:cstheme="majorBidi"/>
                <w:sz w:val="20"/>
                <w:szCs w:val="20"/>
              </w:rPr>
              <w:t>: My religion encourages entrepreneurial activities for women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61CFE7A8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0.283***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7FF70A85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0.835***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435B7F23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1.000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28292E12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</w:tcPr>
          <w:p w14:paraId="4ED91F89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34342" w:rsidRPr="00B33654" w14:paraId="54F15D54" w14:textId="77777777" w:rsidTr="00C57022"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</w:tcPr>
          <w:p w14:paraId="41E3F0E0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RM4</w:t>
            </w:r>
            <w:r w:rsidRPr="00B33654">
              <w:rPr>
                <w:rFonts w:asciiTheme="majorBidi" w:hAnsiTheme="majorBidi" w:cstheme="majorBidi"/>
                <w:sz w:val="20"/>
                <w:szCs w:val="20"/>
              </w:rPr>
              <w:t>: My religion allows me as a woman to attend mixed gender-events for business purposes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609CA135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-0.032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73E1544E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0.368***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266C1D50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0.405***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1CAD4BF9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1.000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</w:tcPr>
          <w:p w14:paraId="3F4854FE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34342" w:rsidRPr="00B33654" w14:paraId="40972348" w14:textId="77777777" w:rsidTr="00C57022"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</w:tcPr>
          <w:p w14:paraId="4A963D2D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RM5</w:t>
            </w:r>
            <w:r w:rsidRPr="00B33654">
              <w:rPr>
                <w:rFonts w:asciiTheme="majorBidi" w:hAnsiTheme="majorBidi" w:cstheme="majorBidi"/>
                <w:sz w:val="20"/>
                <w:szCs w:val="20"/>
              </w:rPr>
              <w:t>: My business setup must comply with Islamic principles (Sharia)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00B5C324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0.302***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580BDCBF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0.223***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5A206CB8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0.151***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28F7B246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-0.132**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</w:tcPr>
          <w:p w14:paraId="417F02B1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sz w:val="20"/>
                <w:szCs w:val="20"/>
              </w:rPr>
              <w:t>1.000</w:t>
            </w:r>
          </w:p>
        </w:tc>
      </w:tr>
      <w:tr w:rsidR="00C00EAF" w:rsidRPr="00B33654" w14:paraId="5D2F1DCD" w14:textId="77777777" w:rsidTr="00C57022">
        <w:tc>
          <w:tcPr>
            <w:tcW w:w="835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13158FA" w14:textId="77777777" w:rsidR="00C00EAF" w:rsidRPr="00B33654" w:rsidRDefault="00C00EAF" w:rsidP="00406D5B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3365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*** p&lt;0.01, ** p&lt;0.05, * p&lt;0.1</w:t>
            </w:r>
          </w:p>
        </w:tc>
      </w:tr>
    </w:tbl>
    <w:p w14:paraId="7E2E4723" w14:textId="186C5E8A" w:rsidR="00C00EAF" w:rsidRPr="00B33654" w:rsidRDefault="00C00EAF" w:rsidP="00851C8B">
      <w:pPr>
        <w:rPr>
          <w:rFonts w:asciiTheme="majorBidi" w:hAnsiTheme="majorBidi" w:cstheme="majorBidi"/>
          <w:sz w:val="20"/>
          <w:szCs w:val="20"/>
        </w:rPr>
      </w:pPr>
    </w:p>
    <w:p w14:paraId="26183A9A" w14:textId="3958EB87" w:rsidR="0087452A" w:rsidRPr="00B33654" w:rsidRDefault="00174510" w:rsidP="0087452A">
      <w:pPr>
        <w:jc w:val="both"/>
        <w:rPr>
          <w:rFonts w:asciiTheme="majorBidi" w:hAnsiTheme="majorBidi" w:cstheme="majorBidi"/>
          <w:sz w:val="20"/>
          <w:szCs w:val="20"/>
        </w:rPr>
      </w:pPr>
      <w:r w:rsidRPr="00B33654">
        <w:rPr>
          <w:rFonts w:asciiTheme="majorBidi" w:hAnsiTheme="majorBidi" w:cstheme="majorBidi"/>
          <w:sz w:val="20"/>
          <w:szCs w:val="20"/>
        </w:rPr>
        <w:t xml:space="preserve">The reliability and validaty of the religiosity scale in this study </w:t>
      </w:r>
      <w:r w:rsidR="00851C8B" w:rsidRPr="00B33654">
        <w:rPr>
          <w:rFonts w:asciiTheme="majorBidi" w:hAnsiTheme="majorBidi" w:cstheme="majorBidi"/>
          <w:sz w:val="20"/>
          <w:szCs w:val="20"/>
        </w:rPr>
        <w:t>were</w:t>
      </w:r>
      <w:r w:rsidRPr="00B33654">
        <w:rPr>
          <w:rFonts w:asciiTheme="majorBidi" w:hAnsiTheme="majorBidi" w:cstheme="majorBidi"/>
          <w:sz w:val="20"/>
          <w:szCs w:val="20"/>
        </w:rPr>
        <w:t xml:space="preserve"> </w:t>
      </w:r>
      <w:r w:rsidR="00851C8B" w:rsidRPr="00B33654">
        <w:rPr>
          <w:rFonts w:asciiTheme="majorBidi" w:hAnsiTheme="majorBidi" w:cstheme="majorBidi"/>
          <w:sz w:val="20"/>
          <w:szCs w:val="20"/>
        </w:rPr>
        <w:t>assessed</w:t>
      </w:r>
      <w:r w:rsidRPr="00B33654">
        <w:rPr>
          <w:rFonts w:asciiTheme="majorBidi" w:hAnsiTheme="majorBidi" w:cstheme="majorBidi"/>
          <w:sz w:val="20"/>
          <w:szCs w:val="20"/>
        </w:rPr>
        <w:t xml:space="preserve"> </w:t>
      </w:r>
      <w:r w:rsidR="00851C8B" w:rsidRPr="00B33654">
        <w:rPr>
          <w:rFonts w:asciiTheme="majorBidi" w:hAnsiTheme="majorBidi" w:cstheme="majorBidi"/>
          <w:sz w:val="20"/>
          <w:szCs w:val="20"/>
        </w:rPr>
        <w:t>using</w:t>
      </w:r>
      <w:r w:rsidRPr="00B33654">
        <w:rPr>
          <w:rFonts w:asciiTheme="majorBidi" w:hAnsiTheme="majorBidi" w:cstheme="majorBidi"/>
          <w:sz w:val="20"/>
          <w:szCs w:val="20"/>
        </w:rPr>
        <w:t xml:space="preserve"> exploratory factor analysis (EFA) to </w:t>
      </w:r>
      <w:r w:rsidR="00851C8B" w:rsidRPr="00B33654">
        <w:rPr>
          <w:rFonts w:asciiTheme="majorBidi" w:hAnsiTheme="majorBidi" w:cstheme="majorBidi"/>
          <w:sz w:val="20"/>
          <w:szCs w:val="20"/>
        </w:rPr>
        <w:t>examine</w:t>
      </w:r>
      <w:r w:rsidRPr="00B33654">
        <w:rPr>
          <w:rFonts w:asciiTheme="majorBidi" w:hAnsiTheme="majorBidi" w:cstheme="majorBidi"/>
          <w:sz w:val="20"/>
          <w:szCs w:val="20"/>
        </w:rPr>
        <w:t xml:space="preserve"> the common variance among the </w:t>
      </w:r>
      <w:r w:rsidR="00851C8B" w:rsidRPr="00B33654">
        <w:rPr>
          <w:rFonts w:asciiTheme="majorBidi" w:hAnsiTheme="majorBidi" w:cstheme="majorBidi"/>
          <w:sz w:val="20"/>
          <w:szCs w:val="20"/>
        </w:rPr>
        <w:t xml:space="preserve">scale’s </w:t>
      </w:r>
      <w:r w:rsidRPr="00B33654">
        <w:rPr>
          <w:rFonts w:asciiTheme="majorBidi" w:hAnsiTheme="majorBidi" w:cstheme="majorBidi"/>
          <w:sz w:val="20"/>
          <w:szCs w:val="20"/>
        </w:rPr>
        <w:t>as recommended by (DeVellis, 2003).</w:t>
      </w:r>
      <w:r w:rsidR="00851C8B" w:rsidRPr="00B33654">
        <w:rPr>
          <w:rFonts w:asciiTheme="majorBidi" w:hAnsiTheme="majorBidi" w:cstheme="majorBidi"/>
          <w:sz w:val="20"/>
          <w:szCs w:val="20"/>
        </w:rPr>
        <w:t xml:space="preserve"> In doing so, the following steps were followed. First, the </w:t>
      </w:r>
      <w:r w:rsidR="00364F32" w:rsidRPr="00B33654">
        <w:rPr>
          <w:rFonts w:asciiTheme="majorBidi" w:hAnsiTheme="majorBidi" w:cstheme="majorBidi"/>
          <w:sz w:val="20"/>
          <w:szCs w:val="20"/>
        </w:rPr>
        <w:t>adequacy</w:t>
      </w:r>
      <w:r w:rsidR="00851C8B" w:rsidRPr="00B33654">
        <w:rPr>
          <w:rFonts w:asciiTheme="majorBidi" w:hAnsiTheme="majorBidi" w:cstheme="majorBidi"/>
          <w:sz w:val="20"/>
          <w:szCs w:val="20"/>
        </w:rPr>
        <w:t xml:space="preserve"> </w:t>
      </w:r>
      <w:r w:rsidR="00364F32" w:rsidRPr="00B33654">
        <w:rPr>
          <w:rFonts w:asciiTheme="majorBidi" w:hAnsiTheme="majorBidi" w:cstheme="majorBidi"/>
          <w:sz w:val="20"/>
          <w:szCs w:val="20"/>
        </w:rPr>
        <w:t>of</w:t>
      </w:r>
      <w:r w:rsidR="00851C8B" w:rsidRPr="00B33654">
        <w:rPr>
          <w:rFonts w:asciiTheme="majorBidi" w:hAnsiTheme="majorBidi" w:cstheme="majorBidi"/>
          <w:sz w:val="20"/>
          <w:szCs w:val="20"/>
        </w:rPr>
        <w:t xml:space="preserve"> the data for factor analysis was tested; the Kaiser-Meyer-Olkin (KMO) stat </w:t>
      </w:r>
      <w:r w:rsidR="00364F32" w:rsidRPr="00B33654">
        <w:rPr>
          <w:rFonts w:asciiTheme="majorBidi" w:hAnsiTheme="majorBidi" w:cstheme="majorBidi"/>
          <w:sz w:val="20"/>
          <w:szCs w:val="20"/>
        </w:rPr>
        <w:t>exceeded</w:t>
      </w:r>
      <w:r w:rsidR="00851C8B" w:rsidRPr="00B33654">
        <w:rPr>
          <w:rFonts w:asciiTheme="majorBidi" w:hAnsiTheme="majorBidi" w:cstheme="majorBidi"/>
          <w:sz w:val="20"/>
          <w:szCs w:val="20"/>
        </w:rPr>
        <w:t xml:space="preserve"> the recommended minimum threshold (KMO= 0.604)</w:t>
      </w:r>
      <w:r w:rsidR="00A82716" w:rsidRPr="00B33654">
        <w:rPr>
          <w:rFonts w:asciiTheme="majorBidi" w:hAnsiTheme="majorBidi" w:cstheme="majorBidi"/>
          <w:sz w:val="20"/>
          <w:szCs w:val="20"/>
        </w:rPr>
        <w:t>, and Bartlett’s Test of Sphericity was significant (</w:t>
      </w:r>
      <w:r w:rsidR="00A82716" w:rsidRPr="00B33654">
        <w:rPr>
          <w:rFonts w:asciiTheme="majorBidi" w:hAnsiTheme="majorBidi" w:cstheme="majorBidi"/>
          <w:i/>
          <w:iCs/>
          <w:sz w:val="20"/>
          <w:szCs w:val="20"/>
        </w:rPr>
        <w:t>x</w:t>
      </w:r>
      <w:r w:rsidR="00A82716" w:rsidRPr="00B33654">
        <w:rPr>
          <w:rFonts w:asciiTheme="majorBidi" w:hAnsiTheme="majorBidi" w:cstheme="majorBidi"/>
          <w:sz w:val="20"/>
          <w:szCs w:val="20"/>
          <w:vertAlign w:val="superscript"/>
        </w:rPr>
        <w:t>2</w:t>
      </w:r>
      <w:r w:rsidR="00A82716" w:rsidRPr="00B33654">
        <w:rPr>
          <w:rFonts w:asciiTheme="majorBidi" w:hAnsiTheme="majorBidi" w:cstheme="majorBidi"/>
          <w:sz w:val="20"/>
          <w:szCs w:val="20"/>
        </w:rPr>
        <w:t xml:space="preserve"> = 504.670, </w:t>
      </w:r>
      <w:r w:rsidR="00A82716" w:rsidRPr="00B33654">
        <w:rPr>
          <w:rFonts w:asciiTheme="majorBidi" w:hAnsiTheme="majorBidi" w:cstheme="majorBidi"/>
          <w:i/>
          <w:iCs/>
          <w:sz w:val="20"/>
          <w:szCs w:val="20"/>
        </w:rPr>
        <w:t>df</w:t>
      </w:r>
      <w:r w:rsidR="00A82716" w:rsidRPr="00B33654">
        <w:rPr>
          <w:rFonts w:asciiTheme="majorBidi" w:hAnsiTheme="majorBidi" w:cstheme="majorBidi"/>
          <w:sz w:val="20"/>
          <w:szCs w:val="20"/>
        </w:rPr>
        <w:t xml:space="preserve"> = 10, </w:t>
      </w:r>
      <w:r w:rsidR="00A82716" w:rsidRPr="00B33654">
        <w:rPr>
          <w:rFonts w:asciiTheme="majorBidi" w:hAnsiTheme="majorBidi" w:cstheme="majorBidi"/>
          <w:i/>
          <w:iCs/>
          <w:sz w:val="20"/>
          <w:szCs w:val="20"/>
        </w:rPr>
        <w:t>p</w:t>
      </w:r>
      <w:r w:rsidR="00A82716" w:rsidRPr="00B33654">
        <w:rPr>
          <w:rFonts w:asciiTheme="majorBidi" w:hAnsiTheme="majorBidi" w:cstheme="majorBidi"/>
          <w:sz w:val="20"/>
          <w:szCs w:val="20"/>
        </w:rPr>
        <w:t xml:space="preserve"> = 0.000), confirming adequate correlations for factor analysis. The</w:t>
      </w:r>
      <w:r w:rsidR="00087871" w:rsidRPr="00B33654">
        <w:rPr>
          <w:rFonts w:asciiTheme="majorBidi" w:hAnsiTheme="majorBidi" w:cstheme="majorBidi"/>
          <w:sz w:val="20"/>
          <w:szCs w:val="20"/>
        </w:rPr>
        <w:t xml:space="preserve"> unrotated solution</w:t>
      </w:r>
      <w:r w:rsidR="00A82716" w:rsidRPr="00B33654">
        <w:rPr>
          <w:rFonts w:asciiTheme="majorBidi" w:hAnsiTheme="majorBidi" w:cstheme="majorBidi"/>
          <w:sz w:val="20"/>
          <w:szCs w:val="20"/>
        </w:rPr>
        <w:t xml:space="preserve"> revealed a single factor with an eigenvalue of 1.86 explaining 94.27% of the variance. Other factors had eigenvalues below 1, supporting the retention of only </w:t>
      </w:r>
      <w:r w:rsidR="00A82716" w:rsidRPr="00B33654">
        <w:rPr>
          <w:rFonts w:asciiTheme="majorBidi" w:hAnsiTheme="majorBidi" w:cstheme="majorBidi"/>
          <w:sz w:val="20"/>
          <w:szCs w:val="20"/>
        </w:rPr>
        <w:lastRenderedPageBreak/>
        <w:t>one factor</w:t>
      </w:r>
      <w:r w:rsidR="00087871" w:rsidRPr="00B33654">
        <w:rPr>
          <w:rFonts w:asciiTheme="majorBidi" w:hAnsiTheme="majorBidi" w:cstheme="majorBidi"/>
          <w:sz w:val="20"/>
          <w:szCs w:val="20"/>
        </w:rPr>
        <w:t xml:space="preserve"> (Kaiser, 1960)</w:t>
      </w:r>
      <w:r w:rsidR="00A82716" w:rsidRPr="00B33654">
        <w:rPr>
          <w:rFonts w:asciiTheme="majorBidi" w:hAnsiTheme="majorBidi" w:cstheme="majorBidi"/>
          <w:sz w:val="20"/>
          <w:szCs w:val="20"/>
        </w:rPr>
        <w:t xml:space="preserve">. </w:t>
      </w:r>
      <w:r w:rsidR="0087452A" w:rsidRPr="00B33654">
        <w:rPr>
          <w:rFonts w:asciiTheme="majorBidi" w:hAnsiTheme="majorBidi" w:cstheme="majorBidi"/>
          <w:sz w:val="20"/>
          <w:szCs w:val="20"/>
        </w:rPr>
        <w:t xml:space="preserve">The scree plot further supports the one-factor solution as the best fit for the data (see Fig. </w:t>
      </w:r>
      <w:r w:rsidR="00364F32" w:rsidRPr="00B33654">
        <w:rPr>
          <w:rFonts w:asciiTheme="majorBidi" w:hAnsiTheme="majorBidi" w:cstheme="majorBidi"/>
          <w:sz w:val="20"/>
          <w:szCs w:val="20"/>
        </w:rPr>
        <w:t>A2</w:t>
      </w:r>
      <w:r w:rsidR="0087452A" w:rsidRPr="00B33654">
        <w:rPr>
          <w:rFonts w:asciiTheme="majorBidi" w:hAnsiTheme="majorBidi" w:cstheme="majorBidi"/>
          <w:sz w:val="20"/>
          <w:szCs w:val="20"/>
        </w:rPr>
        <w:t>).</w:t>
      </w:r>
    </w:p>
    <w:p w14:paraId="7FBF690A" w14:textId="11AF2547" w:rsidR="007515CF" w:rsidRPr="00B33654" w:rsidRDefault="00E36DAC" w:rsidP="00E36DAC">
      <w:pPr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0735CC8B" wp14:editId="50F7A793">
            <wp:extent cx="3520075" cy="2521724"/>
            <wp:effectExtent l="0" t="0" r="444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13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2861" cy="2523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34684C" w14:textId="459D3620" w:rsidR="005E5CA3" w:rsidRPr="00B33654" w:rsidRDefault="005E5CA3" w:rsidP="0087452A">
      <w:pPr>
        <w:jc w:val="center"/>
        <w:rPr>
          <w:rFonts w:asciiTheme="majorBidi" w:hAnsiTheme="majorBidi" w:cstheme="majorBidi"/>
          <w:sz w:val="20"/>
          <w:szCs w:val="20"/>
        </w:rPr>
      </w:pPr>
    </w:p>
    <w:p w14:paraId="1A95303E" w14:textId="3B7F0677" w:rsidR="005E5CA3" w:rsidRPr="00B33654" w:rsidRDefault="00087871" w:rsidP="00087871">
      <w:pPr>
        <w:jc w:val="center"/>
        <w:rPr>
          <w:rFonts w:asciiTheme="majorBidi" w:hAnsiTheme="majorBidi" w:cstheme="majorBidi"/>
          <w:sz w:val="20"/>
          <w:szCs w:val="20"/>
        </w:rPr>
      </w:pPr>
      <w:r w:rsidRPr="00B33654">
        <w:rPr>
          <w:rFonts w:asciiTheme="majorBidi" w:eastAsia="STIX-Regular" w:hAnsiTheme="majorBidi" w:cstheme="majorBidi"/>
          <w:b/>
          <w:bCs/>
          <w:sz w:val="20"/>
          <w:szCs w:val="20"/>
          <w:lang w:val="en-US"/>
        </w:rPr>
        <w:t xml:space="preserve">Fig. </w:t>
      </w:r>
      <w:r w:rsidR="00023383" w:rsidRPr="00B33654">
        <w:rPr>
          <w:rFonts w:asciiTheme="majorBidi" w:eastAsia="STIX-Regular" w:hAnsiTheme="majorBidi" w:cstheme="majorBidi"/>
          <w:b/>
          <w:bCs/>
          <w:sz w:val="20"/>
          <w:szCs w:val="20"/>
          <w:lang w:val="en-US"/>
        </w:rPr>
        <w:t>A2</w:t>
      </w:r>
      <w:r w:rsidRPr="00B33654">
        <w:rPr>
          <w:rFonts w:asciiTheme="majorBidi" w:eastAsia="STIX-Regular" w:hAnsiTheme="majorBidi" w:cstheme="majorBidi"/>
          <w:sz w:val="20"/>
          <w:szCs w:val="20"/>
          <w:lang w:val="en-US"/>
        </w:rPr>
        <w:t xml:space="preserve"> Scree plot of religiosity scale</w:t>
      </w:r>
    </w:p>
    <w:p w14:paraId="17DCE7C3" w14:textId="77777777" w:rsidR="003C2AD3" w:rsidRPr="00B33654" w:rsidRDefault="003C2AD3">
      <w:pPr>
        <w:spacing w:line="240" w:lineRule="auto"/>
        <w:rPr>
          <w:rFonts w:asciiTheme="majorBidi" w:hAnsiTheme="majorBidi" w:cstheme="majorBidi"/>
          <w:strike/>
          <w:sz w:val="20"/>
          <w:szCs w:val="20"/>
        </w:rPr>
      </w:pPr>
    </w:p>
    <w:p w14:paraId="3A234E34" w14:textId="519CAC4D" w:rsidR="00BD1C20" w:rsidRPr="00555EBB" w:rsidRDefault="00BD1C20">
      <w:pPr>
        <w:spacing w:line="240" w:lineRule="auto"/>
        <w:rPr>
          <w:rFonts w:asciiTheme="majorBidi" w:hAnsiTheme="majorBidi" w:cstheme="majorBidi"/>
          <w:strike/>
        </w:rPr>
      </w:pPr>
      <w:r w:rsidRPr="00B33654">
        <w:rPr>
          <w:rFonts w:asciiTheme="majorBidi" w:hAnsiTheme="majorBidi" w:cstheme="majorBidi"/>
          <w:strike/>
          <w:sz w:val="20"/>
          <w:szCs w:val="20"/>
        </w:rPr>
        <w:br w:type="page"/>
      </w:r>
    </w:p>
    <w:p w14:paraId="229105A7" w14:textId="77777777" w:rsidR="00C00EAF" w:rsidRPr="00555EBB" w:rsidRDefault="00C00EAF">
      <w:pPr>
        <w:spacing w:line="240" w:lineRule="auto"/>
        <w:rPr>
          <w:rFonts w:asciiTheme="majorBidi" w:hAnsiTheme="majorBidi" w:cstheme="majorBidi"/>
          <w:b/>
          <w:bCs/>
          <w:kern w:val="32"/>
          <w:szCs w:val="32"/>
        </w:rPr>
      </w:pPr>
    </w:p>
    <w:sectPr w:rsidR="00C00EAF" w:rsidRPr="00555EBB" w:rsidSect="00C57022">
      <w:footerReference w:type="default" r:id="rId14"/>
      <w:pgSz w:w="11901" w:h="16840" w:code="9"/>
      <w:pgMar w:top="1418" w:right="155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3A7776" w14:textId="77777777" w:rsidR="00DE6D2B" w:rsidRDefault="00DE6D2B" w:rsidP="00AF2C92">
      <w:r>
        <w:separator/>
      </w:r>
    </w:p>
  </w:endnote>
  <w:endnote w:type="continuationSeparator" w:id="0">
    <w:p w14:paraId="739768F5" w14:textId="77777777" w:rsidR="00DE6D2B" w:rsidRDefault="00DE6D2B" w:rsidP="00AF2C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TIX-Regular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058295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14793E9" w14:textId="118D79C3" w:rsidR="00A519C7" w:rsidRDefault="00A519C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69EA29F" w14:textId="77777777" w:rsidR="002211DD" w:rsidRDefault="002211D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AF56A5" w14:textId="77777777" w:rsidR="00DE6D2B" w:rsidRDefault="00DE6D2B" w:rsidP="00AF2C92">
      <w:r>
        <w:separator/>
      </w:r>
    </w:p>
  </w:footnote>
  <w:footnote w:type="continuationSeparator" w:id="0">
    <w:p w14:paraId="6DBA2115" w14:textId="77777777" w:rsidR="00DE6D2B" w:rsidRDefault="00DE6D2B" w:rsidP="00AF2C92">
      <w:r>
        <w:continuationSeparator/>
      </w:r>
    </w:p>
  </w:footnote>
  <w:footnote w:id="1">
    <w:p w14:paraId="5E552BC8" w14:textId="13DEB84F" w:rsidR="00AC6A49" w:rsidRPr="00AC6A49" w:rsidRDefault="00AC6A49" w:rsidP="008C4A63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 w:rsidRPr="00975D16">
        <w:rPr>
          <w:lang w:val="en-US"/>
        </w:rPr>
        <w:t>This suggests that resilience increases after the age of 21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B0D42628"/>
    <w:lvl w:ilvl="0">
      <w:start w:val="1"/>
      <w:numFmt w:val="bullet"/>
      <w:lvlText w:val=""/>
      <w:lvlJc w:val="left"/>
      <w:pPr>
        <w:tabs>
          <w:tab w:val="num" w:pos="4410"/>
        </w:tabs>
        <w:ind w:left="441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5130"/>
        </w:tabs>
        <w:ind w:left="549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5850"/>
        </w:tabs>
        <w:ind w:left="621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6570"/>
        </w:tabs>
        <w:ind w:left="693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7290"/>
        </w:tabs>
        <w:ind w:left="765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8010"/>
        </w:tabs>
        <w:ind w:left="837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8730"/>
        </w:tabs>
        <w:ind w:left="909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9450"/>
        </w:tabs>
        <w:ind w:left="981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10170"/>
        </w:tabs>
        <w:ind w:left="1053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B1FECAF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7C74E2D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E8F228E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A274B1E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D2442F1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79147BC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594C1B5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34C6DA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C472E2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DC819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0B958C1"/>
    <w:multiLevelType w:val="hybridMultilevel"/>
    <w:tmpl w:val="4C0CE77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5CC0843"/>
    <w:multiLevelType w:val="multilevel"/>
    <w:tmpl w:val="9426EBB6"/>
    <w:lvl w:ilvl="0">
      <w:start w:val="1"/>
      <w:numFmt w:val="decimal"/>
      <w:lvlText w:val="(%1)"/>
      <w:lvlJc w:val="right"/>
      <w:pPr>
        <w:ind w:left="720" w:hanging="181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0E765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E3F00FF"/>
    <w:multiLevelType w:val="multilevel"/>
    <w:tmpl w:val="E71A70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EA433BA"/>
    <w:multiLevelType w:val="multilevel"/>
    <w:tmpl w:val="1E26FD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6" w15:restartNumberingAfterBreak="0">
    <w:nsid w:val="1EC64322"/>
    <w:multiLevelType w:val="hybridMultilevel"/>
    <w:tmpl w:val="6218C912"/>
    <w:lvl w:ilvl="0" w:tplc="CA84DBDE">
      <w:start w:val="1"/>
      <w:numFmt w:val="decimal"/>
      <w:lvlText w:val="3.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F413159"/>
    <w:multiLevelType w:val="multilevel"/>
    <w:tmpl w:val="30C08770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FBD58E1"/>
    <w:multiLevelType w:val="multilevel"/>
    <w:tmpl w:val="1B88B870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7E8289F"/>
    <w:multiLevelType w:val="hybridMultilevel"/>
    <w:tmpl w:val="E976D66C"/>
    <w:lvl w:ilvl="0" w:tplc="0CDA721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2A94350A"/>
    <w:multiLevelType w:val="hybridMultilevel"/>
    <w:tmpl w:val="7616B054"/>
    <w:lvl w:ilvl="0" w:tplc="5942C632">
      <w:start w:val="1"/>
      <w:numFmt w:val="decimal"/>
      <w:lvlText w:val="5.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154416"/>
    <w:multiLevelType w:val="hybridMultilevel"/>
    <w:tmpl w:val="08DE8D96"/>
    <w:lvl w:ilvl="0" w:tplc="751A0480">
      <w:numFmt w:val="bullet"/>
      <w:lvlText w:val=""/>
      <w:lvlJc w:val="left"/>
      <w:pPr>
        <w:ind w:left="1440" w:hanging="72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36F8167E"/>
    <w:multiLevelType w:val="hybridMultilevel"/>
    <w:tmpl w:val="67662AFE"/>
    <w:lvl w:ilvl="0" w:tplc="99F2867C">
      <w:start w:val="1"/>
      <w:numFmt w:val="decimal"/>
      <w:lvlText w:val="2.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389B5003"/>
    <w:multiLevelType w:val="multilevel"/>
    <w:tmpl w:val="DD5255FA"/>
    <w:lvl w:ilvl="0">
      <w:start w:val="1"/>
      <w:numFmt w:val="decimal"/>
      <w:lvlText w:val="(%1)"/>
      <w:lvlJc w:val="left"/>
      <w:pPr>
        <w:ind w:left="720" w:hanging="45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C5D0C07"/>
    <w:multiLevelType w:val="hybridMultilevel"/>
    <w:tmpl w:val="4CA02766"/>
    <w:lvl w:ilvl="0" w:tplc="79367BA0">
      <w:start w:val="1"/>
      <w:numFmt w:val="decimal"/>
      <w:pStyle w:val="Numberedlist"/>
      <w:lvlText w:val="(%1)"/>
      <w:lvlJc w:val="right"/>
      <w:pPr>
        <w:ind w:left="720" w:hanging="153"/>
      </w:pPr>
      <w:rPr>
        <w:rFonts w:hint="default"/>
      </w:rPr>
    </w:lvl>
    <w:lvl w:ilvl="1" w:tplc="FE3AC208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77E4D7DE">
      <w:start w:val="1"/>
      <w:numFmt w:val="lowerRoman"/>
      <w:lvlText w:val="(%3)"/>
      <w:lvlJc w:val="right"/>
      <w:pPr>
        <w:ind w:left="2160" w:hanging="18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D4A71FF"/>
    <w:multiLevelType w:val="hybridMultilevel"/>
    <w:tmpl w:val="CADCD1B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3E306522"/>
    <w:multiLevelType w:val="multilevel"/>
    <w:tmpl w:val="3CA88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352657F"/>
    <w:multiLevelType w:val="multilevel"/>
    <w:tmpl w:val="03341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EC0724A"/>
    <w:multiLevelType w:val="multilevel"/>
    <w:tmpl w:val="BCAA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42029B7"/>
    <w:multiLevelType w:val="hybridMultilevel"/>
    <w:tmpl w:val="4C0CE77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60F45DD"/>
    <w:multiLevelType w:val="hybridMultilevel"/>
    <w:tmpl w:val="196215F8"/>
    <w:lvl w:ilvl="0" w:tplc="48A8C2A2">
      <w:start w:val="1"/>
      <w:numFmt w:val="decimal"/>
      <w:lvlText w:val="5.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38135E"/>
    <w:multiLevelType w:val="hybridMultilevel"/>
    <w:tmpl w:val="68EEE13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BD96BF8"/>
    <w:multiLevelType w:val="hybridMultilevel"/>
    <w:tmpl w:val="76D2C65A"/>
    <w:lvl w:ilvl="0" w:tplc="0456C424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DD751B3"/>
    <w:multiLevelType w:val="hybridMultilevel"/>
    <w:tmpl w:val="570828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EAD5147"/>
    <w:multiLevelType w:val="multilevel"/>
    <w:tmpl w:val="C250F9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3FA38AF"/>
    <w:multiLevelType w:val="hybridMultilevel"/>
    <w:tmpl w:val="C96A95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D9373AB"/>
    <w:multiLevelType w:val="multilevel"/>
    <w:tmpl w:val="B89CB32C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20E5079"/>
    <w:multiLevelType w:val="hybridMultilevel"/>
    <w:tmpl w:val="51DE1592"/>
    <w:lvl w:ilvl="0" w:tplc="CFD23FC8">
      <w:start w:val="1"/>
      <w:numFmt w:val="decimal"/>
      <w:lvlText w:val="3.%1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2904CD9"/>
    <w:multiLevelType w:val="multilevel"/>
    <w:tmpl w:val="22E87E1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9" w15:restartNumberingAfterBreak="0">
    <w:nsid w:val="75422C9A"/>
    <w:multiLevelType w:val="multilevel"/>
    <w:tmpl w:val="919C9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ABD71E1"/>
    <w:multiLevelType w:val="hybridMultilevel"/>
    <w:tmpl w:val="BC3A7180"/>
    <w:lvl w:ilvl="0" w:tplc="10B67498">
      <w:start w:val="1"/>
      <w:numFmt w:val="decimal"/>
      <w:lvlText w:val="4.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1816927">
    <w:abstractNumId w:val="19"/>
  </w:num>
  <w:num w:numId="2" w16cid:durableId="819661912">
    <w:abstractNumId w:val="31"/>
  </w:num>
  <w:num w:numId="3" w16cid:durableId="16077424">
    <w:abstractNumId w:val="1"/>
  </w:num>
  <w:num w:numId="4" w16cid:durableId="1356467614">
    <w:abstractNumId w:val="2"/>
  </w:num>
  <w:num w:numId="5" w16cid:durableId="2121490098">
    <w:abstractNumId w:val="3"/>
  </w:num>
  <w:num w:numId="6" w16cid:durableId="1292127310">
    <w:abstractNumId w:val="4"/>
  </w:num>
  <w:num w:numId="7" w16cid:durableId="774324790">
    <w:abstractNumId w:val="9"/>
  </w:num>
  <w:num w:numId="8" w16cid:durableId="1023937143">
    <w:abstractNumId w:val="5"/>
  </w:num>
  <w:num w:numId="9" w16cid:durableId="794642530">
    <w:abstractNumId w:val="7"/>
  </w:num>
  <w:num w:numId="10" w16cid:durableId="1867282142">
    <w:abstractNumId w:val="6"/>
  </w:num>
  <w:num w:numId="11" w16cid:durableId="1353536527">
    <w:abstractNumId w:val="10"/>
  </w:num>
  <w:num w:numId="12" w16cid:durableId="122895864">
    <w:abstractNumId w:val="8"/>
  </w:num>
  <w:num w:numId="13" w16cid:durableId="2040662043">
    <w:abstractNumId w:val="24"/>
  </w:num>
  <w:num w:numId="14" w16cid:durableId="1847985925">
    <w:abstractNumId w:val="32"/>
  </w:num>
  <w:num w:numId="15" w16cid:durableId="1441341214">
    <w:abstractNumId w:val="18"/>
  </w:num>
  <w:num w:numId="16" w16cid:durableId="1010913306">
    <w:abstractNumId w:val="23"/>
  </w:num>
  <w:num w:numId="17" w16cid:durableId="81875777">
    <w:abstractNumId w:val="12"/>
  </w:num>
  <w:num w:numId="18" w16cid:durableId="1605264705">
    <w:abstractNumId w:val="0"/>
  </w:num>
  <w:num w:numId="19" w16cid:durableId="1968508364">
    <w:abstractNumId w:val="13"/>
  </w:num>
  <w:num w:numId="20" w16cid:durableId="519007272">
    <w:abstractNumId w:val="32"/>
  </w:num>
  <w:num w:numId="21" w16cid:durableId="1802764886">
    <w:abstractNumId w:val="32"/>
  </w:num>
  <w:num w:numId="22" w16cid:durableId="1729037366">
    <w:abstractNumId w:val="32"/>
  </w:num>
  <w:num w:numId="23" w16cid:durableId="1417288305">
    <w:abstractNumId w:val="32"/>
  </w:num>
  <w:num w:numId="24" w16cid:durableId="619920532">
    <w:abstractNumId w:val="24"/>
  </w:num>
  <w:num w:numId="25" w16cid:durableId="252471908">
    <w:abstractNumId w:val="25"/>
  </w:num>
  <w:num w:numId="26" w16cid:durableId="657929009">
    <w:abstractNumId w:val="33"/>
  </w:num>
  <w:num w:numId="27" w16cid:durableId="2040085786">
    <w:abstractNumId w:val="35"/>
  </w:num>
  <w:num w:numId="28" w16cid:durableId="1613901835">
    <w:abstractNumId w:val="32"/>
  </w:num>
  <w:num w:numId="29" w16cid:durableId="74400752">
    <w:abstractNumId w:val="17"/>
  </w:num>
  <w:num w:numId="30" w16cid:durableId="2125534216">
    <w:abstractNumId w:val="36"/>
  </w:num>
  <w:num w:numId="31" w16cid:durableId="2073505561">
    <w:abstractNumId w:val="15"/>
  </w:num>
  <w:num w:numId="32" w16cid:durableId="473379454">
    <w:abstractNumId w:val="11"/>
  </w:num>
  <w:num w:numId="33" w16cid:durableId="105925424">
    <w:abstractNumId w:val="22"/>
  </w:num>
  <w:num w:numId="34" w16cid:durableId="1273364525">
    <w:abstractNumId w:val="37"/>
  </w:num>
  <w:num w:numId="35" w16cid:durableId="497768671">
    <w:abstractNumId w:val="29"/>
  </w:num>
  <w:num w:numId="36" w16cid:durableId="1624311735">
    <w:abstractNumId w:val="34"/>
  </w:num>
  <w:num w:numId="37" w16cid:durableId="5597521">
    <w:abstractNumId w:val="14"/>
  </w:num>
  <w:num w:numId="38" w16cid:durableId="148057546">
    <w:abstractNumId w:val="26"/>
  </w:num>
  <w:num w:numId="39" w16cid:durableId="966862241">
    <w:abstractNumId w:val="21"/>
  </w:num>
  <w:num w:numId="40" w16cid:durableId="1567765799">
    <w:abstractNumId w:val="28"/>
  </w:num>
  <w:num w:numId="41" w16cid:durableId="880092039">
    <w:abstractNumId w:val="38"/>
  </w:num>
  <w:num w:numId="42" w16cid:durableId="534851199">
    <w:abstractNumId w:val="40"/>
  </w:num>
  <w:num w:numId="43" w16cid:durableId="111632173">
    <w:abstractNumId w:val="27"/>
  </w:num>
  <w:num w:numId="44" w16cid:durableId="973828264">
    <w:abstractNumId w:val="16"/>
  </w:num>
  <w:num w:numId="45" w16cid:durableId="245262520">
    <w:abstractNumId w:val="20"/>
  </w:num>
  <w:num w:numId="46" w16cid:durableId="1427263084">
    <w:abstractNumId w:val="30"/>
  </w:num>
  <w:num w:numId="47" w16cid:durableId="77410418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hideSpellingErrors/>
  <w:hideGrammaticalErrors/>
  <w:attachedTemplate r:id="rId1"/>
  <w:stylePaneFormatFilter w:val="1008" w:allStyles="0" w:customStyles="0" w:latentStyles="0" w:stylesInUse="1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CCF"/>
    <w:rsid w:val="0000049B"/>
    <w:rsid w:val="00000729"/>
    <w:rsid w:val="00000F50"/>
    <w:rsid w:val="00001899"/>
    <w:rsid w:val="00003DA3"/>
    <w:rsid w:val="0000422C"/>
    <w:rsid w:val="000049AD"/>
    <w:rsid w:val="00004CCF"/>
    <w:rsid w:val="00004EE0"/>
    <w:rsid w:val="0000681B"/>
    <w:rsid w:val="00006F3F"/>
    <w:rsid w:val="00011C33"/>
    <w:rsid w:val="00012393"/>
    <w:rsid w:val="00012E4B"/>
    <w:rsid w:val="00013156"/>
    <w:rsid w:val="000133C0"/>
    <w:rsid w:val="000137F7"/>
    <w:rsid w:val="00013A78"/>
    <w:rsid w:val="00014C4E"/>
    <w:rsid w:val="0001637B"/>
    <w:rsid w:val="00016D20"/>
    <w:rsid w:val="00017107"/>
    <w:rsid w:val="000202E2"/>
    <w:rsid w:val="00020AE4"/>
    <w:rsid w:val="00022441"/>
    <w:rsid w:val="0002261E"/>
    <w:rsid w:val="00022795"/>
    <w:rsid w:val="00023187"/>
    <w:rsid w:val="00023383"/>
    <w:rsid w:val="00024839"/>
    <w:rsid w:val="00026675"/>
    <w:rsid w:val="00026871"/>
    <w:rsid w:val="00026B35"/>
    <w:rsid w:val="00026D15"/>
    <w:rsid w:val="0003332C"/>
    <w:rsid w:val="00034FDC"/>
    <w:rsid w:val="000357E9"/>
    <w:rsid w:val="00035BA8"/>
    <w:rsid w:val="00037A98"/>
    <w:rsid w:val="0004207E"/>
    <w:rsid w:val="000427FB"/>
    <w:rsid w:val="00043013"/>
    <w:rsid w:val="00043584"/>
    <w:rsid w:val="0004455E"/>
    <w:rsid w:val="00045A00"/>
    <w:rsid w:val="00047CB5"/>
    <w:rsid w:val="000517AF"/>
    <w:rsid w:val="00051FAA"/>
    <w:rsid w:val="0005314F"/>
    <w:rsid w:val="000538AF"/>
    <w:rsid w:val="000568DA"/>
    <w:rsid w:val="000572A9"/>
    <w:rsid w:val="000574B9"/>
    <w:rsid w:val="0006097E"/>
    <w:rsid w:val="00061325"/>
    <w:rsid w:val="00063742"/>
    <w:rsid w:val="000648C9"/>
    <w:rsid w:val="000657A1"/>
    <w:rsid w:val="00066391"/>
    <w:rsid w:val="00067AB1"/>
    <w:rsid w:val="00071C94"/>
    <w:rsid w:val="0007243B"/>
    <w:rsid w:val="000733AC"/>
    <w:rsid w:val="0007435C"/>
    <w:rsid w:val="00074B81"/>
    <w:rsid w:val="00074D22"/>
    <w:rsid w:val="00075081"/>
    <w:rsid w:val="0007528A"/>
    <w:rsid w:val="000762E2"/>
    <w:rsid w:val="00080710"/>
    <w:rsid w:val="000811AB"/>
    <w:rsid w:val="00081AC4"/>
    <w:rsid w:val="0008211D"/>
    <w:rsid w:val="00083C5F"/>
    <w:rsid w:val="00085397"/>
    <w:rsid w:val="00087871"/>
    <w:rsid w:val="0009115C"/>
    <w:rsid w:val="0009172C"/>
    <w:rsid w:val="000930EC"/>
    <w:rsid w:val="000937ED"/>
    <w:rsid w:val="00095179"/>
    <w:rsid w:val="00095E61"/>
    <w:rsid w:val="000966C1"/>
    <w:rsid w:val="000970AC"/>
    <w:rsid w:val="00097836"/>
    <w:rsid w:val="000A01A1"/>
    <w:rsid w:val="000A08AB"/>
    <w:rsid w:val="000A1167"/>
    <w:rsid w:val="000A1547"/>
    <w:rsid w:val="000A34E4"/>
    <w:rsid w:val="000A4428"/>
    <w:rsid w:val="000A51EE"/>
    <w:rsid w:val="000A5928"/>
    <w:rsid w:val="000A6D40"/>
    <w:rsid w:val="000A7BC3"/>
    <w:rsid w:val="000A7CC0"/>
    <w:rsid w:val="000B032A"/>
    <w:rsid w:val="000B1164"/>
    <w:rsid w:val="000B1661"/>
    <w:rsid w:val="000B198A"/>
    <w:rsid w:val="000B1F0B"/>
    <w:rsid w:val="000B281E"/>
    <w:rsid w:val="000B2ADB"/>
    <w:rsid w:val="000B2E88"/>
    <w:rsid w:val="000B4603"/>
    <w:rsid w:val="000B6549"/>
    <w:rsid w:val="000B683B"/>
    <w:rsid w:val="000B6CE9"/>
    <w:rsid w:val="000C09BE"/>
    <w:rsid w:val="000C1380"/>
    <w:rsid w:val="000C15AC"/>
    <w:rsid w:val="000C554F"/>
    <w:rsid w:val="000C7435"/>
    <w:rsid w:val="000D0DC5"/>
    <w:rsid w:val="000D15FF"/>
    <w:rsid w:val="000D18BA"/>
    <w:rsid w:val="000D24C2"/>
    <w:rsid w:val="000D28DF"/>
    <w:rsid w:val="000D488B"/>
    <w:rsid w:val="000D4E8C"/>
    <w:rsid w:val="000D68DF"/>
    <w:rsid w:val="000D6A5F"/>
    <w:rsid w:val="000E138D"/>
    <w:rsid w:val="000E187A"/>
    <w:rsid w:val="000E2231"/>
    <w:rsid w:val="000E2D61"/>
    <w:rsid w:val="000E450E"/>
    <w:rsid w:val="000E5DFF"/>
    <w:rsid w:val="000E6259"/>
    <w:rsid w:val="000F2A92"/>
    <w:rsid w:val="000F2C5E"/>
    <w:rsid w:val="000F42EA"/>
    <w:rsid w:val="000F4677"/>
    <w:rsid w:val="000F4F55"/>
    <w:rsid w:val="000F5BE0"/>
    <w:rsid w:val="000F693E"/>
    <w:rsid w:val="00100587"/>
    <w:rsid w:val="001027AC"/>
    <w:rsid w:val="0010284E"/>
    <w:rsid w:val="00103122"/>
    <w:rsid w:val="0010336A"/>
    <w:rsid w:val="001034F5"/>
    <w:rsid w:val="00103E26"/>
    <w:rsid w:val="00104B59"/>
    <w:rsid w:val="001050F1"/>
    <w:rsid w:val="0010549B"/>
    <w:rsid w:val="00105AEA"/>
    <w:rsid w:val="00106DAF"/>
    <w:rsid w:val="00110B7C"/>
    <w:rsid w:val="0011164C"/>
    <w:rsid w:val="001117D4"/>
    <w:rsid w:val="00114ABE"/>
    <w:rsid w:val="00115F46"/>
    <w:rsid w:val="00116023"/>
    <w:rsid w:val="0011611B"/>
    <w:rsid w:val="001164ED"/>
    <w:rsid w:val="0011695F"/>
    <w:rsid w:val="00117145"/>
    <w:rsid w:val="00120C35"/>
    <w:rsid w:val="00121D85"/>
    <w:rsid w:val="00124C2E"/>
    <w:rsid w:val="001257A9"/>
    <w:rsid w:val="00126700"/>
    <w:rsid w:val="00127805"/>
    <w:rsid w:val="00131699"/>
    <w:rsid w:val="001318E0"/>
    <w:rsid w:val="00132778"/>
    <w:rsid w:val="00134A51"/>
    <w:rsid w:val="00135F62"/>
    <w:rsid w:val="00136503"/>
    <w:rsid w:val="00137923"/>
    <w:rsid w:val="00137A56"/>
    <w:rsid w:val="00140727"/>
    <w:rsid w:val="00140743"/>
    <w:rsid w:val="0014181A"/>
    <w:rsid w:val="0014362A"/>
    <w:rsid w:val="00144A50"/>
    <w:rsid w:val="001457CC"/>
    <w:rsid w:val="00150B23"/>
    <w:rsid w:val="0015134E"/>
    <w:rsid w:val="00152A05"/>
    <w:rsid w:val="00153A20"/>
    <w:rsid w:val="00154298"/>
    <w:rsid w:val="001542D5"/>
    <w:rsid w:val="0015481B"/>
    <w:rsid w:val="00156264"/>
    <w:rsid w:val="00160628"/>
    <w:rsid w:val="00161344"/>
    <w:rsid w:val="00162195"/>
    <w:rsid w:val="0016322A"/>
    <w:rsid w:val="00163DF7"/>
    <w:rsid w:val="00165A21"/>
    <w:rsid w:val="00165B02"/>
    <w:rsid w:val="001670CD"/>
    <w:rsid w:val="001705CE"/>
    <w:rsid w:val="001710D3"/>
    <w:rsid w:val="00172020"/>
    <w:rsid w:val="00173679"/>
    <w:rsid w:val="00174510"/>
    <w:rsid w:val="001752F4"/>
    <w:rsid w:val="00176638"/>
    <w:rsid w:val="0017714B"/>
    <w:rsid w:val="001804DF"/>
    <w:rsid w:val="0018188B"/>
    <w:rsid w:val="00181BDC"/>
    <w:rsid w:val="00181DB0"/>
    <w:rsid w:val="001829E3"/>
    <w:rsid w:val="001836B0"/>
    <w:rsid w:val="00186B33"/>
    <w:rsid w:val="00191170"/>
    <w:rsid w:val="001924C0"/>
    <w:rsid w:val="0019333E"/>
    <w:rsid w:val="0019618D"/>
    <w:rsid w:val="00196F59"/>
    <w:rsid w:val="0019731E"/>
    <w:rsid w:val="001A09FE"/>
    <w:rsid w:val="001A10CF"/>
    <w:rsid w:val="001A16ED"/>
    <w:rsid w:val="001A3A0D"/>
    <w:rsid w:val="001A3F71"/>
    <w:rsid w:val="001A4B8E"/>
    <w:rsid w:val="001A58B9"/>
    <w:rsid w:val="001A67C9"/>
    <w:rsid w:val="001A69DE"/>
    <w:rsid w:val="001A713C"/>
    <w:rsid w:val="001B0D9A"/>
    <w:rsid w:val="001B1C7C"/>
    <w:rsid w:val="001B3011"/>
    <w:rsid w:val="001B302D"/>
    <w:rsid w:val="001B398F"/>
    <w:rsid w:val="001B3F54"/>
    <w:rsid w:val="001B46C6"/>
    <w:rsid w:val="001B4B48"/>
    <w:rsid w:val="001B4D1F"/>
    <w:rsid w:val="001B5FDC"/>
    <w:rsid w:val="001B607D"/>
    <w:rsid w:val="001B71B1"/>
    <w:rsid w:val="001B7681"/>
    <w:rsid w:val="001B7CAE"/>
    <w:rsid w:val="001C0096"/>
    <w:rsid w:val="001C0772"/>
    <w:rsid w:val="001C0D4F"/>
    <w:rsid w:val="001C1BA3"/>
    <w:rsid w:val="001C1DEC"/>
    <w:rsid w:val="001C20CA"/>
    <w:rsid w:val="001C2864"/>
    <w:rsid w:val="001C5736"/>
    <w:rsid w:val="001C5CB4"/>
    <w:rsid w:val="001D1556"/>
    <w:rsid w:val="001D647F"/>
    <w:rsid w:val="001D6857"/>
    <w:rsid w:val="001D7FB4"/>
    <w:rsid w:val="001E0572"/>
    <w:rsid w:val="001E0A67"/>
    <w:rsid w:val="001E1028"/>
    <w:rsid w:val="001E14E2"/>
    <w:rsid w:val="001E30C8"/>
    <w:rsid w:val="001E32CD"/>
    <w:rsid w:val="001E3BEF"/>
    <w:rsid w:val="001E6302"/>
    <w:rsid w:val="001E6C88"/>
    <w:rsid w:val="001E7102"/>
    <w:rsid w:val="001E7DCB"/>
    <w:rsid w:val="001F194C"/>
    <w:rsid w:val="001F31AE"/>
    <w:rsid w:val="001F3411"/>
    <w:rsid w:val="001F4287"/>
    <w:rsid w:val="001F4DBA"/>
    <w:rsid w:val="001F5058"/>
    <w:rsid w:val="001F61B3"/>
    <w:rsid w:val="001F69BF"/>
    <w:rsid w:val="001F6EBA"/>
    <w:rsid w:val="001F7445"/>
    <w:rsid w:val="0020212F"/>
    <w:rsid w:val="0020238F"/>
    <w:rsid w:val="0020384E"/>
    <w:rsid w:val="0020415E"/>
    <w:rsid w:val="00204FF4"/>
    <w:rsid w:val="00207BBD"/>
    <w:rsid w:val="0021056E"/>
    <w:rsid w:val="0021058E"/>
    <w:rsid w:val="0021075D"/>
    <w:rsid w:val="0021165A"/>
    <w:rsid w:val="00211BC9"/>
    <w:rsid w:val="00212643"/>
    <w:rsid w:val="00212D08"/>
    <w:rsid w:val="002131A0"/>
    <w:rsid w:val="00213B93"/>
    <w:rsid w:val="00214FE7"/>
    <w:rsid w:val="0021620C"/>
    <w:rsid w:val="00216E78"/>
    <w:rsid w:val="00217275"/>
    <w:rsid w:val="002172A3"/>
    <w:rsid w:val="00217AF0"/>
    <w:rsid w:val="00217C7B"/>
    <w:rsid w:val="002211DD"/>
    <w:rsid w:val="002258B1"/>
    <w:rsid w:val="00225DE2"/>
    <w:rsid w:val="00227486"/>
    <w:rsid w:val="0022795D"/>
    <w:rsid w:val="00232C9A"/>
    <w:rsid w:val="0023321E"/>
    <w:rsid w:val="00233459"/>
    <w:rsid w:val="00233561"/>
    <w:rsid w:val="00235E4C"/>
    <w:rsid w:val="0023611D"/>
    <w:rsid w:val="00236F4B"/>
    <w:rsid w:val="00237512"/>
    <w:rsid w:val="00242AF1"/>
    <w:rsid w:val="00242B0D"/>
    <w:rsid w:val="00243175"/>
    <w:rsid w:val="0024447A"/>
    <w:rsid w:val="0024487C"/>
    <w:rsid w:val="002467C6"/>
    <w:rsid w:val="0024692A"/>
    <w:rsid w:val="00246A39"/>
    <w:rsid w:val="002500C1"/>
    <w:rsid w:val="00250670"/>
    <w:rsid w:val="00251789"/>
    <w:rsid w:val="00252BBA"/>
    <w:rsid w:val="00252C40"/>
    <w:rsid w:val="002530D3"/>
    <w:rsid w:val="00253123"/>
    <w:rsid w:val="00255362"/>
    <w:rsid w:val="00256B28"/>
    <w:rsid w:val="00256F70"/>
    <w:rsid w:val="00260FA5"/>
    <w:rsid w:val="00261D7F"/>
    <w:rsid w:val="00262474"/>
    <w:rsid w:val="002624B9"/>
    <w:rsid w:val="0026254C"/>
    <w:rsid w:val="00264001"/>
    <w:rsid w:val="00264931"/>
    <w:rsid w:val="00266354"/>
    <w:rsid w:val="00266C49"/>
    <w:rsid w:val="00267A18"/>
    <w:rsid w:val="00267B3E"/>
    <w:rsid w:val="002704BB"/>
    <w:rsid w:val="00273462"/>
    <w:rsid w:val="0027395B"/>
    <w:rsid w:val="00273A00"/>
    <w:rsid w:val="00274CC9"/>
    <w:rsid w:val="00275854"/>
    <w:rsid w:val="00280D6A"/>
    <w:rsid w:val="0028165B"/>
    <w:rsid w:val="00283B41"/>
    <w:rsid w:val="002847D0"/>
    <w:rsid w:val="00285ED6"/>
    <w:rsid w:val="00285F28"/>
    <w:rsid w:val="00286398"/>
    <w:rsid w:val="00286F9F"/>
    <w:rsid w:val="00290631"/>
    <w:rsid w:val="00291367"/>
    <w:rsid w:val="00294455"/>
    <w:rsid w:val="00297FD7"/>
    <w:rsid w:val="002A1BF5"/>
    <w:rsid w:val="002A2A3A"/>
    <w:rsid w:val="002A3C42"/>
    <w:rsid w:val="002A458E"/>
    <w:rsid w:val="002A5D75"/>
    <w:rsid w:val="002A6397"/>
    <w:rsid w:val="002A7928"/>
    <w:rsid w:val="002B1B1A"/>
    <w:rsid w:val="002B232D"/>
    <w:rsid w:val="002B3DED"/>
    <w:rsid w:val="002B4CFE"/>
    <w:rsid w:val="002B56E8"/>
    <w:rsid w:val="002B5C17"/>
    <w:rsid w:val="002B7228"/>
    <w:rsid w:val="002C0527"/>
    <w:rsid w:val="002C0CBF"/>
    <w:rsid w:val="002C188D"/>
    <w:rsid w:val="002C1A9E"/>
    <w:rsid w:val="002C4E4C"/>
    <w:rsid w:val="002C53EE"/>
    <w:rsid w:val="002C6ED6"/>
    <w:rsid w:val="002D0236"/>
    <w:rsid w:val="002D0D61"/>
    <w:rsid w:val="002D17B7"/>
    <w:rsid w:val="002D24F7"/>
    <w:rsid w:val="002D2799"/>
    <w:rsid w:val="002D2ADC"/>
    <w:rsid w:val="002D2CD7"/>
    <w:rsid w:val="002D4DDC"/>
    <w:rsid w:val="002D4F75"/>
    <w:rsid w:val="002D5D69"/>
    <w:rsid w:val="002D6493"/>
    <w:rsid w:val="002D6FD0"/>
    <w:rsid w:val="002D7AB6"/>
    <w:rsid w:val="002D7BD4"/>
    <w:rsid w:val="002E06D0"/>
    <w:rsid w:val="002E20E1"/>
    <w:rsid w:val="002E3459"/>
    <w:rsid w:val="002E3C27"/>
    <w:rsid w:val="002E403A"/>
    <w:rsid w:val="002E6A70"/>
    <w:rsid w:val="002E7143"/>
    <w:rsid w:val="002E7F3A"/>
    <w:rsid w:val="002F3AA1"/>
    <w:rsid w:val="002F4B29"/>
    <w:rsid w:val="002F4EDB"/>
    <w:rsid w:val="002F5815"/>
    <w:rsid w:val="002F5820"/>
    <w:rsid w:val="002F6054"/>
    <w:rsid w:val="002F7162"/>
    <w:rsid w:val="00300979"/>
    <w:rsid w:val="00300C71"/>
    <w:rsid w:val="00302889"/>
    <w:rsid w:val="0030522A"/>
    <w:rsid w:val="003055A3"/>
    <w:rsid w:val="00305F5E"/>
    <w:rsid w:val="0030634B"/>
    <w:rsid w:val="00307797"/>
    <w:rsid w:val="0030784E"/>
    <w:rsid w:val="00310E13"/>
    <w:rsid w:val="00310E73"/>
    <w:rsid w:val="003128CB"/>
    <w:rsid w:val="00312B24"/>
    <w:rsid w:val="00312BC3"/>
    <w:rsid w:val="00313D58"/>
    <w:rsid w:val="0031476C"/>
    <w:rsid w:val="00315713"/>
    <w:rsid w:val="0031686C"/>
    <w:rsid w:val="00316FE0"/>
    <w:rsid w:val="0031749C"/>
    <w:rsid w:val="00317842"/>
    <w:rsid w:val="00317DF6"/>
    <w:rsid w:val="003204D2"/>
    <w:rsid w:val="0032151C"/>
    <w:rsid w:val="003216D5"/>
    <w:rsid w:val="003228EC"/>
    <w:rsid w:val="00322AAF"/>
    <w:rsid w:val="003230FF"/>
    <w:rsid w:val="0032605E"/>
    <w:rsid w:val="003263B4"/>
    <w:rsid w:val="003266B9"/>
    <w:rsid w:val="00327164"/>
    <w:rsid w:val="003275D1"/>
    <w:rsid w:val="00330A1E"/>
    <w:rsid w:val="00330B2A"/>
    <w:rsid w:val="003319F0"/>
    <w:rsid w:val="00331E17"/>
    <w:rsid w:val="003327E8"/>
    <w:rsid w:val="00333063"/>
    <w:rsid w:val="00334AE7"/>
    <w:rsid w:val="00335D18"/>
    <w:rsid w:val="003362FE"/>
    <w:rsid w:val="0033653A"/>
    <w:rsid w:val="003408E3"/>
    <w:rsid w:val="0034110D"/>
    <w:rsid w:val="00341201"/>
    <w:rsid w:val="00341375"/>
    <w:rsid w:val="00343480"/>
    <w:rsid w:val="00344BA9"/>
    <w:rsid w:val="00345E89"/>
    <w:rsid w:val="003522A1"/>
    <w:rsid w:val="0035254B"/>
    <w:rsid w:val="00353555"/>
    <w:rsid w:val="003565D4"/>
    <w:rsid w:val="003568A6"/>
    <w:rsid w:val="0036074C"/>
    <w:rsid w:val="003607FB"/>
    <w:rsid w:val="00360FD5"/>
    <w:rsid w:val="00361D8E"/>
    <w:rsid w:val="003624E7"/>
    <w:rsid w:val="0036340D"/>
    <w:rsid w:val="00363434"/>
    <w:rsid w:val="003634A5"/>
    <w:rsid w:val="0036443B"/>
    <w:rsid w:val="00364F32"/>
    <w:rsid w:val="00366868"/>
    <w:rsid w:val="0036727A"/>
    <w:rsid w:val="00367506"/>
    <w:rsid w:val="00370085"/>
    <w:rsid w:val="00371E2B"/>
    <w:rsid w:val="00373D20"/>
    <w:rsid w:val="0037418A"/>
    <w:rsid w:val="003744A7"/>
    <w:rsid w:val="00374E7C"/>
    <w:rsid w:val="00376235"/>
    <w:rsid w:val="00380B37"/>
    <w:rsid w:val="003819D7"/>
    <w:rsid w:val="00381D97"/>
    <w:rsid w:val="00381FB6"/>
    <w:rsid w:val="003822EE"/>
    <w:rsid w:val="003836D3"/>
    <w:rsid w:val="00383A52"/>
    <w:rsid w:val="00384681"/>
    <w:rsid w:val="0038502D"/>
    <w:rsid w:val="0038601C"/>
    <w:rsid w:val="00386027"/>
    <w:rsid w:val="00387393"/>
    <w:rsid w:val="00387C15"/>
    <w:rsid w:val="00390130"/>
    <w:rsid w:val="00391652"/>
    <w:rsid w:val="003921AD"/>
    <w:rsid w:val="00392758"/>
    <w:rsid w:val="003933B8"/>
    <w:rsid w:val="0039507F"/>
    <w:rsid w:val="00395F46"/>
    <w:rsid w:val="003965F3"/>
    <w:rsid w:val="003979C8"/>
    <w:rsid w:val="003A1260"/>
    <w:rsid w:val="003A1FB3"/>
    <w:rsid w:val="003A2303"/>
    <w:rsid w:val="003A295F"/>
    <w:rsid w:val="003A2D50"/>
    <w:rsid w:val="003A41DD"/>
    <w:rsid w:val="003A458F"/>
    <w:rsid w:val="003A608A"/>
    <w:rsid w:val="003A7033"/>
    <w:rsid w:val="003A74B7"/>
    <w:rsid w:val="003A7851"/>
    <w:rsid w:val="003B0813"/>
    <w:rsid w:val="003B0B58"/>
    <w:rsid w:val="003B1892"/>
    <w:rsid w:val="003B47FE"/>
    <w:rsid w:val="003B491D"/>
    <w:rsid w:val="003B5673"/>
    <w:rsid w:val="003B582E"/>
    <w:rsid w:val="003B6287"/>
    <w:rsid w:val="003B62C9"/>
    <w:rsid w:val="003C0839"/>
    <w:rsid w:val="003C2AD3"/>
    <w:rsid w:val="003C5E59"/>
    <w:rsid w:val="003C696E"/>
    <w:rsid w:val="003C6E3D"/>
    <w:rsid w:val="003C7176"/>
    <w:rsid w:val="003D0929"/>
    <w:rsid w:val="003D372A"/>
    <w:rsid w:val="003D37D6"/>
    <w:rsid w:val="003D4729"/>
    <w:rsid w:val="003D5074"/>
    <w:rsid w:val="003D6A4E"/>
    <w:rsid w:val="003D7DD6"/>
    <w:rsid w:val="003E1832"/>
    <w:rsid w:val="003E2EEE"/>
    <w:rsid w:val="003E3FA7"/>
    <w:rsid w:val="003E5AAF"/>
    <w:rsid w:val="003E600D"/>
    <w:rsid w:val="003E64DF"/>
    <w:rsid w:val="003E6A5D"/>
    <w:rsid w:val="003E75D4"/>
    <w:rsid w:val="003E7697"/>
    <w:rsid w:val="003F03D0"/>
    <w:rsid w:val="003F0AD3"/>
    <w:rsid w:val="003F193A"/>
    <w:rsid w:val="003F382B"/>
    <w:rsid w:val="003F3BBE"/>
    <w:rsid w:val="003F4207"/>
    <w:rsid w:val="003F464D"/>
    <w:rsid w:val="003F5373"/>
    <w:rsid w:val="003F5920"/>
    <w:rsid w:val="003F5C46"/>
    <w:rsid w:val="003F7A05"/>
    <w:rsid w:val="003F7CBB"/>
    <w:rsid w:val="003F7D34"/>
    <w:rsid w:val="00400FA4"/>
    <w:rsid w:val="00401D5B"/>
    <w:rsid w:val="00401F8C"/>
    <w:rsid w:val="004042F3"/>
    <w:rsid w:val="00404A21"/>
    <w:rsid w:val="00404B91"/>
    <w:rsid w:val="00410F7D"/>
    <w:rsid w:val="00412A95"/>
    <w:rsid w:val="00412C8E"/>
    <w:rsid w:val="00413E5B"/>
    <w:rsid w:val="00413EC9"/>
    <w:rsid w:val="0041467C"/>
    <w:rsid w:val="0041518D"/>
    <w:rsid w:val="00417CC4"/>
    <w:rsid w:val="0042112F"/>
    <w:rsid w:val="0042221D"/>
    <w:rsid w:val="0042249D"/>
    <w:rsid w:val="004229FF"/>
    <w:rsid w:val="00423E14"/>
    <w:rsid w:val="00423EDA"/>
    <w:rsid w:val="00424CF0"/>
    <w:rsid w:val="00424DD3"/>
    <w:rsid w:val="0042646E"/>
    <w:rsid w:val="004269C5"/>
    <w:rsid w:val="00427E72"/>
    <w:rsid w:val="004330C5"/>
    <w:rsid w:val="0043456D"/>
    <w:rsid w:val="00435939"/>
    <w:rsid w:val="004375DB"/>
    <w:rsid w:val="00437C83"/>
    <w:rsid w:val="00437CC7"/>
    <w:rsid w:val="00440CF8"/>
    <w:rsid w:val="00441E96"/>
    <w:rsid w:val="0044244C"/>
    <w:rsid w:val="00442782"/>
    <w:rsid w:val="00442B9C"/>
    <w:rsid w:val="00445EFA"/>
    <w:rsid w:val="00446674"/>
    <w:rsid w:val="0044738A"/>
    <w:rsid w:val="004473D3"/>
    <w:rsid w:val="00447A41"/>
    <w:rsid w:val="00447F65"/>
    <w:rsid w:val="004505A5"/>
    <w:rsid w:val="004509F4"/>
    <w:rsid w:val="0045122B"/>
    <w:rsid w:val="00452231"/>
    <w:rsid w:val="0045439C"/>
    <w:rsid w:val="004555FF"/>
    <w:rsid w:val="00456B7F"/>
    <w:rsid w:val="00460C13"/>
    <w:rsid w:val="004624DF"/>
    <w:rsid w:val="00463228"/>
    <w:rsid w:val="0046348A"/>
    <w:rsid w:val="00463782"/>
    <w:rsid w:val="00465686"/>
    <w:rsid w:val="004667E0"/>
    <w:rsid w:val="0046760E"/>
    <w:rsid w:val="004677C4"/>
    <w:rsid w:val="00470E10"/>
    <w:rsid w:val="004716D9"/>
    <w:rsid w:val="00472211"/>
    <w:rsid w:val="00473BA4"/>
    <w:rsid w:val="004759CE"/>
    <w:rsid w:val="00475A8D"/>
    <w:rsid w:val="00477A97"/>
    <w:rsid w:val="00477D35"/>
    <w:rsid w:val="00477F04"/>
    <w:rsid w:val="00480A54"/>
    <w:rsid w:val="00481343"/>
    <w:rsid w:val="00481CA8"/>
    <w:rsid w:val="0048549E"/>
    <w:rsid w:val="00486184"/>
    <w:rsid w:val="00486B83"/>
    <w:rsid w:val="00486BBC"/>
    <w:rsid w:val="00490AFD"/>
    <w:rsid w:val="004911D2"/>
    <w:rsid w:val="004921E9"/>
    <w:rsid w:val="004930C6"/>
    <w:rsid w:val="00493347"/>
    <w:rsid w:val="00493C7C"/>
    <w:rsid w:val="00496092"/>
    <w:rsid w:val="004A08DB"/>
    <w:rsid w:val="004A09DB"/>
    <w:rsid w:val="004A25D0"/>
    <w:rsid w:val="004A29AC"/>
    <w:rsid w:val="004A335C"/>
    <w:rsid w:val="004A36DA"/>
    <w:rsid w:val="004A37E8"/>
    <w:rsid w:val="004A3C2D"/>
    <w:rsid w:val="004A50DC"/>
    <w:rsid w:val="004A625A"/>
    <w:rsid w:val="004A7549"/>
    <w:rsid w:val="004B09D4"/>
    <w:rsid w:val="004B0E65"/>
    <w:rsid w:val="004B108E"/>
    <w:rsid w:val="004B309D"/>
    <w:rsid w:val="004B330A"/>
    <w:rsid w:val="004B3B3F"/>
    <w:rsid w:val="004B3E93"/>
    <w:rsid w:val="004B57D5"/>
    <w:rsid w:val="004B5842"/>
    <w:rsid w:val="004B68F5"/>
    <w:rsid w:val="004B7C8E"/>
    <w:rsid w:val="004C19F1"/>
    <w:rsid w:val="004C2D88"/>
    <w:rsid w:val="004C3696"/>
    <w:rsid w:val="004C3D3C"/>
    <w:rsid w:val="004C5860"/>
    <w:rsid w:val="004C7090"/>
    <w:rsid w:val="004D0EDC"/>
    <w:rsid w:val="004D0FBC"/>
    <w:rsid w:val="004D11F6"/>
    <w:rsid w:val="004D1220"/>
    <w:rsid w:val="004D14B3"/>
    <w:rsid w:val="004D1529"/>
    <w:rsid w:val="004D2253"/>
    <w:rsid w:val="004D5514"/>
    <w:rsid w:val="004D56C3"/>
    <w:rsid w:val="004D5DCC"/>
    <w:rsid w:val="004D74DF"/>
    <w:rsid w:val="004E0338"/>
    <w:rsid w:val="004E1108"/>
    <w:rsid w:val="004E2A4A"/>
    <w:rsid w:val="004E3DA7"/>
    <w:rsid w:val="004E4FF3"/>
    <w:rsid w:val="004E56A8"/>
    <w:rsid w:val="004E65F7"/>
    <w:rsid w:val="004F3B55"/>
    <w:rsid w:val="004F428E"/>
    <w:rsid w:val="004F4B4F"/>
    <w:rsid w:val="004F4E46"/>
    <w:rsid w:val="004F60D6"/>
    <w:rsid w:val="004F6B7D"/>
    <w:rsid w:val="005015F6"/>
    <w:rsid w:val="005030C4"/>
    <w:rsid w:val="005031C5"/>
    <w:rsid w:val="0050325B"/>
    <w:rsid w:val="005034AD"/>
    <w:rsid w:val="00504A03"/>
    <w:rsid w:val="00504A69"/>
    <w:rsid w:val="00504FDC"/>
    <w:rsid w:val="00507A78"/>
    <w:rsid w:val="00507DDB"/>
    <w:rsid w:val="00510CDA"/>
    <w:rsid w:val="00511410"/>
    <w:rsid w:val="005120CC"/>
    <w:rsid w:val="00512B7B"/>
    <w:rsid w:val="0051401E"/>
    <w:rsid w:val="00514EA1"/>
    <w:rsid w:val="0051621D"/>
    <w:rsid w:val="0051798B"/>
    <w:rsid w:val="005204BD"/>
    <w:rsid w:val="00520E9A"/>
    <w:rsid w:val="00521054"/>
    <w:rsid w:val="00521F5A"/>
    <w:rsid w:val="005251D8"/>
    <w:rsid w:val="00525E06"/>
    <w:rsid w:val="00526454"/>
    <w:rsid w:val="005273CF"/>
    <w:rsid w:val="00527EB0"/>
    <w:rsid w:val="00530604"/>
    <w:rsid w:val="00531823"/>
    <w:rsid w:val="005319E7"/>
    <w:rsid w:val="00534ECC"/>
    <w:rsid w:val="0053513E"/>
    <w:rsid w:val="005357DE"/>
    <w:rsid w:val="00536BBE"/>
    <w:rsid w:val="0053720D"/>
    <w:rsid w:val="00537AE8"/>
    <w:rsid w:val="00540EF5"/>
    <w:rsid w:val="00541602"/>
    <w:rsid w:val="00541BF3"/>
    <w:rsid w:val="00541CD3"/>
    <w:rsid w:val="00542799"/>
    <w:rsid w:val="00543F9F"/>
    <w:rsid w:val="0054417B"/>
    <w:rsid w:val="00544F3B"/>
    <w:rsid w:val="005458C0"/>
    <w:rsid w:val="00546A0A"/>
    <w:rsid w:val="005476FA"/>
    <w:rsid w:val="00550255"/>
    <w:rsid w:val="00550DB0"/>
    <w:rsid w:val="0055142D"/>
    <w:rsid w:val="005536BE"/>
    <w:rsid w:val="00553E94"/>
    <w:rsid w:val="00554638"/>
    <w:rsid w:val="00555938"/>
    <w:rsid w:val="0055595E"/>
    <w:rsid w:val="00555E33"/>
    <w:rsid w:val="00555EBB"/>
    <w:rsid w:val="00557988"/>
    <w:rsid w:val="00562C49"/>
    <w:rsid w:val="00562DEF"/>
    <w:rsid w:val="0056321A"/>
    <w:rsid w:val="00563A35"/>
    <w:rsid w:val="00566596"/>
    <w:rsid w:val="005670D7"/>
    <w:rsid w:val="005674BE"/>
    <w:rsid w:val="00567728"/>
    <w:rsid w:val="00567819"/>
    <w:rsid w:val="00571198"/>
    <w:rsid w:val="00572032"/>
    <w:rsid w:val="00572751"/>
    <w:rsid w:val="0057347E"/>
    <w:rsid w:val="00573C3E"/>
    <w:rsid w:val="005741E9"/>
    <w:rsid w:val="005748CF"/>
    <w:rsid w:val="00575E11"/>
    <w:rsid w:val="00576893"/>
    <w:rsid w:val="005811F5"/>
    <w:rsid w:val="00584270"/>
    <w:rsid w:val="00584738"/>
    <w:rsid w:val="00584CF0"/>
    <w:rsid w:val="00586B94"/>
    <w:rsid w:val="005920B0"/>
    <w:rsid w:val="0059380D"/>
    <w:rsid w:val="00595A8F"/>
    <w:rsid w:val="005964DF"/>
    <w:rsid w:val="005977C2"/>
    <w:rsid w:val="00597BF2"/>
    <w:rsid w:val="005A1F54"/>
    <w:rsid w:val="005A2EFB"/>
    <w:rsid w:val="005A3020"/>
    <w:rsid w:val="005A4220"/>
    <w:rsid w:val="005A4BA6"/>
    <w:rsid w:val="005A766C"/>
    <w:rsid w:val="005B134E"/>
    <w:rsid w:val="005B1986"/>
    <w:rsid w:val="005B2039"/>
    <w:rsid w:val="005B27F1"/>
    <w:rsid w:val="005B344F"/>
    <w:rsid w:val="005B3FBA"/>
    <w:rsid w:val="005B47F5"/>
    <w:rsid w:val="005B4A1D"/>
    <w:rsid w:val="005B5048"/>
    <w:rsid w:val="005B507B"/>
    <w:rsid w:val="005B5304"/>
    <w:rsid w:val="005B674D"/>
    <w:rsid w:val="005B6D0C"/>
    <w:rsid w:val="005B7017"/>
    <w:rsid w:val="005B71B4"/>
    <w:rsid w:val="005C056D"/>
    <w:rsid w:val="005C06A1"/>
    <w:rsid w:val="005C0CBE"/>
    <w:rsid w:val="005C1FCF"/>
    <w:rsid w:val="005C3F41"/>
    <w:rsid w:val="005C46E4"/>
    <w:rsid w:val="005C51E4"/>
    <w:rsid w:val="005C7D52"/>
    <w:rsid w:val="005D09A0"/>
    <w:rsid w:val="005D1885"/>
    <w:rsid w:val="005D2ABF"/>
    <w:rsid w:val="005D2C89"/>
    <w:rsid w:val="005D4A38"/>
    <w:rsid w:val="005D5643"/>
    <w:rsid w:val="005D6763"/>
    <w:rsid w:val="005D7233"/>
    <w:rsid w:val="005E00A3"/>
    <w:rsid w:val="005E0590"/>
    <w:rsid w:val="005E2334"/>
    <w:rsid w:val="005E287A"/>
    <w:rsid w:val="005E2B3B"/>
    <w:rsid w:val="005E2EEA"/>
    <w:rsid w:val="005E3708"/>
    <w:rsid w:val="005E3CCD"/>
    <w:rsid w:val="005E3D6B"/>
    <w:rsid w:val="005E444A"/>
    <w:rsid w:val="005E4B9C"/>
    <w:rsid w:val="005E5171"/>
    <w:rsid w:val="005E5B55"/>
    <w:rsid w:val="005E5CA3"/>
    <w:rsid w:val="005E5E4A"/>
    <w:rsid w:val="005E62CC"/>
    <w:rsid w:val="005E693D"/>
    <w:rsid w:val="005E75BF"/>
    <w:rsid w:val="005F06AA"/>
    <w:rsid w:val="005F57BA"/>
    <w:rsid w:val="005F61E6"/>
    <w:rsid w:val="005F6C45"/>
    <w:rsid w:val="005F7111"/>
    <w:rsid w:val="005F7377"/>
    <w:rsid w:val="006000FE"/>
    <w:rsid w:val="006044D5"/>
    <w:rsid w:val="006047A8"/>
    <w:rsid w:val="00605A69"/>
    <w:rsid w:val="006063B8"/>
    <w:rsid w:val="00606C54"/>
    <w:rsid w:val="00607BF3"/>
    <w:rsid w:val="00610865"/>
    <w:rsid w:val="00611629"/>
    <w:rsid w:val="00611C9C"/>
    <w:rsid w:val="00612414"/>
    <w:rsid w:val="00612B0F"/>
    <w:rsid w:val="00612F46"/>
    <w:rsid w:val="00613402"/>
    <w:rsid w:val="006136F3"/>
    <w:rsid w:val="00614375"/>
    <w:rsid w:val="00614CEB"/>
    <w:rsid w:val="00615B0A"/>
    <w:rsid w:val="00615B42"/>
    <w:rsid w:val="006168CF"/>
    <w:rsid w:val="00617645"/>
    <w:rsid w:val="006200E4"/>
    <w:rsid w:val="0062011B"/>
    <w:rsid w:val="0062371D"/>
    <w:rsid w:val="00626DE0"/>
    <w:rsid w:val="00627008"/>
    <w:rsid w:val="00627917"/>
    <w:rsid w:val="0063012F"/>
    <w:rsid w:val="00630901"/>
    <w:rsid w:val="00631F8E"/>
    <w:rsid w:val="00632C90"/>
    <w:rsid w:val="006348F9"/>
    <w:rsid w:val="00636EE9"/>
    <w:rsid w:val="00637045"/>
    <w:rsid w:val="006374B5"/>
    <w:rsid w:val="00637F0C"/>
    <w:rsid w:val="00640950"/>
    <w:rsid w:val="00640E40"/>
    <w:rsid w:val="00640F64"/>
    <w:rsid w:val="00641ACD"/>
    <w:rsid w:val="00641AE7"/>
    <w:rsid w:val="00642629"/>
    <w:rsid w:val="00643461"/>
    <w:rsid w:val="006444F2"/>
    <w:rsid w:val="00645926"/>
    <w:rsid w:val="00645D7A"/>
    <w:rsid w:val="00645F2A"/>
    <w:rsid w:val="0064782B"/>
    <w:rsid w:val="0065230D"/>
    <w:rsid w:val="0065293D"/>
    <w:rsid w:val="00653927"/>
    <w:rsid w:val="00653EFC"/>
    <w:rsid w:val="00654021"/>
    <w:rsid w:val="0065743B"/>
    <w:rsid w:val="00661045"/>
    <w:rsid w:val="0066111F"/>
    <w:rsid w:val="00661314"/>
    <w:rsid w:val="00666DA8"/>
    <w:rsid w:val="00667766"/>
    <w:rsid w:val="00671057"/>
    <w:rsid w:val="006710BC"/>
    <w:rsid w:val="0067469A"/>
    <w:rsid w:val="00675AAF"/>
    <w:rsid w:val="00676E69"/>
    <w:rsid w:val="0068031A"/>
    <w:rsid w:val="00681242"/>
    <w:rsid w:val="00681B2F"/>
    <w:rsid w:val="0068335F"/>
    <w:rsid w:val="00683739"/>
    <w:rsid w:val="00685D66"/>
    <w:rsid w:val="00686C49"/>
    <w:rsid w:val="00687217"/>
    <w:rsid w:val="00690284"/>
    <w:rsid w:val="0069226E"/>
    <w:rsid w:val="00692825"/>
    <w:rsid w:val="00692908"/>
    <w:rsid w:val="00693302"/>
    <w:rsid w:val="006959F8"/>
    <w:rsid w:val="0069640B"/>
    <w:rsid w:val="00696C6F"/>
    <w:rsid w:val="00696E9D"/>
    <w:rsid w:val="0069726B"/>
    <w:rsid w:val="0069789D"/>
    <w:rsid w:val="006A0E66"/>
    <w:rsid w:val="006A1B83"/>
    <w:rsid w:val="006A21CD"/>
    <w:rsid w:val="006A2F31"/>
    <w:rsid w:val="006A3BD0"/>
    <w:rsid w:val="006A5918"/>
    <w:rsid w:val="006A5F1A"/>
    <w:rsid w:val="006A6BD0"/>
    <w:rsid w:val="006A6E5C"/>
    <w:rsid w:val="006A72EA"/>
    <w:rsid w:val="006A7F6B"/>
    <w:rsid w:val="006B0418"/>
    <w:rsid w:val="006B0636"/>
    <w:rsid w:val="006B0CBE"/>
    <w:rsid w:val="006B21B2"/>
    <w:rsid w:val="006B4A4A"/>
    <w:rsid w:val="006B52BD"/>
    <w:rsid w:val="006B6AB0"/>
    <w:rsid w:val="006C0D48"/>
    <w:rsid w:val="006C0E6F"/>
    <w:rsid w:val="006C13AA"/>
    <w:rsid w:val="006C19B2"/>
    <w:rsid w:val="006C4409"/>
    <w:rsid w:val="006C4FA4"/>
    <w:rsid w:val="006C5BB8"/>
    <w:rsid w:val="006C6360"/>
    <w:rsid w:val="006C6936"/>
    <w:rsid w:val="006C6CF4"/>
    <w:rsid w:val="006C707B"/>
    <w:rsid w:val="006C7B01"/>
    <w:rsid w:val="006D0FE8"/>
    <w:rsid w:val="006D19F3"/>
    <w:rsid w:val="006D28D2"/>
    <w:rsid w:val="006D3D37"/>
    <w:rsid w:val="006D4B2B"/>
    <w:rsid w:val="006D4F3C"/>
    <w:rsid w:val="006D5AFF"/>
    <w:rsid w:val="006D5C66"/>
    <w:rsid w:val="006D7002"/>
    <w:rsid w:val="006E11C4"/>
    <w:rsid w:val="006E1B3C"/>
    <w:rsid w:val="006E23FB"/>
    <w:rsid w:val="006E31B9"/>
    <w:rsid w:val="006E325A"/>
    <w:rsid w:val="006E33EC"/>
    <w:rsid w:val="006E3802"/>
    <w:rsid w:val="006E544A"/>
    <w:rsid w:val="006E6BFD"/>
    <w:rsid w:val="006E6C02"/>
    <w:rsid w:val="006E755B"/>
    <w:rsid w:val="006F231A"/>
    <w:rsid w:val="006F5395"/>
    <w:rsid w:val="006F57F4"/>
    <w:rsid w:val="006F5DF0"/>
    <w:rsid w:val="006F6B55"/>
    <w:rsid w:val="006F788D"/>
    <w:rsid w:val="006F78E1"/>
    <w:rsid w:val="00701072"/>
    <w:rsid w:val="007017B8"/>
    <w:rsid w:val="00701D18"/>
    <w:rsid w:val="00702054"/>
    <w:rsid w:val="00702999"/>
    <w:rsid w:val="007035A4"/>
    <w:rsid w:val="00706BF4"/>
    <w:rsid w:val="00711799"/>
    <w:rsid w:val="00712B78"/>
    <w:rsid w:val="0071381C"/>
    <w:rsid w:val="0071393B"/>
    <w:rsid w:val="00713EE2"/>
    <w:rsid w:val="00714248"/>
    <w:rsid w:val="00714539"/>
    <w:rsid w:val="00715203"/>
    <w:rsid w:val="00715C67"/>
    <w:rsid w:val="007177FC"/>
    <w:rsid w:val="00717D5A"/>
    <w:rsid w:val="00720C5E"/>
    <w:rsid w:val="00720F8C"/>
    <w:rsid w:val="007213FB"/>
    <w:rsid w:val="00721701"/>
    <w:rsid w:val="00722FBF"/>
    <w:rsid w:val="0072623A"/>
    <w:rsid w:val="007317A6"/>
    <w:rsid w:val="00731835"/>
    <w:rsid w:val="00731AC7"/>
    <w:rsid w:val="0073364C"/>
    <w:rsid w:val="00733C80"/>
    <w:rsid w:val="0073418E"/>
    <w:rsid w:val="007341F8"/>
    <w:rsid w:val="00734372"/>
    <w:rsid w:val="00734EB8"/>
    <w:rsid w:val="00735F8B"/>
    <w:rsid w:val="00737158"/>
    <w:rsid w:val="0074090B"/>
    <w:rsid w:val="007416D7"/>
    <w:rsid w:val="0074280E"/>
    <w:rsid w:val="00742D1F"/>
    <w:rsid w:val="00743EBA"/>
    <w:rsid w:val="0074436E"/>
    <w:rsid w:val="00744A4A"/>
    <w:rsid w:val="00744C8E"/>
    <w:rsid w:val="007455B9"/>
    <w:rsid w:val="0074682C"/>
    <w:rsid w:val="0074707E"/>
    <w:rsid w:val="007473B3"/>
    <w:rsid w:val="00750DC1"/>
    <w:rsid w:val="007515CF"/>
    <w:rsid w:val="007516DC"/>
    <w:rsid w:val="00751A36"/>
    <w:rsid w:val="00751E7F"/>
    <w:rsid w:val="00752E58"/>
    <w:rsid w:val="00754B80"/>
    <w:rsid w:val="00756ACF"/>
    <w:rsid w:val="007607F1"/>
    <w:rsid w:val="00761918"/>
    <w:rsid w:val="00762AD4"/>
    <w:rsid w:val="00762F03"/>
    <w:rsid w:val="00763774"/>
    <w:rsid w:val="0076413B"/>
    <w:rsid w:val="007648AE"/>
    <w:rsid w:val="00764BF8"/>
    <w:rsid w:val="0076514D"/>
    <w:rsid w:val="00765452"/>
    <w:rsid w:val="0076559F"/>
    <w:rsid w:val="00767463"/>
    <w:rsid w:val="00772E36"/>
    <w:rsid w:val="00773D59"/>
    <w:rsid w:val="007740C6"/>
    <w:rsid w:val="007749D0"/>
    <w:rsid w:val="00774D7F"/>
    <w:rsid w:val="00774E53"/>
    <w:rsid w:val="00776575"/>
    <w:rsid w:val="007768E1"/>
    <w:rsid w:val="00776E84"/>
    <w:rsid w:val="00777B1E"/>
    <w:rsid w:val="00780406"/>
    <w:rsid w:val="00781003"/>
    <w:rsid w:val="007859BE"/>
    <w:rsid w:val="00785D9B"/>
    <w:rsid w:val="007862CA"/>
    <w:rsid w:val="00787D5E"/>
    <w:rsid w:val="00791079"/>
    <w:rsid w:val="007911FD"/>
    <w:rsid w:val="00793930"/>
    <w:rsid w:val="00793DD1"/>
    <w:rsid w:val="00794FEC"/>
    <w:rsid w:val="0079547B"/>
    <w:rsid w:val="00796F09"/>
    <w:rsid w:val="007A003E"/>
    <w:rsid w:val="007A0B6F"/>
    <w:rsid w:val="007A1965"/>
    <w:rsid w:val="007A1B94"/>
    <w:rsid w:val="007A2885"/>
    <w:rsid w:val="007A2EC3"/>
    <w:rsid w:val="007A2ED1"/>
    <w:rsid w:val="007A3CC2"/>
    <w:rsid w:val="007A4936"/>
    <w:rsid w:val="007A4BE6"/>
    <w:rsid w:val="007A58A2"/>
    <w:rsid w:val="007B0DC6"/>
    <w:rsid w:val="007B1094"/>
    <w:rsid w:val="007B1762"/>
    <w:rsid w:val="007B1C25"/>
    <w:rsid w:val="007B3320"/>
    <w:rsid w:val="007B419E"/>
    <w:rsid w:val="007B66A1"/>
    <w:rsid w:val="007B7FD4"/>
    <w:rsid w:val="007C0CF8"/>
    <w:rsid w:val="007C0F53"/>
    <w:rsid w:val="007C301F"/>
    <w:rsid w:val="007C4540"/>
    <w:rsid w:val="007C557A"/>
    <w:rsid w:val="007C5797"/>
    <w:rsid w:val="007C65AF"/>
    <w:rsid w:val="007C7249"/>
    <w:rsid w:val="007C7F53"/>
    <w:rsid w:val="007D135D"/>
    <w:rsid w:val="007D1C23"/>
    <w:rsid w:val="007D1DE5"/>
    <w:rsid w:val="007D4A71"/>
    <w:rsid w:val="007D730F"/>
    <w:rsid w:val="007D7CD8"/>
    <w:rsid w:val="007E083D"/>
    <w:rsid w:val="007E1124"/>
    <w:rsid w:val="007E1FCE"/>
    <w:rsid w:val="007E3AA7"/>
    <w:rsid w:val="007E53E3"/>
    <w:rsid w:val="007E73A2"/>
    <w:rsid w:val="007F0376"/>
    <w:rsid w:val="007F1887"/>
    <w:rsid w:val="007F737D"/>
    <w:rsid w:val="008003BE"/>
    <w:rsid w:val="0080308E"/>
    <w:rsid w:val="00803FA0"/>
    <w:rsid w:val="0080471E"/>
    <w:rsid w:val="00804EB3"/>
    <w:rsid w:val="00805303"/>
    <w:rsid w:val="00806705"/>
    <w:rsid w:val="00806738"/>
    <w:rsid w:val="0080780F"/>
    <w:rsid w:val="0081353D"/>
    <w:rsid w:val="008143A1"/>
    <w:rsid w:val="008157B1"/>
    <w:rsid w:val="00817634"/>
    <w:rsid w:val="008216D5"/>
    <w:rsid w:val="008249CE"/>
    <w:rsid w:val="00824BD0"/>
    <w:rsid w:val="00825E8E"/>
    <w:rsid w:val="008268C7"/>
    <w:rsid w:val="00831A50"/>
    <w:rsid w:val="00831B3C"/>
    <w:rsid w:val="00831C89"/>
    <w:rsid w:val="00832114"/>
    <w:rsid w:val="008331BF"/>
    <w:rsid w:val="00834C46"/>
    <w:rsid w:val="00834FF8"/>
    <w:rsid w:val="00835BCD"/>
    <w:rsid w:val="0084093E"/>
    <w:rsid w:val="0084138E"/>
    <w:rsid w:val="00841CE1"/>
    <w:rsid w:val="00841FD6"/>
    <w:rsid w:val="008447CA"/>
    <w:rsid w:val="0084669B"/>
    <w:rsid w:val="00846B91"/>
    <w:rsid w:val="008473D8"/>
    <w:rsid w:val="00851C8B"/>
    <w:rsid w:val="00851D20"/>
    <w:rsid w:val="00852361"/>
    <w:rsid w:val="008528DC"/>
    <w:rsid w:val="00852B8C"/>
    <w:rsid w:val="008532D4"/>
    <w:rsid w:val="00854981"/>
    <w:rsid w:val="00857248"/>
    <w:rsid w:val="00857C16"/>
    <w:rsid w:val="008609B7"/>
    <w:rsid w:val="00860DE1"/>
    <w:rsid w:val="00864B2E"/>
    <w:rsid w:val="008653E1"/>
    <w:rsid w:val="00865963"/>
    <w:rsid w:val="00870685"/>
    <w:rsid w:val="00871C1D"/>
    <w:rsid w:val="00871E22"/>
    <w:rsid w:val="00872FA6"/>
    <w:rsid w:val="008743B2"/>
    <w:rsid w:val="0087450E"/>
    <w:rsid w:val="0087452A"/>
    <w:rsid w:val="00875291"/>
    <w:rsid w:val="00875A82"/>
    <w:rsid w:val="00876CA3"/>
    <w:rsid w:val="008772FE"/>
    <w:rsid w:val="008775F1"/>
    <w:rsid w:val="008821AE"/>
    <w:rsid w:val="008836BF"/>
    <w:rsid w:val="00883D3A"/>
    <w:rsid w:val="008844D1"/>
    <w:rsid w:val="00884BCA"/>
    <w:rsid w:val="008854F7"/>
    <w:rsid w:val="00885670"/>
    <w:rsid w:val="00885A9D"/>
    <w:rsid w:val="00887B4D"/>
    <w:rsid w:val="0089250A"/>
    <w:rsid w:val="00892692"/>
    <w:rsid w:val="008929D2"/>
    <w:rsid w:val="00893636"/>
    <w:rsid w:val="00893B94"/>
    <w:rsid w:val="00895BEF"/>
    <w:rsid w:val="00896E9D"/>
    <w:rsid w:val="00896F11"/>
    <w:rsid w:val="008A1049"/>
    <w:rsid w:val="008A1C98"/>
    <w:rsid w:val="008A322D"/>
    <w:rsid w:val="008A370B"/>
    <w:rsid w:val="008A4364"/>
    <w:rsid w:val="008A4D72"/>
    <w:rsid w:val="008A6285"/>
    <w:rsid w:val="008A63B2"/>
    <w:rsid w:val="008A7C7E"/>
    <w:rsid w:val="008A7CAE"/>
    <w:rsid w:val="008B18FD"/>
    <w:rsid w:val="008B345D"/>
    <w:rsid w:val="008B3E8C"/>
    <w:rsid w:val="008B6DB9"/>
    <w:rsid w:val="008C0653"/>
    <w:rsid w:val="008C1FC2"/>
    <w:rsid w:val="008C27DE"/>
    <w:rsid w:val="008C2980"/>
    <w:rsid w:val="008C2A27"/>
    <w:rsid w:val="008C39DD"/>
    <w:rsid w:val="008C3CF7"/>
    <w:rsid w:val="008C4A63"/>
    <w:rsid w:val="008C4DD6"/>
    <w:rsid w:val="008C5AFB"/>
    <w:rsid w:val="008C7BA3"/>
    <w:rsid w:val="008C7DAC"/>
    <w:rsid w:val="008D07FB"/>
    <w:rsid w:val="008D0C02"/>
    <w:rsid w:val="008D0E74"/>
    <w:rsid w:val="008D1D63"/>
    <w:rsid w:val="008D20DB"/>
    <w:rsid w:val="008D2CA2"/>
    <w:rsid w:val="008D357D"/>
    <w:rsid w:val="008D435A"/>
    <w:rsid w:val="008D67B8"/>
    <w:rsid w:val="008D73D9"/>
    <w:rsid w:val="008D7A70"/>
    <w:rsid w:val="008E0D4F"/>
    <w:rsid w:val="008E1418"/>
    <w:rsid w:val="008E28C6"/>
    <w:rsid w:val="008E3164"/>
    <w:rsid w:val="008E387B"/>
    <w:rsid w:val="008E6087"/>
    <w:rsid w:val="008E758D"/>
    <w:rsid w:val="008F10A7"/>
    <w:rsid w:val="008F4A94"/>
    <w:rsid w:val="008F755D"/>
    <w:rsid w:val="008F78EF"/>
    <w:rsid w:val="008F79C6"/>
    <w:rsid w:val="008F7A39"/>
    <w:rsid w:val="009021E8"/>
    <w:rsid w:val="0090324E"/>
    <w:rsid w:val="00904677"/>
    <w:rsid w:val="009050CE"/>
    <w:rsid w:val="00905EE2"/>
    <w:rsid w:val="009074D1"/>
    <w:rsid w:val="00911440"/>
    <w:rsid w:val="00911712"/>
    <w:rsid w:val="0091186F"/>
    <w:rsid w:val="00911B27"/>
    <w:rsid w:val="0091301A"/>
    <w:rsid w:val="0091486C"/>
    <w:rsid w:val="009158D1"/>
    <w:rsid w:val="009161DE"/>
    <w:rsid w:val="009170BE"/>
    <w:rsid w:val="00920B55"/>
    <w:rsid w:val="00922E26"/>
    <w:rsid w:val="00924385"/>
    <w:rsid w:val="00924F69"/>
    <w:rsid w:val="009259D4"/>
    <w:rsid w:val="009262C9"/>
    <w:rsid w:val="00930EB9"/>
    <w:rsid w:val="009319B7"/>
    <w:rsid w:val="009324E5"/>
    <w:rsid w:val="00933DC7"/>
    <w:rsid w:val="00934342"/>
    <w:rsid w:val="009418F4"/>
    <w:rsid w:val="00942BBC"/>
    <w:rsid w:val="00944180"/>
    <w:rsid w:val="00944713"/>
    <w:rsid w:val="00944AA0"/>
    <w:rsid w:val="00944B60"/>
    <w:rsid w:val="00944E02"/>
    <w:rsid w:val="009459B7"/>
    <w:rsid w:val="009469DA"/>
    <w:rsid w:val="00947DA2"/>
    <w:rsid w:val="00950552"/>
    <w:rsid w:val="00951177"/>
    <w:rsid w:val="00951BFC"/>
    <w:rsid w:val="00952B66"/>
    <w:rsid w:val="0095336B"/>
    <w:rsid w:val="009559F9"/>
    <w:rsid w:val="0095786F"/>
    <w:rsid w:val="0096079B"/>
    <w:rsid w:val="00962F00"/>
    <w:rsid w:val="00963145"/>
    <w:rsid w:val="00967111"/>
    <w:rsid w:val="009673E8"/>
    <w:rsid w:val="00974D0A"/>
    <w:rsid w:val="00974DB8"/>
    <w:rsid w:val="009750F9"/>
    <w:rsid w:val="00975D16"/>
    <w:rsid w:val="00980661"/>
    <w:rsid w:val="0098093B"/>
    <w:rsid w:val="00980FD3"/>
    <w:rsid w:val="00982317"/>
    <w:rsid w:val="00983926"/>
    <w:rsid w:val="0098457B"/>
    <w:rsid w:val="0098592E"/>
    <w:rsid w:val="009876D4"/>
    <w:rsid w:val="00990141"/>
    <w:rsid w:val="009914A5"/>
    <w:rsid w:val="00992B25"/>
    <w:rsid w:val="00992EE3"/>
    <w:rsid w:val="0099548E"/>
    <w:rsid w:val="00996456"/>
    <w:rsid w:val="00996A12"/>
    <w:rsid w:val="00996B99"/>
    <w:rsid w:val="00997B0F"/>
    <w:rsid w:val="009A0CC3"/>
    <w:rsid w:val="009A1313"/>
    <w:rsid w:val="009A1422"/>
    <w:rsid w:val="009A157E"/>
    <w:rsid w:val="009A1CAD"/>
    <w:rsid w:val="009A3440"/>
    <w:rsid w:val="009A5832"/>
    <w:rsid w:val="009A6838"/>
    <w:rsid w:val="009B19A0"/>
    <w:rsid w:val="009B24B5"/>
    <w:rsid w:val="009B4EBC"/>
    <w:rsid w:val="009B5ABB"/>
    <w:rsid w:val="009B6841"/>
    <w:rsid w:val="009B6DD4"/>
    <w:rsid w:val="009B73CE"/>
    <w:rsid w:val="009C1154"/>
    <w:rsid w:val="009C2461"/>
    <w:rsid w:val="009C2F8F"/>
    <w:rsid w:val="009C5A15"/>
    <w:rsid w:val="009C6FE2"/>
    <w:rsid w:val="009C71A9"/>
    <w:rsid w:val="009C7674"/>
    <w:rsid w:val="009D004A"/>
    <w:rsid w:val="009D0CCE"/>
    <w:rsid w:val="009D2893"/>
    <w:rsid w:val="009D34A5"/>
    <w:rsid w:val="009D39E6"/>
    <w:rsid w:val="009D5880"/>
    <w:rsid w:val="009D5E3E"/>
    <w:rsid w:val="009D5FBE"/>
    <w:rsid w:val="009E1847"/>
    <w:rsid w:val="009E1FD4"/>
    <w:rsid w:val="009E22FB"/>
    <w:rsid w:val="009E3ABC"/>
    <w:rsid w:val="009E3B07"/>
    <w:rsid w:val="009E51D1"/>
    <w:rsid w:val="009E5531"/>
    <w:rsid w:val="009F171E"/>
    <w:rsid w:val="009F2251"/>
    <w:rsid w:val="009F3D2F"/>
    <w:rsid w:val="009F4026"/>
    <w:rsid w:val="009F5081"/>
    <w:rsid w:val="009F6CFA"/>
    <w:rsid w:val="009F7052"/>
    <w:rsid w:val="00A0013C"/>
    <w:rsid w:val="00A001BC"/>
    <w:rsid w:val="00A01E17"/>
    <w:rsid w:val="00A02668"/>
    <w:rsid w:val="00A02801"/>
    <w:rsid w:val="00A03B46"/>
    <w:rsid w:val="00A03B82"/>
    <w:rsid w:val="00A062C4"/>
    <w:rsid w:val="00A06A39"/>
    <w:rsid w:val="00A06D29"/>
    <w:rsid w:val="00A07290"/>
    <w:rsid w:val="00A07F58"/>
    <w:rsid w:val="00A131CB"/>
    <w:rsid w:val="00A132A7"/>
    <w:rsid w:val="00A14847"/>
    <w:rsid w:val="00A16D6D"/>
    <w:rsid w:val="00A20399"/>
    <w:rsid w:val="00A21383"/>
    <w:rsid w:val="00A2199F"/>
    <w:rsid w:val="00A21B31"/>
    <w:rsid w:val="00A2360E"/>
    <w:rsid w:val="00A24952"/>
    <w:rsid w:val="00A24D6D"/>
    <w:rsid w:val="00A269D0"/>
    <w:rsid w:val="00A26E0C"/>
    <w:rsid w:val="00A27AD0"/>
    <w:rsid w:val="00A315AF"/>
    <w:rsid w:val="00A32FCB"/>
    <w:rsid w:val="00A33AEC"/>
    <w:rsid w:val="00A34467"/>
    <w:rsid w:val="00A34999"/>
    <w:rsid w:val="00A34C25"/>
    <w:rsid w:val="00A3507D"/>
    <w:rsid w:val="00A3717A"/>
    <w:rsid w:val="00A3748C"/>
    <w:rsid w:val="00A376B7"/>
    <w:rsid w:val="00A4088C"/>
    <w:rsid w:val="00A41B00"/>
    <w:rsid w:val="00A42717"/>
    <w:rsid w:val="00A4325C"/>
    <w:rsid w:val="00A4456B"/>
    <w:rsid w:val="00A448D4"/>
    <w:rsid w:val="00A44A5C"/>
    <w:rsid w:val="00A452E0"/>
    <w:rsid w:val="00A47677"/>
    <w:rsid w:val="00A506DF"/>
    <w:rsid w:val="00A519C7"/>
    <w:rsid w:val="00A51EA5"/>
    <w:rsid w:val="00A522CD"/>
    <w:rsid w:val="00A52734"/>
    <w:rsid w:val="00A52927"/>
    <w:rsid w:val="00A53742"/>
    <w:rsid w:val="00A541F3"/>
    <w:rsid w:val="00A553EE"/>
    <w:rsid w:val="00A557A1"/>
    <w:rsid w:val="00A559BD"/>
    <w:rsid w:val="00A56B3E"/>
    <w:rsid w:val="00A573E6"/>
    <w:rsid w:val="00A604DD"/>
    <w:rsid w:val="00A625E0"/>
    <w:rsid w:val="00A63059"/>
    <w:rsid w:val="00A63803"/>
    <w:rsid w:val="00A63AE3"/>
    <w:rsid w:val="00A64E76"/>
    <w:rsid w:val="00A651A4"/>
    <w:rsid w:val="00A6688A"/>
    <w:rsid w:val="00A66F70"/>
    <w:rsid w:val="00A71361"/>
    <w:rsid w:val="00A729B7"/>
    <w:rsid w:val="00A72EBB"/>
    <w:rsid w:val="00A7467F"/>
    <w:rsid w:val="00A746E2"/>
    <w:rsid w:val="00A75601"/>
    <w:rsid w:val="00A75D26"/>
    <w:rsid w:val="00A76901"/>
    <w:rsid w:val="00A8103E"/>
    <w:rsid w:val="00A81444"/>
    <w:rsid w:val="00A81FF2"/>
    <w:rsid w:val="00A82716"/>
    <w:rsid w:val="00A838A8"/>
    <w:rsid w:val="00A83904"/>
    <w:rsid w:val="00A842BE"/>
    <w:rsid w:val="00A90A79"/>
    <w:rsid w:val="00A957C3"/>
    <w:rsid w:val="00A96B30"/>
    <w:rsid w:val="00A9751E"/>
    <w:rsid w:val="00AA442D"/>
    <w:rsid w:val="00AA5589"/>
    <w:rsid w:val="00AA59B5"/>
    <w:rsid w:val="00AA5F47"/>
    <w:rsid w:val="00AA7777"/>
    <w:rsid w:val="00AA7B84"/>
    <w:rsid w:val="00AB01EC"/>
    <w:rsid w:val="00AB1A36"/>
    <w:rsid w:val="00AB218F"/>
    <w:rsid w:val="00AB235C"/>
    <w:rsid w:val="00AB3BA0"/>
    <w:rsid w:val="00AB3DD1"/>
    <w:rsid w:val="00AB40EB"/>
    <w:rsid w:val="00AB7124"/>
    <w:rsid w:val="00AC05C8"/>
    <w:rsid w:val="00AC0B4C"/>
    <w:rsid w:val="00AC1164"/>
    <w:rsid w:val="00AC2296"/>
    <w:rsid w:val="00AC2638"/>
    <w:rsid w:val="00AC2754"/>
    <w:rsid w:val="00AC32B4"/>
    <w:rsid w:val="00AC36E2"/>
    <w:rsid w:val="00AC48B0"/>
    <w:rsid w:val="00AC4ACD"/>
    <w:rsid w:val="00AC5B75"/>
    <w:rsid w:val="00AC5DFB"/>
    <w:rsid w:val="00AC6A49"/>
    <w:rsid w:val="00AC7A7D"/>
    <w:rsid w:val="00AC7A9B"/>
    <w:rsid w:val="00AD0B5D"/>
    <w:rsid w:val="00AD13DC"/>
    <w:rsid w:val="00AD5578"/>
    <w:rsid w:val="00AD5876"/>
    <w:rsid w:val="00AD64AE"/>
    <w:rsid w:val="00AD6CE7"/>
    <w:rsid w:val="00AD6DE2"/>
    <w:rsid w:val="00AE013A"/>
    <w:rsid w:val="00AE0A40"/>
    <w:rsid w:val="00AE1ED4"/>
    <w:rsid w:val="00AE21E1"/>
    <w:rsid w:val="00AE2F8D"/>
    <w:rsid w:val="00AE3107"/>
    <w:rsid w:val="00AE3BAE"/>
    <w:rsid w:val="00AE5F34"/>
    <w:rsid w:val="00AE6A21"/>
    <w:rsid w:val="00AF00CC"/>
    <w:rsid w:val="00AF1C8F"/>
    <w:rsid w:val="00AF2943"/>
    <w:rsid w:val="00AF2B68"/>
    <w:rsid w:val="00AF2C92"/>
    <w:rsid w:val="00AF3EC1"/>
    <w:rsid w:val="00AF4C5C"/>
    <w:rsid w:val="00AF5025"/>
    <w:rsid w:val="00AF519F"/>
    <w:rsid w:val="00AF5387"/>
    <w:rsid w:val="00AF55F5"/>
    <w:rsid w:val="00AF6245"/>
    <w:rsid w:val="00AF6CD9"/>
    <w:rsid w:val="00AF7E86"/>
    <w:rsid w:val="00B006E4"/>
    <w:rsid w:val="00B0133C"/>
    <w:rsid w:val="00B01A84"/>
    <w:rsid w:val="00B024B9"/>
    <w:rsid w:val="00B05269"/>
    <w:rsid w:val="00B072C5"/>
    <w:rsid w:val="00B077FA"/>
    <w:rsid w:val="00B1034A"/>
    <w:rsid w:val="00B111BC"/>
    <w:rsid w:val="00B127D7"/>
    <w:rsid w:val="00B13B0C"/>
    <w:rsid w:val="00B140E3"/>
    <w:rsid w:val="00B14408"/>
    <w:rsid w:val="00B1453A"/>
    <w:rsid w:val="00B14D96"/>
    <w:rsid w:val="00B159B9"/>
    <w:rsid w:val="00B15AB5"/>
    <w:rsid w:val="00B165CF"/>
    <w:rsid w:val="00B168CB"/>
    <w:rsid w:val="00B16F5C"/>
    <w:rsid w:val="00B20F82"/>
    <w:rsid w:val="00B22B64"/>
    <w:rsid w:val="00B24E5B"/>
    <w:rsid w:val="00B25509"/>
    <w:rsid w:val="00B2599B"/>
    <w:rsid w:val="00B25BD5"/>
    <w:rsid w:val="00B27830"/>
    <w:rsid w:val="00B31AF2"/>
    <w:rsid w:val="00B33654"/>
    <w:rsid w:val="00B34079"/>
    <w:rsid w:val="00B34D2F"/>
    <w:rsid w:val="00B3793A"/>
    <w:rsid w:val="00B401BA"/>
    <w:rsid w:val="00B407E4"/>
    <w:rsid w:val="00B42149"/>
    <w:rsid w:val="00B425B6"/>
    <w:rsid w:val="00B42A72"/>
    <w:rsid w:val="00B43DA7"/>
    <w:rsid w:val="00B441AE"/>
    <w:rsid w:val="00B446D1"/>
    <w:rsid w:val="00B454D7"/>
    <w:rsid w:val="00B456DE"/>
    <w:rsid w:val="00B45A65"/>
    <w:rsid w:val="00B45F33"/>
    <w:rsid w:val="00B46D50"/>
    <w:rsid w:val="00B5173A"/>
    <w:rsid w:val="00B53170"/>
    <w:rsid w:val="00B548B9"/>
    <w:rsid w:val="00B56DBE"/>
    <w:rsid w:val="00B625EC"/>
    <w:rsid w:val="00B62999"/>
    <w:rsid w:val="00B62D5E"/>
    <w:rsid w:val="00B63112"/>
    <w:rsid w:val="00B63BE3"/>
    <w:rsid w:val="00B64885"/>
    <w:rsid w:val="00B64FA3"/>
    <w:rsid w:val="00B65971"/>
    <w:rsid w:val="00B65DDD"/>
    <w:rsid w:val="00B66810"/>
    <w:rsid w:val="00B679FD"/>
    <w:rsid w:val="00B67C60"/>
    <w:rsid w:val="00B71BD8"/>
    <w:rsid w:val="00B72BE3"/>
    <w:rsid w:val="00B73A3E"/>
    <w:rsid w:val="00B73B80"/>
    <w:rsid w:val="00B75AB2"/>
    <w:rsid w:val="00B76BF1"/>
    <w:rsid w:val="00B770C7"/>
    <w:rsid w:val="00B77A38"/>
    <w:rsid w:val="00B80F26"/>
    <w:rsid w:val="00B81280"/>
    <w:rsid w:val="00B822BD"/>
    <w:rsid w:val="00B82550"/>
    <w:rsid w:val="00B82E67"/>
    <w:rsid w:val="00B842F4"/>
    <w:rsid w:val="00B84A78"/>
    <w:rsid w:val="00B91058"/>
    <w:rsid w:val="00B9143D"/>
    <w:rsid w:val="00B919F4"/>
    <w:rsid w:val="00B91A7B"/>
    <w:rsid w:val="00B92049"/>
    <w:rsid w:val="00B929DD"/>
    <w:rsid w:val="00B93AF6"/>
    <w:rsid w:val="00B94065"/>
    <w:rsid w:val="00B945A4"/>
    <w:rsid w:val="00B95405"/>
    <w:rsid w:val="00B963F1"/>
    <w:rsid w:val="00B97718"/>
    <w:rsid w:val="00BA020A"/>
    <w:rsid w:val="00BA0D00"/>
    <w:rsid w:val="00BA15F1"/>
    <w:rsid w:val="00BA1F09"/>
    <w:rsid w:val="00BA2334"/>
    <w:rsid w:val="00BA2682"/>
    <w:rsid w:val="00BA3238"/>
    <w:rsid w:val="00BA555E"/>
    <w:rsid w:val="00BA651A"/>
    <w:rsid w:val="00BA6EC6"/>
    <w:rsid w:val="00BA751A"/>
    <w:rsid w:val="00BA7951"/>
    <w:rsid w:val="00BB025A"/>
    <w:rsid w:val="00BB02A4"/>
    <w:rsid w:val="00BB072E"/>
    <w:rsid w:val="00BB0AB4"/>
    <w:rsid w:val="00BB1270"/>
    <w:rsid w:val="00BB16E9"/>
    <w:rsid w:val="00BB1971"/>
    <w:rsid w:val="00BB1E44"/>
    <w:rsid w:val="00BB4942"/>
    <w:rsid w:val="00BB5267"/>
    <w:rsid w:val="00BB52B8"/>
    <w:rsid w:val="00BB59D8"/>
    <w:rsid w:val="00BB621D"/>
    <w:rsid w:val="00BB7E69"/>
    <w:rsid w:val="00BC0E51"/>
    <w:rsid w:val="00BC12BB"/>
    <w:rsid w:val="00BC3AF1"/>
    <w:rsid w:val="00BC3C1F"/>
    <w:rsid w:val="00BC44DE"/>
    <w:rsid w:val="00BC4AFD"/>
    <w:rsid w:val="00BC4C3A"/>
    <w:rsid w:val="00BC69D7"/>
    <w:rsid w:val="00BC7CE7"/>
    <w:rsid w:val="00BD1C20"/>
    <w:rsid w:val="00BD295E"/>
    <w:rsid w:val="00BD4664"/>
    <w:rsid w:val="00BD4C96"/>
    <w:rsid w:val="00BD6490"/>
    <w:rsid w:val="00BE1193"/>
    <w:rsid w:val="00BE1F44"/>
    <w:rsid w:val="00BE39CB"/>
    <w:rsid w:val="00BE67DF"/>
    <w:rsid w:val="00BE74EA"/>
    <w:rsid w:val="00BE7B97"/>
    <w:rsid w:val="00BF24F9"/>
    <w:rsid w:val="00BF2989"/>
    <w:rsid w:val="00BF4849"/>
    <w:rsid w:val="00BF4E6D"/>
    <w:rsid w:val="00BF4EA7"/>
    <w:rsid w:val="00BF5ECE"/>
    <w:rsid w:val="00BF6509"/>
    <w:rsid w:val="00BF6525"/>
    <w:rsid w:val="00BF6E22"/>
    <w:rsid w:val="00BF74D8"/>
    <w:rsid w:val="00C00EAF"/>
    <w:rsid w:val="00C00EDB"/>
    <w:rsid w:val="00C01240"/>
    <w:rsid w:val="00C02863"/>
    <w:rsid w:val="00C0383A"/>
    <w:rsid w:val="00C043B2"/>
    <w:rsid w:val="00C059E0"/>
    <w:rsid w:val="00C067FF"/>
    <w:rsid w:val="00C06D36"/>
    <w:rsid w:val="00C10419"/>
    <w:rsid w:val="00C11A31"/>
    <w:rsid w:val="00C120B6"/>
    <w:rsid w:val="00C120B8"/>
    <w:rsid w:val="00C12862"/>
    <w:rsid w:val="00C12BFC"/>
    <w:rsid w:val="00C13D28"/>
    <w:rsid w:val="00C14585"/>
    <w:rsid w:val="00C165A0"/>
    <w:rsid w:val="00C16DBA"/>
    <w:rsid w:val="00C216CE"/>
    <w:rsid w:val="00C2184F"/>
    <w:rsid w:val="00C21C66"/>
    <w:rsid w:val="00C220A9"/>
    <w:rsid w:val="00C22A78"/>
    <w:rsid w:val="00C23C31"/>
    <w:rsid w:val="00C23C7E"/>
    <w:rsid w:val="00C23D15"/>
    <w:rsid w:val="00C246C5"/>
    <w:rsid w:val="00C24D03"/>
    <w:rsid w:val="00C25281"/>
    <w:rsid w:val="00C2575B"/>
    <w:rsid w:val="00C25A82"/>
    <w:rsid w:val="00C30A2A"/>
    <w:rsid w:val="00C31400"/>
    <w:rsid w:val="00C31C2E"/>
    <w:rsid w:val="00C32884"/>
    <w:rsid w:val="00C33993"/>
    <w:rsid w:val="00C36241"/>
    <w:rsid w:val="00C3672E"/>
    <w:rsid w:val="00C4069E"/>
    <w:rsid w:val="00C41ADC"/>
    <w:rsid w:val="00C425F6"/>
    <w:rsid w:val="00C42B81"/>
    <w:rsid w:val="00C43EFE"/>
    <w:rsid w:val="00C44149"/>
    <w:rsid w:val="00C44410"/>
    <w:rsid w:val="00C44A15"/>
    <w:rsid w:val="00C4630A"/>
    <w:rsid w:val="00C523F0"/>
    <w:rsid w:val="00C526D2"/>
    <w:rsid w:val="00C53A91"/>
    <w:rsid w:val="00C53AFD"/>
    <w:rsid w:val="00C54E31"/>
    <w:rsid w:val="00C54EE4"/>
    <w:rsid w:val="00C55B96"/>
    <w:rsid w:val="00C5691B"/>
    <w:rsid w:val="00C57022"/>
    <w:rsid w:val="00C571E4"/>
    <w:rsid w:val="00C5794E"/>
    <w:rsid w:val="00C57982"/>
    <w:rsid w:val="00C60968"/>
    <w:rsid w:val="00C61EDB"/>
    <w:rsid w:val="00C63D39"/>
    <w:rsid w:val="00C63E74"/>
    <w:rsid w:val="00C63EDD"/>
    <w:rsid w:val="00C63FBF"/>
    <w:rsid w:val="00C64066"/>
    <w:rsid w:val="00C65B36"/>
    <w:rsid w:val="00C675A2"/>
    <w:rsid w:val="00C67FA0"/>
    <w:rsid w:val="00C708F3"/>
    <w:rsid w:val="00C7292E"/>
    <w:rsid w:val="00C73B5A"/>
    <w:rsid w:val="00C74E88"/>
    <w:rsid w:val="00C75BAE"/>
    <w:rsid w:val="00C761D4"/>
    <w:rsid w:val="00C8048E"/>
    <w:rsid w:val="00C80924"/>
    <w:rsid w:val="00C80B9B"/>
    <w:rsid w:val="00C8219F"/>
    <w:rsid w:val="00C8286B"/>
    <w:rsid w:val="00C829C6"/>
    <w:rsid w:val="00C831E9"/>
    <w:rsid w:val="00C83555"/>
    <w:rsid w:val="00C867B0"/>
    <w:rsid w:val="00C9052F"/>
    <w:rsid w:val="00C933EB"/>
    <w:rsid w:val="00C947F8"/>
    <w:rsid w:val="00C9515F"/>
    <w:rsid w:val="00C963C5"/>
    <w:rsid w:val="00CA030C"/>
    <w:rsid w:val="00CA1F41"/>
    <w:rsid w:val="00CA32EE"/>
    <w:rsid w:val="00CA35BA"/>
    <w:rsid w:val="00CA3622"/>
    <w:rsid w:val="00CA4A9D"/>
    <w:rsid w:val="00CA53D1"/>
    <w:rsid w:val="00CA5771"/>
    <w:rsid w:val="00CA5D77"/>
    <w:rsid w:val="00CA6A1A"/>
    <w:rsid w:val="00CB0247"/>
    <w:rsid w:val="00CB138E"/>
    <w:rsid w:val="00CB2204"/>
    <w:rsid w:val="00CB3818"/>
    <w:rsid w:val="00CB5F5B"/>
    <w:rsid w:val="00CB6802"/>
    <w:rsid w:val="00CB7769"/>
    <w:rsid w:val="00CC0BA2"/>
    <w:rsid w:val="00CC1E75"/>
    <w:rsid w:val="00CC2E0E"/>
    <w:rsid w:val="00CC361C"/>
    <w:rsid w:val="00CC474B"/>
    <w:rsid w:val="00CC658C"/>
    <w:rsid w:val="00CC67BF"/>
    <w:rsid w:val="00CC67D9"/>
    <w:rsid w:val="00CD0843"/>
    <w:rsid w:val="00CD0BFB"/>
    <w:rsid w:val="00CD4E31"/>
    <w:rsid w:val="00CD5A78"/>
    <w:rsid w:val="00CD7345"/>
    <w:rsid w:val="00CD7B41"/>
    <w:rsid w:val="00CE17B6"/>
    <w:rsid w:val="00CE1C92"/>
    <w:rsid w:val="00CE372E"/>
    <w:rsid w:val="00CE557C"/>
    <w:rsid w:val="00CE5653"/>
    <w:rsid w:val="00CE5871"/>
    <w:rsid w:val="00CE6B16"/>
    <w:rsid w:val="00CE6F47"/>
    <w:rsid w:val="00CF0A1B"/>
    <w:rsid w:val="00CF11F9"/>
    <w:rsid w:val="00CF14E9"/>
    <w:rsid w:val="00CF18E1"/>
    <w:rsid w:val="00CF19F6"/>
    <w:rsid w:val="00CF2C02"/>
    <w:rsid w:val="00CF2F4F"/>
    <w:rsid w:val="00CF3041"/>
    <w:rsid w:val="00CF3A1D"/>
    <w:rsid w:val="00CF44E8"/>
    <w:rsid w:val="00CF536D"/>
    <w:rsid w:val="00CF652A"/>
    <w:rsid w:val="00CF78F2"/>
    <w:rsid w:val="00D02E9D"/>
    <w:rsid w:val="00D05C67"/>
    <w:rsid w:val="00D06C68"/>
    <w:rsid w:val="00D06D75"/>
    <w:rsid w:val="00D10CB8"/>
    <w:rsid w:val="00D10EEB"/>
    <w:rsid w:val="00D116AD"/>
    <w:rsid w:val="00D12806"/>
    <w:rsid w:val="00D129D8"/>
    <w:rsid w:val="00D12D44"/>
    <w:rsid w:val="00D14276"/>
    <w:rsid w:val="00D15018"/>
    <w:rsid w:val="00D154C1"/>
    <w:rsid w:val="00D158AC"/>
    <w:rsid w:val="00D1657D"/>
    <w:rsid w:val="00D1694C"/>
    <w:rsid w:val="00D20569"/>
    <w:rsid w:val="00D20D7B"/>
    <w:rsid w:val="00D20E99"/>
    <w:rsid w:val="00D20F5E"/>
    <w:rsid w:val="00D21187"/>
    <w:rsid w:val="00D21E6A"/>
    <w:rsid w:val="00D221BC"/>
    <w:rsid w:val="00D23B76"/>
    <w:rsid w:val="00D24B4A"/>
    <w:rsid w:val="00D2671F"/>
    <w:rsid w:val="00D26BA6"/>
    <w:rsid w:val="00D27096"/>
    <w:rsid w:val="00D34B16"/>
    <w:rsid w:val="00D379A3"/>
    <w:rsid w:val="00D40897"/>
    <w:rsid w:val="00D418AE"/>
    <w:rsid w:val="00D44C9F"/>
    <w:rsid w:val="00D45FF3"/>
    <w:rsid w:val="00D47023"/>
    <w:rsid w:val="00D471AF"/>
    <w:rsid w:val="00D50D19"/>
    <w:rsid w:val="00D512CF"/>
    <w:rsid w:val="00D51333"/>
    <w:rsid w:val="00D51780"/>
    <w:rsid w:val="00D51B15"/>
    <w:rsid w:val="00D528B9"/>
    <w:rsid w:val="00D52C8D"/>
    <w:rsid w:val="00D53186"/>
    <w:rsid w:val="00D5487D"/>
    <w:rsid w:val="00D550FF"/>
    <w:rsid w:val="00D55761"/>
    <w:rsid w:val="00D57094"/>
    <w:rsid w:val="00D6002D"/>
    <w:rsid w:val="00D600E1"/>
    <w:rsid w:val="00D60140"/>
    <w:rsid w:val="00D6024A"/>
    <w:rsid w:val="00D60403"/>
    <w:rsid w:val="00D608B5"/>
    <w:rsid w:val="00D625DD"/>
    <w:rsid w:val="00D63AEF"/>
    <w:rsid w:val="00D64345"/>
    <w:rsid w:val="00D64713"/>
    <w:rsid w:val="00D64739"/>
    <w:rsid w:val="00D66BFD"/>
    <w:rsid w:val="00D71F89"/>
    <w:rsid w:val="00D71F99"/>
    <w:rsid w:val="00D72F66"/>
    <w:rsid w:val="00D73CA4"/>
    <w:rsid w:val="00D73D71"/>
    <w:rsid w:val="00D73FD4"/>
    <w:rsid w:val="00D7404A"/>
    <w:rsid w:val="00D74396"/>
    <w:rsid w:val="00D7522A"/>
    <w:rsid w:val="00D758B0"/>
    <w:rsid w:val="00D80284"/>
    <w:rsid w:val="00D802C1"/>
    <w:rsid w:val="00D81F71"/>
    <w:rsid w:val="00D8280D"/>
    <w:rsid w:val="00D839EE"/>
    <w:rsid w:val="00D83D7F"/>
    <w:rsid w:val="00D845C5"/>
    <w:rsid w:val="00D85699"/>
    <w:rsid w:val="00D860CC"/>
    <w:rsid w:val="00D8642D"/>
    <w:rsid w:val="00D90A5E"/>
    <w:rsid w:val="00D91A68"/>
    <w:rsid w:val="00D91E7B"/>
    <w:rsid w:val="00D92A5F"/>
    <w:rsid w:val="00D94E9B"/>
    <w:rsid w:val="00D95A68"/>
    <w:rsid w:val="00D95F69"/>
    <w:rsid w:val="00DA17C7"/>
    <w:rsid w:val="00DA24F0"/>
    <w:rsid w:val="00DA2640"/>
    <w:rsid w:val="00DA3B4D"/>
    <w:rsid w:val="00DA4D4E"/>
    <w:rsid w:val="00DA5292"/>
    <w:rsid w:val="00DA6A9A"/>
    <w:rsid w:val="00DA7835"/>
    <w:rsid w:val="00DB1EFD"/>
    <w:rsid w:val="00DB33E1"/>
    <w:rsid w:val="00DB3EAF"/>
    <w:rsid w:val="00DB46C6"/>
    <w:rsid w:val="00DC1740"/>
    <w:rsid w:val="00DC2E57"/>
    <w:rsid w:val="00DC3203"/>
    <w:rsid w:val="00DC3C99"/>
    <w:rsid w:val="00DC4C1A"/>
    <w:rsid w:val="00DC52F5"/>
    <w:rsid w:val="00DC5FD0"/>
    <w:rsid w:val="00DC647E"/>
    <w:rsid w:val="00DC6D41"/>
    <w:rsid w:val="00DC7F2C"/>
    <w:rsid w:val="00DD0354"/>
    <w:rsid w:val="00DD157A"/>
    <w:rsid w:val="00DD1802"/>
    <w:rsid w:val="00DD27D7"/>
    <w:rsid w:val="00DD3AE8"/>
    <w:rsid w:val="00DD458C"/>
    <w:rsid w:val="00DD4BA1"/>
    <w:rsid w:val="00DD60F0"/>
    <w:rsid w:val="00DD72E9"/>
    <w:rsid w:val="00DD742D"/>
    <w:rsid w:val="00DD7605"/>
    <w:rsid w:val="00DE2020"/>
    <w:rsid w:val="00DE22A8"/>
    <w:rsid w:val="00DE254F"/>
    <w:rsid w:val="00DE2856"/>
    <w:rsid w:val="00DE28AC"/>
    <w:rsid w:val="00DE2A52"/>
    <w:rsid w:val="00DE3476"/>
    <w:rsid w:val="00DE3A4B"/>
    <w:rsid w:val="00DE3C56"/>
    <w:rsid w:val="00DE3E61"/>
    <w:rsid w:val="00DE49E9"/>
    <w:rsid w:val="00DE51F8"/>
    <w:rsid w:val="00DE6D2B"/>
    <w:rsid w:val="00DE758A"/>
    <w:rsid w:val="00DE7BEA"/>
    <w:rsid w:val="00DF0A55"/>
    <w:rsid w:val="00DF0DBE"/>
    <w:rsid w:val="00DF0E88"/>
    <w:rsid w:val="00DF34CE"/>
    <w:rsid w:val="00DF3ADD"/>
    <w:rsid w:val="00DF5B84"/>
    <w:rsid w:val="00DF5CC3"/>
    <w:rsid w:val="00DF6D5B"/>
    <w:rsid w:val="00DF753A"/>
    <w:rsid w:val="00DF771B"/>
    <w:rsid w:val="00DF7EE2"/>
    <w:rsid w:val="00E00CD5"/>
    <w:rsid w:val="00E012A1"/>
    <w:rsid w:val="00E01304"/>
    <w:rsid w:val="00E018BD"/>
    <w:rsid w:val="00E01BAA"/>
    <w:rsid w:val="00E0282A"/>
    <w:rsid w:val="00E02F9B"/>
    <w:rsid w:val="00E0357E"/>
    <w:rsid w:val="00E05A61"/>
    <w:rsid w:val="00E05BF4"/>
    <w:rsid w:val="00E05EAA"/>
    <w:rsid w:val="00E06488"/>
    <w:rsid w:val="00E06FEA"/>
    <w:rsid w:val="00E07E14"/>
    <w:rsid w:val="00E14F94"/>
    <w:rsid w:val="00E15DF1"/>
    <w:rsid w:val="00E165C7"/>
    <w:rsid w:val="00E16C17"/>
    <w:rsid w:val="00E17336"/>
    <w:rsid w:val="00E1782F"/>
    <w:rsid w:val="00E17D15"/>
    <w:rsid w:val="00E20282"/>
    <w:rsid w:val="00E20D8B"/>
    <w:rsid w:val="00E211CF"/>
    <w:rsid w:val="00E21670"/>
    <w:rsid w:val="00E22B95"/>
    <w:rsid w:val="00E23B8A"/>
    <w:rsid w:val="00E25AB7"/>
    <w:rsid w:val="00E30331"/>
    <w:rsid w:val="00E30BB8"/>
    <w:rsid w:val="00E31D4F"/>
    <w:rsid w:val="00E31F9C"/>
    <w:rsid w:val="00E35336"/>
    <w:rsid w:val="00E36DAC"/>
    <w:rsid w:val="00E37164"/>
    <w:rsid w:val="00E3752F"/>
    <w:rsid w:val="00E40488"/>
    <w:rsid w:val="00E40A83"/>
    <w:rsid w:val="00E43D49"/>
    <w:rsid w:val="00E43EF7"/>
    <w:rsid w:val="00E44651"/>
    <w:rsid w:val="00E44688"/>
    <w:rsid w:val="00E454EC"/>
    <w:rsid w:val="00E50367"/>
    <w:rsid w:val="00E509E7"/>
    <w:rsid w:val="00E51ABA"/>
    <w:rsid w:val="00E51FBD"/>
    <w:rsid w:val="00E524CB"/>
    <w:rsid w:val="00E5389A"/>
    <w:rsid w:val="00E53ADF"/>
    <w:rsid w:val="00E552A5"/>
    <w:rsid w:val="00E553C1"/>
    <w:rsid w:val="00E56AF2"/>
    <w:rsid w:val="00E56CAA"/>
    <w:rsid w:val="00E6070E"/>
    <w:rsid w:val="00E65456"/>
    <w:rsid w:val="00E65A91"/>
    <w:rsid w:val="00E66188"/>
    <w:rsid w:val="00E664FB"/>
    <w:rsid w:val="00E672F0"/>
    <w:rsid w:val="00E70202"/>
    <w:rsid w:val="00E70373"/>
    <w:rsid w:val="00E71025"/>
    <w:rsid w:val="00E72684"/>
    <w:rsid w:val="00E72E40"/>
    <w:rsid w:val="00E73665"/>
    <w:rsid w:val="00E7384A"/>
    <w:rsid w:val="00E73999"/>
    <w:rsid w:val="00E73BDC"/>
    <w:rsid w:val="00E73E9E"/>
    <w:rsid w:val="00E7455D"/>
    <w:rsid w:val="00E74B80"/>
    <w:rsid w:val="00E767DF"/>
    <w:rsid w:val="00E76A1B"/>
    <w:rsid w:val="00E80632"/>
    <w:rsid w:val="00E81660"/>
    <w:rsid w:val="00E82C5A"/>
    <w:rsid w:val="00E8415B"/>
    <w:rsid w:val="00E854FE"/>
    <w:rsid w:val="00E85F5B"/>
    <w:rsid w:val="00E86F0E"/>
    <w:rsid w:val="00E87563"/>
    <w:rsid w:val="00E87D90"/>
    <w:rsid w:val="00E906CC"/>
    <w:rsid w:val="00E90C64"/>
    <w:rsid w:val="00E92694"/>
    <w:rsid w:val="00E926CC"/>
    <w:rsid w:val="00E939A0"/>
    <w:rsid w:val="00E94770"/>
    <w:rsid w:val="00E95480"/>
    <w:rsid w:val="00E9596E"/>
    <w:rsid w:val="00E95AD2"/>
    <w:rsid w:val="00E96D8E"/>
    <w:rsid w:val="00E96FA6"/>
    <w:rsid w:val="00E97D1A"/>
    <w:rsid w:val="00E97DF4"/>
    <w:rsid w:val="00E97E4E"/>
    <w:rsid w:val="00EA0C59"/>
    <w:rsid w:val="00EA188D"/>
    <w:rsid w:val="00EA1CC2"/>
    <w:rsid w:val="00EA2263"/>
    <w:rsid w:val="00EA2D76"/>
    <w:rsid w:val="00EA39FF"/>
    <w:rsid w:val="00EA4465"/>
    <w:rsid w:val="00EA4644"/>
    <w:rsid w:val="00EA758A"/>
    <w:rsid w:val="00EB06D0"/>
    <w:rsid w:val="00EB096F"/>
    <w:rsid w:val="00EB1314"/>
    <w:rsid w:val="00EB199F"/>
    <w:rsid w:val="00EB21A4"/>
    <w:rsid w:val="00EB262C"/>
    <w:rsid w:val="00EB27C4"/>
    <w:rsid w:val="00EB45B6"/>
    <w:rsid w:val="00EB5285"/>
    <w:rsid w:val="00EB5387"/>
    <w:rsid w:val="00EB5C10"/>
    <w:rsid w:val="00EB7322"/>
    <w:rsid w:val="00EC0FE9"/>
    <w:rsid w:val="00EC198B"/>
    <w:rsid w:val="00EC2B11"/>
    <w:rsid w:val="00EC2C31"/>
    <w:rsid w:val="00EC426D"/>
    <w:rsid w:val="00EC4345"/>
    <w:rsid w:val="00EC4979"/>
    <w:rsid w:val="00EC571B"/>
    <w:rsid w:val="00EC57D7"/>
    <w:rsid w:val="00EC6385"/>
    <w:rsid w:val="00EC7C86"/>
    <w:rsid w:val="00ED1DE9"/>
    <w:rsid w:val="00ED23D4"/>
    <w:rsid w:val="00ED32C2"/>
    <w:rsid w:val="00ED3667"/>
    <w:rsid w:val="00ED39F0"/>
    <w:rsid w:val="00ED3E07"/>
    <w:rsid w:val="00ED5E0B"/>
    <w:rsid w:val="00ED6A5E"/>
    <w:rsid w:val="00EE0078"/>
    <w:rsid w:val="00EE18D5"/>
    <w:rsid w:val="00EE2F1C"/>
    <w:rsid w:val="00EE36E8"/>
    <w:rsid w:val="00EE37B6"/>
    <w:rsid w:val="00EE386D"/>
    <w:rsid w:val="00EE4367"/>
    <w:rsid w:val="00EE6A91"/>
    <w:rsid w:val="00EE7614"/>
    <w:rsid w:val="00EE7B4C"/>
    <w:rsid w:val="00EF0F45"/>
    <w:rsid w:val="00EF195E"/>
    <w:rsid w:val="00EF1CBD"/>
    <w:rsid w:val="00EF3102"/>
    <w:rsid w:val="00EF3562"/>
    <w:rsid w:val="00EF4169"/>
    <w:rsid w:val="00EF51EE"/>
    <w:rsid w:val="00EF644E"/>
    <w:rsid w:val="00EF709B"/>
    <w:rsid w:val="00EF7463"/>
    <w:rsid w:val="00EF7971"/>
    <w:rsid w:val="00F002EF"/>
    <w:rsid w:val="00F01EE9"/>
    <w:rsid w:val="00F028FB"/>
    <w:rsid w:val="00F047CB"/>
    <w:rsid w:val="00F048F4"/>
    <w:rsid w:val="00F04900"/>
    <w:rsid w:val="00F04B92"/>
    <w:rsid w:val="00F04DFE"/>
    <w:rsid w:val="00F065A4"/>
    <w:rsid w:val="00F07369"/>
    <w:rsid w:val="00F07657"/>
    <w:rsid w:val="00F126B9"/>
    <w:rsid w:val="00F12715"/>
    <w:rsid w:val="00F144D5"/>
    <w:rsid w:val="00F146F0"/>
    <w:rsid w:val="00F14851"/>
    <w:rsid w:val="00F15039"/>
    <w:rsid w:val="00F16585"/>
    <w:rsid w:val="00F20FF3"/>
    <w:rsid w:val="00F21892"/>
    <w:rsid w:val="00F2190B"/>
    <w:rsid w:val="00F21CDD"/>
    <w:rsid w:val="00F228B5"/>
    <w:rsid w:val="00F22FF4"/>
    <w:rsid w:val="00F2389C"/>
    <w:rsid w:val="00F25C67"/>
    <w:rsid w:val="00F2753D"/>
    <w:rsid w:val="00F30DFF"/>
    <w:rsid w:val="00F316D0"/>
    <w:rsid w:val="00F32B80"/>
    <w:rsid w:val="00F33109"/>
    <w:rsid w:val="00F340EB"/>
    <w:rsid w:val="00F344CE"/>
    <w:rsid w:val="00F35285"/>
    <w:rsid w:val="00F3792E"/>
    <w:rsid w:val="00F43557"/>
    <w:rsid w:val="00F43B9D"/>
    <w:rsid w:val="00F44D5E"/>
    <w:rsid w:val="00F45B31"/>
    <w:rsid w:val="00F46AEF"/>
    <w:rsid w:val="00F46E56"/>
    <w:rsid w:val="00F50847"/>
    <w:rsid w:val="00F5195F"/>
    <w:rsid w:val="00F5378B"/>
    <w:rsid w:val="00F53A35"/>
    <w:rsid w:val="00F54B71"/>
    <w:rsid w:val="00F55A3D"/>
    <w:rsid w:val="00F55D07"/>
    <w:rsid w:val="00F5744B"/>
    <w:rsid w:val="00F61209"/>
    <w:rsid w:val="00F6259E"/>
    <w:rsid w:val="00F63AC7"/>
    <w:rsid w:val="00F63F3E"/>
    <w:rsid w:val="00F65DD4"/>
    <w:rsid w:val="00F672B2"/>
    <w:rsid w:val="00F725C6"/>
    <w:rsid w:val="00F743D9"/>
    <w:rsid w:val="00F76F1A"/>
    <w:rsid w:val="00F81C11"/>
    <w:rsid w:val="00F83635"/>
    <w:rsid w:val="00F83973"/>
    <w:rsid w:val="00F856E8"/>
    <w:rsid w:val="00F86320"/>
    <w:rsid w:val="00F86396"/>
    <w:rsid w:val="00F86423"/>
    <w:rsid w:val="00F87FA3"/>
    <w:rsid w:val="00F93D8C"/>
    <w:rsid w:val="00F9490F"/>
    <w:rsid w:val="00F94F26"/>
    <w:rsid w:val="00F960AC"/>
    <w:rsid w:val="00F9793D"/>
    <w:rsid w:val="00FA225B"/>
    <w:rsid w:val="00FA2984"/>
    <w:rsid w:val="00FA3102"/>
    <w:rsid w:val="00FA48D4"/>
    <w:rsid w:val="00FA4FDF"/>
    <w:rsid w:val="00FA54FA"/>
    <w:rsid w:val="00FA6D39"/>
    <w:rsid w:val="00FB0866"/>
    <w:rsid w:val="00FB10BC"/>
    <w:rsid w:val="00FB1211"/>
    <w:rsid w:val="00FB152B"/>
    <w:rsid w:val="00FB227E"/>
    <w:rsid w:val="00FB32D6"/>
    <w:rsid w:val="00FB3D61"/>
    <w:rsid w:val="00FB3DE0"/>
    <w:rsid w:val="00FB44CE"/>
    <w:rsid w:val="00FB5009"/>
    <w:rsid w:val="00FB5E78"/>
    <w:rsid w:val="00FB6097"/>
    <w:rsid w:val="00FB76AB"/>
    <w:rsid w:val="00FC3B30"/>
    <w:rsid w:val="00FC44B2"/>
    <w:rsid w:val="00FC6F71"/>
    <w:rsid w:val="00FC7C96"/>
    <w:rsid w:val="00FD03FE"/>
    <w:rsid w:val="00FD126E"/>
    <w:rsid w:val="00FD1881"/>
    <w:rsid w:val="00FD3C36"/>
    <w:rsid w:val="00FD4180"/>
    <w:rsid w:val="00FD4276"/>
    <w:rsid w:val="00FD4D81"/>
    <w:rsid w:val="00FD4F32"/>
    <w:rsid w:val="00FD503C"/>
    <w:rsid w:val="00FD7498"/>
    <w:rsid w:val="00FD7FB3"/>
    <w:rsid w:val="00FE0079"/>
    <w:rsid w:val="00FE2605"/>
    <w:rsid w:val="00FE3F86"/>
    <w:rsid w:val="00FE4713"/>
    <w:rsid w:val="00FE5EDE"/>
    <w:rsid w:val="00FF154C"/>
    <w:rsid w:val="00FF15B2"/>
    <w:rsid w:val="00FF1913"/>
    <w:rsid w:val="00FF1A63"/>
    <w:rsid w:val="00FF1F44"/>
    <w:rsid w:val="00FF225E"/>
    <w:rsid w:val="00FF4429"/>
    <w:rsid w:val="00FF60F6"/>
    <w:rsid w:val="00FF63AA"/>
    <w:rsid w:val="00FF672C"/>
    <w:rsid w:val="00FF68BF"/>
    <w:rsid w:val="00FF6CE8"/>
    <w:rsid w:val="00FF7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071875C"/>
  <w14:defaultImageDpi w14:val="330"/>
  <w15:docId w15:val="{B09BF34E-5DAD-49F2-945D-EEF7FD1B9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qFormat="1"/>
    <w:lsdException w:name="heading 3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B096F"/>
    <w:pPr>
      <w:spacing w:line="480" w:lineRule="auto"/>
    </w:pPr>
    <w:rPr>
      <w:sz w:val="24"/>
      <w:szCs w:val="24"/>
    </w:rPr>
  </w:style>
  <w:style w:type="paragraph" w:styleId="Heading1">
    <w:name w:val="heading 1"/>
    <w:basedOn w:val="Normal"/>
    <w:next w:val="Paragraph"/>
    <w:link w:val="Heading1Char"/>
    <w:qFormat/>
    <w:rsid w:val="00AE1ED4"/>
    <w:pPr>
      <w:keepNext/>
      <w:spacing w:before="360" w:after="60" w:line="360" w:lineRule="auto"/>
      <w:ind w:right="567"/>
      <w:contextualSpacing/>
      <w:outlineLvl w:val="0"/>
    </w:pPr>
    <w:rPr>
      <w:rFonts w:cs="Arial"/>
      <w:b/>
      <w:bCs/>
      <w:kern w:val="32"/>
      <w:szCs w:val="32"/>
    </w:rPr>
  </w:style>
  <w:style w:type="paragraph" w:styleId="Heading2">
    <w:name w:val="heading 2"/>
    <w:basedOn w:val="Normal"/>
    <w:next w:val="Paragraph"/>
    <w:link w:val="Heading2Char"/>
    <w:qFormat/>
    <w:rsid w:val="008D07FB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</w:rPr>
  </w:style>
  <w:style w:type="paragraph" w:styleId="Heading3">
    <w:name w:val="heading 3"/>
    <w:basedOn w:val="Normal"/>
    <w:next w:val="Paragraph"/>
    <w:link w:val="Heading3Char"/>
    <w:qFormat/>
    <w:rsid w:val="00DF7EE2"/>
    <w:pPr>
      <w:keepNext/>
      <w:spacing w:before="360" w:after="60" w:line="360" w:lineRule="auto"/>
      <w:ind w:right="567"/>
      <w:contextualSpacing/>
      <w:outlineLvl w:val="2"/>
    </w:pPr>
    <w:rPr>
      <w:rFonts w:cs="Arial"/>
      <w:bCs/>
      <w:i/>
      <w:szCs w:val="26"/>
    </w:rPr>
  </w:style>
  <w:style w:type="paragraph" w:styleId="Heading4">
    <w:name w:val="heading 4"/>
    <w:basedOn w:val="Paragraph"/>
    <w:next w:val="Newparagraph"/>
    <w:link w:val="Heading4Char"/>
    <w:rsid w:val="00F43B9D"/>
    <w:pPr>
      <w:spacing w:before="360"/>
      <w:outlineLvl w:val="3"/>
    </w:pPr>
    <w:rPr>
      <w:bC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ticletitle">
    <w:name w:val="Article title"/>
    <w:basedOn w:val="Normal"/>
    <w:next w:val="Normal"/>
    <w:qFormat/>
    <w:rsid w:val="0024692A"/>
    <w:pPr>
      <w:spacing w:after="120" w:line="360" w:lineRule="auto"/>
    </w:pPr>
    <w:rPr>
      <w:b/>
      <w:sz w:val="28"/>
    </w:rPr>
  </w:style>
  <w:style w:type="paragraph" w:customStyle="1" w:styleId="Authornames">
    <w:name w:val="Author names"/>
    <w:basedOn w:val="Normal"/>
    <w:next w:val="Normal"/>
    <w:qFormat/>
    <w:rsid w:val="00F04900"/>
    <w:pPr>
      <w:spacing w:before="240" w:line="360" w:lineRule="auto"/>
    </w:pPr>
    <w:rPr>
      <w:sz w:val="28"/>
    </w:rPr>
  </w:style>
  <w:style w:type="paragraph" w:customStyle="1" w:styleId="Affiliation">
    <w:name w:val="Affiliation"/>
    <w:basedOn w:val="Normal"/>
    <w:qFormat/>
    <w:rsid w:val="00F04900"/>
    <w:pPr>
      <w:spacing w:before="240" w:line="360" w:lineRule="auto"/>
    </w:pPr>
    <w:rPr>
      <w:i/>
    </w:rPr>
  </w:style>
  <w:style w:type="paragraph" w:customStyle="1" w:styleId="Receiveddates">
    <w:name w:val="Received dates"/>
    <w:basedOn w:val="Affiliation"/>
    <w:next w:val="Normal"/>
    <w:qFormat/>
    <w:rsid w:val="00CC474B"/>
  </w:style>
  <w:style w:type="paragraph" w:customStyle="1" w:styleId="Abstract">
    <w:name w:val="Abstract"/>
    <w:basedOn w:val="Normal"/>
    <w:next w:val="Keywords"/>
    <w:qFormat/>
    <w:rsid w:val="00310E13"/>
    <w:pPr>
      <w:spacing w:before="360" w:after="300" w:line="360" w:lineRule="auto"/>
      <w:ind w:left="720" w:right="567"/>
    </w:pPr>
    <w:rPr>
      <w:sz w:val="22"/>
    </w:rPr>
  </w:style>
  <w:style w:type="paragraph" w:customStyle="1" w:styleId="Keywords">
    <w:name w:val="Keywords"/>
    <w:basedOn w:val="Normal"/>
    <w:next w:val="Paragraph"/>
    <w:qFormat/>
    <w:rsid w:val="00BB1270"/>
    <w:pPr>
      <w:spacing w:before="240" w:after="240" w:line="360" w:lineRule="auto"/>
      <w:ind w:left="720" w:right="567"/>
    </w:pPr>
    <w:rPr>
      <w:sz w:val="22"/>
    </w:rPr>
  </w:style>
  <w:style w:type="paragraph" w:customStyle="1" w:styleId="Correspondencedetails">
    <w:name w:val="Correspondence details"/>
    <w:basedOn w:val="Normal"/>
    <w:qFormat/>
    <w:rsid w:val="00F04900"/>
    <w:pPr>
      <w:spacing w:before="240" w:line="360" w:lineRule="auto"/>
    </w:pPr>
  </w:style>
  <w:style w:type="paragraph" w:customStyle="1" w:styleId="Displayedquotation">
    <w:name w:val="Displayed quotation"/>
    <w:basedOn w:val="Normal"/>
    <w:qFormat/>
    <w:rsid w:val="00731835"/>
    <w:pPr>
      <w:tabs>
        <w:tab w:val="left" w:pos="1077"/>
        <w:tab w:val="left" w:pos="1440"/>
        <w:tab w:val="left" w:pos="1797"/>
        <w:tab w:val="left" w:pos="2155"/>
        <w:tab w:val="left" w:pos="2512"/>
      </w:tabs>
      <w:spacing w:before="240" w:after="360" w:line="360" w:lineRule="auto"/>
      <w:ind w:left="709" w:right="425"/>
      <w:contextualSpacing/>
    </w:pPr>
    <w:rPr>
      <w:sz w:val="22"/>
    </w:rPr>
  </w:style>
  <w:style w:type="paragraph" w:customStyle="1" w:styleId="Numberedlist">
    <w:name w:val="Numbered list"/>
    <w:basedOn w:val="Paragraph"/>
    <w:next w:val="Paragraph"/>
    <w:qFormat/>
    <w:rsid w:val="00D80284"/>
    <w:pPr>
      <w:widowControl/>
      <w:numPr>
        <w:numId w:val="24"/>
      </w:numPr>
      <w:spacing w:after="240"/>
      <w:contextualSpacing/>
    </w:pPr>
  </w:style>
  <w:style w:type="paragraph" w:customStyle="1" w:styleId="Displayedequation">
    <w:name w:val="Displayed equation"/>
    <w:basedOn w:val="Normal"/>
    <w:next w:val="Paragraph"/>
    <w:qFormat/>
    <w:rsid w:val="00EF0F45"/>
    <w:pPr>
      <w:tabs>
        <w:tab w:val="center" w:pos="4253"/>
        <w:tab w:val="right" w:pos="8222"/>
      </w:tabs>
      <w:spacing w:before="240" w:after="240"/>
      <w:jc w:val="center"/>
    </w:pPr>
  </w:style>
  <w:style w:type="paragraph" w:customStyle="1" w:styleId="Acknowledgements">
    <w:name w:val="Acknowledgements"/>
    <w:basedOn w:val="Normal"/>
    <w:next w:val="Normal"/>
    <w:qFormat/>
    <w:rsid w:val="00D379A3"/>
    <w:pPr>
      <w:spacing w:before="120" w:line="360" w:lineRule="auto"/>
    </w:pPr>
    <w:rPr>
      <w:sz w:val="22"/>
    </w:rPr>
  </w:style>
  <w:style w:type="paragraph" w:customStyle="1" w:styleId="Tabletitle">
    <w:name w:val="Table title"/>
    <w:basedOn w:val="Normal"/>
    <w:next w:val="Normal"/>
    <w:qFormat/>
    <w:rsid w:val="0031686C"/>
    <w:pPr>
      <w:spacing w:before="240" w:line="360" w:lineRule="auto"/>
    </w:pPr>
  </w:style>
  <w:style w:type="paragraph" w:customStyle="1" w:styleId="Figurecaption">
    <w:name w:val="Figure caption"/>
    <w:basedOn w:val="Normal"/>
    <w:next w:val="Normal"/>
    <w:qFormat/>
    <w:rsid w:val="0031686C"/>
    <w:pPr>
      <w:spacing w:before="240" w:line="360" w:lineRule="auto"/>
    </w:pPr>
  </w:style>
  <w:style w:type="paragraph" w:customStyle="1" w:styleId="Footnotes">
    <w:name w:val="Footnotes"/>
    <w:basedOn w:val="Normal"/>
    <w:qFormat/>
    <w:rsid w:val="006C6936"/>
    <w:pPr>
      <w:spacing w:before="120" w:line="360" w:lineRule="auto"/>
      <w:ind w:left="482" w:hanging="482"/>
      <w:contextualSpacing/>
    </w:pPr>
    <w:rPr>
      <w:sz w:val="22"/>
    </w:rPr>
  </w:style>
  <w:style w:type="paragraph" w:customStyle="1" w:styleId="Notesoncontributors">
    <w:name w:val="Notes on contributors"/>
    <w:basedOn w:val="Normal"/>
    <w:qFormat/>
    <w:rsid w:val="00F04900"/>
    <w:pPr>
      <w:spacing w:before="240" w:line="360" w:lineRule="auto"/>
    </w:pPr>
    <w:rPr>
      <w:sz w:val="22"/>
    </w:rPr>
  </w:style>
  <w:style w:type="paragraph" w:customStyle="1" w:styleId="Normalparagraphstyle">
    <w:name w:val="Normal paragraph style"/>
    <w:basedOn w:val="Normal"/>
    <w:next w:val="Normal"/>
    <w:rsid w:val="00562DEF"/>
  </w:style>
  <w:style w:type="paragraph" w:customStyle="1" w:styleId="Paragraph">
    <w:name w:val="Paragraph"/>
    <w:basedOn w:val="Normal"/>
    <w:next w:val="Newparagraph"/>
    <w:qFormat/>
    <w:rsid w:val="001B7681"/>
    <w:pPr>
      <w:widowControl w:val="0"/>
      <w:spacing w:before="240"/>
    </w:pPr>
  </w:style>
  <w:style w:type="paragraph" w:customStyle="1" w:styleId="Newparagraph">
    <w:name w:val="New paragraph"/>
    <w:basedOn w:val="Normal"/>
    <w:qFormat/>
    <w:rsid w:val="00AE2F8D"/>
    <w:pPr>
      <w:ind w:firstLine="720"/>
    </w:pPr>
  </w:style>
  <w:style w:type="paragraph" w:styleId="NormalIndent">
    <w:name w:val="Normal Indent"/>
    <w:basedOn w:val="Normal"/>
    <w:rsid w:val="00526454"/>
    <w:pPr>
      <w:ind w:left="720"/>
    </w:pPr>
  </w:style>
  <w:style w:type="paragraph" w:customStyle="1" w:styleId="References">
    <w:name w:val="References"/>
    <w:basedOn w:val="Normal"/>
    <w:qFormat/>
    <w:rsid w:val="002C53EE"/>
    <w:pPr>
      <w:spacing w:before="120" w:line="360" w:lineRule="auto"/>
      <w:ind w:left="720" w:hanging="720"/>
      <w:contextualSpacing/>
    </w:pPr>
  </w:style>
  <w:style w:type="paragraph" w:customStyle="1" w:styleId="Subjectcodes">
    <w:name w:val="Subject codes"/>
    <w:basedOn w:val="Keywords"/>
    <w:next w:val="Paragraph"/>
    <w:qFormat/>
    <w:rsid w:val="0000681B"/>
  </w:style>
  <w:style w:type="character" w:customStyle="1" w:styleId="Heading2Char">
    <w:name w:val="Heading 2 Char"/>
    <w:basedOn w:val="DefaultParagraphFont"/>
    <w:link w:val="Heading2"/>
    <w:rsid w:val="008D07FB"/>
    <w:rPr>
      <w:rFonts w:cs="Arial"/>
      <w:b/>
      <w:bCs/>
      <w:i/>
      <w:iCs/>
      <w:sz w:val="24"/>
      <w:szCs w:val="28"/>
    </w:rPr>
  </w:style>
  <w:style w:type="character" w:customStyle="1" w:styleId="Heading1Char">
    <w:name w:val="Heading 1 Char"/>
    <w:basedOn w:val="DefaultParagraphFont"/>
    <w:link w:val="Heading1"/>
    <w:rsid w:val="00AE1ED4"/>
    <w:rPr>
      <w:rFonts w:cs="Arial"/>
      <w:b/>
      <w:bCs/>
      <w:kern w:val="32"/>
      <w:sz w:val="24"/>
      <w:szCs w:val="32"/>
    </w:rPr>
  </w:style>
  <w:style w:type="character" w:customStyle="1" w:styleId="Heading3Char">
    <w:name w:val="Heading 3 Char"/>
    <w:basedOn w:val="DefaultParagraphFont"/>
    <w:link w:val="Heading3"/>
    <w:rsid w:val="00DF7EE2"/>
    <w:rPr>
      <w:rFonts w:eastAsia="Times New Roman" w:cs="Arial"/>
      <w:bCs/>
      <w:i/>
      <w:sz w:val="24"/>
      <w:szCs w:val="26"/>
      <w:lang w:eastAsia="en-GB"/>
    </w:rPr>
  </w:style>
  <w:style w:type="paragraph" w:customStyle="1" w:styleId="Bulletedlist">
    <w:name w:val="Bulleted list"/>
    <w:basedOn w:val="Paragraph"/>
    <w:next w:val="Paragraph"/>
    <w:qFormat/>
    <w:rsid w:val="004E0338"/>
    <w:pPr>
      <w:widowControl/>
      <w:numPr>
        <w:numId w:val="28"/>
      </w:numPr>
      <w:spacing w:after="240"/>
      <w:contextualSpacing/>
    </w:pPr>
  </w:style>
  <w:style w:type="paragraph" w:styleId="FootnoteText">
    <w:name w:val="footnote text"/>
    <w:basedOn w:val="Normal"/>
    <w:link w:val="FootnoteTextChar"/>
    <w:autoRedefine/>
    <w:rsid w:val="008C4A63"/>
    <w:pPr>
      <w:spacing w:line="240" w:lineRule="auto"/>
      <w:ind w:hanging="18"/>
      <w:jc w:val="both"/>
    </w:pPr>
    <w:rPr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rsid w:val="008C4A63"/>
    <w:rPr>
      <w:sz w:val="18"/>
      <w:szCs w:val="18"/>
    </w:rPr>
  </w:style>
  <w:style w:type="character" w:styleId="FootnoteReference">
    <w:name w:val="footnote reference"/>
    <w:basedOn w:val="DefaultParagraphFont"/>
    <w:rsid w:val="00AF2C92"/>
    <w:rPr>
      <w:vertAlign w:val="superscript"/>
    </w:rPr>
  </w:style>
  <w:style w:type="paragraph" w:styleId="EndnoteText">
    <w:name w:val="endnote text"/>
    <w:basedOn w:val="Normal"/>
    <w:link w:val="EndnoteTextChar"/>
    <w:autoRedefine/>
    <w:rsid w:val="006C19B2"/>
    <w:pPr>
      <w:ind w:left="284" w:hanging="284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rsid w:val="006C19B2"/>
    <w:rPr>
      <w:sz w:val="22"/>
    </w:rPr>
  </w:style>
  <w:style w:type="character" w:styleId="EndnoteReference">
    <w:name w:val="endnote reference"/>
    <w:basedOn w:val="DefaultParagraphFont"/>
    <w:rsid w:val="00EC571B"/>
    <w:rPr>
      <w:vertAlign w:val="superscript"/>
    </w:rPr>
  </w:style>
  <w:style w:type="character" w:customStyle="1" w:styleId="Heading4Char">
    <w:name w:val="Heading 4 Char"/>
    <w:basedOn w:val="DefaultParagraphFont"/>
    <w:link w:val="Heading4"/>
    <w:rsid w:val="00F43B9D"/>
    <w:rPr>
      <w:bCs/>
      <w:sz w:val="24"/>
      <w:szCs w:val="28"/>
    </w:rPr>
  </w:style>
  <w:style w:type="paragraph" w:styleId="Header">
    <w:name w:val="header"/>
    <w:basedOn w:val="Normal"/>
    <w:link w:val="HeaderChar"/>
    <w:rsid w:val="003F193A"/>
    <w:pPr>
      <w:tabs>
        <w:tab w:val="center" w:pos="4320"/>
        <w:tab w:val="right" w:pos="8640"/>
      </w:tabs>
      <w:spacing w:after="120" w:line="240" w:lineRule="auto"/>
      <w:contextualSpacing/>
    </w:pPr>
  </w:style>
  <w:style w:type="character" w:customStyle="1" w:styleId="HeaderChar">
    <w:name w:val="Header Char"/>
    <w:basedOn w:val="DefaultParagraphFont"/>
    <w:link w:val="Header"/>
    <w:rsid w:val="003F193A"/>
    <w:rPr>
      <w:rFonts w:eastAsia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rsid w:val="00AE6A21"/>
    <w:pPr>
      <w:tabs>
        <w:tab w:val="center" w:pos="4320"/>
        <w:tab w:val="right" w:pos="8640"/>
      </w:tabs>
      <w:spacing w:before="240" w:line="240" w:lineRule="auto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AE6A21"/>
    <w:rPr>
      <w:sz w:val="24"/>
      <w:szCs w:val="24"/>
    </w:rPr>
  </w:style>
  <w:style w:type="paragraph" w:customStyle="1" w:styleId="Heading4Paragraph">
    <w:name w:val="Heading 4 + Paragraph"/>
    <w:basedOn w:val="Paragraph"/>
    <w:next w:val="Newparagraph"/>
    <w:qFormat/>
    <w:rsid w:val="00AE1ED4"/>
    <w:pPr>
      <w:widowControl/>
      <w:spacing w:before="360"/>
    </w:pPr>
  </w:style>
  <w:style w:type="paragraph" w:styleId="NormalWeb">
    <w:name w:val="Normal (Web)"/>
    <w:basedOn w:val="Normal"/>
    <w:uiPriority w:val="99"/>
    <w:unhideWhenUsed/>
    <w:rsid w:val="00390130"/>
    <w:pPr>
      <w:spacing w:before="100" w:beforeAutospacing="1" w:after="100" w:afterAutospacing="1" w:line="240" w:lineRule="auto"/>
    </w:pPr>
    <w:rPr>
      <w:lang w:val="en-US" w:eastAsia="en-US"/>
    </w:rPr>
  </w:style>
  <w:style w:type="paragraph" w:styleId="ListParagraph">
    <w:name w:val="List Paragraph"/>
    <w:basedOn w:val="Normal"/>
    <w:uiPriority w:val="34"/>
    <w:qFormat/>
    <w:rsid w:val="005B47F5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41467C"/>
    <w:rPr>
      <w:b/>
      <w:bCs/>
    </w:rPr>
  </w:style>
  <w:style w:type="character" w:customStyle="1" w:styleId="overflow-hidden">
    <w:name w:val="overflow-hidden"/>
    <w:basedOn w:val="DefaultParagraphFont"/>
    <w:rsid w:val="00DD3AE8"/>
  </w:style>
  <w:style w:type="character" w:styleId="CommentReference">
    <w:name w:val="annotation reference"/>
    <w:basedOn w:val="DefaultParagraphFont"/>
    <w:uiPriority w:val="99"/>
    <w:semiHidden/>
    <w:unhideWhenUsed/>
    <w:rsid w:val="003B582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B582E"/>
    <w:pPr>
      <w:spacing w:after="160" w:line="240" w:lineRule="auto"/>
    </w:pPr>
    <w:rPr>
      <w:rFonts w:asciiTheme="minorHAnsi" w:eastAsiaTheme="minorHAnsi" w:hAnsiTheme="minorHAnsi" w:cstheme="minorBidi"/>
      <w:kern w:val="2"/>
      <w:sz w:val="20"/>
      <w:szCs w:val="20"/>
      <w:lang w:val="en-US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B582E"/>
    <w:rPr>
      <w:rFonts w:asciiTheme="minorHAnsi" w:eastAsiaTheme="minorHAnsi" w:hAnsiTheme="minorHAnsi" w:cstheme="minorBidi"/>
      <w:kern w:val="2"/>
      <w:lang w:val="en-US" w:eastAsia="en-US"/>
    </w:rPr>
  </w:style>
  <w:style w:type="character" w:customStyle="1" w:styleId="mord">
    <w:name w:val="mord"/>
    <w:basedOn w:val="DefaultParagraphFont"/>
    <w:rsid w:val="00FF63AA"/>
  </w:style>
  <w:style w:type="character" w:customStyle="1" w:styleId="mpunct">
    <w:name w:val="mpunct"/>
    <w:basedOn w:val="DefaultParagraphFont"/>
    <w:rsid w:val="00FF63AA"/>
  </w:style>
  <w:style w:type="character" w:customStyle="1" w:styleId="katex-mathml">
    <w:name w:val="katex-mathml"/>
    <w:basedOn w:val="DefaultParagraphFont"/>
    <w:rsid w:val="00FF63AA"/>
  </w:style>
  <w:style w:type="character" w:styleId="Emphasis">
    <w:name w:val="Emphasis"/>
    <w:basedOn w:val="DefaultParagraphFont"/>
    <w:uiPriority w:val="20"/>
    <w:qFormat/>
    <w:rsid w:val="00424CF0"/>
    <w:rPr>
      <w:i/>
      <w:iCs/>
    </w:rPr>
  </w:style>
  <w:style w:type="character" w:styleId="Hyperlink">
    <w:name w:val="Hyperlink"/>
    <w:basedOn w:val="DefaultParagraphFont"/>
    <w:uiPriority w:val="99"/>
    <w:unhideWhenUsed/>
    <w:rsid w:val="00BC4AFD"/>
    <w:rPr>
      <w:color w:val="0000FF"/>
      <w:u w:val="single"/>
    </w:rPr>
  </w:style>
  <w:style w:type="character" w:customStyle="1" w:styleId="anchor-text">
    <w:name w:val="anchor-text"/>
    <w:basedOn w:val="DefaultParagraphFont"/>
    <w:rsid w:val="00BC4AFD"/>
  </w:style>
  <w:style w:type="character" w:customStyle="1" w:styleId="topic-highlight">
    <w:name w:val="topic-highlight"/>
    <w:basedOn w:val="DefaultParagraphFont"/>
    <w:rsid w:val="00D47023"/>
  </w:style>
  <w:style w:type="paragraph" w:styleId="Title">
    <w:name w:val="Title"/>
    <w:basedOn w:val="Normal"/>
    <w:link w:val="TitleChar"/>
    <w:uiPriority w:val="99"/>
    <w:qFormat/>
    <w:rsid w:val="0022795D"/>
    <w:pPr>
      <w:keepNext/>
      <w:keepLines/>
      <w:autoSpaceDE w:val="0"/>
      <w:autoSpaceDN w:val="0"/>
      <w:adjustRightInd w:val="0"/>
      <w:spacing w:before="440" w:after="220" w:line="259" w:lineRule="auto"/>
    </w:pPr>
    <w:rPr>
      <w:rFonts w:ascii="Calibri" w:hAnsi="Calibri" w:cs="Calibri"/>
      <w:b/>
      <w:bCs/>
      <w:color w:val="000000"/>
      <w:sz w:val="22"/>
      <w:szCs w:val="22"/>
      <w:lang w:val="en-US"/>
    </w:rPr>
  </w:style>
  <w:style w:type="character" w:customStyle="1" w:styleId="TitleChar">
    <w:name w:val="Title Char"/>
    <w:basedOn w:val="DefaultParagraphFont"/>
    <w:link w:val="Title"/>
    <w:uiPriority w:val="99"/>
    <w:rsid w:val="0022795D"/>
    <w:rPr>
      <w:rFonts w:ascii="Calibri" w:hAnsi="Calibri" w:cs="Calibri"/>
      <w:b/>
      <w:bCs/>
      <w:color w:val="000000"/>
      <w:sz w:val="22"/>
      <w:szCs w:val="22"/>
      <w:lang w:val="en-US"/>
    </w:rPr>
  </w:style>
  <w:style w:type="paragraph" w:customStyle="1" w:styleId="CitaviBibliography">
    <w:name w:val="Citavi Bibliography"/>
    <w:uiPriority w:val="99"/>
    <w:rsid w:val="0022795D"/>
    <w:pPr>
      <w:autoSpaceDE w:val="0"/>
      <w:autoSpaceDN w:val="0"/>
      <w:adjustRightInd w:val="0"/>
      <w:spacing w:after="120" w:line="259" w:lineRule="auto"/>
    </w:pPr>
    <w:rPr>
      <w:rFonts w:ascii="Calibri" w:hAnsi="Calibri" w:cs="Calibri"/>
      <w:sz w:val="22"/>
      <w:szCs w:val="22"/>
      <w:lang w:val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CA53D1"/>
    <w:pPr>
      <w:spacing w:after="0"/>
    </w:pPr>
    <w:rPr>
      <w:rFonts w:ascii="Times New Roman" w:eastAsia="Times New Roman" w:hAnsi="Times New Roman" w:cs="Times New Roman"/>
      <w:b/>
      <w:bCs/>
      <w:kern w:val="0"/>
      <w:lang w:val="en-GB" w:eastAsia="en-GB"/>
    </w:rPr>
  </w:style>
  <w:style w:type="character" w:customStyle="1" w:styleId="CommentSubjectChar">
    <w:name w:val="Comment Subject Char"/>
    <w:basedOn w:val="CommentTextChar"/>
    <w:link w:val="CommentSubject"/>
    <w:semiHidden/>
    <w:rsid w:val="00CA53D1"/>
    <w:rPr>
      <w:rFonts w:asciiTheme="minorHAnsi" w:eastAsiaTheme="minorHAnsi" w:hAnsiTheme="minorHAnsi" w:cstheme="minorBidi"/>
      <w:b/>
      <w:bCs/>
      <w:kern w:val="2"/>
      <w:lang w:val="en-US" w:eastAsia="en-US"/>
    </w:rPr>
  </w:style>
  <w:style w:type="paragraph" w:styleId="Revision">
    <w:name w:val="Revision"/>
    <w:hidden/>
    <w:semiHidden/>
    <w:rsid w:val="00767463"/>
    <w:rPr>
      <w:sz w:val="24"/>
      <w:szCs w:val="24"/>
    </w:rPr>
  </w:style>
  <w:style w:type="character" w:styleId="PlaceholderText">
    <w:name w:val="Placeholder Text"/>
    <w:basedOn w:val="DefaultParagraphFont"/>
    <w:semiHidden/>
    <w:rsid w:val="00034FDC"/>
    <w:rPr>
      <w:color w:val="808080"/>
    </w:rPr>
  </w:style>
  <w:style w:type="paragraph" w:customStyle="1" w:styleId="Default">
    <w:name w:val="Default"/>
    <w:rsid w:val="00456B7F"/>
    <w:pPr>
      <w:autoSpaceDE w:val="0"/>
      <w:autoSpaceDN w:val="0"/>
      <w:adjustRightInd w:val="0"/>
    </w:pPr>
    <w:rPr>
      <w:color w:val="000000"/>
      <w:sz w:val="24"/>
      <w:szCs w:val="24"/>
      <w:lang w:val="en-US"/>
    </w:rPr>
  </w:style>
  <w:style w:type="character" w:customStyle="1" w:styleId="mrel">
    <w:name w:val="mrel"/>
    <w:basedOn w:val="DefaultParagraphFont"/>
    <w:rsid w:val="004509F4"/>
  </w:style>
  <w:style w:type="character" w:customStyle="1" w:styleId="mbin">
    <w:name w:val="mbin"/>
    <w:basedOn w:val="DefaultParagraphFont"/>
    <w:rsid w:val="004509F4"/>
  </w:style>
  <w:style w:type="character" w:customStyle="1" w:styleId="vlist-s">
    <w:name w:val="vlist-s"/>
    <w:basedOn w:val="DefaultParagraphFont"/>
    <w:rsid w:val="004509F4"/>
  </w:style>
  <w:style w:type="character" w:styleId="UnresolvedMention">
    <w:name w:val="Unresolved Mention"/>
    <w:basedOn w:val="DefaultParagraphFont"/>
    <w:uiPriority w:val="99"/>
    <w:semiHidden/>
    <w:unhideWhenUsed/>
    <w:rsid w:val="00612B0F"/>
    <w:rPr>
      <w:color w:val="605E5C"/>
      <w:shd w:val="clear" w:color="auto" w:fill="E1DFDD"/>
    </w:rPr>
  </w:style>
  <w:style w:type="character" w:customStyle="1" w:styleId="truncate">
    <w:name w:val="truncate"/>
    <w:basedOn w:val="DefaultParagraphFont"/>
    <w:rsid w:val="00E92694"/>
  </w:style>
  <w:style w:type="character" w:customStyle="1" w:styleId="c-bibliographic-informationvalue">
    <w:name w:val="c-bibliographic-information__value"/>
    <w:basedOn w:val="DefaultParagraphFont"/>
    <w:rsid w:val="00085397"/>
  </w:style>
  <w:style w:type="character" w:customStyle="1" w:styleId="text-decoration">
    <w:name w:val="text-decoration:"/>
    <w:basedOn w:val="DefaultParagraphFont"/>
    <w:rsid w:val="00CC0B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71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5119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973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47278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216848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5770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0379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09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44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57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65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51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9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1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8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2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91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0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27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02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090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479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41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0619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2550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98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71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342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6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0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63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9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5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1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8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4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0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4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93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92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33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82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624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760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950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87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62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726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708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2714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448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990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030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2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4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36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770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298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156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61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3294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0638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358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5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37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48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4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35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9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537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02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5155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5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38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612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12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1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0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38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859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544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77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23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738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448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362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29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76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694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034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456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98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13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35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64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48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1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1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2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0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93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2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59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30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5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382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572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031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00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52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640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977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15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777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201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025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0486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62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290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933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293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56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1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476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78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117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7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1468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2936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43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4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2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36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5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34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7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7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23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12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52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9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36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94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0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8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54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904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295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482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75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0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516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275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862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7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3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6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29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84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95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576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6506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27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662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97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531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97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70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57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8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4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09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04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29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23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37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3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9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8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53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5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2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6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4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5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860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78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650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297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00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071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5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2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58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EM\AppData\Local\Temp\Rar$DIa12300.38598\TF_Template_Word_Windows_2016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02914E-4C3A-4163-A6C9-332A453E9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TF_Template_Word_Windows_2016.dotx</Template>
  <TotalTime>1</TotalTime>
  <Pages>5</Pages>
  <Words>250</Words>
  <Characters>1429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TF_Template_Word_Windows_2016</vt:lpstr>
      <vt:lpstr>TF_Template_Word_Windows_2016</vt:lpstr>
    </vt:vector>
  </TitlesOfParts>
  <Company>Informa Plc</Company>
  <LinksUpToDate>false</LinksUpToDate>
  <CharactersWithSpaces>1676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TF_Template_Word_Windows_2016</dc:title>
  <dc:creator>REEM</dc:creator>
  <cp:lastModifiedBy>Nilesh Nawale</cp:lastModifiedBy>
  <cp:revision>2</cp:revision>
  <cp:lastPrinted>2025-02-02T09:41:00Z</cp:lastPrinted>
  <dcterms:created xsi:type="dcterms:W3CDTF">2025-02-20T14:11:00Z</dcterms:created>
  <dcterms:modified xsi:type="dcterms:W3CDTF">2025-02-20T14:11:00Z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5039d3c6a5f32565e2c86bc0d691a04af62f28677214e5a5c12560e916be4f53</vt:lpwstr>
  </property>
</Properties>
</file>