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6A48C1" w14:textId="7FDCB147" w:rsidR="00A87A51" w:rsidRPr="00D117D6" w:rsidRDefault="00A87A51" w:rsidP="00931D58">
      <w:pPr>
        <w:spacing w:after="0"/>
        <w:rPr>
          <w:rFonts w:ascii="MetaNormal-Roman" w:hAnsi="MetaNormal-Roman"/>
          <w:b/>
          <w:bCs/>
          <w:sz w:val="28"/>
          <w:szCs w:val="28"/>
          <w:lang w:val="en-US"/>
        </w:rPr>
      </w:pPr>
      <w:r w:rsidRPr="00D117D6">
        <w:rPr>
          <w:rFonts w:ascii="MetaNormal-Roman" w:hAnsi="MetaNormal-Roman"/>
          <w:b/>
          <w:bCs/>
          <w:sz w:val="28"/>
          <w:szCs w:val="28"/>
          <w:lang w:val="en-US"/>
        </w:rPr>
        <w:t xml:space="preserve">Additional file 2 </w:t>
      </w:r>
    </w:p>
    <w:p w14:paraId="097B6DA1" w14:textId="632407EB" w:rsidR="00B04134" w:rsidRPr="00334F4E" w:rsidRDefault="00D117D6" w:rsidP="008F0AE7">
      <w:pPr>
        <w:spacing w:after="0"/>
        <w:rPr>
          <w:rFonts w:ascii="MetaNormal-Roman" w:hAnsi="MetaNormal-Roman"/>
          <w:b/>
          <w:bCs/>
          <w:sz w:val="24"/>
          <w:szCs w:val="24"/>
          <w:lang w:val="en-US"/>
        </w:rPr>
      </w:pPr>
      <w:r w:rsidRPr="00334F4E">
        <w:rPr>
          <w:rFonts w:ascii="MetaNormal-Roman" w:hAnsi="MetaNormal-Roman"/>
          <w:b/>
          <w:bCs/>
          <w:sz w:val="24"/>
          <w:szCs w:val="24"/>
          <w:lang w:val="en-US"/>
        </w:rPr>
        <w:t xml:space="preserve">Supplementary Table 6: </w:t>
      </w:r>
      <w:r w:rsidR="00AD4D4E" w:rsidRPr="00334F4E">
        <w:rPr>
          <w:rFonts w:ascii="MetaNormal-Roman" w:hAnsi="MetaNormal-Roman"/>
          <w:b/>
          <w:bCs/>
          <w:sz w:val="24"/>
          <w:szCs w:val="24"/>
          <w:lang w:val="en-US"/>
        </w:rPr>
        <w:t xml:space="preserve">Recommended Antibiotics </w:t>
      </w:r>
      <w:r w:rsidR="001B6E55" w:rsidRPr="00334F4E">
        <w:rPr>
          <w:rFonts w:ascii="MetaNormal-Roman" w:hAnsi="MetaNormal-Roman"/>
          <w:b/>
          <w:bCs/>
          <w:sz w:val="24"/>
          <w:szCs w:val="24"/>
          <w:lang w:val="en-US"/>
        </w:rPr>
        <w:t xml:space="preserve">for </w:t>
      </w:r>
      <w:r w:rsidR="00AD4D4E" w:rsidRPr="00334F4E">
        <w:rPr>
          <w:rFonts w:ascii="MetaNormal-Roman" w:hAnsi="MetaNormal-Roman"/>
          <w:b/>
          <w:bCs/>
          <w:sz w:val="24"/>
          <w:szCs w:val="24"/>
          <w:lang w:val="en-US"/>
        </w:rPr>
        <w:t>Otitis Media</w:t>
      </w:r>
    </w:p>
    <w:p w14:paraId="4C51F258" w14:textId="20B2BB21" w:rsidR="00E9481D" w:rsidRPr="00334F4E" w:rsidRDefault="00E9481D" w:rsidP="00E9481D">
      <w:pPr>
        <w:rPr>
          <w:rFonts w:ascii="MetaNormal-Roman" w:hAnsi="MetaNormal-Roman"/>
          <w:b/>
          <w:bCs/>
          <w:sz w:val="20"/>
          <w:szCs w:val="20"/>
          <w:lang w:val="en-US"/>
        </w:rPr>
      </w:pPr>
      <w:r w:rsidRPr="00334F4E">
        <w:rPr>
          <w:rFonts w:ascii="MetaNormal-Roman" w:hAnsi="MetaNormal-Roman"/>
          <w:sz w:val="20"/>
          <w:szCs w:val="20"/>
          <w:lang w:val="en-US"/>
        </w:rPr>
        <w:t xml:space="preserve">Patient and </w:t>
      </w:r>
      <w:r w:rsidR="001B6E55" w:rsidRPr="00334F4E">
        <w:rPr>
          <w:rFonts w:ascii="MetaNormal-Roman" w:hAnsi="MetaNormal-Roman"/>
          <w:sz w:val="20"/>
          <w:szCs w:val="20"/>
          <w:lang w:val="en-US"/>
        </w:rPr>
        <w:t xml:space="preserve">health </w:t>
      </w:r>
      <w:r w:rsidR="00BA788B" w:rsidRPr="00334F4E">
        <w:rPr>
          <w:rFonts w:ascii="MetaNormal-Roman" w:hAnsi="MetaNormal-Roman"/>
          <w:sz w:val="20"/>
          <w:szCs w:val="20"/>
          <w:lang w:val="en-US"/>
        </w:rPr>
        <w:t xml:space="preserve">status </w:t>
      </w:r>
      <w:r w:rsidRPr="00334F4E">
        <w:rPr>
          <w:rFonts w:ascii="MetaNormal-Roman" w:hAnsi="MetaNormal-Roman"/>
          <w:sz w:val="20"/>
          <w:szCs w:val="20"/>
          <w:lang w:val="en-US"/>
        </w:rPr>
        <w:t xml:space="preserve">characteristics for patients </w:t>
      </w:r>
      <w:r w:rsidR="001B6E55" w:rsidRPr="00334F4E">
        <w:rPr>
          <w:rFonts w:ascii="MetaNormal-Roman" w:hAnsi="MetaNormal-Roman"/>
          <w:sz w:val="20"/>
          <w:szCs w:val="20"/>
          <w:lang w:val="en-US"/>
        </w:rPr>
        <w:t xml:space="preserve">with </w:t>
      </w:r>
      <w:r w:rsidR="00EB2B32" w:rsidRPr="00334F4E">
        <w:rPr>
          <w:rFonts w:ascii="MetaNormal-Roman" w:hAnsi="MetaNormal-Roman"/>
          <w:sz w:val="20"/>
          <w:szCs w:val="20"/>
          <w:lang w:val="en-US"/>
        </w:rPr>
        <w:t>O</w:t>
      </w:r>
      <w:r w:rsidR="007956A4" w:rsidRPr="00334F4E">
        <w:rPr>
          <w:rFonts w:ascii="MetaNormal-Roman" w:hAnsi="MetaNormal-Roman"/>
          <w:sz w:val="20"/>
          <w:szCs w:val="20"/>
          <w:lang w:val="en-US"/>
        </w:rPr>
        <w:t xml:space="preserve">titis </w:t>
      </w:r>
      <w:r w:rsidR="00EB2B32" w:rsidRPr="00334F4E">
        <w:rPr>
          <w:rFonts w:ascii="MetaNormal-Roman" w:hAnsi="MetaNormal-Roman"/>
          <w:sz w:val="20"/>
          <w:szCs w:val="20"/>
          <w:lang w:val="en-US"/>
        </w:rPr>
        <w:t>M</w:t>
      </w:r>
      <w:r w:rsidR="007956A4" w:rsidRPr="00334F4E">
        <w:rPr>
          <w:rFonts w:ascii="MetaNormal-Roman" w:hAnsi="MetaNormal-Roman"/>
          <w:sz w:val="20"/>
          <w:szCs w:val="20"/>
          <w:lang w:val="en-US"/>
        </w:rPr>
        <w:t>edia</w:t>
      </w:r>
      <w:r w:rsidRPr="00334F4E">
        <w:rPr>
          <w:rFonts w:ascii="MetaNormal-Roman" w:hAnsi="MetaNormal-Roman"/>
          <w:sz w:val="20"/>
          <w:szCs w:val="20"/>
          <w:lang w:val="en-US"/>
        </w:rPr>
        <w:t xml:space="preserve"> </w:t>
      </w:r>
      <w:r w:rsidR="001B6E55" w:rsidRPr="00334F4E">
        <w:rPr>
          <w:rFonts w:ascii="MetaNormal-Roman" w:hAnsi="MetaNormal-Roman"/>
          <w:sz w:val="20"/>
          <w:szCs w:val="20"/>
          <w:lang w:val="en-US"/>
        </w:rPr>
        <w:t xml:space="preserve">and </w:t>
      </w:r>
      <w:r w:rsidRPr="00334F4E">
        <w:rPr>
          <w:rFonts w:ascii="MetaNormal-Roman" w:hAnsi="MetaNormal-Roman"/>
          <w:sz w:val="20"/>
          <w:szCs w:val="20"/>
          <w:lang w:val="en-US"/>
        </w:rPr>
        <w:t>antibiotics prescription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552"/>
        <w:gridCol w:w="1984"/>
        <w:gridCol w:w="1985"/>
      </w:tblGrid>
      <w:tr w:rsidR="007956A4" w:rsidRPr="008F0AE7" w14:paraId="6BC1CF7B" w14:textId="77777777" w:rsidTr="00EB2B32">
        <w:trPr>
          <w:cantSplit/>
          <w:jc w:val="center"/>
        </w:trPr>
        <w:tc>
          <w:tcPr>
            <w:tcW w:w="25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7DC87A" w14:textId="0B2573F4" w:rsidR="007956A4" w:rsidRPr="008F0AE7" w:rsidRDefault="007956A4" w:rsidP="007956A4">
            <w:pPr>
              <w:spacing w:before="40" w:after="40"/>
              <w:ind w:left="100" w:right="100"/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80E07D" w14:textId="5D4DFD00" w:rsidR="007956A4" w:rsidRPr="008F0AE7" w:rsidRDefault="007956A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F0AE7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RGs</w:t>
            </w:r>
            <w:r w:rsidR="00FD6550" w:rsidRPr="008F0AE7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(n=</w:t>
            </w:r>
            <w:r w:rsidR="00016962" w:rsidRPr="00016962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91</w:t>
            </w:r>
            <w:r w:rsidR="00016962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="00016962" w:rsidRPr="00016962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985</w:t>
            </w:r>
            <w:r w:rsidR="00FD6550" w:rsidRPr="008F0AE7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)</w:t>
            </w:r>
          </w:p>
        </w:tc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30F207" w14:textId="13EFBF78" w:rsidR="007956A4" w:rsidRPr="008F0AE7" w:rsidRDefault="007956A4" w:rsidP="00016962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F0AE7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PCNs</w:t>
            </w:r>
            <w:r w:rsidR="00FD6550" w:rsidRPr="008F0AE7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(n=</w:t>
            </w:r>
            <w:r w:rsidR="00016962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283</w:t>
            </w:r>
            <w:r w:rsidR="00FD6550" w:rsidRPr="008F0AE7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)</w:t>
            </w:r>
          </w:p>
        </w:tc>
      </w:tr>
      <w:tr w:rsidR="007956A4" w:rsidRPr="008F0AE7" w14:paraId="392C21F3" w14:textId="77777777" w:rsidTr="00EB2B32">
        <w:trPr>
          <w:cantSplit/>
          <w:jc w:val="center"/>
        </w:trPr>
        <w:tc>
          <w:tcPr>
            <w:tcW w:w="25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D45FC4" w14:textId="7E1B5E0D" w:rsidR="007956A4" w:rsidRPr="008F0AE7" w:rsidRDefault="00FD6550" w:rsidP="00931D58">
            <w:pPr>
              <w:spacing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A</w:t>
            </w:r>
            <w:r w:rsidR="00A87A51"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ge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6AC08A" w14:textId="77777777" w:rsidR="007956A4" w:rsidRPr="008F0AE7" w:rsidRDefault="007956A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693BE9" w14:textId="77777777" w:rsidR="007956A4" w:rsidRPr="008F0AE7" w:rsidRDefault="007956A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</w:tr>
      <w:tr w:rsidR="007956A4" w:rsidRPr="00016962" w14:paraId="1BDFFBA0" w14:textId="77777777" w:rsidTr="00EB2B32">
        <w:trPr>
          <w:cantSplit/>
          <w:jc w:val="center"/>
        </w:trPr>
        <w:tc>
          <w:tcPr>
            <w:tcW w:w="25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2BF095" w14:textId="6D300299" w:rsidR="007956A4" w:rsidRPr="008F0AE7" w:rsidRDefault="007956A4" w:rsidP="00931D58">
            <w:pPr>
              <w:spacing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Mean</w:t>
            </w:r>
            <w:r w:rsidR="00FD6550"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(SD)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B97B6A" w14:textId="20DEE8AD" w:rsidR="007956A4" w:rsidRPr="008F0AE7" w:rsidRDefault="007956A4" w:rsidP="00016962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24.</w:t>
            </w:r>
            <w:r w:rsidR="0001696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2</w:t>
            </w:r>
            <w:r w:rsidR="00016962"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="00FD6550"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(21.</w:t>
            </w:r>
            <w:r w:rsidR="0001696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02</w:t>
            </w:r>
            <w:r w:rsidR="00FD6550"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C071F1" w14:textId="5798F84A" w:rsidR="007956A4" w:rsidRPr="008F0AE7" w:rsidRDefault="00016962" w:rsidP="00016962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42.8 </w:t>
            </w:r>
            <w:r w:rsidR="00FD6550"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(20.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69</w:t>
            </w:r>
            <w:r w:rsidR="00FD6550"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)</w:t>
            </w:r>
          </w:p>
        </w:tc>
      </w:tr>
      <w:tr w:rsidR="007956A4" w:rsidRPr="00016962" w14:paraId="00949836" w14:textId="77777777" w:rsidTr="00EB2B32">
        <w:trPr>
          <w:cantSplit/>
          <w:jc w:val="center"/>
        </w:trPr>
        <w:tc>
          <w:tcPr>
            <w:tcW w:w="25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37C166" w14:textId="1FBB673D" w:rsidR="007956A4" w:rsidRPr="008F0AE7" w:rsidRDefault="007956A4" w:rsidP="00931D58">
            <w:pPr>
              <w:spacing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Median</w:t>
            </w:r>
            <w:r w:rsidR="00955CD1"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="006517D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[</w:t>
            </w:r>
            <w:r w:rsidR="00955CD1"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Q1-Q3</w:t>
            </w:r>
            <w:r w:rsidR="006517D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]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034DD5" w14:textId="227A1C81" w:rsidR="007956A4" w:rsidRPr="008F0AE7" w:rsidRDefault="007956A4" w:rsidP="00016962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17</w:t>
            </w:r>
            <w:r w:rsidR="00955CD1"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="006517D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[</w:t>
            </w:r>
            <w:r w:rsidR="0001696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6</w:t>
            </w:r>
            <w:r w:rsidR="00016962"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="00955CD1"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– 39</w:t>
            </w:r>
            <w:r w:rsidR="006517D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]</w:t>
            </w:r>
          </w:p>
        </w:tc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CDADE3" w14:textId="00F5F627" w:rsidR="007956A4" w:rsidRPr="008F0AE7" w:rsidRDefault="00016962" w:rsidP="00016962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4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3</w:t>
            </w: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="006517D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[</w:t>
            </w: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2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7</w:t>
            </w: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="00955CD1"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– </w:t>
            </w: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5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9</w:t>
            </w:r>
            <w:r w:rsidR="006517D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]</w:t>
            </w:r>
          </w:p>
        </w:tc>
      </w:tr>
      <w:tr w:rsidR="007956A4" w:rsidRPr="00016962" w14:paraId="3C2BA345" w14:textId="77777777" w:rsidTr="00EB2B32">
        <w:trPr>
          <w:cantSplit/>
          <w:jc w:val="center"/>
        </w:trPr>
        <w:tc>
          <w:tcPr>
            <w:tcW w:w="25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F9C364" w14:textId="77777777" w:rsidR="007956A4" w:rsidRPr="008F0AE7" w:rsidRDefault="007956A4" w:rsidP="00931D58">
            <w:pPr>
              <w:spacing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Min. -- Max.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C99DA8" w14:textId="59D50D61" w:rsidR="007956A4" w:rsidRPr="008F0AE7" w:rsidRDefault="007956A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3.0 - 105.0</w:t>
            </w:r>
          </w:p>
        </w:tc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B21711" w14:textId="5D6F3840" w:rsidR="007956A4" w:rsidRPr="008F0AE7" w:rsidRDefault="007956A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3.0 - 93.0</w:t>
            </w:r>
          </w:p>
        </w:tc>
      </w:tr>
      <w:tr w:rsidR="007956A4" w:rsidRPr="00016962" w14:paraId="055F0193" w14:textId="77777777" w:rsidTr="00EB2B32">
        <w:trPr>
          <w:cantSplit/>
          <w:jc w:val="center"/>
        </w:trPr>
        <w:tc>
          <w:tcPr>
            <w:tcW w:w="25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C1B3B9" w14:textId="0189CC8E" w:rsidR="007956A4" w:rsidRPr="008F0AE7" w:rsidRDefault="00A87A51" w:rsidP="00931D58">
            <w:pPr>
              <w:spacing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Age</w:t>
            </w:r>
            <w:r w:rsidR="00FD6550"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categories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188E36" w14:textId="77777777" w:rsidR="007956A4" w:rsidRPr="008F0AE7" w:rsidRDefault="007956A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146478" w14:textId="77777777" w:rsidR="007956A4" w:rsidRPr="008F0AE7" w:rsidRDefault="007956A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</w:tr>
      <w:tr w:rsidR="007956A4" w:rsidRPr="008F0AE7" w14:paraId="53D13B03" w14:textId="77777777" w:rsidTr="00EB2B32">
        <w:trPr>
          <w:cantSplit/>
          <w:jc w:val="center"/>
        </w:trPr>
        <w:tc>
          <w:tcPr>
            <w:tcW w:w="25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CC1DCD" w14:textId="27064C05" w:rsidR="007956A4" w:rsidRPr="008F0AE7" w:rsidRDefault="007956A4" w:rsidP="00931D58">
            <w:pPr>
              <w:spacing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&lt;18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9FFA32" w14:textId="76F0E392" w:rsidR="007956A4" w:rsidRPr="008F0AE7" w:rsidRDefault="00016962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01696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46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01696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373 (50.4%)</w:t>
            </w:r>
          </w:p>
        </w:tc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4E16E5" w14:textId="12575B18" w:rsidR="007956A4" w:rsidRPr="008F0AE7" w:rsidRDefault="00016962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01696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35 (12.4%)</w:t>
            </w:r>
          </w:p>
        </w:tc>
      </w:tr>
      <w:tr w:rsidR="007956A4" w:rsidRPr="008F0AE7" w14:paraId="5162EECA" w14:textId="77777777" w:rsidTr="00EB2B32">
        <w:trPr>
          <w:cantSplit/>
          <w:jc w:val="center"/>
        </w:trPr>
        <w:tc>
          <w:tcPr>
            <w:tcW w:w="25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D1CA8B" w14:textId="77777777" w:rsidR="007956A4" w:rsidRPr="008F0AE7" w:rsidRDefault="007956A4" w:rsidP="00931D58">
            <w:pPr>
              <w:spacing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18-65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53F1EA" w14:textId="3C4E5AE5" w:rsidR="007956A4" w:rsidRPr="008F0AE7" w:rsidRDefault="00016962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01696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41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01696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364 (45.0%)</w:t>
            </w:r>
          </w:p>
        </w:tc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74796C" w14:textId="2501DF5B" w:rsidR="007956A4" w:rsidRPr="008F0AE7" w:rsidRDefault="00016962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01696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206 (72.8%)</w:t>
            </w:r>
          </w:p>
        </w:tc>
      </w:tr>
      <w:tr w:rsidR="007956A4" w:rsidRPr="008F0AE7" w14:paraId="3213C1F0" w14:textId="77777777" w:rsidTr="00EB2B32">
        <w:trPr>
          <w:cantSplit/>
          <w:jc w:val="center"/>
        </w:trPr>
        <w:tc>
          <w:tcPr>
            <w:tcW w:w="25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F8AF5" w14:textId="71601532" w:rsidR="007956A4" w:rsidRPr="008F0AE7" w:rsidRDefault="007956A4" w:rsidP="00931D58">
            <w:pPr>
              <w:spacing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&gt;65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32AF18" w14:textId="53E26991" w:rsidR="007956A4" w:rsidRPr="008F0AE7" w:rsidRDefault="00016962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01696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4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01696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248 (4.6%)</w:t>
            </w:r>
          </w:p>
        </w:tc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74209B" w14:textId="2FF8D2C4" w:rsidR="007956A4" w:rsidRPr="008F0AE7" w:rsidRDefault="00016962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01696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42 (14.8%)</w:t>
            </w:r>
          </w:p>
        </w:tc>
      </w:tr>
      <w:tr w:rsidR="007956A4" w:rsidRPr="008F0AE7" w14:paraId="1579F80D" w14:textId="77777777" w:rsidTr="00EB2B32">
        <w:trPr>
          <w:cantSplit/>
          <w:jc w:val="center"/>
        </w:trPr>
        <w:tc>
          <w:tcPr>
            <w:tcW w:w="25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DA9256" w14:textId="14EDCD52" w:rsidR="007956A4" w:rsidRPr="008F0AE7" w:rsidRDefault="007956A4" w:rsidP="00931D58">
            <w:pPr>
              <w:spacing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Ge</w:t>
            </w:r>
            <w:r w:rsidR="00A87A51"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nder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2CDF49" w14:textId="77777777" w:rsidR="007956A4" w:rsidRPr="008F0AE7" w:rsidRDefault="007956A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7EB888" w14:textId="77777777" w:rsidR="007956A4" w:rsidRPr="008F0AE7" w:rsidRDefault="007956A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</w:tr>
      <w:tr w:rsidR="007956A4" w:rsidRPr="008F0AE7" w14:paraId="500B122E" w14:textId="77777777" w:rsidTr="00EB2B32">
        <w:trPr>
          <w:cantSplit/>
          <w:jc w:val="center"/>
        </w:trPr>
        <w:tc>
          <w:tcPr>
            <w:tcW w:w="25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2DB882" w14:textId="13088CF1" w:rsidR="007956A4" w:rsidRPr="008F0AE7" w:rsidRDefault="007956A4" w:rsidP="00931D58">
            <w:pPr>
              <w:spacing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ma</w:t>
            </w:r>
            <w:r w:rsidR="00A87A51"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le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0C0608" w14:textId="77BA830A" w:rsidR="007956A4" w:rsidRPr="008F0AE7" w:rsidRDefault="00016962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01696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42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01696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734 (46.5%)</w:t>
            </w:r>
          </w:p>
        </w:tc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501A3B" w14:textId="49420EAB" w:rsidR="007956A4" w:rsidRPr="008F0AE7" w:rsidRDefault="00016962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01696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96 (33.9%)</w:t>
            </w:r>
          </w:p>
        </w:tc>
      </w:tr>
      <w:tr w:rsidR="007956A4" w:rsidRPr="008F0AE7" w14:paraId="570CBBB8" w14:textId="77777777" w:rsidTr="00EB2B32">
        <w:trPr>
          <w:cantSplit/>
          <w:jc w:val="center"/>
        </w:trPr>
        <w:tc>
          <w:tcPr>
            <w:tcW w:w="25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C54793" w14:textId="6A9AAFB2" w:rsidR="007956A4" w:rsidRPr="008F0AE7" w:rsidRDefault="007956A4" w:rsidP="00931D58">
            <w:pPr>
              <w:spacing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</w:t>
            </w:r>
            <w:r w:rsidR="00A87A51"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57BC93" w14:textId="06398FAA" w:rsidR="007956A4" w:rsidRPr="008F0AE7" w:rsidRDefault="00016962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01696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49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01696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251 (53.5%)</w:t>
            </w:r>
          </w:p>
        </w:tc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EA3C01" w14:textId="6949228E" w:rsidR="007956A4" w:rsidRPr="008F0AE7" w:rsidRDefault="00016962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01696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187 (66.1%)</w:t>
            </w:r>
          </w:p>
        </w:tc>
      </w:tr>
      <w:tr w:rsidR="007956A4" w:rsidRPr="008F0AE7" w14:paraId="69F4BA5D" w14:textId="77777777" w:rsidTr="00EB2B32">
        <w:trPr>
          <w:cantSplit/>
          <w:jc w:val="center"/>
        </w:trPr>
        <w:tc>
          <w:tcPr>
            <w:tcW w:w="25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D5A9EA" w14:textId="2AFBCB95" w:rsidR="007956A4" w:rsidRPr="008F0AE7" w:rsidRDefault="00BB7D8D" w:rsidP="00931D58">
            <w:pPr>
              <w:spacing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C</w:t>
            </w:r>
            <w:r w:rsidR="007956A4"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harlson</w:t>
            </w: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="00433648"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Index</w:t>
            </w:r>
            <w:r w:rsidR="007956A4"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(</w:t>
            </w: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categories</w:t>
            </w:r>
            <w:r w:rsidR="007956A4"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E43EB0" w14:textId="77777777" w:rsidR="007956A4" w:rsidRPr="008F0AE7" w:rsidRDefault="007956A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45C71F" w14:textId="77777777" w:rsidR="007956A4" w:rsidRPr="008F0AE7" w:rsidRDefault="007956A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</w:tr>
      <w:tr w:rsidR="007956A4" w:rsidRPr="008F0AE7" w14:paraId="6ECFF84E" w14:textId="77777777" w:rsidTr="00EB2B32">
        <w:trPr>
          <w:cantSplit/>
          <w:jc w:val="center"/>
        </w:trPr>
        <w:tc>
          <w:tcPr>
            <w:tcW w:w="25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9E7446" w14:textId="77777777" w:rsidR="007956A4" w:rsidRPr="008F0AE7" w:rsidRDefault="007956A4" w:rsidP="00931D58">
            <w:pPr>
              <w:spacing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0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DF9040" w14:textId="35BF8B76" w:rsidR="007956A4" w:rsidRPr="008F0AE7" w:rsidRDefault="00016962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01696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72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01696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569 (78.9%)</w:t>
            </w:r>
          </w:p>
        </w:tc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ADB39A" w14:textId="1055FA99" w:rsidR="007956A4" w:rsidRPr="008F0AE7" w:rsidRDefault="00016962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01696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175 (61.8%)</w:t>
            </w:r>
          </w:p>
        </w:tc>
      </w:tr>
      <w:tr w:rsidR="007956A4" w:rsidRPr="008F0AE7" w14:paraId="3F05FA08" w14:textId="77777777" w:rsidTr="00EB2B32">
        <w:trPr>
          <w:cantSplit/>
          <w:jc w:val="center"/>
        </w:trPr>
        <w:tc>
          <w:tcPr>
            <w:tcW w:w="25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75AE9D" w14:textId="4A9613CF" w:rsidR="007956A4" w:rsidRPr="008F0AE7" w:rsidRDefault="007956A4" w:rsidP="00931D58">
            <w:pPr>
              <w:spacing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1</w:t>
            </w:r>
            <w:r w:rsidR="00FD6550"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,</w:t>
            </w: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2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B894A1" w14:textId="4D7B730F" w:rsidR="007956A4" w:rsidRPr="008F0AE7" w:rsidRDefault="00016962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01696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16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01696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311 (17.7%)</w:t>
            </w:r>
          </w:p>
        </w:tc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2AA4ED" w14:textId="13F9D820" w:rsidR="007956A4" w:rsidRPr="008F0AE7" w:rsidRDefault="00016962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01696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77 (27.2%)</w:t>
            </w:r>
          </w:p>
        </w:tc>
      </w:tr>
      <w:tr w:rsidR="007956A4" w:rsidRPr="008F0AE7" w14:paraId="7A613F7C" w14:textId="77777777" w:rsidTr="00EB2B32">
        <w:trPr>
          <w:cantSplit/>
          <w:jc w:val="center"/>
        </w:trPr>
        <w:tc>
          <w:tcPr>
            <w:tcW w:w="25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55C7E4" w14:textId="7D4491B0" w:rsidR="007956A4" w:rsidRPr="008F0AE7" w:rsidRDefault="007956A4" w:rsidP="00931D58">
            <w:pPr>
              <w:spacing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3</w:t>
            </w:r>
            <w:r w:rsidR="00FD6550"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,</w:t>
            </w: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4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E25E80" w14:textId="72E4F6A6" w:rsidR="007956A4" w:rsidRPr="008F0AE7" w:rsidRDefault="00016962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01696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01696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847 (2.0%)</w:t>
            </w:r>
          </w:p>
        </w:tc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504B30" w14:textId="54D732E4" w:rsidR="007956A4" w:rsidRPr="008F0AE7" w:rsidRDefault="00016962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01696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15 (5.3%)</w:t>
            </w:r>
          </w:p>
        </w:tc>
      </w:tr>
      <w:tr w:rsidR="007956A4" w:rsidRPr="008F0AE7" w14:paraId="651B122D" w14:textId="77777777" w:rsidTr="00EB2B32">
        <w:trPr>
          <w:cantSplit/>
          <w:jc w:val="center"/>
        </w:trPr>
        <w:tc>
          <w:tcPr>
            <w:tcW w:w="25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CD6A16" w14:textId="10147E79" w:rsidR="007956A4" w:rsidRPr="008F0AE7" w:rsidRDefault="007956A4" w:rsidP="00931D58">
            <w:pPr>
              <w:spacing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</w:t>
            </w:r>
            <w:r w:rsidR="00FD6550"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&gt;=</w:t>
            </w: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6BB985" w14:textId="5EC846F1" w:rsidR="007956A4" w:rsidRPr="008F0AE7" w:rsidRDefault="00016962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01696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01696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258 (1.4%)</w:t>
            </w:r>
          </w:p>
        </w:tc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B8C99A" w14:textId="44567DE4" w:rsidR="007956A4" w:rsidRPr="008F0AE7" w:rsidRDefault="00016962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01696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16 (5.7%)</w:t>
            </w:r>
          </w:p>
        </w:tc>
      </w:tr>
    </w:tbl>
    <w:p w14:paraId="7D75701F" w14:textId="77777777" w:rsidR="00EB2B32" w:rsidRDefault="00EB2B32" w:rsidP="008F0AE7">
      <w:pPr>
        <w:jc w:val="both"/>
        <w:rPr>
          <w:rFonts w:ascii="MetaNormal-Roman" w:hAnsi="MetaNormal-Roman"/>
          <w:b/>
          <w:lang w:val="en-US"/>
        </w:rPr>
      </w:pPr>
    </w:p>
    <w:p w14:paraId="7BDAD904" w14:textId="67174CC9" w:rsidR="00AD4D4E" w:rsidRPr="00334F4E" w:rsidRDefault="00EB2B32" w:rsidP="008F0AE7">
      <w:pPr>
        <w:jc w:val="both"/>
        <w:rPr>
          <w:rFonts w:ascii="MetaNormal-Roman" w:hAnsi="MetaNormal-Roman"/>
          <w:sz w:val="20"/>
          <w:szCs w:val="20"/>
          <w:lang w:val="en-US"/>
        </w:rPr>
      </w:pPr>
      <w:r w:rsidRPr="00334F4E">
        <w:rPr>
          <w:rFonts w:ascii="MetaNormal-Roman" w:hAnsi="MetaNormal-Roman"/>
          <w:b/>
          <w:sz w:val="24"/>
          <w:szCs w:val="24"/>
          <w:lang w:val="en-US"/>
        </w:rPr>
        <w:t xml:space="preserve">Supplementary </w:t>
      </w:r>
      <w:r w:rsidR="00334F4E">
        <w:rPr>
          <w:rFonts w:ascii="MetaNormal-Roman" w:hAnsi="MetaNormal-Roman"/>
          <w:b/>
          <w:sz w:val="24"/>
          <w:szCs w:val="24"/>
          <w:lang w:val="en-US"/>
        </w:rPr>
        <w:t>T</w:t>
      </w:r>
      <w:r w:rsidRPr="00334F4E">
        <w:rPr>
          <w:rFonts w:ascii="MetaNormal-Roman" w:hAnsi="MetaNormal-Roman"/>
          <w:b/>
          <w:sz w:val="24"/>
          <w:szCs w:val="24"/>
          <w:lang w:val="en-US"/>
        </w:rPr>
        <w:t>able 7:</w:t>
      </w:r>
      <w:r>
        <w:rPr>
          <w:rFonts w:ascii="MetaNormal-Roman" w:hAnsi="MetaNormal-Roman"/>
          <w:sz w:val="20"/>
          <w:szCs w:val="20"/>
          <w:lang w:val="en-US"/>
        </w:rPr>
        <w:t xml:space="preserve"> </w:t>
      </w:r>
      <w:r w:rsidR="00AD4D4E" w:rsidRPr="00334F4E">
        <w:rPr>
          <w:rFonts w:ascii="MetaNormal-Roman" w:hAnsi="MetaNormal-Roman"/>
          <w:sz w:val="20"/>
          <w:szCs w:val="20"/>
          <w:lang w:val="en-US"/>
        </w:rPr>
        <w:t xml:space="preserve">Logistics mixed effects model for the rate of recommended antibiotics for patients </w:t>
      </w:r>
      <w:r w:rsidR="00D73217" w:rsidRPr="00334F4E">
        <w:rPr>
          <w:rFonts w:ascii="MetaNormal-Roman" w:hAnsi="MetaNormal-Roman"/>
          <w:sz w:val="20"/>
          <w:szCs w:val="20"/>
          <w:lang w:val="en-US"/>
        </w:rPr>
        <w:t>with</w:t>
      </w:r>
      <w:r w:rsidR="00AD4D4E" w:rsidRPr="00334F4E">
        <w:rPr>
          <w:rFonts w:ascii="MetaNormal-Roman" w:hAnsi="MetaNormal-Roman"/>
          <w:sz w:val="20"/>
          <w:szCs w:val="20"/>
          <w:lang w:val="en-US"/>
        </w:rPr>
        <w:t xml:space="preserve"> </w:t>
      </w:r>
      <w:r w:rsidR="00AD4D4E" w:rsidRPr="00334F4E">
        <w:rPr>
          <w:rFonts w:ascii="MetaNormal-Roman" w:hAnsi="MetaNormal-Roman"/>
          <w:sz w:val="20"/>
          <w:szCs w:val="20"/>
          <w:u w:val="single"/>
          <w:lang w:val="en-US"/>
        </w:rPr>
        <w:t>Otitis Media</w:t>
      </w:r>
      <w:r w:rsidR="00AD4D4E" w:rsidRPr="00334F4E">
        <w:rPr>
          <w:rFonts w:ascii="MetaNormal-Roman" w:hAnsi="MetaNormal-Roman"/>
          <w:sz w:val="20"/>
          <w:szCs w:val="20"/>
          <w:lang w:val="en-US"/>
        </w:rPr>
        <w:t xml:space="preserve"> and </w:t>
      </w:r>
      <w:r w:rsidR="00D73217" w:rsidRPr="00334F4E">
        <w:rPr>
          <w:rFonts w:ascii="MetaNormal-Roman" w:hAnsi="MetaNormal-Roman"/>
          <w:sz w:val="20"/>
          <w:szCs w:val="20"/>
          <w:lang w:val="en-US"/>
        </w:rPr>
        <w:t>antibiotics prescription</w:t>
      </w:r>
      <w:r w:rsidR="00CC3032" w:rsidRPr="00334F4E">
        <w:rPr>
          <w:rFonts w:ascii="MetaNormal-Roman" w:hAnsi="MetaNormal-Roman"/>
          <w:sz w:val="20"/>
          <w:szCs w:val="20"/>
          <w:lang w:val="en-US"/>
        </w:rPr>
        <w:t xml:space="preserve"> for practices participating in ARena</w:t>
      </w:r>
      <w:r w:rsidR="00D73217" w:rsidRPr="00334F4E">
        <w:rPr>
          <w:rFonts w:ascii="MetaNormal-Roman" w:hAnsi="MetaNormal-Roman"/>
          <w:sz w:val="20"/>
          <w:szCs w:val="20"/>
          <w:lang w:val="en-US"/>
        </w:rPr>
        <w:t>. The practices are considered as random effect.</w:t>
      </w:r>
      <w:r w:rsidR="001948F5" w:rsidRPr="00334F4E">
        <w:rPr>
          <w:rFonts w:ascii="MetaNormal-Roman" w:hAnsi="MetaNormal-Roman"/>
          <w:sz w:val="20"/>
          <w:szCs w:val="20"/>
          <w:lang w:val="en-US"/>
        </w:rPr>
        <w:t xml:space="preserve"> Documented are odds ratios (OR), corresponding confidence interval (CI) limits, standard errors, and p-value.</w:t>
      </w:r>
    </w:p>
    <w:tbl>
      <w:tblPr>
        <w:tblW w:w="8926" w:type="dxa"/>
        <w:tblLayout w:type="fixed"/>
        <w:tblLook w:val="04A0" w:firstRow="1" w:lastRow="0" w:firstColumn="1" w:lastColumn="0" w:noHBand="0" w:noVBand="1"/>
      </w:tblPr>
      <w:tblGrid>
        <w:gridCol w:w="2694"/>
        <w:gridCol w:w="1134"/>
        <w:gridCol w:w="1417"/>
        <w:gridCol w:w="1418"/>
        <w:gridCol w:w="1134"/>
        <w:gridCol w:w="1129"/>
      </w:tblGrid>
      <w:tr w:rsidR="00E507D8" w:rsidRPr="00FD6550" w14:paraId="1C3D71DD" w14:textId="77777777" w:rsidTr="00EB2B32">
        <w:trPr>
          <w:trHeight w:val="397"/>
        </w:trPr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70BFED95" w14:textId="26F159BB" w:rsidR="00E507D8" w:rsidRPr="00931D58" w:rsidRDefault="00E507D8" w:rsidP="00931D58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931D58">
              <w:rPr>
                <w:rFonts w:ascii="MetaNormal-Roman" w:hAnsi="MetaNormal-Roman"/>
                <w:sz w:val="20"/>
                <w:szCs w:val="20"/>
                <w:lang w:val="en-US"/>
              </w:rPr>
              <w:t>Covariate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C1B2801" w14:textId="77777777" w:rsidR="00E507D8" w:rsidRPr="00931D58" w:rsidRDefault="00E507D8" w:rsidP="00931D58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931D58">
              <w:rPr>
                <w:rFonts w:ascii="MetaNormal-Roman" w:hAnsi="MetaNormal-Roman"/>
                <w:sz w:val="20"/>
                <w:szCs w:val="20"/>
                <w:lang w:val="en-US"/>
              </w:rPr>
              <w:t>OR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78DA814E" w14:textId="25B6202F" w:rsidR="00E507D8" w:rsidRPr="00931D58" w:rsidRDefault="00E507D8" w:rsidP="00931D58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931D58">
              <w:rPr>
                <w:rFonts w:ascii="MetaNormal-Roman" w:hAnsi="MetaNormal-Roman"/>
                <w:sz w:val="20"/>
                <w:szCs w:val="20"/>
                <w:lang w:val="en-US"/>
              </w:rPr>
              <w:t>Lower CI limit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719F9075" w14:textId="4FAC12F6" w:rsidR="00E507D8" w:rsidRPr="00931D58" w:rsidRDefault="00E507D8" w:rsidP="00931D58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931D58">
              <w:rPr>
                <w:rFonts w:ascii="MetaNormal-Roman" w:hAnsi="MetaNormal-Roman"/>
                <w:sz w:val="20"/>
                <w:szCs w:val="20"/>
                <w:lang w:val="en-US"/>
              </w:rPr>
              <w:t>Upper CI limit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175D3EA" w14:textId="6352A206" w:rsidR="00E507D8" w:rsidRPr="00931D58" w:rsidRDefault="00E507D8" w:rsidP="00931D58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931D58">
              <w:rPr>
                <w:rFonts w:ascii="MetaNormal-Roman" w:hAnsi="MetaNormal-Roman"/>
                <w:sz w:val="20"/>
                <w:szCs w:val="20"/>
                <w:lang w:val="en-US"/>
              </w:rPr>
              <w:t>St. error</w:t>
            </w:r>
          </w:p>
        </w:tc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</w:tcPr>
          <w:p w14:paraId="704F71C6" w14:textId="64A0B6AA" w:rsidR="00E507D8" w:rsidRPr="00931D58" w:rsidRDefault="00E507D8" w:rsidP="00931D58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931D58">
              <w:rPr>
                <w:rFonts w:ascii="MetaNormal-Roman" w:hAnsi="MetaNormal-Roman"/>
                <w:sz w:val="20"/>
                <w:szCs w:val="20"/>
                <w:lang w:val="en-US"/>
              </w:rPr>
              <w:t>p-value</w:t>
            </w:r>
          </w:p>
        </w:tc>
      </w:tr>
      <w:tr w:rsidR="00016962" w:rsidRPr="008F0AE7" w14:paraId="58C6AB22" w14:textId="77777777" w:rsidTr="00771549">
        <w:trPr>
          <w:trHeight w:val="537"/>
        </w:trPr>
        <w:tc>
          <w:tcPr>
            <w:tcW w:w="2694" w:type="dxa"/>
            <w:tcBorders>
              <w:top w:val="single" w:sz="4" w:space="0" w:color="auto"/>
            </w:tcBorders>
          </w:tcPr>
          <w:p w14:paraId="5586FD74" w14:textId="6586A06C" w:rsidR="00016962" w:rsidRPr="008F0AE7" w:rsidRDefault="00016962" w:rsidP="00016962">
            <w:pPr>
              <w:spacing w:after="0" w:line="240" w:lineRule="auto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8F0AE7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Other spec. groups vs. General Practitioner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2F91BD1" w14:textId="452874B6" w:rsidR="00016962" w:rsidRPr="008F0AE7" w:rsidRDefault="00016962" w:rsidP="00016962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>
              <w:t>3.380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29ACC591" w14:textId="3C123EA3" w:rsidR="00016962" w:rsidRPr="008F0AE7" w:rsidRDefault="00016962" w:rsidP="00016962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>
              <w:t>0.965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64241EB2" w14:textId="22F9C8DC" w:rsidR="00016962" w:rsidRPr="008F0AE7" w:rsidRDefault="00016962" w:rsidP="00016962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>
              <w:t>11.836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8BA8D65" w14:textId="639B6B00" w:rsidR="00016962" w:rsidRPr="008F0AE7" w:rsidRDefault="00016962" w:rsidP="00016962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>
              <w:t>0.640</w:t>
            </w:r>
          </w:p>
        </w:tc>
        <w:tc>
          <w:tcPr>
            <w:tcW w:w="1129" w:type="dxa"/>
            <w:tcBorders>
              <w:top w:val="single" w:sz="4" w:space="0" w:color="auto"/>
            </w:tcBorders>
          </w:tcPr>
          <w:p w14:paraId="07CF49C4" w14:textId="5C64B8FD" w:rsidR="00016962" w:rsidRPr="008F0AE7" w:rsidRDefault="00016962" w:rsidP="00016962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>
              <w:t>0.057</w:t>
            </w:r>
          </w:p>
        </w:tc>
      </w:tr>
      <w:tr w:rsidR="00016962" w:rsidRPr="008F0AE7" w14:paraId="0DAB6E1F" w14:textId="77777777" w:rsidTr="00771549">
        <w:trPr>
          <w:trHeight w:val="537"/>
        </w:trPr>
        <w:tc>
          <w:tcPr>
            <w:tcW w:w="2694" w:type="dxa"/>
          </w:tcPr>
          <w:p w14:paraId="58A01E01" w14:textId="18B51646" w:rsidR="00016962" w:rsidRPr="008F0AE7" w:rsidRDefault="00016962" w:rsidP="00016962">
            <w:pPr>
              <w:spacing w:after="0" w:line="240" w:lineRule="auto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8F0AE7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Urbanization vs. rural location</w:t>
            </w:r>
          </w:p>
        </w:tc>
        <w:tc>
          <w:tcPr>
            <w:tcW w:w="1134" w:type="dxa"/>
          </w:tcPr>
          <w:p w14:paraId="12BDE072" w14:textId="1F19A185" w:rsidR="00016962" w:rsidRPr="008F0AE7" w:rsidRDefault="00016962" w:rsidP="00016962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>
              <w:t>3.784</w:t>
            </w:r>
          </w:p>
        </w:tc>
        <w:tc>
          <w:tcPr>
            <w:tcW w:w="1417" w:type="dxa"/>
          </w:tcPr>
          <w:p w14:paraId="19583747" w14:textId="35563C77" w:rsidR="00016962" w:rsidRPr="008F0AE7" w:rsidRDefault="00016962" w:rsidP="00016962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>
              <w:t>0.672</w:t>
            </w:r>
          </w:p>
        </w:tc>
        <w:tc>
          <w:tcPr>
            <w:tcW w:w="1418" w:type="dxa"/>
          </w:tcPr>
          <w:p w14:paraId="684D6BAB" w14:textId="485A7034" w:rsidR="00016962" w:rsidRPr="008F0AE7" w:rsidRDefault="00016962" w:rsidP="00016962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B07E98">
              <w:t>21.325</w:t>
            </w:r>
          </w:p>
        </w:tc>
        <w:tc>
          <w:tcPr>
            <w:tcW w:w="1134" w:type="dxa"/>
          </w:tcPr>
          <w:p w14:paraId="7D2866E5" w14:textId="508F65F6" w:rsidR="00016962" w:rsidRPr="008F0AE7" w:rsidRDefault="00016962" w:rsidP="00016962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>
              <w:t>0.882</w:t>
            </w:r>
          </w:p>
        </w:tc>
        <w:tc>
          <w:tcPr>
            <w:tcW w:w="1129" w:type="dxa"/>
          </w:tcPr>
          <w:p w14:paraId="12004EFD" w14:textId="28477DDD" w:rsidR="00016962" w:rsidRPr="008F0AE7" w:rsidRDefault="00016962" w:rsidP="00016962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>
              <w:t>0.131</w:t>
            </w:r>
          </w:p>
        </w:tc>
      </w:tr>
      <w:tr w:rsidR="00016962" w:rsidRPr="008F0AE7" w14:paraId="60CB4C7F" w14:textId="77777777" w:rsidTr="00EB2B32">
        <w:trPr>
          <w:trHeight w:val="397"/>
        </w:trPr>
        <w:tc>
          <w:tcPr>
            <w:tcW w:w="2694" w:type="dxa"/>
          </w:tcPr>
          <w:p w14:paraId="04AC642C" w14:textId="1F397BAD" w:rsidR="00016962" w:rsidRPr="008F0AE7" w:rsidRDefault="00016962" w:rsidP="00016962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8F0AE7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Urban vs. rural location</w:t>
            </w:r>
          </w:p>
        </w:tc>
        <w:tc>
          <w:tcPr>
            <w:tcW w:w="1134" w:type="dxa"/>
          </w:tcPr>
          <w:p w14:paraId="2602D4C0" w14:textId="59B4458D" w:rsidR="00016962" w:rsidRPr="008F0AE7" w:rsidRDefault="00016962" w:rsidP="00016962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>
              <w:t>1.216</w:t>
            </w:r>
          </w:p>
        </w:tc>
        <w:tc>
          <w:tcPr>
            <w:tcW w:w="1417" w:type="dxa"/>
          </w:tcPr>
          <w:p w14:paraId="55A88FCF" w14:textId="73DD09E3" w:rsidR="00016962" w:rsidRPr="008F0AE7" w:rsidRDefault="00016962" w:rsidP="00016962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>
              <w:t>0.466</w:t>
            </w:r>
          </w:p>
        </w:tc>
        <w:tc>
          <w:tcPr>
            <w:tcW w:w="1418" w:type="dxa"/>
          </w:tcPr>
          <w:p w14:paraId="3EA1CBAB" w14:textId="01D1373D" w:rsidR="00016962" w:rsidRPr="008F0AE7" w:rsidRDefault="00016962" w:rsidP="00016962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B0624E">
              <w:t>3.174</w:t>
            </w:r>
          </w:p>
        </w:tc>
        <w:tc>
          <w:tcPr>
            <w:tcW w:w="1134" w:type="dxa"/>
          </w:tcPr>
          <w:p w14:paraId="600F464C" w14:textId="5240D6AE" w:rsidR="00016962" w:rsidRPr="008F0AE7" w:rsidRDefault="00016962" w:rsidP="00016962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>
              <w:t>0.489</w:t>
            </w:r>
          </w:p>
        </w:tc>
        <w:tc>
          <w:tcPr>
            <w:tcW w:w="1129" w:type="dxa"/>
          </w:tcPr>
          <w:p w14:paraId="4508B005" w14:textId="1C78C1E8" w:rsidR="00016962" w:rsidRPr="008F0AE7" w:rsidRDefault="00016962" w:rsidP="00016962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B0624E">
              <w:t>0.689</w:t>
            </w:r>
          </w:p>
        </w:tc>
      </w:tr>
      <w:tr w:rsidR="00016962" w:rsidRPr="008F0AE7" w14:paraId="19A5405F" w14:textId="77777777" w:rsidTr="00EB2B32">
        <w:trPr>
          <w:trHeight w:val="397"/>
        </w:trPr>
        <w:tc>
          <w:tcPr>
            <w:tcW w:w="2694" w:type="dxa"/>
          </w:tcPr>
          <w:p w14:paraId="7242895D" w14:textId="0BE51409" w:rsidR="00016962" w:rsidRPr="008F0AE7" w:rsidRDefault="00016962" w:rsidP="00016962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PCN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size medium vs. small</w:t>
            </w:r>
          </w:p>
        </w:tc>
        <w:tc>
          <w:tcPr>
            <w:tcW w:w="1134" w:type="dxa"/>
          </w:tcPr>
          <w:p w14:paraId="18B4F5F9" w14:textId="6E3E4521" w:rsidR="00016962" w:rsidRPr="008F0AE7" w:rsidRDefault="00016962" w:rsidP="00016962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E523E4">
              <w:t>0.942</w:t>
            </w:r>
          </w:p>
        </w:tc>
        <w:tc>
          <w:tcPr>
            <w:tcW w:w="1417" w:type="dxa"/>
          </w:tcPr>
          <w:p w14:paraId="714D029B" w14:textId="65EEF51A" w:rsidR="00016962" w:rsidRPr="008F0AE7" w:rsidRDefault="00016962" w:rsidP="00016962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>
              <w:t>0.222</w:t>
            </w:r>
          </w:p>
        </w:tc>
        <w:tc>
          <w:tcPr>
            <w:tcW w:w="1418" w:type="dxa"/>
          </w:tcPr>
          <w:p w14:paraId="3269FA82" w14:textId="1B3DD8DD" w:rsidR="00016962" w:rsidRPr="008F0AE7" w:rsidRDefault="00016962" w:rsidP="00016962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>
              <w:t>3.993</w:t>
            </w:r>
          </w:p>
        </w:tc>
        <w:tc>
          <w:tcPr>
            <w:tcW w:w="1134" w:type="dxa"/>
          </w:tcPr>
          <w:p w14:paraId="26BC0CFE" w14:textId="2EB557C6" w:rsidR="00016962" w:rsidRPr="008F0AE7" w:rsidRDefault="00016962" w:rsidP="00016962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>
              <w:t>0.737</w:t>
            </w:r>
          </w:p>
        </w:tc>
        <w:tc>
          <w:tcPr>
            <w:tcW w:w="1129" w:type="dxa"/>
          </w:tcPr>
          <w:p w14:paraId="174B35DB" w14:textId="7DF51753" w:rsidR="00016962" w:rsidRPr="008F0AE7" w:rsidRDefault="00016962" w:rsidP="00016962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>
              <w:t>0.935</w:t>
            </w:r>
          </w:p>
        </w:tc>
      </w:tr>
      <w:tr w:rsidR="00016962" w:rsidRPr="00016962" w14:paraId="02C9851E" w14:textId="77777777" w:rsidTr="00EB2B32">
        <w:trPr>
          <w:trHeight w:val="397"/>
        </w:trPr>
        <w:tc>
          <w:tcPr>
            <w:tcW w:w="2694" w:type="dxa"/>
          </w:tcPr>
          <w:p w14:paraId="040CBCBB" w14:textId="690E6356" w:rsidR="00016962" w:rsidRPr="008F0AE7" w:rsidRDefault="00016962" w:rsidP="00016962">
            <w:pPr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PCN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size large vs. small</w:t>
            </w:r>
          </w:p>
        </w:tc>
        <w:tc>
          <w:tcPr>
            <w:tcW w:w="1134" w:type="dxa"/>
          </w:tcPr>
          <w:p w14:paraId="77B10435" w14:textId="01567E7F" w:rsidR="00016962" w:rsidRPr="008F0AE7" w:rsidRDefault="00016962" w:rsidP="00016962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>
              <w:rPr>
                <w:rFonts w:ascii="MetaNormal-Roman" w:hAnsi="MetaNormal-Roman"/>
                <w:sz w:val="20"/>
                <w:szCs w:val="20"/>
                <w:lang w:val="en-US"/>
              </w:rPr>
              <w:t>1.096</w:t>
            </w:r>
          </w:p>
        </w:tc>
        <w:tc>
          <w:tcPr>
            <w:tcW w:w="1417" w:type="dxa"/>
          </w:tcPr>
          <w:p w14:paraId="5CFB60E2" w14:textId="6889A7CF" w:rsidR="00016962" w:rsidRPr="008F0AE7" w:rsidRDefault="00016962" w:rsidP="00771549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>
              <w:rPr>
                <w:rFonts w:ascii="MetaNormal-Roman" w:hAnsi="MetaNormal-Roman"/>
                <w:sz w:val="20"/>
                <w:szCs w:val="20"/>
                <w:lang w:val="en-US"/>
              </w:rPr>
              <w:t>0.284</w:t>
            </w:r>
          </w:p>
        </w:tc>
        <w:tc>
          <w:tcPr>
            <w:tcW w:w="1418" w:type="dxa"/>
          </w:tcPr>
          <w:p w14:paraId="32C0B337" w14:textId="75A30FC6" w:rsidR="00016962" w:rsidRPr="008F0AE7" w:rsidRDefault="00016962" w:rsidP="00771549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>
              <w:rPr>
                <w:rFonts w:ascii="MetaNormal-Roman" w:hAnsi="MetaNormal-Roman"/>
                <w:sz w:val="20"/>
                <w:szCs w:val="20"/>
                <w:lang w:val="en-US"/>
              </w:rPr>
              <w:t>4.236</w:t>
            </w:r>
          </w:p>
        </w:tc>
        <w:tc>
          <w:tcPr>
            <w:tcW w:w="1134" w:type="dxa"/>
          </w:tcPr>
          <w:p w14:paraId="25A81B26" w14:textId="4966D09C" w:rsidR="00016962" w:rsidRPr="008F0AE7" w:rsidRDefault="00016962" w:rsidP="00771549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>
              <w:rPr>
                <w:rFonts w:ascii="MetaNormal-Roman" w:hAnsi="MetaNormal-Roman"/>
                <w:sz w:val="20"/>
                <w:szCs w:val="20"/>
                <w:lang w:val="en-US"/>
              </w:rPr>
              <w:t>0.690</w:t>
            </w:r>
          </w:p>
        </w:tc>
        <w:tc>
          <w:tcPr>
            <w:tcW w:w="1129" w:type="dxa"/>
          </w:tcPr>
          <w:p w14:paraId="3D26564C" w14:textId="6FA2FAE9" w:rsidR="00016962" w:rsidRPr="008F0AE7" w:rsidRDefault="00016962" w:rsidP="00931D58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>
              <w:rPr>
                <w:rFonts w:ascii="MetaNormal-Roman" w:hAnsi="MetaNormal-Roman"/>
                <w:sz w:val="20"/>
                <w:szCs w:val="20"/>
                <w:lang w:val="en-US"/>
              </w:rPr>
              <w:t>0.894</w:t>
            </w:r>
          </w:p>
        </w:tc>
      </w:tr>
      <w:tr w:rsidR="00016962" w:rsidRPr="008F0AE7" w14:paraId="12094673" w14:textId="77777777" w:rsidTr="00EB2B32">
        <w:trPr>
          <w:trHeight w:val="397"/>
        </w:trPr>
        <w:tc>
          <w:tcPr>
            <w:tcW w:w="2694" w:type="dxa"/>
          </w:tcPr>
          <w:p w14:paraId="73A3462A" w14:textId="10D96E08" w:rsidR="00016962" w:rsidRPr="008F0AE7" w:rsidRDefault="00016962" w:rsidP="00016962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Patient a</w:t>
            </w:r>
            <w:r w:rsidRPr="008F0AE7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ge &lt;18 vs. age 18-65</w:t>
            </w:r>
          </w:p>
        </w:tc>
        <w:tc>
          <w:tcPr>
            <w:tcW w:w="1134" w:type="dxa"/>
          </w:tcPr>
          <w:p w14:paraId="108EA737" w14:textId="3E8CC789" w:rsidR="00016962" w:rsidRPr="008F0AE7" w:rsidRDefault="00016962" w:rsidP="00016962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>
              <w:t xml:space="preserve">1.486 </w:t>
            </w:r>
          </w:p>
        </w:tc>
        <w:tc>
          <w:tcPr>
            <w:tcW w:w="1417" w:type="dxa"/>
          </w:tcPr>
          <w:p w14:paraId="4BB19F27" w14:textId="39CF9A54" w:rsidR="00016962" w:rsidRPr="008F0AE7" w:rsidRDefault="00016962" w:rsidP="00016962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>
              <w:t>0.498</w:t>
            </w:r>
          </w:p>
        </w:tc>
        <w:tc>
          <w:tcPr>
            <w:tcW w:w="1418" w:type="dxa"/>
          </w:tcPr>
          <w:p w14:paraId="78338184" w14:textId="6C604DE6" w:rsidR="00016962" w:rsidRPr="008F0AE7" w:rsidRDefault="00016962" w:rsidP="00016962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>
              <w:t>4.432</w:t>
            </w:r>
          </w:p>
        </w:tc>
        <w:tc>
          <w:tcPr>
            <w:tcW w:w="1134" w:type="dxa"/>
          </w:tcPr>
          <w:p w14:paraId="6AFCA9CC" w14:textId="45995209" w:rsidR="00016962" w:rsidRPr="008F0AE7" w:rsidRDefault="00016962" w:rsidP="00016962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>
              <w:t>0.558</w:t>
            </w:r>
          </w:p>
        </w:tc>
        <w:tc>
          <w:tcPr>
            <w:tcW w:w="1129" w:type="dxa"/>
          </w:tcPr>
          <w:p w14:paraId="7A0AF942" w14:textId="25ED0940" w:rsidR="00016962" w:rsidRPr="008F0AE7" w:rsidRDefault="00016962" w:rsidP="00016962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>
              <w:t>0.478</w:t>
            </w:r>
          </w:p>
        </w:tc>
      </w:tr>
      <w:tr w:rsidR="00016962" w:rsidRPr="008F0AE7" w14:paraId="35BB9DB7" w14:textId="77777777" w:rsidTr="00EB2B32">
        <w:trPr>
          <w:trHeight w:val="397"/>
        </w:trPr>
        <w:tc>
          <w:tcPr>
            <w:tcW w:w="2694" w:type="dxa"/>
          </w:tcPr>
          <w:p w14:paraId="08E06BCB" w14:textId="1DC9A7ED" w:rsidR="00016962" w:rsidRPr="008F0AE7" w:rsidRDefault="00016962" w:rsidP="00016962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Patient age</w:t>
            </w:r>
            <w:r w:rsidRPr="008F0AE7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&gt;65 vs. age 18-65</w:t>
            </w:r>
          </w:p>
        </w:tc>
        <w:tc>
          <w:tcPr>
            <w:tcW w:w="1134" w:type="dxa"/>
          </w:tcPr>
          <w:p w14:paraId="3C7FEDD2" w14:textId="118897E5" w:rsidR="00016962" w:rsidRPr="008F0AE7" w:rsidRDefault="00016962" w:rsidP="00016962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>
              <w:t>0.792</w:t>
            </w:r>
          </w:p>
        </w:tc>
        <w:tc>
          <w:tcPr>
            <w:tcW w:w="1417" w:type="dxa"/>
          </w:tcPr>
          <w:p w14:paraId="12D36716" w14:textId="4037F625" w:rsidR="00016962" w:rsidRPr="008F0AE7" w:rsidRDefault="00016962" w:rsidP="00016962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>
              <w:t>0.254</w:t>
            </w:r>
          </w:p>
        </w:tc>
        <w:tc>
          <w:tcPr>
            <w:tcW w:w="1418" w:type="dxa"/>
          </w:tcPr>
          <w:p w14:paraId="532669A5" w14:textId="3DEACDFF" w:rsidR="00016962" w:rsidRPr="008F0AE7" w:rsidRDefault="00016962" w:rsidP="00016962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>
              <w:t>2.470</w:t>
            </w:r>
          </w:p>
        </w:tc>
        <w:tc>
          <w:tcPr>
            <w:tcW w:w="1134" w:type="dxa"/>
          </w:tcPr>
          <w:p w14:paraId="03AFB0B1" w14:textId="73ED8055" w:rsidR="00016962" w:rsidRPr="008F0AE7" w:rsidRDefault="00016962" w:rsidP="00016962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>
              <w:t>0.580</w:t>
            </w:r>
          </w:p>
        </w:tc>
        <w:tc>
          <w:tcPr>
            <w:tcW w:w="1129" w:type="dxa"/>
          </w:tcPr>
          <w:p w14:paraId="061A304D" w14:textId="79612EC4" w:rsidR="00016962" w:rsidRPr="008F0AE7" w:rsidRDefault="00016962" w:rsidP="00016962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>
              <w:t>0.688</w:t>
            </w:r>
          </w:p>
        </w:tc>
      </w:tr>
      <w:tr w:rsidR="00016962" w:rsidRPr="008F0AE7" w14:paraId="2DE129B0" w14:textId="77777777" w:rsidTr="00EB2B32">
        <w:trPr>
          <w:trHeight w:val="397"/>
        </w:trPr>
        <w:tc>
          <w:tcPr>
            <w:tcW w:w="2694" w:type="dxa"/>
          </w:tcPr>
          <w:p w14:paraId="799E419B" w14:textId="4AE91AE3" w:rsidR="00016962" w:rsidRPr="008F0AE7" w:rsidRDefault="00016962" w:rsidP="00016962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8F0AE7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Female 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patients </w:t>
            </w:r>
            <w:r w:rsidRPr="008F0AE7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vs. male</w:t>
            </w:r>
          </w:p>
        </w:tc>
        <w:tc>
          <w:tcPr>
            <w:tcW w:w="1134" w:type="dxa"/>
          </w:tcPr>
          <w:p w14:paraId="4520E25B" w14:textId="204C1901" w:rsidR="00016962" w:rsidRPr="008F0AE7" w:rsidRDefault="00016962" w:rsidP="00016962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>
              <w:t>1.432</w:t>
            </w:r>
          </w:p>
        </w:tc>
        <w:tc>
          <w:tcPr>
            <w:tcW w:w="1417" w:type="dxa"/>
          </w:tcPr>
          <w:p w14:paraId="1998A31D" w14:textId="22680253" w:rsidR="00016962" w:rsidRPr="008F0AE7" w:rsidRDefault="00016962" w:rsidP="00016962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>
              <w:t>0.702</w:t>
            </w:r>
          </w:p>
        </w:tc>
        <w:tc>
          <w:tcPr>
            <w:tcW w:w="1418" w:type="dxa"/>
          </w:tcPr>
          <w:p w14:paraId="0FB65226" w14:textId="0B2DDE28" w:rsidR="00016962" w:rsidRPr="008F0AE7" w:rsidRDefault="00016962" w:rsidP="00016962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E628F9">
              <w:t xml:space="preserve">2.919 </w:t>
            </w:r>
          </w:p>
        </w:tc>
        <w:tc>
          <w:tcPr>
            <w:tcW w:w="1134" w:type="dxa"/>
          </w:tcPr>
          <w:p w14:paraId="607A41A3" w14:textId="79B05A40" w:rsidR="00016962" w:rsidRPr="008F0AE7" w:rsidRDefault="00016962" w:rsidP="00016962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>
              <w:t>0.364</w:t>
            </w:r>
          </w:p>
        </w:tc>
        <w:tc>
          <w:tcPr>
            <w:tcW w:w="1129" w:type="dxa"/>
          </w:tcPr>
          <w:p w14:paraId="4D34EF25" w14:textId="7D835284" w:rsidR="00016962" w:rsidRPr="008F0AE7" w:rsidRDefault="00016962" w:rsidP="00016962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>
              <w:t>0.324</w:t>
            </w:r>
          </w:p>
        </w:tc>
      </w:tr>
      <w:tr w:rsidR="00016962" w:rsidRPr="008F0AE7" w14:paraId="5784AD11" w14:textId="77777777" w:rsidTr="00EB2B32">
        <w:trPr>
          <w:trHeight w:val="397"/>
        </w:trPr>
        <w:tc>
          <w:tcPr>
            <w:tcW w:w="2694" w:type="dxa"/>
          </w:tcPr>
          <w:p w14:paraId="3208FDE3" w14:textId="44A9AC46" w:rsidR="00016962" w:rsidRPr="008F0AE7" w:rsidRDefault="00016962" w:rsidP="00016962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8F0AE7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Charlson Index 1, 2 vs. 0</w:t>
            </w:r>
          </w:p>
        </w:tc>
        <w:tc>
          <w:tcPr>
            <w:tcW w:w="1134" w:type="dxa"/>
          </w:tcPr>
          <w:p w14:paraId="69B002E7" w14:textId="3201892A" w:rsidR="00016962" w:rsidRPr="008F0AE7" w:rsidRDefault="00016962" w:rsidP="00016962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>
              <w:t>0.945</w:t>
            </w:r>
          </w:p>
        </w:tc>
        <w:tc>
          <w:tcPr>
            <w:tcW w:w="1417" w:type="dxa"/>
          </w:tcPr>
          <w:p w14:paraId="206C55BA" w14:textId="7FF7E9CB" w:rsidR="00016962" w:rsidRPr="008F0AE7" w:rsidRDefault="00016962" w:rsidP="00016962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>
              <w:t>0.441</w:t>
            </w:r>
          </w:p>
        </w:tc>
        <w:tc>
          <w:tcPr>
            <w:tcW w:w="1418" w:type="dxa"/>
          </w:tcPr>
          <w:p w14:paraId="77217312" w14:textId="64D11345" w:rsidR="00016962" w:rsidRPr="008F0AE7" w:rsidRDefault="00016962" w:rsidP="00016962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>
              <w:t>2.023</w:t>
            </w:r>
          </w:p>
        </w:tc>
        <w:tc>
          <w:tcPr>
            <w:tcW w:w="1134" w:type="dxa"/>
          </w:tcPr>
          <w:p w14:paraId="594863B6" w14:textId="43DD2817" w:rsidR="00016962" w:rsidRPr="008F0AE7" w:rsidRDefault="00016962" w:rsidP="00016962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>
              <w:t>0.389</w:t>
            </w:r>
          </w:p>
        </w:tc>
        <w:tc>
          <w:tcPr>
            <w:tcW w:w="1129" w:type="dxa"/>
          </w:tcPr>
          <w:p w14:paraId="492625CB" w14:textId="1657D506" w:rsidR="00016962" w:rsidRPr="008F0AE7" w:rsidRDefault="00016962" w:rsidP="00016962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>
              <w:t>0.883</w:t>
            </w:r>
          </w:p>
        </w:tc>
      </w:tr>
      <w:tr w:rsidR="00016962" w:rsidRPr="008F0AE7" w14:paraId="4422E297" w14:textId="77777777" w:rsidTr="00EB2B32">
        <w:trPr>
          <w:trHeight w:val="397"/>
        </w:trPr>
        <w:tc>
          <w:tcPr>
            <w:tcW w:w="2694" w:type="dxa"/>
          </w:tcPr>
          <w:p w14:paraId="17F05A97" w14:textId="68656A1E" w:rsidR="00016962" w:rsidRPr="008F0AE7" w:rsidRDefault="00016962" w:rsidP="00016962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8F0AE7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Charlson Index 3, 4 vs. 0</w:t>
            </w:r>
          </w:p>
        </w:tc>
        <w:tc>
          <w:tcPr>
            <w:tcW w:w="1134" w:type="dxa"/>
          </w:tcPr>
          <w:p w14:paraId="0740FFCF" w14:textId="4293F26A" w:rsidR="00016962" w:rsidRPr="008F0AE7" w:rsidRDefault="00016962" w:rsidP="00016962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>
              <w:t>0.332</w:t>
            </w:r>
          </w:p>
        </w:tc>
        <w:tc>
          <w:tcPr>
            <w:tcW w:w="1417" w:type="dxa"/>
          </w:tcPr>
          <w:p w14:paraId="63A25E72" w14:textId="40C79EEE" w:rsidR="00016962" w:rsidRPr="008F0AE7" w:rsidRDefault="00016962" w:rsidP="00016962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>
              <w:t>0.034</w:t>
            </w:r>
          </w:p>
        </w:tc>
        <w:tc>
          <w:tcPr>
            <w:tcW w:w="1418" w:type="dxa"/>
          </w:tcPr>
          <w:p w14:paraId="670E28BB" w14:textId="4528E2CF" w:rsidR="00016962" w:rsidRPr="008F0AE7" w:rsidRDefault="00016962" w:rsidP="00016962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>
              <w:t>3.242</w:t>
            </w:r>
          </w:p>
        </w:tc>
        <w:tc>
          <w:tcPr>
            <w:tcW w:w="1134" w:type="dxa"/>
          </w:tcPr>
          <w:p w14:paraId="253D8EAA" w14:textId="4C91EA94" w:rsidR="00016962" w:rsidRPr="008F0AE7" w:rsidRDefault="00016962" w:rsidP="00016962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476E91">
              <w:t>1.163</w:t>
            </w:r>
          </w:p>
        </w:tc>
        <w:tc>
          <w:tcPr>
            <w:tcW w:w="1129" w:type="dxa"/>
          </w:tcPr>
          <w:p w14:paraId="4596C57B" w14:textId="14E0FF44" w:rsidR="00016962" w:rsidRPr="008F0AE7" w:rsidRDefault="00016962" w:rsidP="00016962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>
              <w:t>0.343</w:t>
            </w:r>
          </w:p>
        </w:tc>
      </w:tr>
      <w:tr w:rsidR="00016962" w:rsidRPr="008F0AE7" w14:paraId="331CA71B" w14:textId="77777777" w:rsidTr="00EB2B32">
        <w:trPr>
          <w:trHeight w:val="397"/>
        </w:trPr>
        <w:tc>
          <w:tcPr>
            <w:tcW w:w="2694" w:type="dxa"/>
            <w:tcBorders>
              <w:bottom w:val="single" w:sz="4" w:space="0" w:color="auto"/>
            </w:tcBorders>
          </w:tcPr>
          <w:p w14:paraId="095B8BB5" w14:textId="75985A95" w:rsidR="00016962" w:rsidRPr="008F0AE7" w:rsidRDefault="00016962" w:rsidP="00016962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8F0AE7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Charlson Index &gt;=5 vs. 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B43A91F" w14:textId="16ADA2D5" w:rsidR="00016962" w:rsidRPr="008F0AE7" w:rsidRDefault="00016962" w:rsidP="00016962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C21B88">
              <w:t>0.323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6DBC10D5" w14:textId="1E4C71AA" w:rsidR="00016962" w:rsidRPr="008F0AE7" w:rsidRDefault="00016962" w:rsidP="00016962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>
              <w:t>0.050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62DE9DE8" w14:textId="75B147A5" w:rsidR="00016962" w:rsidRPr="008F0AE7" w:rsidRDefault="00016962" w:rsidP="00016962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>
              <w:t>2.07</w:t>
            </w:r>
            <w:r w:rsidRPr="00C21B88">
              <w:t>5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15CC818" w14:textId="2D166A52" w:rsidR="00016962" w:rsidRPr="008F0AE7" w:rsidRDefault="00016962" w:rsidP="00016962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C21B88">
              <w:t>0.94</w:t>
            </w:r>
            <w:r>
              <w:t>9</w:t>
            </w:r>
          </w:p>
        </w:tc>
        <w:tc>
          <w:tcPr>
            <w:tcW w:w="1129" w:type="dxa"/>
            <w:tcBorders>
              <w:bottom w:val="single" w:sz="4" w:space="0" w:color="auto"/>
            </w:tcBorders>
          </w:tcPr>
          <w:p w14:paraId="2F74E908" w14:textId="4FF99C7C" w:rsidR="00016962" w:rsidRPr="008F0AE7" w:rsidRDefault="00016962" w:rsidP="00016962">
            <w:pPr>
              <w:spacing w:after="0"/>
              <w:rPr>
                <w:rFonts w:ascii="MetaNormal-Roman" w:hAnsi="MetaNormal-Roman"/>
                <w:sz w:val="20"/>
                <w:szCs w:val="20"/>
                <w:lang w:val="en-US"/>
              </w:rPr>
            </w:pPr>
            <w:r>
              <w:t>0.234</w:t>
            </w:r>
          </w:p>
        </w:tc>
      </w:tr>
    </w:tbl>
    <w:p w14:paraId="2CDEEBDF" w14:textId="56F72B59" w:rsidR="00D73217" w:rsidRPr="008F0AE7" w:rsidRDefault="00D117D6" w:rsidP="008F0AE7">
      <w:pPr>
        <w:spacing w:after="0"/>
        <w:rPr>
          <w:rFonts w:ascii="MetaNormal-Roman" w:hAnsi="MetaNormal-Roman"/>
          <w:b/>
          <w:bCs/>
          <w:lang w:val="en-US"/>
        </w:rPr>
      </w:pPr>
      <w:r w:rsidRPr="00B663CC">
        <w:rPr>
          <w:rFonts w:ascii="MetaNormal-Roman" w:hAnsi="MetaNormal-Roman"/>
          <w:b/>
          <w:bCs/>
          <w:sz w:val="24"/>
          <w:szCs w:val="24"/>
          <w:lang w:val="en-US"/>
        </w:rPr>
        <w:lastRenderedPageBreak/>
        <w:t xml:space="preserve">Supplementary Table </w:t>
      </w:r>
      <w:r w:rsidR="00115140">
        <w:rPr>
          <w:rFonts w:ascii="MetaNormal-Roman" w:hAnsi="MetaNormal-Roman"/>
          <w:b/>
          <w:bCs/>
          <w:sz w:val="24"/>
          <w:szCs w:val="24"/>
          <w:lang w:val="en-US"/>
        </w:rPr>
        <w:t>8</w:t>
      </w:r>
      <w:r>
        <w:rPr>
          <w:rFonts w:ascii="MetaNormal-Roman" w:hAnsi="MetaNormal-Roman"/>
          <w:b/>
          <w:bCs/>
          <w:sz w:val="24"/>
          <w:szCs w:val="24"/>
          <w:lang w:val="en-US"/>
        </w:rPr>
        <w:t xml:space="preserve">: </w:t>
      </w:r>
      <w:r w:rsidR="00D73217" w:rsidRPr="00D117D6">
        <w:rPr>
          <w:rFonts w:ascii="MetaNormal-Roman" w:hAnsi="MetaNormal-Roman"/>
          <w:b/>
          <w:bCs/>
          <w:sz w:val="24"/>
          <w:szCs w:val="24"/>
          <w:lang w:val="en-US"/>
        </w:rPr>
        <w:t xml:space="preserve">Recommended Antibiotics </w:t>
      </w:r>
      <w:r w:rsidR="00C57098" w:rsidRPr="00D117D6">
        <w:rPr>
          <w:rFonts w:ascii="MetaNormal-Roman" w:hAnsi="MetaNormal-Roman"/>
          <w:b/>
          <w:bCs/>
          <w:sz w:val="24"/>
          <w:szCs w:val="24"/>
          <w:lang w:val="en-US"/>
        </w:rPr>
        <w:t xml:space="preserve">for </w:t>
      </w:r>
      <w:r w:rsidR="00CB4FD4" w:rsidRPr="00D117D6">
        <w:rPr>
          <w:rFonts w:ascii="MetaNormal-Roman" w:hAnsi="MetaNormal-Roman"/>
          <w:b/>
          <w:bCs/>
          <w:sz w:val="24"/>
          <w:szCs w:val="24"/>
          <w:lang w:val="en-US"/>
        </w:rPr>
        <w:t>Tonsillitis</w:t>
      </w:r>
    </w:p>
    <w:p w14:paraId="69CB08D9" w14:textId="51A4DFA0" w:rsidR="009B1CBC" w:rsidRPr="008F0AE7" w:rsidRDefault="009B1CBC" w:rsidP="00142A61">
      <w:pPr>
        <w:rPr>
          <w:rFonts w:ascii="MetaNormal-Roman" w:hAnsi="MetaNormal-Roman"/>
          <w:b/>
          <w:bCs/>
          <w:sz w:val="20"/>
          <w:szCs w:val="20"/>
          <w:lang w:val="en-US"/>
        </w:rPr>
      </w:pPr>
      <w:r w:rsidRPr="008F0AE7">
        <w:rPr>
          <w:rFonts w:ascii="MetaNormal-Roman" w:hAnsi="MetaNormal-Roman"/>
          <w:sz w:val="20"/>
          <w:szCs w:val="20"/>
          <w:lang w:val="en-US"/>
        </w:rPr>
        <w:t xml:space="preserve">Patient and </w:t>
      </w:r>
      <w:r w:rsidR="00EB701B" w:rsidRPr="008F0AE7">
        <w:rPr>
          <w:rFonts w:ascii="MetaNormal-Roman" w:hAnsi="MetaNormal-Roman"/>
          <w:sz w:val="20"/>
          <w:szCs w:val="20"/>
          <w:lang w:val="en-US"/>
        </w:rPr>
        <w:t xml:space="preserve">health status </w:t>
      </w:r>
      <w:r w:rsidRPr="008F0AE7">
        <w:rPr>
          <w:rFonts w:ascii="MetaNormal-Roman" w:hAnsi="MetaNormal-Roman"/>
          <w:sz w:val="20"/>
          <w:szCs w:val="20"/>
          <w:lang w:val="en-US"/>
        </w:rPr>
        <w:t xml:space="preserve">characteristics for patients suffering from </w:t>
      </w:r>
      <w:r w:rsidR="00115140">
        <w:rPr>
          <w:rFonts w:ascii="MetaNormal-Roman" w:hAnsi="MetaNormal-Roman"/>
          <w:sz w:val="20"/>
          <w:szCs w:val="20"/>
          <w:lang w:val="en-US"/>
        </w:rPr>
        <w:t>T</w:t>
      </w:r>
      <w:r w:rsidRPr="008F0AE7">
        <w:rPr>
          <w:rFonts w:ascii="MetaNormal-Roman" w:hAnsi="MetaNormal-Roman"/>
          <w:sz w:val="20"/>
          <w:szCs w:val="20"/>
          <w:lang w:val="en-US"/>
        </w:rPr>
        <w:t>onsillitis with antibiotics prescription.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694"/>
        <w:gridCol w:w="1701"/>
        <w:gridCol w:w="1842"/>
      </w:tblGrid>
      <w:tr w:rsidR="008626E7" w:rsidRPr="008F0AE7" w14:paraId="00973A63" w14:textId="77777777" w:rsidTr="00EB2B32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5531D0" w14:textId="77777777" w:rsidR="008626E7" w:rsidRPr="008F0AE7" w:rsidRDefault="008626E7" w:rsidP="00AA78DB">
            <w:pPr>
              <w:spacing w:before="40" w:after="40"/>
              <w:ind w:left="100" w:right="100"/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64E896" w14:textId="35F532F0" w:rsidR="008626E7" w:rsidRPr="008F0AE7" w:rsidRDefault="008626E7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F0AE7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RGs</w:t>
            </w:r>
            <w:r w:rsidR="00A96341" w:rsidRPr="008F0AE7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(n=</w:t>
            </w:r>
            <w:r w:rsidR="00B660F9">
              <w:t xml:space="preserve"> </w:t>
            </w:r>
            <w:r w:rsidR="00B660F9" w:rsidRPr="00B660F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228</w:t>
            </w:r>
            <w:r w:rsidR="00B660F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="00B660F9" w:rsidRPr="00B660F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052</w:t>
            </w:r>
            <w:r w:rsidR="00A96341"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B64D0" w14:textId="1AAFFEA0" w:rsidR="008626E7" w:rsidRPr="008F0AE7" w:rsidRDefault="008626E7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F0AE7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PCNs</w:t>
            </w:r>
            <w:r w:rsidR="00A96341" w:rsidRPr="008F0AE7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(n=</w:t>
            </w:r>
            <w:r w:rsidR="00B660F9" w:rsidRPr="00B660F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829</w:t>
            </w:r>
            <w:r w:rsidR="00A96341"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)</w:t>
            </w:r>
          </w:p>
        </w:tc>
      </w:tr>
      <w:tr w:rsidR="00AA78DB" w:rsidRPr="008F0AE7" w14:paraId="2CEADEA7" w14:textId="77777777" w:rsidTr="00EB2B32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DF25A6" w14:textId="03CA7B2A" w:rsidR="00AA78DB" w:rsidRPr="008F0AE7" w:rsidRDefault="00AA78DB" w:rsidP="00AA78DB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A</w:t>
            </w:r>
            <w:r w:rsidR="00A96341"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ge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B3FEC9" w14:textId="77777777" w:rsidR="00AA78DB" w:rsidRPr="008F0AE7" w:rsidRDefault="00AA78DB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8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4248AC" w14:textId="77777777" w:rsidR="00AA78DB" w:rsidRPr="008F0AE7" w:rsidRDefault="00AA78DB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</w:tr>
      <w:tr w:rsidR="00AA78DB" w:rsidRPr="008F0AE7" w14:paraId="0E0D5F32" w14:textId="77777777" w:rsidTr="00EB2B32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E91755" w14:textId="7562CF11" w:rsidR="00AA78DB" w:rsidRPr="008F0AE7" w:rsidRDefault="00AA78DB" w:rsidP="00AA78DB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Mean</w:t>
            </w:r>
            <w:r w:rsidR="00A96341"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(SD)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30F95D" w14:textId="30CEA48C" w:rsidR="00AA78DB" w:rsidRPr="008F0AE7" w:rsidRDefault="00AA78DB" w:rsidP="00B660F9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24.</w:t>
            </w:r>
            <w:r w:rsidR="00B660F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4</w:t>
            </w:r>
            <w:r w:rsidR="00A96341"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(17.</w:t>
            </w:r>
            <w:r w:rsidR="00B660F9"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4</w:t>
            </w:r>
            <w:r w:rsidR="00B660F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0</w:t>
            </w:r>
            <w:r w:rsidR="00A96341"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DB2453" w14:textId="35D573E3" w:rsidR="00AA78DB" w:rsidRPr="008F0AE7" w:rsidRDefault="00AA78DB" w:rsidP="00B660F9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3</w:t>
            </w:r>
            <w:r w:rsidR="00B660F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6.9</w:t>
            </w:r>
            <w:r w:rsidR="00A96341"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(18.</w:t>
            </w:r>
            <w:r w:rsidR="00B660F9"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3</w:t>
            </w:r>
            <w:r w:rsidR="00B660F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3</w:t>
            </w:r>
            <w:r w:rsidR="00A96341"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)</w:t>
            </w:r>
          </w:p>
        </w:tc>
      </w:tr>
      <w:tr w:rsidR="00AA78DB" w:rsidRPr="008F0AE7" w14:paraId="5D6A61B6" w14:textId="77777777" w:rsidTr="00EB2B32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CAAFA9" w14:textId="0A9D0236" w:rsidR="00AA78DB" w:rsidRPr="008F0AE7" w:rsidRDefault="00AA78DB" w:rsidP="006517D2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Median</w:t>
            </w:r>
            <w:r w:rsidR="00A96341"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="006517D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[</w:t>
            </w:r>
            <w:r w:rsidR="00A96341"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Q1-Q3</w:t>
            </w:r>
            <w:r w:rsidR="006517D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]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C198AC" w14:textId="4372CA0D" w:rsidR="00AA78DB" w:rsidRPr="008F0AE7" w:rsidRDefault="00AA78DB" w:rsidP="006517D2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21</w:t>
            </w:r>
            <w:r w:rsidR="00A96341"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="006517D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[</w:t>
            </w:r>
            <w:r w:rsidR="00A96341"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9-35</w:t>
            </w:r>
            <w:r w:rsidR="006517D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]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0AD3C0" w14:textId="2E385D54" w:rsidR="00AA78DB" w:rsidRPr="008F0AE7" w:rsidRDefault="00B660F9" w:rsidP="00B660F9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3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5</w:t>
            </w: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="006517D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[</w:t>
            </w: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2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2</w:t>
            </w:r>
            <w:r w:rsidR="00A96341"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-50</w:t>
            </w:r>
            <w:r w:rsidR="006517D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]</w:t>
            </w:r>
          </w:p>
        </w:tc>
      </w:tr>
      <w:tr w:rsidR="00AA78DB" w:rsidRPr="008F0AE7" w14:paraId="6B5C3133" w14:textId="77777777" w:rsidTr="00EB2B32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73A64D" w14:textId="77777777" w:rsidR="00AA78DB" w:rsidRPr="008F0AE7" w:rsidRDefault="00AA78DB" w:rsidP="00AA78DB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Min. -- Max.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BF97CF" w14:textId="1401C722" w:rsidR="00AA78DB" w:rsidRPr="008F0AE7" w:rsidRDefault="00AA78DB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2.0 -</w:t>
            </w:r>
            <w:r w:rsidR="00A96341"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102.0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2FD71C" w14:textId="2341279D" w:rsidR="00AA78DB" w:rsidRPr="008F0AE7" w:rsidRDefault="00AA78DB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2.0 - 100.0</w:t>
            </w:r>
          </w:p>
        </w:tc>
      </w:tr>
      <w:tr w:rsidR="00AA78DB" w:rsidRPr="008F0AE7" w14:paraId="0BC4BA55" w14:textId="77777777" w:rsidTr="00EB2B32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48728A" w14:textId="09FA2FF6" w:rsidR="00AA78DB" w:rsidRPr="008F0AE7" w:rsidRDefault="00AA78DB" w:rsidP="00AA78DB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A</w:t>
            </w:r>
            <w:r w:rsidR="00A96341"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ge</w:t>
            </w: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(</w:t>
            </w:r>
            <w:r w:rsidR="00A96341"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categories</w:t>
            </w: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5EEB28" w14:textId="77777777" w:rsidR="00AA78DB" w:rsidRPr="008F0AE7" w:rsidRDefault="00AA78DB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8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701AE5" w14:textId="77777777" w:rsidR="00AA78DB" w:rsidRPr="008F0AE7" w:rsidRDefault="00AA78DB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</w:tr>
      <w:tr w:rsidR="00AA78DB" w:rsidRPr="008F0AE7" w14:paraId="62484BFC" w14:textId="77777777" w:rsidTr="00EB2B32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2CFB2A" w14:textId="07D886B1" w:rsidR="00AA78DB" w:rsidRPr="008F0AE7" w:rsidRDefault="00AA78DB" w:rsidP="00AA78DB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&lt;18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AC3B24" w14:textId="0075712E" w:rsidR="00AA78DB" w:rsidRPr="008F0AE7" w:rsidRDefault="00B660F9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B660F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94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B660F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589 (41.5%)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65DFD1" w14:textId="34839BAC" w:rsidR="00AA78DB" w:rsidRPr="008F0AE7" w:rsidRDefault="00B660F9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B660F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115 (13.9%)</w:t>
            </w:r>
          </w:p>
        </w:tc>
      </w:tr>
      <w:tr w:rsidR="00AA78DB" w:rsidRPr="008F0AE7" w14:paraId="1B9B72A0" w14:textId="77777777" w:rsidTr="00EB2B32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97F471" w14:textId="77777777" w:rsidR="00AA78DB" w:rsidRPr="008F0AE7" w:rsidRDefault="00AA78DB" w:rsidP="00AA78DB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18-65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894A21" w14:textId="37F7E489" w:rsidR="00AA78DB" w:rsidRPr="008F0AE7" w:rsidRDefault="00B660F9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B660F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128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B660F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429 (56.3%)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ED7481" w14:textId="3C0732F3" w:rsidR="00AA78DB" w:rsidRPr="008F0AE7" w:rsidRDefault="00B660F9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B660F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656 (79.1%)</w:t>
            </w:r>
          </w:p>
        </w:tc>
      </w:tr>
      <w:tr w:rsidR="00AA78DB" w:rsidRPr="008F0AE7" w14:paraId="3513D12B" w14:textId="77777777" w:rsidTr="00EB2B32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8934F9" w14:textId="49D24353" w:rsidR="00AA78DB" w:rsidRPr="008F0AE7" w:rsidRDefault="00AA78DB" w:rsidP="00AA78DB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&gt;65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C20DEB" w14:textId="7B3A67E5" w:rsidR="00AA78DB" w:rsidRPr="008F0AE7" w:rsidRDefault="00B660F9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B660F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5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B660F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034 (2.2%)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9CEBEE" w14:textId="0AB0B14F" w:rsidR="00AA78DB" w:rsidRPr="008F0AE7" w:rsidRDefault="00B660F9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B660F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58 (7.0%)</w:t>
            </w:r>
          </w:p>
        </w:tc>
      </w:tr>
      <w:tr w:rsidR="00AA78DB" w:rsidRPr="008F0AE7" w14:paraId="684974C6" w14:textId="77777777" w:rsidTr="00EB2B32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5CAFEF" w14:textId="71C33B0A" w:rsidR="00AA78DB" w:rsidRPr="008F0AE7" w:rsidRDefault="00A96341" w:rsidP="00AA78DB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Gender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D62564" w14:textId="77777777" w:rsidR="00AA78DB" w:rsidRPr="008F0AE7" w:rsidRDefault="00AA78DB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8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651E54" w14:textId="77777777" w:rsidR="00AA78DB" w:rsidRPr="008F0AE7" w:rsidRDefault="00AA78DB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</w:tr>
      <w:tr w:rsidR="00AA78DB" w:rsidRPr="008F0AE7" w14:paraId="49E7FBF4" w14:textId="77777777" w:rsidTr="00EB2B32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11BE39" w14:textId="45956BDF" w:rsidR="00AA78DB" w:rsidRPr="008F0AE7" w:rsidRDefault="00AA78DB" w:rsidP="00AA78DB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</w:t>
            </w:r>
            <w:r w:rsidR="00A96341"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M</w:t>
            </w: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a</w:t>
            </w:r>
            <w:r w:rsidR="00A96341"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le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BB78EE" w14:textId="378ED394" w:rsidR="00AA78DB" w:rsidRPr="008F0AE7" w:rsidRDefault="00B660F9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B660F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103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B660F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515 (45.4%)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1B35B3" w14:textId="7D57B139" w:rsidR="00AA78DB" w:rsidRPr="008F0AE7" w:rsidRDefault="00B660F9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B660F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323 (39.0%)</w:t>
            </w:r>
          </w:p>
        </w:tc>
      </w:tr>
      <w:tr w:rsidR="00AA78DB" w:rsidRPr="008F0AE7" w14:paraId="203FFC50" w14:textId="77777777" w:rsidTr="00EB2B32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B99701" w14:textId="392C9071" w:rsidR="00AA78DB" w:rsidRPr="008F0AE7" w:rsidRDefault="00AA78DB" w:rsidP="00AA78DB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</w:t>
            </w:r>
            <w:r w:rsidR="00A96341"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E2F99F" w14:textId="2836DD75" w:rsidR="00AA78DB" w:rsidRPr="008F0AE7" w:rsidRDefault="00B660F9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B660F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124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B660F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537 (54.6%)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8F370E" w14:textId="5BDA8DD2" w:rsidR="00AA78DB" w:rsidRPr="008F0AE7" w:rsidRDefault="00B660F9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B660F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506 (61.0%)</w:t>
            </w:r>
          </w:p>
        </w:tc>
      </w:tr>
      <w:tr w:rsidR="00AA78DB" w:rsidRPr="008F0AE7" w14:paraId="514BD05F" w14:textId="77777777" w:rsidTr="00EB2B32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C92660" w14:textId="26C8E70C" w:rsidR="00AA78DB" w:rsidRPr="008F0AE7" w:rsidRDefault="00A96341" w:rsidP="00AA78DB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C</w:t>
            </w:r>
            <w:r w:rsidR="00AA78DB"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harlson </w:t>
            </w:r>
            <w:r w:rsidR="00433648"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Index</w:t>
            </w: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(categories)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D21102" w14:textId="77777777" w:rsidR="00AA78DB" w:rsidRPr="008F0AE7" w:rsidRDefault="00AA78DB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8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E35549" w14:textId="77777777" w:rsidR="00AA78DB" w:rsidRPr="008F0AE7" w:rsidRDefault="00AA78DB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</w:tr>
      <w:tr w:rsidR="00AA78DB" w:rsidRPr="008F0AE7" w14:paraId="74ECD13D" w14:textId="77777777" w:rsidTr="00EB2B32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85BA34" w14:textId="77777777" w:rsidR="00AA78DB" w:rsidRPr="008F0AE7" w:rsidRDefault="00AA78DB" w:rsidP="00AA78DB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0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455A18" w14:textId="6A7F9398" w:rsidR="00AA78DB" w:rsidRPr="008F0AE7" w:rsidRDefault="00B660F9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B660F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189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B660F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064 (82.9%)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9E3890" w14:textId="3B4E140C" w:rsidR="00AA78DB" w:rsidRPr="008F0AE7" w:rsidRDefault="00B660F9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B660F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593 (71.5%)</w:t>
            </w:r>
          </w:p>
        </w:tc>
      </w:tr>
      <w:tr w:rsidR="00AA78DB" w:rsidRPr="008F0AE7" w14:paraId="204B023F" w14:textId="77777777" w:rsidTr="00EB2B32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2404C6" w14:textId="7DAE0448" w:rsidR="00AA78DB" w:rsidRPr="008F0AE7" w:rsidRDefault="00AA78DB" w:rsidP="00AA78DB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1</w:t>
            </w:r>
            <w:r w:rsidR="00A96341"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,</w:t>
            </w: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2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D80442" w14:textId="3D63E46E" w:rsidR="00AA78DB" w:rsidRPr="008F0AE7" w:rsidRDefault="00B660F9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B660F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34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B660F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646 (15.2%)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283A23" w14:textId="3C3F2228" w:rsidR="00AA78DB" w:rsidRPr="008F0AE7" w:rsidRDefault="00B660F9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B660F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172 (20.7%)</w:t>
            </w:r>
          </w:p>
        </w:tc>
      </w:tr>
      <w:tr w:rsidR="00AA78DB" w:rsidRPr="008F0AE7" w14:paraId="368F720E" w14:textId="77777777" w:rsidTr="00EB2B32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A1E0D5" w14:textId="17E73811" w:rsidR="00AA78DB" w:rsidRPr="008F0AE7" w:rsidRDefault="00AA78DB" w:rsidP="00AA78DB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3</w:t>
            </w:r>
            <w:r w:rsidR="00A96341"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,</w:t>
            </w: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4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3B4330" w14:textId="5D0E3C56" w:rsidR="00AA78DB" w:rsidRPr="008F0AE7" w:rsidRDefault="00B660F9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B660F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2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B660F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662 (1.2%)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8D735B" w14:textId="062D86FD" w:rsidR="00AA78DB" w:rsidRPr="008F0AE7" w:rsidRDefault="00B660F9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B660F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29 (3.5%)</w:t>
            </w:r>
          </w:p>
        </w:tc>
      </w:tr>
      <w:tr w:rsidR="00AA78DB" w:rsidRPr="008F0AE7" w14:paraId="45AED30D" w14:textId="77777777" w:rsidTr="00EB2B32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1750A3" w14:textId="53DA0346" w:rsidR="00AA78DB" w:rsidRPr="008F0AE7" w:rsidRDefault="00AA78DB" w:rsidP="00AA78DB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</w:t>
            </w:r>
            <w:r w:rsidR="00A96341"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&gt;= </w:t>
            </w:r>
            <w:r w:rsidRPr="008F0AE7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7D56FA" w14:textId="1BA03FED" w:rsidR="00AA78DB" w:rsidRPr="008F0AE7" w:rsidRDefault="00B660F9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B660F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B660F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680 (0.7%)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7EA5E2" w14:textId="6DC11A6C" w:rsidR="00AA78DB" w:rsidRPr="008F0AE7" w:rsidRDefault="00B660F9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B660F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35 (4.2%)</w:t>
            </w:r>
          </w:p>
        </w:tc>
      </w:tr>
    </w:tbl>
    <w:p w14:paraId="3B51D4E5" w14:textId="77777777" w:rsidR="00AA78DB" w:rsidRPr="008F0AE7" w:rsidRDefault="00AA78DB" w:rsidP="00142A61">
      <w:pPr>
        <w:rPr>
          <w:rFonts w:ascii="MetaNormal-Roman" w:hAnsi="MetaNormal-Roman"/>
          <w:b/>
          <w:bCs/>
          <w:sz w:val="20"/>
          <w:szCs w:val="20"/>
          <w:lang w:val="en-US"/>
        </w:rPr>
      </w:pPr>
    </w:p>
    <w:p w14:paraId="7FEBECD3" w14:textId="2BC6C68B" w:rsidR="00CB4FD4" w:rsidRPr="00FD6550" w:rsidRDefault="00115140" w:rsidP="008F0AE7">
      <w:pPr>
        <w:jc w:val="both"/>
        <w:rPr>
          <w:lang w:val="en-US"/>
        </w:rPr>
      </w:pPr>
      <w:r w:rsidRPr="00B663CC">
        <w:rPr>
          <w:rFonts w:ascii="MetaNormal-Roman" w:hAnsi="MetaNormal-Roman"/>
          <w:b/>
          <w:bCs/>
          <w:sz w:val="24"/>
          <w:szCs w:val="24"/>
          <w:lang w:val="en-US"/>
        </w:rPr>
        <w:t xml:space="preserve">Supplementary Table </w:t>
      </w:r>
      <w:r>
        <w:rPr>
          <w:rFonts w:ascii="MetaNormal-Roman" w:hAnsi="MetaNormal-Roman"/>
          <w:b/>
          <w:bCs/>
          <w:sz w:val="24"/>
          <w:szCs w:val="24"/>
          <w:lang w:val="en-US"/>
        </w:rPr>
        <w:t xml:space="preserve">9: </w:t>
      </w:r>
      <w:r w:rsidR="00CB4FD4" w:rsidRPr="008F0AE7">
        <w:rPr>
          <w:rFonts w:ascii="MetaNormal-Roman" w:hAnsi="MetaNormal-Roman"/>
          <w:sz w:val="20"/>
          <w:szCs w:val="20"/>
          <w:lang w:val="en-US"/>
        </w:rPr>
        <w:t xml:space="preserve">Logistics mixed effects model for the rate of recommended antibiotics for patients with </w:t>
      </w:r>
      <w:r w:rsidR="00CB4FD4" w:rsidRPr="008F0AE7">
        <w:rPr>
          <w:rFonts w:ascii="MetaNormal-Roman" w:hAnsi="MetaNormal-Roman"/>
          <w:sz w:val="20"/>
          <w:szCs w:val="20"/>
          <w:u w:val="single"/>
          <w:lang w:val="en-US"/>
        </w:rPr>
        <w:t xml:space="preserve">Tonsillitis </w:t>
      </w:r>
      <w:r w:rsidR="00CB4FD4" w:rsidRPr="008F0AE7">
        <w:rPr>
          <w:rFonts w:ascii="MetaNormal-Roman" w:hAnsi="MetaNormal-Roman"/>
          <w:sz w:val="20"/>
          <w:szCs w:val="20"/>
          <w:lang w:val="en-US"/>
        </w:rPr>
        <w:t>and antibiotics prescription</w:t>
      </w:r>
      <w:r w:rsidR="00334F4E" w:rsidRPr="00334F4E">
        <w:rPr>
          <w:rFonts w:ascii="MetaNormal-Roman" w:hAnsi="MetaNormal-Roman"/>
          <w:sz w:val="20"/>
          <w:szCs w:val="20"/>
          <w:lang w:val="en-US"/>
        </w:rPr>
        <w:t xml:space="preserve"> for practices participating in ARena</w:t>
      </w:r>
      <w:r w:rsidR="00CB4FD4" w:rsidRPr="008F0AE7">
        <w:rPr>
          <w:rFonts w:ascii="MetaNormal-Roman" w:hAnsi="MetaNormal-Roman"/>
          <w:sz w:val="20"/>
          <w:szCs w:val="20"/>
          <w:lang w:val="en-US"/>
        </w:rPr>
        <w:t>. The practices are considered as random effect.</w:t>
      </w:r>
      <w:r w:rsidR="001948F5" w:rsidRPr="008F0AE7">
        <w:rPr>
          <w:rFonts w:ascii="MetaNormal-Roman" w:hAnsi="MetaNormal-Roman"/>
          <w:sz w:val="20"/>
          <w:szCs w:val="20"/>
          <w:lang w:val="en-US"/>
        </w:rPr>
        <w:t xml:space="preserve"> Documented are odds ratios (OR), corresponding confidence interval (CI) limits, standard errors, and p-value</w:t>
      </w:r>
      <w:r w:rsidR="001948F5" w:rsidRPr="00FD6550">
        <w:rPr>
          <w:lang w:val="en-US"/>
        </w:rPr>
        <w:t>.</w:t>
      </w:r>
    </w:p>
    <w:tbl>
      <w:tblPr>
        <w:tblW w:w="8999" w:type="dxa"/>
        <w:tblLayout w:type="fixed"/>
        <w:tblLook w:val="04A0" w:firstRow="1" w:lastRow="0" w:firstColumn="1" w:lastColumn="0" w:noHBand="0" w:noVBand="1"/>
      </w:tblPr>
      <w:tblGrid>
        <w:gridCol w:w="2812"/>
        <w:gridCol w:w="1237"/>
        <w:gridCol w:w="1237"/>
        <w:gridCol w:w="1238"/>
        <w:gridCol w:w="1237"/>
        <w:gridCol w:w="1238"/>
      </w:tblGrid>
      <w:tr w:rsidR="00E507D8" w:rsidRPr="00931D58" w14:paraId="410BAB69" w14:textId="77777777" w:rsidTr="007956A4">
        <w:trPr>
          <w:trHeight w:val="537"/>
        </w:trPr>
        <w:tc>
          <w:tcPr>
            <w:tcW w:w="2812" w:type="dxa"/>
            <w:tcBorders>
              <w:top w:val="single" w:sz="4" w:space="0" w:color="auto"/>
              <w:bottom w:val="single" w:sz="4" w:space="0" w:color="auto"/>
            </w:tcBorders>
          </w:tcPr>
          <w:p w14:paraId="615C9D42" w14:textId="5851C51D" w:rsidR="00E507D8" w:rsidRPr="00931D58" w:rsidRDefault="00E507D8" w:rsidP="00E507D8">
            <w:pPr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931D58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Covariate</w:t>
            </w:r>
          </w:p>
        </w:tc>
        <w:tc>
          <w:tcPr>
            <w:tcW w:w="1237" w:type="dxa"/>
            <w:tcBorders>
              <w:top w:val="single" w:sz="4" w:space="0" w:color="auto"/>
              <w:bottom w:val="single" w:sz="4" w:space="0" w:color="auto"/>
            </w:tcBorders>
          </w:tcPr>
          <w:p w14:paraId="2FAB6419" w14:textId="33C099A1" w:rsidR="00E507D8" w:rsidRPr="00931D58" w:rsidRDefault="00E507D8" w:rsidP="00E507D8">
            <w:pPr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931D58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OR</w:t>
            </w:r>
          </w:p>
        </w:tc>
        <w:tc>
          <w:tcPr>
            <w:tcW w:w="1237" w:type="dxa"/>
            <w:tcBorders>
              <w:top w:val="single" w:sz="4" w:space="0" w:color="auto"/>
              <w:bottom w:val="single" w:sz="4" w:space="0" w:color="auto"/>
            </w:tcBorders>
          </w:tcPr>
          <w:p w14:paraId="5D2BE7AD" w14:textId="6C13FABE" w:rsidR="00E507D8" w:rsidRPr="00931D58" w:rsidRDefault="00E507D8" w:rsidP="00E507D8">
            <w:pPr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931D58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Lower CI limit</w:t>
            </w:r>
          </w:p>
        </w:tc>
        <w:tc>
          <w:tcPr>
            <w:tcW w:w="1238" w:type="dxa"/>
            <w:tcBorders>
              <w:top w:val="single" w:sz="4" w:space="0" w:color="auto"/>
              <w:bottom w:val="single" w:sz="4" w:space="0" w:color="auto"/>
            </w:tcBorders>
          </w:tcPr>
          <w:p w14:paraId="7863B475" w14:textId="3DC8F695" w:rsidR="00E507D8" w:rsidRPr="00931D58" w:rsidRDefault="00E507D8" w:rsidP="00E507D8">
            <w:pPr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931D58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Upper CI limit</w:t>
            </w:r>
          </w:p>
        </w:tc>
        <w:tc>
          <w:tcPr>
            <w:tcW w:w="1237" w:type="dxa"/>
            <w:tcBorders>
              <w:top w:val="single" w:sz="4" w:space="0" w:color="auto"/>
              <w:bottom w:val="single" w:sz="4" w:space="0" w:color="auto"/>
            </w:tcBorders>
          </w:tcPr>
          <w:p w14:paraId="240ED9D4" w14:textId="1A0B9AE6" w:rsidR="00E507D8" w:rsidRPr="00931D58" w:rsidRDefault="00E507D8" w:rsidP="00E507D8">
            <w:pPr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931D58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St. error</w:t>
            </w:r>
          </w:p>
        </w:tc>
        <w:tc>
          <w:tcPr>
            <w:tcW w:w="1238" w:type="dxa"/>
            <w:tcBorders>
              <w:top w:val="single" w:sz="4" w:space="0" w:color="auto"/>
              <w:bottom w:val="single" w:sz="4" w:space="0" w:color="auto"/>
            </w:tcBorders>
          </w:tcPr>
          <w:p w14:paraId="68C74E17" w14:textId="65ED673D" w:rsidR="00E507D8" w:rsidRPr="00931D58" w:rsidRDefault="00E507D8" w:rsidP="00E507D8">
            <w:pPr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931D58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p-value</w:t>
            </w:r>
          </w:p>
        </w:tc>
      </w:tr>
      <w:tr w:rsidR="00D52437" w:rsidRPr="00931D58" w14:paraId="6CFCC651" w14:textId="77777777" w:rsidTr="007956A4">
        <w:tc>
          <w:tcPr>
            <w:tcW w:w="2812" w:type="dxa"/>
            <w:tcBorders>
              <w:top w:val="single" w:sz="4" w:space="0" w:color="auto"/>
            </w:tcBorders>
          </w:tcPr>
          <w:p w14:paraId="222C5EEC" w14:textId="43FAEBAE" w:rsidR="00D52437" w:rsidRPr="00931D58" w:rsidRDefault="00D52437" w:rsidP="00D52437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bookmarkStart w:id="0" w:name="_Hlk40086323"/>
            <w:r w:rsidRPr="00931D58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Otolaryngologist </w:t>
            </w:r>
            <w:bookmarkEnd w:id="0"/>
            <w:r w:rsidRPr="00931D58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vs. General Practitioner</w:t>
            </w:r>
          </w:p>
        </w:tc>
        <w:tc>
          <w:tcPr>
            <w:tcW w:w="1237" w:type="dxa"/>
            <w:tcBorders>
              <w:top w:val="single" w:sz="4" w:space="0" w:color="auto"/>
            </w:tcBorders>
          </w:tcPr>
          <w:p w14:paraId="05E4BEC4" w14:textId="241F8B56" w:rsidR="00D52437" w:rsidRPr="00931D58" w:rsidRDefault="00D52437" w:rsidP="00D52437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0.363</w:t>
            </w:r>
          </w:p>
        </w:tc>
        <w:tc>
          <w:tcPr>
            <w:tcW w:w="1237" w:type="dxa"/>
            <w:tcBorders>
              <w:top w:val="single" w:sz="4" w:space="0" w:color="auto"/>
            </w:tcBorders>
          </w:tcPr>
          <w:p w14:paraId="337709FE" w14:textId="69311D82" w:rsidR="00D52437" w:rsidRPr="00931D58" w:rsidRDefault="00D52437" w:rsidP="00D52437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0.051</w:t>
            </w:r>
          </w:p>
        </w:tc>
        <w:tc>
          <w:tcPr>
            <w:tcW w:w="1238" w:type="dxa"/>
            <w:tcBorders>
              <w:top w:val="single" w:sz="4" w:space="0" w:color="auto"/>
            </w:tcBorders>
          </w:tcPr>
          <w:p w14:paraId="78C7363A" w14:textId="1C45F811" w:rsidR="00D52437" w:rsidRPr="00931D58" w:rsidRDefault="00D52437" w:rsidP="00D52437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2.595</w:t>
            </w:r>
          </w:p>
        </w:tc>
        <w:tc>
          <w:tcPr>
            <w:tcW w:w="1237" w:type="dxa"/>
            <w:tcBorders>
              <w:top w:val="single" w:sz="4" w:space="0" w:color="auto"/>
            </w:tcBorders>
          </w:tcPr>
          <w:p w14:paraId="0D7850ED" w14:textId="434A76F9" w:rsidR="00D52437" w:rsidRPr="00931D58" w:rsidRDefault="00D52437" w:rsidP="00D52437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526446">
              <w:t>1.00</w:t>
            </w:r>
            <w:r>
              <w:t>4</w:t>
            </w:r>
          </w:p>
        </w:tc>
        <w:tc>
          <w:tcPr>
            <w:tcW w:w="1238" w:type="dxa"/>
            <w:tcBorders>
              <w:top w:val="single" w:sz="4" w:space="0" w:color="auto"/>
            </w:tcBorders>
          </w:tcPr>
          <w:p w14:paraId="5BC53F54" w14:textId="1AC2FD49" w:rsidR="00D52437" w:rsidRPr="00931D58" w:rsidRDefault="00D52437" w:rsidP="00D52437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0.312</w:t>
            </w:r>
          </w:p>
        </w:tc>
      </w:tr>
      <w:tr w:rsidR="00D52437" w:rsidRPr="00931D58" w14:paraId="4F263D42" w14:textId="77777777" w:rsidTr="00E507D8">
        <w:tc>
          <w:tcPr>
            <w:tcW w:w="2812" w:type="dxa"/>
          </w:tcPr>
          <w:p w14:paraId="3851032B" w14:textId="62EEA4C1" w:rsidR="00D52437" w:rsidRPr="00931D58" w:rsidRDefault="00D52437" w:rsidP="00D52437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931D58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Pediatrician vs. General Practitioner</w:t>
            </w:r>
          </w:p>
        </w:tc>
        <w:tc>
          <w:tcPr>
            <w:tcW w:w="1237" w:type="dxa"/>
          </w:tcPr>
          <w:p w14:paraId="44DD38F9" w14:textId="457B904B" w:rsidR="00D52437" w:rsidRPr="00931D58" w:rsidRDefault="00D52437" w:rsidP="00D52437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0.903</w:t>
            </w:r>
          </w:p>
        </w:tc>
        <w:tc>
          <w:tcPr>
            <w:tcW w:w="1237" w:type="dxa"/>
          </w:tcPr>
          <w:p w14:paraId="75DF70C3" w14:textId="305B5E9F" w:rsidR="00D52437" w:rsidRPr="00931D58" w:rsidRDefault="00D52437" w:rsidP="00D52437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0.050</w:t>
            </w:r>
          </w:p>
        </w:tc>
        <w:tc>
          <w:tcPr>
            <w:tcW w:w="1238" w:type="dxa"/>
          </w:tcPr>
          <w:p w14:paraId="17F5CD8C" w14:textId="3C49B747" w:rsidR="00D52437" w:rsidRPr="00931D58" w:rsidRDefault="00D52437" w:rsidP="00D52437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16.458</w:t>
            </w:r>
          </w:p>
        </w:tc>
        <w:tc>
          <w:tcPr>
            <w:tcW w:w="1237" w:type="dxa"/>
          </w:tcPr>
          <w:p w14:paraId="4BDB2C21" w14:textId="7308FD80" w:rsidR="00D52437" w:rsidRPr="00931D58" w:rsidRDefault="00D52437" w:rsidP="00D52437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1.481</w:t>
            </w:r>
          </w:p>
        </w:tc>
        <w:tc>
          <w:tcPr>
            <w:tcW w:w="1238" w:type="dxa"/>
          </w:tcPr>
          <w:p w14:paraId="3238D7A3" w14:textId="3AF2081E" w:rsidR="00D52437" w:rsidRPr="00931D58" w:rsidRDefault="00D52437" w:rsidP="00D52437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0.945</w:t>
            </w:r>
          </w:p>
        </w:tc>
      </w:tr>
      <w:tr w:rsidR="00D52437" w:rsidRPr="00931D58" w14:paraId="09BB1999" w14:textId="77777777" w:rsidTr="00E507D8">
        <w:tc>
          <w:tcPr>
            <w:tcW w:w="2812" w:type="dxa"/>
          </w:tcPr>
          <w:p w14:paraId="6B82010F" w14:textId="6713D5D6" w:rsidR="00D52437" w:rsidRPr="00931D58" w:rsidRDefault="00D52437" w:rsidP="00D52437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931D58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Urbanization vs. rural location</w:t>
            </w:r>
          </w:p>
        </w:tc>
        <w:tc>
          <w:tcPr>
            <w:tcW w:w="1237" w:type="dxa"/>
          </w:tcPr>
          <w:p w14:paraId="7E763635" w14:textId="722E4109" w:rsidR="00D52437" w:rsidRPr="00931D58" w:rsidRDefault="00D52437" w:rsidP="00D52437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1.793</w:t>
            </w:r>
          </w:p>
        </w:tc>
        <w:tc>
          <w:tcPr>
            <w:tcW w:w="1237" w:type="dxa"/>
          </w:tcPr>
          <w:p w14:paraId="180A82B9" w14:textId="7381E3D0" w:rsidR="00D52437" w:rsidRPr="00931D58" w:rsidRDefault="00D52437" w:rsidP="00D52437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C943DD">
              <w:t>0.223</w:t>
            </w:r>
          </w:p>
        </w:tc>
        <w:tc>
          <w:tcPr>
            <w:tcW w:w="1238" w:type="dxa"/>
          </w:tcPr>
          <w:p w14:paraId="6645A33C" w14:textId="590D91FB" w:rsidR="00D52437" w:rsidRPr="00931D58" w:rsidRDefault="00D52437" w:rsidP="00D52437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14.411</w:t>
            </w:r>
          </w:p>
        </w:tc>
        <w:tc>
          <w:tcPr>
            <w:tcW w:w="1237" w:type="dxa"/>
          </w:tcPr>
          <w:p w14:paraId="18941F33" w14:textId="78A627EA" w:rsidR="00D52437" w:rsidRPr="00931D58" w:rsidRDefault="00D52437" w:rsidP="00D52437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C943DD">
              <w:t>1.063</w:t>
            </w:r>
          </w:p>
        </w:tc>
        <w:tc>
          <w:tcPr>
            <w:tcW w:w="1238" w:type="dxa"/>
          </w:tcPr>
          <w:p w14:paraId="057D984F" w14:textId="19564521" w:rsidR="00D52437" w:rsidRPr="00931D58" w:rsidRDefault="00D52437" w:rsidP="00D52437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0.583</w:t>
            </w:r>
          </w:p>
        </w:tc>
      </w:tr>
      <w:tr w:rsidR="00D52437" w:rsidRPr="00931D58" w14:paraId="6F914B47" w14:textId="77777777" w:rsidTr="00771549">
        <w:trPr>
          <w:trHeight w:val="284"/>
        </w:trPr>
        <w:tc>
          <w:tcPr>
            <w:tcW w:w="2812" w:type="dxa"/>
          </w:tcPr>
          <w:p w14:paraId="69D1C351" w14:textId="390A2AD3" w:rsidR="00D52437" w:rsidRPr="00931D58" w:rsidRDefault="00D52437" w:rsidP="00D52437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931D58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Urban vs. rural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location</w:t>
            </w:r>
          </w:p>
        </w:tc>
        <w:tc>
          <w:tcPr>
            <w:tcW w:w="1237" w:type="dxa"/>
          </w:tcPr>
          <w:p w14:paraId="085DDB0E" w14:textId="1DA6C60D" w:rsidR="00D52437" w:rsidRPr="00931D58" w:rsidRDefault="00D52437" w:rsidP="00D52437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1.624</w:t>
            </w:r>
          </w:p>
        </w:tc>
        <w:tc>
          <w:tcPr>
            <w:tcW w:w="1237" w:type="dxa"/>
          </w:tcPr>
          <w:p w14:paraId="13A94D2E" w14:textId="2208AA01" w:rsidR="00D52437" w:rsidRPr="00931D58" w:rsidRDefault="00D52437" w:rsidP="00D52437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0.544</w:t>
            </w:r>
          </w:p>
        </w:tc>
        <w:tc>
          <w:tcPr>
            <w:tcW w:w="1238" w:type="dxa"/>
          </w:tcPr>
          <w:p w14:paraId="61028DD0" w14:textId="416EB491" w:rsidR="00D52437" w:rsidRPr="00931D58" w:rsidRDefault="00D52437" w:rsidP="00D52437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4.854</w:t>
            </w:r>
          </w:p>
        </w:tc>
        <w:tc>
          <w:tcPr>
            <w:tcW w:w="1237" w:type="dxa"/>
          </w:tcPr>
          <w:p w14:paraId="3A0755EE" w14:textId="4F11EE19" w:rsidR="00D52437" w:rsidRPr="00931D58" w:rsidRDefault="00D52437" w:rsidP="00D52437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B278D8">
              <w:t>0.55</w:t>
            </w:r>
            <w:r>
              <w:t>9</w:t>
            </w:r>
          </w:p>
        </w:tc>
        <w:tc>
          <w:tcPr>
            <w:tcW w:w="1238" w:type="dxa"/>
          </w:tcPr>
          <w:p w14:paraId="46785E7B" w14:textId="7DE82399" w:rsidR="00D52437" w:rsidRPr="00931D58" w:rsidRDefault="00D52437" w:rsidP="00D52437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0.385</w:t>
            </w:r>
          </w:p>
        </w:tc>
      </w:tr>
      <w:tr w:rsidR="00D52437" w:rsidRPr="00931D58" w14:paraId="3C767921" w14:textId="77777777" w:rsidTr="00D74FD2">
        <w:trPr>
          <w:trHeight w:val="284"/>
        </w:trPr>
        <w:tc>
          <w:tcPr>
            <w:tcW w:w="2812" w:type="dxa"/>
          </w:tcPr>
          <w:p w14:paraId="3401DBA7" w14:textId="4DAAA1B6" w:rsidR="00D52437" w:rsidRPr="00931D58" w:rsidRDefault="00D52437" w:rsidP="00D52437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PCN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size medium vs. small</w:t>
            </w:r>
          </w:p>
        </w:tc>
        <w:tc>
          <w:tcPr>
            <w:tcW w:w="1237" w:type="dxa"/>
          </w:tcPr>
          <w:p w14:paraId="156116EC" w14:textId="260AAA25" w:rsidR="00D52437" w:rsidRPr="00931D58" w:rsidRDefault="00D52437" w:rsidP="00D52437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0.112</w:t>
            </w:r>
          </w:p>
        </w:tc>
        <w:tc>
          <w:tcPr>
            <w:tcW w:w="1237" w:type="dxa"/>
          </w:tcPr>
          <w:p w14:paraId="48B90B04" w14:textId="022E1DEB" w:rsidR="00D52437" w:rsidRPr="00931D58" w:rsidRDefault="00D52437" w:rsidP="00D52437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0.019</w:t>
            </w:r>
          </w:p>
        </w:tc>
        <w:tc>
          <w:tcPr>
            <w:tcW w:w="1238" w:type="dxa"/>
          </w:tcPr>
          <w:p w14:paraId="7DE86387" w14:textId="3E3E76FF" w:rsidR="00D52437" w:rsidRPr="00931D58" w:rsidRDefault="00D52437" w:rsidP="00D52437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0.64</w:t>
            </w:r>
            <w:r w:rsidRPr="002C2AB9">
              <w:t xml:space="preserve">6 </w:t>
            </w:r>
          </w:p>
        </w:tc>
        <w:tc>
          <w:tcPr>
            <w:tcW w:w="1237" w:type="dxa"/>
          </w:tcPr>
          <w:p w14:paraId="573F3265" w14:textId="7D67D812" w:rsidR="00D52437" w:rsidRPr="00931D58" w:rsidRDefault="00D52437" w:rsidP="00D52437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0.894</w:t>
            </w:r>
          </w:p>
        </w:tc>
        <w:tc>
          <w:tcPr>
            <w:tcW w:w="1238" w:type="dxa"/>
          </w:tcPr>
          <w:p w14:paraId="2E7D2C60" w14:textId="13D92DAB" w:rsidR="00D52437" w:rsidRPr="00931D58" w:rsidRDefault="00D52437" w:rsidP="00D52437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0.014</w:t>
            </w:r>
          </w:p>
        </w:tc>
      </w:tr>
      <w:tr w:rsidR="00D52437" w:rsidRPr="00D52437" w14:paraId="6A37D29E" w14:textId="77777777" w:rsidTr="00D74FD2">
        <w:trPr>
          <w:trHeight w:val="284"/>
        </w:trPr>
        <w:tc>
          <w:tcPr>
            <w:tcW w:w="2812" w:type="dxa"/>
          </w:tcPr>
          <w:p w14:paraId="730A8E69" w14:textId="506091EE" w:rsidR="00D52437" w:rsidRPr="00931D58" w:rsidRDefault="00D52437" w:rsidP="00E507D8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PCN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size large vs. small</w:t>
            </w:r>
          </w:p>
        </w:tc>
        <w:tc>
          <w:tcPr>
            <w:tcW w:w="1237" w:type="dxa"/>
          </w:tcPr>
          <w:p w14:paraId="7706429C" w14:textId="61E803FC" w:rsidR="00D52437" w:rsidRPr="00931D58" w:rsidRDefault="00D52437" w:rsidP="00D52437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0.474</w:t>
            </w:r>
          </w:p>
        </w:tc>
        <w:tc>
          <w:tcPr>
            <w:tcW w:w="1237" w:type="dxa"/>
          </w:tcPr>
          <w:p w14:paraId="46364D3D" w14:textId="30FA1A86" w:rsidR="00D52437" w:rsidRPr="00931D58" w:rsidRDefault="00D52437" w:rsidP="00771549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0.096</w:t>
            </w:r>
          </w:p>
        </w:tc>
        <w:tc>
          <w:tcPr>
            <w:tcW w:w="1238" w:type="dxa"/>
          </w:tcPr>
          <w:p w14:paraId="2C3DECA9" w14:textId="5D0BA29B" w:rsidR="00D52437" w:rsidRPr="00931D58" w:rsidRDefault="00D52437" w:rsidP="00D74FD2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52437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2.339</w:t>
            </w:r>
          </w:p>
        </w:tc>
        <w:tc>
          <w:tcPr>
            <w:tcW w:w="1237" w:type="dxa"/>
          </w:tcPr>
          <w:p w14:paraId="5EACDE84" w14:textId="1E93FC96" w:rsidR="00D52437" w:rsidRPr="00931D58" w:rsidRDefault="00D52437" w:rsidP="00D74FD2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52437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0.814</w:t>
            </w:r>
          </w:p>
        </w:tc>
        <w:tc>
          <w:tcPr>
            <w:tcW w:w="1238" w:type="dxa"/>
          </w:tcPr>
          <w:p w14:paraId="28E166F7" w14:textId="12C4B7B7" w:rsidR="00D52437" w:rsidRPr="00931D58" w:rsidRDefault="00D52437" w:rsidP="00771549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0.359</w:t>
            </w:r>
          </w:p>
        </w:tc>
      </w:tr>
      <w:tr w:rsidR="00D52437" w:rsidRPr="00931D58" w14:paraId="3C17364D" w14:textId="77777777" w:rsidTr="00E507D8">
        <w:tc>
          <w:tcPr>
            <w:tcW w:w="2812" w:type="dxa"/>
          </w:tcPr>
          <w:p w14:paraId="2811AC13" w14:textId="5DF8B821" w:rsidR="00D52437" w:rsidRPr="00931D58" w:rsidRDefault="00D52437" w:rsidP="00D52437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931D58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Patient age &lt;18 vs. age 18-65</w:t>
            </w:r>
          </w:p>
        </w:tc>
        <w:tc>
          <w:tcPr>
            <w:tcW w:w="1237" w:type="dxa"/>
          </w:tcPr>
          <w:p w14:paraId="43F04F19" w14:textId="0DB9A7CE" w:rsidR="00D52437" w:rsidRPr="00931D58" w:rsidRDefault="00D52437" w:rsidP="00D52437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1.487</w:t>
            </w:r>
            <w:r w:rsidRPr="00C962ED">
              <w:t xml:space="preserve"> </w:t>
            </w:r>
          </w:p>
        </w:tc>
        <w:tc>
          <w:tcPr>
            <w:tcW w:w="1237" w:type="dxa"/>
          </w:tcPr>
          <w:p w14:paraId="751743D3" w14:textId="26674388" w:rsidR="00D52437" w:rsidRPr="00931D58" w:rsidRDefault="00D52437" w:rsidP="00D52437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0.653</w:t>
            </w:r>
          </w:p>
        </w:tc>
        <w:tc>
          <w:tcPr>
            <w:tcW w:w="1238" w:type="dxa"/>
          </w:tcPr>
          <w:p w14:paraId="1891FC60" w14:textId="62968D00" w:rsidR="00D52437" w:rsidRPr="00931D58" w:rsidRDefault="00D52437" w:rsidP="00D52437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3.387</w:t>
            </w:r>
          </w:p>
        </w:tc>
        <w:tc>
          <w:tcPr>
            <w:tcW w:w="1237" w:type="dxa"/>
          </w:tcPr>
          <w:p w14:paraId="338BB921" w14:textId="44AC159D" w:rsidR="00D52437" w:rsidRPr="00931D58" w:rsidRDefault="00D52437" w:rsidP="00D52437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C962ED">
              <w:t>0.420</w:t>
            </w:r>
          </w:p>
        </w:tc>
        <w:tc>
          <w:tcPr>
            <w:tcW w:w="1238" w:type="dxa"/>
          </w:tcPr>
          <w:p w14:paraId="124A010E" w14:textId="18C5EEFF" w:rsidR="00D52437" w:rsidRPr="00931D58" w:rsidRDefault="00D52437" w:rsidP="00D52437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0.345</w:t>
            </w:r>
          </w:p>
        </w:tc>
      </w:tr>
      <w:tr w:rsidR="00D52437" w:rsidRPr="00931D58" w14:paraId="7F63126E" w14:textId="77777777" w:rsidTr="00E507D8">
        <w:tc>
          <w:tcPr>
            <w:tcW w:w="2812" w:type="dxa"/>
          </w:tcPr>
          <w:p w14:paraId="618AF4FF" w14:textId="79A3FB9E" w:rsidR="00D52437" w:rsidRPr="00931D58" w:rsidRDefault="00D52437" w:rsidP="00D52437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931D58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Patient age &gt;65 vs. age 18-65</w:t>
            </w:r>
          </w:p>
        </w:tc>
        <w:tc>
          <w:tcPr>
            <w:tcW w:w="1237" w:type="dxa"/>
          </w:tcPr>
          <w:p w14:paraId="546E01C4" w14:textId="7C6E60A2" w:rsidR="00D52437" w:rsidRPr="00931D58" w:rsidRDefault="00D52437" w:rsidP="00D52437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1.043</w:t>
            </w:r>
          </w:p>
        </w:tc>
        <w:tc>
          <w:tcPr>
            <w:tcW w:w="1237" w:type="dxa"/>
          </w:tcPr>
          <w:p w14:paraId="1B46A88D" w14:textId="317E294E" w:rsidR="00D52437" w:rsidRPr="00931D58" w:rsidRDefault="00D52437" w:rsidP="00D52437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0.344</w:t>
            </w:r>
          </w:p>
        </w:tc>
        <w:tc>
          <w:tcPr>
            <w:tcW w:w="1238" w:type="dxa"/>
          </w:tcPr>
          <w:p w14:paraId="00BCF5BB" w14:textId="500351F4" w:rsidR="00D52437" w:rsidRPr="00931D58" w:rsidRDefault="00D52437" w:rsidP="00D52437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3.160</w:t>
            </w:r>
          </w:p>
        </w:tc>
        <w:tc>
          <w:tcPr>
            <w:tcW w:w="1237" w:type="dxa"/>
          </w:tcPr>
          <w:p w14:paraId="6C2BA581" w14:textId="2A6BD575" w:rsidR="00D52437" w:rsidRPr="00931D58" w:rsidRDefault="00D52437" w:rsidP="00D52437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B92FE1">
              <w:t>0.56</w:t>
            </w:r>
            <w:r>
              <w:t>6</w:t>
            </w:r>
          </w:p>
        </w:tc>
        <w:tc>
          <w:tcPr>
            <w:tcW w:w="1238" w:type="dxa"/>
          </w:tcPr>
          <w:p w14:paraId="617923E6" w14:textId="05E8BEDA" w:rsidR="00D52437" w:rsidRPr="00931D58" w:rsidRDefault="00D52437" w:rsidP="00D52437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0.941</w:t>
            </w:r>
          </w:p>
        </w:tc>
      </w:tr>
      <w:tr w:rsidR="00D52437" w:rsidRPr="00931D58" w14:paraId="111CEC5C" w14:textId="77777777" w:rsidTr="001D6436">
        <w:trPr>
          <w:trHeight w:val="284"/>
        </w:trPr>
        <w:tc>
          <w:tcPr>
            <w:tcW w:w="2812" w:type="dxa"/>
          </w:tcPr>
          <w:p w14:paraId="16C70B09" w14:textId="60AE779F" w:rsidR="00D52437" w:rsidRPr="00931D58" w:rsidRDefault="00D52437" w:rsidP="00D52437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931D58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Female patients vs. male</w:t>
            </w:r>
          </w:p>
        </w:tc>
        <w:tc>
          <w:tcPr>
            <w:tcW w:w="1237" w:type="dxa"/>
          </w:tcPr>
          <w:p w14:paraId="0CF42CCC" w14:textId="4CEE6066" w:rsidR="00D52437" w:rsidRPr="00931D58" w:rsidRDefault="00D52437" w:rsidP="00D52437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1.330</w:t>
            </w:r>
          </w:p>
        </w:tc>
        <w:tc>
          <w:tcPr>
            <w:tcW w:w="1237" w:type="dxa"/>
          </w:tcPr>
          <w:p w14:paraId="0E673B98" w14:textId="7BF547BC" w:rsidR="00D52437" w:rsidRPr="00931D58" w:rsidRDefault="00D52437" w:rsidP="00D52437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0.814</w:t>
            </w:r>
          </w:p>
        </w:tc>
        <w:tc>
          <w:tcPr>
            <w:tcW w:w="1238" w:type="dxa"/>
          </w:tcPr>
          <w:p w14:paraId="2965F383" w14:textId="27FB0028" w:rsidR="00D52437" w:rsidRPr="00931D58" w:rsidRDefault="00D52437" w:rsidP="00D52437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2.171</w:t>
            </w:r>
          </w:p>
        </w:tc>
        <w:tc>
          <w:tcPr>
            <w:tcW w:w="1237" w:type="dxa"/>
          </w:tcPr>
          <w:p w14:paraId="473BB265" w14:textId="6341B766" w:rsidR="00D52437" w:rsidRPr="00931D58" w:rsidRDefault="00D52437" w:rsidP="00D52437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0.250</w:t>
            </w:r>
          </w:p>
        </w:tc>
        <w:tc>
          <w:tcPr>
            <w:tcW w:w="1238" w:type="dxa"/>
          </w:tcPr>
          <w:p w14:paraId="5837A34F" w14:textId="6B25BF16" w:rsidR="00D52437" w:rsidRPr="00931D58" w:rsidRDefault="00D52437" w:rsidP="00D52437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0.255</w:t>
            </w:r>
          </w:p>
        </w:tc>
      </w:tr>
      <w:tr w:rsidR="00D52437" w:rsidRPr="00931D58" w14:paraId="319C9898" w14:textId="77777777" w:rsidTr="00771549">
        <w:trPr>
          <w:trHeight w:val="284"/>
        </w:trPr>
        <w:tc>
          <w:tcPr>
            <w:tcW w:w="2812" w:type="dxa"/>
          </w:tcPr>
          <w:p w14:paraId="1DA4438A" w14:textId="37E94A84" w:rsidR="00D52437" w:rsidRPr="00931D58" w:rsidRDefault="00D52437" w:rsidP="00D52437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931D58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Charlson Index 1, 2 vs. 0</w:t>
            </w:r>
          </w:p>
        </w:tc>
        <w:tc>
          <w:tcPr>
            <w:tcW w:w="1237" w:type="dxa"/>
          </w:tcPr>
          <w:p w14:paraId="68425DC2" w14:textId="22209293" w:rsidR="00D52437" w:rsidRPr="00931D58" w:rsidRDefault="00D52437" w:rsidP="00D52437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0.746</w:t>
            </w:r>
          </w:p>
        </w:tc>
        <w:tc>
          <w:tcPr>
            <w:tcW w:w="1237" w:type="dxa"/>
          </w:tcPr>
          <w:p w14:paraId="5513C31A" w14:textId="56A3D450" w:rsidR="00D52437" w:rsidRPr="00931D58" w:rsidRDefault="00D52437" w:rsidP="00D52437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0.392</w:t>
            </w:r>
          </w:p>
        </w:tc>
        <w:tc>
          <w:tcPr>
            <w:tcW w:w="1238" w:type="dxa"/>
          </w:tcPr>
          <w:p w14:paraId="72309E4D" w14:textId="6614E2C4" w:rsidR="00D52437" w:rsidRPr="00931D58" w:rsidRDefault="00D52437" w:rsidP="00D52437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1.417</w:t>
            </w:r>
          </w:p>
        </w:tc>
        <w:tc>
          <w:tcPr>
            <w:tcW w:w="1237" w:type="dxa"/>
          </w:tcPr>
          <w:p w14:paraId="4E35D25A" w14:textId="4A4C7403" w:rsidR="00D52437" w:rsidRPr="00931D58" w:rsidRDefault="00D52437" w:rsidP="00D52437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0.328</w:t>
            </w:r>
          </w:p>
        </w:tc>
        <w:tc>
          <w:tcPr>
            <w:tcW w:w="1238" w:type="dxa"/>
          </w:tcPr>
          <w:p w14:paraId="01D3B392" w14:textId="720B65C3" w:rsidR="00D52437" w:rsidRPr="00931D58" w:rsidRDefault="00D52437" w:rsidP="00D52437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0.370</w:t>
            </w:r>
          </w:p>
        </w:tc>
      </w:tr>
      <w:tr w:rsidR="00D52437" w:rsidRPr="00931D58" w14:paraId="43E11C16" w14:textId="77777777" w:rsidTr="00771549">
        <w:trPr>
          <w:trHeight w:val="284"/>
        </w:trPr>
        <w:tc>
          <w:tcPr>
            <w:tcW w:w="2812" w:type="dxa"/>
          </w:tcPr>
          <w:p w14:paraId="5F96CDAB" w14:textId="23ADABF5" w:rsidR="00D52437" w:rsidRPr="00931D58" w:rsidRDefault="00D52437" w:rsidP="00D52437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931D58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Charlson Index 3, 4 vs. 0</w:t>
            </w:r>
          </w:p>
        </w:tc>
        <w:tc>
          <w:tcPr>
            <w:tcW w:w="1237" w:type="dxa"/>
          </w:tcPr>
          <w:p w14:paraId="11EF1379" w14:textId="3A4BDF67" w:rsidR="00D52437" w:rsidRPr="00931D58" w:rsidRDefault="00D52437" w:rsidP="00D52437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0.546</w:t>
            </w:r>
          </w:p>
        </w:tc>
        <w:tc>
          <w:tcPr>
            <w:tcW w:w="1237" w:type="dxa"/>
          </w:tcPr>
          <w:p w14:paraId="1BCAC726" w14:textId="0BC64C1C" w:rsidR="00D52437" w:rsidRPr="00931D58" w:rsidRDefault="00D52437" w:rsidP="00D52437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0.122</w:t>
            </w:r>
          </w:p>
        </w:tc>
        <w:tc>
          <w:tcPr>
            <w:tcW w:w="1238" w:type="dxa"/>
          </w:tcPr>
          <w:p w14:paraId="4D46CD81" w14:textId="516291E8" w:rsidR="00D52437" w:rsidRPr="00931D58" w:rsidRDefault="00D52437" w:rsidP="00D52437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2.446</w:t>
            </w:r>
          </w:p>
        </w:tc>
        <w:tc>
          <w:tcPr>
            <w:tcW w:w="1237" w:type="dxa"/>
          </w:tcPr>
          <w:p w14:paraId="30469964" w14:textId="4D8452EA" w:rsidR="00D52437" w:rsidRPr="00931D58" w:rsidRDefault="00D52437" w:rsidP="00D52437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0.765</w:t>
            </w:r>
          </w:p>
        </w:tc>
        <w:tc>
          <w:tcPr>
            <w:tcW w:w="1238" w:type="dxa"/>
          </w:tcPr>
          <w:p w14:paraId="1F776EC4" w14:textId="686DA87B" w:rsidR="00D52437" w:rsidRPr="00931D58" w:rsidRDefault="00D52437" w:rsidP="00D52437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3460B3">
              <w:t>0.429</w:t>
            </w:r>
          </w:p>
        </w:tc>
      </w:tr>
      <w:tr w:rsidR="003B0F4C" w:rsidRPr="00931D58" w14:paraId="2A023ACF" w14:textId="77777777" w:rsidTr="007956A4">
        <w:tc>
          <w:tcPr>
            <w:tcW w:w="2812" w:type="dxa"/>
            <w:tcBorders>
              <w:bottom w:val="single" w:sz="4" w:space="0" w:color="auto"/>
            </w:tcBorders>
          </w:tcPr>
          <w:p w14:paraId="2DFF4B64" w14:textId="248261AA" w:rsidR="003B0F4C" w:rsidRPr="00931D58" w:rsidRDefault="003B0F4C" w:rsidP="003B0F4C">
            <w:pPr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931D58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Charlson Index &gt;=5 vs. 0</w:t>
            </w:r>
          </w:p>
        </w:tc>
        <w:tc>
          <w:tcPr>
            <w:tcW w:w="1237" w:type="dxa"/>
            <w:tcBorders>
              <w:bottom w:val="single" w:sz="4" w:space="0" w:color="auto"/>
            </w:tcBorders>
          </w:tcPr>
          <w:p w14:paraId="3A5E877E" w14:textId="51E56FD8" w:rsidR="003B0F4C" w:rsidRPr="00931D58" w:rsidRDefault="003B0F4C" w:rsidP="003B0F4C">
            <w:pPr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0.362</w:t>
            </w:r>
          </w:p>
        </w:tc>
        <w:tc>
          <w:tcPr>
            <w:tcW w:w="1237" w:type="dxa"/>
            <w:tcBorders>
              <w:bottom w:val="single" w:sz="4" w:space="0" w:color="auto"/>
            </w:tcBorders>
          </w:tcPr>
          <w:p w14:paraId="5780C0C5" w14:textId="6A00804B" w:rsidR="003B0F4C" w:rsidRPr="00931D58" w:rsidRDefault="003B0F4C" w:rsidP="003B0F4C">
            <w:pPr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0.068</w:t>
            </w:r>
          </w:p>
        </w:tc>
        <w:tc>
          <w:tcPr>
            <w:tcW w:w="1238" w:type="dxa"/>
            <w:tcBorders>
              <w:bottom w:val="single" w:sz="4" w:space="0" w:color="auto"/>
            </w:tcBorders>
          </w:tcPr>
          <w:p w14:paraId="017027CD" w14:textId="30469A62" w:rsidR="003B0F4C" w:rsidRPr="00931D58" w:rsidRDefault="003B0F4C" w:rsidP="003B0F4C">
            <w:pPr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1.936</w:t>
            </w:r>
          </w:p>
        </w:tc>
        <w:tc>
          <w:tcPr>
            <w:tcW w:w="1237" w:type="dxa"/>
            <w:tcBorders>
              <w:bottom w:val="single" w:sz="4" w:space="0" w:color="auto"/>
            </w:tcBorders>
          </w:tcPr>
          <w:p w14:paraId="46B39BF8" w14:textId="1F9D72FA" w:rsidR="003B0F4C" w:rsidRPr="00931D58" w:rsidRDefault="003B0F4C" w:rsidP="003B0F4C">
            <w:pPr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0.856</w:t>
            </w:r>
          </w:p>
        </w:tc>
        <w:tc>
          <w:tcPr>
            <w:tcW w:w="1238" w:type="dxa"/>
            <w:tcBorders>
              <w:bottom w:val="single" w:sz="4" w:space="0" w:color="auto"/>
            </w:tcBorders>
          </w:tcPr>
          <w:p w14:paraId="73735148" w14:textId="76509E55" w:rsidR="003B0F4C" w:rsidRPr="00931D58" w:rsidRDefault="003B0F4C" w:rsidP="003B0F4C">
            <w:pPr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0.235</w:t>
            </w:r>
          </w:p>
        </w:tc>
      </w:tr>
    </w:tbl>
    <w:p w14:paraId="7AB3E9B8" w14:textId="5DB28316" w:rsidR="00D73217" w:rsidRPr="00931D58" w:rsidRDefault="00D73217" w:rsidP="00D73217">
      <w:pPr>
        <w:rPr>
          <w:rFonts w:ascii="MetaNormal-Roman" w:hAnsi="MetaNormal-Roman"/>
          <w:sz w:val="20"/>
          <w:szCs w:val="20"/>
          <w:lang w:val="en-US"/>
        </w:rPr>
      </w:pPr>
    </w:p>
    <w:p w14:paraId="09A42375" w14:textId="7F384C54" w:rsidR="004D2BC8" w:rsidRPr="001C51B9" w:rsidRDefault="00115140" w:rsidP="001C51B9">
      <w:pPr>
        <w:spacing w:after="0"/>
        <w:rPr>
          <w:rFonts w:ascii="MetaNormal-Roman" w:hAnsi="MetaNormal-Roman"/>
          <w:b/>
          <w:bCs/>
          <w:lang w:val="en-US"/>
        </w:rPr>
      </w:pPr>
      <w:r w:rsidRPr="00B663CC">
        <w:rPr>
          <w:rFonts w:ascii="MetaNormal-Roman" w:hAnsi="MetaNormal-Roman"/>
          <w:b/>
          <w:bCs/>
          <w:sz w:val="24"/>
          <w:szCs w:val="24"/>
          <w:lang w:val="en-US"/>
        </w:rPr>
        <w:lastRenderedPageBreak/>
        <w:t xml:space="preserve">Supplementary Table </w:t>
      </w:r>
      <w:r>
        <w:rPr>
          <w:rFonts w:ascii="MetaNormal-Roman" w:hAnsi="MetaNormal-Roman"/>
          <w:b/>
          <w:bCs/>
          <w:sz w:val="24"/>
          <w:szCs w:val="24"/>
          <w:lang w:val="en-US"/>
        </w:rPr>
        <w:t xml:space="preserve">10: </w:t>
      </w:r>
      <w:r w:rsidR="00CB4FD4" w:rsidRPr="008B3764">
        <w:rPr>
          <w:rFonts w:ascii="MetaNormal-Roman" w:hAnsi="MetaNormal-Roman"/>
          <w:b/>
          <w:bCs/>
          <w:sz w:val="24"/>
          <w:szCs w:val="24"/>
          <w:lang w:val="en-US"/>
        </w:rPr>
        <w:t>Recommended Antibiotics Sinusitis</w:t>
      </w:r>
    </w:p>
    <w:p w14:paraId="7E4A1AA0" w14:textId="6CD38E9B" w:rsidR="007956A4" w:rsidRPr="001C51B9" w:rsidRDefault="007956A4" w:rsidP="007956A4">
      <w:pPr>
        <w:rPr>
          <w:rFonts w:ascii="MetaNormal-Roman" w:hAnsi="MetaNormal-Roman"/>
          <w:sz w:val="20"/>
          <w:szCs w:val="20"/>
          <w:lang w:val="en-US"/>
        </w:rPr>
      </w:pPr>
      <w:r w:rsidRPr="001C51B9">
        <w:rPr>
          <w:rFonts w:ascii="MetaNormal-Roman" w:hAnsi="MetaNormal-Roman"/>
          <w:sz w:val="20"/>
          <w:szCs w:val="20"/>
          <w:lang w:val="en-US"/>
        </w:rPr>
        <w:t xml:space="preserve">Patient and </w:t>
      </w:r>
      <w:r w:rsidR="00EB701B" w:rsidRPr="001C51B9">
        <w:rPr>
          <w:rFonts w:ascii="MetaNormal-Roman" w:hAnsi="MetaNormal-Roman"/>
          <w:sz w:val="20"/>
          <w:szCs w:val="20"/>
          <w:lang w:val="en-US"/>
        </w:rPr>
        <w:t xml:space="preserve">health status </w:t>
      </w:r>
      <w:r w:rsidRPr="001C51B9">
        <w:rPr>
          <w:rFonts w:ascii="MetaNormal-Roman" w:hAnsi="MetaNormal-Roman"/>
          <w:sz w:val="20"/>
          <w:szCs w:val="20"/>
          <w:lang w:val="en-US"/>
        </w:rPr>
        <w:t xml:space="preserve">characteristics for patients suffering from </w:t>
      </w:r>
      <w:r w:rsidR="00115140">
        <w:rPr>
          <w:rFonts w:ascii="MetaNormal-Roman" w:hAnsi="MetaNormal-Roman"/>
          <w:sz w:val="20"/>
          <w:szCs w:val="20"/>
          <w:u w:val="single"/>
          <w:lang w:val="en-US"/>
        </w:rPr>
        <w:t>S</w:t>
      </w:r>
      <w:r w:rsidRPr="001C51B9">
        <w:rPr>
          <w:rFonts w:ascii="MetaNormal-Roman" w:hAnsi="MetaNormal-Roman"/>
          <w:sz w:val="20"/>
          <w:szCs w:val="20"/>
          <w:u w:val="single"/>
          <w:lang w:val="en-US"/>
        </w:rPr>
        <w:t xml:space="preserve">inusitis </w:t>
      </w:r>
      <w:r w:rsidRPr="001C51B9">
        <w:rPr>
          <w:rFonts w:ascii="MetaNormal-Roman" w:hAnsi="MetaNormal-Roman"/>
          <w:sz w:val="20"/>
          <w:szCs w:val="20"/>
          <w:lang w:val="en-US"/>
        </w:rPr>
        <w:t>with antibiotics prescription.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552"/>
        <w:gridCol w:w="1843"/>
        <w:gridCol w:w="1984"/>
      </w:tblGrid>
      <w:tr w:rsidR="007956A4" w:rsidRPr="001C51B9" w14:paraId="08B09BFD" w14:textId="77777777" w:rsidTr="00115140">
        <w:trPr>
          <w:cantSplit/>
          <w:jc w:val="center"/>
        </w:trPr>
        <w:tc>
          <w:tcPr>
            <w:tcW w:w="25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46DDDC" w14:textId="77777777" w:rsidR="007956A4" w:rsidRPr="001C51B9" w:rsidRDefault="007956A4" w:rsidP="007956A4">
            <w:pPr>
              <w:spacing w:before="40" w:after="40"/>
              <w:ind w:left="100" w:right="100"/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BA2EAD" w14:textId="0DD727F4" w:rsidR="007956A4" w:rsidRPr="001C51B9" w:rsidRDefault="007956A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RGs</w:t>
            </w:r>
            <w:r w:rsidR="00A96341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(n=</w:t>
            </w:r>
            <w:r w:rsidR="00414134" w:rsidRPr="0041413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102</w:t>
            </w:r>
            <w:r w:rsidR="0041413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="00414134" w:rsidRPr="0041413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606</w:t>
            </w:r>
            <w:r w:rsidR="00A96341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9D902C" w14:textId="122485E6" w:rsidR="007956A4" w:rsidRPr="001C51B9" w:rsidRDefault="007956A4" w:rsidP="0041413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PCNs</w:t>
            </w:r>
            <w:r w:rsidR="00A96341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(n=</w:t>
            </w:r>
            <w:r w:rsidR="0041413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748</w:t>
            </w:r>
            <w:r w:rsidR="00A96341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)</w:t>
            </w:r>
          </w:p>
        </w:tc>
      </w:tr>
      <w:tr w:rsidR="007956A4" w:rsidRPr="001C51B9" w14:paraId="07F64B42" w14:textId="77777777" w:rsidTr="00115140">
        <w:trPr>
          <w:cantSplit/>
          <w:jc w:val="center"/>
        </w:trPr>
        <w:tc>
          <w:tcPr>
            <w:tcW w:w="25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BC5264" w14:textId="64BE1487" w:rsidR="007956A4" w:rsidRPr="001C51B9" w:rsidRDefault="007956A4" w:rsidP="007956A4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A</w:t>
            </w:r>
            <w:r w:rsidR="00A96341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ge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B1B0E1" w14:textId="77777777" w:rsidR="007956A4" w:rsidRPr="001C51B9" w:rsidRDefault="007956A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DB6673" w14:textId="77777777" w:rsidR="007956A4" w:rsidRPr="001C51B9" w:rsidRDefault="007956A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</w:tr>
      <w:tr w:rsidR="007956A4" w:rsidRPr="001C51B9" w14:paraId="68129F9A" w14:textId="77777777" w:rsidTr="00115140">
        <w:trPr>
          <w:cantSplit/>
          <w:jc w:val="center"/>
        </w:trPr>
        <w:tc>
          <w:tcPr>
            <w:tcW w:w="25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1737C8" w14:textId="11A086A2" w:rsidR="007956A4" w:rsidRPr="001C51B9" w:rsidRDefault="007956A4" w:rsidP="007956A4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Mean</w:t>
            </w:r>
            <w:r w:rsidR="00A96341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(SD)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C3F476" w14:textId="100C14D5" w:rsidR="007956A4" w:rsidRPr="001C51B9" w:rsidRDefault="0054581C" w:rsidP="0054581C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rPr>
                <w:rFonts w:ascii="NimbusSanL-Regu" w:hAnsi="NimbusSanL-Regu" w:cs="NimbusSanL-Regu"/>
                <w:sz w:val="18"/>
                <w:szCs w:val="18"/>
              </w:rPr>
              <w:t>43.8</w:t>
            </w:r>
            <w:r w:rsidRPr="001C51B9" w:rsidDel="0054581C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(15.</w:t>
            </w: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7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5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860FA3" w14:textId="56E47121" w:rsidR="007956A4" w:rsidRPr="001C51B9" w:rsidRDefault="007956A4" w:rsidP="0054581C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50.</w:t>
            </w:r>
            <w:r w:rsidR="0054581C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0</w:t>
            </w:r>
            <w:r w:rsidR="0054581C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(1</w:t>
            </w:r>
            <w:r w:rsidR="0054581C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6.19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)</w:t>
            </w:r>
          </w:p>
        </w:tc>
      </w:tr>
      <w:tr w:rsidR="007956A4" w:rsidRPr="001C51B9" w14:paraId="7E2B58FF" w14:textId="77777777" w:rsidTr="00115140">
        <w:trPr>
          <w:cantSplit/>
          <w:jc w:val="center"/>
        </w:trPr>
        <w:tc>
          <w:tcPr>
            <w:tcW w:w="25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D63A25" w14:textId="6B7FC737" w:rsidR="007956A4" w:rsidRPr="001C51B9" w:rsidRDefault="007956A4" w:rsidP="006517D2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Median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="006517D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[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Q1-Q3</w:t>
            </w:r>
            <w:r w:rsidR="006517D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]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815CD5" w14:textId="4BBFA9F7" w:rsidR="007956A4" w:rsidRPr="001C51B9" w:rsidRDefault="007956A4" w:rsidP="006517D2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43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="006517D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[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31-55</w:t>
            </w:r>
            <w:r w:rsidR="006517D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]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D3247B" w14:textId="5BD80A02" w:rsidR="007956A4" w:rsidRPr="001C51B9" w:rsidRDefault="0054581C" w:rsidP="0054581C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5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0</w:t>
            </w: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="006517D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[</w:t>
            </w: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3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7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-</w:t>
            </w: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6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0</w:t>
            </w:r>
            <w:r w:rsidR="006517D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]</w:t>
            </w:r>
          </w:p>
        </w:tc>
      </w:tr>
      <w:tr w:rsidR="007956A4" w:rsidRPr="001C51B9" w14:paraId="43FD945B" w14:textId="77777777" w:rsidTr="00115140">
        <w:trPr>
          <w:cantSplit/>
          <w:jc w:val="center"/>
        </w:trPr>
        <w:tc>
          <w:tcPr>
            <w:tcW w:w="25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0D0CA9" w14:textId="3B644123" w:rsidR="007956A4" w:rsidRPr="001C51B9" w:rsidRDefault="007956A4" w:rsidP="007956A4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Min. - Max.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AB8172" w14:textId="654B69C1" w:rsidR="007956A4" w:rsidRPr="001C51B9" w:rsidRDefault="007956A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19.0 - 101.0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91A1EB" w14:textId="1924FF56" w:rsidR="007956A4" w:rsidRPr="001C51B9" w:rsidRDefault="007956A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19.0 - 94.0</w:t>
            </w:r>
          </w:p>
        </w:tc>
      </w:tr>
      <w:tr w:rsidR="007956A4" w:rsidRPr="001C51B9" w14:paraId="4BFD5986" w14:textId="77777777" w:rsidTr="00115140">
        <w:trPr>
          <w:cantSplit/>
          <w:jc w:val="center"/>
        </w:trPr>
        <w:tc>
          <w:tcPr>
            <w:tcW w:w="25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1E6AEF" w14:textId="5A5FB2A7" w:rsidR="007956A4" w:rsidRPr="001C51B9" w:rsidRDefault="00900CB3" w:rsidP="007956A4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Age</w:t>
            </w:r>
            <w:r w:rsidR="007956A4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(</w:t>
            </w: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categories</w:t>
            </w:r>
            <w:r w:rsidR="007956A4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F9149C" w14:textId="77777777" w:rsidR="007956A4" w:rsidRPr="001C51B9" w:rsidRDefault="007956A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9890F1" w14:textId="77777777" w:rsidR="007956A4" w:rsidRPr="001C51B9" w:rsidRDefault="007956A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</w:tr>
      <w:tr w:rsidR="007956A4" w:rsidRPr="001C51B9" w14:paraId="6F67F420" w14:textId="77777777" w:rsidTr="00115140">
        <w:trPr>
          <w:cantSplit/>
          <w:jc w:val="center"/>
        </w:trPr>
        <w:tc>
          <w:tcPr>
            <w:tcW w:w="25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ED7BB0" w14:textId="77777777" w:rsidR="007956A4" w:rsidRPr="001C51B9" w:rsidRDefault="007956A4" w:rsidP="007956A4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18-65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AEBA2B" w14:textId="0A04CD24" w:rsidR="007956A4" w:rsidRPr="001C51B9" w:rsidRDefault="0041413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41413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92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41413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915 (90.6%)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28FC67" w14:textId="753E8C75" w:rsidR="007956A4" w:rsidRPr="001C51B9" w:rsidRDefault="0041413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41413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612 (81.8%)</w:t>
            </w:r>
          </w:p>
        </w:tc>
      </w:tr>
      <w:tr w:rsidR="007956A4" w:rsidRPr="001C51B9" w14:paraId="709464B3" w14:textId="77777777" w:rsidTr="00115140">
        <w:trPr>
          <w:cantSplit/>
          <w:jc w:val="center"/>
        </w:trPr>
        <w:tc>
          <w:tcPr>
            <w:tcW w:w="25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0D6172" w14:textId="053B9A86" w:rsidR="007956A4" w:rsidRPr="001C51B9" w:rsidRDefault="007956A4" w:rsidP="007956A4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&gt;65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600298" w14:textId="7B9F4F0C" w:rsidR="007956A4" w:rsidRPr="001C51B9" w:rsidRDefault="0041413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41413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9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41413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691 (9.4%)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505331" w14:textId="29A88AF4" w:rsidR="007956A4" w:rsidRPr="001C51B9" w:rsidRDefault="0041413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41413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136 (18.2%)</w:t>
            </w:r>
          </w:p>
        </w:tc>
      </w:tr>
      <w:tr w:rsidR="007956A4" w:rsidRPr="001C51B9" w14:paraId="6DEAB7C7" w14:textId="77777777" w:rsidTr="00115140">
        <w:trPr>
          <w:cantSplit/>
          <w:jc w:val="center"/>
        </w:trPr>
        <w:tc>
          <w:tcPr>
            <w:tcW w:w="25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E498B6" w14:textId="7E152D91" w:rsidR="007956A4" w:rsidRPr="001C51B9" w:rsidRDefault="007956A4" w:rsidP="007956A4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Ge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nder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C37448" w14:textId="77777777" w:rsidR="007956A4" w:rsidRPr="001C51B9" w:rsidRDefault="007956A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50B2DD" w14:textId="77777777" w:rsidR="007956A4" w:rsidRPr="001C51B9" w:rsidRDefault="007956A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</w:tr>
      <w:tr w:rsidR="007956A4" w:rsidRPr="001C51B9" w14:paraId="01F71682" w14:textId="77777777" w:rsidTr="00115140">
        <w:trPr>
          <w:cantSplit/>
          <w:jc w:val="center"/>
        </w:trPr>
        <w:tc>
          <w:tcPr>
            <w:tcW w:w="25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9931EC" w14:textId="5A615B90" w:rsidR="007956A4" w:rsidRPr="001C51B9" w:rsidRDefault="007956A4" w:rsidP="007956A4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M</w:t>
            </w: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a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le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1D0279" w14:textId="41E77567" w:rsidR="007956A4" w:rsidRPr="001C51B9" w:rsidRDefault="0041413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41413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34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41413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244 (33.4%)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F4D0B3" w14:textId="11664221" w:rsidR="007956A4" w:rsidRPr="001C51B9" w:rsidRDefault="0041413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41413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231 (30.9%)</w:t>
            </w:r>
          </w:p>
        </w:tc>
      </w:tr>
      <w:tr w:rsidR="007956A4" w:rsidRPr="001C51B9" w14:paraId="512E0D4F" w14:textId="77777777" w:rsidTr="00115140">
        <w:trPr>
          <w:cantSplit/>
          <w:jc w:val="center"/>
        </w:trPr>
        <w:tc>
          <w:tcPr>
            <w:tcW w:w="25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272488" w14:textId="0B62E167" w:rsidR="007956A4" w:rsidRPr="001C51B9" w:rsidRDefault="007956A4" w:rsidP="007956A4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B1752A" w14:textId="1B03938E" w:rsidR="007956A4" w:rsidRPr="001C51B9" w:rsidRDefault="0041413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41413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68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41413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362 (66.6%)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E88B20" w14:textId="73405E76" w:rsidR="007956A4" w:rsidRPr="001C51B9" w:rsidRDefault="0041413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41413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517 (69.1%)</w:t>
            </w:r>
          </w:p>
        </w:tc>
      </w:tr>
      <w:tr w:rsidR="007956A4" w:rsidRPr="001C51B9" w14:paraId="34B7402C" w14:textId="77777777" w:rsidTr="00115140">
        <w:trPr>
          <w:cantSplit/>
          <w:jc w:val="center"/>
        </w:trPr>
        <w:tc>
          <w:tcPr>
            <w:tcW w:w="25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C9977B" w14:textId="6F917AF7" w:rsidR="007956A4" w:rsidRPr="001C51B9" w:rsidRDefault="00FE342A" w:rsidP="007956A4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C</w:t>
            </w:r>
            <w:r w:rsidR="007956A4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harlson </w:t>
            </w:r>
            <w:r w:rsidR="00433648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Index</w:t>
            </w: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="007956A4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(</w:t>
            </w: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categories</w:t>
            </w:r>
            <w:r w:rsidR="007956A4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C533C6" w14:textId="77777777" w:rsidR="007956A4" w:rsidRPr="001C51B9" w:rsidRDefault="007956A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600547" w14:textId="77777777" w:rsidR="007956A4" w:rsidRPr="001C51B9" w:rsidRDefault="007956A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</w:tr>
      <w:tr w:rsidR="007956A4" w:rsidRPr="001C51B9" w14:paraId="409C50BD" w14:textId="77777777" w:rsidTr="00115140">
        <w:trPr>
          <w:cantSplit/>
          <w:jc w:val="center"/>
        </w:trPr>
        <w:tc>
          <w:tcPr>
            <w:tcW w:w="25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25A77B" w14:textId="77777777" w:rsidR="007956A4" w:rsidRPr="001C51B9" w:rsidRDefault="007956A4" w:rsidP="007956A4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0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970F2C" w14:textId="0774D7B2" w:rsidR="007956A4" w:rsidRPr="001C51B9" w:rsidRDefault="00E04F3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E04F3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69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E04F3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504 (67.7%)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2DDDA0" w14:textId="288380D6" w:rsidR="007956A4" w:rsidRPr="001C51B9" w:rsidRDefault="00E04F3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E04F3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431 (57.6%)</w:t>
            </w:r>
          </w:p>
        </w:tc>
      </w:tr>
      <w:tr w:rsidR="007956A4" w:rsidRPr="001C51B9" w14:paraId="5C8D49BB" w14:textId="77777777" w:rsidTr="00115140">
        <w:trPr>
          <w:cantSplit/>
          <w:jc w:val="center"/>
        </w:trPr>
        <w:tc>
          <w:tcPr>
            <w:tcW w:w="25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D24830" w14:textId="6B6DE789" w:rsidR="007956A4" w:rsidRPr="001C51B9" w:rsidRDefault="007956A4" w:rsidP="007956A4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1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,</w:t>
            </w: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2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2837FF" w14:textId="57F25BEC" w:rsidR="007956A4" w:rsidRPr="001C51B9" w:rsidRDefault="00E04F3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E04F3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26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E04F3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520 (25.8%)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F91451" w14:textId="07BD3FD5" w:rsidR="007956A4" w:rsidRPr="001C51B9" w:rsidRDefault="00E04F3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E04F3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209 (27.9%)</w:t>
            </w:r>
          </w:p>
        </w:tc>
      </w:tr>
      <w:tr w:rsidR="007956A4" w:rsidRPr="001C51B9" w14:paraId="1C6803FD" w14:textId="77777777" w:rsidTr="00115140">
        <w:trPr>
          <w:cantSplit/>
          <w:jc w:val="center"/>
        </w:trPr>
        <w:tc>
          <w:tcPr>
            <w:tcW w:w="25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5270C3" w14:textId="725858AB" w:rsidR="007956A4" w:rsidRPr="001C51B9" w:rsidRDefault="007956A4" w:rsidP="007956A4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3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,</w:t>
            </w: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4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BCBCE8" w14:textId="68774321" w:rsidR="007956A4" w:rsidRPr="001C51B9" w:rsidRDefault="00E04F3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E04F3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4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E04F3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053 (4.0%)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A808D7" w14:textId="4257423A" w:rsidR="007956A4" w:rsidRPr="001C51B9" w:rsidRDefault="00E04F3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E04F3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54 (7.2%)</w:t>
            </w:r>
          </w:p>
        </w:tc>
      </w:tr>
      <w:tr w:rsidR="007956A4" w:rsidRPr="001C51B9" w14:paraId="0984C6EC" w14:textId="77777777" w:rsidTr="00115140">
        <w:trPr>
          <w:cantSplit/>
          <w:jc w:val="center"/>
        </w:trPr>
        <w:tc>
          <w:tcPr>
            <w:tcW w:w="25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6DB954" w14:textId="4B01D591" w:rsidR="007956A4" w:rsidRPr="001C51B9" w:rsidRDefault="007956A4" w:rsidP="007956A4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&gt;= </w:t>
            </w: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6BC31A" w14:textId="28947181" w:rsidR="007956A4" w:rsidRPr="001C51B9" w:rsidRDefault="00E04F3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E04F3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2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E04F3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529 (2.5%)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289264" w14:textId="61D331CF" w:rsidR="007956A4" w:rsidRPr="001C51B9" w:rsidRDefault="00E04F3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E04F3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54 (7.2%)</w:t>
            </w:r>
          </w:p>
        </w:tc>
      </w:tr>
    </w:tbl>
    <w:p w14:paraId="6CADD23A" w14:textId="6221D66B" w:rsidR="007956A4" w:rsidRPr="001C51B9" w:rsidRDefault="007956A4" w:rsidP="004D2BC8">
      <w:pPr>
        <w:rPr>
          <w:rFonts w:ascii="MetaNormal-Roman" w:hAnsi="MetaNormal-Roman"/>
          <w:sz w:val="20"/>
          <w:szCs w:val="20"/>
          <w:lang w:val="en-US"/>
        </w:rPr>
      </w:pPr>
    </w:p>
    <w:p w14:paraId="472BA0F0" w14:textId="77777777" w:rsidR="007956A4" w:rsidRPr="00FD6550" w:rsidRDefault="007956A4" w:rsidP="004D2BC8">
      <w:pPr>
        <w:rPr>
          <w:lang w:val="en-US"/>
        </w:rPr>
      </w:pPr>
    </w:p>
    <w:p w14:paraId="245BCA05" w14:textId="2083A48E" w:rsidR="00CB4FD4" w:rsidRPr="001C51B9" w:rsidRDefault="00115140" w:rsidP="001C51B9">
      <w:pPr>
        <w:jc w:val="both"/>
        <w:rPr>
          <w:rFonts w:ascii="MetaNormal-Roman" w:hAnsi="MetaNormal-Roman"/>
          <w:sz w:val="20"/>
          <w:szCs w:val="20"/>
          <w:lang w:val="en-US"/>
        </w:rPr>
      </w:pPr>
      <w:r w:rsidRPr="00B663CC">
        <w:rPr>
          <w:rFonts w:ascii="MetaNormal-Roman" w:hAnsi="MetaNormal-Roman"/>
          <w:b/>
          <w:bCs/>
          <w:sz w:val="24"/>
          <w:szCs w:val="24"/>
          <w:lang w:val="en-US"/>
        </w:rPr>
        <w:t xml:space="preserve">Supplementary Table </w:t>
      </w:r>
      <w:r>
        <w:rPr>
          <w:rFonts w:ascii="MetaNormal-Roman" w:hAnsi="MetaNormal-Roman"/>
          <w:b/>
          <w:bCs/>
          <w:sz w:val="24"/>
          <w:szCs w:val="24"/>
          <w:lang w:val="en-US"/>
        </w:rPr>
        <w:t xml:space="preserve">11: </w:t>
      </w:r>
      <w:r w:rsidR="00CB4FD4" w:rsidRPr="001C51B9">
        <w:rPr>
          <w:rFonts w:ascii="MetaNormal-Roman" w:hAnsi="MetaNormal-Roman"/>
          <w:sz w:val="20"/>
          <w:szCs w:val="20"/>
          <w:lang w:val="en-US"/>
        </w:rPr>
        <w:t xml:space="preserve">Logistics mixed effects model for the rate of recommended antibiotics for patients </w:t>
      </w:r>
      <w:r w:rsidR="00CB4FD4" w:rsidRPr="001C51B9">
        <w:rPr>
          <w:rFonts w:ascii="MetaNormal-Roman" w:hAnsi="MetaNormal-Roman"/>
          <w:sz w:val="20"/>
          <w:szCs w:val="20"/>
          <w:u w:val="single"/>
          <w:lang w:val="en-US"/>
        </w:rPr>
        <w:t>with Sinusitis</w:t>
      </w:r>
      <w:r w:rsidR="00CB4FD4" w:rsidRPr="001C51B9">
        <w:rPr>
          <w:rFonts w:ascii="MetaNormal-Roman" w:hAnsi="MetaNormal-Roman"/>
          <w:sz w:val="20"/>
          <w:szCs w:val="20"/>
          <w:lang w:val="en-US"/>
        </w:rPr>
        <w:t xml:space="preserve"> and antibiotics prescription. The practices are considered as random effect.</w:t>
      </w:r>
      <w:r w:rsidR="001948F5" w:rsidRPr="001C51B9">
        <w:rPr>
          <w:rFonts w:ascii="MetaNormal-Roman" w:hAnsi="MetaNormal-Roman"/>
          <w:sz w:val="20"/>
          <w:szCs w:val="20"/>
          <w:lang w:val="en-US"/>
        </w:rPr>
        <w:t xml:space="preserve"> Documented are odds ratios (OR), corresponding confidence interval (CI) limits, standard errors, and p-value.</w:t>
      </w:r>
    </w:p>
    <w:tbl>
      <w:tblPr>
        <w:tblW w:w="9063" w:type="dxa"/>
        <w:tblLayout w:type="fixed"/>
        <w:tblLook w:val="04A0" w:firstRow="1" w:lastRow="0" w:firstColumn="1" w:lastColumn="0" w:noHBand="0" w:noVBand="1"/>
      </w:tblPr>
      <w:tblGrid>
        <w:gridCol w:w="2977"/>
        <w:gridCol w:w="1099"/>
        <w:gridCol w:w="1247"/>
        <w:gridCol w:w="1246"/>
        <w:gridCol w:w="1247"/>
        <w:gridCol w:w="1247"/>
      </w:tblGrid>
      <w:tr w:rsidR="00E507D8" w:rsidRPr="001C51B9" w14:paraId="28F4F68D" w14:textId="77777777" w:rsidTr="00EB701B"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14:paraId="745266F9" w14:textId="7CDBCD79" w:rsidR="00E507D8" w:rsidRPr="001C51B9" w:rsidRDefault="00E507D8" w:rsidP="00E507D8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Covariate</w:t>
            </w:r>
          </w:p>
        </w:tc>
        <w:tc>
          <w:tcPr>
            <w:tcW w:w="1099" w:type="dxa"/>
            <w:tcBorders>
              <w:top w:val="single" w:sz="4" w:space="0" w:color="auto"/>
              <w:bottom w:val="single" w:sz="4" w:space="0" w:color="auto"/>
            </w:tcBorders>
          </w:tcPr>
          <w:p w14:paraId="0F39E9A2" w14:textId="5769797C" w:rsidR="00E507D8" w:rsidRPr="001C51B9" w:rsidRDefault="00E507D8" w:rsidP="00E507D8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OR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14:paraId="3BC4AD0A" w14:textId="677D2859" w:rsidR="00E507D8" w:rsidRPr="001C51B9" w:rsidRDefault="00E507D8" w:rsidP="00E507D8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Lower CI limit</w:t>
            </w: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</w:tcPr>
          <w:p w14:paraId="032F3386" w14:textId="5C571E89" w:rsidR="00E507D8" w:rsidRPr="001C51B9" w:rsidRDefault="00E507D8" w:rsidP="00E507D8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Upper CI limit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14:paraId="44D85BD1" w14:textId="1F92CDB3" w:rsidR="00E507D8" w:rsidRPr="001C51B9" w:rsidRDefault="00E507D8" w:rsidP="00E507D8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St. error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14:paraId="3B474D5A" w14:textId="74ED6A2E" w:rsidR="00E507D8" w:rsidRPr="001C51B9" w:rsidRDefault="00E507D8" w:rsidP="00E507D8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p-value</w:t>
            </w:r>
          </w:p>
        </w:tc>
      </w:tr>
      <w:tr w:rsidR="00B04134" w:rsidRPr="001C51B9" w14:paraId="48058EB3" w14:textId="77777777" w:rsidTr="00EB701B">
        <w:tc>
          <w:tcPr>
            <w:tcW w:w="2977" w:type="dxa"/>
            <w:tcBorders>
              <w:top w:val="single" w:sz="4" w:space="0" w:color="auto"/>
            </w:tcBorders>
          </w:tcPr>
          <w:p w14:paraId="608754ED" w14:textId="4628C6AA" w:rsidR="00B04134" w:rsidRPr="001C51B9" w:rsidRDefault="00B04134" w:rsidP="00B04134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Otolaryngologist vs. General Practitioner</w:t>
            </w:r>
          </w:p>
        </w:tc>
        <w:tc>
          <w:tcPr>
            <w:tcW w:w="1099" w:type="dxa"/>
            <w:tcBorders>
              <w:top w:val="single" w:sz="4" w:space="0" w:color="auto"/>
            </w:tcBorders>
          </w:tcPr>
          <w:p w14:paraId="3890F0EF" w14:textId="7E2ACB21" w:rsidR="00B04134" w:rsidRPr="001C51B9" w:rsidRDefault="00B04134" w:rsidP="00CB23C1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1.</w:t>
            </w:r>
            <w:r w:rsidR="00CB23C1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228</w:t>
            </w:r>
          </w:p>
        </w:tc>
        <w:tc>
          <w:tcPr>
            <w:tcW w:w="1247" w:type="dxa"/>
            <w:tcBorders>
              <w:top w:val="single" w:sz="4" w:space="0" w:color="auto"/>
            </w:tcBorders>
          </w:tcPr>
          <w:p w14:paraId="2B77C263" w14:textId="4ABFB7A2" w:rsidR="00B04134" w:rsidRPr="001C51B9" w:rsidRDefault="00B04134" w:rsidP="00CB23C1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</w:t>
            </w:r>
            <w:r w:rsidR="00CB23C1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4</w:t>
            </w:r>
            <w:r w:rsidR="00CB23C1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18</w:t>
            </w:r>
          </w:p>
        </w:tc>
        <w:tc>
          <w:tcPr>
            <w:tcW w:w="1246" w:type="dxa"/>
            <w:tcBorders>
              <w:top w:val="single" w:sz="4" w:space="0" w:color="auto"/>
            </w:tcBorders>
          </w:tcPr>
          <w:p w14:paraId="2C692755" w14:textId="37F4AB6D" w:rsidR="00B04134" w:rsidRPr="001C51B9" w:rsidRDefault="00B04134" w:rsidP="00CB23C1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3.</w:t>
            </w:r>
            <w:r w:rsidR="00CB23C1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607</w:t>
            </w:r>
          </w:p>
        </w:tc>
        <w:tc>
          <w:tcPr>
            <w:tcW w:w="1247" w:type="dxa"/>
            <w:tcBorders>
              <w:top w:val="single" w:sz="4" w:space="0" w:color="auto"/>
            </w:tcBorders>
          </w:tcPr>
          <w:p w14:paraId="5916B9C6" w14:textId="40614BD1" w:rsidR="00B04134" w:rsidRPr="001C51B9" w:rsidRDefault="00B04134" w:rsidP="00CB23C1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</w:t>
            </w:r>
            <w:r w:rsidR="00CB23C1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5</w:t>
            </w:r>
            <w:r w:rsidR="00CB23C1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50</w:t>
            </w:r>
          </w:p>
        </w:tc>
        <w:tc>
          <w:tcPr>
            <w:tcW w:w="1247" w:type="dxa"/>
            <w:tcBorders>
              <w:top w:val="single" w:sz="4" w:space="0" w:color="auto"/>
            </w:tcBorders>
          </w:tcPr>
          <w:p w14:paraId="57E1CF39" w14:textId="6FA654E2" w:rsidR="00B04134" w:rsidRPr="001C51B9" w:rsidRDefault="00B04134" w:rsidP="00CB23C1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</w:t>
            </w:r>
            <w:r w:rsidR="00CB23C1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709</w:t>
            </w:r>
          </w:p>
        </w:tc>
      </w:tr>
      <w:tr w:rsidR="00B04134" w:rsidRPr="001C51B9" w14:paraId="28193B8D" w14:textId="77777777" w:rsidTr="00EB701B">
        <w:tc>
          <w:tcPr>
            <w:tcW w:w="2977" w:type="dxa"/>
          </w:tcPr>
          <w:p w14:paraId="29A19C50" w14:textId="0296E58D" w:rsidR="00B04134" w:rsidRPr="001C51B9" w:rsidRDefault="00B04134" w:rsidP="00B04134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Urbanization vs. </w:t>
            </w:r>
            <w:r w:rsidR="00B575AB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rural</w:t>
            </w: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location</w:t>
            </w:r>
          </w:p>
        </w:tc>
        <w:tc>
          <w:tcPr>
            <w:tcW w:w="1099" w:type="dxa"/>
          </w:tcPr>
          <w:p w14:paraId="52CDC34C" w14:textId="5B1358A3" w:rsidR="00B04134" w:rsidRPr="001C51B9" w:rsidRDefault="00B04134" w:rsidP="00CB23C1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1.</w:t>
            </w:r>
            <w:r w:rsidR="00CB23C1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090</w:t>
            </w:r>
          </w:p>
        </w:tc>
        <w:tc>
          <w:tcPr>
            <w:tcW w:w="1247" w:type="dxa"/>
          </w:tcPr>
          <w:p w14:paraId="3ACA144D" w14:textId="103C4CD8" w:rsidR="00B04134" w:rsidRPr="001C51B9" w:rsidRDefault="00B04134" w:rsidP="00CB23C1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</w:t>
            </w:r>
            <w:r w:rsidR="00CB23C1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280</w:t>
            </w:r>
          </w:p>
        </w:tc>
        <w:tc>
          <w:tcPr>
            <w:tcW w:w="1246" w:type="dxa"/>
          </w:tcPr>
          <w:p w14:paraId="757991B4" w14:textId="745CB5F5" w:rsidR="00B04134" w:rsidRPr="001C51B9" w:rsidRDefault="00CB23C1" w:rsidP="00B04134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4.253</w:t>
            </w:r>
          </w:p>
        </w:tc>
        <w:tc>
          <w:tcPr>
            <w:tcW w:w="1247" w:type="dxa"/>
          </w:tcPr>
          <w:p w14:paraId="53D7AE62" w14:textId="23BD80C0" w:rsidR="00B04134" w:rsidRPr="001C51B9" w:rsidRDefault="00B04134" w:rsidP="00CB23C1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</w:t>
            </w:r>
            <w:r w:rsidR="00CB23C1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6</w:t>
            </w:r>
            <w:r w:rsidR="00CB23C1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95</w:t>
            </w:r>
          </w:p>
        </w:tc>
        <w:tc>
          <w:tcPr>
            <w:tcW w:w="1247" w:type="dxa"/>
          </w:tcPr>
          <w:p w14:paraId="1449D985" w14:textId="38010C42" w:rsidR="00B04134" w:rsidRPr="001C51B9" w:rsidRDefault="00B04134" w:rsidP="00CB23C1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</w:t>
            </w:r>
            <w:r w:rsidR="00CB23C1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901</w:t>
            </w:r>
          </w:p>
        </w:tc>
      </w:tr>
      <w:tr w:rsidR="00B04134" w:rsidRPr="001C51B9" w14:paraId="20C64516" w14:textId="77777777" w:rsidTr="00EB701B">
        <w:tc>
          <w:tcPr>
            <w:tcW w:w="2977" w:type="dxa"/>
          </w:tcPr>
          <w:p w14:paraId="6B0E4771" w14:textId="126BFE7F" w:rsidR="00B04134" w:rsidRPr="001C51B9" w:rsidRDefault="00B04134" w:rsidP="00B04134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Urban vs. </w:t>
            </w:r>
            <w:r w:rsidR="00B575AB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rural</w:t>
            </w:r>
          </w:p>
        </w:tc>
        <w:tc>
          <w:tcPr>
            <w:tcW w:w="1099" w:type="dxa"/>
          </w:tcPr>
          <w:p w14:paraId="6DD2703A" w14:textId="1B4016E5" w:rsidR="00B04134" w:rsidRPr="001C51B9" w:rsidRDefault="00B04134" w:rsidP="00CB23C1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1.</w:t>
            </w:r>
            <w:r w:rsidR="00CB23C1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5</w:t>
            </w:r>
            <w:r w:rsidR="00CB23C1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85</w:t>
            </w:r>
          </w:p>
        </w:tc>
        <w:tc>
          <w:tcPr>
            <w:tcW w:w="1247" w:type="dxa"/>
          </w:tcPr>
          <w:p w14:paraId="3D285EA7" w14:textId="04BB1DA5" w:rsidR="00B04134" w:rsidRPr="001C51B9" w:rsidRDefault="00B04134" w:rsidP="00CB23C1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</w:t>
            </w:r>
            <w:r w:rsidR="00CB23C1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7</w:t>
            </w:r>
            <w:r w:rsidR="00CB23C1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14</w:t>
            </w:r>
          </w:p>
        </w:tc>
        <w:tc>
          <w:tcPr>
            <w:tcW w:w="1246" w:type="dxa"/>
          </w:tcPr>
          <w:p w14:paraId="50C3F0A1" w14:textId="196CFD3D" w:rsidR="00B04134" w:rsidRPr="001C51B9" w:rsidRDefault="00B04134" w:rsidP="00CB23C1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3.</w:t>
            </w:r>
            <w:r w:rsidR="00CB23C1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518</w:t>
            </w:r>
          </w:p>
        </w:tc>
        <w:tc>
          <w:tcPr>
            <w:tcW w:w="1247" w:type="dxa"/>
          </w:tcPr>
          <w:p w14:paraId="07F320AA" w14:textId="053BCCC7" w:rsidR="00B04134" w:rsidRPr="001C51B9" w:rsidRDefault="00B04134" w:rsidP="00CB23C1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</w:t>
            </w:r>
            <w:r w:rsidR="00CB23C1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40</w:t>
            </w:r>
            <w:r w:rsidR="00CB23C1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7</w:t>
            </w:r>
          </w:p>
        </w:tc>
        <w:tc>
          <w:tcPr>
            <w:tcW w:w="1247" w:type="dxa"/>
          </w:tcPr>
          <w:p w14:paraId="1538DAE0" w14:textId="622BA9EF" w:rsidR="00B04134" w:rsidRPr="001C51B9" w:rsidRDefault="00B04134" w:rsidP="00CB23C1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</w:t>
            </w:r>
            <w:r w:rsidR="00CB23C1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</w:t>
            </w:r>
            <w:r w:rsidR="00CB23C1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57</w:t>
            </w:r>
          </w:p>
        </w:tc>
      </w:tr>
      <w:tr w:rsidR="00B04134" w:rsidRPr="001C51B9" w14:paraId="6F3163BC" w14:textId="77777777" w:rsidTr="00EB701B">
        <w:tc>
          <w:tcPr>
            <w:tcW w:w="2977" w:type="dxa"/>
          </w:tcPr>
          <w:p w14:paraId="715522AC" w14:textId="5046728C" w:rsidR="00B04134" w:rsidRPr="001C51B9" w:rsidRDefault="00B04134" w:rsidP="00B04134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PCN</w:t>
            </w:r>
            <w:r w:rsidR="00D26CA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size medium vs. small</w:t>
            </w:r>
          </w:p>
        </w:tc>
        <w:tc>
          <w:tcPr>
            <w:tcW w:w="1099" w:type="dxa"/>
          </w:tcPr>
          <w:p w14:paraId="642E60DD" w14:textId="39A556C0" w:rsidR="00B04134" w:rsidRPr="001C51B9" w:rsidRDefault="00CB23C1" w:rsidP="00B04134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1.479</w:t>
            </w:r>
          </w:p>
        </w:tc>
        <w:tc>
          <w:tcPr>
            <w:tcW w:w="1247" w:type="dxa"/>
          </w:tcPr>
          <w:p w14:paraId="6246F678" w14:textId="16FDE130" w:rsidR="00B04134" w:rsidRPr="001C51B9" w:rsidRDefault="00B04134" w:rsidP="00CB23C1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</w:t>
            </w:r>
            <w:r w:rsidR="00CB23C1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474</w:t>
            </w:r>
          </w:p>
        </w:tc>
        <w:tc>
          <w:tcPr>
            <w:tcW w:w="1246" w:type="dxa"/>
          </w:tcPr>
          <w:p w14:paraId="576A40EB" w14:textId="24B4B552" w:rsidR="00B04134" w:rsidRPr="001C51B9" w:rsidRDefault="00CB23C1" w:rsidP="00B04134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4.613</w:t>
            </w:r>
          </w:p>
        </w:tc>
        <w:tc>
          <w:tcPr>
            <w:tcW w:w="1247" w:type="dxa"/>
          </w:tcPr>
          <w:p w14:paraId="224963B8" w14:textId="439CDE2F" w:rsidR="00B04134" w:rsidRPr="001C51B9" w:rsidRDefault="00B04134" w:rsidP="00CB23C1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</w:t>
            </w:r>
            <w:r w:rsidR="00CB23C1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580</w:t>
            </w:r>
          </w:p>
        </w:tc>
        <w:tc>
          <w:tcPr>
            <w:tcW w:w="1247" w:type="dxa"/>
          </w:tcPr>
          <w:p w14:paraId="74835658" w14:textId="74049147" w:rsidR="00B04134" w:rsidRPr="001C51B9" w:rsidRDefault="00B04134" w:rsidP="00CB23C1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</w:t>
            </w:r>
            <w:r w:rsidR="00CB23C1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500</w:t>
            </w:r>
          </w:p>
        </w:tc>
      </w:tr>
      <w:tr w:rsidR="00D26CAA" w:rsidRPr="00D26CAA" w14:paraId="2BDB0B86" w14:textId="77777777" w:rsidTr="00EB701B">
        <w:tc>
          <w:tcPr>
            <w:tcW w:w="2977" w:type="dxa"/>
          </w:tcPr>
          <w:p w14:paraId="5C4CC315" w14:textId="6605AE6F" w:rsidR="00D26CAA" w:rsidRPr="001C51B9" w:rsidRDefault="00D26CAA" w:rsidP="00D26CAA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PCN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size large vs. small</w:t>
            </w:r>
          </w:p>
        </w:tc>
        <w:tc>
          <w:tcPr>
            <w:tcW w:w="1099" w:type="dxa"/>
          </w:tcPr>
          <w:p w14:paraId="07E4E3A9" w14:textId="1547094E" w:rsidR="00D26CAA" w:rsidRPr="001C51B9" w:rsidRDefault="009C052B" w:rsidP="009C052B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0.973</w:t>
            </w:r>
          </w:p>
        </w:tc>
        <w:tc>
          <w:tcPr>
            <w:tcW w:w="1247" w:type="dxa"/>
          </w:tcPr>
          <w:p w14:paraId="72FE7480" w14:textId="6FDA1D16" w:rsidR="00D26CAA" w:rsidRPr="001C51B9" w:rsidRDefault="009C052B" w:rsidP="00B04134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0.323</w:t>
            </w:r>
          </w:p>
        </w:tc>
        <w:tc>
          <w:tcPr>
            <w:tcW w:w="1246" w:type="dxa"/>
          </w:tcPr>
          <w:p w14:paraId="26C855DA" w14:textId="3CDDC4A0" w:rsidR="00D26CAA" w:rsidRPr="001C51B9" w:rsidRDefault="009C052B" w:rsidP="00B04134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2.930</w:t>
            </w:r>
          </w:p>
        </w:tc>
        <w:tc>
          <w:tcPr>
            <w:tcW w:w="1247" w:type="dxa"/>
          </w:tcPr>
          <w:p w14:paraId="6E924FB4" w14:textId="2CFF9431" w:rsidR="00D26CAA" w:rsidRPr="001C51B9" w:rsidRDefault="009C052B" w:rsidP="00B04134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0.562</w:t>
            </w:r>
          </w:p>
        </w:tc>
        <w:tc>
          <w:tcPr>
            <w:tcW w:w="1247" w:type="dxa"/>
          </w:tcPr>
          <w:p w14:paraId="7E089F7A" w14:textId="02C9BBFE" w:rsidR="00D26CAA" w:rsidRPr="001C51B9" w:rsidRDefault="009C052B" w:rsidP="00B04134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0.962</w:t>
            </w:r>
          </w:p>
        </w:tc>
      </w:tr>
      <w:tr w:rsidR="009C052B" w:rsidRPr="001C51B9" w14:paraId="6D9B259A" w14:textId="77777777" w:rsidTr="00EB701B">
        <w:tc>
          <w:tcPr>
            <w:tcW w:w="2977" w:type="dxa"/>
          </w:tcPr>
          <w:p w14:paraId="54CC2200" w14:textId="342BFEFE" w:rsidR="009C052B" w:rsidRPr="001C51B9" w:rsidRDefault="009C052B" w:rsidP="009C052B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Patient age &gt;65 vs. age 18-65</w:t>
            </w:r>
          </w:p>
        </w:tc>
        <w:tc>
          <w:tcPr>
            <w:tcW w:w="1099" w:type="dxa"/>
          </w:tcPr>
          <w:p w14:paraId="2ECB24CD" w14:textId="6E4659AF" w:rsidR="009C052B" w:rsidRPr="001C51B9" w:rsidRDefault="009C052B" w:rsidP="009C052B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0.945</w:t>
            </w:r>
          </w:p>
        </w:tc>
        <w:tc>
          <w:tcPr>
            <w:tcW w:w="1247" w:type="dxa"/>
          </w:tcPr>
          <w:p w14:paraId="424FA843" w14:textId="1BEB8962" w:rsidR="009C052B" w:rsidRPr="001C51B9" w:rsidRDefault="009C052B" w:rsidP="009C052B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0.521</w:t>
            </w:r>
          </w:p>
        </w:tc>
        <w:tc>
          <w:tcPr>
            <w:tcW w:w="1246" w:type="dxa"/>
          </w:tcPr>
          <w:p w14:paraId="04F6D960" w14:textId="3602435A" w:rsidR="009C052B" w:rsidRPr="001C51B9" w:rsidRDefault="009C052B" w:rsidP="009C052B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1.71</w:t>
            </w:r>
            <w:r w:rsidRPr="00B3560A">
              <w:t>5</w:t>
            </w:r>
          </w:p>
        </w:tc>
        <w:tc>
          <w:tcPr>
            <w:tcW w:w="1247" w:type="dxa"/>
          </w:tcPr>
          <w:p w14:paraId="0CFDF2D9" w14:textId="0FDEA9DE" w:rsidR="009C052B" w:rsidRPr="001C51B9" w:rsidRDefault="009C052B" w:rsidP="009C052B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0.304</w:t>
            </w:r>
          </w:p>
        </w:tc>
        <w:tc>
          <w:tcPr>
            <w:tcW w:w="1247" w:type="dxa"/>
          </w:tcPr>
          <w:p w14:paraId="055A2070" w14:textId="6C2758C7" w:rsidR="009C052B" w:rsidRPr="001C51B9" w:rsidRDefault="009C052B" w:rsidP="009C052B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0.853</w:t>
            </w:r>
          </w:p>
        </w:tc>
      </w:tr>
      <w:tr w:rsidR="009C052B" w:rsidRPr="001C51B9" w14:paraId="484B4E03" w14:textId="77777777" w:rsidTr="00EB701B">
        <w:tc>
          <w:tcPr>
            <w:tcW w:w="2977" w:type="dxa"/>
          </w:tcPr>
          <w:p w14:paraId="73FE78A2" w14:textId="59787519" w:rsidR="009C052B" w:rsidRPr="001C51B9" w:rsidRDefault="009C052B" w:rsidP="009C052B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Female patients vs. male</w:t>
            </w:r>
          </w:p>
        </w:tc>
        <w:tc>
          <w:tcPr>
            <w:tcW w:w="1099" w:type="dxa"/>
          </w:tcPr>
          <w:p w14:paraId="593F3A50" w14:textId="3C85ADCC" w:rsidR="009C052B" w:rsidRPr="001C51B9" w:rsidRDefault="009C052B" w:rsidP="009C052B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0.691</w:t>
            </w:r>
          </w:p>
        </w:tc>
        <w:tc>
          <w:tcPr>
            <w:tcW w:w="1247" w:type="dxa"/>
          </w:tcPr>
          <w:p w14:paraId="69ACE8AD" w14:textId="6F694D56" w:rsidR="009C052B" w:rsidRPr="001C51B9" w:rsidRDefault="009C052B" w:rsidP="009C052B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0.44</w:t>
            </w:r>
            <w:r w:rsidRPr="0044322A">
              <w:t>9</w:t>
            </w:r>
          </w:p>
        </w:tc>
        <w:tc>
          <w:tcPr>
            <w:tcW w:w="1246" w:type="dxa"/>
          </w:tcPr>
          <w:p w14:paraId="296717FB" w14:textId="35C8E177" w:rsidR="009C052B" w:rsidRPr="001C51B9" w:rsidRDefault="009C052B" w:rsidP="009C052B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1.063</w:t>
            </w:r>
          </w:p>
        </w:tc>
        <w:tc>
          <w:tcPr>
            <w:tcW w:w="1247" w:type="dxa"/>
          </w:tcPr>
          <w:p w14:paraId="730FB792" w14:textId="767E6A91" w:rsidR="009C052B" w:rsidRPr="001C51B9" w:rsidRDefault="009C052B" w:rsidP="009C052B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44322A">
              <w:t>0.22</w:t>
            </w:r>
            <w:r>
              <w:t>0</w:t>
            </w:r>
          </w:p>
        </w:tc>
        <w:tc>
          <w:tcPr>
            <w:tcW w:w="1247" w:type="dxa"/>
          </w:tcPr>
          <w:p w14:paraId="3D024F81" w14:textId="6ACB42CC" w:rsidR="009C052B" w:rsidRPr="001C51B9" w:rsidRDefault="009C052B" w:rsidP="009C052B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0.093</w:t>
            </w:r>
          </w:p>
        </w:tc>
      </w:tr>
      <w:tr w:rsidR="009C052B" w:rsidRPr="001C51B9" w14:paraId="1BC9BECF" w14:textId="77777777" w:rsidTr="00EB701B">
        <w:tc>
          <w:tcPr>
            <w:tcW w:w="2977" w:type="dxa"/>
          </w:tcPr>
          <w:p w14:paraId="5CA3B44D" w14:textId="6B0DB220" w:rsidR="009C052B" w:rsidRPr="001C51B9" w:rsidRDefault="009C052B" w:rsidP="009C052B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Charlson Index 1, 2 vs. 0</w:t>
            </w:r>
          </w:p>
        </w:tc>
        <w:tc>
          <w:tcPr>
            <w:tcW w:w="1099" w:type="dxa"/>
          </w:tcPr>
          <w:p w14:paraId="0F48D06F" w14:textId="12CE6B59" w:rsidR="009C052B" w:rsidRPr="001C51B9" w:rsidRDefault="009C052B" w:rsidP="009C052B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0.96</w:t>
            </w:r>
            <w:r w:rsidRPr="00A234CB">
              <w:t xml:space="preserve">7 </w:t>
            </w:r>
          </w:p>
        </w:tc>
        <w:tc>
          <w:tcPr>
            <w:tcW w:w="1247" w:type="dxa"/>
          </w:tcPr>
          <w:p w14:paraId="7770D95C" w14:textId="13F8E3B7" w:rsidR="009C052B" w:rsidRPr="001C51B9" w:rsidRDefault="009C052B" w:rsidP="009C052B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0.58</w:t>
            </w:r>
            <w:r w:rsidRPr="00A234CB">
              <w:t>7</w:t>
            </w:r>
          </w:p>
        </w:tc>
        <w:tc>
          <w:tcPr>
            <w:tcW w:w="1246" w:type="dxa"/>
          </w:tcPr>
          <w:p w14:paraId="3F4F909D" w14:textId="4E44A7AA" w:rsidR="009C052B" w:rsidRPr="001C51B9" w:rsidRDefault="009C052B" w:rsidP="009C052B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1.593</w:t>
            </w:r>
          </w:p>
        </w:tc>
        <w:tc>
          <w:tcPr>
            <w:tcW w:w="1247" w:type="dxa"/>
          </w:tcPr>
          <w:p w14:paraId="6A6BA9FA" w14:textId="3AE109D6" w:rsidR="009C052B" w:rsidRPr="001C51B9" w:rsidRDefault="009C052B" w:rsidP="009C052B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0.255</w:t>
            </w:r>
          </w:p>
        </w:tc>
        <w:tc>
          <w:tcPr>
            <w:tcW w:w="1247" w:type="dxa"/>
          </w:tcPr>
          <w:p w14:paraId="3F64DEF2" w14:textId="664331DA" w:rsidR="009C052B" w:rsidRPr="001C51B9" w:rsidRDefault="009C052B" w:rsidP="009C052B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0.894</w:t>
            </w:r>
          </w:p>
        </w:tc>
      </w:tr>
      <w:tr w:rsidR="009C052B" w:rsidRPr="001C51B9" w14:paraId="409CA4B8" w14:textId="77777777" w:rsidTr="00EB701B">
        <w:tc>
          <w:tcPr>
            <w:tcW w:w="2977" w:type="dxa"/>
          </w:tcPr>
          <w:p w14:paraId="0BFCA03C" w14:textId="0C074251" w:rsidR="009C052B" w:rsidRPr="001C51B9" w:rsidRDefault="009C052B" w:rsidP="009C052B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Charlson Index 3, 4 vs. 0</w:t>
            </w:r>
          </w:p>
        </w:tc>
        <w:tc>
          <w:tcPr>
            <w:tcW w:w="1099" w:type="dxa"/>
          </w:tcPr>
          <w:p w14:paraId="4AF03D29" w14:textId="3ADC739A" w:rsidR="009C052B" w:rsidRPr="001C51B9" w:rsidRDefault="009C052B" w:rsidP="009C052B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1.348</w:t>
            </w:r>
          </w:p>
        </w:tc>
        <w:tc>
          <w:tcPr>
            <w:tcW w:w="1247" w:type="dxa"/>
          </w:tcPr>
          <w:p w14:paraId="7D6725DB" w14:textId="364BBB01" w:rsidR="009C052B" w:rsidRPr="001C51B9" w:rsidRDefault="009C052B" w:rsidP="009C052B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0.607</w:t>
            </w:r>
          </w:p>
        </w:tc>
        <w:tc>
          <w:tcPr>
            <w:tcW w:w="1246" w:type="dxa"/>
          </w:tcPr>
          <w:p w14:paraId="79244C33" w14:textId="1251E9F6" w:rsidR="009C052B" w:rsidRPr="001C51B9" w:rsidRDefault="009C052B" w:rsidP="009C052B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2.995</w:t>
            </w:r>
          </w:p>
        </w:tc>
        <w:tc>
          <w:tcPr>
            <w:tcW w:w="1247" w:type="dxa"/>
          </w:tcPr>
          <w:p w14:paraId="008C344C" w14:textId="6B89389D" w:rsidR="009C052B" w:rsidRPr="001C51B9" w:rsidRDefault="009C052B" w:rsidP="009C052B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0.407</w:t>
            </w:r>
          </w:p>
        </w:tc>
        <w:tc>
          <w:tcPr>
            <w:tcW w:w="1247" w:type="dxa"/>
          </w:tcPr>
          <w:p w14:paraId="1DBEED27" w14:textId="0A4DCC5C" w:rsidR="009C052B" w:rsidRPr="001C51B9" w:rsidRDefault="009C052B" w:rsidP="009C052B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0.463</w:t>
            </w:r>
          </w:p>
        </w:tc>
      </w:tr>
      <w:tr w:rsidR="009C052B" w:rsidRPr="001C51B9" w14:paraId="4B91C77D" w14:textId="77777777" w:rsidTr="00EB701B">
        <w:tc>
          <w:tcPr>
            <w:tcW w:w="2977" w:type="dxa"/>
            <w:tcBorders>
              <w:bottom w:val="single" w:sz="4" w:space="0" w:color="auto"/>
            </w:tcBorders>
          </w:tcPr>
          <w:p w14:paraId="54680AFC" w14:textId="2EB39C19" w:rsidR="009C052B" w:rsidRPr="001C51B9" w:rsidRDefault="009C052B" w:rsidP="009C052B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Charlson Index &gt;=5 vs. 0</w:t>
            </w:r>
          </w:p>
        </w:tc>
        <w:tc>
          <w:tcPr>
            <w:tcW w:w="1099" w:type="dxa"/>
            <w:tcBorders>
              <w:bottom w:val="single" w:sz="4" w:space="0" w:color="auto"/>
            </w:tcBorders>
          </w:tcPr>
          <w:p w14:paraId="0BA3FDC5" w14:textId="65A5997F" w:rsidR="009C052B" w:rsidRPr="001C51B9" w:rsidRDefault="009C052B" w:rsidP="009C052B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6759E6">
              <w:t>1.16</w:t>
            </w:r>
            <w:r>
              <w:t>7</w:t>
            </w:r>
          </w:p>
        </w:tc>
        <w:tc>
          <w:tcPr>
            <w:tcW w:w="1247" w:type="dxa"/>
            <w:tcBorders>
              <w:bottom w:val="single" w:sz="4" w:space="0" w:color="auto"/>
            </w:tcBorders>
          </w:tcPr>
          <w:p w14:paraId="2D4B1E26" w14:textId="1CFE8032" w:rsidR="009C052B" w:rsidRPr="001C51B9" w:rsidRDefault="009C052B" w:rsidP="009C052B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0.487</w:t>
            </w:r>
          </w:p>
        </w:tc>
        <w:tc>
          <w:tcPr>
            <w:tcW w:w="1246" w:type="dxa"/>
            <w:tcBorders>
              <w:bottom w:val="single" w:sz="4" w:space="0" w:color="auto"/>
            </w:tcBorders>
          </w:tcPr>
          <w:p w14:paraId="35D05865" w14:textId="6A88B695" w:rsidR="009C052B" w:rsidRPr="001C51B9" w:rsidRDefault="009C052B" w:rsidP="009C052B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2.795</w:t>
            </w:r>
          </w:p>
        </w:tc>
        <w:tc>
          <w:tcPr>
            <w:tcW w:w="1247" w:type="dxa"/>
            <w:tcBorders>
              <w:bottom w:val="single" w:sz="4" w:space="0" w:color="auto"/>
            </w:tcBorders>
          </w:tcPr>
          <w:p w14:paraId="14DBE433" w14:textId="19D169B8" w:rsidR="009C052B" w:rsidRPr="001C51B9" w:rsidRDefault="009C052B" w:rsidP="009C052B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0.446</w:t>
            </w:r>
          </w:p>
        </w:tc>
        <w:tc>
          <w:tcPr>
            <w:tcW w:w="1247" w:type="dxa"/>
            <w:tcBorders>
              <w:bottom w:val="single" w:sz="4" w:space="0" w:color="auto"/>
            </w:tcBorders>
          </w:tcPr>
          <w:p w14:paraId="52CE3345" w14:textId="11D1676D" w:rsidR="009C052B" w:rsidRPr="001C51B9" w:rsidRDefault="009C052B" w:rsidP="009C052B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0.729</w:t>
            </w:r>
          </w:p>
        </w:tc>
      </w:tr>
    </w:tbl>
    <w:p w14:paraId="40074C13" w14:textId="77777777" w:rsidR="00115140" w:rsidRDefault="00115140" w:rsidP="001C51B9">
      <w:pPr>
        <w:spacing w:after="0"/>
        <w:rPr>
          <w:b/>
          <w:bCs/>
          <w:sz w:val="24"/>
          <w:szCs w:val="24"/>
          <w:lang w:val="en-US"/>
        </w:rPr>
      </w:pPr>
    </w:p>
    <w:p w14:paraId="4A180270" w14:textId="34417BD4" w:rsidR="00074B64" w:rsidRPr="00334F4E" w:rsidRDefault="00115140" w:rsidP="001C51B9">
      <w:pPr>
        <w:spacing w:after="0"/>
        <w:rPr>
          <w:rFonts w:ascii="MetaNormal-Roman" w:hAnsi="MetaNormal-Roman"/>
          <w:b/>
          <w:bCs/>
          <w:sz w:val="24"/>
          <w:szCs w:val="24"/>
          <w:lang w:val="en-US"/>
        </w:rPr>
      </w:pPr>
      <w:r w:rsidRPr="00334F4E">
        <w:rPr>
          <w:rFonts w:ascii="MetaNormal-Roman" w:hAnsi="MetaNormal-Roman"/>
          <w:b/>
          <w:bCs/>
          <w:sz w:val="24"/>
          <w:szCs w:val="24"/>
          <w:lang w:val="en-US"/>
        </w:rPr>
        <w:lastRenderedPageBreak/>
        <w:t xml:space="preserve">Supplementary Table 12: </w:t>
      </w:r>
      <w:r w:rsidR="00074B64" w:rsidRPr="00334F4E">
        <w:rPr>
          <w:rFonts w:ascii="MetaNormal-Roman" w:hAnsi="MetaNormal-Roman"/>
          <w:b/>
          <w:bCs/>
          <w:sz w:val="24"/>
          <w:szCs w:val="24"/>
          <w:lang w:val="en-US"/>
        </w:rPr>
        <w:t>Recommended Antibiotics Bronchitis</w:t>
      </w:r>
    </w:p>
    <w:p w14:paraId="2CEDC8A0" w14:textId="30A574F9" w:rsidR="00CE7AE2" w:rsidRPr="001C51B9" w:rsidRDefault="009B2BC7" w:rsidP="00074B64">
      <w:pPr>
        <w:rPr>
          <w:rFonts w:ascii="MetaNormal-Roman" w:hAnsi="MetaNormal-Roman"/>
          <w:sz w:val="20"/>
          <w:szCs w:val="20"/>
          <w:lang w:val="en-US"/>
        </w:rPr>
      </w:pPr>
      <w:r w:rsidRPr="001C51B9">
        <w:rPr>
          <w:rFonts w:ascii="MetaNormal-Roman" w:hAnsi="MetaNormal-Roman"/>
          <w:sz w:val="20"/>
          <w:szCs w:val="20"/>
          <w:lang w:val="en-US"/>
        </w:rPr>
        <w:t xml:space="preserve">Patient and </w:t>
      </w:r>
      <w:r w:rsidR="00EB701B" w:rsidRPr="001C51B9">
        <w:rPr>
          <w:rFonts w:ascii="MetaNormal-Roman" w:hAnsi="MetaNormal-Roman"/>
          <w:sz w:val="20"/>
          <w:szCs w:val="20"/>
          <w:lang w:val="en-US"/>
        </w:rPr>
        <w:t xml:space="preserve">health status </w:t>
      </w:r>
      <w:r w:rsidRPr="001C51B9">
        <w:rPr>
          <w:rFonts w:ascii="MetaNormal-Roman" w:hAnsi="MetaNormal-Roman"/>
          <w:sz w:val="20"/>
          <w:szCs w:val="20"/>
          <w:lang w:val="en-US"/>
        </w:rPr>
        <w:t xml:space="preserve">characteristics for patients suffering from </w:t>
      </w:r>
      <w:r w:rsidR="00DC0F55">
        <w:rPr>
          <w:rFonts w:ascii="MetaNormal-Roman" w:hAnsi="MetaNormal-Roman"/>
          <w:sz w:val="20"/>
          <w:szCs w:val="20"/>
          <w:lang w:val="en-US"/>
        </w:rPr>
        <w:t>B</w:t>
      </w:r>
      <w:r w:rsidRPr="001C51B9">
        <w:rPr>
          <w:rFonts w:ascii="MetaNormal-Roman" w:hAnsi="MetaNormal-Roman"/>
          <w:sz w:val="20"/>
          <w:szCs w:val="20"/>
          <w:u w:val="single"/>
          <w:lang w:val="en-US"/>
        </w:rPr>
        <w:t xml:space="preserve">ronchitis </w:t>
      </w:r>
      <w:r w:rsidRPr="001C51B9">
        <w:rPr>
          <w:rFonts w:ascii="MetaNormal-Roman" w:hAnsi="MetaNormal-Roman"/>
          <w:sz w:val="20"/>
          <w:szCs w:val="20"/>
          <w:lang w:val="en-US"/>
        </w:rPr>
        <w:t>with antibiotics prescription.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694"/>
        <w:gridCol w:w="2126"/>
        <w:gridCol w:w="2126"/>
      </w:tblGrid>
      <w:tr w:rsidR="007956A4" w:rsidRPr="001C51B9" w14:paraId="7230F889" w14:textId="77777777" w:rsidTr="00115140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6FEC19" w14:textId="77777777" w:rsidR="007956A4" w:rsidRPr="001C51B9" w:rsidRDefault="007956A4" w:rsidP="007956A4">
            <w:pPr>
              <w:spacing w:before="40" w:after="40"/>
              <w:ind w:left="100" w:right="100"/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14855" w14:textId="29798130" w:rsidR="007956A4" w:rsidRPr="001C51B9" w:rsidRDefault="007956A4" w:rsidP="00854F1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RGs</w:t>
            </w:r>
            <w:r w:rsidR="00900CB3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(n=</w:t>
            </w:r>
            <w:r w:rsidR="00854F1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330 554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00C923" w14:textId="355DD7F1" w:rsidR="007956A4" w:rsidRPr="001C51B9" w:rsidRDefault="007956A4" w:rsidP="00854F1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PCNs</w:t>
            </w:r>
            <w:r w:rsidR="00900CB3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(n=</w:t>
            </w:r>
            <w:r w:rsidR="00854F1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2 542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)</w:t>
            </w:r>
          </w:p>
        </w:tc>
      </w:tr>
      <w:tr w:rsidR="007956A4" w:rsidRPr="001C51B9" w14:paraId="32C7F3D0" w14:textId="77777777" w:rsidTr="00115140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CC7DF7" w14:textId="44B7A250" w:rsidR="007956A4" w:rsidRPr="001C51B9" w:rsidRDefault="00900CB3" w:rsidP="007956A4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Age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09582E" w14:textId="77777777" w:rsidR="007956A4" w:rsidRPr="001C51B9" w:rsidRDefault="007956A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88A252" w14:textId="77777777" w:rsidR="007956A4" w:rsidRPr="001C51B9" w:rsidRDefault="007956A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</w:tr>
      <w:tr w:rsidR="007956A4" w:rsidRPr="00854F14" w14:paraId="504646E7" w14:textId="77777777" w:rsidTr="00115140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DDC24F" w14:textId="33E2DC5D" w:rsidR="007956A4" w:rsidRPr="001C51B9" w:rsidRDefault="007956A4" w:rsidP="007956A4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Mean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(SD)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7448BC" w14:textId="3602F0DC" w:rsidR="007956A4" w:rsidRPr="001C51B9" w:rsidRDefault="007956A4" w:rsidP="00854F1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46.</w:t>
            </w:r>
            <w:r w:rsidR="00854F1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6</w:t>
            </w:r>
            <w:r w:rsidR="00854F14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(14.</w:t>
            </w:r>
            <w:r w:rsidR="00854F14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7</w:t>
            </w:r>
            <w:r w:rsidR="00854F1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4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172DD5" w14:textId="6A539305" w:rsidR="007956A4" w:rsidRPr="001C51B9" w:rsidRDefault="00854F14" w:rsidP="00854F1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52.3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(13.</w:t>
            </w: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6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6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)</w:t>
            </w:r>
          </w:p>
        </w:tc>
      </w:tr>
      <w:tr w:rsidR="007956A4" w:rsidRPr="00854F14" w14:paraId="2045CBCA" w14:textId="77777777" w:rsidTr="00115140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B0A7CA" w14:textId="4D003F54" w:rsidR="007956A4" w:rsidRPr="001C51B9" w:rsidRDefault="007956A4" w:rsidP="006517D2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Median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="006517D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[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Q1-Q3</w:t>
            </w:r>
            <w:r w:rsidR="006517D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]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219565" w14:textId="233C15B6" w:rsidR="007956A4" w:rsidRPr="001C51B9" w:rsidRDefault="007956A4" w:rsidP="00854F1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48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="006517D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[</w:t>
            </w:r>
            <w:r w:rsidR="00854F14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3</w:t>
            </w:r>
            <w:r w:rsidR="00854F1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4</w:t>
            </w:r>
            <w:r w:rsidR="00854F14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- 58</w:t>
            </w:r>
            <w:r w:rsidR="006517D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]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6D398E" w14:textId="7820D68A" w:rsidR="007956A4" w:rsidRPr="001C51B9" w:rsidRDefault="00854F14" w:rsidP="00854F1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5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4</w:t>
            </w: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="006517D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[</w:t>
            </w: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4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4</w:t>
            </w: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- </w:t>
            </w: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6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2</w:t>
            </w:r>
            <w:r w:rsidR="006517D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]</w:t>
            </w:r>
          </w:p>
        </w:tc>
      </w:tr>
      <w:tr w:rsidR="007956A4" w:rsidRPr="00854F14" w14:paraId="62401FAE" w14:textId="77777777" w:rsidTr="00115140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D86733" w14:textId="77777777" w:rsidR="007956A4" w:rsidRPr="001C51B9" w:rsidRDefault="007956A4" w:rsidP="007956A4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Min. -- Max.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FBF2F6" w14:textId="7C69D517" w:rsidR="007956A4" w:rsidRPr="001C51B9" w:rsidRDefault="007956A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19.0 - 74.0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A47C45" w14:textId="0320BE82" w:rsidR="007956A4" w:rsidRPr="001C51B9" w:rsidRDefault="007956A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19.0 - 74.0</w:t>
            </w:r>
          </w:p>
        </w:tc>
      </w:tr>
      <w:tr w:rsidR="007956A4" w:rsidRPr="00854F14" w14:paraId="164318FF" w14:textId="77777777" w:rsidTr="00115140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74CA5A" w14:textId="111FA146" w:rsidR="007956A4" w:rsidRPr="001C51B9" w:rsidRDefault="00900CB3" w:rsidP="007956A4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Age (categories)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839E88" w14:textId="77777777" w:rsidR="007956A4" w:rsidRPr="001C51B9" w:rsidRDefault="007956A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65BE51" w14:textId="77777777" w:rsidR="007956A4" w:rsidRPr="001C51B9" w:rsidRDefault="007956A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</w:tr>
      <w:tr w:rsidR="007956A4" w:rsidRPr="001C51B9" w14:paraId="428207DA" w14:textId="77777777" w:rsidTr="00115140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7F6D11" w14:textId="77777777" w:rsidR="007956A4" w:rsidRPr="001C51B9" w:rsidRDefault="007956A4" w:rsidP="007956A4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18-65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87F37A" w14:textId="1ED36140" w:rsidR="007956A4" w:rsidRPr="001C51B9" w:rsidRDefault="00854F1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54F1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294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854F1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700 (89.2%)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94620A" w14:textId="2E468421" w:rsidR="007956A4" w:rsidRPr="001C51B9" w:rsidRDefault="00854F1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54F1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2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854F1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095 (82.4%)</w:t>
            </w:r>
          </w:p>
        </w:tc>
      </w:tr>
      <w:tr w:rsidR="007956A4" w:rsidRPr="001C51B9" w14:paraId="43E697DA" w14:textId="77777777" w:rsidTr="00115140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741775" w14:textId="4CCDA1B4" w:rsidR="007956A4" w:rsidRPr="001C51B9" w:rsidRDefault="007956A4" w:rsidP="007956A4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&gt;65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B48E24" w14:textId="6247C273" w:rsidR="007956A4" w:rsidRPr="001C51B9" w:rsidRDefault="00854F1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54F1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35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854F1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854 (10.8%)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BDBC1F" w14:textId="75FB9528" w:rsidR="007956A4" w:rsidRPr="001C51B9" w:rsidRDefault="00854F1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54F1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447 (17.6%)</w:t>
            </w:r>
          </w:p>
        </w:tc>
      </w:tr>
      <w:tr w:rsidR="007956A4" w:rsidRPr="001C51B9" w14:paraId="20873FB3" w14:textId="77777777" w:rsidTr="00115140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4D455B" w14:textId="64E1AD81" w:rsidR="007956A4" w:rsidRPr="001C51B9" w:rsidRDefault="007956A4" w:rsidP="007956A4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Ge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nder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6AAF51" w14:textId="77777777" w:rsidR="007956A4" w:rsidRPr="001C51B9" w:rsidRDefault="007956A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D4888D" w14:textId="77777777" w:rsidR="007956A4" w:rsidRPr="001C51B9" w:rsidRDefault="007956A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</w:tr>
      <w:tr w:rsidR="007956A4" w:rsidRPr="001C51B9" w14:paraId="592D6877" w14:textId="77777777" w:rsidTr="00115140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A36B86" w14:textId="7C105EE0" w:rsidR="007956A4" w:rsidRPr="001C51B9" w:rsidRDefault="007956A4" w:rsidP="007956A4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M</w:t>
            </w: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a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le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60E80B" w14:textId="4F962880" w:rsidR="007956A4" w:rsidRPr="001C51B9" w:rsidRDefault="00854F1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54F1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150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854F1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257 (45.5%)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B2CB49" w14:textId="4E9C91D6" w:rsidR="007956A4" w:rsidRPr="001C51B9" w:rsidRDefault="00854F1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54F1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854F1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016 (40.0%)</w:t>
            </w:r>
          </w:p>
        </w:tc>
      </w:tr>
      <w:tr w:rsidR="007956A4" w:rsidRPr="001C51B9" w14:paraId="5C7423D1" w14:textId="77777777" w:rsidTr="00115140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0D78DE" w14:textId="78E466AF" w:rsidR="007956A4" w:rsidRPr="001C51B9" w:rsidRDefault="007956A4" w:rsidP="007956A4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E2BC1C" w14:textId="6793A8B0" w:rsidR="007956A4" w:rsidRPr="001C51B9" w:rsidRDefault="00854F1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54F1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180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854F1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297 (54.5%)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574163" w14:textId="26BB61FF" w:rsidR="007956A4" w:rsidRPr="001C51B9" w:rsidRDefault="00854F1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54F1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854F1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526 (60.0%)</w:t>
            </w:r>
          </w:p>
        </w:tc>
      </w:tr>
      <w:tr w:rsidR="007956A4" w:rsidRPr="001C51B9" w14:paraId="65104257" w14:textId="77777777" w:rsidTr="00115140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27CB6A" w14:textId="107A3D97" w:rsidR="007956A4" w:rsidRPr="001C51B9" w:rsidRDefault="00900CB3" w:rsidP="007956A4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C</w:t>
            </w:r>
            <w:r w:rsidR="007956A4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harlson </w:t>
            </w:r>
            <w:r w:rsidR="00433648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Index</w:t>
            </w: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="007956A4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(</w:t>
            </w: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categories</w:t>
            </w:r>
            <w:r w:rsidR="007956A4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B37368" w14:textId="77777777" w:rsidR="007956A4" w:rsidRPr="001C51B9" w:rsidRDefault="007956A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5F24B7" w14:textId="77777777" w:rsidR="007956A4" w:rsidRPr="001C51B9" w:rsidRDefault="007956A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</w:tr>
      <w:tr w:rsidR="007956A4" w:rsidRPr="001C51B9" w14:paraId="1137D391" w14:textId="77777777" w:rsidTr="00115140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CDF6D9" w14:textId="77777777" w:rsidR="007956A4" w:rsidRPr="001C51B9" w:rsidRDefault="007956A4" w:rsidP="007956A4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0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83A43E" w14:textId="7DAB495A" w:rsidR="007956A4" w:rsidRPr="001C51B9" w:rsidRDefault="00854F1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54F1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120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854F1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642 (36.5%)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40CE51" w14:textId="786CB3C0" w:rsidR="007956A4" w:rsidRPr="001C51B9" w:rsidRDefault="00854F1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54F1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897 (35.3%)</w:t>
            </w:r>
          </w:p>
        </w:tc>
      </w:tr>
      <w:tr w:rsidR="007956A4" w:rsidRPr="001C51B9" w14:paraId="29EB82B1" w14:textId="77777777" w:rsidTr="00115140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BC28DC" w14:textId="73EC59EB" w:rsidR="007956A4" w:rsidRPr="001C51B9" w:rsidRDefault="007956A4" w:rsidP="007956A4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1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,</w:t>
            </w: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2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7848D4" w14:textId="7D38B3B3" w:rsidR="007956A4" w:rsidRPr="001C51B9" w:rsidRDefault="00854F1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54F1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175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854F1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597 (53.1%)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8EBCBE" w14:textId="0352CA0D" w:rsidR="007956A4" w:rsidRPr="001C51B9" w:rsidRDefault="00854F1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54F1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854F1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172 (46.1%)</w:t>
            </w:r>
          </w:p>
        </w:tc>
      </w:tr>
      <w:tr w:rsidR="007956A4" w:rsidRPr="001C51B9" w14:paraId="6C7F9961" w14:textId="77777777" w:rsidTr="00115140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018695" w14:textId="4D429304" w:rsidR="007956A4" w:rsidRPr="001C51B9" w:rsidRDefault="007956A4" w:rsidP="007956A4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3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,</w:t>
            </w: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4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94EA82" w14:textId="1A1DF71E" w:rsidR="007956A4" w:rsidRPr="001C51B9" w:rsidRDefault="00854F1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54F1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21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854F1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615 (6.5%)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F531AD" w14:textId="0A9DFBB1" w:rsidR="007956A4" w:rsidRPr="001C51B9" w:rsidRDefault="00854F1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54F1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248 (9.8%)</w:t>
            </w:r>
          </w:p>
        </w:tc>
      </w:tr>
      <w:tr w:rsidR="007956A4" w:rsidRPr="001C51B9" w14:paraId="2B375515" w14:textId="77777777" w:rsidTr="00115140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2C0EC7" w14:textId="7B1C3E49" w:rsidR="007956A4" w:rsidRPr="001C51B9" w:rsidRDefault="007956A4" w:rsidP="007956A4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&gt;= </w:t>
            </w: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3FE1E8" w14:textId="69CD6BD9" w:rsidR="007956A4" w:rsidRPr="001C51B9" w:rsidRDefault="00854F1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54F1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12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854F1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700 (3.8%)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CA2D44" w14:textId="08AF46AB" w:rsidR="007956A4" w:rsidRPr="001C51B9" w:rsidRDefault="00854F14" w:rsidP="007956A4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54F14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225 (8.9%)</w:t>
            </w:r>
          </w:p>
        </w:tc>
      </w:tr>
    </w:tbl>
    <w:p w14:paraId="300EE6B9" w14:textId="77777777" w:rsidR="009B2BC7" w:rsidRPr="001C51B9" w:rsidRDefault="009B2BC7" w:rsidP="00074B64">
      <w:pPr>
        <w:rPr>
          <w:rFonts w:ascii="MetaNormal-Roman" w:hAnsi="MetaNormal-Roman"/>
          <w:sz w:val="20"/>
          <w:szCs w:val="20"/>
          <w:lang w:val="en-US"/>
        </w:rPr>
      </w:pPr>
    </w:p>
    <w:p w14:paraId="1622618D" w14:textId="79C160D1" w:rsidR="00074B64" w:rsidRPr="001C51B9" w:rsidRDefault="00115140" w:rsidP="001C51B9">
      <w:pPr>
        <w:jc w:val="both"/>
        <w:rPr>
          <w:rFonts w:ascii="MetaNormal-Roman" w:hAnsi="MetaNormal-Roman"/>
          <w:sz w:val="20"/>
          <w:szCs w:val="20"/>
          <w:lang w:val="en-US"/>
        </w:rPr>
      </w:pPr>
      <w:r w:rsidRPr="00B663CC">
        <w:rPr>
          <w:rFonts w:ascii="MetaNormal-Roman" w:hAnsi="MetaNormal-Roman"/>
          <w:b/>
          <w:bCs/>
          <w:sz w:val="24"/>
          <w:szCs w:val="24"/>
          <w:lang w:val="en-US"/>
        </w:rPr>
        <w:t xml:space="preserve">Supplementary Table </w:t>
      </w:r>
      <w:r>
        <w:rPr>
          <w:rFonts w:ascii="MetaNormal-Roman" w:hAnsi="MetaNormal-Roman"/>
          <w:b/>
          <w:bCs/>
          <w:sz w:val="24"/>
          <w:szCs w:val="24"/>
          <w:lang w:val="en-US"/>
        </w:rPr>
        <w:t xml:space="preserve">13: </w:t>
      </w:r>
      <w:r w:rsidR="00074B64" w:rsidRPr="001C51B9">
        <w:rPr>
          <w:rFonts w:ascii="MetaNormal-Roman" w:hAnsi="MetaNormal-Roman"/>
          <w:sz w:val="20"/>
          <w:szCs w:val="20"/>
          <w:lang w:val="en-US"/>
        </w:rPr>
        <w:t xml:space="preserve">Logistics mixed effects model for the rate of recommended antibiotics for patients with </w:t>
      </w:r>
      <w:r w:rsidR="00074B64" w:rsidRPr="001C51B9">
        <w:rPr>
          <w:rFonts w:ascii="MetaNormal-Roman" w:hAnsi="MetaNormal-Roman"/>
          <w:sz w:val="20"/>
          <w:szCs w:val="20"/>
          <w:u w:val="single"/>
          <w:lang w:val="en-US"/>
        </w:rPr>
        <w:t xml:space="preserve">Bronchitis </w:t>
      </w:r>
      <w:r w:rsidR="00074B64" w:rsidRPr="001C51B9">
        <w:rPr>
          <w:rFonts w:ascii="MetaNormal-Roman" w:hAnsi="MetaNormal-Roman"/>
          <w:sz w:val="20"/>
          <w:szCs w:val="20"/>
          <w:lang w:val="en-US"/>
        </w:rPr>
        <w:t>and antibiotics prescription. The practices are considered as random effect.</w:t>
      </w:r>
      <w:r w:rsidR="001948F5" w:rsidRPr="001C51B9">
        <w:rPr>
          <w:rFonts w:ascii="MetaNormal-Roman" w:hAnsi="MetaNormal-Roman"/>
          <w:sz w:val="20"/>
          <w:szCs w:val="20"/>
          <w:lang w:val="en-US"/>
        </w:rPr>
        <w:t xml:space="preserve"> Documented are odds ratios (OR), corresponding confidence interval (CI) limits, standard errors, and p-value.</w:t>
      </w:r>
    </w:p>
    <w:tbl>
      <w:tblPr>
        <w:tblW w:w="9204" w:type="dxa"/>
        <w:tblLayout w:type="fixed"/>
        <w:tblLook w:val="04A0" w:firstRow="1" w:lastRow="0" w:firstColumn="1" w:lastColumn="0" w:noHBand="0" w:noVBand="1"/>
      </w:tblPr>
      <w:tblGrid>
        <w:gridCol w:w="2977"/>
        <w:gridCol w:w="1127"/>
        <w:gridCol w:w="1275"/>
        <w:gridCol w:w="1275"/>
        <w:gridCol w:w="1275"/>
        <w:gridCol w:w="1275"/>
      </w:tblGrid>
      <w:tr w:rsidR="00A6274E" w:rsidRPr="001C51B9" w14:paraId="71B97715" w14:textId="77777777" w:rsidTr="00EB701B"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14:paraId="5F1796DB" w14:textId="1A9ADC4F" w:rsidR="00A6274E" w:rsidRPr="001C51B9" w:rsidRDefault="00A6274E" w:rsidP="00A6274E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Covariate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</w:tcPr>
          <w:p w14:paraId="37C5ADB1" w14:textId="73AA6BF3" w:rsidR="00A6274E" w:rsidRPr="001C51B9" w:rsidRDefault="00A6274E" w:rsidP="00A6274E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OR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35A525F6" w14:textId="4468B5CC" w:rsidR="00A6274E" w:rsidRPr="001C51B9" w:rsidRDefault="00A6274E" w:rsidP="00A6274E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Lower CI limit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1BAE0CDC" w14:textId="7CAFE0ED" w:rsidR="00A6274E" w:rsidRPr="001C51B9" w:rsidRDefault="00A6274E" w:rsidP="00A6274E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Upper CI limit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7F301A20" w14:textId="0D03C627" w:rsidR="00A6274E" w:rsidRPr="001C51B9" w:rsidRDefault="00A6274E" w:rsidP="00A6274E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St. error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73674564" w14:textId="6FB9544C" w:rsidR="00A6274E" w:rsidRPr="001C51B9" w:rsidRDefault="00A6274E" w:rsidP="00A6274E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p-value</w:t>
            </w:r>
          </w:p>
        </w:tc>
      </w:tr>
      <w:tr w:rsidR="00A6274E" w:rsidRPr="001C51B9" w14:paraId="5766B5FB" w14:textId="77777777" w:rsidTr="00EB701B">
        <w:tc>
          <w:tcPr>
            <w:tcW w:w="2977" w:type="dxa"/>
            <w:tcBorders>
              <w:top w:val="single" w:sz="4" w:space="0" w:color="auto"/>
            </w:tcBorders>
          </w:tcPr>
          <w:p w14:paraId="33E0DC5C" w14:textId="04F852D7" w:rsidR="00A6274E" w:rsidRPr="001C51B9" w:rsidRDefault="00A6274E" w:rsidP="00A6274E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Other spec. groups vs. General Practitioner</w:t>
            </w:r>
          </w:p>
        </w:tc>
        <w:tc>
          <w:tcPr>
            <w:tcW w:w="1127" w:type="dxa"/>
            <w:tcBorders>
              <w:top w:val="single" w:sz="4" w:space="0" w:color="auto"/>
            </w:tcBorders>
          </w:tcPr>
          <w:p w14:paraId="6670AD51" w14:textId="4736B1A3" w:rsidR="00A6274E" w:rsidRPr="001C51B9" w:rsidRDefault="00854F14" w:rsidP="00A6274E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5.751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0BB5DFDC" w14:textId="5A51684A" w:rsidR="00A6274E" w:rsidRPr="001C51B9" w:rsidRDefault="00854F14" w:rsidP="00A6274E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0.807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5B59AFD2" w14:textId="001AD067" w:rsidR="00A6274E" w:rsidRPr="001C51B9" w:rsidRDefault="00854F14" w:rsidP="00A6274E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54F1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41.012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1ABAEE46" w14:textId="1FB9BA04" w:rsidR="00A6274E" w:rsidRPr="001C51B9" w:rsidRDefault="00854F14" w:rsidP="00A6274E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1.002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1053A4E3" w14:textId="3321E094" w:rsidR="00A6274E" w:rsidRPr="001C51B9" w:rsidRDefault="00A6274E" w:rsidP="00854F14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</w:t>
            </w:r>
            <w:r w:rsidR="00854F1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081</w:t>
            </w:r>
          </w:p>
        </w:tc>
      </w:tr>
      <w:tr w:rsidR="00A6274E" w:rsidRPr="001C51B9" w14:paraId="581BA476" w14:textId="77777777" w:rsidTr="00EB701B">
        <w:tc>
          <w:tcPr>
            <w:tcW w:w="2977" w:type="dxa"/>
          </w:tcPr>
          <w:p w14:paraId="1A6048CF" w14:textId="1D2AE389" w:rsidR="00A6274E" w:rsidRPr="001C51B9" w:rsidRDefault="00A6274E" w:rsidP="00A6274E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Urbanization vs. </w:t>
            </w:r>
            <w:r w:rsidR="00B575AB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rural</w:t>
            </w:r>
          </w:p>
        </w:tc>
        <w:tc>
          <w:tcPr>
            <w:tcW w:w="1127" w:type="dxa"/>
          </w:tcPr>
          <w:p w14:paraId="73963D85" w14:textId="72C94C81" w:rsidR="00A6274E" w:rsidRPr="001C51B9" w:rsidRDefault="00A6274E" w:rsidP="00854F14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3.</w:t>
            </w:r>
            <w:r w:rsidR="00854F1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235</w:t>
            </w:r>
          </w:p>
        </w:tc>
        <w:tc>
          <w:tcPr>
            <w:tcW w:w="1275" w:type="dxa"/>
          </w:tcPr>
          <w:p w14:paraId="65C3163E" w14:textId="2F88D5B8" w:rsidR="00A6274E" w:rsidRPr="001C51B9" w:rsidRDefault="00A6274E" w:rsidP="00A80A40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1.</w:t>
            </w:r>
            <w:r w:rsidR="00A80A40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</w:t>
            </w:r>
            <w:r w:rsidR="00A80A40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08</w:t>
            </w:r>
          </w:p>
        </w:tc>
        <w:tc>
          <w:tcPr>
            <w:tcW w:w="1275" w:type="dxa"/>
          </w:tcPr>
          <w:p w14:paraId="08393D57" w14:textId="38A325DF" w:rsidR="00A6274E" w:rsidRPr="001C51B9" w:rsidRDefault="00A80A40" w:rsidP="00A6274E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10.385</w:t>
            </w:r>
          </w:p>
        </w:tc>
        <w:tc>
          <w:tcPr>
            <w:tcW w:w="1275" w:type="dxa"/>
          </w:tcPr>
          <w:p w14:paraId="16F2ECE7" w14:textId="5E04834C" w:rsidR="00A6274E" w:rsidRPr="001C51B9" w:rsidRDefault="00A6274E" w:rsidP="00A80A40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</w:t>
            </w:r>
            <w:r w:rsidR="00A80A40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595</w:t>
            </w:r>
          </w:p>
        </w:tc>
        <w:tc>
          <w:tcPr>
            <w:tcW w:w="1275" w:type="dxa"/>
          </w:tcPr>
          <w:p w14:paraId="00771989" w14:textId="6E2DE7A1" w:rsidR="00A6274E" w:rsidRPr="001C51B9" w:rsidRDefault="00A6274E" w:rsidP="00A80A40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</w:t>
            </w:r>
            <w:r w:rsidR="00A80A40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04</w:t>
            </w:r>
            <w:r w:rsidR="00A80A40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9</w:t>
            </w:r>
          </w:p>
        </w:tc>
      </w:tr>
      <w:tr w:rsidR="00A6274E" w:rsidRPr="001C51B9" w14:paraId="617898E0" w14:textId="77777777" w:rsidTr="00EB701B">
        <w:tc>
          <w:tcPr>
            <w:tcW w:w="2977" w:type="dxa"/>
          </w:tcPr>
          <w:p w14:paraId="37813309" w14:textId="1700493E" w:rsidR="00A6274E" w:rsidRPr="001C51B9" w:rsidRDefault="00A6274E" w:rsidP="00A6274E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Urban vs. </w:t>
            </w:r>
            <w:r w:rsidR="00B575AB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rural</w:t>
            </w:r>
          </w:p>
        </w:tc>
        <w:tc>
          <w:tcPr>
            <w:tcW w:w="1127" w:type="dxa"/>
          </w:tcPr>
          <w:p w14:paraId="6E3EE426" w14:textId="34E02654" w:rsidR="00A6274E" w:rsidRPr="001C51B9" w:rsidRDefault="00A80A40" w:rsidP="00A6274E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0.893</w:t>
            </w:r>
          </w:p>
        </w:tc>
        <w:tc>
          <w:tcPr>
            <w:tcW w:w="1275" w:type="dxa"/>
          </w:tcPr>
          <w:p w14:paraId="7DC385B4" w14:textId="118017B4" w:rsidR="00A6274E" w:rsidRPr="001C51B9" w:rsidRDefault="00A80A40" w:rsidP="00A6274E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0.484</w:t>
            </w:r>
          </w:p>
        </w:tc>
        <w:tc>
          <w:tcPr>
            <w:tcW w:w="1275" w:type="dxa"/>
          </w:tcPr>
          <w:p w14:paraId="50ED4CFD" w14:textId="53F75DF5" w:rsidR="00A6274E" w:rsidRPr="001C51B9" w:rsidRDefault="00A80A40" w:rsidP="00A6274E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1.647</w:t>
            </w:r>
          </w:p>
        </w:tc>
        <w:tc>
          <w:tcPr>
            <w:tcW w:w="1275" w:type="dxa"/>
          </w:tcPr>
          <w:p w14:paraId="3AAF76D4" w14:textId="488EF835" w:rsidR="00A6274E" w:rsidRPr="001C51B9" w:rsidRDefault="00A6274E" w:rsidP="00A80A40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</w:t>
            </w:r>
            <w:r w:rsidR="00A80A40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3</w:t>
            </w:r>
            <w:r w:rsidR="00A80A40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13</w:t>
            </w:r>
          </w:p>
        </w:tc>
        <w:tc>
          <w:tcPr>
            <w:tcW w:w="1275" w:type="dxa"/>
          </w:tcPr>
          <w:p w14:paraId="786E7296" w14:textId="2FD4EC89" w:rsidR="00A6274E" w:rsidRPr="001C51B9" w:rsidRDefault="00A6274E" w:rsidP="00A80A40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</w:t>
            </w:r>
            <w:r w:rsidR="00A80A40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717</w:t>
            </w:r>
          </w:p>
        </w:tc>
      </w:tr>
      <w:tr w:rsidR="00A6274E" w:rsidRPr="00A80A40" w14:paraId="66EF3C7C" w14:textId="77777777" w:rsidTr="00EB701B">
        <w:tc>
          <w:tcPr>
            <w:tcW w:w="2977" w:type="dxa"/>
          </w:tcPr>
          <w:p w14:paraId="6A8DB7F8" w14:textId="0317E49F" w:rsidR="00A6274E" w:rsidRPr="001C51B9" w:rsidRDefault="00A6274E" w:rsidP="00A6274E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PCN</w:t>
            </w:r>
            <w:r w:rsidR="00A80A40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size medium vs. small</w:t>
            </w:r>
          </w:p>
        </w:tc>
        <w:tc>
          <w:tcPr>
            <w:tcW w:w="1127" w:type="dxa"/>
          </w:tcPr>
          <w:p w14:paraId="754B9379" w14:textId="10DCC071" w:rsidR="00A6274E" w:rsidRPr="001C51B9" w:rsidRDefault="00A80A40" w:rsidP="00A80A40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1.838</w:t>
            </w:r>
          </w:p>
        </w:tc>
        <w:tc>
          <w:tcPr>
            <w:tcW w:w="1275" w:type="dxa"/>
          </w:tcPr>
          <w:p w14:paraId="6F65857C" w14:textId="7FCF600D" w:rsidR="00A6274E" w:rsidRPr="001C51B9" w:rsidRDefault="00A6274E" w:rsidP="00A80A40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</w:t>
            </w:r>
            <w:r w:rsidR="00A80A40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685</w:t>
            </w:r>
          </w:p>
        </w:tc>
        <w:tc>
          <w:tcPr>
            <w:tcW w:w="1275" w:type="dxa"/>
          </w:tcPr>
          <w:p w14:paraId="24BEE20E" w14:textId="51A4CAFB" w:rsidR="00A6274E" w:rsidRPr="001C51B9" w:rsidRDefault="00A80A40" w:rsidP="00A6274E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4.931</w:t>
            </w:r>
          </w:p>
        </w:tc>
        <w:tc>
          <w:tcPr>
            <w:tcW w:w="1275" w:type="dxa"/>
          </w:tcPr>
          <w:p w14:paraId="49F2FE3D" w14:textId="3A0BED8E" w:rsidR="00A6274E" w:rsidRPr="001C51B9" w:rsidRDefault="00A6274E" w:rsidP="00A80A40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</w:t>
            </w:r>
            <w:r w:rsidR="00A80A40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504</w:t>
            </w:r>
          </w:p>
        </w:tc>
        <w:tc>
          <w:tcPr>
            <w:tcW w:w="1275" w:type="dxa"/>
          </w:tcPr>
          <w:p w14:paraId="0A104B1F" w14:textId="76A5296A" w:rsidR="00A6274E" w:rsidRPr="001C51B9" w:rsidRDefault="00A6274E" w:rsidP="00A80A40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</w:t>
            </w:r>
            <w:r w:rsidR="00A80A40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227</w:t>
            </w:r>
          </w:p>
        </w:tc>
      </w:tr>
      <w:tr w:rsidR="00A80A40" w:rsidRPr="00A80A40" w14:paraId="002866BE" w14:textId="77777777" w:rsidTr="00EB701B">
        <w:tc>
          <w:tcPr>
            <w:tcW w:w="2977" w:type="dxa"/>
          </w:tcPr>
          <w:p w14:paraId="52B75C7E" w14:textId="176213A3" w:rsidR="00A80A40" w:rsidRPr="001C51B9" w:rsidRDefault="00A80A40" w:rsidP="00A80A40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PCN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size large vs. small</w:t>
            </w:r>
          </w:p>
        </w:tc>
        <w:tc>
          <w:tcPr>
            <w:tcW w:w="1127" w:type="dxa"/>
          </w:tcPr>
          <w:p w14:paraId="5F643A6B" w14:textId="46FCCF5F" w:rsidR="00A80A40" w:rsidRPr="001C51B9" w:rsidRDefault="00A80A40" w:rsidP="00A6274E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1.704</w:t>
            </w:r>
          </w:p>
        </w:tc>
        <w:tc>
          <w:tcPr>
            <w:tcW w:w="1275" w:type="dxa"/>
          </w:tcPr>
          <w:p w14:paraId="23220340" w14:textId="2DE08BE0" w:rsidR="00A80A40" w:rsidRPr="001C51B9" w:rsidRDefault="00A80A40" w:rsidP="00A6274E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0.641</w:t>
            </w:r>
          </w:p>
        </w:tc>
        <w:tc>
          <w:tcPr>
            <w:tcW w:w="1275" w:type="dxa"/>
          </w:tcPr>
          <w:p w14:paraId="6AE362B3" w14:textId="7A2F386D" w:rsidR="00A80A40" w:rsidRPr="001C51B9" w:rsidRDefault="00A80A40" w:rsidP="00A6274E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4.526</w:t>
            </w:r>
          </w:p>
        </w:tc>
        <w:tc>
          <w:tcPr>
            <w:tcW w:w="1275" w:type="dxa"/>
          </w:tcPr>
          <w:p w14:paraId="304E4C90" w14:textId="5E49892B" w:rsidR="00A80A40" w:rsidRPr="001C51B9" w:rsidRDefault="00A80A40" w:rsidP="00A6274E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0.499</w:t>
            </w:r>
          </w:p>
        </w:tc>
        <w:tc>
          <w:tcPr>
            <w:tcW w:w="1275" w:type="dxa"/>
          </w:tcPr>
          <w:p w14:paraId="46DBFA91" w14:textId="7BE5952A" w:rsidR="00A80A40" w:rsidRPr="001C51B9" w:rsidRDefault="00A80A40" w:rsidP="00A80A40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0.285</w:t>
            </w:r>
          </w:p>
        </w:tc>
      </w:tr>
      <w:tr w:rsidR="0067775F" w:rsidRPr="00A80A40" w14:paraId="3584C405" w14:textId="77777777" w:rsidTr="00EB701B">
        <w:tc>
          <w:tcPr>
            <w:tcW w:w="2977" w:type="dxa"/>
          </w:tcPr>
          <w:p w14:paraId="02F052DE" w14:textId="1D90DA69" w:rsidR="0067775F" w:rsidRPr="001C51B9" w:rsidRDefault="00B575AB" w:rsidP="00A6274E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Patient age</w:t>
            </w:r>
            <w:r w:rsidR="0067775F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&gt;65 vs. age 18-65</w:t>
            </w:r>
          </w:p>
        </w:tc>
        <w:tc>
          <w:tcPr>
            <w:tcW w:w="1127" w:type="dxa"/>
          </w:tcPr>
          <w:p w14:paraId="4CCB7CB4" w14:textId="3932B6A1" w:rsidR="0067775F" w:rsidRPr="001C51B9" w:rsidRDefault="00A80A40" w:rsidP="00A6274E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A80A40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0.659</w:t>
            </w:r>
          </w:p>
        </w:tc>
        <w:tc>
          <w:tcPr>
            <w:tcW w:w="1275" w:type="dxa"/>
          </w:tcPr>
          <w:p w14:paraId="357BD0D8" w14:textId="69950059" w:rsidR="0067775F" w:rsidRPr="001C51B9" w:rsidRDefault="0067775F" w:rsidP="00A80A40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</w:t>
            </w:r>
            <w:r w:rsidR="00A80A40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477</w:t>
            </w:r>
          </w:p>
        </w:tc>
        <w:tc>
          <w:tcPr>
            <w:tcW w:w="1275" w:type="dxa"/>
          </w:tcPr>
          <w:p w14:paraId="6A07C4EF" w14:textId="143B4993" w:rsidR="0067775F" w:rsidRPr="001C51B9" w:rsidRDefault="0067775F" w:rsidP="00A80A40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</w:t>
            </w:r>
            <w:r w:rsidR="00A80A40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911</w:t>
            </w:r>
          </w:p>
        </w:tc>
        <w:tc>
          <w:tcPr>
            <w:tcW w:w="1275" w:type="dxa"/>
          </w:tcPr>
          <w:p w14:paraId="471AF631" w14:textId="41824DD1" w:rsidR="0067775F" w:rsidRPr="001C51B9" w:rsidRDefault="0067775F" w:rsidP="00A80A40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</w:t>
            </w:r>
            <w:r w:rsidR="00A80A40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</w:t>
            </w:r>
            <w:r w:rsidR="00A80A40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65</w:t>
            </w:r>
          </w:p>
        </w:tc>
        <w:tc>
          <w:tcPr>
            <w:tcW w:w="1275" w:type="dxa"/>
          </w:tcPr>
          <w:p w14:paraId="706388D2" w14:textId="3EF0145B" w:rsidR="0067775F" w:rsidRPr="001C51B9" w:rsidRDefault="0067775F" w:rsidP="00A80A40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</w:t>
            </w:r>
            <w:r w:rsidR="00A80A40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</w:t>
            </w:r>
            <w:r w:rsidR="00A80A40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12</w:t>
            </w:r>
          </w:p>
        </w:tc>
      </w:tr>
      <w:tr w:rsidR="0067775F" w:rsidRPr="001C51B9" w14:paraId="0D32A3CA" w14:textId="77777777" w:rsidTr="00EB701B">
        <w:tc>
          <w:tcPr>
            <w:tcW w:w="2977" w:type="dxa"/>
          </w:tcPr>
          <w:p w14:paraId="4160C4AA" w14:textId="1C0CF223" w:rsidR="0067775F" w:rsidRPr="001C51B9" w:rsidRDefault="0067775F" w:rsidP="00A6274E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Female </w:t>
            </w:r>
            <w:r w:rsidR="00B575AB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patient </w:t>
            </w: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vs. male</w:t>
            </w:r>
          </w:p>
        </w:tc>
        <w:tc>
          <w:tcPr>
            <w:tcW w:w="1127" w:type="dxa"/>
          </w:tcPr>
          <w:p w14:paraId="3BED8B1E" w14:textId="1B49C133" w:rsidR="0067775F" w:rsidRPr="001C51B9" w:rsidRDefault="0067775F" w:rsidP="00A80A40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</w:t>
            </w:r>
            <w:r w:rsidR="00A80A40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9</w:t>
            </w:r>
            <w:r w:rsidR="00A80A40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33</w:t>
            </w:r>
          </w:p>
        </w:tc>
        <w:tc>
          <w:tcPr>
            <w:tcW w:w="1275" w:type="dxa"/>
          </w:tcPr>
          <w:p w14:paraId="22FED57E" w14:textId="778588B5" w:rsidR="0067775F" w:rsidRPr="001C51B9" w:rsidRDefault="0067775F" w:rsidP="00A80A40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</w:t>
            </w:r>
            <w:r w:rsidR="00A80A40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7</w:t>
            </w:r>
            <w:r w:rsidR="00A80A40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47</w:t>
            </w:r>
          </w:p>
        </w:tc>
        <w:tc>
          <w:tcPr>
            <w:tcW w:w="1275" w:type="dxa"/>
          </w:tcPr>
          <w:p w14:paraId="25510337" w14:textId="58DA7705" w:rsidR="0067775F" w:rsidRPr="001C51B9" w:rsidRDefault="0067775F" w:rsidP="00A80A40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1.</w:t>
            </w:r>
            <w:r w:rsidR="00A80A40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</w:t>
            </w:r>
            <w:r w:rsidR="00A80A40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65</w:t>
            </w:r>
          </w:p>
        </w:tc>
        <w:tc>
          <w:tcPr>
            <w:tcW w:w="1275" w:type="dxa"/>
          </w:tcPr>
          <w:p w14:paraId="2FF5108D" w14:textId="5014F0FA" w:rsidR="0067775F" w:rsidRPr="001C51B9" w:rsidRDefault="0067775F" w:rsidP="00A80A40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</w:t>
            </w:r>
            <w:r w:rsidR="00A80A40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113</w:t>
            </w:r>
          </w:p>
        </w:tc>
        <w:tc>
          <w:tcPr>
            <w:tcW w:w="1275" w:type="dxa"/>
          </w:tcPr>
          <w:p w14:paraId="6788B435" w14:textId="4E6D91D1" w:rsidR="0067775F" w:rsidRPr="001C51B9" w:rsidRDefault="0067775F" w:rsidP="00A80A40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</w:t>
            </w:r>
            <w:r w:rsidR="00A80A40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539</w:t>
            </w:r>
          </w:p>
        </w:tc>
      </w:tr>
      <w:tr w:rsidR="0067775F" w:rsidRPr="001C51B9" w14:paraId="058EDC89" w14:textId="77777777" w:rsidTr="00EB701B">
        <w:tc>
          <w:tcPr>
            <w:tcW w:w="2977" w:type="dxa"/>
          </w:tcPr>
          <w:p w14:paraId="6AC22512" w14:textId="684D0D55" w:rsidR="0067775F" w:rsidRPr="001C51B9" w:rsidRDefault="0067775F" w:rsidP="00A6274E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Charlson </w:t>
            </w:r>
            <w:r w:rsidR="00433648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Index</w:t>
            </w: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1, 2 vs. 0</w:t>
            </w:r>
          </w:p>
        </w:tc>
        <w:tc>
          <w:tcPr>
            <w:tcW w:w="1127" w:type="dxa"/>
          </w:tcPr>
          <w:p w14:paraId="079C3446" w14:textId="5C7FE773" w:rsidR="0067775F" w:rsidRPr="001C51B9" w:rsidRDefault="0067775F" w:rsidP="00A80A40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</w:t>
            </w:r>
            <w:r w:rsidR="00A80A40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8</w:t>
            </w:r>
            <w:r w:rsidR="00A80A40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68</w:t>
            </w:r>
          </w:p>
        </w:tc>
        <w:tc>
          <w:tcPr>
            <w:tcW w:w="1275" w:type="dxa"/>
          </w:tcPr>
          <w:p w14:paraId="0E8E0ADE" w14:textId="31DF0F87" w:rsidR="0067775F" w:rsidRPr="001C51B9" w:rsidRDefault="0067775F" w:rsidP="00A80A40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</w:t>
            </w:r>
            <w:r w:rsidR="00A80A40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666</w:t>
            </w:r>
          </w:p>
        </w:tc>
        <w:tc>
          <w:tcPr>
            <w:tcW w:w="1275" w:type="dxa"/>
          </w:tcPr>
          <w:p w14:paraId="7A43AB48" w14:textId="55638555" w:rsidR="0067775F" w:rsidRPr="001C51B9" w:rsidRDefault="0067775F" w:rsidP="00A80A40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1.</w:t>
            </w:r>
            <w:r w:rsidR="00A80A40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130</w:t>
            </w:r>
          </w:p>
        </w:tc>
        <w:tc>
          <w:tcPr>
            <w:tcW w:w="1275" w:type="dxa"/>
          </w:tcPr>
          <w:p w14:paraId="110ED1AF" w14:textId="65FEFF2B" w:rsidR="0067775F" w:rsidRPr="001C51B9" w:rsidRDefault="0067775F" w:rsidP="00A80A40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</w:t>
            </w:r>
            <w:r w:rsidR="00A80A40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</w:t>
            </w:r>
            <w:r w:rsidR="00A80A40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35</w:t>
            </w:r>
          </w:p>
        </w:tc>
        <w:tc>
          <w:tcPr>
            <w:tcW w:w="1275" w:type="dxa"/>
          </w:tcPr>
          <w:p w14:paraId="008EE90A" w14:textId="0290070A" w:rsidR="0067775F" w:rsidRPr="001C51B9" w:rsidRDefault="0067775F" w:rsidP="00A80A40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</w:t>
            </w:r>
            <w:r w:rsidR="00A80A40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293</w:t>
            </w:r>
          </w:p>
        </w:tc>
      </w:tr>
      <w:tr w:rsidR="0067775F" w:rsidRPr="001C51B9" w14:paraId="123274D8" w14:textId="77777777" w:rsidTr="00EB701B">
        <w:tc>
          <w:tcPr>
            <w:tcW w:w="2977" w:type="dxa"/>
          </w:tcPr>
          <w:p w14:paraId="54AF1437" w14:textId="3CB2D648" w:rsidR="0067775F" w:rsidRPr="001C51B9" w:rsidRDefault="0067775F" w:rsidP="00A6274E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Charlson </w:t>
            </w:r>
            <w:r w:rsidR="00433648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Index</w:t>
            </w: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3, 4 vs. 0</w:t>
            </w:r>
          </w:p>
        </w:tc>
        <w:tc>
          <w:tcPr>
            <w:tcW w:w="1127" w:type="dxa"/>
          </w:tcPr>
          <w:p w14:paraId="50838E9A" w14:textId="6A6ACC1E" w:rsidR="0067775F" w:rsidRPr="001C51B9" w:rsidRDefault="0067775F" w:rsidP="00A80A40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</w:t>
            </w:r>
            <w:r w:rsidR="00A80A40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894</w:t>
            </w:r>
          </w:p>
        </w:tc>
        <w:tc>
          <w:tcPr>
            <w:tcW w:w="1275" w:type="dxa"/>
          </w:tcPr>
          <w:p w14:paraId="62029B89" w14:textId="1E2591AA" w:rsidR="0067775F" w:rsidRPr="001C51B9" w:rsidRDefault="0067775F" w:rsidP="00A80A40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</w:t>
            </w:r>
            <w:r w:rsidR="00A80A40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595</w:t>
            </w:r>
          </w:p>
        </w:tc>
        <w:tc>
          <w:tcPr>
            <w:tcW w:w="1275" w:type="dxa"/>
          </w:tcPr>
          <w:p w14:paraId="1915BEB3" w14:textId="2251ED6B" w:rsidR="0067775F" w:rsidRPr="001C51B9" w:rsidRDefault="0067775F" w:rsidP="00A80A40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1.</w:t>
            </w:r>
            <w:r w:rsidR="00A80A40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3</w:t>
            </w:r>
            <w:r w:rsidR="00A80A40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44</w:t>
            </w:r>
          </w:p>
        </w:tc>
        <w:tc>
          <w:tcPr>
            <w:tcW w:w="1275" w:type="dxa"/>
          </w:tcPr>
          <w:p w14:paraId="72418A07" w14:textId="3C0DE05D" w:rsidR="0067775F" w:rsidRPr="001C51B9" w:rsidRDefault="0067775F" w:rsidP="00A80A40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</w:t>
            </w:r>
            <w:r w:rsidR="00A80A40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208</w:t>
            </w:r>
          </w:p>
        </w:tc>
        <w:tc>
          <w:tcPr>
            <w:tcW w:w="1275" w:type="dxa"/>
          </w:tcPr>
          <w:p w14:paraId="575926CD" w14:textId="7B6515FD" w:rsidR="0067775F" w:rsidRPr="001C51B9" w:rsidRDefault="0067775F" w:rsidP="00A80A40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</w:t>
            </w:r>
            <w:r w:rsidR="00A80A40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591</w:t>
            </w:r>
          </w:p>
        </w:tc>
      </w:tr>
      <w:tr w:rsidR="0067775F" w:rsidRPr="001C51B9" w14:paraId="3CCEFF2D" w14:textId="77777777" w:rsidTr="00EB701B">
        <w:tc>
          <w:tcPr>
            <w:tcW w:w="2977" w:type="dxa"/>
            <w:tcBorders>
              <w:bottom w:val="single" w:sz="4" w:space="0" w:color="auto"/>
            </w:tcBorders>
          </w:tcPr>
          <w:p w14:paraId="34B94B4D" w14:textId="4BD6EE2D" w:rsidR="0067775F" w:rsidRPr="001C51B9" w:rsidRDefault="0067775F" w:rsidP="00A6274E">
            <w:pPr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Charlson </w:t>
            </w:r>
            <w:r w:rsidR="00433648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Index</w:t>
            </w: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&gt;=5 vs. 0</w:t>
            </w:r>
          </w:p>
        </w:tc>
        <w:tc>
          <w:tcPr>
            <w:tcW w:w="1127" w:type="dxa"/>
            <w:tcBorders>
              <w:bottom w:val="single" w:sz="4" w:space="0" w:color="auto"/>
            </w:tcBorders>
          </w:tcPr>
          <w:p w14:paraId="203DAB37" w14:textId="700992AD" w:rsidR="0067775F" w:rsidRPr="001C51B9" w:rsidRDefault="0067775F" w:rsidP="00A80A40">
            <w:pPr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</w:t>
            </w:r>
            <w:r w:rsidR="00A80A40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8</w:t>
            </w:r>
            <w:r w:rsidR="00A80A40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17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78DE1FE3" w14:textId="3A4CFC25" w:rsidR="0067775F" w:rsidRPr="001C51B9" w:rsidRDefault="0067775F" w:rsidP="00A80A40">
            <w:pPr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</w:t>
            </w:r>
            <w:r w:rsidR="00A80A40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5</w:t>
            </w:r>
            <w:r w:rsidR="00A80A40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19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7C7A4F88" w14:textId="3671F6AD" w:rsidR="0067775F" w:rsidRPr="001C51B9" w:rsidRDefault="0067775F" w:rsidP="00A80A40">
            <w:pPr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1.</w:t>
            </w:r>
            <w:r w:rsidR="00A80A40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287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7B4A0F36" w14:textId="4D111F84" w:rsidR="0067775F" w:rsidRPr="001C51B9" w:rsidRDefault="0067775F" w:rsidP="00A80A40">
            <w:pPr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</w:t>
            </w:r>
            <w:r w:rsidR="00A80A40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232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63367FBA" w14:textId="24F2EE89" w:rsidR="0067775F" w:rsidRPr="001C51B9" w:rsidRDefault="0067775F" w:rsidP="00A80A40">
            <w:pPr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</w:t>
            </w:r>
            <w:r w:rsidR="00A80A40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384</w:t>
            </w:r>
          </w:p>
        </w:tc>
      </w:tr>
    </w:tbl>
    <w:p w14:paraId="6DE0E533" w14:textId="3940FD60" w:rsidR="00074B64" w:rsidRPr="00FD6550" w:rsidRDefault="00074B64" w:rsidP="00074B64">
      <w:pPr>
        <w:rPr>
          <w:lang w:val="en-US"/>
        </w:rPr>
      </w:pPr>
    </w:p>
    <w:p w14:paraId="17B21FC4" w14:textId="77777777" w:rsidR="00216606" w:rsidRDefault="00216606" w:rsidP="00074B64">
      <w:pPr>
        <w:rPr>
          <w:rFonts w:ascii="MetaNormal-Roman" w:hAnsi="MetaNormal-Roman"/>
          <w:b/>
          <w:bCs/>
          <w:lang w:val="en-US"/>
        </w:rPr>
      </w:pPr>
    </w:p>
    <w:p w14:paraId="0DF14167" w14:textId="1F510007" w:rsidR="00074B64" w:rsidRPr="001C51B9" w:rsidRDefault="00115140" w:rsidP="00216606">
      <w:pPr>
        <w:spacing w:after="0"/>
        <w:rPr>
          <w:rFonts w:ascii="MetaNormal-Roman" w:hAnsi="MetaNormal-Roman"/>
          <w:b/>
          <w:bCs/>
          <w:lang w:val="en-US"/>
        </w:rPr>
      </w:pPr>
      <w:r w:rsidRPr="00B663CC">
        <w:rPr>
          <w:rFonts w:ascii="MetaNormal-Roman" w:hAnsi="MetaNormal-Roman"/>
          <w:b/>
          <w:bCs/>
          <w:sz w:val="24"/>
          <w:szCs w:val="24"/>
          <w:lang w:val="en-US"/>
        </w:rPr>
        <w:lastRenderedPageBreak/>
        <w:t xml:space="preserve">Supplementary Table </w:t>
      </w:r>
      <w:r>
        <w:rPr>
          <w:rFonts w:ascii="MetaNormal-Roman" w:hAnsi="MetaNormal-Roman"/>
          <w:b/>
          <w:bCs/>
          <w:sz w:val="24"/>
          <w:szCs w:val="24"/>
          <w:lang w:val="en-US"/>
        </w:rPr>
        <w:t xml:space="preserve">14: </w:t>
      </w:r>
      <w:r w:rsidR="00074B64" w:rsidRPr="008B3764">
        <w:rPr>
          <w:rFonts w:ascii="MetaNormal-Roman" w:hAnsi="MetaNormal-Roman"/>
          <w:b/>
          <w:bCs/>
          <w:sz w:val="24"/>
          <w:szCs w:val="24"/>
          <w:lang w:val="en-US"/>
        </w:rPr>
        <w:t>Recommended Antibiotics Upper Respiratory Infections</w:t>
      </w:r>
    </w:p>
    <w:p w14:paraId="2D791D11" w14:textId="48843BC4" w:rsidR="009B2BC7" w:rsidRPr="001C51B9" w:rsidRDefault="009B2BC7" w:rsidP="001C51B9">
      <w:pPr>
        <w:jc w:val="both"/>
        <w:rPr>
          <w:rFonts w:ascii="MetaNormal-Roman" w:hAnsi="MetaNormal-Roman"/>
          <w:sz w:val="20"/>
          <w:szCs w:val="20"/>
          <w:lang w:val="en-US"/>
        </w:rPr>
      </w:pPr>
      <w:r w:rsidRPr="001C51B9">
        <w:rPr>
          <w:rFonts w:ascii="MetaNormal-Roman" w:hAnsi="MetaNormal-Roman"/>
          <w:sz w:val="20"/>
          <w:szCs w:val="20"/>
          <w:lang w:val="en-US"/>
        </w:rPr>
        <w:t xml:space="preserve">Patient and </w:t>
      </w:r>
      <w:r w:rsidR="00EB701B" w:rsidRPr="001C51B9">
        <w:rPr>
          <w:rFonts w:ascii="MetaNormal-Roman" w:hAnsi="MetaNormal-Roman"/>
          <w:sz w:val="20"/>
          <w:szCs w:val="20"/>
          <w:lang w:val="en-US"/>
        </w:rPr>
        <w:t xml:space="preserve">health status </w:t>
      </w:r>
      <w:r w:rsidRPr="001C51B9">
        <w:rPr>
          <w:rFonts w:ascii="MetaNormal-Roman" w:hAnsi="MetaNormal-Roman"/>
          <w:sz w:val="20"/>
          <w:szCs w:val="20"/>
          <w:lang w:val="en-US"/>
        </w:rPr>
        <w:t xml:space="preserve">characteristics for patients suffering from </w:t>
      </w:r>
      <w:r w:rsidRPr="001C51B9">
        <w:rPr>
          <w:rFonts w:ascii="MetaNormal-Roman" w:hAnsi="MetaNormal-Roman"/>
          <w:sz w:val="20"/>
          <w:szCs w:val="20"/>
          <w:u w:val="single"/>
          <w:lang w:val="en-US"/>
        </w:rPr>
        <w:t>upper respiratory infection</w:t>
      </w:r>
      <w:r w:rsidRPr="001C51B9">
        <w:rPr>
          <w:rFonts w:ascii="MetaNormal-Roman" w:hAnsi="MetaNormal-Roman"/>
          <w:sz w:val="20"/>
          <w:szCs w:val="20"/>
          <w:lang w:val="en-US"/>
        </w:rPr>
        <w:t xml:space="preserve"> with antibiotics prescription.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694"/>
        <w:gridCol w:w="1842"/>
        <w:gridCol w:w="1843"/>
      </w:tblGrid>
      <w:tr w:rsidR="009B2BC7" w:rsidRPr="001C51B9" w14:paraId="3B5D8DB7" w14:textId="77777777" w:rsidTr="00115140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60571F" w14:textId="77777777" w:rsidR="009B2BC7" w:rsidRPr="001C51B9" w:rsidRDefault="009B2BC7" w:rsidP="00AA78DB">
            <w:pPr>
              <w:spacing w:before="40" w:after="40"/>
              <w:ind w:left="100" w:right="100"/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8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FB080A" w14:textId="16B5C09C" w:rsidR="009B2BC7" w:rsidRPr="001C51B9" w:rsidRDefault="009B2BC7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RGs</w:t>
            </w:r>
            <w:r w:rsidR="00900CB3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(n=</w:t>
            </w:r>
            <w:r w:rsidR="00894BF3" w:rsidRPr="00894BF3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510</w:t>
            </w:r>
            <w:r w:rsidR="00894BF3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="00894BF3" w:rsidRPr="00894BF3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162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706848" w14:textId="55AAD50C" w:rsidR="009B2BC7" w:rsidRPr="001C51B9" w:rsidRDefault="009B2BC7" w:rsidP="00894BF3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PCNs</w:t>
            </w:r>
            <w:r w:rsidR="00900CB3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(n=</w:t>
            </w:r>
            <w:r w:rsidR="00894BF3" w:rsidRPr="00894BF3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2</w:t>
            </w:r>
            <w:r w:rsidR="00894BF3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="00894BF3" w:rsidRPr="00894BF3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994</w:t>
            </w:r>
            <w:r w:rsidR="00894BF3" w:rsidRPr="00894BF3" w:rsidDel="00894BF3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)</w:t>
            </w:r>
          </w:p>
        </w:tc>
      </w:tr>
      <w:tr w:rsidR="009B2BC7" w:rsidRPr="001C51B9" w14:paraId="25BC236A" w14:textId="77777777" w:rsidTr="00115140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D94D62" w14:textId="692D1F0D" w:rsidR="009B2BC7" w:rsidRPr="001C51B9" w:rsidRDefault="009B2BC7" w:rsidP="00AA78DB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A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ge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7A88BD" w14:textId="77777777" w:rsidR="009B2BC7" w:rsidRPr="001C51B9" w:rsidRDefault="009B2BC7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DC6FDB" w14:textId="77777777" w:rsidR="009B2BC7" w:rsidRPr="001C51B9" w:rsidRDefault="009B2BC7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</w:tr>
      <w:tr w:rsidR="009B2BC7" w:rsidRPr="00894BF3" w14:paraId="4FFB5983" w14:textId="77777777" w:rsidTr="00115140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835495" w14:textId="77777777" w:rsidR="009B2BC7" w:rsidRPr="001C51B9" w:rsidRDefault="009B2BC7" w:rsidP="00AA78DB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Mean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50CF7D" w14:textId="4326D2C7" w:rsidR="009B2BC7" w:rsidRPr="001C51B9" w:rsidRDefault="009B2BC7" w:rsidP="00894BF3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37.</w:t>
            </w:r>
            <w:r w:rsidR="00894BF3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3</w:t>
            </w:r>
            <w:r w:rsidR="00894BF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(21.</w:t>
            </w:r>
            <w:r w:rsidR="00894BF3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27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34D5CF" w14:textId="4370E426" w:rsidR="009B2BC7" w:rsidRPr="001C51B9" w:rsidRDefault="00894BF3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49.3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(18.60)</w:t>
            </w:r>
          </w:p>
        </w:tc>
      </w:tr>
      <w:tr w:rsidR="009B2BC7" w:rsidRPr="00894BF3" w14:paraId="5657F0E1" w14:textId="77777777" w:rsidTr="00115140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E0DC59" w14:textId="66551E3F" w:rsidR="009B2BC7" w:rsidRPr="001C51B9" w:rsidRDefault="009B2BC7" w:rsidP="006517D2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Median</w:t>
            </w:r>
            <w:r w:rsidR="00955CD1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="006517D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[</w:t>
            </w:r>
            <w:r w:rsidR="00955CD1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Q1-Q3</w:t>
            </w:r>
            <w:r w:rsidR="006517D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]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71EDF0" w14:textId="56EF966F" w:rsidR="009B2BC7" w:rsidRPr="001C51B9" w:rsidRDefault="009B2BC7" w:rsidP="006517D2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36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="006517D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[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20 - 53</w:t>
            </w:r>
            <w:r w:rsidR="006517D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]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C20573" w14:textId="710B05E5" w:rsidR="009B2BC7" w:rsidRPr="001C51B9" w:rsidRDefault="00894BF3" w:rsidP="00894BF3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5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0</w:t>
            </w: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="006517D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[</w:t>
            </w: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3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7</w:t>
            </w: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- </w:t>
            </w: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6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1</w:t>
            </w:r>
            <w:r w:rsidR="006517D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]</w:t>
            </w:r>
          </w:p>
        </w:tc>
      </w:tr>
      <w:tr w:rsidR="009B2BC7" w:rsidRPr="00894BF3" w14:paraId="2CD661DB" w14:textId="77777777" w:rsidTr="00115140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364B75" w14:textId="37D464E7" w:rsidR="009B2BC7" w:rsidRPr="001C51B9" w:rsidRDefault="009B2BC7" w:rsidP="00AA78DB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Min. - Max.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F9C2EA" w14:textId="6A2FD439" w:rsidR="009B2BC7" w:rsidRPr="001C51B9" w:rsidRDefault="009B2BC7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2.0 - 106.0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B744C7" w14:textId="47ED7489" w:rsidR="009B2BC7" w:rsidRPr="001C51B9" w:rsidRDefault="009B2BC7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2.0 - 100.0</w:t>
            </w:r>
          </w:p>
        </w:tc>
      </w:tr>
      <w:tr w:rsidR="009B2BC7" w:rsidRPr="00894BF3" w14:paraId="3C248F28" w14:textId="77777777" w:rsidTr="00115140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B7EF54" w14:textId="7A6473DD" w:rsidR="009B2BC7" w:rsidRPr="001C51B9" w:rsidRDefault="00900CB3" w:rsidP="00AA78DB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Age (categories)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654F1E" w14:textId="77777777" w:rsidR="009B2BC7" w:rsidRPr="001C51B9" w:rsidRDefault="009B2BC7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99176C" w14:textId="77777777" w:rsidR="009B2BC7" w:rsidRPr="001C51B9" w:rsidRDefault="009B2BC7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</w:tr>
      <w:tr w:rsidR="009B2BC7" w:rsidRPr="001C51B9" w14:paraId="1C0A04CA" w14:textId="77777777" w:rsidTr="00115140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94D45C" w14:textId="07B27E41" w:rsidR="009B2BC7" w:rsidRPr="001C51B9" w:rsidRDefault="009B2BC7" w:rsidP="00AA78DB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&lt;</w:t>
            </w: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18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A3BDAB" w14:textId="4EEE10EF" w:rsidR="009B2BC7" w:rsidRPr="001C51B9" w:rsidRDefault="00894BF3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94BF3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104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894BF3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204 (20.4%)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B00059" w14:textId="1E0C8CA6" w:rsidR="009B2BC7" w:rsidRPr="001C51B9" w:rsidRDefault="00894BF3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94BF3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158 (5.3%)</w:t>
            </w:r>
          </w:p>
        </w:tc>
      </w:tr>
      <w:tr w:rsidR="009B2BC7" w:rsidRPr="001C51B9" w14:paraId="5BC03BF8" w14:textId="77777777" w:rsidTr="00115140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668489" w14:textId="77777777" w:rsidR="009B2BC7" w:rsidRPr="001C51B9" w:rsidRDefault="009B2BC7" w:rsidP="00AA78DB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18-65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F75CBA" w14:textId="627C7E64" w:rsidR="009B2BC7" w:rsidRPr="001C51B9" w:rsidRDefault="00894BF3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94BF3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355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894BF3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213 (69.6%)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AD270F" w14:textId="5D09A41C" w:rsidR="009B2BC7" w:rsidRPr="001C51B9" w:rsidRDefault="00894BF3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94BF3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2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894BF3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285 (76.3%)</w:t>
            </w:r>
          </w:p>
        </w:tc>
      </w:tr>
      <w:tr w:rsidR="009B2BC7" w:rsidRPr="001C51B9" w14:paraId="224E32E6" w14:textId="77777777" w:rsidTr="00115140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C98AE8" w14:textId="6D1E91E6" w:rsidR="009B2BC7" w:rsidRPr="001C51B9" w:rsidRDefault="009B2BC7" w:rsidP="00AA78DB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&gt;65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E2E31C" w14:textId="55E9A195" w:rsidR="009B2BC7" w:rsidRPr="001C51B9" w:rsidRDefault="00894BF3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94BF3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50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894BF3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745 (9.9%)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2F9AB1" w14:textId="7EE8C20B" w:rsidR="009B2BC7" w:rsidRPr="001C51B9" w:rsidRDefault="00894BF3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94BF3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551 (18.4%)</w:t>
            </w:r>
          </w:p>
        </w:tc>
      </w:tr>
      <w:tr w:rsidR="009B2BC7" w:rsidRPr="001C51B9" w14:paraId="586D52BD" w14:textId="77777777" w:rsidTr="00115140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185438" w14:textId="7C464D26" w:rsidR="009B2BC7" w:rsidRPr="001C51B9" w:rsidRDefault="009B2BC7" w:rsidP="00AA78DB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Ge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nder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63B73E" w14:textId="77777777" w:rsidR="009B2BC7" w:rsidRPr="001C51B9" w:rsidRDefault="009B2BC7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79A9A0" w14:textId="77777777" w:rsidR="009B2BC7" w:rsidRPr="001C51B9" w:rsidRDefault="009B2BC7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</w:tr>
      <w:tr w:rsidR="009B2BC7" w:rsidRPr="001C51B9" w14:paraId="6DEF7827" w14:textId="77777777" w:rsidTr="00115140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0C00E9" w14:textId="34B4CCF5" w:rsidR="009B2BC7" w:rsidRPr="001C51B9" w:rsidRDefault="009B2BC7" w:rsidP="00AA78DB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M</w:t>
            </w: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a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le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8BEC32" w14:textId="426915EF" w:rsidR="009B2BC7" w:rsidRPr="001C51B9" w:rsidRDefault="00894BF3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94BF3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223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894BF3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002 (43.7%)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F11640" w14:textId="547B4811" w:rsidR="009B2BC7" w:rsidRPr="001C51B9" w:rsidRDefault="00894BF3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94BF3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894BF3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116 (37.3%)</w:t>
            </w:r>
          </w:p>
        </w:tc>
      </w:tr>
      <w:tr w:rsidR="009B2BC7" w:rsidRPr="001C51B9" w14:paraId="5D2C7703" w14:textId="77777777" w:rsidTr="00115140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E16762" w14:textId="740869C1" w:rsidR="009B2BC7" w:rsidRPr="001C51B9" w:rsidRDefault="009B2BC7" w:rsidP="00AA78DB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47CDC7" w14:textId="188890A4" w:rsidR="009B2BC7" w:rsidRPr="001C51B9" w:rsidRDefault="00894BF3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94BF3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287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894BF3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160 (56.3%)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AE2775" w14:textId="4A219C99" w:rsidR="009B2BC7" w:rsidRPr="001C51B9" w:rsidRDefault="00894BF3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94BF3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894BF3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878 (62.7%)</w:t>
            </w:r>
          </w:p>
        </w:tc>
      </w:tr>
      <w:tr w:rsidR="009B2BC7" w:rsidRPr="001C51B9" w14:paraId="30B6C413" w14:textId="77777777" w:rsidTr="00115140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1C0932" w14:textId="24D75D82" w:rsidR="009B2BC7" w:rsidRPr="001C51B9" w:rsidRDefault="00900CB3" w:rsidP="00AA78DB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C</w:t>
            </w:r>
            <w:r w:rsidR="009B2BC7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harlson </w:t>
            </w:r>
            <w:r w:rsidR="00433648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Index</w:t>
            </w: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="009B2BC7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(</w:t>
            </w: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categories</w:t>
            </w:r>
            <w:r w:rsidR="009B2BC7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998DA5" w14:textId="77777777" w:rsidR="009B2BC7" w:rsidRPr="001C51B9" w:rsidRDefault="009B2BC7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DBBB8C" w14:textId="77777777" w:rsidR="009B2BC7" w:rsidRPr="001C51B9" w:rsidRDefault="009B2BC7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</w:tr>
      <w:tr w:rsidR="009B2BC7" w:rsidRPr="001C51B9" w14:paraId="27510D6C" w14:textId="77777777" w:rsidTr="00115140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8CDB0D" w14:textId="77777777" w:rsidR="009B2BC7" w:rsidRPr="001C51B9" w:rsidRDefault="009B2BC7" w:rsidP="00AA78DB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0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BC6CDF" w14:textId="06817C31" w:rsidR="009B2BC7" w:rsidRPr="001C51B9" w:rsidRDefault="00894BF3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94BF3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342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894BF3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048 (67.0%)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A97742" w14:textId="308618C7" w:rsidR="009B2BC7" w:rsidRPr="001C51B9" w:rsidRDefault="00894BF3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94BF3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894BF3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554 (51.9%)</w:t>
            </w:r>
          </w:p>
        </w:tc>
      </w:tr>
      <w:tr w:rsidR="009B2BC7" w:rsidRPr="001C51B9" w14:paraId="06F2E2CE" w14:textId="77777777" w:rsidTr="00115140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7CB808" w14:textId="01CE003C" w:rsidR="009B2BC7" w:rsidRPr="001C51B9" w:rsidRDefault="009B2BC7" w:rsidP="00AA78DB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1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,</w:t>
            </w: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2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ACF5E8" w14:textId="23714DE1" w:rsidR="009B2BC7" w:rsidRPr="001C51B9" w:rsidRDefault="00894BF3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94BF3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133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894BF3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168 (26.1%)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628771" w14:textId="4CC5846F" w:rsidR="009B2BC7" w:rsidRPr="001C51B9" w:rsidRDefault="00894BF3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94BF3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966 (32.3%)</w:t>
            </w:r>
          </w:p>
        </w:tc>
      </w:tr>
      <w:tr w:rsidR="009B2BC7" w:rsidRPr="001C51B9" w14:paraId="755B7244" w14:textId="77777777" w:rsidTr="00115140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F3A9C4" w14:textId="56EBBFA8" w:rsidR="009B2BC7" w:rsidRPr="001C51B9" w:rsidRDefault="009B2BC7" w:rsidP="00AA78DB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3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,</w:t>
            </w: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4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C48F21" w14:textId="50766C0B" w:rsidR="009B2BC7" w:rsidRPr="001C51B9" w:rsidRDefault="00894BF3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94BF3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20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894BF3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600 (4.0%)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B3D768" w14:textId="6A1BB40A" w:rsidR="009B2BC7" w:rsidRPr="001C51B9" w:rsidRDefault="00894BF3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94BF3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236 (7.9%)</w:t>
            </w:r>
          </w:p>
        </w:tc>
      </w:tr>
      <w:tr w:rsidR="009B2BC7" w:rsidRPr="001C51B9" w14:paraId="544B7279" w14:textId="77777777" w:rsidTr="00115140">
        <w:trPr>
          <w:cantSplit/>
          <w:jc w:val="center"/>
        </w:trPr>
        <w:tc>
          <w:tcPr>
            <w:tcW w:w="26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3B9177" w14:textId="708BB6F7" w:rsidR="009B2BC7" w:rsidRPr="001C51B9" w:rsidRDefault="009B2BC7" w:rsidP="00AA78DB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&gt;= 5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485853" w14:textId="43D6DFDD" w:rsidR="009B2BC7" w:rsidRPr="001C51B9" w:rsidRDefault="00894BF3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94BF3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14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894BF3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346 (2.8%)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7136AE" w14:textId="25570145" w:rsidR="009B2BC7" w:rsidRPr="001C51B9" w:rsidRDefault="00894BF3" w:rsidP="00AA78DB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894BF3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238 (7.9%)</w:t>
            </w:r>
          </w:p>
        </w:tc>
      </w:tr>
    </w:tbl>
    <w:p w14:paraId="03B046FA" w14:textId="77777777" w:rsidR="0007155B" w:rsidRPr="001C51B9" w:rsidRDefault="0007155B" w:rsidP="0007155B">
      <w:pPr>
        <w:rPr>
          <w:rFonts w:ascii="MetaNormal-Roman" w:hAnsi="MetaNormal-Roman"/>
          <w:sz w:val="20"/>
          <w:szCs w:val="20"/>
          <w:lang w:val="en-US"/>
        </w:rPr>
      </w:pPr>
    </w:p>
    <w:p w14:paraId="3F5F7291" w14:textId="3AF2C20C" w:rsidR="00074B64" w:rsidRPr="001C51B9" w:rsidRDefault="006A42EF" w:rsidP="001C51B9">
      <w:pPr>
        <w:jc w:val="both"/>
        <w:rPr>
          <w:rFonts w:ascii="MetaNormal-Roman" w:hAnsi="MetaNormal-Roman"/>
          <w:sz w:val="20"/>
          <w:szCs w:val="20"/>
          <w:lang w:val="en-US"/>
        </w:rPr>
      </w:pPr>
      <w:r w:rsidRPr="00B663CC">
        <w:rPr>
          <w:rFonts w:ascii="MetaNormal-Roman" w:hAnsi="MetaNormal-Roman"/>
          <w:b/>
          <w:bCs/>
          <w:sz w:val="24"/>
          <w:szCs w:val="24"/>
          <w:lang w:val="en-US"/>
        </w:rPr>
        <w:t xml:space="preserve">Supplementary Table </w:t>
      </w:r>
      <w:r>
        <w:rPr>
          <w:rFonts w:ascii="MetaNormal-Roman" w:hAnsi="MetaNormal-Roman"/>
          <w:b/>
          <w:bCs/>
          <w:sz w:val="24"/>
          <w:szCs w:val="24"/>
          <w:lang w:val="en-US"/>
        </w:rPr>
        <w:t xml:space="preserve">15: </w:t>
      </w:r>
      <w:r w:rsidR="00074B64" w:rsidRPr="001C51B9">
        <w:rPr>
          <w:rFonts w:ascii="MetaNormal-Roman" w:hAnsi="MetaNormal-Roman"/>
          <w:sz w:val="20"/>
          <w:szCs w:val="20"/>
          <w:lang w:val="en-US"/>
        </w:rPr>
        <w:t xml:space="preserve">Logistics mixed effects model for the rate of recommended antibiotics for patients with </w:t>
      </w:r>
      <w:r w:rsidR="00074B64" w:rsidRPr="001C51B9">
        <w:rPr>
          <w:rFonts w:ascii="MetaNormal-Roman" w:hAnsi="MetaNormal-Roman"/>
          <w:sz w:val="20"/>
          <w:szCs w:val="20"/>
          <w:u w:val="single"/>
          <w:lang w:val="en-US"/>
        </w:rPr>
        <w:t>Upper Respiratory Infections and antibiotics prescription</w:t>
      </w:r>
      <w:r w:rsidR="00074B64" w:rsidRPr="001C51B9">
        <w:rPr>
          <w:rFonts w:ascii="MetaNormal-Roman" w:hAnsi="MetaNormal-Roman"/>
          <w:sz w:val="20"/>
          <w:szCs w:val="20"/>
          <w:lang w:val="en-US"/>
        </w:rPr>
        <w:t>. The practices are considered as random effect.</w:t>
      </w:r>
      <w:r w:rsidR="001948F5" w:rsidRPr="001C51B9">
        <w:rPr>
          <w:rFonts w:ascii="MetaNormal-Roman" w:hAnsi="MetaNormal-Roman"/>
          <w:sz w:val="20"/>
          <w:szCs w:val="20"/>
          <w:lang w:val="en-US"/>
        </w:rPr>
        <w:t xml:space="preserve"> Documented are  odds ratios (OR), the corresponding confidence interval (CI) limits, standard errors, and p-value.</w:t>
      </w:r>
    </w:p>
    <w:tbl>
      <w:tblPr>
        <w:tblW w:w="8931" w:type="dxa"/>
        <w:tblLayout w:type="fixed"/>
        <w:tblLook w:val="04A0" w:firstRow="1" w:lastRow="0" w:firstColumn="1" w:lastColumn="0" w:noHBand="0" w:noVBand="1"/>
      </w:tblPr>
      <w:tblGrid>
        <w:gridCol w:w="2977"/>
        <w:gridCol w:w="1128"/>
        <w:gridCol w:w="1276"/>
        <w:gridCol w:w="1276"/>
        <w:gridCol w:w="1140"/>
        <w:gridCol w:w="1134"/>
      </w:tblGrid>
      <w:tr w:rsidR="00A6274E" w:rsidRPr="00FD6550" w14:paraId="10FD921D" w14:textId="77777777" w:rsidTr="008B3764">
        <w:trPr>
          <w:trHeight w:val="397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14:paraId="7C98A22F" w14:textId="4B760AF8" w:rsidR="00A6274E" w:rsidRPr="001C51B9" w:rsidRDefault="00A6274E" w:rsidP="00216606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Covariate</w:t>
            </w:r>
          </w:p>
        </w:tc>
        <w:tc>
          <w:tcPr>
            <w:tcW w:w="1128" w:type="dxa"/>
            <w:tcBorders>
              <w:top w:val="single" w:sz="4" w:space="0" w:color="auto"/>
              <w:bottom w:val="single" w:sz="4" w:space="0" w:color="auto"/>
            </w:tcBorders>
          </w:tcPr>
          <w:p w14:paraId="1EFA6D83" w14:textId="42EC1E5C" w:rsidR="00A6274E" w:rsidRPr="001C51B9" w:rsidRDefault="00A6274E" w:rsidP="008B3764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OR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08480453" w14:textId="2790E03D" w:rsidR="00A6274E" w:rsidRPr="001C51B9" w:rsidRDefault="00A6274E" w:rsidP="001D6436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Lower CI limit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DDA8D70" w14:textId="58182320" w:rsidR="00A6274E" w:rsidRPr="001C51B9" w:rsidRDefault="00A6274E" w:rsidP="008B3764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Upper CI limit</w:t>
            </w:r>
          </w:p>
        </w:tc>
        <w:tc>
          <w:tcPr>
            <w:tcW w:w="1140" w:type="dxa"/>
            <w:tcBorders>
              <w:top w:val="single" w:sz="4" w:space="0" w:color="auto"/>
              <w:bottom w:val="single" w:sz="4" w:space="0" w:color="auto"/>
            </w:tcBorders>
          </w:tcPr>
          <w:p w14:paraId="091E3628" w14:textId="294E8D37" w:rsidR="00A6274E" w:rsidRPr="001C51B9" w:rsidRDefault="00A6274E" w:rsidP="008B3764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St. error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7105E2B" w14:textId="2EC6CAD9" w:rsidR="00A6274E" w:rsidRPr="001C51B9" w:rsidRDefault="00A6274E" w:rsidP="008B3764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p-value</w:t>
            </w:r>
          </w:p>
        </w:tc>
      </w:tr>
      <w:tr w:rsidR="00894BF3" w:rsidRPr="00FD6550" w14:paraId="03E27B1A" w14:textId="77777777" w:rsidTr="00EB701B">
        <w:tc>
          <w:tcPr>
            <w:tcW w:w="2977" w:type="dxa"/>
            <w:tcBorders>
              <w:top w:val="single" w:sz="4" w:space="0" w:color="auto"/>
            </w:tcBorders>
          </w:tcPr>
          <w:p w14:paraId="6ADB2EE3" w14:textId="10A7D25F" w:rsidR="00894BF3" w:rsidRPr="001C51B9" w:rsidRDefault="00894BF3" w:rsidP="00894BF3">
            <w:pPr>
              <w:autoSpaceDE w:val="0"/>
              <w:autoSpaceDN w:val="0"/>
              <w:adjustRightInd w:val="0"/>
              <w:spacing w:after="0" w:line="240" w:lineRule="auto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Otolaryngologist vs. General Practitioner</w:t>
            </w:r>
          </w:p>
        </w:tc>
        <w:tc>
          <w:tcPr>
            <w:tcW w:w="1128" w:type="dxa"/>
            <w:tcBorders>
              <w:top w:val="single" w:sz="4" w:space="0" w:color="auto"/>
            </w:tcBorders>
          </w:tcPr>
          <w:p w14:paraId="0E673AA8" w14:textId="15D881B2" w:rsidR="00894BF3" w:rsidRPr="001C51B9" w:rsidRDefault="00894BF3" w:rsidP="00894BF3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1.287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7B18FFB6" w14:textId="77777777" w:rsidR="00894BF3" w:rsidRDefault="00894BF3" w:rsidP="00894BF3">
            <w:pPr>
              <w:autoSpaceDE w:val="0"/>
              <w:autoSpaceDN w:val="0"/>
              <w:adjustRightInd w:val="0"/>
              <w:spacing w:after="0"/>
            </w:pPr>
            <w:r>
              <w:t>0.470</w:t>
            </w:r>
          </w:p>
          <w:p w14:paraId="2941EF83" w14:textId="2DF44409" w:rsidR="00894BF3" w:rsidRPr="001C51B9" w:rsidRDefault="00894BF3" w:rsidP="00894BF3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618E3C12" w14:textId="0EE2D3DB" w:rsidR="00894BF3" w:rsidRPr="001C51B9" w:rsidRDefault="00894BF3" w:rsidP="00894BF3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3.524</w:t>
            </w:r>
          </w:p>
        </w:tc>
        <w:tc>
          <w:tcPr>
            <w:tcW w:w="1140" w:type="dxa"/>
            <w:tcBorders>
              <w:top w:val="single" w:sz="4" w:space="0" w:color="auto"/>
            </w:tcBorders>
          </w:tcPr>
          <w:p w14:paraId="28A36352" w14:textId="2EE63015" w:rsidR="00894BF3" w:rsidRPr="001C51B9" w:rsidRDefault="00894BF3" w:rsidP="00894BF3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0.514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F260008" w14:textId="4FCF5FF5" w:rsidR="00894BF3" w:rsidRPr="001C51B9" w:rsidRDefault="00894BF3" w:rsidP="00894BF3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0.62</w:t>
            </w:r>
            <w:r w:rsidRPr="00033851">
              <w:t>3</w:t>
            </w:r>
          </w:p>
        </w:tc>
      </w:tr>
      <w:tr w:rsidR="00894BF3" w:rsidRPr="00FD6550" w14:paraId="47B8D1D3" w14:textId="77777777" w:rsidTr="00EB701B">
        <w:tc>
          <w:tcPr>
            <w:tcW w:w="2977" w:type="dxa"/>
          </w:tcPr>
          <w:p w14:paraId="229950C4" w14:textId="703FC24D" w:rsidR="00894BF3" w:rsidRPr="001C51B9" w:rsidRDefault="00894BF3" w:rsidP="00894BF3">
            <w:pPr>
              <w:autoSpaceDE w:val="0"/>
              <w:autoSpaceDN w:val="0"/>
              <w:adjustRightInd w:val="0"/>
              <w:spacing w:after="0" w:line="240" w:lineRule="auto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Pediatrician vs. General Practitioner</w:t>
            </w:r>
          </w:p>
        </w:tc>
        <w:tc>
          <w:tcPr>
            <w:tcW w:w="1128" w:type="dxa"/>
          </w:tcPr>
          <w:p w14:paraId="43B3B0B9" w14:textId="61A11B09" w:rsidR="00894BF3" w:rsidRPr="001C51B9" w:rsidRDefault="00894BF3" w:rsidP="00894BF3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736AF2">
              <w:t>6.27</w:t>
            </w:r>
            <w:r>
              <w:t>4</w:t>
            </w:r>
          </w:p>
        </w:tc>
        <w:tc>
          <w:tcPr>
            <w:tcW w:w="1276" w:type="dxa"/>
          </w:tcPr>
          <w:p w14:paraId="5F8F740F" w14:textId="7C970AB9" w:rsidR="00894BF3" w:rsidRPr="001C51B9" w:rsidRDefault="00894BF3" w:rsidP="00894BF3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0.73</w:t>
            </w:r>
            <w:r w:rsidRPr="00736AF2">
              <w:t>8 7</w:t>
            </w:r>
          </w:p>
        </w:tc>
        <w:tc>
          <w:tcPr>
            <w:tcW w:w="1276" w:type="dxa"/>
          </w:tcPr>
          <w:p w14:paraId="1D644EE6" w14:textId="49834EF9" w:rsidR="00894BF3" w:rsidRPr="001C51B9" w:rsidRDefault="00894BF3" w:rsidP="00894BF3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53.347</w:t>
            </w:r>
          </w:p>
        </w:tc>
        <w:tc>
          <w:tcPr>
            <w:tcW w:w="1140" w:type="dxa"/>
          </w:tcPr>
          <w:p w14:paraId="2C33932A" w14:textId="4D79725C" w:rsidR="00894BF3" w:rsidRPr="001C51B9" w:rsidRDefault="00894BF3" w:rsidP="00894BF3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1.092</w:t>
            </w:r>
          </w:p>
        </w:tc>
        <w:tc>
          <w:tcPr>
            <w:tcW w:w="1134" w:type="dxa"/>
          </w:tcPr>
          <w:p w14:paraId="51A18248" w14:textId="47250D56" w:rsidR="00894BF3" w:rsidRPr="001C51B9" w:rsidRDefault="00894BF3" w:rsidP="00894BF3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0.093</w:t>
            </w:r>
          </w:p>
        </w:tc>
      </w:tr>
      <w:tr w:rsidR="00894BF3" w:rsidRPr="00FD6550" w14:paraId="4BCB6AB1" w14:textId="77777777" w:rsidTr="006A42EF">
        <w:trPr>
          <w:trHeight w:val="397"/>
        </w:trPr>
        <w:tc>
          <w:tcPr>
            <w:tcW w:w="2977" w:type="dxa"/>
          </w:tcPr>
          <w:p w14:paraId="03519D34" w14:textId="33C44F5F" w:rsidR="00894BF3" w:rsidRPr="001C51B9" w:rsidRDefault="00894BF3" w:rsidP="00894BF3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Urbanization vs. Rural location</w:t>
            </w:r>
          </w:p>
        </w:tc>
        <w:tc>
          <w:tcPr>
            <w:tcW w:w="1128" w:type="dxa"/>
          </w:tcPr>
          <w:p w14:paraId="3738249D" w14:textId="737D74E1" w:rsidR="00894BF3" w:rsidRPr="001C51B9" w:rsidRDefault="00894BF3" w:rsidP="00894BF3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1.647</w:t>
            </w:r>
          </w:p>
        </w:tc>
        <w:tc>
          <w:tcPr>
            <w:tcW w:w="1276" w:type="dxa"/>
          </w:tcPr>
          <w:p w14:paraId="7FE1625D" w14:textId="2EF9D75F" w:rsidR="00894BF3" w:rsidRPr="001C51B9" w:rsidRDefault="00894BF3" w:rsidP="00894BF3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0.572</w:t>
            </w:r>
          </w:p>
        </w:tc>
        <w:tc>
          <w:tcPr>
            <w:tcW w:w="1276" w:type="dxa"/>
          </w:tcPr>
          <w:p w14:paraId="048786FF" w14:textId="41C82643" w:rsidR="00894BF3" w:rsidRPr="001C51B9" w:rsidRDefault="00894BF3" w:rsidP="00894BF3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 xml:space="preserve">4.741 </w:t>
            </w:r>
          </w:p>
        </w:tc>
        <w:tc>
          <w:tcPr>
            <w:tcW w:w="1140" w:type="dxa"/>
          </w:tcPr>
          <w:p w14:paraId="5E5285D4" w14:textId="3670AE82" w:rsidR="00894BF3" w:rsidRPr="001C51B9" w:rsidRDefault="00894BF3" w:rsidP="00894BF3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0.540</w:t>
            </w:r>
          </w:p>
        </w:tc>
        <w:tc>
          <w:tcPr>
            <w:tcW w:w="1134" w:type="dxa"/>
          </w:tcPr>
          <w:p w14:paraId="1EE501C4" w14:textId="1BE386B9" w:rsidR="00894BF3" w:rsidRPr="001C51B9" w:rsidRDefault="00894BF3" w:rsidP="00894BF3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0.355</w:t>
            </w:r>
          </w:p>
        </w:tc>
      </w:tr>
      <w:tr w:rsidR="006C7B2E" w:rsidRPr="00FD6550" w14:paraId="7899FCE2" w14:textId="77777777" w:rsidTr="00D31162">
        <w:trPr>
          <w:trHeight w:val="340"/>
        </w:trPr>
        <w:tc>
          <w:tcPr>
            <w:tcW w:w="2977" w:type="dxa"/>
          </w:tcPr>
          <w:p w14:paraId="55C8E356" w14:textId="30DCA8A1" w:rsidR="006C7B2E" w:rsidRPr="001C51B9" w:rsidRDefault="006C7B2E" w:rsidP="006C7B2E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Urban vs. rural location</w:t>
            </w:r>
          </w:p>
        </w:tc>
        <w:tc>
          <w:tcPr>
            <w:tcW w:w="1128" w:type="dxa"/>
          </w:tcPr>
          <w:p w14:paraId="222E603C" w14:textId="02B4245A" w:rsidR="006C7B2E" w:rsidRPr="001C51B9" w:rsidRDefault="006C7B2E" w:rsidP="006C7B2E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1.10</w:t>
            </w:r>
            <w:r w:rsidRPr="00896864">
              <w:t>5</w:t>
            </w:r>
          </w:p>
        </w:tc>
        <w:tc>
          <w:tcPr>
            <w:tcW w:w="1276" w:type="dxa"/>
          </w:tcPr>
          <w:p w14:paraId="682EA520" w14:textId="53E34C90" w:rsidR="006C7B2E" w:rsidRPr="001C51B9" w:rsidRDefault="006C7B2E" w:rsidP="006C7B2E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0.615</w:t>
            </w:r>
          </w:p>
        </w:tc>
        <w:tc>
          <w:tcPr>
            <w:tcW w:w="1276" w:type="dxa"/>
          </w:tcPr>
          <w:p w14:paraId="6081B9D4" w14:textId="51FD0F2C" w:rsidR="006C7B2E" w:rsidRPr="001C51B9" w:rsidRDefault="006C7B2E" w:rsidP="006C7B2E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1.984</w:t>
            </w:r>
          </w:p>
        </w:tc>
        <w:tc>
          <w:tcPr>
            <w:tcW w:w="1140" w:type="dxa"/>
          </w:tcPr>
          <w:p w14:paraId="6BC2E7DC" w14:textId="743BFA2D" w:rsidR="006C7B2E" w:rsidRPr="001C51B9" w:rsidRDefault="006C7B2E" w:rsidP="006C7B2E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0.29</w:t>
            </w:r>
            <w:r w:rsidRPr="00896864">
              <w:t>9</w:t>
            </w:r>
          </w:p>
        </w:tc>
        <w:tc>
          <w:tcPr>
            <w:tcW w:w="1134" w:type="dxa"/>
          </w:tcPr>
          <w:p w14:paraId="2F45C7B4" w14:textId="3BF97F78" w:rsidR="006C7B2E" w:rsidRPr="001C51B9" w:rsidRDefault="006C7B2E" w:rsidP="006C7B2E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0.739</w:t>
            </w:r>
          </w:p>
        </w:tc>
      </w:tr>
      <w:tr w:rsidR="006C7B2E" w:rsidRPr="00FD6550" w14:paraId="4F91BE6F" w14:textId="77777777" w:rsidTr="00D31162">
        <w:trPr>
          <w:trHeight w:val="340"/>
        </w:trPr>
        <w:tc>
          <w:tcPr>
            <w:tcW w:w="2977" w:type="dxa"/>
          </w:tcPr>
          <w:p w14:paraId="46876AE7" w14:textId="6D9BE074" w:rsidR="006C7B2E" w:rsidRPr="001C51B9" w:rsidRDefault="006C7B2E" w:rsidP="006C7B2E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PCN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size medium vs. small</w:t>
            </w:r>
          </w:p>
        </w:tc>
        <w:tc>
          <w:tcPr>
            <w:tcW w:w="1128" w:type="dxa"/>
          </w:tcPr>
          <w:p w14:paraId="074477E6" w14:textId="0FFEB562" w:rsidR="006C7B2E" w:rsidRPr="001C51B9" w:rsidRDefault="006C7B2E" w:rsidP="006C7B2E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4D2090">
              <w:t>1.185</w:t>
            </w:r>
          </w:p>
        </w:tc>
        <w:tc>
          <w:tcPr>
            <w:tcW w:w="1276" w:type="dxa"/>
          </w:tcPr>
          <w:p w14:paraId="68B86F9E" w14:textId="3981322A" w:rsidR="006C7B2E" w:rsidRPr="001C51B9" w:rsidRDefault="006C7B2E" w:rsidP="006C7B2E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0.475</w:t>
            </w:r>
          </w:p>
        </w:tc>
        <w:tc>
          <w:tcPr>
            <w:tcW w:w="1276" w:type="dxa"/>
          </w:tcPr>
          <w:p w14:paraId="069F0207" w14:textId="2C6E4CA0" w:rsidR="006C7B2E" w:rsidRPr="001C51B9" w:rsidRDefault="006C7B2E" w:rsidP="006C7B2E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2.95</w:t>
            </w:r>
            <w:r w:rsidRPr="004D2090">
              <w:t>8</w:t>
            </w:r>
          </w:p>
        </w:tc>
        <w:tc>
          <w:tcPr>
            <w:tcW w:w="1140" w:type="dxa"/>
          </w:tcPr>
          <w:p w14:paraId="1D1D832A" w14:textId="1E7E6806" w:rsidR="006C7B2E" w:rsidRPr="001C51B9" w:rsidRDefault="006C7B2E" w:rsidP="006C7B2E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0.467</w:t>
            </w:r>
          </w:p>
        </w:tc>
        <w:tc>
          <w:tcPr>
            <w:tcW w:w="1134" w:type="dxa"/>
          </w:tcPr>
          <w:p w14:paraId="103D93B7" w14:textId="7269761C" w:rsidR="006C7B2E" w:rsidRPr="001C51B9" w:rsidRDefault="006C7B2E" w:rsidP="006C7B2E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0.715</w:t>
            </w:r>
          </w:p>
        </w:tc>
      </w:tr>
      <w:tr w:rsidR="006C7B2E" w:rsidRPr="00FD6550" w14:paraId="3DF32EEE" w14:textId="77777777" w:rsidTr="00D31162">
        <w:trPr>
          <w:trHeight w:val="340"/>
        </w:trPr>
        <w:tc>
          <w:tcPr>
            <w:tcW w:w="2977" w:type="dxa"/>
          </w:tcPr>
          <w:p w14:paraId="3E93967A" w14:textId="5C990F8B" w:rsidR="006C7B2E" w:rsidRPr="001C51B9" w:rsidRDefault="006C7B2E" w:rsidP="006C7B2E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PCN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size large vs. small</w:t>
            </w:r>
          </w:p>
        </w:tc>
        <w:tc>
          <w:tcPr>
            <w:tcW w:w="1128" w:type="dxa"/>
          </w:tcPr>
          <w:p w14:paraId="3F008EA0" w14:textId="04B2C536" w:rsidR="006C7B2E" w:rsidRPr="004D2090" w:rsidRDefault="006C7B2E" w:rsidP="006C7B2E">
            <w:pPr>
              <w:autoSpaceDE w:val="0"/>
              <w:autoSpaceDN w:val="0"/>
              <w:adjustRightInd w:val="0"/>
              <w:spacing w:after="0"/>
            </w:pPr>
            <w:r w:rsidRPr="006C7B2E">
              <w:t xml:space="preserve">1.236 </w:t>
            </w:r>
          </w:p>
        </w:tc>
        <w:tc>
          <w:tcPr>
            <w:tcW w:w="1276" w:type="dxa"/>
          </w:tcPr>
          <w:p w14:paraId="136C74D5" w14:textId="7D1D6FB1" w:rsidR="006C7B2E" w:rsidRDefault="006C7B2E" w:rsidP="006C7B2E">
            <w:pPr>
              <w:autoSpaceDE w:val="0"/>
              <w:autoSpaceDN w:val="0"/>
              <w:adjustRightInd w:val="0"/>
              <w:spacing w:after="0"/>
            </w:pPr>
            <w:r>
              <w:t>0.503</w:t>
            </w:r>
          </w:p>
        </w:tc>
        <w:tc>
          <w:tcPr>
            <w:tcW w:w="1276" w:type="dxa"/>
          </w:tcPr>
          <w:p w14:paraId="42CAC7A6" w14:textId="31C9F14E" w:rsidR="006C7B2E" w:rsidRDefault="006C7B2E" w:rsidP="006C7B2E">
            <w:pPr>
              <w:autoSpaceDE w:val="0"/>
              <w:autoSpaceDN w:val="0"/>
              <w:adjustRightInd w:val="0"/>
              <w:spacing w:after="0"/>
            </w:pPr>
            <w:r>
              <w:t>3.036</w:t>
            </w:r>
          </w:p>
        </w:tc>
        <w:tc>
          <w:tcPr>
            <w:tcW w:w="1140" w:type="dxa"/>
          </w:tcPr>
          <w:p w14:paraId="785A14F3" w14:textId="2F81F982" w:rsidR="006C7B2E" w:rsidRDefault="006C7B2E" w:rsidP="006C7B2E">
            <w:pPr>
              <w:autoSpaceDE w:val="0"/>
              <w:autoSpaceDN w:val="0"/>
              <w:adjustRightInd w:val="0"/>
              <w:spacing w:after="0"/>
            </w:pPr>
            <w:r>
              <w:t>0.459</w:t>
            </w:r>
          </w:p>
        </w:tc>
        <w:tc>
          <w:tcPr>
            <w:tcW w:w="1134" w:type="dxa"/>
          </w:tcPr>
          <w:p w14:paraId="32E2B2D4" w14:textId="469810C9" w:rsidR="006C7B2E" w:rsidRDefault="006C7B2E" w:rsidP="006C7B2E">
            <w:pPr>
              <w:autoSpaceDE w:val="0"/>
              <w:autoSpaceDN w:val="0"/>
              <w:adjustRightInd w:val="0"/>
              <w:spacing w:after="0"/>
            </w:pPr>
            <w:r w:rsidRPr="006C7B2E">
              <w:t>0.644</w:t>
            </w:r>
          </w:p>
        </w:tc>
      </w:tr>
      <w:tr w:rsidR="006C7B2E" w:rsidRPr="00FD6550" w14:paraId="12518C14" w14:textId="77777777" w:rsidTr="00D31162">
        <w:trPr>
          <w:trHeight w:val="340"/>
        </w:trPr>
        <w:tc>
          <w:tcPr>
            <w:tcW w:w="2977" w:type="dxa"/>
          </w:tcPr>
          <w:p w14:paraId="254392CD" w14:textId="742E9FAC" w:rsidR="006C7B2E" w:rsidRPr="001C51B9" w:rsidRDefault="006C7B2E" w:rsidP="006C7B2E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Patient age &lt;18 vs. age 18-65</w:t>
            </w:r>
          </w:p>
        </w:tc>
        <w:tc>
          <w:tcPr>
            <w:tcW w:w="1128" w:type="dxa"/>
          </w:tcPr>
          <w:p w14:paraId="59C16B72" w14:textId="2FA72669" w:rsidR="006C7B2E" w:rsidRDefault="006C7B2E" w:rsidP="006C7B2E">
            <w:pPr>
              <w:autoSpaceDE w:val="0"/>
              <w:autoSpaceDN w:val="0"/>
              <w:adjustRightInd w:val="0"/>
              <w:spacing w:after="0"/>
            </w:pPr>
            <w:r>
              <w:t>1.204</w:t>
            </w:r>
          </w:p>
          <w:p w14:paraId="191BD014" w14:textId="52E4F865" w:rsidR="006C7B2E" w:rsidRPr="001C51B9" w:rsidRDefault="006C7B2E" w:rsidP="006C7B2E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</w:tcPr>
          <w:p w14:paraId="5B0A56E5" w14:textId="351A2E02" w:rsidR="006C7B2E" w:rsidRPr="001C51B9" w:rsidRDefault="006C7B2E" w:rsidP="006C7B2E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0.747</w:t>
            </w:r>
          </w:p>
        </w:tc>
        <w:tc>
          <w:tcPr>
            <w:tcW w:w="1276" w:type="dxa"/>
          </w:tcPr>
          <w:p w14:paraId="36B481E8" w14:textId="4863CB1B" w:rsidR="006C7B2E" w:rsidRPr="001C51B9" w:rsidRDefault="006C7B2E" w:rsidP="006C7B2E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1.941</w:t>
            </w:r>
          </w:p>
        </w:tc>
        <w:tc>
          <w:tcPr>
            <w:tcW w:w="1140" w:type="dxa"/>
          </w:tcPr>
          <w:p w14:paraId="45E87EA4" w14:textId="3773B67B" w:rsidR="006C7B2E" w:rsidRPr="001C51B9" w:rsidRDefault="006C7B2E" w:rsidP="006C7B2E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5C4D0C">
              <w:t>0.2</w:t>
            </w:r>
            <w:r>
              <w:t>44</w:t>
            </w:r>
          </w:p>
        </w:tc>
        <w:tc>
          <w:tcPr>
            <w:tcW w:w="1134" w:type="dxa"/>
          </w:tcPr>
          <w:p w14:paraId="034F3FDC" w14:textId="6D2C6732" w:rsidR="006C7B2E" w:rsidRPr="001C51B9" w:rsidRDefault="006C7B2E" w:rsidP="006C7B2E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0.447</w:t>
            </w:r>
          </w:p>
        </w:tc>
      </w:tr>
      <w:tr w:rsidR="006C7B2E" w:rsidRPr="00FD6550" w14:paraId="320A3E87" w14:textId="77777777" w:rsidTr="00D31162">
        <w:trPr>
          <w:trHeight w:val="340"/>
        </w:trPr>
        <w:tc>
          <w:tcPr>
            <w:tcW w:w="2977" w:type="dxa"/>
          </w:tcPr>
          <w:p w14:paraId="5D7794BD" w14:textId="1789319C" w:rsidR="006C7B2E" w:rsidRPr="001C51B9" w:rsidRDefault="006C7B2E" w:rsidP="006C7B2E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Patient alter &gt;65 vs. age 18-65</w:t>
            </w:r>
          </w:p>
        </w:tc>
        <w:tc>
          <w:tcPr>
            <w:tcW w:w="1128" w:type="dxa"/>
          </w:tcPr>
          <w:p w14:paraId="4593FE42" w14:textId="5B7FD330" w:rsidR="006C7B2E" w:rsidRPr="001C51B9" w:rsidRDefault="006C7B2E" w:rsidP="006C7B2E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 xml:space="preserve">1.040 </w:t>
            </w:r>
          </w:p>
        </w:tc>
        <w:tc>
          <w:tcPr>
            <w:tcW w:w="1276" w:type="dxa"/>
          </w:tcPr>
          <w:p w14:paraId="598E0922" w14:textId="51D5B32D" w:rsidR="006C7B2E" w:rsidRPr="001C51B9" w:rsidRDefault="006C7B2E" w:rsidP="006C7B2E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0.747</w:t>
            </w:r>
            <w:r w:rsidRPr="002A59CB">
              <w:t xml:space="preserve"> </w:t>
            </w:r>
          </w:p>
        </w:tc>
        <w:tc>
          <w:tcPr>
            <w:tcW w:w="1276" w:type="dxa"/>
          </w:tcPr>
          <w:p w14:paraId="3901516B" w14:textId="0E479DEB" w:rsidR="006C7B2E" w:rsidRPr="001C51B9" w:rsidRDefault="006C7B2E" w:rsidP="006C7B2E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1.449</w:t>
            </w:r>
          </w:p>
        </w:tc>
        <w:tc>
          <w:tcPr>
            <w:tcW w:w="1140" w:type="dxa"/>
          </w:tcPr>
          <w:p w14:paraId="029D3736" w14:textId="6C81E84E" w:rsidR="006C7B2E" w:rsidRPr="001C51B9" w:rsidRDefault="006C7B2E" w:rsidP="006C7B2E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0.169</w:t>
            </w:r>
          </w:p>
        </w:tc>
        <w:tc>
          <w:tcPr>
            <w:tcW w:w="1134" w:type="dxa"/>
          </w:tcPr>
          <w:p w14:paraId="645BD514" w14:textId="4EB9F16B" w:rsidR="006C7B2E" w:rsidRPr="001C51B9" w:rsidRDefault="006C7B2E" w:rsidP="006C7B2E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2A59CB">
              <w:t>0.816</w:t>
            </w:r>
          </w:p>
        </w:tc>
      </w:tr>
      <w:tr w:rsidR="006C7B2E" w:rsidRPr="00FD6550" w14:paraId="2C7F6996" w14:textId="77777777" w:rsidTr="00D31162">
        <w:trPr>
          <w:trHeight w:val="340"/>
        </w:trPr>
        <w:tc>
          <w:tcPr>
            <w:tcW w:w="2977" w:type="dxa"/>
          </w:tcPr>
          <w:p w14:paraId="4E0D9EDA" w14:textId="247CE298" w:rsidR="006C7B2E" w:rsidRPr="001C51B9" w:rsidRDefault="006C7B2E" w:rsidP="006C7B2E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Female patients vs. male</w:t>
            </w:r>
          </w:p>
        </w:tc>
        <w:tc>
          <w:tcPr>
            <w:tcW w:w="1128" w:type="dxa"/>
          </w:tcPr>
          <w:p w14:paraId="58967AAB" w14:textId="4E6F8417" w:rsidR="006C7B2E" w:rsidRPr="001C51B9" w:rsidRDefault="006C7B2E" w:rsidP="006C7B2E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0.842</w:t>
            </w:r>
          </w:p>
        </w:tc>
        <w:tc>
          <w:tcPr>
            <w:tcW w:w="1276" w:type="dxa"/>
          </w:tcPr>
          <w:p w14:paraId="1FECD5B4" w14:textId="272B479D" w:rsidR="006C7B2E" w:rsidRPr="001C51B9" w:rsidRDefault="006C7B2E" w:rsidP="006C7B2E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0.674</w:t>
            </w:r>
          </w:p>
        </w:tc>
        <w:tc>
          <w:tcPr>
            <w:tcW w:w="1276" w:type="dxa"/>
          </w:tcPr>
          <w:p w14:paraId="5BCF1D3A" w14:textId="42672308" w:rsidR="006C7B2E" w:rsidRPr="001C51B9" w:rsidRDefault="006C7B2E" w:rsidP="006C7B2E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1.051</w:t>
            </w:r>
          </w:p>
        </w:tc>
        <w:tc>
          <w:tcPr>
            <w:tcW w:w="1140" w:type="dxa"/>
          </w:tcPr>
          <w:p w14:paraId="33A114CF" w14:textId="09B7D150" w:rsidR="006C7B2E" w:rsidRPr="001C51B9" w:rsidRDefault="006C7B2E" w:rsidP="006C7B2E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0.113</w:t>
            </w:r>
          </w:p>
        </w:tc>
        <w:tc>
          <w:tcPr>
            <w:tcW w:w="1134" w:type="dxa"/>
          </w:tcPr>
          <w:p w14:paraId="45A821C4" w14:textId="6BE590A6" w:rsidR="006C7B2E" w:rsidRPr="001C51B9" w:rsidRDefault="006C7B2E" w:rsidP="006C7B2E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6767E7">
              <w:t>0.128</w:t>
            </w:r>
          </w:p>
        </w:tc>
      </w:tr>
      <w:tr w:rsidR="006C7B2E" w:rsidRPr="00FD6550" w14:paraId="1C58F71F" w14:textId="77777777" w:rsidTr="00D31162">
        <w:trPr>
          <w:trHeight w:val="340"/>
        </w:trPr>
        <w:tc>
          <w:tcPr>
            <w:tcW w:w="2977" w:type="dxa"/>
          </w:tcPr>
          <w:p w14:paraId="2F02675A" w14:textId="101C5BA6" w:rsidR="006C7B2E" w:rsidRPr="001C51B9" w:rsidRDefault="006C7B2E" w:rsidP="006C7B2E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Charlson Index 1, 2 vs. 0</w:t>
            </w:r>
          </w:p>
        </w:tc>
        <w:tc>
          <w:tcPr>
            <w:tcW w:w="1128" w:type="dxa"/>
          </w:tcPr>
          <w:p w14:paraId="61633ED5" w14:textId="60EB1F0C" w:rsidR="006C7B2E" w:rsidRPr="001C51B9" w:rsidRDefault="006C7B2E" w:rsidP="006C7B2E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0.795</w:t>
            </w:r>
          </w:p>
        </w:tc>
        <w:tc>
          <w:tcPr>
            <w:tcW w:w="1276" w:type="dxa"/>
          </w:tcPr>
          <w:p w14:paraId="376E5B67" w14:textId="3712FB2F" w:rsidR="006C7B2E" w:rsidRPr="001C51B9" w:rsidRDefault="006C7B2E" w:rsidP="006C7B2E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0.616</w:t>
            </w:r>
          </w:p>
        </w:tc>
        <w:tc>
          <w:tcPr>
            <w:tcW w:w="1276" w:type="dxa"/>
          </w:tcPr>
          <w:p w14:paraId="1FB55915" w14:textId="6E3AFC29" w:rsidR="006C7B2E" w:rsidRPr="001C51B9" w:rsidRDefault="006C7B2E" w:rsidP="006C7B2E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1.024</w:t>
            </w:r>
          </w:p>
        </w:tc>
        <w:tc>
          <w:tcPr>
            <w:tcW w:w="1140" w:type="dxa"/>
          </w:tcPr>
          <w:p w14:paraId="0B274C3B" w14:textId="67E892AD" w:rsidR="006C7B2E" w:rsidRPr="001C51B9" w:rsidRDefault="006C7B2E" w:rsidP="006C7B2E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0.130</w:t>
            </w:r>
          </w:p>
        </w:tc>
        <w:tc>
          <w:tcPr>
            <w:tcW w:w="1134" w:type="dxa"/>
          </w:tcPr>
          <w:p w14:paraId="7DA41F7D" w14:textId="604FD255" w:rsidR="006C7B2E" w:rsidRPr="001C51B9" w:rsidRDefault="006C7B2E" w:rsidP="006C7B2E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0.076</w:t>
            </w:r>
          </w:p>
        </w:tc>
      </w:tr>
      <w:tr w:rsidR="006C7B2E" w:rsidRPr="00FD6550" w14:paraId="103762EE" w14:textId="77777777" w:rsidTr="00D31162">
        <w:trPr>
          <w:trHeight w:val="340"/>
        </w:trPr>
        <w:tc>
          <w:tcPr>
            <w:tcW w:w="2977" w:type="dxa"/>
          </w:tcPr>
          <w:p w14:paraId="1C0D2BB8" w14:textId="04B1345E" w:rsidR="006C7B2E" w:rsidRPr="001C51B9" w:rsidRDefault="006C7B2E" w:rsidP="006C7B2E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Charlson Index 3, 4 vs. 0</w:t>
            </w:r>
          </w:p>
        </w:tc>
        <w:tc>
          <w:tcPr>
            <w:tcW w:w="1128" w:type="dxa"/>
          </w:tcPr>
          <w:p w14:paraId="2732464E" w14:textId="7144FEC3" w:rsidR="006C7B2E" w:rsidRPr="001C51B9" w:rsidRDefault="006C7B2E" w:rsidP="006C7B2E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0.809</w:t>
            </w:r>
          </w:p>
        </w:tc>
        <w:tc>
          <w:tcPr>
            <w:tcW w:w="1276" w:type="dxa"/>
          </w:tcPr>
          <w:p w14:paraId="4EBFE598" w14:textId="7EEE70A7" w:rsidR="006C7B2E" w:rsidRPr="001C51B9" w:rsidRDefault="006C7B2E" w:rsidP="006C7B2E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0.511</w:t>
            </w:r>
          </w:p>
        </w:tc>
        <w:tc>
          <w:tcPr>
            <w:tcW w:w="1276" w:type="dxa"/>
          </w:tcPr>
          <w:p w14:paraId="32D7C818" w14:textId="0F9C809C" w:rsidR="006C7B2E" w:rsidRPr="001C51B9" w:rsidRDefault="006C7B2E" w:rsidP="006C7B2E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1.282</w:t>
            </w:r>
          </w:p>
        </w:tc>
        <w:tc>
          <w:tcPr>
            <w:tcW w:w="1140" w:type="dxa"/>
          </w:tcPr>
          <w:p w14:paraId="1B240C53" w14:textId="5E49E073" w:rsidR="006C7B2E" w:rsidRPr="001C51B9" w:rsidRDefault="006C7B2E" w:rsidP="006C7B2E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0.235</w:t>
            </w:r>
          </w:p>
        </w:tc>
        <w:tc>
          <w:tcPr>
            <w:tcW w:w="1134" w:type="dxa"/>
          </w:tcPr>
          <w:p w14:paraId="50F98A31" w14:textId="533471A5" w:rsidR="006C7B2E" w:rsidRPr="001C51B9" w:rsidRDefault="006C7B2E" w:rsidP="006C7B2E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0.367</w:t>
            </w:r>
          </w:p>
        </w:tc>
      </w:tr>
      <w:tr w:rsidR="006C7B2E" w:rsidRPr="00FD6550" w14:paraId="7774A58C" w14:textId="77777777" w:rsidTr="00D31162">
        <w:trPr>
          <w:trHeight w:val="340"/>
        </w:trPr>
        <w:tc>
          <w:tcPr>
            <w:tcW w:w="2977" w:type="dxa"/>
            <w:tcBorders>
              <w:bottom w:val="single" w:sz="4" w:space="0" w:color="auto"/>
            </w:tcBorders>
          </w:tcPr>
          <w:p w14:paraId="37DAF1DE" w14:textId="3E01D05D" w:rsidR="006C7B2E" w:rsidRPr="001C51B9" w:rsidRDefault="006C7B2E" w:rsidP="006C7B2E">
            <w:pPr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Charlson Index &gt;=5 vs. 0</w:t>
            </w:r>
          </w:p>
        </w:tc>
        <w:tc>
          <w:tcPr>
            <w:tcW w:w="1128" w:type="dxa"/>
            <w:tcBorders>
              <w:bottom w:val="single" w:sz="4" w:space="0" w:color="auto"/>
            </w:tcBorders>
          </w:tcPr>
          <w:p w14:paraId="2973DD53" w14:textId="1DF8A6ED" w:rsidR="006C7B2E" w:rsidRPr="001C51B9" w:rsidRDefault="006C7B2E" w:rsidP="006C7B2E">
            <w:pPr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F5585C">
              <w:t>0.711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5CFE7CBC" w14:textId="67289FB9" w:rsidR="006C7B2E" w:rsidRPr="001C51B9" w:rsidRDefault="006C7B2E" w:rsidP="006C7B2E">
            <w:pPr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0.440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2A04325B" w14:textId="1C845CF1" w:rsidR="006C7B2E" w:rsidRPr="001C51B9" w:rsidRDefault="006C7B2E" w:rsidP="006C7B2E">
            <w:pPr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1.14</w:t>
            </w:r>
            <w:r w:rsidRPr="00F5585C">
              <w:t>8</w:t>
            </w:r>
          </w:p>
        </w:tc>
        <w:tc>
          <w:tcPr>
            <w:tcW w:w="1140" w:type="dxa"/>
            <w:tcBorders>
              <w:bottom w:val="single" w:sz="4" w:space="0" w:color="auto"/>
            </w:tcBorders>
          </w:tcPr>
          <w:p w14:paraId="7E0CA2C6" w14:textId="1CEE5023" w:rsidR="006C7B2E" w:rsidRPr="001C51B9" w:rsidRDefault="006C7B2E" w:rsidP="006C7B2E">
            <w:pPr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0.244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5CD7E57" w14:textId="7D85063C" w:rsidR="006C7B2E" w:rsidRPr="001C51B9" w:rsidRDefault="006C7B2E" w:rsidP="006C7B2E">
            <w:pPr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0.163</w:t>
            </w:r>
          </w:p>
        </w:tc>
      </w:tr>
    </w:tbl>
    <w:p w14:paraId="3AB70368" w14:textId="7CEE12B5" w:rsidR="00237A9A" w:rsidRPr="001C51B9" w:rsidRDefault="006A42EF" w:rsidP="001C51B9">
      <w:pPr>
        <w:spacing w:after="0"/>
        <w:rPr>
          <w:rFonts w:ascii="MetaNormal-Roman" w:hAnsi="MetaNormal-Roman"/>
          <w:b/>
          <w:bCs/>
          <w:lang w:val="en-US"/>
        </w:rPr>
      </w:pPr>
      <w:r w:rsidRPr="00B663CC">
        <w:rPr>
          <w:rFonts w:ascii="MetaNormal-Roman" w:hAnsi="MetaNormal-Roman"/>
          <w:b/>
          <w:bCs/>
          <w:sz w:val="24"/>
          <w:szCs w:val="24"/>
          <w:lang w:val="en-US"/>
        </w:rPr>
        <w:lastRenderedPageBreak/>
        <w:t xml:space="preserve">Supplementary Table </w:t>
      </w:r>
      <w:r>
        <w:rPr>
          <w:rFonts w:ascii="MetaNormal-Roman" w:hAnsi="MetaNormal-Roman"/>
          <w:b/>
          <w:bCs/>
          <w:sz w:val="24"/>
          <w:szCs w:val="24"/>
          <w:lang w:val="en-US"/>
        </w:rPr>
        <w:t xml:space="preserve">16: </w:t>
      </w:r>
      <w:r w:rsidR="00237A9A" w:rsidRPr="008B3764">
        <w:rPr>
          <w:rFonts w:ascii="MetaNormal-Roman" w:hAnsi="MetaNormal-Roman"/>
          <w:b/>
          <w:bCs/>
          <w:sz w:val="24"/>
          <w:szCs w:val="24"/>
          <w:lang w:val="en-US"/>
        </w:rPr>
        <w:t>Quinolones</w:t>
      </w:r>
    </w:p>
    <w:p w14:paraId="730FA8E2" w14:textId="47E229A8" w:rsidR="00237A9A" w:rsidRPr="001C51B9" w:rsidRDefault="00237A9A" w:rsidP="001C51B9">
      <w:pPr>
        <w:jc w:val="both"/>
        <w:rPr>
          <w:rFonts w:ascii="MetaNormal-Roman" w:hAnsi="MetaNormal-Roman"/>
          <w:sz w:val="20"/>
          <w:szCs w:val="20"/>
          <w:lang w:val="en-US"/>
        </w:rPr>
      </w:pPr>
      <w:r w:rsidRPr="001C51B9">
        <w:rPr>
          <w:rFonts w:ascii="MetaNormal-Roman" w:hAnsi="MetaNormal-Roman"/>
          <w:sz w:val="20"/>
          <w:szCs w:val="20"/>
          <w:lang w:val="en-US"/>
        </w:rPr>
        <w:t xml:space="preserve">Patient and </w:t>
      </w:r>
      <w:r w:rsidR="00EB701B" w:rsidRPr="001C51B9">
        <w:rPr>
          <w:rFonts w:ascii="MetaNormal-Roman" w:hAnsi="MetaNormal-Roman"/>
          <w:sz w:val="20"/>
          <w:szCs w:val="20"/>
          <w:lang w:val="en-US"/>
        </w:rPr>
        <w:t xml:space="preserve">health status </w:t>
      </w:r>
      <w:r w:rsidRPr="001C51B9">
        <w:rPr>
          <w:rFonts w:ascii="MetaNormal-Roman" w:hAnsi="MetaNormal-Roman"/>
          <w:sz w:val="20"/>
          <w:szCs w:val="20"/>
          <w:lang w:val="en-US"/>
        </w:rPr>
        <w:t xml:space="preserve">characteristics for patients suffering from </w:t>
      </w:r>
      <w:r w:rsidR="00D505BB" w:rsidRPr="001C51B9">
        <w:rPr>
          <w:rFonts w:ascii="MetaNormal-Roman" w:hAnsi="MetaNormal-Roman"/>
          <w:sz w:val="20"/>
          <w:szCs w:val="20"/>
          <w:lang w:val="en-US"/>
        </w:rPr>
        <w:t>acute non-complicated infections</w:t>
      </w:r>
      <w:r w:rsidRPr="001C51B9">
        <w:rPr>
          <w:rFonts w:ascii="MetaNormal-Roman" w:hAnsi="MetaNormal-Roman"/>
          <w:sz w:val="20"/>
          <w:szCs w:val="20"/>
          <w:lang w:val="en-US"/>
        </w:rPr>
        <w:t xml:space="preserve"> with antibiotics prescription.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552"/>
        <w:gridCol w:w="1843"/>
        <w:gridCol w:w="1984"/>
      </w:tblGrid>
      <w:tr w:rsidR="00237A9A" w:rsidRPr="001C51B9" w14:paraId="195286D8" w14:textId="77777777" w:rsidTr="006A42EF">
        <w:trPr>
          <w:cantSplit/>
          <w:jc w:val="center"/>
        </w:trPr>
        <w:tc>
          <w:tcPr>
            <w:tcW w:w="25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5DCCAF" w14:textId="77777777" w:rsidR="00237A9A" w:rsidRPr="001C51B9" w:rsidRDefault="00237A9A" w:rsidP="002A66F5">
            <w:pPr>
              <w:spacing w:before="40" w:after="0"/>
              <w:ind w:left="100" w:right="100"/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821B09" w14:textId="734D1C7C" w:rsidR="00237A9A" w:rsidRPr="001C51B9" w:rsidRDefault="00237A9A" w:rsidP="000F5258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RGs</w:t>
            </w:r>
            <w:r w:rsidR="00900CB3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(n=</w:t>
            </w:r>
            <w:r w:rsidR="00A80A40" w:rsidRPr="00A80A40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1</w:t>
            </w:r>
            <w:r w:rsidR="00A80A40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="00A80A40" w:rsidRPr="00A80A40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028</w:t>
            </w:r>
            <w:r w:rsidR="00A80A40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="00A80A40" w:rsidRPr="00A80A40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023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53EA5B" w14:textId="704AC871" w:rsidR="00237A9A" w:rsidRPr="001C51B9" w:rsidRDefault="00237A9A" w:rsidP="000F5258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PCNs</w:t>
            </w:r>
            <w:r w:rsidR="00900CB3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(n=</w:t>
            </w:r>
            <w:r w:rsidR="00A80A40" w:rsidRPr="00A80A40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5</w:t>
            </w:r>
            <w:r w:rsidR="00A80A40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="00A80A40" w:rsidRPr="00A80A40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998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)</w:t>
            </w:r>
          </w:p>
        </w:tc>
      </w:tr>
      <w:tr w:rsidR="00237A9A" w:rsidRPr="001C51B9" w14:paraId="2AB656E3" w14:textId="77777777" w:rsidTr="006A42EF">
        <w:trPr>
          <w:cantSplit/>
          <w:jc w:val="center"/>
        </w:trPr>
        <w:tc>
          <w:tcPr>
            <w:tcW w:w="25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858046" w14:textId="153BBAF1" w:rsidR="00237A9A" w:rsidRPr="001C51B9" w:rsidRDefault="00237A9A" w:rsidP="00216606">
            <w:pPr>
              <w:spacing w:before="40"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A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ge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96C6EF" w14:textId="77777777" w:rsidR="00237A9A" w:rsidRPr="001C51B9" w:rsidRDefault="00237A9A" w:rsidP="000F5258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5A9FEF" w14:textId="77777777" w:rsidR="00237A9A" w:rsidRPr="001C51B9" w:rsidRDefault="00237A9A" w:rsidP="000F5258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</w:tr>
      <w:tr w:rsidR="00237A9A" w:rsidRPr="001C51B9" w14:paraId="00CF85EA" w14:textId="77777777" w:rsidTr="006A42EF">
        <w:trPr>
          <w:cantSplit/>
          <w:jc w:val="center"/>
        </w:trPr>
        <w:tc>
          <w:tcPr>
            <w:tcW w:w="25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E4DFD5" w14:textId="77777777" w:rsidR="00237A9A" w:rsidRPr="001C51B9" w:rsidRDefault="00237A9A" w:rsidP="00216606">
            <w:pPr>
              <w:spacing w:before="40"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Mean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6BAEE4" w14:textId="61445F26" w:rsidR="00237A9A" w:rsidRPr="001C51B9" w:rsidRDefault="00237A9A" w:rsidP="00A80A40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37.</w:t>
            </w:r>
            <w:r w:rsidR="00A80A40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0</w:t>
            </w:r>
            <w:r w:rsidR="00A80A40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(20.</w:t>
            </w:r>
            <w:r w:rsidR="00A80A40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75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21553B" w14:textId="708B659A" w:rsidR="00237A9A" w:rsidRPr="001C51B9" w:rsidRDefault="00A80A40" w:rsidP="00A80A40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49</w:t>
            </w:r>
            <w:r w:rsidR="00237A9A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.2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(17.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91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)</w:t>
            </w:r>
          </w:p>
        </w:tc>
      </w:tr>
      <w:tr w:rsidR="00237A9A" w:rsidRPr="001C51B9" w14:paraId="5C21ABD8" w14:textId="77777777" w:rsidTr="006A42EF">
        <w:trPr>
          <w:cantSplit/>
          <w:jc w:val="center"/>
        </w:trPr>
        <w:tc>
          <w:tcPr>
            <w:tcW w:w="25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D5266D" w14:textId="01765248" w:rsidR="00237A9A" w:rsidRPr="001C51B9" w:rsidRDefault="00237A9A" w:rsidP="006517D2">
            <w:pPr>
              <w:spacing w:before="40"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Median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="006517D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[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Q1-Q3</w:t>
            </w:r>
            <w:r w:rsidR="006517D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]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2FFECA" w14:textId="4760E17D" w:rsidR="00237A9A" w:rsidRPr="001C51B9" w:rsidRDefault="00A80A40" w:rsidP="00A80A40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3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6</w:t>
            </w: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="006517D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[</w:t>
            </w: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2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1</w:t>
            </w: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- 53</w:t>
            </w:r>
            <w:r w:rsidR="006517D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]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4E4108" w14:textId="7E75F74A" w:rsidR="00237A9A" w:rsidRPr="001C51B9" w:rsidRDefault="00A80A40" w:rsidP="00A80A40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5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1</w:t>
            </w: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="006517D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[</w:t>
            </w: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3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7</w:t>
            </w: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- </w:t>
            </w: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6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1</w:t>
            </w:r>
            <w:r w:rsidR="006517D2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]</w:t>
            </w:r>
          </w:p>
        </w:tc>
      </w:tr>
      <w:tr w:rsidR="00237A9A" w:rsidRPr="001C51B9" w14:paraId="14FFCFE3" w14:textId="77777777" w:rsidTr="006A42EF">
        <w:trPr>
          <w:cantSplit/>
          <w:jc w:val="center"/>
        </w:trPr>
        <w:tc>
          <w:tcPr>
            <w:tcW w:w="25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2FB036" w14:textId="328BDF87" w:rsidR="00237A9A" w:rsidRPr="001C51B9" w:rsidRDefault="00237A9A" w:rsidP="00216606">
            <w:pPr>
              <w:spacing w:before="40"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Min. - Max.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87D039" w14:textId="36683370" w:rsidR="00237A9A" w:rsidRPr="001C51B9" w:rsidRDefault="00237A9A" w:rsidP="000F5258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2.0 - 106.0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4BF4EB" w14:textId="568A203C" w:rsidR="00237A9A" w:rsidRPr="001C51B9" w:rsidRDefault="00237A9A" w:rsidP="000F5258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2.0 - 100.0</w:t>
            </w:r>
          </w:p>
        </w:tc>
      </w:tr>
      <w:tr w:rsidR="00237A9A" w:rsidRPr="001C51B9" w14:paraId="19C68857" w14:textId="77777777" w:rsidTr="006A42EF">
        <w:trPr>
          <w:cantSplit/>
          <w:jc w:val="center"/>
        </w:trPr>
        <w:tc>
          <w:tcPr>
            <w:tcW w:w="25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B4420F" w14:textId="4A67F657" w:rsidR="00237A9A" w:rsidRPr="001C51B9" w:rsidRDefault="00237A9A" w:rsidP="00216606">
            <w:pPr>
              <w:spacing w:before="40"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A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ge (categories)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57146A" w14:textId="77777777" w:rsidR="00237A9A" w:rsidRPr="001C51B9" w:rsidRDefault="00237A9A" w:rsidP="000F5258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B6ED9E" w14:textId="77777777" w:rsidR="00237A9A" w:rsidRPr="001C51B9" w:rsidRDefault="00237A9A" w:rsidP="000F5258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</w:tr>
      <w:tr w:rsidR="00237A9A" w:rsidRPr="001C51B9" w14:paraId="31AF0C88" w14:textId="77777777" w:rsidTr="006A42EF">
        <w:trPr>
          <w:cantSplit/>
          <w:jc w:val="center"/>
        </w:trPr>
        <w:tc>
          <w:tcPr>
            <w:tcW w:w="25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691F16" w14:textId="314D058C" w:rsidR="00237A9A" w:rsidRPr="001C51B9" w:rsidRDefault="00237A9A" w:rsidP="00216606">
            <w:pPr>
              <w:spacing w:before="40"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&lt;18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DA72A6" w14:textId="0E9CCFFE" w:rsidR="00237A9A" w:rsidRPr="001C51B9" w:rsidRDefault="00A80A40" w:rsidP="000F5258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A80A40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208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A80A40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748 (20.3%)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6D1442" w14:textId="30E3F6E6" w:rsidR="00237A9A" w:rsidRPr="001C51B9" w:rsidRDefault="00A80A40" w:rsidP="000F5258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A80A40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278 (4.6%)</w:t>
            </w:r>
          </w:p>
        </w:tc>
      </w:tr>
      <w:tr w:rsidR="00237A9A" w:rsidRPr="001C51B9" w14:paraId="08682F19" w14:textId="77777777" w:rsidTr="006A42EF">
        <w:trPr>
          <w:cantSplit/>
          <w:jc w:val="center"/>
        </w:trPr>
        <w:tc>
          <w:tcPr>
            <w:tcW w:w="25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808E1B" w14:textId="77777777" w:rsidR="00237A9A" w:rsidRPr="001C51B9" w:rsidRDefault="00237A9A" w:rsidP="00216606">
            <w:pPr>
              <w:spacing w:before="40"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18-65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D86D57" w14:textId="3483B52A" w:rsidR="00237A9A" w:rsidRPr="001C51B9" w:rsidRDefault="00A80A40" w:rsidP="000F5258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A80A40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727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A80A40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101 (70.7%)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E759AE" w14:textId="3BC9DD68" w:rsidR="00237A9A" w:rsidRPr="001C51B9" w:rsidRDefault="00A80A40" w:rsidP="000F5258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A80A40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4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A80A40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637 (77.3%)</w:t>
            </w:r>
          </w:p>
        </w:tc>
      </w:tr>
      <w:tr w:rsidR="00237A9A" w:rsidRPr="001C51B9" w14:paraId="63309E07" w14:textId="77777777" w:rsidTr="006A42EF">
        <w:trPr>
          <w:cantSplit/>
          <w:jc w:val="center"/>
        </w:trPr>
        <w:tc>
          <w:tcPr>
            <w:tcW w:w="25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37F1E" w14:textId="449E690B" w:rsidR="00237A9A" w:rsidRPr="001C51B9" w:rsidRDefault="00237A9A" w:rsidP="00216606">
            <w:pPr>
              <w:spacing w:before="40"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&gt;65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905BBD" w14:textId="4A3FADC1" w:rsidR="00237A9A" w:rsidRPr="001C51B9" w:rsidRDefault="00A80A40" w:rsidP="000F5258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A80A40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92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A80A40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174 (9.0%)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1C6A8E" w14:textId="07F9B031" w:rsidR="00237A9A" w:rsidRPr="001C51B9" w:rsidRDefault="00A80A40" w:rsidP="000F5258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A80A40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A80A40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083 (18.1%)</w:t>
            </w:r>
          </w:p>
        </w:tc>
      </w:tr>
      <w:tr w:rsidR="00237A9A" w:rsidRPr="001C51B9" w14:paraId="0349E289" w14:textId="77777777" w:rsidTr="006A42EF">
        <w:trPr>
          <w:cantSplit/>
          <w:jc w:val="center"/>
        </w:trPr>
        <w:tc>
          <w:tcPr>
            <w:tcW w:w="25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BA7BA7" w14:textId="0A5475EA" w:rsidR="00237A9A" w:rsidRPr="001C51B9" w:rsidRDefault="00237A9A" w:rsidP="00216606">
            <w:pPr>
              <w:spacing w:before="40"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Ge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nder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2682C6" w14:textId="77777777" w:rsidR="00237A9A" w:rsidRPr="001C51B9" w:rsidRDefault="00237A9A" w:rsidP="000F5258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7395E3" w14:textId="77777777" w:rsidR="00237A9A" w:rsidRPr="001C51B9" w:rsidRDefault="00237A9A" w:rsidP="000F5258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</w:tr>
      <w:tr w:rsidR="00237A9A" w:rsidRPr="001C51B9" w14:paraId="086589FC" w14:textId="77777777" w:rsidTr="006A42EF">
        <w:trPr>
          <w:cantSplit/>
          <w:jc w:val="center"/>
        </w:trPr>
        <w:tc>
          <w:tcPr>
            <w:tcW w:w="25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8456AB" w14:textId="7478F0AC" w:rsidR="00237A9A" w:rsidRPr="001C51B9" w:rsidRDefault="00237A9A" w:rsidP="00216606">
            <w:pPr>
              <w:spacing w:before="40"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M</w:t>
            </w: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a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le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FDC11B" w14:textId="527BA14E" w:rsidR="00237A9A" w:rsidRPr="001C51B9" w:rsidRDefault="002B4E21" w:rsidP="000F5258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2B4E21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456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2B4E21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195 (44.4%)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E5F143" w14:textId="6BE80500" w:rsidR="00237A9A" w:rsidRPr="001C51B9" w:rsidRDefault="002B4E21" w:rsidP="000F5258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2B4E21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2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2B4E21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295 (38.3%)</w:t>
            </w:r>
          </w:p>
        </w:tc>
      </w:tr>
      <w:tr w:rsidR="00237A9A" w:rsidRPr="001C51B9" w14:paraId="6A65AE63" w14:textId="77777777" w:rsidTr="006A42EF">
        <w:trPr>
          <w:cantSplit/>
          <w:jc w:val="center"/>
        </w:trPr>
        <w:tc>
          <w:tcPr>
            <w:tcW w:w="25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6B3894" w14:textId="12BBC952" w:rsidR="00237A9A" w:rsidRPr="001C51B9" w:rsidRDefault="00237A9A" w:rsidP="00216606">
            <w:pPr>
              <w:spacing w:before="40"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6649CD" w14:textId="3F14BEC5" w:rsidR="00237A9A" w:rsidRPr="001C51B9" w:rsidRDefault="002B4E21" w:rsidP="000F5258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2B4E21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571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2B4E21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828 (55.6%)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2A149D" w14:textId="19E76974" w:rsidR="00237A9A" w:rsidRPr="001C51B9" w:rsidRDefault="002B4E21" w:rsidP="000F5258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2B4E21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3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2B4E21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703 (61.7%)</w:t>
            </w:r>
          </w:p>
        </w:tc>
      </w:tr>
      <w:tr w:rsidR="00237A9A" w:rsidRPr="001C51B9" w14:paraId="798F07EF" w14:textId="77777777" w:rsidTr="006A42EF">
        <w:trPr>
          <w:cantSplit/>
          <w:jc w:val="center"/>
        </w:trPr>
        <w:tc>
          <w:tcPr>
            <w:tcW w:w="25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C48DB5" w14:textId="23C91FC4" w:rsidR="00237A9A" w:rsidRPr="001C51B9" w:rsidRDefault="000F36EE" w:rsidP="00216606">
            <w:pPr>
              <w:spacing w:before="40"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C</w:t>
            </w:r>
            <w:r w:rsidR="00237A9A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harlson </w:t>
            </w:r>
            <w:r w:rsidR="00433648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Index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="00237A9A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(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categories</w:t>
            </w:r>
            <w:r w:rsidR="00237A9A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7D3F08" w14:textId="77777777" w:rsidR="00237A9A" w:rsidRPr="001C51B9" w:rsidRDefault="00237A9A" w:rsidP="000F5258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E7ED7F" w14:textId="77777777" w:rsidR="00237A9A" w:rsidRPr="001C51B9" w:rsidRDefault="00237A9A" w:rsidP="000F5258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</w:tr>
      <w:tr w:rsidR="00237A9A" w:rsidRPr="001C51B9" w14:paraId="1A449F79" w14:textId="77777777" w:rsidTr="006A42EF">
        <w:trPr>
          <w:cantSplit/>
          <w:jc w:val="center"/>
        </w:trPr>
        <w:tc>
          <w:tcPr>
            <w:tcW w:w="25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30641E" w14:textId="77777777" w:rsidR="00237A9A" w:rsidRPr="001C51B9" w:rsidRDefault="00237A9A" w:rsidP="00216606">
            <w:pPr>
              <w:spacing w:before="40"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0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7DBC52" w14:textId="5DC55178" w:rsidR="00237A9A" w:rsidRPr="001C51B9" w:rsidRDefault="002B4E21" w:rsidP="000F5258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2B4E21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651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2B4E21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386 (63.4%)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AE8582" w14:textId="75D3499F" w:rsidR="00237A9A" w:rsidRPr="001C51B9" w:rsidRDefault="002B4E21" w:rsidP="000F5258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2B4E21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2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2B4E21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964 (49.4%)</w:t>
            </w:r>
          </w:p>
        </w:tc>
      </w:tr>
      <w:tr w:rsidR="00237A9A" w:rsidRPr="001C51B9" w14:paraId="4C86B11B" w14:textId="77777777" w:rsidTr="006A42EF">
        <w:trPr>
          <w:cantSplit/>
          <w:jc w:val="center"/>
        </w:trPr>
        <w:tc>
          <w:tcPr>
            <w:tcW w:w="25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A6B73A" w14:textId="49270C74" w:rsidR="00237A9A" w:rsidRPr="001C51B9" w:rsidRDefault="00237A9A" w:rsidP="00216606">
            <w:pPr>
              <w:spacing w:before="40"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1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,</w:t>
            </w: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2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D016D7" w14:textId="45BC6195" w:rsidR="00237A9A" w:rsidRPr="001C51B9" w:rsidRDefault="002B4E21" w:rsidP="000F5258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2B4E21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306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2B4E21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349 (29.8%</w:t>
            </w:r>
            <w:r w:rsidR="00237A9A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093018" w14:textId="615512F9" w:rsidR="00237A9A" w:rsidRPr="001C51B9" w:rsidRDefault="002B4E21" w:rsidP="000F5258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2B4E21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2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2B4E21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048 (34.1%)</w:t>
            </w:r>
          </w:p>
        </w:tc>
      </w:tr>
      <w:tr w:rsidR="00237A9A" w:rsidRPr="001C51B9" w14:paraId="4A4F8EE8" w14:textId="77777777" w:rsidTr="006A42EF">
        <w:trPr>
          <w:cantSplit/>
          <w:jc w:val="center"/>
        </w:trPr>
        <w:tc>
          <w:tcPr>
            <w:tcW w:w="25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452EF9" w14:textId="7A15AAC9" w:rsidR="00237A9A" w:rsidRPr="001C51B9" w:rsidRDefault="00237A9A" w:rsidP="00216606">
            <w:pPr>
              <w:spacing w:before="40"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3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,</w:t>
            </w: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4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280251" w14:textId="17C5CB87" w:rsidR="00237A9A" w:rsidRPr="001C51B9" w:rsidRDefault="002B4E21" w:rsidP="000F5258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2B4E21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42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2B4E21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433 (4.1%)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D9A92" w14:textId="1A1DB131" w:rsidR="00237A9A" w:rsidRPr="001C51B9" w:rsidRDefault="002B4E21" w:rsidP="000F5258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2B4E21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499 (8.3%)</w:t>
            </w:r>
          </w:p>
        </w:tc>
      </w:tr>
      <w:tr w:rsidR="00237A9A" w:rsidRPr="001C51B9" w14:paraId="233E75CB" w14:textId="77777777" w:rsidTr="006A42EF">
        <w:trPr>
          <w:cantSplit/>
          <w:jc w:val="center"/>
        </w:trPr>
        <w:tc>
          <w:tcPr>
            <w:tcW w:w="25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2A3923" w14:textId="461FE618" w:rsidR="00237A9A" w:rsidRPr="001C51B9" w:rsidRDefault="00237A9A" w:rsidP="00216606">
            <w:pPr>
              <w:spacing w:before="40"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</w:t>
            </w:r>
            <w:r w:rsidR="00900CB3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&gt;= </w:t>
            </w: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DEF246" w14:textId="002372A8" w:rsidR="00237A9A" w:rsidRPr="001C51B9" w:rsidRDefault="002B4E21" w:rsidP="000F5258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2B4E21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27</w:t>
            </w:r>
            <w:r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2B4E21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855 (2.7%)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0112E3" w14:textId="6AF23FF1" w:rsidR="00237A9A" w:rsidRPr="001C51B9" w:rsidRDefault="002B4E21" w:rsidP="000F5258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2B4E21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487 (8.1%)</w:t>
            </w:r>
          </w:p>
        </w:tc>
      </w:tr>
    </w:tbl>
    <w:p w14:paraId="329747D8" w14:textId="542C5C98" w:rsidR="00D505BB" w:rsidRPr="001C51B9" w:rsidRDefault="00D505BB" w:rsidP="00051A37">
      <w:pPr>
        <w:rPr>
          <w:rFonts w:ascii="MetaNormal-Roman" w:hAnsi="MetaNormal-Roman"/>
          <w:sz w:val="20"/>
          <w:szCs w:val="20"/>
          <w:lang w:val="en-US"/>
        </w:rPr>
      </w:pPr>
    </w:p>
    <w:p w14:paraId="7FA46FBD" w14:textId="197F4E1D" w:rsidR="00076F73" w:rsidRPr="008B3764" w:rsidRDefault="008B3764" w:rsidP="00076F73">
      <w:pPr>
        <w:jc w:val="both"/>
        <w:rPr>
          <w:rFonts w:ascii="MetaNormal-Roman" w:hAnsi="MetaNormal-Roman"/>
          <w:b/>
          <w:szCs w:val="20"/>
          <w:lang w:val="en-US"/>
        </w:rPr>
      </w:pPr>
      <w:r w:rsidRPr="00B663CC">
        <w:rPr>
          <w:rFonts w:ascii="MetaNormal-Roman" w:hAnsi="MetaNormal-Roman"/>
          <w:b/>
          <w:bCs/>
          <w:sz w:val="24"/>
          <w:szCs w:val="24"/>
          <w:lang w:val="en-US"/>
        </w:rPr>
        <w:t xml:space="preserve">Supplementary Table </w:t>
      </w:r>
      <w:r>
        <w:rPr>
          <w:rFonts w:ascii="MetaNormal-Roman" w:hAnsi="MetaNormal-Roman"/>
          <w:b/>
          <w:bCs/>
          <w:sz w:val="24"/>
          <w:szCs w:val="24"/>
          <w:lang w:val="en-US"/>
        </w:rPr>
        <w:t xml:space="preserve">17: </w:t>
      </w:r>
      <w:r w:rsidR="00076F73" w:rsidRPr="008B3764">
        <w:rPr>
          <w:rFonts w:ascii="MetaNormal-Roman" w:hAnsi="MetaNormal-Roman"/>
          <w:b/>
          <w:szCs w:val="20"/>
          <w:lang w:val="en-US"/>
        </w:rPr>
        <w:t>Broad-spectrum antibiotics</w:t>
      </w:r>
    </w:p>
    <w:p w14:paraId="7F126084" w14:textId="55C840D5" w:rsidR="00076F73" w:rsidRPr="001C51B9" w:rsidRDefault="00076F73" w:rsidP="00076F73">
      <w:pPr>
        <w:jc w:val="both"/>
        <w:rPr>
          <w:rFonts w:ascii="MetaNormal-Roman" w:hAnsi="MetaNormal-Roman"/>
          <w:sz w:val="20"/>
          <w:szCs w:val="20"/>
          <w:lang w:val="en-US"/>
        </w:rPr>
      </w:pPr>
      <w:r>
        <w:rPr>
          <w:rFonts w:ascii="MetaNormal-Roman" w:hAnsi="MetaNormal-Roman"/>
          <w:sz w:val="20"/>
          <w:szCs w:val="20"/>
          <w:lang w:val="en-US"/>
        </w:rPr>
        <w:t>Beta</w:t>
      </w:r>
      <w:r w:rsidRPr="001C51B9">
        <w:rPr>
          <w:rFonts w:ascii="MetaNormal-Roman" w:hAnsi="MetaNormal-Roman"/>
          <w:sz w:val="20"/>
          <w:szCs w:val="20"/>
          <w:lang w:val="en-US"/>
        </w:rPr>
        <w:t xml:space="preserve"> </w:t>
      </w:r>
      <w:r>
        <w:rPr>
          <w:rFonts w:ascii="MetaNormal-Roman" w:hAnsi="MetaNormal-Roman"/>
          <w:sz w:val="20"/>
          <w:szCs w:val="20"/>
          <w:lang w:val="en-US"/>
        </w:rPr>
        <w:t xml:space="preserve">regression </w:t>
      </w:r>
      <w:r w:rsidRPr="001C51B9">
        <w:rPr>
          <w:rFonts w:ascii="MetaNormal-Roman" w:hAnsi="MetaNormal-Roman"/>
          <w:sz w:val="20"/>
          <w:szCs w:val="20"/>
          <w:lang w:val="en-US"/>
        </w:rPr>
        <w:t>model for</w:t>
      </w:r>
      <w:r>
        <w:rPr>
          <w:rFonts w:ascii="MetaNormal-Roman" w:hAnsi="MetaNormal-Roman"/>
          <w:sz w:val="20"/>
          <w:szCs w:val="20"/>
          <w:lang w:val="en-US"/>
        </w:rPr>
        <w:t xml:space="preserve"> the</w:t>
      </w:r>
      <w:r w:rsidRPr="001C51B9">
        <w:rPr>
          <w:rFonts w:ascii="MetaNormal-Roman" w:hAnsi="MetaNormal-Roman"/>
          <w:sz w:val="20"/>
          <w:szCs w:val="20"/>
          <w:lang w:val="en-US"/>
        </w:rPr>
        <w:t xml:space="preserve"> </w:t>
      </w:r>
      <w:r w:rsidRPr="00B14ABC">
        <w:rPr>
          <w:rFonts w:ascii="MetaNormal-Roman" w:hAnsi="MetaNormal-Roman"/>
          <w:sz w:val="20"/>
          <w:szCs w:val="20"/>
          <w:u w:val="single"/>
          <w:lang w:val="en-US"/>
        </w:rPr>
        <w:t>prescription rate of broad-spectrum antibiotics</w:t>
      </w:r>
      <w:r>
        <w:rPr>
          <w:rFonts w:ascii="MetaNormal-Roman" w:hAnsi="MetaNormal-Roman"/>
          <w:sz w:val="20"/>
          <w:szCs w:val="20"/>
          <w:lang w:val="en-US"/>
        </w:rPr>
        <w:t xml:space="preserve"> on </w:t>
      </w:r>
      <w:r w:rsidRPr="00983930">
        <w:rPr>
          <w:rFonts w:ascii="MetaNormal-Roman" w:hAnsi="MetaNormal-Roman"/>
          <w:sz w:val="20"/>
          <w:szCs w:val="20"/>
          <w:lang w:val="en-US"/>
        </w:rPr>
        <w:t>practices level.</w:t>
      </w:r>
      <w:r w:rsidRPr="001C51B9">
        <w:rPr>
          <w:rFonts w:ascii="MetaNormal-Roman" w:hAnsi="MetaNormal-Roman"/>
          <w:sz w:val="20"/>
          <w:szCs w:val="20"/>
          <w:lang w:val="en-US"/>
        </w:rPr>
        <w:t xml:space="preserve"> Documented are the </w:t>
      </w:r>
      <w:r>
        <w:rPr>
          <w:rFonts w:ascii="MetaNormal-Roman" w:hAnsi="MetaNormal-Roman"/>
          <w:sz w:val="20"/>
          <w:szCs w:val="20"/>
          <w:lang w:val="en-US"/>
        </w:rPr>
        <w:t>effect estimate</w:t>
      </w:r>
      <w:r w:rsidRPr="001C51B9">
        <w:rPr>
          <w:rFonts w:ascii="MetaNormal-Roman" w:hAnsi="MetaNormal-Roman"/>
          <w:sz w:val="20"/>
          <w:szCs w:val="20"/>
          <w:lang w:val="en-US"/>
        </w:rPr>
        <w:t>, the corresponding confidence interval (CI) limits, standard errors, and the p-value.</w:t>
      </w:r>
    </w:p>
    <w:tbl>
      <w:tblPr>
        <w:tblW w:w="8931" w:type="dxa"/>
        <w:tblLayout w:type="fixed"/>
        <w:tblLook w:val="04A0" w:firstRow="1" w:lastRow="0" w:firstColumn="1" w:lastColumn="0" w:noHBand="0" w:noVBand="1"/>
      </w:tblPr>
      <w:tblGrid>
        <w:gridCol w:w="2977"/>
        <w:gridCol w:w="1128"/>
        <w:gridCol w:w="1276"/>
        <w:gridCol w:w="1276"/>
        <w:gridCol w:w="1140"/>
        <w:gridCol w:w="1134"/>
      </w:tblGrid>
      <w:tr w:rsidR="00076F73" w:rsidRPr="00FD6550" w14:paraId="393D2686" w14:textId="77777777" w:rsidTr="00EB2B32"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14:paraId="7F0DB3D7" w14:textId="77777777" w:rsidR="00076F73" w:rsidRPr="001C51B9" w:rsidRDefault="00076F73" w:rsidP="00EB2B32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Covariate</w:t>
            </w:r>
          </w:p>
        </w:tc>
        <w:tc>
          <w:tcPr>
            <w:tcW w:w="1128" w:type="dxa"/>
            <w:tcBorders>
              <w:top w:val="single" w:sz="4" w:space="0" w:color="auto"/>
              <w:bottom w:val="single" w:sz="4" w:space="0" w:color="auto"/>
            </w:tcBorders>
          </w:tcPr>
          <w:p w14:paraId="4BB9441A" w14:textId="77777777" w:rsidR="00076F73" w:rsidRPr="001C51B9" w:rsidRDefault="00076F73" w:rsidP="00EB2B32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Effect estimate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1D76832C" w14:textId="77777777" w:rsidR="00076F73" w:rsidRPr="001C51B9" w:rsidRDefault="00076F73" w:rsidP="00EB2B32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Lower CI limit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6692EDC6" w14:textId="77777777" w:rsidR="00076F73" w:rsidRPr="001C51B9" w:rsidRDefault="00076F73" w:rsidP="00EB2B32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Upper CI limit</w:t>
            </w:r>
          </w:p>
        </w:tc>
        <w:tc>
          <w:tcPr>
            <w:tcW w:w="1140" w:type="dxa"/>
            <w:tcBorders>
              <w:top w:val="single" w:sz="4" w:space="0" w:color="auto"/>
              <w:bottom w:val="single" w:sz="4" w:space="0" w:color="auto"/>
            </w:tcBorders>
          </w:tcPr>
          <w:p w14:paraId="2DB8A703" w14:textId="77777777" w:rsidR="00076F73" w:rsidRPr="001C51B9" w:rsidRDefault="00076F73" w:rsidP="00EB2B32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St. error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FEBEF04" w14:textId="77777777" w:rsidR="00076F73" w:rsidRPr="001C51B9" w:rsidRDefault="00076F73" w:rsidP="00EB2B32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p-value</w:t>
            </w:r>
          </w:p>
        </w:tc>
      </w:tr>
      <w:tr w:rsidR="00D745AF" w:rsidRPr="00B14ABC" w14:paraId="51D56667" w14:textId="77777777" w:rsidTr="00EB2B32">
        <w:tc>
          <w:tcPr>
            <w:tcW w:w="2977" w:type="dxa"/>
            <w:tcBorders>
              <w:top w:val="single" w:sz="4" w:space="0" w:color="auto"/>
            </w:tcBorders>
          </w:tcPr>
          <w:p w14:paraId="79FBB3C0" w14:textId="77777777" w:rsidR="00D745AF" w:rsidRPr="001C51B9" w:rsidRDefault="00D745AF" w:rsidP="00D745AF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Otolaryngologist vs. General Practitioner</w:t>
            </w:r>
          </w:p>
        </w:tc>
        <w:tc>
          <w:tcPr>
            <w:tcW w:w="1128" w:type="dxa"/>
            <w:tcBorders>
              <w:top w:val="single" w:sz="4" w:space="0" w:color="auto"/>
            </w:tcBorders>
          </w:tcPr>
          <w:p w14:paraId="482BBB1F" w14:textId="6A8BE122" w:rsidR="00D745AF" w:rsidRPr="001C51B9" w:rsidRDefault="00D745AF" w:rsidP="00D745AF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 xml:space="preserve">-0.045 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50B65D2B" w14:textId="1348C2D3" w:rsidR="00D745AF" w:rsidRPr="001C51B9" w:rsidRDefault="00D745AF" w:rsidP="00D745AF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290C71">
              <w:t xml:space="preserve">-0.125 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7F210A57" w14:textId="6966DA96" w:rsidR="00D745AF" w:rsidRPr="001C51B9" w:rsidRDefault="00D745AF" w:rsidP="00D745AF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290C71">
              <w:t xml:space="preserve">0.035 </w:t>
            </w:r>
          </w:p>
        </w:tc>
        <w:tc>
          <w:tcPr>
            <w:tcW w:w="1140" w:type="dxa"/>
            <w:tcBorders>
              <w:top w:val="single" w:sz="4" w:space="0" w:color="auto"/>
            </w:tcBorders>
          </w:tcPr>
          <w:p w14:paraId="3196B600" w14:textId="10F404AF" w:rsidR="00D745AF" w:rsidRPr="001C51B9" w:rsidRDefault="00D745AF" w:rsidP="00D745AF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290C71">
              <w:t>0.041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DD0E45B" w14:textId="7C647760" w:rsidR="00D745AF" w:rsidRPr="001C51B9" w:rsidRDefault="00D745AF" w:rsidP="00D745AF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0.269</w:t>
            </w:r>
          </w:p>
        </w:tc>
      </w:tr>
      <w:tr w:rsidR="00D745AF" w:rsidRPr="00B14ABC" w14:paraId="3EA755C3" w14:textId="77777777" w:rsidTr="00EB2B32">
        <w:tc>
          <w:tcPr>
            <w:tcW w:w="2977" w:type="dxa"/>
          </w:tcPr>
          <w:p w14:paraId="02C65444" w14:textId="77777777" w:rsidR="00D745AF" w:rsidRPr="001C51B9" w:rsidRDefault="00D745AF" w:rsidP="00D745AF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Pediatrician vs. General Practitioner</w:t>
            </w:r>
          </w:p>
        </w:tc>
        <w:tc>
          <w:tcPr>
            <w:tcW w:w="1128" w:type="dxa"/>
          </w:tcPr>
          <w:p w14:paraId="0D9B55D3" w14:textId="35449ADB" w:rsidR="00D745AF" w:rsidRPr="001C51B9" w:rsidRDefault="00D745AF" w:rsidP="00D745AF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-0.668</w:t>
            </w:r>
          </w:p>
        </w:tc>
        <w:tc>
          <w:tcPr>
            <w:tcW w:w="1276" w:type="dxa"/>
          </w:tcPr>
          <w:p w14:paraId="1B383E13" w14:textId="23F59C80" w:rsidR="00D745AF" w:rsidRPr="001C51B9" w:rsidRDefault="00D745AF" w:rsidP="00D745AF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-0.741</w:t>
            </w:r>
          </w:p>
        </w:tc>
        <w:tc>
          <w:tcPr>
            <w:tcW w:w="1276" w:type="dxa"/>
          </w:tcPr>
          <w:p w14:paraId="57B20EC8" w14:textId="28AE7946" w:rsidR="00D745AF" w:rsidRPr="001C51B9" w:rsidRDefault="00D745AF" w:rsidP="00D745AF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BA3055">
              <w:t xml:space="preserve">-0.595 </w:t>
            </w:r>
          </w:p>
        </w:tc>
        <w:tc>
          <w:tcPr>
            <w:tcW w:w="1140" w:type="dxa"/>
          </w:tcPr>
          <w:p w14:paraId="64EDEB1E" w14:textId="486F3C29" w:rsidR="00D745AF" w:rsidRPr="001C51B9" w:rsidRDefault="00D745AF" w:rsidP="00D745AF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BA3055">
              <w:t>0.037</w:t>
            </w:r>
          </w:p>
        </w:tc>
        <w:tc>
          <w:tcPr>
            <w:tcW w:w="1134" w:type="dxa"/>
          </w:tcPr>
          <w:p w14:paraId="1661BD49" w14:textId="03DE7190" w:rsidR="00D745AF" w:rsidRPr="001C51B9" w:rsidRDefault="00D745AF" w:rsidP="00D745AF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&lt;0.00</w:t>
            </w:r>
            <w:r w:rsidRPr="00BA3055">
              <w:t>1</w:t>
            </w:r>
          </w:p>
        </w:tc>
      </w:tr>
      <w:tr w:rsidR="00D745AF" w:rsidRPr="00B14ABC" w14:paraId="43163754" w14:textId="77777777" w:rsidTr="00EB2B32">
        <w:tc>
          <w:tcPr>
            <w:tcW w:w="2977" w:type="dxa"/>
          </w:tcPr>
          <w:p w14:paraId="3491F52E" w14:textId="77777777" w:rsidR="00D745AF" w:rsidRPr="001C51B9" w:rsidRDefault="00D745AF" w:rsidP="00D745AF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G</w:t>
            </w:r>
            <w:r w:rsidRPr="00676D4C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ynecologist </w:t>
            </w: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vs. General Practitioner</w:t>
            </w:r>
          </w:p>
        </w:tc>
        <w:tc>
          <w:tcPr>
            <w:tcW w:w="1128" w:type="dxa"/>
          </w:tcPr>
          <w:p w14:paraId="5E77A94B" w14:textId="07B74582" w:rsidR="00D745AF" w:rsidRDefault="00D745AF" w:rsidP="00D745AF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-0.175</w:t>
            </w:r>
          </w:p>
        </w:tc>
        <w:tc>
          <w:tcPr>
            <w:tcW w:w="1276" w:type="dxa"/>
          </w:tcPr>
          <w:p w14:paraId="2FA69C4E" w14:textId="1CF23571" w:rsidR="00D745AF" w:rsidRDefault="00D745AF" w:rsidP="00D745AF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9604BF">
              <w:t xml:space="preserve">-0.231 </w:t>
            </w:r>
          </w:p>
        </w:tc>
        <w:tc>
          <w:tcPr>
            <w:tcW w:w="1276" w:type="dxa"/>
          </w:tcPr>
          <w:p w14:paraId="25C7320E" w14:textId="70ADCA2E" w:rsidR="00D745AF" w:rsidRDefault="00D745AF" w:rsidP="00D745AF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-0.120</w:t>
            </w:r>
          </w:p>
        </w:tc>
        <w:tc>
          <w:tcPr>
            <w:tcW w:w="1140" w:type="dxa"/>
          </w:tcPr>
          <w:p w14:paraId="65D81521" w14:textId="56322E56" w:rsidR="00D745AF" w:rsidRPr="0059162C" w:rsidRDefault="00D745AF" w:rsidP="00D745AF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9604BF">
              <w:t>0.028</w:t>
            </w:r>
          </w:p>
        </w:tc>
        <w:tc>
          <w:tcPr>
            <w:tcW w:w="1134" w:type="dxa"/>
          </w:tcPr>
          <w:p w14:paraId="2DAF8F39" w14:textId="77777777" w:rsidR="00D745AF" w:rsidRDefault="00D745AF" w:rsidP="00D745AF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&lt;0.001</w:t>
            </w:r>
          </w:p>
        </w:tc>
      </w:tr>
      <w:tr w:rsidR="00D745AF" w:rsidRPr="00B14ABC" w14:paraId="5D751AF4" w14:textId="77777777" w:rsidTr="00EB2B32">
        <w:tc>
          <w:tcPr>
            <w:tcW w:w="2977" w:type="dxa"/>
          </w:tcPr>
          <w:p w14:paraId="46555F24" w14:textId="77777777" w:rsidR="00D745AF" w:rsidRPr="001C51B9" w:rsidRDefault="00D745AF" w:rsidP="00D745AF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Urologist</w:t>
            </w: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vs. General Practitioner</w:t>
            </w:r>
          </w:p>
        </w:tc>
        <w:tc>
          <w:tcPr>
            <w:tcW w:w="1128" w:type="dxa"/>
          </w:tcPr>
          <w:p w14:paraId="542FC8CF" w14:textId="5E287B2C" w:rsidR="00D745AF" w:rsidRDefault="00D745AF" w:rsidP="00D745AF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5064B">
              <w:t>0.423</w:t>
            </w:r>
          </w:p>
        </w:tc>
        <w:tc>
          <w:tcPr>
            <w:tcW w:w="1276" w:type="dxa"/>
          </w:tcPr>
          <w:p w14:paraId="48379A25" w14:textId="520A3055" w:rsidR="00D745AF" w:rsidRDefault="00D745AF" w:rsidP="00D745AF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</w:t>
            </w:r>
            <w:r w:rsidRPr="0015064B">
              <w:t>.333</w:t>
            </w:r>
          </w:p>
        </w:tc>
        <w:tc>
          <w:tcPr>
            <w:tcW w:w="1276" w:type="dxa"/>
          </w:tcPr>
          <w:p w14:paraId="18215B54" w14:textId="6BED158D" w:rsidR="00D745AF" w:rsidRDefault="00D745AF" w:rsidP="00D745AF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5064B">
              <w:t>0.512</w:t>
            </w:r>
          </w:p>
        </w:tc>
        <w:tc>
          <w:tcPr>
            <w:tcW w:w="1140" w:type="dxa"/>
          </w:tcPr>
          <w:p w14:paraId="52B96FD8" w14:textId="0160B8EA" w:rsidR="00D745AF" w:rsidRPr="0059162C" w:rsidRDefault="00D745AF" w:rsidP="00D745AF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5064B">
              <w:t>0.046</w:t>
            </w:r>
          </w:p>
        </w:tc>
        <w:tc>
          <w:tcPr>
            <w:tcW w:w="1134" w:type="dxa"/>
          </w:tcPr>
          <w:p w14:paraId="2F049281" w14:textId="77777777" w:rsidR="00D745AF" w:rsidRDefault="00D745AF" w:rsidP="00D745AF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&lt;0.00</w:t>
            </w:r>
            <w:r w:rsidRPr="00676D4C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</w:t>
            </w:r>
          </w:p>
        </w:tc>
      </w:tr>
      <w:tr w:rsidR="00076F73" w:rsidRPr="00B14ABC" w14:paraId="77BE35B2" w14:textId="77777777" w:rsidTr="00EB2B32">
        <w:tc>
          <w:tcPr>
            <w:tcW w:w="2977" w:type="dxa"/>
          </w:tcPr>
          <w:p w14:paraId="7097F667" w14:textId="77777777" w:rsidR="00076F73" w:rsidRPr="001C51B9" w:rsidRDefault="00076F73" w:rsidP="00EB2B32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Other spec. groups vs. General Practitioner</w:t>
            </w:r>
          </w:p>
        </w:tc>
        <w:tc>
          <w:tcPr>
            <w:tcW w:w="1128" w:type="dxa"/>
          </w:tcPr>
          <w:p w14:paraId="10D4BF9D" w14:textId="76A291B1" w:rsidR="00076F73" w:rsidRPr="001C51B9" w:rsidRDefault="00076F73" w:rsidP="00EB2B32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0.2</w:t>
            </w:r>
            <w:r w:rsidR="00D745AF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51</w:t>
            </w:r>
          </w:p>
        </w:tc>
        <w:tc>
          <w:tcPr>
            <w:tcW w:w="1276" w:type="dxa"/>
          </w:tcPr>
          <w:p w14:paraId="4CC7969E" w14:textId="55BC2558" w:rsidR="00076F73" w:rsidRPr="001C51B9" w:rsidRDefault="00076F73" w:rsidP="00EB2B32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B14ABC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0.1</w:t>
            </w:r>
            <w:r w:rsidR="00D745AF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62</w:t>
            </w:r>
          </w:p>
        </w:tc>
        <w:tc>
          <w:tcPr>
            <w:tcW w:w="1276" w:type="dxa"/>
          </w:tcPr>
          <w:p w14:paraId="1FEA0829" w14:textId="2DF17185" w:rsidR="00076F73" w:rsidRPr="001C51B9" w:rsidRDefault="00076F73" w:rsidP="00EB2B32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B14ABC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0.3</w:t>
            </w:r>
            <w:r w:rsidR="00D745AF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41</w:t>
            </w:r>
          </w:p>
        </w:tc>
        <w:tc>
          <w:tcPr>
            <w:tcW w:w="1140" w:type="dxa"/>
          </w:tcPr>
          <w:p w14:paraId="7047E1C9" w14:textId="229CB8E9" w:rsidR="00076F73" w:rsidRPr="001C51B9" w:rsidRDefault="00076F73" w:rsidP="00EB2B32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B14ABC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0.04</w:t>
            </w:r>
            <w:r w:rsidR="00D745AF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6</w:t>
            </w:r>
            <w:r w:rsidRPr="00B14ABC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14:paraId="10ADD482" w14:textId="77777777" w:rsidR="00076F73" w:rsidRPr="001C51B9" w:rsidRDefault="00076F73" w:rsidP="00EB2B32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B14ABC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&lt;0.001</w:t>
            </w:r>
          </w:p>
        </w:tc>
      </w:tr>
      <w:tr w:rsidR="00D745AF" w:rsidRPr="00FD6550" w14:paraId="5AE1E534" w14:textId="77777777" w:rsidTr="00EB2B32">
        <w:tc>
          <w:tcPr>
            <w:tcW w:w="2977" w:type="dxa"/>
          </w:tcPr>
          <w:p w14:paraId="571EEFE3" w14:textId="77777777" w:rsidR="00D745AF" w:rsidRPr="001C51B9" w:rsidRDefault="00D745AF" w:rsidP="00D745AF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Urbanization vs. Rural location</w:t>
            </w:r>
          </w:p>
        </w:tc>
        <w:tc>
          <w:tcPr>
            <w:tcW w:w="1128" w:type="dxa"/>
          </w:tcPr>
          <w:p w14:paraId="58E5CBFA" w14:textId="716E81F5" w:rsidR="00D745AF" w:rsidRPr="001C51B9" w:rsidRDefault="00D745AF" w:rsidP="00D745AF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0.164</w:t>
            </w:r>
          </w:p>
        </w:tc>
        <w:tc>
          <w:tcPr>
            <w:tcW w:w="1276" w:type="dxa"/>
          </w:tcPr>
          <w:p w14:paraId="02CF20F9" w14:textId="377C8080" w:rsidR="00D745AF" w:rsidRPr="001C51B9" w:rsidRDefault="00D745AF" w:rsidP="00D745AF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692883">
              <w:t xml:space="preserve">-0.022 </w:t>
            </w:r>
          </w:p>
        </w:tc>
        <w:tc>
          <w:tcPr>
            <w:tcW w:w="1276" w:type="dxa"/>
          </w:tcPr>
          <w:p w14:paraId="5F309A31" w14:textId="3244423E" w:rsidR="00D745AF" w:rsidRPr="001C51B9" w:rsidRDefault="00D745AF" w:rsidP="00D745AF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0.350</w:t>
            </w:r>
          </w:p>
        </w:tc>
        <w:tc>
          <w:tcPr>
            <w:tcW w:w="1140" w:type="dxa"/>
          </w:tcPr>
          <w:p w14:paraId="66982A4F" w14:textId="7FAE234E" w:rsidR="00D745AF" w:rsidRPr="001C51B9" w:rsidRDefault="00D745AF" w:rsidP="00D745AF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692883">
              <w:t>0.095</w:t>
            </w:r>
          </w:p>
        </w:tc>
        <w:tc>
          <w:tcPr>
            <w:tcW w:w="1134" w:type="dxa"/>
          </w:tcPr>
          <w:p w14:paraId="769C07BD" w14:textId="568D5EEC" w:rsidR="00D745AF" w:rsidRPr="001C51B9" w:rsidRDefault="00D745AF" w:rsidP="00D745AF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t>0.085</w:t>
            </w:r>
          </w:p>
        </w:tc>
      </w:tr>
      <w:tr w:rsidR="00076F73" w:rsidRPr="00FD6550" w14:paraId="393AEC7A" w14:textId="77777777" w:rsidTr="00EB2B32">
        <w:tc>
          <w:tcPr>
            <w:tcW w:w="2977" w:type="dxa"/>
            <w:tcBorders>
              <w:bottom w:val="single" w:sz="4" w:space="0" w:color="auto"/>
            </w:tcBorders>
          </w:tcPr>
          <w:p w14:paraId="2722EC5C" w14:textId="77777777" w:rsidR="00076F73" w:rsidRPr="001C51B9" w:rsidRDefault="00076F73" w:rsidP="00EB2B32">
            <w:pPr>
              <w:autoSpaceDE w:val="0"/>
              <w:autoSpaceDN w:val="0"/>
              <w:adjustRightInd w:val="0"/>
              <w:spacing w:after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Urban vs. rural location</w:t>
            </w:r>
          </w:p>
        </w:tc>
        <w:tc>
          <w:tcPr>
            <w:tcW w:w="1128" w:type="dxa"/>
            <w:tcBorders>
              <w:bottom w:val="single" w:sz="4" w:space="0" w:color="auto"/>
            </w:tcBorders>
          </w:tcPr>
          <w:p w14:paraId="01D2518E" w14:textId="087F59AE" w:rsidR="00076F73" w:rsidRPr="001C51B9" w:rsidRDefault="00076F73" w:rsidP="00D745AF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B14ABC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</w:t>
            </w:r>
            <w:r w:rsidR="00D745AF" w:rsidRPr="00B14ABC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58</w:t>
            </w:r>
            <w:r w:rsidR="00D745AF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7C8F56AD" w14:textId="18A028CD" w:rsidR="00076F73" w:rsidRPr="001C51B9" w:rsidRDefault="00076F73" w:rsidP="00D745AF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B14ABC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</w:t>
            </w:r>
            <w:r w:rsidR="00D745AF" w:rsidRPr="00B14ABC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32</w:t>
            </w:r>
            <w:r w:rsidR="00D745AF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7</w:t>
            </w:r>
            <w:r w:rsidR="00D745AF" w:rsidRPr="00B14ABC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21FD1D7E" w14:textId="534A09FA" w:rsidR="00076F73" w:rsidRPr="001C51B9" w:rsidRDefault="00076F73" w:rsidP="00D745AF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B14ABC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</w:t>
            </w:r>
            <w:r w:rsidR="00D745AF" w:rsidRPr="00B14ABC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33</w:t>
            </w:r>
            <w:r w:rsidR="00D745AF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7</w:t>
            </w:r>
          </w:p>
        </w:tc>
        <w:tc>
          <w:tcPr>
            <w:tcW w:w="1140" w:type="dxa"/>
            <w:tcBorders>
              <w:bottom w:val="single" w:sz="4" w:space="0" w:color="auto"/>
            </w:tcBorders>
          </w:tcPr>
          <w:p w14:paraId="066131E2" w14:textId="77777777" w:rsidR="00076F73" w:rsidRPr="001C51B9" w:rsidRDefault="00076F73" w:rsidP="00EB2B32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B14ABC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0.012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9C36D0A" w14:textId="77777777" w:rsidR="00076F73" w:rsidRPr="001C51B9" w:rsidRDefault="00076F73" w:rsidP="00EB2B32">
            <w:pPr>
              <w:autoSpaceDE w:val="0"/>
              <w:autoSpaceDN w:val="0"/>
              <w:adjustRightInd w:val="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B14ABC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&lt;0.001</w:t>
            </w:r>
          </w:p>
        </w:tc>
      </w:tr>
    </w:tbl>
    <w:p w14:paraId="248EE7FA" w14:textId="77777777" w:rsidR="00076F73" w:rsidRPr="001C51B9" w:rsidRDefault="00076F73" w:rsidP="00076F73">
      <w:pPr>
        <w:rPr>
          <w:rFonts w:ascii="MetaNormal-Roman" w:hAnsi="MetaNormal-Roman"/>
          <w:sz w:val="20"/>
          <w:szCs w:val="20"/>
          <w:lang w:val="en-US"/>
        </w:rPr>
      </w:pPr>
    </w:p>
    <w:p w14:paraId="1C01A3F7" w14:textId="77777777" w:rsidR="00EB701B" w:rsidRDefault="00EB701B" w:rsidP="00051A37">
      <w:pPr>
        <w:rPr>
          <w:b/>
          <w:bCs/>
          <w:sz w:val="24"/>
          <w:szCs w:val="24"/>
          <w:lang w:val="en-US"/>
        </w:rPr>
      </w:pPr>
    </w:p>
    <w:p w14:paraId="0D3883C4" w14:textId="77777777" w:rsidR="00D31162" w:rsidRDefault="00D31162" w:rsidP="00051A37">
      <w:pPr>
        <w:rPr>
          <w:rFonts w:ascii="MetaNormal-Roman" w:hAnsi="MetaNormal-Roman"/>
          <w:b/>
          <w:bCs/>
          <w:sz w:val="24"/>
          <w:szCs w:val="24"/>
          <w:lang w:val="en-US"/>
        </w:rPr>
      </w:pPr>
    </w:p>
    <w:p w14:paraId="44E92316" w14:textId="38681D4A" w:rsidR="004938AF" w:rsidRPr="001C51B9" w:rsidRDefault="00D31162" w:rsidP="00051A37">
      <w:pPr>
        <w:rPr>
          <w:rFonts w:ascii="MetaNormal-Roman" w:hAnsi="MetaNormal-Roman"/>
          <w:b/>
          <w:bCs/>
          <w:lang w:val="en-US"/>
        </w:rPr>
      </w:pPr>
      <w:r w:rsidRPr="00B663CC">
        <w:rPr>
          <w:rFonts w:ascii="MetaNormal-Roman" w:hAnsi="MetaNormal-Roman"/>
          <w:b/>
          <w:bCs/>
          <w:sz w:val="24"/>
          <w:szCs w:val="24"/>
          <w:lang w:val="en-US"/>
        </w:rPr>
        <w:lastRenderedPageBreak/>
        <w:t xml:space="preserve">Supplementary Table </w:t>
      </w:r>
      <w:r>
        <w:rPr>
          <w:rFonts w:ascii="MetaNormal-Roman" w:hAnsi="MetaNormal-Roman"/>
          <w:b/>
          <w:bCs/>
          <w:sz w:val="24"/>
          <w:szCs w:val="24"/>
          <w:lang w:val="en-US"/>
        </w:rPr>
        <w:t xml:space="preserve">18: </w:t>
      </w:r>
      <w:r w:rsidR="004938AF" w:rsidRPr="00D31162">
        <w:rPr>
          <w:rFonts w:ascii="MetaNormal-Roman" w:hAnsi="MetaNormal-Roman"/>
          <w:b/>
          <w:bCs/>
          <w:sz w:val="24"/>
          <w:szCs w:val="24"/>
          <w:lang w:val="en-US"/>
        </w:rPr>
        <w:t xml:space="preserve">Primary and secondary </w:t>
      </w:r>
      <w:r w:rsidR="00B575AB" w:rsidRPr="00D31162">
        <w:rPr>
          <w:rFonts w:ascii="MetaNormal-Roman" w:hAnsi="MetaNormal-Roman"/>
          <w:b/>
          <w:bCs/>
          <w:sz w:val="24"/>
          <w:szCs w:val="24"/>
          <w:lang w:val="en-US"/>
        </w:rPr>
        <w:t>outcome</w:t>
      </w:r>
      <w:r w:rsidR="00EB701B" w:rsidRPr="00D31162">
        <w:rPr>
          <w:rFonts w:ascii="MetaNormal-Roman" w:hAnsi="MetaNormal-Roman"/>
          <w:b/>
          <w:bCs/>
          <w:sz w:val="24"/>
          <w:szCs w:val="24"/>
          <w:lang w:val="en-US"/>
        </w:rPr>
        <w:t>s</w:t>
      </w:r>
      <w:r w:rsidR="004938AF" w:rsidRPr="00D31162">
        <w:rPr>
          <w:rFonts w:ascii="MetaNormal-Roman" w:hAnsi="MetaNormal-Roman"/>
          <w:b/>
          <w:bCs/>
          <w:sz w:val="24"/>
          <w:szCs w:val="24"/>
          <w:lang w:val="en-US"/>
        </w:rPr>
        <w:t xml:space="preserve"> contrasted </w:t>
      </w:r>
      <w:r w:rsidR="00DF2164" w:rsidRPr="00D31162">
        <w:rPr>
          <w:rFonts w:ascii="MetaNormal-Roman" w:hAnsi="MetaNormal-Roman"/>
          <w:b/>
          <w:bCs/>
          <w:sz w:val="24"/>
          <w:szCs w:val="24"/>
          <w:lang w:val="en-US"/>
        </w:rPr>
        <w:t>for gender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528"/>
        <w:gridCol w:w="2283"/>
        <w:gridCol w:w="2261"/>
      </w:tblGrid>
      <w:tr w:rsidR="00DA751B" w:rsidRPr="00FD6550" w14:paraId="0A091417" w14:textId="77777777" w:rsidTr="00915662">
        <w:trPr>
          <w:cantSplit/>
          <w:jc w:val="center"/>
        </w:trPr>
        <w:tc>
          <w:tcPr>
            <w:tcW w:w="249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970AB8" w14:textId="77777777" w:rsidR="00DA751B" w:rsidRPr="001C51B9" w:rsidRDefault="00DA751B" w:rsidP="002A66F5">
            <w:pPr>
              <w:spacing w:before="40" w:after="0"/>
              <w:ind w:left="100" w:right="100"/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830B63" w14:textId="6CFC336D" w:rsidR="00DA751B" w:rsidRPr="001C51B9" w:rsidRDefault="00DA751B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Male</w:t>
            </w:r>
          </w:p>
        </w:tc>
        <w:tc>
          <w:tcPr>
            <w:tcW w:w="124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58A6EF" w14:textId="4316CF80" w:rsidR="00DA751B" w:rsidRPr="001C51B9" w:rsidRDefault="00DA751B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Female</w:t>
            </w:r>
          </w:p>
        </w:tc>
      </w:tr>
      <w:tr w:rsidR="00DA751B" w:rsidRPr="00FD6550" w14:paraId="41E7A08A" w14:textId="77777777" w:rsidTr="00915662">
        <w:trPr>
          <w:cantSplit/>
          <w:jc w:val="center"/>
        </w:trPr>
        <w:tc>
          <w:tcPr>
            <w:tcW w:w="249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547419" w14:textId="2B1E60ED" w:rsidR="00DA751B" w:rsidRPr="001C51B9" w:rsidRDefault="00C80B07" w:rsidP="002A66F5">
            <w:pPr>
              <w:spacing w:before="40"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/>
                <w:color w:val="000000" w:themeColor="text1"/>
                <w:sz w:val="20"/>
                <w:szCs w:val="20"/>
                <w:lang w:val="en-GB"/>
              </w:rPr>
              <w:t>Acute non-complicated infections</w:t>
            </w:r>
          </w:p>
        </w:tc>
        <w:tc>
          <w:tcPr>
            <w:tcW w:w="12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F6B055" w14:textId="77777777" w:rsidR="00DA751B" w:rsidRPr="001C51B9" w:rsidRDefault="00DA751B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24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D79122" w14:textId="77777777" w:rsidR="00DA751B" w:rsidRPr="001C51B9" w:rsidRDefault="00DA751B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</w:tr>
      <w:tr w:rsidR="00DA751B" w:rsidRPr="00FD6550" w14:paraId="2D6C0137" w14:textId="77777777" w:rsidTr="00915662">
        <w:trPr>
          <w:cantSplit/>
          <w:jc w:val="center"/>
        </w:trPr>
        <w:tc>
          <w:tcPr>
            <w:tcW w:w="249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06AA24" w14:textId="14ADAFDD" w:rsidR="00DA751B" w:rsidRPr="001C51B9" w:rsidRDefault="00DA751B" w:rsidP="0025444F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</w:t>
            </w:r>
            <w:r w:rsidR="00352696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N</w:t>
            </w:r>
          </w:p>
        </w:tc>
        <w:tc>
          <w:tcPr>
            <w:tcW w:w="12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BA2962" w14:textId="5A6D9CED" w:rsidR="00DA751B" w:rsidRPr="001C51B9" w:rsidRDefault="00286E9A" w:rsidP="00286E9A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286E9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286E9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484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286E9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923</w:t>
            </w:r>
            <w:r w:rsidRPr="00286E9A" w:rsidDel="00286E9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24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D24348" w14:textId="3A2A1986" w:rsidR="00DA751B" w:rsidRPr="001C51B9" w:rsidRDefault="00286E9A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286E9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286E9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644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286E9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366</w:t>
            </w:r>
          </w:p>
        </w:tc>
      </w:tr>
      <w:tr w:rsidR="00DA751B" w:rsidRPr="00FD6550" w14:paraId="14FEA583" w14:textId="77777777" w:rsidTr="00915662">
        <w:trPr>
          <w:cantSplit/>
          <w:jc w:val="center"/>
        </w:trPr>
        <w:tc>
          <w:tcPr>
            <w:tcW w:w="249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776F94" w14:textId="32596155" w:rsidR="00DA751B" w:rsidRPr="001C51B9" w:rsidRDefault="00DA751B" w:rsidP="002A66F5">
            <w:pPr>
              <w:spacing w:before="40"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N (%) antibiotics</w:t>
            </w:r>
          </w:p>
        </w:tc>
        <w:tc>
          <w:tcPr>
            <w:tcW w:w="12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003704" w14:textId="7C21F2F5" w:rsidR="00DA751B" w:rsidRPr="001C51B9" w:rsidRDefault="00286E9A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286E9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439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286E9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222 (29.6%)</w:t>
            </w:r>
          </w:p>
        </w:tc>
        <w:tc>
          <w:tcPr>
            <w:tcW w:w="124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4B5B68" w14:textId="3D729392" w:rsidR="00DA751B" w:rsidRPr="001C51B9" w:rsidRDefault="00286E9A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286E9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553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286E9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602 (33.7%)</w:t>
            </w:r>
          </w:p>
        </w:tc>
      </w:tr>
      <w:tr w:rsidR="00DA751B" w:rsidRPr="001D6436" w14:paraId="1DB08915" w14:textId="77777777" w:rsidTr="00915662">
        <w:trPr>
          <w:cantSplit/>
          <w:jc w:val="center"/>
        </w:trPr>
        <w:tc>
          <w:tcPr>
            <w:tcW w:w="249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994562" w14:textId="524593ED" w:rsidR="00DA751B" w:rsidRPr="001C51B9" w:rsidRDefault="00C80B07" w:rsidP="002A66F5">
            <w:pPr>
              <w:spacing w:before="40"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Quinolone prescriptions for acute non-complicated infections</w:t>
            </w:r>
            <w:r w:rsidR="00352696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and antibiotics</w:t>
            </w:r>
          </w:p>
        </w:tc>
        <w:tc>
          <w:tcPr>
            <w:tcW w:w="12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07ABC1" w14:textId="77777777" w:rsidR="00DA751B" w:rsidRPr="001C51B9" w:rsidRDefault="00DA751B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24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54B501" w14:textId="77777777" w:rsidR="00DA751B" w:rsidRPr="001C51B9" w:rsidRDefault="00DA751B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</w:tr>
      <w:tr w:rsidR="00C80B07" w:rsidRPr="00FD6550" w14:paraId="3747D6C6" w14:textId="77777777" w:rsidTr="00915662">
        <w:trPr>
          <w:cantSplit/>
          <w:jc w:val="center"/>
        </w:trPr>
        <w:tc>
          <w:tcPr>
            <w:tcW w:w="249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87BA6E" w14:textId="52D03732" w:rsidR="00C80B07" w:rsidRPr="001C51B9" w:rsidRDefault="00C80B07" w:rsidP="00C80B07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</w:t>
            </w:r>
            <w:r w:rsidR="00352696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N</w:t>
            </w:r>
          </w:p>
        </w:tc>
        <w:tc>
          <w:tcPr>
            <w:tcW w:w="12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07D299" w14:textId="6F941789" w:rsidR="00C80B07" w:rsidRPr="001C51B9" w:rsidRDefault="0024620A" w:rsidP="00C80B07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24620A">
              <w:rPr>
                <w:rFonts w:ascii="MetaNormal-Roman" w:hAnsi="MetaNormal-Roman" w:cs="NimbusSanL-Regu"/>
                <w:sz w:val="20"/>
                <w:szCs w:val="20"/>
              </w:rPr>
              <w:t>458</w:t>
            </w:r>
            <w:r>
              <w:rPr>
                <w:rFonts w:ascii="MetaNormal-Roman" w:hAnsi="MetaNormal-Roman" w:cs="NimbusSanL-Regu"/>
                <w:sz w:val="20"/>
                <w:szCs w:val="20"/>
              </w:rPr>
              <w:t xml:space="preserve"> </w:t>
            </w:r>
            <w:r w:rsidRPr="0024620A">
              <w:rPr>
                <w:rFonts w:ascii="MetaNormal-Roman" w:hAnsi="MetaNormal-Roman" w:cs="NimbusSanL-Regu"/>
                <w:sz w:val="20"/>
                <w:szCs w:val="20"/>
              </w:rPr>
              <w:t>490</w:t>
            </w:r>
          </w:p>
        </w:tc>
        <w:tc>
          <w:tcPr>
            <w:tcW w:w="124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26F9BF" w14:textId="1F57D842" w:rsidR="00C80B07" w:rsidRPr="001C51B9" w:rsidRDefault="0024620A" w:rsidP="00C80B07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24620A">
              <w:rPr>
                <w:rFonts w:ascii="MetaNormal-Roman" w:hAnsi="MetaNormal-Roman" w:cs="NimbusSanL-Regu"/>
                <w:sz w:val="20"/>
                <w:szCs w:val="20"/>
              </w:rPr>
              <w:t>575</w:t>
            </w:r>
            <w:r>
              <w:rPr>
                <w:rFonts w:ascii="MetaNormal-Roman" w:hAnsi="MetaNormal-Roman" w:cs="NimbusSanL-Regu"/>
                <w:sz w:val="20"/>
                <w:szCs w:val="20"/>
              </w:rPr>
              <w:t xml:space="preserve"> </w:t>
            </w:r>
            <w:r w:rsidRPr="0024620A">
              <w:rPr>
                <w:rFonts w:ascii="MetaNormal-Roman" w:hAnsi="MetaNormal-Roman" w:cs="NimbusSanL-Regu"/>
                <w:sz w:val="20"/>
                <w:szCs w:val="20"/>
              </w:rPr>
              <w:t>531</w:t>
            </w:r>
          </w:p>
        </w:tc>
      </w:tr>
      <w:tr w:rsidR="00C80B07" w:rsidRPr="00FD6550" w14:paraId="6C7FCF8D" w14:textId="77777777" w:rsidTr="00915662">
        <w:trPr>
          <w:cantSplit/>
          <w:jc w:val="center"/>
        </w:trPr>
        <w:tc>
          <w:tcPr>
            <w:tcW w:w="249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074138" w14:textId="619957D4" w:rsidR="00C80B07" w:rsidRPr="001C51B9" w:rsidRDefault="00C80B07" w:rsidP="00C80B07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N (%) quinolones</w:t>
            </w:r>
          </w:p>
        </w:tc>
        <w:tc>
          <w:tcPr>
            <w:tcW w:w="12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5DF2A2" w14:textId="08102EA0" w:rsidR="00C80B07" w:rsidRPr="001C51B9" w:rsidRDefault="0024620A" w:rsidP="00C80B07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24620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33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24620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613 (7.3%)</w:t>
            </w:r>
          </w:p>
        </w:tc>
        <w:tc>
          <w:tcPr>
            <w:tcW w:w="124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322345" w14:textId="6FD97103" w:rsidR="00C80B07" w:rsidRPr="001C51B9" w:rsidRDefault="0024620A" w:rsidP="00C80B07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24620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49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24620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908 (8.7%)</w:t>
            </w:r>
          </w:p>
        </w:tc>
      </w:tr>
      <w:tr w:rsidR="00DA751B" w:rsidRPr="001D6436" w14:paraId="17DED259" w14:textId="77777777" w:rsidTr="00915662">
        <w:trPr>
          <w:cantSplit/>
          <w:jc w:val="center"/>
        </w:trPr>
        <w:tc>
          <w:tcPr>
            <w:tcW w:w="249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83E74A" w14:textId="122B5F5B" w:rsidR="00DA751B" w:rsidRPr="001C51B9" w:rsidRDefault="00C80B07" w:rsidP="002A66F5">
            <w:pPr>
              <w:spacing w:before="40"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Recommended antibiotic prescriptions for acute upper respiratory tract infection</w:t>
            </w:r>
            <w:r w:rsidR="002A1FE2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and antibiotics</w:t>
            </w:r>
          </w:p>
        </w:tc>
        <w:tc>
          <w:tcPr>
            <w:tcW w:w="12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4CDB92" w14:textId="77777777" w:rsidR="00DA751B" w:rsidRPr="001C51B9" w:rsidRDefault="00DA751B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24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905A24" w14:textId="77777777" w:rsidR="00DA751B" w:rsidRPr="001C51B9" w:rsidRDefault="00DA751B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</w:tr>
      <w:tr w:rsidR="00C80B07" w:rsidRPr="00FD6550" w14:paraId="34306E1D" w14:textId="77777777" w:rsidTr="00915662">
        <w:trPr>
          <w:cantSplit/>
          <w:jc w:val="center"/>
        </w:trPr>
        <w:tc>
          <w:tcPr>
            <w:tcW w:w="249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E59B21" w14:textId="3F7FC90D" w:rsidR="00C80B07" w:rsidRPr="001C51B9" w:rsidRDefault="00C80B07" w:rsidP="0025444F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</w:t>
            </w:r>
            <w:r w:rsidR="00352696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N</w:t>
            </w:r>
          </w:p>
        </w:tc>
        <w:tc>
          <w:tcPr>
            <w:tcW w:w="12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7D1FC6" w14:textId="03D16579" w:rsidR="00C80B07" w:rsidRPr="001C51B9" w:rsidRDefault="0024620A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24620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224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24620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118</w:t>
            </w:r>
          </w:p>
        </w:tc>
        <w:tc>
          <w:tcPr>
            <w:tcW w:w="124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38C026" w14:textId="132E7D4B" w:rsidR="00C80B07" w:rsidRPr="001C51B9" w:rsidRDefault="0024620A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24620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289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24620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038</w:t>
            </w:r>
          </w:p>
        </w:tc>
      </w:tr>
      <w:tr w:rsidR="00C80B07" w:rsidRPr="00FD6550" w14:paraId="55A0C158" w14:textId="77777777" w:rsidTr="00915662">
        <w:trPr>
          <w:cantSplit/>
          <w:jc w:val="center"/>
        </w:trPr>
        <w:tc>
          <w:tcPr>
            <w:tcW w:w="249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FD0F33" w14:textId="1D9F9AF8" w:rsidR="00C80B07" w:rsidRPr="001C51B9" w:rsidRDefault="00C80B07" w:rsidP="0025444F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N (%) recommended antibiotics</w:t>
            </w:r>
          </w:p>
        </w:tc>
        <w:tc>
          <w:tcPr>
            <w:tcW w:w="12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3CE800" w14:textId="798971C5" w:rsidR="00C80B07" w:rsidRPr="001C51B9" w:rsidRDefault="0024620A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24620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52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24620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769 (23.5%)</w:t>
            </w:r>
          </w:p>
        </w:tc>
        <w:tc>
          <w:tcPr>
            <w:tcW w:w="124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9D24FD" w14:textId="28DE965E" w:rsidR="00C80B07" w:rsidRPr="001C51B9" w:rsidRDefault="0024620A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24620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60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24620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340 (20.9%)</w:t>
            </w:r>
          </w:p>
        </w:tc>
      </w:tr>
      <w:tr w:rsidR="00DA751B" w:rsidRPr="001D6436" w14:paraId="2F6C0A04" w14:textId="77777777" w:rsidTr="00915662">
        <w:trPr>
          <w:cantSplit/>
          <w:jc w:val="center"/>
        </w:trPr>
        <w:tc>
          <w:tcPr>
            <w:tcW w:w="249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109D74" w14:textId="33F5A863" w:rsidR="00DA751B" w:rsidRPr="001C51B9" w:rsidRDefault="00C80B07" w:rsidP="002A66F5">
            <w:pPr>
              <w:spacing w:before="40"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/>
                <w:color w:val="000000" w:themeColor="text1"/>
                <w:sz w:val="20"/>
                <w:szCs w:val="20"/>
                <w:lang w:val="en-GB"/>
              </w:rPr>
              <w:t>Recommended antibiotic prescriptions for acute bronchitis</w:t>
            </w:r>
            <w:r w:rsidR="002A1FE2" w:rsidRPr="001C51B9">
              <w:rPr>
                <w:rFonts w:ascii="MetaNormal-Roman" w:hAnsi="MetaNormal-Roman"/>
                <w:sz w:val="20"/>
                <w:szCs w:val="20"/>
                <w:lang w:val="en-US"/>
              </w:rPr>
              <w:t xml:space="preserve"> </w:t>
            </w:r>
            <w:r w:rsidR="002A1FE2" w:rsidRPr="001C51B9">
              <w:rPr>
                <w:rFonts w:ascii="MetaNormal-Roman" w:hAnsi="MetaNormal-Roman"/>
                <w:color w:val="000000" w:themeColor="text1"/>
                <w:sz w:val="20"/>
                <w:szCs w:val="20"/>
                <w:lang w:val="en-GB"/>
              </w:rPr>
              <w:t>and antibiotics</w:t>
            </w:r>
          </w:p>
        </w:tc>
        <w:tc>
          <w:tcPr>
            <w:tcW w:w="12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7551DE" w14:textId="77777777" w:rsidR="00DA751B" w:rsidRPr="001C51B9" w:rsidRDefault="00DA751B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24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D28CB0" w14:textId="77777777" w:rsidR="00DA751B" w:rsidRPr="001C51B9" w:rsidRDefault="00DA751B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</w:tr>
      <w:tr w:rsidR="00C80B07" w:rsidRPr="00FD6550" w14:paraId="6A70FC65" w14:textId="77777777" w:rsidTr="00915662">
        <w:trPr>
          <w:cantSplit/>
          <w:jc w:val="center"/>
        </w:trPr>
        <w:tc>
          <w:tcPr>
            <w:tcW w:w="249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11DD81" w14:textId="49F1E517" w:rsidR="00C80B07" w:rsidRPr="001C51B9" w:rsidRDefault="00C80B07" w:rsidP="002A66F5">
            <w:pPr>
              <w:spacing w:before="40"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</w:t>
            </w:r>
            <w:r w:rsidR="00352696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N</w:t>
            </w:r>
          </w:p>
        </w:tc>
        <w:tc>
          <w:tcPr>
            <w:tcW w:w="12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6B63B2" w14:textId="7E3B5B1A" w:rsidR="00C80B07" w:rsidRPr="001C51B9" w:rsidRDefault="00DA4FB4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A4FB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151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A4FB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273</w:t>
            </w:r>
          </w:p>
        </w:tc>
        <w:tc>
          <w:tcPr>
            <w:tcW w:w="124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DC8898" w14:textId="4622F52C" w:rsidR="00C80B07" w:rsidRPr="001C51B9" w:rsidRDefault="00DA4FB4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A4FB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181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A4FB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823</w:t>
            </w:r>
          </w:p>
        </w:tc>
      </w:tr>
      <w:tr w:rsidR="00C80B07" w:rsidRPr="00FD6550" w14:paraId="32738F96" w14:textId="77777777" w:rsidTr="00915662">
        <w:trPr>
          <w:cantSplit/>
          <w:jc w:val="center"/>
        </w:trPr>
        <w:tc>
          <w:tcPr>
            <w:tcW w:w="249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8F8BFB" w14:textId="64E88874" w:rsidR="00C80B07" w:rsidRPr="001C51B9" w:rsidRDefault="00C80B07" w:rsidP="002A66F5">
            <w:pPr>
              <w:spacing w:before="40"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N (%) recommended antibiotics</w:t>
            </w:r>
          </w:p>
        </w:tc>
        <w:tc>
          <w:tcPr>
            <w:tcW w:w="12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F9D522" w14:textId="46247539" w:rsidR="00C80B07" w:rsidRPr="001C51B9" w:rsidRDefault="00DA4FB4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A4FB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29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A4FB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438 (19.5%)</w:t>
            </w:r>
          </w:p>
        </w:tc>
        <w:tc>
          <w:tcPr>
            <w:tcW w:w="124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722EA0" w14:textId="7FB1D62F" w:rsidR="00C80B07" w:rsidRPr="001C51B9" w:rsidRDefault="00DA4FB4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A4FB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32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A4FB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189 (17.7%)</w:t>
            </w:r>
          </w:p>
        </w:tc>
      </w:tr>
      <w:tr w:rsidR="00A87F51" w:rsidRPr="00FD6550" w14:paraId="2E276825" w14:textId="77777777" w:rsidTr="00915662">
        <w:trPr>
          <w:cantSplit/>
          <w:jc w:val="center"/>
        </w:trPr>
        <w:tc>
          <w:tcPr>
            <w:tcW w:w="249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839213" w14:textId="21CCCE59" w:rsidR="00A87F51" w:rsidRPr="001C51B9" w:rsidRDefault="00A87F51" w:rsidP="002A66F5">
            <w:pPr>
              <w:spacing w:before="40" w:after="0"/>
              <w:ind w:left="100" w:right="100"/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N (%) alternative antibiotics</w:t>
            </w:r>
          </w:p>
        </w:tc>
        <w:tc>
          <w:tcPr>
            <w:tcW w:w="12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87B733" w14:textId="6472B80B" w:rsidR="00A87F51" w:rsidRPr="001C51B9" w:rsidRDefault="00DA4FB4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A4FB4">
              <w:rPr>
                <w:rFonts w:ascii="MetaNormal-Roman" w:hAnsi="MetaNormal-Roman" w:cs="NimbusSanL-Regu"/>
                <w:sz w:val="20"/>
                <w:szCs w:val="20"/>
              </w:rPr>
              <w:t>65</w:t>
            </w:r>
            <w:r>
              <w:rPr>
                <w:rFonts w:ascii="MetaNormal-Roman" w:hAnsi="MetaNormal-Roman" w:cs="NimbusSanL-Regu"/>
                <w:sz w:val="20"/>
                <w:szCs w:val="20"/>
              </w:rPr>
              <w:t xml:space="preserve"> </w:t>
            </w:r>
            <w:r w:rsidRPr="00DA4FB4">
              <w:rPr>
                <w:rFonts w:ascii="MetaNormal-Roman" w:hAnsi="MetaNormal-Roman" w:cs="NimbusSanL-Regu"/>
                <w:sz w:val="20"/>
                <w:szCs w:val="20"/>
              </w:rPr>
              <w:t>697 (43.4%)</w:t>
            </w:r>
          </w:p>
        </w:tc>
        <w:tc>
          <w:tcPr>
            <w:tcW w:w="124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8BE044" w14:textId="200B5849" w:rsidR="00A87F51" w:rsidRPr="001C51B9" w:rsidRDefault="00DA4FB4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A4FB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79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A4FB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931 (44.0%)</w:t>
            </w:r>
          </w:p>
        </w:tc>
      </w:tr>
      <w:tr w:rsidR="00C80B07" w:rsidRPr="001D6436" w14:paraId="3BDC634F" w14:textId="77777777" w:rsidTr="00915662">
        <w:trPr>
          <w:cantSplit/>
          <w:jc w:val="center"/>
        </w:trPr>
        <w:tc>
          <w:tcPr>
            <w:tcW w:w="249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168DA8" w14:textId="4C163D7C" w:rsidR="00C80B07" w:rsidRPr="001C51B9" w:rsidRDefault="00C80B07" w:rsidP="002A66F5">
            <w:pPr>
              <w:spacing w:before="40"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/>
                <w:color w:val="000000" w:themeColor="text1"/>
                <w:sz w:val="20"/>
                <w:szCs w:val="20"/>
                <w:lang w:val="en-GB"/>
              </w:rPr>
              <w:t>Recommended antibiotic prescriptions for sinusitis</w:t>
            </w:r>
            <w:r w:rsidR="002A1FE2" w:rsidRPr="001C51B9">
              <w:rPr>
                <w:rFonts w:ascii="MetaNormal-Roman" w:hAnsi="MetaNormal-Roman"/>
                <w:sz w:val="20"/>
                <w:szCs w:val="20"/>
                <w:lang w:val="en-US"/>
              </w:rPr>
              <w:t xml:space="preserve"> </w:t>
            </w:r>
            <w:r w:rsidR="002A1FE2" w:rsidRPr="001C51B9">
              <w:rPr>
                <w:rFonts w:ascii="MetaNormal-Roman" w:hAnsi="MetaNormal-Roman"/>
                <w:color w:val="000000" w:themeColor="text1"/>
                <w:sz w:val="20"/>
                <w:szCs w:val="20"/>
                <w:lang w:val="en-GB"/>
              </w:rPr>
              <w:t>and antibiotics</w:t>
            </w:r>
          </w:p>
        </w:tc>
        <w:tc>
          <w:tcPr>
            <w:tcW w:w="12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454A10" w14:textId="77777777" w:rsidR="00C80B07" w:rsidRPr="001C51B9" w:rsidRDefault="00C80B07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24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37198F" w14:textId="77777777" w:rsidR="00C80B07" w:rsidRPr="001C51B9" w:rsidRDefault="00C80B07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</w:tr>
      <w:tr w:rsidR="00C80B07" w:rsidRPr="00FD6550" w14:paraId="5E13271E" w14:textId="77777777" w:rsidTr="00915662">
        <w:trPr>
          <w:cantSplit/>
          <w:jc w:val="center"/>
        </w:trPr>
        <w:tc>
          <w:tcPr>
            <w:tcW w:w="249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DA97F5" w14:textId="5B6DF706" w:rsidR="00C80B07" w:rsidRPr="001C51B9" w:rsidRDefault="00C80B07" w:rsidP="002A66F5">
            <w:pPr>
              <w:spacing w:before="40"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</w:t>
            </w:r>
            <w:r w:rsidR="00352696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N</w:t>
            </w:r>
          </w:p>
        </w:tc>
        <w:tc>
          <w:tcPr>
            <w:tcW w:w="12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0445B5" w14:textId="6E46BDA3" w:rsidR="00C80B07" w:rsidRPr="001C51B9" w:rsidRDefault="00DC7304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40 098</w:t>
            </w: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24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F2F0F8" w14:textId="2AE5FD3E" w:rsidR="00C80B07" w:rsidRPr="001C51B9" w:rsidRDefault="00DC7304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63 256</w:t>
            </w:r>
          </w:p>
        </w:tc>
      </w:tr>
      <w:tr w:rsidR="00C80B07" w:rsidRPr="00FD6550" w14:paraId="17D701B9" w14:textId="77777777" w:rsidTr="00915662">
        <w:trPr>
          <w:cantSplit/>
          <w:jc w:val="center"/>
        </w:trPr>
        <w:tc>
          <w:tcPr>
            <w:tcW w:w="249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D09F9D" w14:textId="38F97A25" w:rsidR="00C80B07" w:rsidRPr="001C51B9" w:rsidRDefault="00C80B07" w:rsidP="002A66F5">
            <w:pPr>
              <w:spacing w:before="40"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N (%) recommended antibiotics</w:t>
            </w:r>
          </w:p>
        </w:tc>
        <w:tc>
          <w:tcPr>
            <w:tcW w:w="12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880B3A" w14:textId="54310412" w:rsidR="00C80B07" w:rsidRPr="001C51B9" w:rsidRDefault="00DC7304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7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867 (19.6%)</w:t>
            </w:r>
          </w:p>
        </w:tc>
        <w:tc>
          <w:tcPr>
            <w:tcW w:w="124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236497" w14:textId="77760A7E" w:rsidR="00C80B07" w:rsidRPr="001C51B9" w:rsidRDefault="00DC7304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11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490 (18.2%)</w:t>
            </w:r>
          </w:p>
        </w:tc>
      </w:tr>
      <w:tr w:rsidR="00734083" w:rsidRPr="00FD6550" w14:paraId="5BECA855" w14:textId="77777777" w:rsidTr="00915662">
        <w:trPr>
          <w:cantSplit/>
          <w:jc w:val="center"/>
        </w:trPr>
        <w:tc>
          <w:tcPr>
            <w:tcW w:w="249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3F9967" w14:textId="71AFC8AC" w:rsidR="00734083" w:rsidRPr="001C51B9" w:rsidRDefault="00734083" w:rsidP="002A66F5">
            <w:pPr>
              <w:spacing w:before="40" w:after="0"/>
              <w:ind w:left="100" w:right="100"/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N (%) alternative antibiotics</w:t>
            </w:r>
          </w:p>
        </w:tc>
        <w:tc>
          <w:tcPr>
            <w:tcW w:w="12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ECC8AD" w14:textId="067D6974" w:rsidR="00734083" w:rsidRPr="001C51B9" w:rsidRDefault="00DC7304" w:rsidP="00734083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16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336 (40.7%)</w:t>
            </w:r>
          </w:p>
        </w:tc>
        <w:tc>
          <w:tcPr>
            <w:tcW w:w="124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DB80E6" w14:textId="14434D5A" w:rsidR="00734083" w:rsidRPr="001C51B9" w:rsidRDefault="00DC7304" w:rsidP="00734083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25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646 (40.5%)</w:t>
            </w:r>
          </w:p>
        </w:tc>
      </w:tr>
      <w:tr w:rsidR="00734083" w:rsidRPr="001D6436" w14:paraId="04F9964F" w14:textId="77777777" w:rsidTr="00915662">
        <w:trPr>
          <w:cantSplit/>
          <w:jc w:val="center"/>
        </w:trPr>
        <w:tc>
          <w:tcPr>
            <w:tcW w:w="249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69DC44" w14:textId="5EE0A1F6" w:rsidR="00734083" w:rsidRPr="001C51B9" w:rsidRDefault="00734083" w:rsidP="002A66F5">
            <w:pPr>
              <w:spacing w:before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/>
                <w:color w:val="000000" w:themeColor="text1"/>
                <w:sz w:val="20"/>
                <w:szCs w:val="20"/>
                <w:lang w:val="en-GB"/>
              </w:rPr>
              <w:t>Recommended antibiotic prescriptions for tonsillitis</w:t>
            </w:r>
            <w:r w:rsidRPr="001C51B9">
              <w:rPr>
                <w:rFonts w:ascii="MetaNormal-Roman" w:hAnsi="MetaNormal-Roman"/>
                <w:sz w:val="20"/>
                <w:szCs w:val="20"/>
                <w:lang w:val="en-US"/>
              </w:rPr>
              <w:t xml:space="preserve"> </w:t>
            </w:r>
            <w:r w:rsidRPr="001C51B9">
              <w:rPr>
                <w:rFonts w:ascii="MetaNormal-Roman" w:hAnsi="MetaNormal-Roman"/>
                <w:color w:val="000000" w:themeColor="text1"/>
                <w:sz w:val="20"/>
                <w:szCs w:val="20"/>
                <w:lang w:val="en-GB"/>
              </w:rPr>
              <w:t>and antibiotics</w:t>
            </w:r>
          </w:p>
        </w:tc>
        <w:tc>
          <w:tcPr>
            <w:tcW w:w="12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33F02D" w14:textId="77777777" w:rsidR="00734083" w:rsidRPr="001C51B9" w:rsidRDefault="00734083" w:rsidP="00734083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24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91AF2A" w14:textId="77777777" w:rsidR="00734083" w:rsidRPr="001C51B9" w:rsidRDefault="00734083" w:rsidP="00734083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</w:tr>
      <w:tr w:rsidR="00734083" w:rsidRPr="00FD6550" w14:paraId="638FFE6E" w14:textId="77777777" w:rsidTr="00915662">
        <w:trPr>
          <w:cantSplit/>
          <w:jc w:val="center"/>
        </w:trPr>
        <w:tc>
          <w:tcPr>
            <w:tcW w:w="249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080314" w14:textId="3E07206A" w:rsidR="00734083" w:rsidRPr="001C51B9" w:rsidRDefault="00734083" w:rsidP="00734083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</w:t>
            </w:r>
            <w:r w:rsidR="00352696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N</w:t>
            </w:r>
          </w:p>
        </w:tc>
        <w:tc>
          <w:tcPr>
            <w:tcW w:w="12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6B00D1" w14:textId="74FB30BC" w:rsidR="00734083" w:rsidRPr="001C51B9" w:rsidRDefault="00FE0D45" w:rsidP="00734083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FE0D45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103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FE0D45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838</w:t>
            </w:r>
          </w:p>
        </w:tc>
        <w:tc>
          <w:tcPr>
            <w:tcW w:w="124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0B10CB" w14:textId="6389A198" w:rsidR="00734083" w:rsidRPr="001C51B9" w:rsidRDefault="00FE0D45" w:rsidP="00734083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125 043</w:t>
            </w:r>
          </w:p>
        </w:tc>
      </w:tr>
      <w:tr w:rsidR="00734083" w:rsidRPr="00FD6550" w14:paraId="6F415323" w14:textId="77777777" w:rsidTr="00915662">
        <w:trPr>
          <w:cantSplit/>
          <w:jc w:val="center"/>
        </w:trPr>
        <w:tc>
          <w:tcPr>
            <w:tcW w:w="249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20B521" w14:textId="3454EC49" w:rsidR="00734083" w:rsidRPr="001C51B9" w:rsidRDefault="00734083" w:rsidP="00734083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N (%) recommended antibiotics</w:t>
            </w:r>
          </w:p>
        </w:tc>
        <w:tc>
          <w:tcPr>
            <w:tcW w:w="12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D16D6F" w14:textId="32092374" w:rsidR="00734083" w:rsidRPr="001C51B9" w:rsidRDefault="00FE0D45" w:rsidP="00734083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FE0D45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25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FE0D45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115 (24.2%)</w:t>
            </w:r>
          </w:p>
        </w:tc>
        <w:tc>
          <w:tcPr>
            <w:tcW w:w="124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6008E0" w14:textId="23A1EDD0" w:rsidR="00734083" w:rsidRPr="001C51B9" w:rsidRDefault="00FE0D45" w:rsidP="00734083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FE0D45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29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FE0D45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826 (23.9%)</w:t>
            </w:r>
          </w:p>
        </w:tc>
      </w:tr>
      <w:tr w:rsidR="00734083" w:rsidRPr="00FD6550" w14:paraId="3B272B12" w14:textId="77777777" w:rsidTr="00915662">
        <w:trPr>
          <w:cantSplit/>
          <w:jc w:val="center"/>
        </w:trPr>
        <w:tc>
          <w:tcPr>
            <w:tcW w:w="249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08F8CA" w14:textId="2A105742" w:rsidR="00734083" w:rsidRPr="001C51B9" w:rsidRDefault="00734083" w:rsidP="00734083">
            <w:pPr>
              <w:spacing w:before="40" w:after="40"/>
              <w:ind w:left="100" w:right="100"/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N (%) alternative antibiotics</w:t>
            </w:r>
          </w:p>
        </w:tc>
        <w:tc>
          <w:tcPr>
            <w:tcW w:w="12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3D246A" w14:textId="162D01C8" w:rsidR="00734083" w:rsidRPr="001C51B9" w:rsidRDefault="00FE0D45" w:rsidP="00734083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FE0D45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4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FE0D45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203 (4.0%)</w:t>
            </w:r>
          </w:p>
        </w:tc>
        <w:tc>
          <w:tcPr>
            <w:tcW w:w="124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AAD7D7" w14:textId="57AA187E" w:rsidR="00734083" w:rsidRPr="001C51B9" w:rsidRDefault="00FE0D45" w:rsidP="00734083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FE0D45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4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FE0D45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565 (3.7%)</w:t>
            </w:r>
          </w:p>
        </w:tc>
      </w:tr>
      <w:tr w:rsidR="00734083" w:rsidRPr="001D6436" w14:paraId="66E28F11" w14:textId="77777777" w:rsidTr="00915662">
        <w:trPr>
          <w:cantSplit/>
          <w:jc w:val="center"/>
        </w:trPr>
        <w:tc>
          <w:tcPr>
            <w:tcW w:w="249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AD4A7A" w14:textId="4D50E25D" w:rsidR="00734083" w:rsidRPr="001C51B9" w:rsidRDefault="00734083" w:rsidP="002A66F5">
            <w:pPr>
              <w:spacing w:before="40"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/>
                <w:color w:val="000000" w:themeColor="text1"/>
                <w:sz w:val="20"/>
                <w:szCs w:val="20"/>
                <w:lang w:val="en-GB"/>
              </w:rPr>
              <w:t>Recommended antibiotic prescriptions for otitis media</w:t>
            </w:r>
            <w:r w:rsidRPr="001C51B9">
              <w:rPr>
                <w:rFonts w:ascii="MetaNormal-Roman" w:hAnsi="MetaNormal-Roman"/>
                <w:sz w:val="20"/>
                <w:szCs w:val="20"/>
                <w:lang w:val="en-US"/>
              </w:rPr>
              <w:t xml:space="preserve"> </w:t>
            </w:r>
            <w:r w:rsidRPr="001C51B9">
              <w:rPr>
                <w:rFonts w:ascii="MetaNormal-Roman" w:hAnsi="MetaNormal-Roman"/>
                <w:color w:val="000000" w:themeColor="text1"/>
                <w:sz w:val="20"/>
                <w:szCs w:val="20"/>
                <w:lang w:val="en-GB"/>
              </w:rPr>
              <w:t>and antibiotics</w:t>
            </w:r>
          </w:p>
        </w:tc>
        <w:tc>
          <w:tcPr>
            <w:tcW w:w="12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0F08F4" w14:textId="77777777" w:rsidR="00734083" w:rsidRPr="001C51B9" w:rsidRDefault="00734083" w:rsidP="00734083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24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D7624A" w14:textId="77777777" w:rsidR="00734083" w:rsidRPr="001C51B9" w:rsidRDefault="00734083" w:rsidP="00734083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</w:tr>
      <w:tr w:rsidR="00734083" w:rsidRPr="00FD6550" w14:paraId="5128CA49" w14:textId="77777777" w:rsidTr="00915662">
        <w:trPr>
          <w:cantSplit/>
          <w:jc w:val="center"/>
        </w:trPr>
        <w:tc>
          <w:tcPr>
            <w:tcW w:w="249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976561" w14:textId="10AA3CFD" w:rsidR="00734083" w:rsidRPr="001C51B9" w:rsidRDefault="00734083" w:rsidP="00734083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</w:t>
            </w:r>
            <w:r w:rsidR="00352696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N</w:t>
            </w:r>
          </w:p>
        </w:tc>
        <w:tc>
          <w:tcPr>
            <w:tcW w:w="12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190AC8" w14:textId="337A7483" w:rsidR="00734083" w:rsidRPr="001C51B9" w:rsidRDefault="00DA645E" w:rsidP="00734083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A645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42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A645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830</w:t>
            </w:r>
          </w:p>
        </w:tc>
        <w:tc>
          <w:tcPr>
            <w:tcW w:w="124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BFA4FA" w14:textId="7BD49E27" w:rsidR="00734083" w:rsidRPr="001C51B9" w:rsidRDefault="00DA645E" w:rsidP="00734083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A645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49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A645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438</w:t>
            </w:r>
          </w:p>
        </w:tc>
      </w:tr>
      <w:tr w:rsidR="00734083" w:rsidRPr="00FD6550" w14:paraId="7B2ED9C8" w14:textId="77777777" w:rsidTr="00915662">
        <w:trPr>
          <w:cantSplit/>
          <w:jc w:val="center"/>
        </w:trPr>
        <w:tc>
          <w:tcPr>
            <w:tcW w:w="249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52697" w14:textId="6A30E2A9" w:rsidR="00734083" w:rsidRPr="001C51B9" w:rsidRDefault="00734083" w:rsidP="002A66F5">
            <w:pPr>
              <w:spacing w:before="40"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N (%) recommended antibiotics</w:t>
            </w:r>
          </w:p>
        </w:tc>
        <w:tc>
          <w:tcPr>
            <w:tcW w:w="12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06410E" w14:textId="26C432D5" w:rsidR="00734083" w:rsidRPr="001C51B9" w:rsidRDefault="00DA645E" w:rsidP="00734083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A645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18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A645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280 (42.7%)</w:t>
            </w:r>
          </w:p>
        </w:tc>
        <w:tc>
          <w:tcPr>
            <w:tcW w:w="124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FA7387" w14:textId="4FDEE82D" w:rsidR="00734083" w:rsidRPr="001C51B9" w:rsidRDefault="00DA645E" w:rsidP="00734083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A645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19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A645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495 (39.4%)</w:t>
            </w:r>
          </w:p>
        </w:tc>
      </w:tr>
      <w:tr w:rsidR="002B21CC" w:rsidRPr="00FD6550" w14:paraId="5977D443" w14:textId="77777777" w:rsidTr="00915662">
        <w:trPr>
          <w:cantSplit/>
          <w:jc w:val="center"/>
        </w:trPr>
        <w:tc>
          <w:tcPr>
            <w:tcW w:w="249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4DB02E" w14:textId="3674CA4F" w:rsidR="002B21CC" w:rsidRPr="001C51B9" w:rsidRDefault="002B21CC" w:rsidP="002A66F5">
            <w:pPr>
              <w:spacing w:before="40" w:after="0"/>
              <w:ind w:left="100" w:right="100"/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N (%) alternative antibiotics</w:t>
            </w:r>
          </w:p>
        </w:tc>
        <w:tc>
          <w:tcPr>
            <w:tcW w:w="12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6CC1F5" w14:textId="357DD52C" w:rsidR="002B21CC" w:rsidRPr="001C51B9" w:rsidRDefault="00DA645E" w:rsidP="00734083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A645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13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A645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930 (32.5%)</w:t>
            </w:r>
          </w:p>
        </w:tc>
        <w:tc>
          <w:tcPr>
            <w:tcW w:w="124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59A767" w14:textId="3767D61F" w:rsidR="002B21CC" w:rsidRPr="001C51B9" w:rsidRDefault="00DA645E" w:rsidP="00734083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A645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15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A645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969 (32.3%)</w:t>
            </w:r>
          </w:p>
        </w:tc>
      </w:tr>
    </w:tbl>
    <w:p w14:paraId="1E32EB3B" w14:textId="77777777" w:rsidR="001D6436" w:rsidRDefault="001D6436" w:rsidP="00051A37">
      <w:pPr>
        <w:rPr>
          <w:rFonts w:ascii="MetaNormal-Roman" w:hAnsi="MetaNormal-Roman"/>
          <w:b/>
          <w:bCs/>
          <w:sz w:val="24"/>
          <w:szCs w:val="24"/>
          <w:lang w:val="en-US"/>
        </w:rPr>
      </w:pPr>
    </w:p>
    <w:p w14:paraId="4790D177" w14:textId="77777777" w:rsidR="001D6436" w:rsidRDefault="001D6436" w:rsidP="00051A37">
      <w:pPr>
        <w:rPr>
          <w:rFonts w:ascii="MetaNormal-Roman" w:hAnsi="MetaNormal-Roman"/>
          <w:b/>
          <w:bCs/>
          <w:sz w:val="24"/>
          <w:szCs w:val="24"/>
          <w:lang w:val="en-US"/>
        </w:rPr>
      </w:pPr>
    </w:p>
    <w:p w14:paraId="0D866C56" w14:textId="77777777" w:rsidR="001D6436" w:rsidRDefault="001D6436" w:rsidP="00051A37">
      <w:pPr>
        <w:rPr>
          <w:rFonts w:ascii="MetaNormal-Roman" w:hAnsi="MetaNormal-Roman"/>
          <w:b/>
          <w:bCs/>
          <w:sz w:val="24"/>
          <w:szCs w:val="24"/>
          <w:lang w:val="en-US"/>
        </w:rPr>
      </w:pPr>
    </w:p>
    <w:p w14:paraId="2EA5BE09" w14:textId="77777777" w:rsidR="001D6436" w:rsidRDefault="001D6436" w:rsidP="00051A37">
      <w:pPr>
        <w:rPr>
          <w:rFonts w:ascii="MetaNormal-Roman" w:hAnsi="MetaNormal-Roman"/>
          <w:b/>
          <w:bCs/>
          <w:sz w:val="24"/>
          <w:szCs w:val="24"/>
          <w:lang w:val="en-US"/>
        </w:rPr>
      </w:pPr>
    </w:p>
    <w:p w14:paraId="4987409A" w14:textId="77777777" w:rsidR="001D6436" w:rsidRDefault="001D6436" w:rsidP="00051A37">
      <w:pPr>
        <w:rPr>
          <w:rFonts w:ascii="MetaNormal-Roman" w:hAnsi="MetaNormal-Roman"/>
          <w:b/>
          <w:bCs/>
          <w:sz w:val="24"/>
          <w:szCs w:val="24"/>
          <w:lang w:val="en-US"/>
        </w:rPr>
      </w:pPr>
    </w:p>
    <w:p w14:paraId="24556CFC" w14:textId="77777777" w:rsidR="001D6436" w:rsidRDefault="001D6436" w:rsidP="00051A37">
      <w:pPr>
        <w:rPr>
          <w:rFonts w:ascii="MetaNormal-Roman" w:hAnsi="MetaNormal-Roman"/>
          <w:b/>
          <w:bCs/>
          <w:sz w:val="24"/>
          <w:szCs w:val="24"/>
          <w:lang w:val="en-US"/>
        </w:rPr>
      </w:pPr>
    </w:p>
    <w:p w14:paraId="634C7853" w14:textId="7C42B86A" w:rsidR="00C80B07" w:rsidRPr="001C51B9" w:rsidRDefault="00D31162" w:rsidP="00051A37">
      <w:pPr>
        <w:rPr>
          <w:rFonts w:ascii="MetaNormal-Roman" w:hAnsi="MetaNormal-Roman"/>
          <w:b/>
          <w:bCs/>
          <w:lang w:val="en-US"/>
        </w:rPr>
      </w:pPr>
      <w:r w:rsidRPr="00B663CC">
        <w:rPr>
          <w:rFonts w:ascii="MetaNormal-Roman" w:hAnsi="MetaNormal-Roman"/>
          <w:b/>
          <w:bCs/>
          <w:sz w:val="24"/>
          <w:szCs w:val="24"/>
          <w:lang w:val="en-US"/>
        </w:rPr>
        <w:lastRenderedPageBreak/>
        <w:t xml:space="preserve">Supplementary Table </w:t>
      </w:r>
      <w:r>
        <w:rPr>
          <w:rFonts w:ascii="MetaNormal-Roman" w:hAnsi="MetaNormal-Roman"/>
          <w:b/>
          <w:bCs/>
          <w:sz w:val="24"/>
          <w:szCs w:val="24"/>
          <w:lang w:val="en-US"/>
        </w:rPr>
        <w:t xml:space="preserve">19: </w:t>
      </w:r>
      <w:r w:rsidR="005E2C70" w:rsidRPr="00D31162">
        <w:rPr>
          <w:rFonts w:ascii="MetaNormal-Roman" w:hAnsi="MetaNormal-Roman"/>
          <w:b/>
          <w:bCs/>
          <w:sz w:val="24"/>
          <w:szCs w:val="24"/>
          <w:lang w:val="en-US"/>
        </w:rPr>
        <w:t xml:space="preserve">Primary and secondary </w:t>
      </w:r>
      <w:r w:rsidR="00B575AB" w:rsidRPr="00D31162">
        <w:rPr>
          <w:rFonts w:ascii="MetaNormal-Roman" w:hAnsi="MetaNormal-Roman"/>
          <w:b/>
          <w:bCs/>
          <w:sz w:val="24"/>
          <w:szCs w:val="24"/>
          <w:lang w:val="en-US"/>
        </w:rPr>
        <w:t>outcome</w:t>
      </w:r>
      <w:r w:rsidR="00EB701B" w:rsidRPr="00D31162">
        <w:rPr>
          <w:rFonts w:ascii="MetaNormal-Roman" w:hAnsi="MetaNormal-Roman"/>
          <w:b/>
          <w:bCs/>
          <w:sz w:val="24"/>
          <w:szCs w:val="24"/>
          <w:lang w:val="en-US"/>
        </w:rPr>
        <w:t>s</w:t>
      </w:r>
      <w:r w:rsidR="005E2C70" w:rsidRPr="00D31162">
        <w:rPr>
          <w:rFonts w:ascii="MetaNormal-Roman" w:hAnsi="MetaNormal-Roman"/>
          <w:b/>
          <w:bCs/>
          <w:sz w:val="24"/>
          <w:szCs w:val="24"/>
          <w:lang w:val="en-US"/>
        </w:rPr>
        <w:t xml:space="preserve"> contrasted for </w:t>
      </w:r>
      <w:r w:rsidR="003F32AD" w:rsidRPr="00D31162">
        <w:rPr>
          <w:rFonts w:ascii="MetaNormal-Roman" w:hAnsi="MetaNormal-Roman"/>
          <w:b/>
          <w:bCs/>
          <w:sz w:val="24"/>
          <w:szCs w:val="24"/>
          <w:lang w:val="en-US"/>
        </w:rPr>
        <w:t>DMP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528"/>
        <w:gridCol w:w="2283"/>
        <w:gridCol w:w="2261"/>
      </w:tblGrid>
      <w:tr w:rsidR="00C80B07" w:rsidRPr="001C51B9" w14:paraId="635AA2E5" w14:textId="77777777" w:rsidTr="00915662">
        <w:trPr>
          <w:cantSplit/>
          <w:jc w:val="center"/>
        </w:trPr>
        <w:tc>
          <w:tcPr>
            <w:tcW w:w="249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216E49" w14:textId="77777777" w:rsidR="00C80B07" w:rsidRPr="001C51B9" w:rsidRDefault="00C80B07" w:rsidP="0025444F">
            <w:pPr>
              <w:spacing w:before="40" w:after="40"/>
              <w:ind w:left="100" w:right="100"/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90B2CC" w14:textId="3EC7FD30" w:rsidR="00C80B07" w:rsidRPr="001C51B9" w:rsidRDefault="00C80B07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Any DMP </w:t>
            </w:r>
            <w:r w:rsidR="005E2C70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no</w:t>
            </w:r>
          </w:p>
        </w:tc>
        <w:tc>
          <w:tcPr>
            <w:tcW w:w="124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281280" w14:textId="276AE325" w:rsidR="00C80B07" w:rsidRPr="001C51B9" w:rsidRDefault="00C80B07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Any DMP </w:t>
            </w:r>
            <w:r w:rsidR="005E2C70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yes</w:t>
            </w:r>
          </w:p>
        </w:tc>
      </w:tr>
      <w:tr w:rsidR="00C80B07" w:rsidRPr="001C51B9" w14:paraId="0560B547" w14:textId="77777777" w:rsidTr="00915662">
        <w:trPr>
          <w:cantSplit/>
          <w:jc w:val="center"/>
        </w:trPr>
        <w:tc>
          <w:tcPr>
            <w:tcW w:w="249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2828B3" w14:textId="77777777" w:rsidR="00C80B07" w:rsidRPr="001C51B9" w:rsidRDefault="00C80B07" w:rsidP="0025444F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/>
                <w:color w:val="000000" w:themeColor="text1"/>
                <w:sz w:val="20"/>
                <w:szCs w:val="20"/>
                <w:lang w:val="en-GB"/>
              </w:rPr>
              <w:t>Acute non-complicated infections</w:t>
            </w:r>
          </w:p>
        </w:tc>
        <w:tc>
          <w:tcPr>
            <w:tcW w:w="12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AE1805" w14:textId="77777777" w:rsidR="00C80B07" w:rsidRPr="001C51B9" w:rsidRDefault="00C80B07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24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DC4C1D" w14:textId="77777777" w:rsidR="00C80B07" w:rsidRPr="001C51B9" w:rsidRDefault="00C80B07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</w:tr>
      <w:tr w:rsidR="00C80B07" w:rsidRPr="001C51B9" w14:paraId="46EB9676" w14:textId="77777777" w:rsidTr="00915662">
        <w:trPr>
          <w:cantSplit/>
          <w:jc w:val="center"/>
        </w:trPr>
        <w:tc>
          <w:tcPr>
            <w:tcW w:w="249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1715DE" w14:textId="06FE556F" w:rsidR="00C80B07" w:rsidRPr="001C51B9" w:rsidRDefault="00C80B07" w:rsidP="0025444F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</w:t>
            </w:r>
            <w:r w:rsidR="00352696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N</w:t>
            </w:r>
          </w:p>
        </w:tc>
        <w:tc>
          <w:tcPr>
            <w:tcW w:w="12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AEE4E1" w14:textId="0AB54E56" w:rsidR="00C80B07" w:rsidRPr="001C51B9" w:rsidRDefault="00286E9A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286E9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582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286E9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270</w:t>
            </w:r>
          </w:p>
        </w:tc>
        <w:tc>
          <w:tcPr>
            <w:tcW w:w="124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8F4F8C" w14:textId="688AE23A" w:rsidR="00C80B07" w:rsidRPr="001C51B9" w:rsidRDefault="00286E9A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286E9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286E9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547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286E9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019</w:t>
            </w:r>
          </w:p>
        </w:tc>
      </w:tr>
      <w:tr w:rsidR="00C80B07" w:rsidRPr="001C51B9" w14:paraId="7BDCD887" w14:textId="77777777" w:rsidTr="00915662">
        <w:trPr>
          <w:cantSplit/>
          <w:jc w:val="center"/>
        </w:trPr>
        <w:tc>
          <w:tcPr>
            <w:tcW w:w="249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F7F639" w14:textId="77777777" w:rsidR="00C80B07" w:rsidRPr="001C51B9" w:rsidRDefault="00C80B07" w:rsidP="0025444F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N (%) antibiotics</w:t>
            </w:r>
          </w:p>
        </w:tc>
        <w:tc>
          <w:tcPr>
            <w:tcW w:w="12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ADBBE2" w14:textId="3315B29F" w:rsidR="00C80B07" w:rsidRPr="001C51B9" w:rsidRDefault="00286E9A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286E9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175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286E9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680 (30.2%)</w:t>
            </w:r>
          </w:p>
        </w:tc>
        <w:tc>
          <w:tcPr>
            <w:tcW w:w="124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0D720C" w14:textId="627258A6" w:rsidR="00C80B07" w:rsidRPr="001C51B9" w:rsidRDefault="00286E9A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286E9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817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286E9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144 (32.1%)</w:t>
            </w:r>
          </w:p>
        </w:tc>
      </w:tr>
      <w:tr w:rsidR="00C80B07" w:rsidRPr="001D6436" w14:paraId="5A35502C" w14:textId="77777777" w:rsidTr="00915662">
        <w:trPr>
          <w:cantSplit/>
          <w:jc w:val="center"/>
        </w:trPr>
        <w:tc>
          <w:tcPr>
            <w:tcW w:w="249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6B9D49" w14:textId="35BA85FC" w:rsidR="00C80B07" w:rsidRPr="001C51B9" w:rsidRDefault="00C80B07" w:rsidP="0025444F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Quinolone prescriptions for acute non-complicated infections</w:t>
            </w:r>
            <w:r w:rsidR="00352696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and antibiotics</w:t>
            </w:r>
          </w:p>
        </w:tc>
        <w:tc>
          <w:tcPr>
            <w:tcW w:w="12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7DD60E" w14:textId="77777777" w:rsidR="00C80B07" w:rsidRPr="001C51B9" w:rsidRDefault="00C80B07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24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89BD70" w14:textId="77777777" w:rsidR="00C80B07" w:rsidRPr="001C51B9" w:rsidRDefault="00C80B07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</w:tr>
      <w:tr w:rsidR="00C80B07" w:rsidRPr="001C51B9" w14:paraId="2E8E71CB" w14:textId="77777777" w:rsidTr="00915662">
        <w:trPr>
          <w:cantSplit/>
          <w:jc w:val="center"/>
        </w:trPr>
        <w:tc>
          <w:tcPr>
            <w:tcW w:w="249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5183B2" w14:textId="7E98147C" w:rsidR="00C80B07" w:rsidRPr="001C51B9" w:rsidRDefault="00C80B07" w:rsidP="0025444F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</w:t>
            </w:r>
            <w:r w:rsidR="00352696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N</w:t>
            </w:r>
          </w:p>
        </w:tc>
        <w:tc>
          <w:tcPr>
            <w:tcW w:w="12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362A18" w14:textId="57BFBECE" w:rsidR="00C80B07" w:rsidRPr="001C51B9" w:rsidRDefault="0032242D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32242D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184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32242D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185</w:t>
            </w:r>
          </w:p>
        </w:tc>
        <w:tc>
          <w:tcPr>
            <w:tcW w:w="124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F999D0" w14:textId="7207D141" w:rsidR="00C80B07" w:rsidRPr="001C51B9" w:rsidRDefault="0032242D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32242D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849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32242D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836</w:t>
            </w:r>
          </w:p>
        </w:tc>
      </w:tr>
      <w:tr w:rsidR="00C80B07" w:rsidRPr="001C51B9" w14:paraId="22B7D3CB" w14:textId="77777777" w:rsidTr="00915662">
        <w:trPr>
          <w:cantSplit/>
          <w:jc w:val="center"/>
        </w:trPr>
        <w:tc>
          <w:tcPr>
            <w:tcW w:w="249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B03930" w14:textId="77777777" w:rsidR="00C80B07" w:rsidRPr="001C51B9" w:rsidRDefault="00C80B07" w:rsidP="0025444F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N (%) quinolones</w:t>
            </w:r>
          </w:p>
        </w:tc>
        <w:tc>
          <w:tcPr>
            <w:tcW w:w="12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8EA201" w14:textId="30F3A473" w:rsidR="00C80B07" w:rsidRPr="001C51B9" w:rsidRDefault="0032242D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32242D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10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32242D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511 (5.7%)</w:t>
            </w:r>
          </w:p>
        </w:tc>
        <w:tc>
          <w:tcPr>
            <w:tcW w:w="124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E9E9B6" w14:textId="0DF890BE" w:rsidR="00C80B07" w:rsidRPr="001C51B9" w:rsidRDefault="0032242D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32242D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73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32242D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010 (8.6%)</w:t>
            </w:r>
          </w:p>
        </w:tc>
      </w:tr>
      <w:tr w:rsidR="00C80B07" w:rsidRPr="001D6436" w14:paraId="1A214C3F" w14:textId="77777777" w:rsidTr="00915662">
        <w:trPr>
          <w:cantSplit/>
          <w:jc w:val="center"/>
        </w:trPr>
        <w:tc>
          <w:tcPr>
            <w:tcW w:w="249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44E313" w14:textId="5B6E4A33" w:rsidR="00C80B07" w:rsidRPr="001C51B9" w:rsidRDefault="00C80B07" w:rsidP="0025444F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Recommended antibiotic prescriptions for acute upper respiratory tract infection</w:t>
            </w:r>
            <w:r w:rsidR="002A1FE2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and antibiotics</w:t>
            </w:r>
          </w:p>
        </w:tc>
        <w:tc>
          <w:tcPr>
            <w:tcW w:w="12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C7F897" w14:textId="77777777" w:rsidR="00C80B07" w:rsidRPr="001C51B9" w:rsidRDefault="00C80B07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24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988488" w14:textId="77777777" w:rsidR="00C80B07" w:rsidRPr="001C51B9" w:rsidRDefault="00C80B07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</w:tr>
      <w:tr w:rsidR="00C80B07" w:rsidRPr="001C51B9" w14:paraId="4A8C6E57" w14:textId="77777777" w:rsidTr="00915662">
        <w:trPr>
          <w:cantSplit/>
          <w:jc w:val="center"/>
        </w:trPr>
        <w:tc>
          <w:tcPr>
            <w:tcW w:w="249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76C3AA" w14:textId="3BE51480" w:rsidR="00C80B07" w:rsidRPr="001C51B9" w:rsidRDefault="00C80B07" w:rsidP="0025444F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</w:t>
            </w:r>
            <w:r w:rsidR="00352696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N</w:t>
            </w:r>
          </w:p>
        </w:tc>
        <w:tc>
          <w:tcPr>
            <w:tcW w:w="12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3CFBC5" w14:textId="13D58F02" w:rsidR="00C80B07" w:rsidRPr="001C51B9" w:rsidRDefault="0024620A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24620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103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24620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981</w:t>
            </w:r>
          </w:p>
        </w:tc>
        <w:tc>
          <w:tcPr>
            <w:tcW w:w="124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937216" w14:textId="02DC0C3B" w:rsidR="00C80B07" w:rsidRPr="001C51B9" w:rsidRDefault="0024620A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24620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409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24620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175</w:t>
            </w:r>
          </w:p>
        </w:tc>
      </w:tr>
      <w:tr w:rsidR="00C80B07" w:rsidRPr="001C51B9" w14:paraId="553C60A6" w14:textId="77777777" w:rsidTr="00915662">
        <w:trPr>
          <w:cantSplit/>
          <w:jc w:val="center"/>
        </w:trPr>
        <w:tc>
          <w:tcPr>
            <w:tcW w:w="249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71C9DD" w14:textId="77777777" w:rsidR="00C80B07" w:rsidRPr="001C51B9" w:rsidRDefault="00C80B07" w:rsidP="0025444F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N (%) recommended antibiotics</w:t>
            </w:r>
          </w:p>
        </w:tc>
        <w:tc>
          <w:tcPr>
            <w:tcW w:w="12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59D6FD" w14:textId="4ECDF85E" w:rsidR="00C80B07" w:rsidRPr="001C51B9" w:rsidRDefault="0024620A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24620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27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24620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137 (26.1%)</w:t>
            </w:r>
          </w:p>
        </w:tc>
        <w:tc>
          <w:tcPr>
            <w:tcW w:w="124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99681F" w14:textId="4EBE0C2F" w:rsidR="00C80B07" w:rsidRPr="001C51B9" w:rsidRDefault="0024620A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24620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85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24620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972 (21.0%)</w:t>
            </w:r>
          </w:p>
        </w:tc>
      </w:tr>
      <w:tr w:rsidR="00C80B07" w:rsidRPr="001D6436" w14:paraId="2BA4B1C1" w14:textId="77777777" w:rsidTr="00915662">
        <w:trPr>
          <w:cantSplit/>
          <w:jc w:val="center"/>
        </w:trPr>
        <w:tc>
          <w:tcPr>
            <w:tcW w:w="249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54B605" w14:textId="61CD470A" w:rsidR="00C80B07" w:rsidRPr="001C51B9" w:rsidRDefault="00C80B07" w:rsidP="0025444F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/>
                <w:color w:val="000000" w:themeColor="text1"/>
                <w:sz w:val="20"/>
                <w:szCs w:val="20"/>
                <w:lang w:val="en-GB"/>
              </w:rPr>
              <w:t>Recommended antibiotic prescriptions for acute bronchitis</w:t>
            </w:r>
            <w:r w:rsidR="002A1FE2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and antibiotics</w:t>
            </w:r>
          </w:p>
        </w:tc>
        <w:tc>
          <w:tcPr>
            <w:tcW w:w="12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D79F01" w14:textId="77777777" w:rsidR="00C80B07" w:rsidRPr="001C51B9" w:rsidRDefault="00C80B07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24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FBC440" w14:textId="77777777" w:rsidR="00C80B07" w:rsidRPr="001C51B9" w:rsidRDefault="00C80B07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</w:tr>
      <w:tr w:rsidR="00C80B07" w:rsidRPr="001C51B9" w14:paraId="36B984D6" w14:textId="77777777" w:rsidTr="00915662">
        <w:trPr>
          <w:cantSplit/>
          <w:jc w:val="center"/>
        </w:trPr>
        <w:tc>
          <w:tcPr>
            <w:tcW w:w="249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43FF2B" w14:textId="48C16076" w:rsidR="00C80B07" w:rsidRPr="001C51B9" w:rsidRDefault="00C80B07" w:rsidP="0025444F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</w:t>
            </w:r>
            <w:r w:rsidR="00352696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N</w:t>
            </w:r>
          </w:p>
        </w:tc>
        <w:tc>
          <w:tcPr>
            <w:tcW w:w="12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A10E75" w14:textId="6BE65657" w:rsidR="00C80B07" w:rsidRPr="001C51B9" w:rsidRDefault="00DA4FB4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A4FB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25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A4FB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438</w:t>
            </w:r>
          </w:p>
        </w:tc>
        <w:tc>
          <w:tcPr>
            <w:tcW w:w="124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B45F52" w14:textId="7E8B3DB0" w:rsidR="00C80B07" w:rsidRPr="001C51B9" w:rsidRDefault="00DA4FB4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A4FB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307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A4FB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658</w:t>
            </w:r>
          </w:p>
        </w:tc>
      </w:tr>
      <w:tr w:rsidR="00C80B07" w:rsidRPr="001C51B9" w14:paraId="0F34B3BA" w14:textId="77777777" w:rsidTr="00915662">
        <w:trPr>
          <w:cantSplit/>
          <w:jc w:val="center"/>
        </w:trPr>
        <w:tc>
          <w:tcPr>
            <w:tcW w:w="249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29DA7D" w14:textId="77777777" w:rsidR="00C80B07" w:rsidRPr="001C51B9" w:rsidRDefault="00C80B07" w:rsidP="0025444F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N (%) recommended antibiotics</w:t>
            </w:r>
          </w:p>
        </w:tc>
        <w:tc>
          <w:tcPr>
            <w:tcW w:w="12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AFB199" w14:textId="3ECA9355" w:rsidR="00C80B07" w:rsidRPr="001C51B9" w:rsidRDefault="00DA4FB4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A4FB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4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A4FB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818 (18.9%)</w:t>
            </w:r>
          </w:p>
        </w:tc>
        <w:tc>
          <w:tcPr>
            <w:tcW w:w="124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3CF94D" w14:textId="7C82EA3C" w:rsidR="00C80B07" w:rsidRPr="001C51B9" w:rsidRDefault="00DA4FB4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A4FB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56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A4FB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809 (18.5%)</w:t>
            </w:r>
          </w:p>
        </w:tc>
      </w:tr>
      <w:tr w:rsidR="00A87F51" w:rsidRPr="001C51B9" w14:paraId="40AFE57E" w14:textId="77777777" w:rsidTr="00915662">
        <w:trPr>
          <w:cantSplit/>
          <w:jc w:val="center"/>
        </w:trPr>
        <w:tc>
          <w:tcPr>
            <w:tcW w:w="249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ADE538" w14:textId="67C816A8" w:rsidR="00A87F51" w:rsidRPr="001C51B9" w:rsidRDefault="00A87F51" w:rsidP="0025444F">
            <w:pPr>
              <w:spacing w:before="40" w:after="40"/>
              <w:ind w:left="100" w:right="100"/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N (%) alternative antibiotics</w:t>
            </w:r>
          </w:p>
        </w:tc>
        <w:tc>
          <w:tcPr>
            <w:tcW w:w="12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3F4BBF" w14:textId="4560EF24" w:rsidR="00A87F51" w:rsidRPr="001C51B9" w:rsidRDefault="00DA4FB4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A4FB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11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A4FB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668 (45.9%)</w:t>
            </w:r>
          </w:p>
        </w:tc>
        <w:tc>
          <w:tcPr>
            <w:tcW w:w="124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498CEB" w14:textId="32C30EEC" w:rsidR="00A87F51" w:rsidRPr="001C51B9" w:rsidRDefault="00DA4FB4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A4FB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133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A4FB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960 (43.5%)</w:t>
            </w:r>
          </w:p>
        </w:tc>
      </w:tr>
      <w:tr w:rsidR="00C80B07" w:rsidRPr="001D6436" w14:paraId="7EBA5098" w14:textId="77777777" w:rsidTr="00915662">
        <w:trPr>
          <w:cantSplit/>
          <w:jc w:val="center"/>
        </w:trPr>
        <w:tc>
          <w:tcPr>
            <w:tcW w:w="249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DF953F" w14:textId="1BA17DF8" w:rsidR="00C80B07" w:rsidRPr="001C51B9" w:rsidRDefault="00C80B07" w:rsidP="0025444F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/>
                <w:color w:val="000000" w:themeColor="text1"/>
                <w:sz w:val="20"/>
                <w:szCs w:val="20"/>
                <w:lang w:val="en-GB"/>
              </w:rPr>
              <w:t>Recommended antibiotic prescriptions for sinusitis</w:t>
            </w:r>
            <w:r w:rsidR="00352696" w:rsidRPr="001C51B9">
              <w:rPr>
                <w:rFonts w:ascii="MetaNormal-Roman" w:hAnsi="MetaNormal-Roman"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r w:rsidR="00352696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and antibiotics</w:t>
            </w:r>
          </w:p>
        </w:tc>
        <w:tc>
          <w:tcPr>
            <w:tcW w:w="12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6D984E" w14:textId="77777777" w:rsidR="00C80B07" w:rsidRPr="001C51B9" w:rsidRDefault="00C80B07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24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78E371" w14:textId="77777777" w:rsidR="00C80B07" w:rsidRPr="001C51B9" w:rsidRDefault="00C80B07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</w:tr>
      <w:tr w:rsidR="00734083" w:rsidRPr="001C51B9" w14:paraId="0F91D96D" w14:textId="77777777" w:rsidTr="00915662">
        <w:trPr>
          <w:cantSplit/>
          <w:jc w:val="center"/>
        </w:trPr>
        <w:tc>
          <w:tcPr>
            <w:tcW w:w="249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B2E2CF" w14:textId="7EED72E6" w:rsidR="00734083" w:rsidRPr="001C51B9" w:rsidRDefault="00734083" w:rsidP="00734083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</w:t>
            </w:r>
            <w:r w:rsidR="00352696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N</w:t>
            </w:r>
          </w:p>
        </w:tc>
        <w:tc>
          <w:tcPr>
            <w:tcW w:w="12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B40854" w14:textId="00203B38" w:rsidR="00734083" w:rsidRPr="001C51B9" w:rsidRDefault="00DC7304" w:rsidP="00734083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32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721</w:t>
            </w:r>
          </w:p>
        </w:tc>
        <w:tc>
          <w:tcPr>
            <w:tcW w:w="124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B02BEC" w14:textId="6F8C91C2" w:rsidR="00734083" w:rsidRPr="001C51B9" w:rsidRDefault="00DC7304" w:rsidP="00734083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70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633</w:t>
            </w:r>
          </w:p>
        </w:tc>
      </w:tr>
      <w:tr w:rsidR="00734083" w:rsidRPr="001C51B9" w14:paraId="637999BB" w14:textId="77777777" w:rsidTr="00915662">
        <w:trPr>
          <w:cantSplit/>
          <w:jc w:val="center"/>
        </w:trPr>
        <w:tc>
          <w:tcPr>
            <w:tcW w:w="249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4ED228" w14:textId="618E5365" w:rsidR="00734083" w:rsidRPr="001C51B9" w:rsidRDefault="00734083" w:rsidP="00734083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N (%) recommended antibiotics</w:t>
            </w:r>
          </w:p>
        </w:tc>
        <w:tc>
          <w:tcPr>
            <w:tcW w:w="12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E14524" w14:textId="7EC0A514" w:rsidR="00734083" w:rsidRPr="001C51B9" w:rsidRDefault="00DC7304" w:rsidP="00734083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5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710 (17.5%)</w:t>
            </w:r>
          </w:p>
        </w:tc>
        <w:tc>
          <w:tcPr>
            <w:tcW w:w="124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262C2D" w14:textId="3F89E42E" w:rsidR="00734083" w:rsidRPr="001C51B9" w:rsidRDefault="00DC7304" w:rsidP="00734083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13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647 (19.3%)</w:t>
            </w:r>
          </w:p>
        </w:tc>
      </w:tr>
      <w:tr w:rsidR="00734083" w:rsidRPr="001C51B9" w14:paraId="6818C90D" w14:textId="77777777" w:rsidTr="00915662">
        <w:trPr>
          <w:cantSplit/>
          <w:jc w:val="center"/>
        </w:trPr>
        <w:tc>
          <w:tcPr>
            <w:tcW w:w="249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528C94" w14:textId="09B5EAD5" w:rsidR="00734083" w:rsidRPr="001C51B9" w:rsidRDefault="00734083" w:rsidP="00734083">
            <w:pPr>
              <w:spacing w:before="40" w:after="40"/>
              <w:ind w:left="100" w:right="100"/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N (%) alternative antibiotics</w:t>
            </w:r>
          </w:p>
        </w:tc>
        <w:tc>
          <w:tcPr>
            <w:tcW w:w="12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E7D6F1" w14:textId="2803928D" w:rsidR="00734083" w:rsidRPr="001C51B9" w:rsidRDefault="00DC7304" w:rsidP="00734083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16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232 (49.6%)</w:t>
            </w:r>
          </w:p>
        </w:tc>
        <w:tc>
          <w:tcPr>
            <w:tcW w:w="124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2DB8D7" w14:textId="2C19FCE5" w:rsidR="00734083" w:rsidRPr="001C51B9" w:rsidRDefault="00DC7304" w:rsidP="00734083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25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750 (36.5%)</w:t>
            </w:r>
          </w:p>
        </w:tc>
      </w:tr>
      <w:tr w:rsidR="00C80B07" w:rsidRPr="001D6436" w14:paraId="49B3DB31" w14:textId="77777777" w:rsidTr="00915662">
        <w:trPr>
          <w:cantSplit/>
          <w:jc w:val="center"/>
        </w:trPr>
        <w:tc>
          <w:tcPr>
            <w:tcW w:w="249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0B7D8A" w14:textId="5AA44A34" w:rsidR="00C80B07" w:rsidRPr="001C51B9" w:rsidRDefault="00C80B07" w:rsidP="0025444F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/>
                <w:color w:val="000000" w:themeColor="text1"/>
                <w:sz w:val="20"/>
                <w:szCs w:val="20"/>
                <w:lang w:val="en-GB"/>
              </w:rPr>
              <w:t>Recommended antibiotic prescriptions for tonsillitis</w:t>
            </w:r>
            <w:r w:rsidR="002A1FE2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and antibiotics</w:t>
            </w:r>
          </w:p>
        </w:tc>
        <w:tc>
          <w:tcPr>
            <w:tcW w:w="12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DBF279" w14:textId="77777777" w:rsidR="00C80B07" w:rsidRPr="001C51B9" w:rsidRDefault="00C80B07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24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F1CF8C" w14:textId="77777777" w:rsidR="00C80B07" w:rsidRPr="001C51B9" w:rsidRDefault="00C80B07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</w:tr>
      <w:tr w:rsidR="00C80B07" w:rsidRPr="001C51B9" w14:paraId="7213E3CC" w14:textId="77777777" w:rsidTr="00915662">
        <w:trPr>
          <w:cantSplit/>
          <w:jc w:val="center"/>
        </w:trPr>
        <w:tc>
          <w:tcPr>
            <w:tcW w:w="249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ECBC86" w14:textId="0B87F732" w:rsidR="00C80B07" w:rsidRPr="001C51B9" w:rsidRDefault="00C80B07" w:rsidP="0025444F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</w:t>
            </w:r>
            <w:r w:rsidR="00352696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N</w:t>
            </w:r>
          </w:p>
        </w:tc>
        <w:tc>
          <w:tcPr>
            <w:tcW w:w="12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090C5C" w14:textId="7C07B694" w:rsidR="00C80B07" w:rsidRPr="001C51B9" w:rsidRDefault="00FE0D45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FE0D45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44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FE0D45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365</w:t>
            </w:r>
            <w:r w:rsidR="002B21CC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24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2C21A8" w14:textId="4EF4405A" w:rsidR="00C80B07" w:rsidRPr="001C51B9" w:rsidRDefault="00FE0D45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FE0D45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184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FE0D45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516</w:t>
            </w:r>
          </w:p>
        </w:tc>
      </w:tr>
      <w:tr w:rsidR="00C80B07" w:rsidRPr="001C51B9" w14:paraId="3B6992CF" w14:textId="77777777" w:rsidTr="00915662">
        <w:trPr>
          <w:cantSplit/>
          <w:jc w:val="center"/>
        </w:trPr>
        <w:tc>
          <w:tcPr>
            <w:tcW w:w="249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170B0B" w14:textId="77777777" w:rsidR="00C80B07" w:rsidRPr="001C51B9" w:rsidRDefault="00C80B07" w:rsidP="0025444F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N (%) recommended antibiotics</w:t>
            </w:r>
          </w:p>
        </w:tc>
        <w:tc>
          <w:tcPr>
            <w:tcW w:w="12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0F47D7" w14:textId="0B55AED1" w:rsidR="00C80B07" w:rsidRPr="001C51B9" w:rsidRDefault="00FE0D45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FE0D45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8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FE0D45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263 (18.6%)</w:t>
            </w:r>
          </w:p>
        </w:tc>
        <w:tc>
          <w:tcPr>
            <w:tcW w:w="124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43C857" w14:textId="71202D8A" w:rsidR="00C80B07" w:rsidRPr="001C51B9" w:rsidRDefault="00FE0D45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FE0D45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46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FE0D45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678 (25.3%)</w:t>
            </w:r>
          </w:p>
        </w:tc>
      </w:tr>
      <w:tr w:rsidR="002B21CC" w:rsidRPr="001C51B9" w14:paraId="349D2C59" w14:textId="77777777" w:rsidTr="00915662">
        <w:trPr>
          <w:cantSplit/>
          <w:jc w:val="center"/>
        </w:trPr>
        <w:tc>
          <w:tcPr>
            <w:tcW w:w="249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16F605" w14:textId="21D2697E" w:rsidR="002B21CC" w:rsidRPr="001C51B9" w:rsidRDefault="002B21CC" w:rsidP="0025444F">
            <w:pPr>
              <w:spacing w:before="40" w:after="40"/>
              <w:ind w:left="100" w:right="100"/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N (%) alternative antibiotics</w:t>
            </w:r>
          </w:p>
        </w:tc>
        <w:tc>
          <w:tcPr>
            <w:tcW w:w="12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E8FAD6" w14:textId="7A7FE803" w:rsidR="002B21CC" w:rsidRPr="001C51B9" w:rsidRDefault="00FE0D45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FE0D45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FE0D45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230 (5.0%)</w:t>
            </w:r>
          </w:p>
        </w:tc>
        <w:tc>
          <w:tcPr>
            <w:tcW w:w="124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EBE42B" w14:textId="17F4B60D" w:rsidR="002B21CC" w:rsidRPr="001C51B9" w:rsidRDefault="00FE0D45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FE0D45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6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FE0D45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538 (3.5%)</w:t>
            </w:r>
          </w:p>
        </w:tc>
      </w:tr>
      <w:tr w:rsidR="00C80B07" w:rsidRPr="001D6436" w14:paraId="1A4198CC" w14:textId="77777777" w:rsidTr="00915662">
        <w:trPr>
          <w:cantSplit/>
          <w:jc w:val="center"/>
        </w:trPr>
        <w:tc>
          <w:tcPr>
            <w:tcW w:w="249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31D15C" w14:textId="2DD72326" w:rsidR="00C80B07" w:rsidRPr="001C51B9" w:rsidRDefault="00C80B07" w:rsidP="0025444F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/>
                <w:color w:val="000000" w:themeColor="text1"/>
                <w:sz w:val="20"/>
                <w:szCs w:val="20"/>
                <w:lang w:val="en-GB"/>
              </w:rPr>
              <w:t>Recommended antibiotic prescriptions for otitis media</w:t>
            </w:r>
            <w:r w:rsidR="002A1FE2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and antibiotics</w:t>
            </w:r>
          </w:p>
        </w:tc>
        <w:tc>
          <w:tcPr>
            <w:tcW w:w="12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399F2B" w14:textId="77777777" w:rsidR="00C80B07" w:rsidRPr="001C51B9" w:rsidRDefault="00C80B07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24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9C3248" w14:textId="77777777" w:rsidR="00C80B07" w:rsidRPr="001C51B9" w:rsidRDefault="00C80B07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</w:tr>
      <w:tr w:rsidR="00C80B07" w:rsidRPr="001C51B9" w14:paraId="4F39C4E5" w14:textId="77777777" w:rsidTr="00915662">
        <w:trPr>
          <w:cantSplit/>
          <w:jc w:val="center"/>
        </w:trPr>
        <w:tc>
          <w:tcPr>
            <w:tcW w:w="249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8F9D21" w14:textId="273F33E0" w:rsidR="00C80B07" w:rsidRPr="001C51B9" w:rsidRDefault="00C80B07" w:rsidP="0025444F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</w:t>
            </w:r>
            <w:r w:rsidR="00352696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N</w:t>
            </w:r>
          </w:p>
        </w:tc>
        <w:tc>
          <w:tcPr>
            <w:tcW w:w="12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8BDEB7" w14:textId="21F8C70C" w:rsidR="00C80B07" w:rsidRPr="001C51B9" w:rsidRDefault="00DA645E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A645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29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A645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587</w:t>
            </w:r>
          </w:p>
        </w:tc>
        <w:tc>
          <w:tcPr>
            <w:tcW w:w="124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EC099D" w14:textId="5FF8E548" w:rsidR="00C80B07" w:rsidRPr="001C51B9" w:rsidRDefault="00DA645E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A645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62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A645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681</w:t>
            </w:r>
          </w:p>
        </w:tc>
      </w:tr>
      <w:tr w:rsidR="00C80B07" w:rsidRPr="001C51B9" w14:paraId="64410535" w14:textId="77777777" w:rsidTr="00915662">
        <w:trPr>
          <w:cantSplit/>
          <w:jc w:val="center"/>
        </w:trPr>
        <w:tc>
          <w:tcPr>
            <w:tcW w:w="249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435E81" w14:textId="77777777" w:rsidR="00C80B07" w:rsidRPr="001C51B9" w:rsidRDefault="00C80B07" w:rsidP="0025444F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N (%) recommended antibiotics</w:t>
            </w:r>
          </w:p>
        </w:tc>
        <w:tc>
          <w:tcPr>
            <w:tcW w:w="12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8D687D" w14:textId="6A80F7C2" w:rsidR="00C80B07" w:rsidRPr="001C51B9" w:rsidRDefault="00DA645E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A645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12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A645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192 (41.2%)</w:t>
            </w:r>
          </w:p>
        </w:tc>
        <w:tc>
          <w:tcPr>
            <w:tcW w:w="124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EE2CFE" w14:textId="70ADD04C" w:rsidR="00C80B07" w:rsidRPr="001C51B9" w:rsidRDefault="00DA645E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A645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25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A645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583 (40.8%)</w:t>
            </w:r>
          </w:p>
        </w:tc>
      </w:tr>
      <w:tr w:rsidR="003F32AD" w:rsidRPr="001C51B9" w14:paraId="3E488552" w14:textId="77777777" w:rsidTr="00915662">
        <w:trPr>
          <w:cantSplit/>
          <w:jc w:val="center"/>
        </w:trPr>
        <w:tc>
          <w:tcPr>
            <w:tcW w:w="249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28A32F" w14:textId="2BF5A80A" w:rsidR="003F32AD" w:rsidRPr="001C51B9" w:rsidRDefault="003F32AD" w:rsidP="0025444F">
            <w:pPr>
              <w:spacing w:before="40" w:after="40"/>
              <w:ind w:left="100" w:right="100"/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N (%) alternative antibiotics</w:t>
            </w:r>
          </w:p>
        </w:tc>
        <w:tc>
          <w:tcPr>
            <w:tcW w:w="12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090210" w14:textId="571CF95B" w:rsidR="003F32AD" w:rsidRPr="001C51B9" w:rsidRDefault="00DA645E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A645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9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A645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944 (33.6%)</w:t>
            </w:r>
          </w:p>
        </w:tc>
        <w:tc>
          <w:tcPr>
            <w:tcW w:w="124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A0FE4C" w14:textId="0D96FABE" w:rsidR="003F32AD" w:rsidRPr="001C51B9" w:rsidRDefault="00DA645E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A645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19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A645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955 (31.8%)</w:t>
            </w:r>
          </w:p>
        </w:tc>
      </w:tr>
    </w:tbl>
    <w:p w14:paraId="2B3EB7E4" w14:textId="2D71A2B0" w:rsidR="00C80B07" w:rsidRPr="001C51B9" w:rsidRDefault="00C80B07" w:rsidP="00051A37">
      <w:pPr>
        <w:rPr>
          <w:rFonts w:ascii="MetaNormal-Roman" w:hAnsi="MetaNormal-Roman"/>
          <w:sz w:val="20"/>
          <w:szCs w:val="20"/>
          <w:lang w:val="en-US"/>
        </w:rPr>
      </w:pPr>
    </w:p>
    <w:p w14:paraId="7A4077E7" w14:textId="6369D95B" w:rsidR="00955CD1" w:rsidRDefault="00955CD1" w:rsidP="00051A37">
      <w:pPr>
        <w:rPr>
          <w:rFonts w:ascii="MetaNormal-Roman" w:hAnsi="MetaNormal-Roman"/>
          <w:sz w:val="20"/>
          <w:szCs w:val="20"/>
          <w:lang w:val="en-US"/>
        </w:rPr>
      </w:pPr>
    </w:p>
    <w:p w14:paraId="6EC47244" w14:textId="01607E5D" w:rsidR="00D31162" w:rsidRDefault="00D31162" w:rsidP="00051A37">
      <w:pPr>
        <w:rPr>
          <w:rFonts w:ascii="MetaNormal-Roman" w:hAnsi="MetaNormal-Roman"/>
          <w:sz w:val="20"/>
          <w:szCs w:val="20"/>
          <w:lang w:val="en-US"/>
        </w:rPr>
      </w:pPr>
    </w:p>
    <w:p w14:paraId="6DDC5960" w14:textId="395D9C6E" w:rsidR="00D31162" w:rsidRDefault="00D31162" w:rsidP="00051A37">
      <w:pPr>
        <w:rPr>
          <w:rFonts w:ascii="MetaNormal-Roman" w:hAnsi="MetaNormal-Roman"/>
          <w:sz w:val="20"/>
          <w:szCs w:val="20"/>
          <w:lang w:val="en-US"/>
        </w:rPr>
      </w:pPr>
    </w:p>
    <w:p w14:paraId="57470432" w14:textId="5A78E301" w:rsidR="00D31162" w:rsidRDefault="00D31162" w:rsidP="00051A37">
      <w:pPr>
        <w:rPr>
          <w:rFonts w:ascii="MetaNormal-Roman" w:hAnsi="MetaNormal-Roman"/>
          <w:sz w:val="20"/>
          <w:szCs w:val="20"/>
          <w:lang w:val="en-US"/>
        </w:rPr>
      </w:pPr>
    </w:p>
    <w:p w14:paraId="6AA98C54" w14:textId="05797319" w:rsidR="00D31162" w:rsidRDefault="00D31162" w:rsidP="00051A37">
      <w:pPr>
        <w:rPr>
          <w:rFonts w:ascii="MetaNormal-Roman" w:hAnsi="MetaNormal-Roman"/>
          <w:sz w:val="20"/>
          <w:szCs w:val="20"/>
          <w:lang w:val="en-US"/>
        </w:rPr>
      </w:pPr>
    </w:p>
    <w:p w14:paraId="1F412DDF" w14:textId="77777777" w:rsidR="00D31162" w:rsidRPr="001C51B9" w:rsidRDefault="00D31162" w:rsidP="00051A37">
      <w:pPr>
        <w:rPr>
          <w:rFonts w:ascii="MetaNormal-Roman" w:hAnsi="MetaNormal-Roman"/>
          <w:sz w:val="20"/>
          <w:szCs w:val="20"/>
          <w:lang w:val="en-US"/>
        </w:rPr>
      </w:pPr>
    </w:p>
    <w:p w14:paraId="6ACA236D" w14:textId="6D2E7A18" w:rsidR="00C80B07" w:rsidRPr="00D31162" w:rsidRDefault="00D31162" w:rsidP="007553CC">
      <w:pPr>
        <w:spacing w:after="0"/>
        <w:rPr>
          <w:rFonts w:ascii="MetaNormal-Roman" w:hAnsi="MetaNormal-Roman"/>
          <w:sz w:val="24"/>
          <w:szCs w:val="24"/>
          <w:lang w:val="en-US"/>
        </w:rPr>
      </w:pPr>
      <w:r w:rsidRPr="00B663CC">
        <w:rPr>
          <w:rFonts w:ascii="MetaNormal-Roman" w:hAnsi="MetaNormal-Roman"/>
          <w:b/>
          <w:bCs/>
          <w:sz w:val="24"/>
          <w:szCs w:val="24"/>
          <w:lang w:val="en-US"/>
        </w:rPr>
        <w:lastRenderedPageBreak/>
        <w:t xml:space="preserve">Supplementary Table </w:t>
      </w:r>
      <w:r>
        <w:rPr>
          <w:rFonts w:ascii="MetaNormal-Roman" w:hAnsi="MetaNormal-Roman"/>
          <w:b/>
          <w:bCs/>
          <w:sz w:val="24"/>
          <w:szCs w:val="24"/>
          <w:lang w:val="en-US"/>
        </w:rPr>
        <w:t xml:space="preserve">20: </w:t>
      </w:r>
      <w:r w:rsidR="003F32AD" w:rsidRPr="00D31162">
        <w:rPr>
          <w:rFonts w:ascii="MetaNormal-Roman" w:hAnsi="MetaNormal-Roman"/>
          <w:b/>
          <w:bCs/>
          <w:sz w:val="24"/>
          <w:szCs w:val="24"/>
          <w:lang w:val="en-US"/>
        </w:rPr>
        <w:t xml:space="preserve">Primary and secondary </w:t>
      </w:r>
      <w:r w:rsidR="00B575AB" w:rsidRPr="00D31162">
        <w:rPr>
          <w:rFonts w:ascii="MetaNormal-Roman" w:hAnsi="MetaNormal-Roman"/>
          <w:b/>
          <w:bCs/>
          <w:sz w:val="24"/>
          <w:szCs w:val="24"/>
          <w:lang w:val="en-US"/>
        </w:rPr>
        <w:t>outcome</w:t>
      </w:r>
      <w:r w:rsidR="008F0AE7" w:rsidRPr="00D31162">
        <w:rPr>
          <w:rFonts w:ascii="MetaNormal-Roman" w:hAnsi="MetaNormal-Roman"/>
          <w:b/>
          <w:bCs/>
          <w:sz w:val="24"/>
          <w:szCs w:val="24"/>
          <w:lang w:val="en-US"/>
        </w:rPr>
        <w:t>s</w:t>
      </w:r>
      <w:r w:rsidR="003F32AD" w:rsidRPr="00D31162">
        <w:rPr>
          <w:rFonts w:ascii="MetaNormal-Roman" w:hAnsi="MetaNormal-Roman"/>
          <w:b/>
          <w:bCs/>
          <w:sz w:val="24"/>
          <w:szCs w:val="24"/>
          <w:lang w:val="en-US"/>
        </w:rPr>
        <w:t xml:space="preserve"> contrasted for </w:t>
      </w:r>
      <w:r w:rsidR="00B575AB" w:rsidRPr="00D31162">
        <w:rPr>
          <w:rFonts w:ascii="MetaNormal-Roman" w:hAnsi="MetaNormal-Roman"/>
          <w:b/>
          <w:bCs/>
          <w:sz w:val="24"/>
          <w:szCs w:val="24"/>
          <w:lang w:val="en-US"/>
        </w:rPr>
        <w:t>C</w:t>
      </w:r>
      <w:r w:rsidR="003F32AD" w:rsidRPr="00D31162">
        <w:rPr>
          <w:rFonts w:ascii="MetaNormal-Roman" w:hAnsi="MetaNormal-Roman"/>
          <w:b/>
          <w:bCs/>
          <w:sz w:val="24"/>
          <w:szCs w:val="24"/>
          <w:lang w:val="en-US"/>
        </w:rPr>
        <w:t xml:space="preserve">harlson </w:t>
      </w:r>
      <w:r w:rsidR="00433648" w:rsidRPr="00D31162">
        <w:rPr>
          <w:rFonts w:ascii="MetaNormal-Roman" w:hAnsi="MetaNormal-Roman"/>
          <w:b/>
          <w:bCs/>
          <w:sz w:val="24"/>
          <w:szCs w:val="24"/>
          <w:lang w:val="en-US"/>
        </w:rPr>
        <w:t>Index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496"/>
        <w:gridCol w:w="1306"/>
        <w:gridCol w:w="1735"/>
        <w:gridCol w:w="1201"/>
        <w:gridCol w:w="1334"/>
      </w:tblGrid>
      <w:tr w:rsidR="00C80B07" w:rsidRPr="001C51B9" w14:paraId="5B71ABFA" w14:textId="33ECB97C" w:rsidTr="00C73A19">
        <w:trPr>
          <w:cantSplit/>
          <w:trHeight w:val="284"/>
          <w:jc w:val="center"/>
        </w:trPr>
        <w:tc>
          <w:tcPr>
            <w:tcW w:w="34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2F4EA3" w14:textId="2202DA73" w:rsidR="00C80B07" w:rsidRPr="001C51B9" w:rsidRDefault="00C80B07" w:rsidP="007553CC">
            <w:pPr>
              <w:spacing w:after="0"/>
              <w:ind w:left="100" w:right="100"/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576" w:type="dxa"/>
            <w:gridSpan w:val="4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948F82" w14:textId="26598575" w:rsidR="00C80B07" w:rsidRPr="001C51B9" w:rsidRDefault="00C80B07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Charlson </w:t>
            </w:r>
            <w:r w:rsidR="00433648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Index</w:t>
            </w:r>
          </w:p>
        </w:tc>
      </w:tr>
      <w:tr w:rsidR="00C80B07" w:rsidRPr="001C51B9" w14:paraId="3DF21141" w14:textId="77777777" w:rsidTr="00C73A19">
        <w:trPr>
          <w:cantSplit/>
          <w:trHeight w:val="284"/>
          <w:jc w:val="center"/>
        </w:trPr>
        <w:tc>
          <w:tcPr>
            <w:tcW w:w="34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9A396C" w14:textId="77777777" w:rsidR="00C80B07" w:rsidRPr="001C51B9" w:rsidRDefault="00C80B07" w:rsidP="00C73A19">
            <w:pPr>
              <w:spacing w:after="0"/>
              <w:ind w:left="100" w:right="100"/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3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99C3C4" w14:textId="0A8CBD7D" w:rsidR="00C80B07" w:rsidRPr="001C51B9" w:rsidRDefault="00C80B07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</w:t>
            </w:r>
          </w:p>
        </w:tc>
        <w:tc>
          <w:tcPr>
            <w:tcW w:w="17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F826BF" w14:textId="54E8B62E" w:rsidR="00C80B07" w:rsidRPr="001C51B9" w:rsidRDefault="00C80B07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1, 2</w:t>
            </w:r>
          </w:p>
        </w:tc>
        <w:tc>
          <w:tcPr>
            <w:tcW w:w="1201" w:type="dxa"/>
            <w:shd w:val="clear" w:color="auto" w:fill="FFFFFF"/>
          </w:tcPr>
          <w:p w14:paraId="2CF3407C" w14:textId="10254908" w:rsidR="00C80B07" w:rsidRPr="001C51B9" w:rsidRDefault="00C80B07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3, 4</w:t>
            </w:r>
          </w:p>
        </w:tc>
        <w:tc>
          <w:tcPr>
            <w:tcW w:w="1334" w:type="dxa"/>
            <w:shd w:val="clear" w:color="auto" w:fill="FFFFFF"/>
          </w:tcPr>
          <w:p w14:paraId="0AFD9963" w14:textId="0EF5C104" w:rsidR="00C80B07" w:rsidRPr="001C51B9" w:rsidRDefault="00C80B07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&gt;= 5</w:t>
            </w:r>
          </w:p>
        </w:tc>
      </w:tr>
      <w:tr w:rsidR="00C80B07" w:rsidRPr="001C51B9" w14:paraId="063DD4BE" w14:textId="2D523051" w:rsidTr="00915662">
        <w:trPr>
          <w:cantSplit/>
          <w:jc w:val="center"/>
        </w:trPr>
        <w:tc>
          <w:tcPr>
            <w:tcW w:w="34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DF70B6" w14:textId="77777777" w:rsidR="00C80B07" w:rsidRPr="001C51B9" w:rsidRDefault="00C80B07" w:rsidP="007553CC">
            <w:pPr>
              <w:spacing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/>
                <w:color w:val="000000" w:themeColor="text1"/>
                <w:sz w:val="20"/>
                <w:szCs w:val="20"/>
                <w:lang w:val="en-GB"/>
              </w:rPr>
              <w:t>Acute non-complicated infections</w:t>
            </w:r>
          </w:p>
        </w:tc>
        <w:tc>
          <w:tcPr>
            <w:tcW w:w="13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F3B642" w14:textId="77777777" w:rsidR="00C80B07" w:rsidRPr="001C51B9" w:rsidRDefault="00C80B07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7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A3C808" w14:textId="77777777" w:rsidR="00C80B07" w:rsidRPr="001C51B9" w:rsidRDefault="00C80B07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201" w:type="dxa"/>
            <w:shd w:val="clear" w:color="auto" w:fill="FFFFFF"/>
          </w:tcPr>
          <w:p w14:paraId="788A5091" w14:textId="77777777" w:rsidR="00C80B07" w:rsidRPr="001C51B9" w:rsidRDefault="00C80B07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334" w:type="dxa"/>
            <w:shd w:val="clear" w:color="auto" w:fill="FFFFFF"/>
          </w:tcPr>
          <w:p w14:paraId="45144ED8" w14:textId="77777777" w:rsidR="00C80B07" w:rsidRPr="001C51B9" w:rsidRDefault="00C80B07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</w:tr>
      <w:tr w:rsidR="00C80B07" w:rsidRPr="001C51B9" w14:paraId="7A14F230" w14:textId="37218FE2" w:rsidTr="00D31162">
        <w:trPr>
          <w:cantSplit/>
          <w:trHeight w:val="284"/>
          <w:jc w:val="center"/>
        </w:trPr>
        <w:tc>
          <w:tcPr>
            <w:tcW w:w="34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173DD7" w14:textId="62009D58" w:rsidR="00C80B07" w:rsidRPr="001C51B9" w:rsidRDefault="00C80B07" w:rsidP="007553CC">
            <w:pPr>
              <w:spacing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</w:t>
            </w:r>
            <w:r w:rsidR="00352696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N</w:t>
            </w:r>
          </w:p>
        </w:tc>
        <w:tc>
          <w:tcPr>
            <w:tcW w:w="13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AC1927" w14:textId="741E06F7" w:rsidR="00C80B07" w:rsidRPr="001C51B9" w:rsidRDefault="00286E9A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286E9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286E9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188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286E9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488</w:t>
            </w:r>
          </w:p>
        </w:tc>
        <w:tc>
          <w:tcPr>
            <w:tcW w:w="17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4DC1EA" w14:textId="3EFE178F" w:rsidR="00C80B07" w:rsidRPr="001C51B9" w:rsidRDefault="00286E9A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286E9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763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286E9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434</w:t>
            </w:r>
          </w:p>
        </w:tc>
        <w:tc>
          <w:tcPr>
            <w:tcW w:w="1201" w:type="dxa"/>
            <w:shd w:val="clear" w:color="auto" w:fill="FFFFFF"/>
          </w:tcPr>
          <w:p w14:paraId="10F6E124" w14:textId="34DA9D18" w:rsidR="00C80B07" w:rsidRPr="001C51B9" w:rsidRDefault="00286E9A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286E9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106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286E9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474</w:t>
            </w:r>
          </w:p>
        </w:tc>
        <w:tc>
          <w:tcPr>
            <w:tcW w:w="1334" w:type="dxa"/>
            <w:shd w:val="clear" w:color="auto" w:fill="FFFFFF"/>
          </w:tcPr>
          <w:p w14:paraId="1D999BA8" w14:textId="41C97AE2" w:rsidR="00C80B07" w:rsidRPr="001C51B9" w:rsidRDefault="00286E9A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286E9A">
              <w:rPr>
                <w:rFonts w:ascii="MetaNormal-Roman" w:hAnsi="MetaNormal-Roman" w:cs="NimbusSanL-Regu"/>
                <w:sz w:val="20"/>
                <w:szCs w:val="20"/>
              </w:rPr>
              <w:t>70</w:t>
            </w:r>
            <w:r>
              <w:rPr>
                <w:rFonts w:ascii="MetaNormal-Roman" w:hAnsi="MetaNormal-Roman" w:cs="NimbusSanL-Regu"/>
                <w:sz w:val="20"/>
                <w:szCs w:val="20"/>
              </w:rPr>
              <w:t xml:space="preserve"> </w:t>
            </w:r>
            <w:r w:rsidRPr="00286E9A">
              <w:rPr>
                <w:rFonts w:ascii="MetaNormal-Roman" w:hAnsi="MetaNormal-Roman" w:cs="NimbusSanL-Regu"/>
                <w:sz w:val="20"/>
                <w:szCs w:val="20"/>
              </w:rPr>
              <w:t>893</w:t>
            </w:r>
          </w:p>
        </w:tc>
      </w:tr>
      <w:tr w:rsidR="00C80B07" w:rsidRPr="001C51B9" w14:paraId="73FB4E1B" w14:textId="28F54B9B" w:rsidTr="00915662">
        <w:trPr>
          <w:cantSplit/>
          <w:jc w:val="center"/>
        </w:trPr>
        <w:tc>
          <w:tcPr>
            <w:tcW w:w="34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9C26E2" w14:textId="77777777" w:rsidR="00C80B07" w:rsidRPr="001C51B9" w:rsidRDefault="00C80B07" w:rsidP="007553CC">
            <w:pPr>
              <w:spacing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N (%) antibiotics</w:t>
            </w:r>
          </w:p>
        </w:tc>
        <w:tc>
          <w:tcPr>
            <w:tcW w:w="13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8C60ED" w14:textId="697C0FC8" w:rsidR="00C80B07" w:rsidRPr="001C51B9" w:rsidRDefault="00286E9A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286E9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618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286E9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454 (28.3%)</w:t>
            </w:r>
          </w:p>
        </w:tc>
        <w:tc>
          <w:tcPr>
            <w:tcW w:w="17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6F401D" w14:textId="57766A22" w:rsidR="00C80B07" w:rsidRPr="001C51B9" w:rsidRDefault="00286E9A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286E9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303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286E9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590 (39.8%)</w:t>
            </w:r>
          </w:p>
        </w:tc>
        <w:tc>
          <w:tcPr>
            <w:tcW w:w="1201" w:type="dxa"/>
            <w:shd w:val="clear" w:color="auto" w:fill="FFFFFF"/>
          </w:tcPr>
          <w:p w14:paraId="188B53FB" w14:textId="74D28B91" w:rsidR="00C80B07" w:rsidRPr="001C51B9" w:rsidRDefault="00286E9A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286E9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42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286E9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630 (40.0%)</w:t>
            </w:r>
          </w:p>
        </w:tc>
        <w:tc>
          <w:tcPr>
            <w:tcW w:w="1334" w:type="dxa"/>
            <w:shd w:val="clear" w:color="auto" w:fill="FFFFFF"/>
          </w:tcPr>
          <w:p w14:paraId="65624F66" w14:textId="4C41251F" w:rsidR="00C80B07" w:rsidRPr="001C51B9" w:rsidRDefault="00286E9A" w:rsidP="00C73A19">
            <w:pPr>
              <w:spacing w:before="40" w:after="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286E9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28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286E9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150 (39.7%)</w:t>
            </w:r>
          </w:p>
        </w:tc>
      </w:tr>
      <w:tr w:rsidR="00C80B07" w:rsidRPr="001D6436" w14:paraId="4C16F443" w14:textId="078CF0F2" w:rsidTr="00915662">
        <w:trPr>
          <w:cantSplit/>
          <w:jc w:val="center"/>
        </w:trPr>
        <w:tc>
          <w:tcPr>
            <w:tcW w:w="34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F05D25" w14:textId="15FBE8D8" w:rsidR="00C80B07" w:rsidRPr="001C51B9" w:rsidRDefault="00C80B07" w:rsidP="0025444F">
            <w:pPr>
              <w:spacing w:before="40"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Quinolone prescriptions for acute non-complicated infections</w:t>
            </w:r>
            <w:r w:rsidR="00352696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and antibiotics</w:t>
            </w:r>
          </w:p>
        </w:tc>
        <w:tc>
          <w:tcPr>
            <w:tcW w:w="13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320751" w14:textId="77777777" w:rsidR="00C80B07" w:rsidRPr="001C51B9" w:rsidRDefault="00C80B07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7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4F9515" w14:textId="77777777" w:rsidR="00C80B07" w:rsidRPr="001C51B9" w:rsidRDefault="00C80B07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201" w:type="dxa"/>
            <w:shd w:val="clear" w:color="auto" w:fill="FFFFFF"/>
          </w:tcPr>
          <w:p w14:paraId="04121365" w14:textId="77777777" w:rsidR="00C80B07" w:rsidRPr="001C51B9" w:rsidRDefault="00C80B07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334" w:type="dxa"/>
            <w:shd w:val="clear" w:color="auto" w:fill="FFFFFF"/>
          </w:tcPr>
          <w:p w14:paraId="4504352D" w14:textId="77777777" w:rsidR="00C80B07" w:rsidRPr="001C51B9" w:rsidRDefault="00C80B07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</w:tr>
      <w:tr w:rsidR="00C80B07" w:rsidRPr="001C51B9" w14:paraId="5195BCF5" w14:textId="4D78E134" w:rsidTr="00D31162">
        <w:trPr>
          <w:cantSplit/>
          <w:trHeight w:val="284"/>
          <w:jc w:val="center"/>
        </w:trPr>
        <w:tc>
          <w:tcPr>
            <w:tcW w:w="34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A57992" w14:textId="5E0476B6" w:rsidR="00C80B07" w:rsidRPr="001C51B9" w:rsidRDefault="00C80B07" w:rsidP="007553CC">
            <w:pPr>
              <w:spacing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</w:t>
            </w:r>
            <w:r w:rsidR="00352696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N</w:t>
            </w:r>
          </w:p>
        </w:tc>
        <w:tc>
          <w:tcPr>
            <w:tcW w:w="13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35979B" w14:textId="7A3A0261" w:rsidR="00C80B07" w:rsidRPr="001C51B9" w:rsidRDefault="0032242D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32242D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654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32242D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350</w:t>
            </w:r>
          </w:p>
        </w:tc>
        <w:tc>
          <w:tcPr>
            <w:tcW w:w="17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05C650" w14:textId="1E7A4790" w:rsidR="00C80B07" w:rsidRPr="001C51B9" w:rsidRDefault="0032242D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32242D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308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32242D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397</w:t>
            </w:r>
          </w:p>
        </w:tc>
        <w:tc>
          <w:tcPr>
            <w:tcW w:w="1201" w:type="dxa"/>
            <w:shd w:val="clear" w:color="auto" w:fill="FFFFFF"/>
          </w:tcPr>
          <w:p w14:paraId="4FD24DC5" w14:textId="541830C2" w:rsidR="00C80B07" w:rsidRPr="001C51B9" w:rsidRDefault="0032242D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32242D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42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32242D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932</w:t>
            </w:r>
          </w:p>
        </w:tc>
        <w:tc>
          <w:tcPr>
            <w:tcW w:w="1334" w:type="dxa"/>
            <w:shd w:val="clear" w:color="auto" w:fill="FFFFFF"/>
          </w:tcPr>
          <w:p w14:paraId="31646A46" w14:textId="3F136D53" w:rsidR="00C80B07" w:rsidRPr="001C51B9" w:rsidRDefault="0032242D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32242D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28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32242D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342</w:t>
            </w:r>
          </w:p>
        </w:tc>
      </w:tr>
      <w:tr w:rsidR="00C80B07" w:rsidRPr="001C51B9" w14:paraId="779CB30B" w14:textId="744DC5DC" w:rsidTr="00915662">
        <w:trPr>
          <w:cantSplit/>
          <w:jc w:val="center"/>
        </w:trPr>
        <w:tc>
          <w:tcPr>
            <w:tcW w:w="34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7EF14C" w14:textId="77777777" w:rsidR="00C80B07" w:rsidRPr="001C51B9" w:rsidRDefault="00C80B07" w:rsidP="00C73A19">
            <w:pPr>
              <w:spacing w:after="0" w:line="240" w:lineRule="auto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N (%) quinolones</w:t>
            </w:r>
          </w:p>
        </w:tc>
        <w:tc>
          <w:tcPr>
            <w:tcW w:w="13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FBD8D6" w14:textId="6755E3BD" w:rsidR="00C80B07" w:rsidRPr="001C51B9" w:rsidRDefault="0032242D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32242D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38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32242D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227 (5.8%)</w:t>
            </w:r>
          </w:p>
        </w:tc>
        <w:tc>
          <w:tcPr>
            <w:tcW w:w="17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BA56B2" w14:textId="650EBAA6" w:rsidR="00C80B07" w:rsidRPr="001C51B9" w:rsidRDefault="0032242D" w:rsidP="00C73A19">
            <w:pPr>
              <w:spacing w:before="40" w:after="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32242D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33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32242D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685 (10.9%)</w:t>
            </w:r>
          </w:p>
        </w:tc>
        <w:tc>
          <w:tcPr>
            <w:tcW w:w="1201" w:type="dxa"/>
            <w:shd w:val="clear" w:color="auto" w:fill="FFFFFF"/>
          </w:tcPr>
          <w:p w14:paraId="293B754B" w14:textId="011B6F37" w:rsidR="00C80B07" w:rsidRPr="001C51B9" w:rsidRDefault="0032242D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32242D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6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32242D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703 (15.6%)</w:t>
            </w:r>
          </w:p>
        </w:tc>
        <w:tc>
          <w:tcPr>
            <w:tcW w:w="1334" w:type="dxa"/>
            <w:shd w:val="clear" w:color="auto" w:fill="FFFFFF"/>
          </w:tcPr>
          <w:p w14:paraId="66AC7F3B" w14:textId="14863C97" w:rsidR="00C80B07" w:rsidRPr="001C51B9" w:rsidRDefault="0032242D" w:rsidP="00C73A19">
            <w:pPr>
              <w:spacing w:before="40" w:after="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32242D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4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32242D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906 (17.3%)</w:t>
            </w:r>
          </w:p>
        </w:tc>
      </w:tr>
      <w:tr w:rsidR="00C80B07" w:rsidRPr="001D6436" w14:paraId="28E307EE" w14:textId="0299F372" w:rsidTr="00915662">
        <w:trPr>
          <w:cantSplit/>
          <w:jc w:val="center"/>
        </w:trPr>
        <w:tc>
          <w:tcPr>
            <w:tcW w:w="34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8D98AB" w14:textId="7C207045" w:rsidR="00C80B07" w:rsidRPr="001C51B9" w:rsidRDefault="00C80B07" w:rsidP="007553CC">
            <w:pPr>
              <w:spacing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Recommended antibiotic prescriptions for acute upper respiratory tract infection</w:t>
            </w:r>
            <w:r w:rsidR="002A1FE2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="00352696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and antibiotics</w:t>
            </w:r>
          </w:p>
        </w:tc>
        <w:tc>
          <w:tcPr>
            <w:tcW w:w="13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26B2B6" w14:textId="77777777" w:rsidR="00C80B07" w:rsidRPr="001C51B9" w:rsidRDefault="00C80B07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7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A2BABF" w14:textId="77777777" w:rsidR="00C80B07" w:rsidRPr="001C51B9" w:rsidRDefault="00C80B07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201" w:type="dxa"/>
            <w:shd w:val="clear" w:color="auto" w:fill="FFFFFF"/>
          </w:tcPr>
          <w:p w14:paraId="161C57BC" w14:textId="77777777" w:rsidR="00C80B07" w:rsidRPr="001C51B9" w:rsidRDefault="00C80B07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334" w:type="dxa"/>
            <w:shd w:val="clear" w:color="auto" w:fill="FFFFFF"/>
          </w:tcPr>
          <w:p w14:paraId="671D1D4D" w14:textId="77777777" w:rsidR="00C80B07" w:rsidRPr="001C51B9" w:rsidRDefault="00C80B07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</w:tr>
      <w:tr w:rsidR="00C80B07" w:rsidRPr="001C51B9" w14:paraId="2BCFCAD1" w14:textId="62F9F85A" w:rsidTr="00D31162">
        <w:trPr>
          <w:cantSplit/>
          <w:trHeight w:val="284"/>
          <w:jc w:val="center"/>
        </w:trPr>
        <w:tc>
          <w:tcPr>
            <w:tcW w:w="34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B4076F" w14:textId="2E762E26" w:rsidR="00C80B07" w:rsidRPr="001C51B9" w:rsidRDefault="00C80B07" w:rsidP="007553CC">
            <w:pPr>
              <w:spacing w:after="4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</w:t>
            </w:r>
            <w:r w:rsidR="00352696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N</w:t>
            </w:r>
          </w:p>
        </w:tc>
        <w:tc>
          <w:tcPr>
            <w:tcW w:w="13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8DFC3A" w14:textId="7CCF3BC1" w:rsidR="00C80B07" w:rsidRPr="001C51B9" w:rsidRDefault="0024620A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24620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343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24620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602</w:t>
            </w:r>
            <w:r w:rsidR="002A1FE2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7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11FACF" w14:textId="35344AB8" w:rsidR="00C80B07" w:rsidRPr="001C51B9" w:rsidRDefault="0024620A" w:rsidP="00C73A19">
            <w:pPr>
              <w:spacing w:before="40" w:after="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24620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134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24620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134</w:t>
            </w:r>
          </w:p>
        </w:tc>
        <w:tc>
          <w:tcPr>
            <w:tcW w:w="1201" w:type="dxa"/>
            <w:shd w:val="clear" w:color="auto" w:fill="FFFFFF"/>
          </w:tcPr>
          <w:p w14:paraId="3FA960C9" w14:textId="322350C8" w:rsidR="00C80B07" w:rsidRPr="001C51B9" w:rsidRDefault="0024620A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24620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20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24620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836</w:t>
            </w:r>
          </w:p>
        </w:tc>
        <w:tc>
          <w:tcPr>
            <w:tcW w:w="1334" w:type="dxa"/>
            <w:shd w:val="clear" w:color="auto" w:fill="FFFFFF"/>
          </w:tcPr>
          <w:p w14:paraId="2AB97C53" w14:textId="0FDEDDA1" w:rsidR="00C80B07" w:rsidRPr="001C51B9" w:rsidRDefault="0024620A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24620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14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24620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584</w:t>
            </w:r>
          </w:p>
        </w:tc>
      </w:tr>
      <w:tr w:rsidR="00C80B07" w:rsidRPr="001C51B9" w14:paraId="76CC94FF" w14:textId="28E337A6" w:rsidTr="00915662">
        <w:trPr>
          <w:cantSplit/>
          <w:jc w:val="center"/>
        </w:trPr>
        <w:tc>
          <w:tcPr>
            <w:tcW w:w="34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A471E4" w14:textId="77777777" w:rsidR="00C80B07" w:rsidRPr="001C51B9" w:rsidRDefault="00C80B07" w:rsidP="007553CC">
            <w:pPr>
              <w:spacing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N (%) recommended antibiotics</w:t>
            </w:r>
          </w:p>
        </w:tc>
        <w:tc>
          <w:tcPr>
            <w:tcW w:w="13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B219FD" w14:textId="73E91C36" w:rsidR="00C80B07" w:rsidRPr="001C51B9" w:rsidRDefault="0024620A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24620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81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24620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035 (23.6%)</w:t>
            </w:r>
          </w:p>
        </w:tc>
        <w:tc>
          <w:tcPr>
            <w:tcW w:w="17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9BB070" w14:textId="12C782E7" w:rsidR="00C80B07" w:rsidRPr="001C51B9" w:rsidRDefault="0024620A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24620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26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24620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330 (19.6%)</w:t>
            </w:r>
          </w:p>
        </w:tc>
        <w:tc>
          <w:tcPr>
            <w:tcW w:w="1201" w:type="dxa"/>
            <w:shd w:val="clear" w:color="auto" w:fill="FFFFFF"/>
          </w:tcPr>
          <w:p w14:paraId="030BBADF" w14:textId="0AF5A266" w:rsidR="00C80B07" w:rsidRPr="001C51B9" w:rsidRDefault="0024620A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24620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3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24620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493 (16.8%)</w:t>
            </w:r>
          </w:p>
        </w:tc>
        <w:tc>
          <w:tcPr>
            <w:tcW w:w="1334" w:type="dxa"/>
            <w:shd w:val="clear" w:color="auto" w:fill="FFFFFF"/>
          </w:tcPr>
          <w:p w14:paraId="2FDA9753" w14:textId="0C63EBAA" w:rsidR="00C80B07" w:rsidRPr="001C51B9" w:rsidRDefault="0024620A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24620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24620A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251 (15.4%)</w:t>
            </w:r>
          </w:p>
        </w:tc>
      </w:tr>
      <w:tr w:rsidR="00C80B07" w:rsidRPr="001D6436" w14:paraId="71AE6CFA" w14:textId="6FEC1195" w:rsidTr="00915662">
        <w:trPr>
          <w:cantSplit/>
          <w:jc w:val="center"/>
        </w:trPr>
        <w:tc>
          <w:tcPr>
            <w:tcW w:w="34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7CF273" w14:textId="6128194C" w:rsidR="00C80B07" w:rsidRPr="001C51B9" w:rsidRDefault="00C80B07" w:rsidP="007553CC">
            <w:pPr>
              <w:spacing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/>
                <w:color w:val="000000" w:themeColor="text1"/>
                <w:sz w:val="20"/>
                <w:szCs w:val="20"/>
                <w:lang w:val="en-GB"/>
              </w:rPr>
              <w:t>Recommended antibiotic prescriptions for acute bronchitis</w:t>
            </w:r>
            <w:r w:rsidR="00352696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and antibiotics</w:t>
            </w:r>
          </w:p>
        </w:tc>
        <w:tc>
          <w:tcPr>
            <w:tcW w:w="13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6DEA56" w14:textId="77777777" w:rsidR="00C80B07" w:rsidRPr="001C51B9" w:rsidRDefault="00C80B07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7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C3C6CE" w14:textId="77777777" w:rsidR="00C80B07" w:rsidRPr="001C51B9" w:rsidRDefault="00C80B07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201" w:type="dxa"/>
            <w:shd w:val="clear" w:color="auto" w:fill="FFFFFF"/>
          </w:tcPr>
          <w:p w14:paraId="282BA272" w14:textId="77777777" w:rsidR="00C80B07" w:rsidRPr="001C51B9" w:rsidRDefault="00C80B07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334" w:type="dxa"/>
            <w:shd w:val="clear" w:color="auto" w:fill="FFFFFF"/>
          </w:tcPr>
          <w:p w14:paraId="4E6B7771" w14:textId="77777777" w:rsidR="00C80B07" w:rsidRPr="001C51B9" w:rsidRDefault="00C80B07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</w:tr>
      <w:tr w:rsidR="00C80B07" w:rsidRPr="001C51B9" w14:paraId="7FADE5F8" w14:textId="0BD1FCB3" w:rsidTr="00D31162">
        <w:trPr>
          <w:cantSplit/>
          <w:trHeight w:val="284"/>
          <w:jc w:val="center"/>
        </w:trPr>
        <w:tc>
          <w:tcPr>
            <w:tcW w:w="34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97B01A" w14:textId="6174AD1B" w:rsidR="00C80B07" w:rsidRPr="001C51B9" w:rsidRDefault="00C80B07" w:rsidP="007553CC">
            <w:pPr>
              <w:spacing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N </w:t>
            </w:r>
          </w:p>
        </w:tc>
        <w:tc>
          <w:tcPr>
            <w:tcW w:w="13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4BAF70" w14:textId="70548C9B" w:rsidR="00C80B07" w:rsidRPr="001C51B9" w:rsidRDefault="00DA4FB4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A4FB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121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A4FB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539</w:t>
            </w:r>
            <w:r w:rsidRPr="00DA4FB4" w:rsidDel="00867906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="00DB4141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7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9614F0" w14:textId="76A30AD2" w:rsidR="00C80B07" w:rsidRPr="001C51B9" w:rsidRDefault="00DA4FB4" w:rsidP="00C73A19">
            <w:pPr>
              <w:spacing w:before="40" w:after="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A4FB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176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A4FB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769</w:t>
            </w:r>
          </w:p>
        </w:tc>
        <w:tc>
          <w:tcPr>
            <w:tcW w:w="1201" w:type="dxa"/>
            <w:shd w:val="clear" w:color="auto" w:fill="FFFFFF"/>
          </w:tcPr>
          <w:p w14:paraId="023337FC" w14:textId="67E30582" w:rsidR="00C80B07" w:rsidRPr="001C51B9" w:rsidRDefault="00DA4FB4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A4FB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21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A4FB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863</w:t>
            </w:r>
          </w:p>
        </w:tc>
        <w:tc>
          <w:tcPr>
            <w:tcW w:w="1334" w:type="dxa"/>
            <w:shd w:val="clear" w:color="auto" w:fill="FFFFFF"/>
          </w:tcPr>
          <w:p w14:paraId="11D81FEB" w14:textId="0B5749BC" w:rsidR="00C80B07" w:rsidRPr="001C51B9" w:rsidRDefault="00DA4FB4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A4FB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12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A4FB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925</w:t>
            </w:r>
          </w:p>
        </w:tc>
      </w:tr>
      <w:tr w:rsidR="00C80B07" w:rsidRPr="001C51B9" w14:paraId="4E45CA77" w14:textId="2B4D3963" w:rsidTr="00915662">
        <w:trPr>
          <w:cantSplit/>
          <w:jc w:val="center"/>
        </w:trPr>
        <w:tc>
          <w:tcPr>
            <w:tcW w:w="34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5C506E" w14:textId="77777777" w:rsidR="00C80B07" w:rsidRPr="001C51B9" w:rsidRDefault="00C80B07" w:rsidP="007553CC">
            <w:pPr>
              <w:spacing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N (%) recommended antibiotics</w:t>
            </w:r>
          </w:p>
        </w:tc>
        <w:tc>
          <w:tcPr>
            <w:tcW w:w="13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86772E" w14:textId="2EB46E4A" w:rsidR="00C80B07" w:rsidRPr="001C51B9" w:rsidRDefault="00DA4FB4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A4FB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23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A4FB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690 (19.5%)</w:t>
            </w:r>
            <w:r w:rsidRPr="00DA4FB4" w:rsidDel="00867906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="00C52F4E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7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971D24" w14:textId="5AF7E12D" w:rsidR="00C80B07" w:rsidRPr="001C51B9" w:rsidRDefault="00DA4FB4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A4FB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32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A4FB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099 (18.2%) </w:t>
            </w:r>
          </w:p>
        </w:tc>
        <w:tc>
          <w:tcPr>
            <w:tcW w:w="1201" w:type="dxa"/>
            <w:shd w:val="clear" w:color="auto" w:fill="FFFFFF"/>
          </w:tcPr>
          <w:p w14:paraId="0AC779E9" w14:textId="72866272" w:rsidR="00C80B07" w:rsidRPr="001C51B9" w:rsidRDefault="00DA4FB4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A4FB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3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A4FB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790 (17.3%)</w:t>
            </w:r>
          </w:p>
        </w:tc>
        <w:tc>
          <w:tcPr>
            <w:tcW w:w="1334" w:type="dxa"/>
            <w:shd w:val="clear" w:color="auto" w:fill="FFFFFF"/>
          </w:tcPr>
          <w:p w14:paraId="4C9F5B96" w14:textId="287BAD38" w:rsidR="00C80B07" w:rsidRPr="001C51B9" w:rsidRDefault="00DA4FB4" w:rsidP="0025444F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A4FB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A4FB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048 (15.8%)</w:t>
            </w:r>
          </w:p>
        </w:tc>
      </w:tr>
      <w:tr w:rsidR="00C52F4E" w:rsidRPr="001C51B9" w14:paraId="421DB4B4" w14:textId="77777777" w:rsidTr="00915662">
        <w:trPr>
          <w:cantSplit/>
          <w:jc w:val="center"/>
        </w:trPr>
        <w:tc>
          <w:tcPr>
            <w:tcW w:w="34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4BF7B4" w14:textId="72E5D6AB" w:rsidR="00C52F4E" w:rsidRPr="001C51B9" w:rsidRDefault="00C52F4E" w:rsidP="007553CC">
            <w:pPr>
              <w:spacing w:after="0"/>
              <w:ind w:left="100" w:right="100"/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N (%) alternative antibiotics</w:t>
            </w:r>
          </w:p>
        </w:tc>
        <w:tc>
          <w:tcPr>
            <w:tcW w:w="13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6A9B31" w14:textId="2BB11649" w:rsidR="00C52F4E" w:rsidRPr="001C51B9" w:rsidRDefault="00DA4FB4" w:rsidP="00C52F4E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A4FB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55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A4FB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141 (45.4%)</w:t>
            </w:r>
            <w:r w:rsidRPr="00DA4FB4" w:rsidDel="00DA4FB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7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D088BB" w14:textId="43B0B94C" w:rsidR="00C52F4E" w:rsidRPr="001C51B9" w:rsidRDefault="00DA4FB4" w:rsidP="00C52F4E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A4FB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77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A4FB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674 (43.9%) </w:t>
            </w:r>
          </w:p>
        </w:tc>
        <w:tc>
          <w:tcPr>
            <w:tcW w:w="1201" w:type="dxa"/>
            <w:shd w:val="clear" w:color="auto" w:fill="FFFFFF"/>
          </w:tcPr>
          <w:p w14:paraId="031A5749" w14:textId="6DC17D16" w:rsidR="00C52F4E" w:rsidRPr="001C51B9" w:rsidRDefault="00DA4FB4" w:rsidP="00C52F4E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A4FB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8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A4FB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350 (38.2%)</w:t>
            </w:r>
          </w:p>
        </w:tc>
        <w:tc>
          <w:tcPr>
            <w:tcW w:w="1334" w:type="dxa"/>
            <w:shd w:val="clear" w:color="auto" w:fill="FFFFFF"/>
          </w:tcPr>
          <w:p w14:paraId="24934DD5" w14:textId="32E8A516" w:rsidR="00C52F4E" w:rsidRPr="001C51B9" w:rsidRDefault="00DA4FB4" w:rsidP="00C52F4E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A4FB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4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A4FB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463 (34.5%)</w:t>
            </w:r>
          </w:p>
        </w:tc>
      </w:tr>
      <w:tr w:rsidR="00C52F4E" w:rsidRPr="001D6436" w14:paraId="76F8AD19" w14:textId="1889746B" w:rsidTr="00915662">
        <w:trPr>
          <w:cantSplit/>
          <w:jc w:val="center"/>
        </w:trPr>
        <w:tc>
          <w:tcPr>
            <w:tcW w:w="34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750FA5" w14:textId="1968CF3B" w:rsidR="00C52F4E" w:rsidRPr="001C51B9" w:rsidRDefault="00C52F4E" w:rsidP="007553CC">
            <w:pPr>
              <w:spacing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/>
                <w:color w:val="000000" w:themeColor="text1"/>
                <w:sz w:val="20"/>
                <w:szCs w:val="20"/>
                <w:lang w:val="en-GB"/>
              </w:rPr>
              <w:t>Recommended antibiotic prescriptions for sinusitis</w:t>
            </w:r>
            <w:r w:rsidR="00352696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and antibiotics</w:t>
            </w:r>
          </w:p>
        </w:tc>
        <w:tc>
          <w:tcPr>
            <w:tcW w:w="13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E613AB" w14:textId="77777777" w:rsidR="00C52F4E" w:rsidRPr="001C51B9" w:rsidRDefault="00C52F4E" w:rsidP="00C52F4E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7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8D6216" w14:textId="77777777" w:rsidR="00C52F4E" w:rsidRPr="001C51B9" w:rsidRDefault="00C52F4E" w:rsidP="00C52F4E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201" w:type="dxa"/>
            <w:shd w:val="clear" w:color="auto" w:fill="FFFFFF"/>
          </w:tcPr>
          <w:p w14:paraId="12092A51" w14:textId="77777777" w:rsidR="00C52F4E" w:rsidRPr="001C51B9" w:rsidRDefault="00C52F4E" w:rsidP="00C52F4E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334" w:type="dxa"/>
            <w:shd w:val="clear" w:color="auto" w:fill="FFFFFF"/>
          </w:tcPr>
          <w:p w14:paraId="6C43E810" w14:textId="77777777" w:rsidR="00C52F4E" w:rsidRPr="001C51B9" w:rsidRDefault="00C52F4E" w:rsidP="00C52F4E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</w:tr>
      <w:tr w:rsidR="00C52F4E" w:rsidRPr="001C51B9" w14:paraId="3AA54C7E" w14:textId="042A9AB0" w:rsidTr="00C73A19">
        <w:trPr>
          <w:cantSplit/>
          <w:trHeight w:val="340"/>
          <w:jc w:val="center"/>
        </w:trPr>
        <w:tc>
          <w:tcPr>
            <w:tcW w:w="34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158062" w14:textId="3D417441" w:rsidR="00C52F4E" w:rsidRPr="001C51B9" w:rsidRDefault="00C52F4E" w:rsidP="007553CC">
            <w:pPr>
              <w:spacing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</w:t>
            </w:r>
            <w:r w:rsidR="00352696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N</w:t>
            </w:r>
          </w:p>
        </w:tc>
        <w:tc>
          <w:tcPr>
            <w:tcW w:w="13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EB0371" w14:textId="22120CA5" w:rsidR="00C52F4E" w:rsidRPr="001C51B9" w:rsidRDefault="00DC7304" w:rsidP="00C52F4E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69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935</w:t>
            </w:r>
          </w:p>
        </w:tc>
        <w:tc>
          <w:tcPr>
            <w:tcW w:w="17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F01011" w14:textId="297BCCA4" w:rsidR="00C52F4E" w:rsidRPr="001C51B9" w:rsidRDefault="00DC7304" w:rsidP="00C52F4E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26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729</w:t>
            </w:r>
          </w:p>
        </w:tc>
        <w:tc>
          <w:tcPr>
            <w:tcW w:w="1201" w:type="dxa"/>
            <w:shd w:val="clear" w:color="auto" w:fill="FFFFFF"/>
          </w:tcPr>
          <w:p w14:paraId="662767D9" w14:textId="0D6679FC" w:rsidR="00C52F4E" w:rsidRPr="001C51B9" w:rsidRDefault="00DC7304" w:rsidP="00C52F4E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4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107</w:t>
            </w:r>
          </w:p>
        </w:tc>
        <w:tc>
          <w:tcPr>
            <w:tcW w:w="1334" w:type="dxa"/>
            <w:shd w:val="clear" w:color="auto" w:fill="FFFFFF"/>
          </w:tcPr>
          <w:p w14:paraId="717D0290" w14:textId="2F627A2F" w:rsidR="00C52F4E" w:rsidRPr="001C51B9" w:rsidRDefault="00DC7304" w:rsidP="00C52F4E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583</w:t>
            </w:r>
          </w:p>
        </w:tc>
      </w:tr>
      <w:tr w:rsidR="00C52F4E" w:rsidRPr="001C51B9" w14:paraId="60F0469B" w14:textId="63D84A18" w:rsidTr="00915662">
        <w:trPr>
          <w:cantSplit/>
          <w:jc w:val="center"/>
        </w:trPr>
        <w:tc>
          <w:tcPr>
            <w:tcW w:w="34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746253" w14:textId="77777777" w:rsidR="00C52F4E" w:rsidRPr="001C51B9" w:rsidRDefault="00C52F4E" w:rsidP="007553CC">
            <w:pPr>
              <w:spacing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N (%) recommended antibiotics</w:t>
            </w:r>
          </w:p>
        </w:tc>
        <w:tc>
          <w:tcPr>
            <w:tcW w:w="13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ED0136" w14:textId="6FF63B68" w:rsidR="00C52F4E" w:rsidRPr="001C51B9" w:rsidRDefault="00DC7304" w:rsidP="00C52F4E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13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451 (19.2%)</w:t>
            </w:r>
          </w:p>
        </w:tc>
        <w:tc>
          <w:tcPr>
            <w:tcW w:w="17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546696" w14:textId="67C73E30" w:rsidR="00C52F4E" w:rsidRPr="001C51B9" w:rsidRDefault="00DC7304" w:rsidP="00C52F4E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4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778 (17.9%)</w:t>
            </w:r>
          </w:p>
        </w:tc>
        <w:tc>
          <w:tcPr>
            <w:tcW w:w="1201" w:type="dxa"/>
            <w:shd w:val="clear" w:color="auto" w:fill="FFFFFF"/>
          </w:tcPr>
          <w:p w14:paraId="5CBB8FB4" w14:textId="61A9AA13" w:rsidR="00C52F4E" w:rsidRPr="001C51B9" w:rsidRDefault="00DC7304" w:rsidP="00C52F4E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701 (17.1%)</w:t>
            </w:r>
          </w:p>
        </w:tc>
        <w:tc>
          <w:tcPr>
            <w:tcW w:w="1334" w:type="dxa"/>
            <w:shd w:val="clear" w:color="auto" w:fill="FFFFFF"/>
          </w:tcPr>
          <w:p w14:paraId="7B9F5740" w14:textId="44EE97A8" w:rsidR="00C52F4E" w:rsidRPr="001C51B9" w:rsidRDefault="00DC7304" w:rsidP="00C52F4E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427 (16.5%)</w:t>
            </w:r>
          </w:p>
        </w:tc>
      </w:tr>
      <w:tr w:rsidR="00734083" w:rsidRPr="001C51B9" w14:paraId="5422BC05" w14:textId="77777777" w:rsidTr="00915662">
        <w:trPr>
          <w:cantSplit/>
          <w:jc w:val="center"/>
        </w:trPr>
        <w:tc>
          <w:tcPr>
            <w:tcW w:w="34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8A1C2C" w14:textId="06EB74EC" w:rsidR="00734083" w:rsidRPr="001C51B9" w:rsidRDefault="00734083" w:rsidP="007553CC">
            <w:pPr>
              <w:spacing w:after="0"/>
              <w:ind w:left="100" w:right="100"/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N (%) alternative antibiotics</w:t>
            </w:r>
          </w:p>
        </w:tc>
        <w:tc>
          <w:tcPr>
            <w:tcW w:w="13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67A2B1" w14:textId="103CF26F" w:rsidR="00734083" w:rsidRPr="001C51B9" w:rsidRDefault="00DC7304" w:rsidP="00C52F4E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27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894 (39.9%)</w:t>
            </w:r>
          </w:p>
        </w:tc>
        <w:tc>
          <w:tcPr>
            <w:tcW w:w="17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D950EB" w14:textId="0D2D3D1B" w:rsidR="00734083" w:rsidRPr="001C51B9" w:rsidRDefault="00DC7304" w:rsidP="00C73A19">
            <w:pPr>
              <w:spacing w:before="40" w:after="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11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113 (41.6%)</w:t>
            </w:r>
          </w:p>
        </w:tc>
        <w:tc>
          <w:tcPr>
            <w:tcW w:w="1201" w:type="dxa"/>
            <w:shd w:val="clear" w:color="auto" w:fill="FFFFFF"/>
          </w:tcPr>
          <w:p w14:paraId="7A02216F" w14:textId="1B8DF1CE" w:rsidR="00734083" w:rsidRPr="001C51B9" w:rsidRDefault="00DC7304" w:rsidP="00C52F4E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808 (44.0%)</w:t>
            </w:r>
          </w:p>
        </w:tc>
        <w:tc>
          <w:tcPr>
            <w:tcW w:w="1334" w:type="dxa"/>
            <w:shd w:val="clear" w:color="auto" w:fill="FFFFFF"/>
          </w:tcPr>
          <w:p w14:paraId="3EC985E7" w14:textId="2F8219C5" w:rsidR="00734083" w:rsidRPr="001C51B9" w:rsidRDefault="00DC7304" w:rsidP="00C52F4E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167 (45.2%)</w:t>
            </w:r>
          </w:p>
        </w:tc>
      </w:tr>
      <w:tr w:rsidR="00C52F4E" w:rsidRPr="001D6436" w14:paraId="54D0626F" w14:textId="2AE33EF8" w:rsidTr="00915662">
        <w:trPr>
          <w:cantSplit/>
          <w:jc w:val="center"/>
        </w:trPr>
        <w:tc>
          <w:tcPr>
            <w:tcW w:w="34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D19866" w14:textId="6CF21EE7" w:rsidR="00C52F4E" w:rsidRPr="001C51B9" w:rsidRDefault="00C52F4E" w:rsidP="007553CC">
            <w:pPr>
              <w:spacing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/>
                <w:color w:val="000000" w:themeColor="text1"/>
                <w:sz w:val="20"/>
                <w:szCs w:val="20"/>
                <w:lang w:val="en-GB"/>
              </w:rPr>
              <w:t>Recommended antibiotic prescriptions for tonsillitis</w:t>
            </w:r>
            <w:r w:rsidR="00352696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and antibiotics</w:t>
            </w:r>
          </w:p>
        </w:tc>
        <w:tc>
          <w:tcPr>
            <w:tcW w:w="13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D07712" w14:textId="5F8CA4F1" w:rsidR="00C52F4E" w:rsidRPr="001C51B9" w:rsidRDefault="00C52F4E" w:rsidP="00C52F4E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7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74A450" w14:textId="635D2C5A" w:rsidR="00C52F4E" w:rsidRPr="001C51B9" w:rsidRDefault="00C52F4E" w:rsidP="00C52F4E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201" w:type="dxa"/>
            <w:shd w:val="clear" w:color="auto" w:fill="FFFFFF"/>
          </w:tcPr>
          <w:p w14:paraId="5F67210C" w14:textId="7CF9E117" w:rsidR="00C52F4E" w:rsidRPr="001C51B9" w:rsidRDefault="00C52F4E" w:rsidP="00C52F4E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334" w:type="dxa"/>
            <w:shd w:val="clear" w:color="auto" w:fill="FFFFFF"/>
          </w:tcPr>
          <w:p w14:paraId="6AF3685D" w14:textId="31452F1E" w:rsidR="00C52F4E" w:rsidRPr="001C51B9" w:rsidRDefault="00C52F4E" w:rsidP="00C52F4E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</w:tr>
      <w:tr w:rsidR="00C52F4E" w:rsidRPr="001C51B9" w14:paraId="44DF7597" w14:textId="16F7A170" w:rsidTr="00D31162">
        <w:trPr>
          <w:cantSplit/>
          <w:trHeight w:val="340"/>
          <w:jc w:val="center"/>
        </w:trPr>
        <w:tc>
          <w:tcPr>
            <w:tcW w:w="34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5D2034" w14:textId="41CB3993" w:rsidR="00C52F4E" w:rsidRPr="001C51B9" w:rsidRDefault="00C52F4E" w:rsidP="007553CC">
            <w:pPr>
              <w:spacing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</w:t>
            </w:r>
            <w:r w:rsidR="00352696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N</w:t>
            </w:r>
          </w:p>
        </w:tc>
        <w:tc>
          <w:tcPr>
            <w:tcW w:w="13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A94999" w14:textId="2D235B4E" w:rsidR="00C52F4E" w:rsidRPr="001C51B9" w:rsidRDefault="00DC7304" w:rsidP="00C52F4E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189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657</w:t>
            </w:r>
            <w:r w:rsidR="002B21CC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7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796333" w14:textId="407296C7" w:rsidR="00C52F4E" w:rsidRPr="001C51B9" w:rsidRDefault="00DC7304" w:rsidP="00C73A19">
            <w:pPr>
              <w:spacing w:before="40" w:after="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34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818</w:t>
            </w:r>
          </w:p>
        </w:tc>
        <w:tc>
          <w:tcPr>
            <w:tcW w:w="1201" w:type="dxa"/>
            <w:shd w:val="clear" w:color="auto" w:fill="FFFFFF"/>
          </w:tcPr>
          <w:p w14:paraId="46DF2782" w14:textId="070F2929" w:rsidR="00C52F4E" w:rsidRPr="001C51B9" w:rsidRDefault="00DC7304" w:rsidP="00C52F4E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691</w:t>
            </w:r>
          </w:p>
        </w:tc>
        <w:tc>
          <w:tcPr>
            <w:tcW w:w="1334" w:type="dxa"/>
            <w:shd w:val="clear" w:color="auto" w:fill="FFFFFF"/>
          </w:tcPr>
          <w:p w14:paraId="34F8FDA9" w14:textId="6BAACDB4" w:rsidR="00C52F4E" w:rsidRPr="001C51B9" w:rsidRDefault="00DC7304" w:rsidP="00C52F4E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715</w:t>
            </w:r>
          </w:p>
        </w:tc>
      </w:tr>
      <w:tr w:rsidR="00C52F4E" w:rsidRPr="001C51B9" w14:paraId="019E788D" w14:textId="4F280A2B" w:rsidTr="00915662">
        <w:trPr>
          <w:cantSplit/>
          <w:jc w:val="center"/>
        </w:trPr>
        <w:tc>
          <w:tcPr>
            <w:tcW w:w="34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AF086F" w14:textId="77777777" w:rsidR="00C52F4E" w:rsidRPr="001C51B9" w:rsidRDefault="00C52F4E" w:rsidP="007553CC">
            <w:pPr>
              <w:spacing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N (%) recommended antibiotics</w:t>
            </w:r>
          </w:p>
        </w:tc>
        <w:tc>
          <w:tcPr>
            <w:tcW w:w="13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E3575A" w14:textId="12A25AFE" w:rsidR="00C52F4E" w:rsidRPr="001C51B9" w:rsidRDefault="00DC7304" w:rsidP="00C52F4E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47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960 (25.3%)</w:t>
            </w:r>
          </w:p>
        </w:tc>
        <w:tc>
          <w:tcPr>
            <w:tcW w:w="17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9AE70B" w14:textId="79898BA0" w:rsidR="00C52F4E" w:rsidRPr="001C51B9" w:rsidRDefault="00DC7304" w:rsidP="00C73A19">
            <w:pPr>
              <w:spacing w:before="40" w:after="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6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335 (18.2%)</w:t>
            </w:r>
          </w:p>
        </w:tc>
        <w:tc>
          <w:tcPr>
            <w:tcW w:w="1201" w:type="dxa"/>
            <w:shd w:val="clear" w:color="auto" w:fill="FFFFFF"/>
          </w:tcPr>
          <w:p w14:paraId="41EE0C85" w14:textId="2CBE72A9" w:rsidR="00C52F4E" w:rsidRPr="001C51B9" w:rsidRDefault="00DC7304" w:rsidP="00C52F4E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412 (15.3%)</w:t>
            </w:r>
          </w:p>
        </w:tc>
        <w:tc>
          <w:tcPr>
            <w:tcW w:w="1334" w:type="dxa"/>
            <w:shd w:val="clear" w:color="auto" w:fill="FFFFFF"/>
          </w:tcPr>
          <w:p w14:paraId="4E1B024A" w14:textId="214188D9" w:rsidR="00C52F4E" w:rsidRPr="001C51B9" w:rsidRDefault="00DC7304" w:rsidP="00C52F4E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234 (13.6%)</w:t>
            </w:r>
          </w:p>
        </w:tc>
      </w:tr>
      <w:tr w:rsidR="002B21CC" w:rsidRPr="001C51B9" w14:paraId="45985060" w14:textId="77777777" w:rsidTr="00915662">
        <w:trPr>
          <w:cantSplit/>
          <w:jc w:val="center"/>
        </w:trPr>
        <w:tc>
          <w:tcPr>
            <w:tcW w:w="34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E3C7E7" w14:textId="2BB39D7C" w:rsidR="002B21CC" w:rsidRPr="001C51B9" w:rsidRDefault="002B21CC" w:rsidP="007553CC">
            <w:pPr>
              <w:spacing w:after="0"/>
              <w:ind w:left="100" w:right="100"/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N (%) alternative antibiotics</w:t>
            </w:r>
          </w:p>
        </w:tc>
        <w:tc>
          <w:tcPr>
            <w:tcW w:w="13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78B8DE" w14:textId="6A2BC34C" w:rsidR="002B21CC" w:rsidRPr="001C51B9" w:rsidRDefault="00DC7304" w:rsidP="00334F4E">
            <w:pPr>
              <w:spacing w:after="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7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601 (4.0%)</w:t>
            </w:r>
          </w:p>
        </w:tc>
        <w:tc>
          <w:tcPr>
            <w:tcW w:w="17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58EF39" w14:textId="2BF02BFA" w:rsidR="002B21CC" w:rsidRPr="001C51B9" w:rsidRDefault="00DC7304" w:rsidP="00334F4E">
            <w:pPr>
              <w:spacing w:after="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098 (3.2%)</w:t>
            </w:r>
          </w:p>
        </w:tc>
        <w:tc>
          <w:tcPr>
            <w:tcW w:w="1201" w:type="dxa"/>
            <w:shd w:val="clear" w:color="auto" w:fill="FFFFFF"/>
          </w:tcPr>
          <w:p w14:paraId="56DE17A0" w14:textId="37D3E8D7" w:rsidR="002B21CC" w:rsidRPr="001C51B9" w:rsidRDefault="00DC7304" w:rsidP="00334F4E">
            <w:pPr>
              <w:spacing w:after="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48 (1.8%)</w:t>
            </w:r>
          </w:p>
        </w:tc>
        <w:tc>
          <w:tcPr>
            <w:tcW w:w="1334" w:type="dxa"/>
            <w:shd w:val="clear" w:color="auto" w:fill="FFFFFF"/>
          </w:tcPr>
          <w:p w14:paraId="213D3EA0" w14:textId="579863D5" w:rsidR="002B21CC" w:rsidRPr="001C51B9" w:rsidRDefault="00DC7304" w:rsidP="00334F4E">
            <w:pPr>
              <w:spacing w:after="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C7304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21 (1.2%)</w:t>
            </w:r>
          </w:p>
        </w:tc>
      </w:tr>
      <w:tr w:rsidR="00C52F4E" w:rsidRPr="001D6436" w14:paraId="4AB0028E" w14:textId="7D33B595" w:rsidTr="00915662">
        <w:trPr>
          <w:cantSplit/>
          <w:jc w:val="center"/>
        </w:trPr>
        <w:tc>
          <w:tcPr>
            <w:tcW w:w="34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836DE6" w14:textId="398D0586" w:rsidR="00C52F4E" w:rsidRPr="001C51B9" w:rsidRDefault="00C52F4E" w:rsidP="007553CC">
            <w:pPr>
              <w:spacing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hAnsi="MetaNormal-Roman"/>
                <w:color w:val="000000" w:themeColor="text1"/>
                <w:sz w:val="20"/>
                <w:szCs w:val="20"/>
                <w:lang w:val="en-GB"/>
              </w:rPr>
              <w:t>Recommended antibiotic prescriptions for otitis media</w:t>
            </w:r>
            <w:r w:rsidR="00352696" w:rsidRPr="001C51B9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and antibiotics</w:t>
            </w:r>
          </w:p>
        </w:tc>
        <w:tc>
          <w:tcPr>
            <w:tcW w:w="13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1BDEA2" w14:textId="77777777" w:rsidR="00C52F4E" w:rsidRPr="001C51B9" w:rsidRDefault="00C52F4E" w:rsidP="00C52F4E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7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38B621" w14:textId="77777777" w:rsidR="00C52F4E" w:rsidRPr="001C51B9" w:rsidRDefault="00C52F4E" w:rsidP="00C73A19">
            <w:pPr>
              <w:spacing w:before="40" w:after="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201" w:type="dxa"/>
            <w:shd w:val="clear" w:color="auto" w:fill="FFFFFF"/>
          </w:tcPr>
          <w:p w14:paraId="4818FF1A" w14:textId="77777777" w:rsidR="00C52F4E" w:rsidRPr="001C51B9" w:rsidRDefault="00C52F4E" w:rsidP="00C52F4E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  <w:tc>
          <w:tcPr>
            <w:tcW w:w="1334" w:type="dxa"/>
            <w:shd w:val="clear" w:color="auto" w:fill="FFFFFF"/>
          </w:tcPr>
          <w:p w14:paraId="43CA1A20" w14:textId="77777777" w:rsidR="00C52F4E" w:rsidRPr="001C51B9" w:rsidRDefault="00C52F4E" w:rsidP="00C52F4E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</w:p>
        </w:tc>
      </w:tr>
      <w:tr w:rsidR="00C52F4E" w:rsidRPr="001C51B9" w14:paraId="742870BF" w14:textId="3B592759" w:rsidTr="00D31162">
        <w:trPr>
          <w:cantSplit/>
          <w:trHeight w:val="340"/>
          <w:jc w:val="center"/>
        </w:trPr>
        <w:tc>
          <w:tcPr>
            <w:tcW w:w="34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5ED115" w14:textId="5C31612D" w:rsidR="00C52F4E" w:rsidRPr="001C51B9" w:rsidRDefault="00C52F4E" w:rsidP="007553CC">
            <w:pPr>
              <w:spacing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</w:t>
            </w:r>
            <w:r w:rsidR="00352696"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>N</w:t>
            </w:r>
          </w:p>
        </w:tc>
        <w:tc>
          <w:tcPr>
            <w:tcW w:w="13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88081E" w14:textId="0C3AD985" w:rsidR="00C52F4E" w:rsidRPr="001C51B9" w:rsidRDefault="00DA645E" w:rsidP="00C73A19">
            <w:pPr>
              <w:spacing w:before="40" w:after="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A645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72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A645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744</w:t>
            </w:r>
          </w:p>
        </w:tc>
        <w:tc>
          <w:tcPr>
            <w:tcW w:w="17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AC398C" w14:textId="48B76F73" w:rsidR="00C52F4E" w:rsidRPr="001C51B9" w:rsidRDefault="00DA645E" w:rsidP="00C73A19">
            <w:pPr>
              <w:spacing w:before="40" w:after="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A645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16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A645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388</w:t>
            </w:r>
          </w:p>
        </w:tc>
        <w:tc>
          <w:tcPr>
            <w:tcW w:w="1201" w:type="dxa"/>
            <w:shd w:val="clear" w:color="auto" w:fill="FFFFFF"/>
          </w:tcPr>
          <w:p w14:paraId="3F530635" w14:textId="403B6818" w:rsidR="00C52F4E" w:rsidRPr="001C51B9" w:rsidRDefault="00DA645E" w:rsidP="00C52F4E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A645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A645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862</w:t>
            </w:r>
          </w:p>
        </w:tc>
        <w:tc>
          <w:tcPr>
            <w:tcW w:w="1334" w:type="dxa"/>
            <w:shd w:val="clear" w:color="auto" w:fill="FFFFFF"/>
          </w:tcPr>
          <w:p w14:paraId="6647667C" w14:textId="421527FA" w:rsidR="00C52F4E" w:rsidRPr="001C51B9" w:rsidRDefault="00DA645E" w:rsidP="00C52F4E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A645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A645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274</w:t>
            </w:r>
          </w:p>
        </w:tc>
      </w:tr>
      <w:tr w:rsidR="00C52F4E" w:rsidRPr="001C51B9" w14:paraId="6BC202D9" w14:textId="5C338520" w:rsidTr="00915662">
        <w:trPr>
          <w:cantSplit/>
          <w:jc w:val="center"/>
        </w:trPr>
        <w:tc>
          <w:tcPr>
            <w:tcW w:w="34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7A34C4" w14:textId="77777777" w:rsidR="00C52F4E" w:rsidRPr="001C51B9" w:rsidRDefault="00C52F4E" w:rsidP="007553CC">
            <w:pPr>
              <w:spacing w:after="0"/>
              <w:ind w:left="100" w:right="100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N (%) recommended antibiotics</w:t>
            </w:r>
          </w:p>
        </w:tc>
        <w:tc>
          <w:tcPr>
            <w:tcW w:w="13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4713E7" w14:textId="40AB71B2" w:rsidR="00C52F4E" w:rsidRPr="001C51B9" w:rsidRDefault="00DA645E" w:rsidP="00C52F4E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A645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31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A645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603 (43.4%)</w:t>
            </w:r>
          </w:p>
        </w:tc>
        <w:tc>
          <w:tcPr>
            <w:tcW w:w="17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D35072" w14:textId="0C358545" w:rsidR="00C52F4E" w:rsidRPr="001C51B9" w:rsidRDefault="00DA645E" w:rsidP="00C73A19">
            <w:pPr>
              <w:spacing w:before="40" w:after="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A645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5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A645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483 (33.5%)</w:t>
            </w:r>
          </w:p>
        </w:tc>
        <w:tc>
          <w:tcPr>
            <w:tcW w:w="1201" w:type="dxa"/>
            <w:shd w:val="clear" w:color="auto" w:fill="FFFFFF"/>
          </w:tcPr>
          <w:p w14:paraId="03CB8881" w14:textId="7C46661B" w:rsidR="00C52F4E" w:rsidRPr="001C51B9" w:rsidRDefault="00DA645E" w:rsidP="00C52F4E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A645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424 (22.8%)</w:t>
            </w:r>
          </w:p>
        </w:tc>
        <w:tc>
          <w:tcPr>
            <w:tcW w:w="1334" w:type="dxa"/>
            <w:shd w:val="clear" w:color="auto" w:fill="FFFFFF"/>
          </w:tcPr>
          <w:p w14:paraId="3F8713E9" w14:textId="33C802EF" w:rsidR="00C52F4E" w:rsidRPr="001C51B9" w:rsidRDefault="00DA645E" w:rsidP="00C52F4E">
            <w:pPr>
              <w:spacing w:before="40" w:after="4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A645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265 (20.8%)</w:t>
            </w:r>
          </w:p>
        </w:tc>
      </w:tr>
      <w:tr w:rsidR="003F32AD" w:rsidRPr="001C51B9" w14:paraId="0AC0BBBD" w14:textId="77777777" w:rsidTr="00915662">
        <w:trPr>
          <w:cantSplit/>
          <w:jc w:val="center"/>
        </w:trPr>
        <w:tc>
          <w:tcPr>
            <w:tcW w:w="34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329DCB" w14:textId="754C8270" w:rsidR="003F32AD" w:rsidRPr="001C51B9" w:rsidRDefault="003F32AD" w:rsidP="007553CC">
            <w:pPr>
              <w:spacing w:after="0"/>
              <w:ind w:left="100" w:right="100"/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</w:pPr>
            <w:r w:rsidRPr="001C51B9">
              <w:rPr>
                <w:rFonts w:ascii="MetaNormal-Roman" w:eastAsia="Cambria" w:hAnsi="MetaNormal-Roman" w:cstheme="minorHAnsi"/>
                <w:color w:val="000000"/>
                <w:sz w:val="20"/>
                <w:szCs w:val="20"/>
                <w:lang w:val="en-US"/>
              </w:rPr>
              <w:t xml:space="preserve">    N (%) alternative antibiotics</w:t>
            </w:r>
          </w:p>
        </w:tc>
        <w:tc>
          <w:tcPr>
            <w:tcW w:w="13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DC3961" w14:textId="1B255EAC" w:rsidR="003F32AD" w:rsidRPr="001C51B9" w:rsidRDefault="00DA645E" w:rsidP="00C73A19">
            <w:pPr>
              <w:spacing w:after="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A645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23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A645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293 (32.0%)</w:t>
            </w:r>
          </w:p>
        </w:tc>
        <w:tc>
          <w:tcPr>
            <w:tcW w:w="17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9226C3" w14:textId="03ADA9C8" w:rsidR="003F32AD" w:rsidRPr="001C51B9" w:rsidRDefault="00DA645E" w:rsidP="00C73A19">
            <w:pPr>
              <w:spacing w:after="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A645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5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DA645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495 (33.5%)</w:t>
            </w:r>
          </w:p>
        </w:tc>
        <w:tc>
          <w:tcPr>
            <w:tcW w:w="1201" w:type="dxa"/>
            <w:shd w:val="clear" w:color="auto" w:fill="FFFFFF"/>
          </w:tcPr>
          <w:p w14:paraId="41E5EF97" w14:textId="38570119" w:rsidR="003F32AD" w:rsidRPr="001C51B9" w:rsidRDefault="00DA645E" w:rsidP="00C73A19">
            <w:pPr>
              <w:spacing w:after="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A645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636 (34.2%)</w:t>
            </w:r>
          </w:p>
        </w:tc>
        <w:tc>
          <w:tcPr>
            <w:tcW w:w="1334" w:type="dxa"/>
            <w:shd w:val="clear" w:color="auto" w:fill="FFFFFF"/>
          </w:tcPr>
          <w:p w14:paraId="2D254B26" w14:textId="7CD1F2B2" w:rsidR="003F32AD" w:rsidRPr="001C51B9" w:rsidRDefault="00DA645E" w:rsidP="00C73A19">
            <w:pPr>
              <w:spacing w:after="0"/>
              <w:ind w:left="100" w:right="100"/>
              <w:jc w:val="center"/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DA645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475 (37.3%)</w:t>
            </w:r>
          </w:p>
        </w:tc>
      </w:tr>
    </w:tbl>
    <w:p w14:paraId="59AC5292" w14:textId="77777777" w:rsidR="00090752" w:rsidRPr="001C51B9" w:rsidRDefault="00090752" w:rsidP="00027500">
      <w:pPr>
        <w:jc w:val="both"/>
        <w:rPr>
          <w:rFonts w:ascii="MetaNormal-Roman" w:hAnsi="MetaNormal-Roman"/>
          <w:sz w:val="20"/>
          <w:szCs w:val="20"/>
          <w:lang w:val="en-US"/>
        </w:rPr>
      </w:pPr>
      <w:bookmarkStart w:id="1" w:name="_GoBack"/>
      <w:bookmarkEnd w:id="1"/>
    </w:p>
    <w:sectPr w:rsidR="00090752" w:rsidRPr="001C51B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etaNormal-Roman">
    <w:altName w:val="Century Gothic"/>
    <w:panose1 w:val="020B0502030000020004"/>
    <w:charset w:val="00"/>
    <w:family w:val="swiss"/>
    <w:pitch w:val="variable"/>
    <w:sig w:usb0="8000002F" w:usb1="40000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NimbusSanL-Regu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E925FD"/>
    <w:multiLevelType w:val="multilevel"/>
    <w:tmpl w:val="88F45F08"/>
    <w:lvl w:ilvl="0">
      <w:start w:val="1"/>
      <w:numFmt w:val="decimal"/>
      <w:pStyle w:val="berschrift1"/>
      <w:lvlText w:val="%1."/>
      <w:lvlJc w:val="left"/>
      <w:pPr>
        <w:ind w:left="360" w:hanging="360"/>
      </w:pPr>
    </w:lvl>
    <w:lvl w:ilvl="1">
      <w:start w:val="1"/>
      <w:numFmt w:val="decimal"/>
      <w:pStyle w:val="berschrift2"/>
      <w:lvlText w:val="%1.%2."/>
      <w:lvlJc w:val="left"/>
      <w:pPr>
        <w:ind w:left="792" w:hanging="432"/>
      </w:pPr>
    </w:lvl>
    <w:lvl w:ilvl="2">
      <w:start w:val="1"/>
      <w:numFmt w:val="decimal"/>
      <w:pStyle w:val="berschrift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5B882B35"/>
    <w:multiLevelType w:val="multilevel"/>
    <w:tmpl w:val="6F30E7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5EFC3234"/>
    <w:multiLevelType w:val="multilevel"/>
    <w:tmpl w:val="0A8631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35CD"/>
    <w:rsid w:val="00016962"/>
    <w:rsid w:val="00027500"/>
    <w:rsid w:val="00051A37"/>
    <w:rsid w:val="00071158"/>
    <w:rsid w:val="0007155B"/>
    <w:rsid w:val="00074B64"/>
    <w:rsid w:val="00076F73"/>
    <w:rsid w:val="00090752"/>
    <w:rsid w:val="000A12B9"/>
    <w:rsid w:val="000A4A9C"/>
    <w:rsid w:val="000F06AA"/>
    <w:rsid w:val="000F36EE"/>
    <w:rsid w:val="000F5258"/>
    <w:rsid w:val="00115140"/>
    <w:rsid w:val="00142A61"/>
    <w:rsid w:val="001948F5"/>
    <w:rsid w:val="001B6E55"/>
    <w:rsid w:val="001C4997"/>
    <w:rsid w:val="001C51B9"/>
    <w:rsid w:val="001D6436"/>
    <w:rsid w:val="00216606"/>
    <w:rsid w:val="00237A9A"/>
    <w:rsid w:val="0024620A"/>
    <w:rsid w:val="0025444F"/>
    <w:rsid w:val="00261D80"/>
    <w:rsid w:val="00286E9A"/>
    <w:rsid w:val="002A1FE2"/>
    <w:rsid w:val="002A66F5"/>
    <w:rsid w:val="002B21CC"/>
    <w:rsid w:val="002B4E21"/>
    <w:rsid w:val="0032242D"/>
    <w:rsid w:val="00334F4E"/>
    <w:rsid w:val="00347D5E"/>
    <w:rsid w:val="00352696"/>
    <w:rsid w:val="00363EE9"/>
    <w:rsid w:val="003B0F4C"/>
    <w:rsid w:val="003F15CF"/>
    <w:rsid w:val="003F32AD"/>
    <w:rsid w:val="00414134"/>
    <w:rsid w:val="00433648"/>
    <w:rsid w:val="004938AF"/>
    <w:rsid w:val="004C59CB"/>
    <w:rsid w:val="004D2BC8"/>
    <w:rsid w:val="0053152E"/>
    <w:rsid w:val="0054581C"/>
    <w:rsid w:val="0059162C"/>
    <w:rsid w:val="005C20BA"/>
    <w:rsid w:val="005E2C70"/>
    <w:rsid w:val="00633F81"/>
    <w:rsid w:val="00646C6E"/>
    <w:rsid w:val="006517D2"/>
    <w:rsid w:val="00676D4C"/>
    <w:rsid w:val="0067775F"/>
    <w:rsid w:val="006A42EF"/>
    <w:rsid w:val="006C35CD"/>
    <w:rsid w:val="006C7B2E"/>
    <w:rsid w:val="00734083"/>
    <w:rsid w:val="007553CC"/>
    <w:rsid w:val="007559EE"/>
    <w:rsid w:val="00771549"/>
    <w:rsid w:val="00794E61"/>
    <w:rsid w:val="007956A4"/>
    <w:rsid w:val="007A48C2"/>
    <w:rsid w:val="007D4FAB"/>
    <w:rsid w:val="00854F14"/>
    <w:rsid w:val="00862579"/>
    <w:rsid w:val="008626E7"/>
    <w:rsid w:val="00867906"/>
    <w:rsid w:val="00876381"/>
    <w:rsid w:val="00894BF3"/>
    <w:rsid w:val="008B3764"/>
    <w:rsid w:val="008F0AE7"/>
    <w:rsid w:val="00900CB3"/>
    <w:rsid w:val="0091079D"/>
    <w:rsid w:val="00915662"/>
    <w:rsid w:val="00931D58"/>
    <w:rsid w:val="00936ADC"/>
    <w:rsid w:val="0094733D"/>
    <w:rsid w:val="00953DE2"/>
    <w:rsid w:val="00955CD1"/>
    <w:rsid w:val="00963D50"/>
    <w:rsid w:val="009661F0"/>
    <w:rsid w:val="00983930"/>
    <w:rsid w:val="009A1D2A"/>
    <w:rsid w:val="009B1CBC"/>
    <w:rsid w:val="009B2BC7"/>
    <w:rsid w:val="009C052B"/>
    <w:rsid w:val="009C5FB7"/>
    <w:rsid w:val="00A35DE6"/>
    <w:rsid w:val="00A54E0C"/>
    <w:rsid w:val="00A6274E"/>
    <w:rsid w:val="00A80A40"/>
    <w:rsid w:val="00A83207"/>
    <w:rsid w:val="00A873CD"/>
    <w:rsid w:val="00A87A51"/>
    <w:rsid w:val="00A87F51"/>
    <w:rsid w:val="00A96341"/>
    <w:rsid w:val="00AA78DB"/>
    <w:rsid w:val="00AD4D4E"/>
    <w:rsid w:val="00AE5C4F"/>
    <w:rsid w:val="00B04134"/>
    <w:rsid w:val="00B15CA5"/>
    <w:rsid w:val="00B4412D"/>
    <w:rsid w:val="00B575AB"/>
    <w:rsid w:val="00B660F9"/>
    <w:rsid w:val="00B663CC"/>
    <w:rsid w:val="00B93A0C"/>
    <w:rsid w:val="00B9463D"/>
    <w:rsid w:val="00BA692A"/>
    <w:rsid w:val="00BA788B"/>
    <w:rsid w:val="00BB7D8D"/>
    <w:rsid w:val="00C5048B"/>
    <w:rsid w:val="00C52F4E"/>
    <w:rsid w:val="00C53BF0"/>
    <w:rsid w:val="00C57098"/>
    <w:rsid w:val="00C73A19"/>
    <w:rsid w:val="00C80B07"/>
    <w:rsid w:val="00C81F8A"/>
    <w:rsid w:val="00C97EA0"/>
    <w:rsid w:val="00CA4356"/>
    <w:rsid w:val="00CB23C1"/>
    <w:rsid w:val="00CB4FD4"/>
    <w:rsid w:val="00CC3032"/>
    <w:rsid w:val="00CE7AE2"/>
    <w:rsid w:val="00D117D6"/>
    <w:rsid w:val="00D26CAA"/>
    <w:rsid w:val="00D31162"/>
    <w:rsid w:val="00D31678"/>
    <w:rsid w:val="00D44811"/>
    <w:rsid w:val="00D505BB"/>
    <w:rsid w:val="00D52437"/>
    <w:rsid w:val="00D53D12"/>
    <w:rsid w:val="00D73217"/>
    <w:rsid w:val="00D745AF"/>
    <w:rsid w:val="00D74FD2"/>
    <w:rsid w:val="00D95A30"/>
    <w:rsid w:val="00D96F87"/>
    <w:rsid w:val="00DA4FB4"/>
    <w:rsid w:val="00DA645E"/>
    <w:rsid w:val="00DA751B"/>
    <w:rsid w:val="00DB4141"/>
    <w:rsid w:val="00DC0F55"/>
    <w:rsid w:val="00DC7304"/>
    <w:rsid w:val="00DF2164"/>
    <w:rsid w:val="00E04F34"/>
    <w:rsid w:val="00E116DC"/>
    <w:rsid w:val="00E507D8"/>
    <w:rsid w:val="00E5737A"/>
    <w:rsid w:val="00E8529D"/>
    <w:rsid w:val="00E9481D"/>
    <w:rsid w:val="00EA49B4"/>
    <w:rsid w:val="00EB2B32"/>
    <w:rsid w:val="00EB419A"/>
    <w:rsid w:val="00EB701B"/>
    <w:rsid w:val="00F109BD"/>
    <w:rsid w:val="00F16BDB"/>
    <w:rsid w:val="00FC0118"/>
    <w:rsid w:val="00FD6550"/>
    <w:rsid w:val="00FE0D45"/>
    <w:rsid w:val="00FE342A"/>
    <w:rsid w:val="00FE4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12E3DE"/>
  <w15:chartTrackingRefBased/>
  <w15:docId w15:val="{BD8FEC6E-219C-48AE-9614-656F9D445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07155B"/>
    <w:pPr>
      <w:keepNext/>
      <w:keepLines/>
      <w:numPr>
        <w:numId w:val="3"/>
      </w:numPr>
      <w:pBdr>
        <w:bottom w:val="single" w:sz="4" w:space="1" w:color="auto"/>
      </w:pBdr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sz w:val="32"/>
      <w:szCs w:val="32"/>
      <w:lang w:val="en-US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07155B"/>
    <w:pPr>
      <w:keepNext/>
      <w:keepLines/>
      <w:numPr>
        <w:ilvl w:val="1"/>
        <w:numId w:val="3"/>
      </w:numPr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07155B"/>
    <w:pPr>
      <w:keepNext/>
      <w:keepLines/>
      <w:numPr>
        <w:ilvl w:val="2"/>
        <w:numId w:val="3"/>
      </w:numPr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sz w:val="24"/>
      <w:szCs w:val="24"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07155B"/>
    <w:rPr>
      <w:rFonts w:asciiTheme="majorHAnsi" w:eastAsiaTheme="majorEastAsia" w:hAnsiTheme="majorHAnsi" w:cstheme="majorBidi"/>
      <w:b/>
      <w:bCs/>
      <w:sz w:val="32"/>
      <w:szCs w:val="32"/>
      <w:lang w:val="en-US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07155B"/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table" w:styleId="Tabellenraster">
    <w:name w:val="Table Grid"/>
    <w:basedOn w:val="NormaleTabelle"/>
    <w:uiPriority w:val="39"/>
    <w:rsid w:val="00142A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507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507D8"/>
    <w:rPr>
      <w:rFonts w:ascii="Segoe UI" w:hAnsi="Segoe UI" w:cs="Segoe UI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1948F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1948F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1948F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948F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948F5"/>
    <w:rPr>
      <w:b/>
      <w:bCs/>
      <w:sz w:val="20"/>
      <w:szCs w:val="20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07155B"/>
    <w:rPr>
      <w:rFonts w:asciiTheme="majorHAnsi" w:eastAsiaTheme="majorEastAsia" w:hAnsiTheme="majorHAnsi" w:cstheme="majorBidi"/>
      <w:b/>
      <w:bCs/>
      <w:sz w:val="24"/>
      <w:szCs w:val="24"/>
      <w:lang w:val="en-US"/>
    </w:rPr>
  </w:style>
  <w:style w:type="character" w:customStyle="1" w:styleId="Fett1">
    <w:name w:val="Fett1"/>
    <w:basedOn w:val="Absatz-Standardschriftart"/>
    <w:uiPriority w:val="1"/>
    <w:qFormat/>
    <w:rsid w:val="0007155B"/>
    <w:rPr>
      <w:b/>
    </w:rPr>
  </w:style>
  <w:style w:type="paragraph" w:customStyle="1" w:styleId="centered">
    <w:name w:val="centered"/>
    <w:basedOn w:val="Standard"/>
    <w:qFormat/>
    <w:rsid w:val="0007155B"/>
    <w:pPr>
      <w:spacing w:after="0" w:line="240" w:lineRule="auto"/>
      <w:jc w:val="center"/>
    </w:pPr>
    <w:rPr>
      <w:rFonts w:eastAsiaTheme="minorEastAsia"/>
      <w:sz w:val="24"/>
      <w:szCs w:val="24"/>
      <w:lang w:val="en-US"/>
    </w:rPr>
  </w:style>
  <w:style w:type="paragraph" w:customStyle="1" w:styleId="graphictitle">
    <w:name w:val="graphic title"/>
    <w:basedOn w:val="Standard"/>
    <w:qFormat/>
    <w:rsid w:val="0007155B"/>
    <w:pPr>
      <w:spacing w:after="0" w:line="240" w:lineRule="auto"/>
      <w:jc w:val="center"/>
    </w:pPr>
    <w:rPr>
      <w:rFonts w:eastAsiaTheme="minorEastAsia"/>
      <w:b/>
      <w:i/>
      <w:sz w:val="24"/>
      <w:szCs w:val="24"/>
      <w:lang w:val="en-US"/>
    </w:rPr>
  </w:style>
  <w:style w:type="paragraph" w:customStyle="1" w:styleId="tabletitle">
    <w:name w:val="table title"/>
    <w:basedOn w:val="graphictitle"/>
    <w:qFormat/>
    <w:rsid w:val="0007155B"/>
  </w:style>
  <w:style w:type="character" w:styleId="Hyperlink">
    <w:name w:val="Hyperlink"/>
    <w:basedOn w:val="Absatz-Standardschriftart"/>
    <w:uiPriority w:val="99"/>
    <w:semiHidden/>
    <w:unhideWhenUsed/>
    <w:rsid w:val="00261D8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281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8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1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2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7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3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1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8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1627CF-4F77-48CA-A7E1-3A6C939191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3E94AE91</Template>
  <TotalTime>0</TotalTime>
  <Pages>10</Pages>
  <Words>2084</Words>
  <Characters>13130</Characters>
  <Application>Microsoft Office Word</Application>
  <DocSecurity>0</DocSecurity>
  <Lines>109</Lines>
  <Paragraphs>30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</dc:creator>
  <cp:keywords/>
  <dc:description/>
  <cp:lastModifiedBy>Poß-Doering, Regina</cp:lastModifiedBy>
  <cp:revision>3</cp:revision>
  <dcterms:created xsi:type="dcterms:W3CDTF">2020-08-07T15:38:00Z</dcterms:created>
  <dcterms:modified xsi:type="dcterms:W3CDTF">2020-08-07T15:39:00Z</dcterms:modified>
</cp:coreProperties>
</file>