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31801F" w14:textId="77777777" w:rsidR="005E0B29" w:rsidRPr="003C42F5" w:rsidRDefault="005E0B29" w:rsidP="005E0B29">
      <w:pPr>
        <w:pStyle w:val="Title"/>
        <w:rPr>
          <w:lang w:val="en-US"/>
        </w:rPr>
      </w:pPr>
      <w:r>
        <w:rPr>
          <w:lang w:val="en-US"/>
        </w:rPr>
        <w:t>Tunable porosity in a hydrogel with extreme vibration damping properties</w:t>
      </w:r>
    </w:p>
    <w:p w14:paraId="7D0D192C" w14:textId="77777777" w:rsidR="005E0B29" w:rsidRDefault="005E0B29" w:rsidP="005E0B29">
      <w:pPr>
        <w:pStyle w:val="Authors"/>
        <w:rPr>
          <w:lang w:val="en-US"/>
        </w:rPr>
      </w:pPr>
    </w:p>
    <w:p w14:paraId="7A8BAD1C" w14:textId="77777777" w:rsidR="005E0B29" w:rsidRPr="003B4F8C" w:rsidRDefault="005E0B29" w:rsidP="005E0B29">
      <w:pPr>
        <w:pStyle w:val="Authors"/>
        <w:rPr>
          <w:vertAlign w:val="superscript"/>
          <w:lang w:val="en-US"/>
        </w:rPr>
      </w:pPr>
      <w:r>
        <w:rPr>
          <w:lang w:val="en-US"/>
        </w:rPr>
        <w:t>Graham J. Day</w:t>
      </w:r>
      <w:r>
        <w:rPr>
          <w:vertAlign w:val="superscript"/>
          <w:lang w:val="en-US"/>
        </w:rPr>
        <w:t>1,2,3</w:t>
      </w:r>
      <w:r>
        <w:rPr>
          <w:lang w:val="en-US"/>
        </w:rPr>
        <w:t xml:space="preserve">, </w:t>
      </w:r>
      <w:proofErr w:type="spellStart"/>
      <w:r>
        <w:rPr>
          <w:lang w:val="en-US"/>
        </w:rPr>
        <w:t>Qicheng</w:t>
      </w:r>
      <w:proofErr w:type="spellEnd"/>
      <w:r>
        <w:rPr>
          <w:lang w:val="en-US"/>
        </w:rPr>
        <w:t xml:space="preserve"> Zhang</w:t>
      </w:r>
      <w:r>
        <w:rPr>
          <w:vertAlign w:val="superscript"/>
          <w:lang w:val="en-US"/>
        </w:rPr>
        <w:t>2</w:t>
      </w:r>
      <w:r>
        <w:rPr>
          <w:lang w:val="en-US"/>
        </w:rPr>
        <w:t xml:space="preserve">, </w:t>
      </w:r>
      <w:proofErr w:type="spellStart"/>
      <w:r>
        <w:rPr>
          <w:lang w:val="en-US"/>
        </w:rPr>
        <w:t>Chrystel</w:t>
      </w:r>
      <w:proofErr w:type="spellEnd"/>
      <w:r>
        <w:rPr>
          <w:lang w:val="en-US"/>
        </w:rPr>
        <w:t xml:space="preserve"> D. L. Remillat</w:t>
      </w:r>
      <w:r>
        <w:rPr>
          <w:vertAlign w:val="superscript"/>
          <w:lang w:val="en-US"/>
        </w:rPr>
        <w:t>2</w:t>
      </w:r>
      <w:r>
        <w:rPr>
          <w:lang w:val="en-US"/>
        </w:rPr>
        <w:t>, Gianni Comandini</w:t>
      </w:r>
      <w:r w:rsidRPr="00A54228">
        <w:rPr>
          <w:vertAlign w:val="superscript"/>
          <w:lang w:val="en-US"/>
        </w:rPr>
        <w:t>2</w:t>
      </w:r>
      <w:r>
        <w:rPr>
          <w:lang w:val="en-US"/>
        </w:rPr>
        <w:t>, Adam W. Perriman</w:t>
      </w:r>
      <w:r>
        <w:rPr>
          <w:vertAlign w:val="superscript"/>
          <w:lang w:val="en-US"/>
        </w:rPr>
        <w:t>1,4</w:t>
      </w:r>
      <w:r>
        <w:rPr>
          <w:lang w:val="en-US"/>
        </w:rPr>
        <w:t xml:space="preserve"> and Fabrizio Scarpa</w:t>
      </w:r>
      <w:r>
        <w:rPr>
          <w:vertAlign w:val="superscript"/>
          <w:lang w:val="en-US"/>
        </w:rPr>
        <w:t>2</w:t>
      </w:r>
    </w:p>
    <w:p w14:paraId="5B7CFC3D" w14:textId="77777777" w:rsidR="005E0B29" w:rsidRDefault="005E0B29" w:rsidP="005E0B29">
      <w:pPr>
        <w:pStyle w:val="Addresses"/>
        <w:rPr>
          <w:lang w:val="en-US"/>
        </w:rPr>
      </w:pPr>
      <w:r w:rsidRPr="00C545E5">
        <w:rPr>
          <w:vertAlign w:val="superscript"/>
          <w:lang w:val="en-US"/>
        </w:rPr>
        <w:t>1</w:t>
      </w:r>
      <w:r>
        <w:rPr>
          <w:lang w:val="en-US"/>
        </w:rPr>
        <w:t xml:space="preserve"> </w:t>
      </w:r>
      <w:r w:rsidRPr="00C545E5">
        <w:rPr>
          <w:lang w:val="en-US"/>
        </w:rPr>
        <w:t>School of Cellular and Molecular Medicine, University of Bristol, BS8 1TD Bristol, UK</w:t>
      </w:r>
    </w:p>
    <w:p w14:paraId="64E58DBE" w14:textId="77777777" w:rsidR="005E0B29" w:rsidRDefault="005E0B29" w:rsidP="005E0B29">
      <w:pPr>
        <w:pStyle w:val="Addresses"/>
        <w:rPr>
          <w:lang w:val="en-US"/>
        </w:rPr>
      </w:pPr>
      <w:r w:rsidRPr="00C545E5">
        <w:rPr>
          <w:vertAlign w:val="superscript"/>
          <w:lang w:val="en-US"/>
        </w:rPr>
        <w:t>2</w:t>
      </w:r>
      <w:r>
        <w:rPr>
          <w:lang w:val="en-US"/>
        </w:rPr>
        <w:t xml:space="preserve"> Bristol Composites Institute, School of Civil, Aerospace and Design Engineering (CADE), University of Bristol, Bristol BS8 1TR, UK</w:t>
      </w:r>
    </w:p>
    <w:p w14:paraId="557BAD34" w14:textId="77777777" w:rsidR="005E0B29" w:rsidRDefault="005E0B29" w:rsidP="005E0B29">
      <w:pPr>
        <w:pStyle w:val="Addresses"/>
        <w:rPr>
          <w:lang w:val="en-US"/>
        </w:rPr>
      </w:pPr>
      <w:r w:rsidRPr="00DF2FB1">
        <w:rPr>
          <w:vertAlign w:val="superscript"/>
          <w:lang w:val="en-US"/>
        </w:rPr>
        <w:t>3</w:t>
      </w:r>
      <w:r>
        <w:rPr>
          <w:lang w:val="en-US"/>
        </w:rPr>
        <w:t xml:space="preserve"> Centre for the Cellular Microenvironment, Division of Biomedical Engineering, James Watt School of Engineering, The Advance Research Centre, University of Glasgow, </w:t>
      </w:r>
      <w:r w:rsidRPr="00DF2FB1">
        <w:rPr>
          <w:lang w:val="en-US"/>
        </w:rPr>
        <w:t>Glasgow G12 8QQ</w:t>
      </w:r>
      <w:r>
        <w:rPr>
          <w:lang w:val="en-US"/>
        </w:rPr>
        <w:t>, UK</w:t>
      </w:r>
    </w:p>
    <w:p w14:paraId="04B09569" w14:textId="77777777" w:rsidR="005E0B29" w:rsidRDefault="005E0B29" w:rsidP="005E0B29">
      <w:pPr>
        <w:pStyle w:val="Addresses"/>
        <w:rPr>
          <w:lang w:val="en-US"/>
        </w:rPr>
      </w:pPr>
      <w:r>
        <w:rPr>
          <w:vertAlign w:val="superscript"/>
          <w:lang w:val="en-US"/>
        </w:rPr>
        <w:t>4</w:t>
      </w:r>
      <w:r>
        <w:rPr>
          <w:lang w:val="en-US"/>
        </w:rPr>
        <w:t xml:space="preserve"> </w:t>
      </w:r>
      <w:r w:rsidRPr="00C545E5">
        <w:rPr>
          <w:lang w:val="en-US"/>
        </w:rPr>
        <w:t>Research School of Chemistry and John Curtin School of Medical Research, Australian National University, Canberra ACT2601, Australia</w:t>
      </w:r>
    </w:p>
    <w:p w14:paraId="7FE8984B" w14:textId="77777777" w:rsidR="003247EF" w:rsidRDefault="003247EF" w:rsidP="00AA3A94">
      <w:pPr>
        <w:pStyle w:val="Addresses"/>
        <w:rPr>
          <w:lang w:val="en-US"/>
        </w:rPr>
      </w:pPr>
    </w:p>
    <w:p w14:paraId="19CBCEC9" w14:textId="3AC8B742" w:rsidR="003247EF" w:rsidRPr="003247EF" w:rsidRDefault="003247EF" w:rsidP="003247EF">
      <w:pPr>
        <w:pStyle w:val="Heading1"/>
      </w:pPr>
      <w:r w:rsidRPr="003247EF">
        <w:lastRenderedPageBreak/>
        <w:t>Supplementary figures</w:t>
      </w:r>
    </w:p>
    <w:p w14:paraId="34194440" w14:textId="785D1498" w:rsidR="00AA3A94" w:rsidRDefault="004E5D28" w:rsidP="005535E3">
      <w:pPr>
        <w:pStyle w:val="Heading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00624296" wp14:editId="4CEADD7B">
                <wp:simplePos x="0" y="0"/>
                <wp:positionH relativeFrom="column">
                  <wp:posOffset>243840</wp:posOffset>
                </wp:positionH>
                <wp:positionV relativeFrom="paragraph">
                  <wp:posOffset>63</wp:posOffset>
                </wp:positionV>
                <wp:extent cx="5142230" cy="5850980"/>
                <wp:effectExtent l="0" t="0" r="1270" b="0"/>
                <wp:wrapSquare wrapText="bothSides"/>
                <wp:docPr id="288412282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42230" cy="5850980"/>
                          <a:chOff x="-1213164" y="115314"/>
                          <a:chExt cx="5142368" cy="5699973"/>
                        </a:xfrm>
                      </wpg:grpSpPr>
                      <pic:pic xmlns:pic="http://schemas.openxmlformats.org/drawingml/2006/picture">
                        <pic:nvPicPr>
                          <pic:cNvPr id="1726976515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/>
                          <a:stretch/>
                        </pic:blipFill>
                        <pic:spPr>
                          <a:xfrm>
                            <a:off x="-171988" y="115314"/>
                            <a:ext cx="2881581" cy="40464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89869563" name="Text Box 1"/>
                        <wps:cNvSpPr txBox="1"/>
                        <wps:spPr>
                          <a:xfrm>
                            <a:off x="-1213164" y="4390667"/>
                            <a:ext cx="5142368" cy="1424620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029474D6" w14:textId="4210E4BF" w:rsidR="004E5D28" w:rsidRPr="003C61C5" w:rsidRDefault="004E5D28" w:rsidP="004E5D28">
                              <w:pPr>
                                <w:pStyle w:val="Caption"/>
                                <w:rPr>
                                  <w:b w:val="0"/>
                                  <w:bCs/>
                                  <w:color w:val="E31D03"/>
                                  <w:sz w:val="32"/>
                                  <w:szCs w:val="32"/>
                                </w:rPr>
                              </w:pPr>
                              <w:r>
                                <w:t>Supplementary figure S</w:t>
                              </w:r>
                              <w:fldSimple w:instr=" SEQ Supplementary_figure_S \* ARABIC ">
                                <w:r w:rsidR="00692186">
                                  <w:rPr>
                                    <w:noProof/>
                                  </w:rPr>
                                  <w:t>1</w:t>
                                </w:r>
                              </w:fldSimple>
                              <w:r>
                                <w:rPr>
                                  <w:b w:val="0"/>
                                  <w:bCs/>
                                </w:rPr>
                                <w:t xml:space="preserve">. </w:t>
                              </w:r>
                              <w:r w:rsidR="008A0C99">
                                <w:rPr>
                                  <w:b w:val="0"/>
                                  <w:bCs/>
                                </w:rPr>
                                <w:t xml:space="preserve">Chemical structures of the polymers used to make porous hydrogels. </w:t>
                              </w:r>
                              <w:r w:rsidR="008A0C99">
                                <w:t>a</w:t>
                              </w:r>
                              <w:r w:rsidR="008A0C99">
                                <w:rPr>
                                  <w:b w:val="0"/>
                                  <w:bCs/>
                                </w:rPr>
                                <w:t xml:space="preserve"> </w:t>
                              </w:r>
                              <w:r w:rsidR="005E0D5E">
                                <w:rPr>
                                  <w:b w:val="0"/>
                                  <w:bCs/>
                                </w:rPr>
                                <w:t>Linear alginate polymer compr</w:t>
                              </w:r>
                              <w:r w:rsidR="0029752D">
                                <w:rPr>
                                  <w:b w:val="0"/>
                                  <w:bCs/>
                                </w:rPr>
                                <w:t xml:space="preserve">ised of </w:t>
                              </w:r>
                              <w:r w:rsidR="005408F4">
                                <w:rPr>
                                  <w:b w:val="0"/>
                                  <w:bCs/>
                                </w:rPr>
                                <w:t xml:space="preserve">(1→4)-linked </w:t>
                              </w:r>
                              <w:r w:rsidR="005408F4">
                                <w:rPr>
                                  <w:b w:val="0"/>
                                  <w:bCs/>
                                  <w:lang w:val="el-GR"/>
                                </w:rPr>
                                <w:t>β</w:t>
                              </w:r>
                              <w:r w:rsidR="006A5DDF">
                                <w:rPr>
                                  <w:b w:val="0"/>
                                  <w:bCs/>
                                </w:rPr>
                                <w:t>-D-</w:t>
                              </w:r>
                              <w:proofErr w:type="spellStart"/>
                              <w:r w:rsidR="006A5DDF">
                                <w:rPr>
                                  <w:b w:val="0"/>
                                  <w:bCs/>
                                </w:rPr>
                                <w:t>mannuronate</w:t>
                              </w:r>
                              <w:proofErr w:type="spellEnd"/>
                              <w:r w:rsidR="006A5DDF">
                                <w:rPr>
                                  <w:b w:val="0"/>
                                  <w:bCs/>
                                </w:rPr>
                                <w:t xml:space="preserve"> </w:t>
                              </w:r>
                              <w:r w:rsidR="00184C2F">
                                <w:rPr>
                                  <w:b w:val="0"/>
                                  <w:bCs/>
                                </w:rPr>
                                <w:t>(m)</w:t>
                              </w:r>
                              <w:r w:rsidR="005E0D5E">
                                <w:rPr>
                                  <w:b w:val="0"/>
                                  <w:bCs/>
                                </w:rPr>
                                <w:t xml:space="preserve"> </w:t>
                              </w:r>
                              <w:r w:rsidR="00CD1B45">
                                <w:rPr>
                                  <w:b w:val="0"/>
                                  <w:bCs/>
                                </w:rPr>
                                <w:t xml:space="preserve">and </w:t>
                              </w:r>
                              <w:r w:rsidR="00CD1B45">
                                <w:rPr>
                                  <w:b w:val="0"/>
                                  <w:bCs/>
                                  <w:lang w:val="el-GR"/>
                                </w:rPr>
                                <w:t>α</w:t>
                              </w:r>
                              <w:r w:rsidR="00CD1B45">
                                <w:rPr>
                                  <w:b w:val="0"/>
                                  <w:bCs/>
                                </w:rPr>
                                <w:t>-L-</w:t>
                              </w:r>
                              <w:r w:rsidR="000441CC">
                                <w:rPr>
                                  <w:b w:val="0"/>
                                  <w:bCs/>
                                </w:rPr>
                                <w:t>guluron</w:t>
                              </w:r>
                              <w:r w:rsidR="0071662B">
                                <w:rPr>
                                  <w:b w:val="0"/>
                                  <w:bCs/>
                                </w:rPr>
                                <w:t>ate</w:t>
                              </w:r>
                              <w:r w:rsidR="00184C2F">
                                <w:rPr>
                                  <w:b w:val="0"/>
                                  <w:bCs/>
                                </w:rPr>
                                <w:t xml:space="preserve"> (n)</w:t>
                              </w:r>
                              <w:r w:rsidR="00C95D25">
                                <w:rPr>
                                  <w:b w:val="0"/>
                                  <w:bCs/>
                                </w:rPr>
                                <w:t>, bound to monovalent sodium ions (Na</w:t>
                              </w:r>
                              <w:r w:rsidR="00C95D25">
                                <w:rPr>
                                  <w:b w:val="0"/>
                                  <w:bCs/>
                                  <w:vertAlign w:val="superscript"/>
                                </w:rPr>
                                <w:t>+</w:t>
                              </w:r>
                              <w:r w:rsidR="00C95D25">
                                <w:rPr>
                                  <w:b w:val="0"/>
                                  <w:bCs/>
                                </w:rPr>
                                <w:t>; blue spheres)</w:t>
                              </w:r>
                              <w:r w:rsidR="000441CC">
                                <w:rPr>
                                  <w:b w:val="0"/>
                                  <w:bCs/>
                                </w:rPr>
                                <w:t xml:space="preserve">. </w:t>
                              </w:r>
                              <w:r w:rsidR="000441CC">
                                <w:t xml:space="preserve">b </w:t>
                              </w:r>
                              <w:r w:rsidR="00512977">
                                <w:rPr>
                                  <w:b w:val="0"/>
                                  <w:bCs/>
                                </w:rPr>
                                <w:t>Guluronate</w:t>
                              </w:r>
                              <w:r w:rsidR="000441CC">
                                <w:rPr>
                                  <w:b w:val="0"/>
                                  <w:bCs/>
                                </w:rPr>
                                <w:t xml:space="preserve"> chains of alginate cross-linked by</w:t>
                              </w:r>
                              <w:r w:rsidR="00295E0C">
                                <w:rPr>
                                  <w:b w:val="0"/>
                                  <w:bCs/>
                                </w:rPr>
                                <w:t xml:space="preserve"> divalent</w:t>
                              </w:r>
                              <w:r w:rsidR="000441CC">
                                <w:rPr>
                                  <w:b w:val="0"/>
                                  <w:bCs/>
                                </w:rPr>
                                <w:t xml:space="preserve"> calcium ions (Ca</w:t>
                              </w:r>
                              <w:r w:rsidR="000441CC" w:rsidRPr="00C95D25">
                                <w:rPr>
                                  <w:b w:val="0"/>
                                  <w:bCs/>
                                  <w:vertAlign w:val="superscript"/>
                                </w:rPr>
                                <w:t>2+</w:t>
                              </w:r>
                              <w:r w:rsidR="000441CC">
                                <w:rPr>
                                  <w:b w:val="0"/>
                                  <w:bCs/>
                                </w:rPr>
                                <w:t>; green spheres)</w:t>
                              </w:r>
                              <w:r w:rsidR="00295E0C">
                                <w:rPr>
                                  <w:b w:val="0"/>
                                  <w:bCs/>
                                </w:rPr>
                                <w:t xml:space="preserve">. </w:t>
                              </w:r>
                              <w:r w:rsidR="00295E0C">
                                <w:t>c</w:t>
                              </w:r>
                              <w:r w:rsidR="00295E0C">
                                <w:rPr>
                                  <w:b w:val="0"/>
                                  <w:bCs/>
                                </w:rPr>
                                <w:t xml:space="preserve"> </w:t>
                              </w:r>
                              <w:r w:rsidR="00E040A5">
                                <w:rPr>
                                  <w:b w:val="0"/>
                                  <w:bCs/>
                                </w:rPr>
                                <w:t xml:space="preserve">Structure of the triblock copolymer </w:t>
                              </w:r>
                              <w:r w:rsidR="00295E0C">
                                <w:rPr>
                                  <w:b w:val="0"/>
                                  <w:bCs/>
                                </w:rPr>
                                <w:t>Poloxamer 407</w:t>
                              </w:r>
                              <w:r w:rsidR="00E040A5">
                                <w:rPr>
                                  <w:b w:val="0"/>
                                  <w:bCs/>
                                </w:rPr>
                                <w:t xml:space="preserve">, comprised of </w:t>
                              </w:r>
                              <w:r w:rsidR="00EB5E42">
                                <w:rPr>
                                  <w:b w:val="0"/>
                                  <w:bCs/>
                                </w:rPr>
                                <w:t>hydrophilic polyethylene glycol (red boxes) and hydrophobic p</w:t>
                              </w:r>
                              <w:r w:rsidR="007F1022">
                                <w:rPr>
                                  <w:b w:val="0"/>
                                  <w:bCs/>
                                </w:rPr>
                                <w:t>ropylene glycol (orange box)</w:t>
                              </w:r>
                              <w:r w:rsidR="00B4490A">
                                <w:rPr>
                                  <w:b w:val="0"/>
                                  <w:bCs/>
                                </w:rPr>
                                <w:t>.</w:t>
                              </w:r>
                              <w:r w:rsidR="007F1022">
                                <w:rPr>
                                  <w:b w:val="0"/>
                                  <w:bCs/>
                                </w:rPr>
                                <w:t xml:space="preserve"> </w:t>
                              </w:r>
                              <w:r w:rsidR="007F1022">
                                <w:rPr>
                                  <w:b w:val="0"/>
                                  <w:bCs/>
                                  <w:i/>
                                  <w:iCs w:val="0"/>
                                </w:rPr>
                                <w:t>a</w:t>
                              </w:r>
                              <w:r w:rsidR="007F1022">
                                <w:rPr>
                                  <w:b w:val="0"/>
                                  <w:bCs/>
                                </w:rPr>
                                <w:t xml:space="preserve"> = </w:t>
                              </w:r>
                              <w:r w:rsidR="003C61C5">
                                <w:rPr>
                                  <w:b w:val="0"/>
                                  <w:bCs/>
                                </w:rPr>
                                <w:t xml:space="preserve">101 and </w:t>
                              </w:r>
                              <w:r w:rsidR="003C61C5">
                                <w:rPr>
                                  <w:b w:val="0"/>
                                  <w:bCs/>
                                  <w:i/>
                                  <w:iCs w:val="0"/>
                                </w:rPr>
                                <w:t>b</w:t>
                              </w:r>
                              <w:r w:rsidR="003C61C5">
                                <w:rPr>
                                  <w:b w:val="0"/>
                                  <w:bCs/>
                                </w:rPr>
                                <w:t xml:space="preserve"> = 56.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0624296" id="Group 3" o:spid="_x0000_s1026" style="position:absolute;left:0;text-align:left;margin-left:19.2pt;margin-top:0;width:404.9pt;height:460.7pt;z-index:251654144;mso-width-relative:margin;mso-height-relative:margin" coordorigin="-12131,1153" coordsize="51423,56999" o:gfxdata="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left:-1719;top:1153;width:28814;height:4046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">
                  <v:imagedata r:id="rId7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8" type="#_x0000_t202" style="position:absolute;left:-12131;top:43906;width:51423;height:1424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" stroked="f">
                  <v:textbox style="mso-fit-shape-to-text:t" inset="0,0,0,0">
                    <w:txbxContent>
                      <w:p w14:paraId="029474D6" w14:textId="4210E4BF" w:rsidR="004E5D28" w:rsidRPr="003C61C5" w:rsidRDefault="004E5D28" w:rsidP="004E5D28">
                        <w:pPr>
                          <w:pStyle w:val="Caption"/>
                          <w:rPr>
                            <w:b w:val="0"/>
                            <w:bCs/>
                            <w:color w:val="E31D03"/>
                            <w:sz w:val="32"/>
                            <w:szCs w:val="32"/>
                          </w:rPr>
                        </w:pPr>
                        <w:r>
                          <w:t>Supplementary figure S</w:t>
                        </w:r>
                        <w:fldSimple w:instr=" SEQ Supplementary_figure_S \* ARABIC ">
                          <w:r w:rsidR="00692186">
                            <w:rPr>
                              <w:noProof/>
                            </w:rPr>
                            <w:t>1</w:t>
                          </w:r>
                        </w:fldSimple>
                        <w:r>
                          <w:rPr>
                            <w:b w:val="0"/>
                            <w:bCs/>
                          </w:rPr>
                          <w:t xml:space="preserve">. </w:t>
                        </w:r>
                        <w:r w:rsidR="008A0C99">
                          <w:rPr>
                            <w:b w:val="0"/>
                            <w:bCs/>
                          </w:rPr>
                          <w:t xml:space="preserve">Chemical structures of the polymers used to make porous hydrogels. </w:t>
                        </w:r>
                        <w:r w:rsidR="008A0C99">
                          <w:t>a</w:t>
                        </w:r>
                        <w:r w:rsidR="008A0C99">
                          <w:rPr>
                            <w:b w:val="0"/>
                            <w:bCs/>
                          </w:rPr>
                          <w:t xml:space="preserve"> </w:t>
                        </w:r>
                        <w:r w:rsidR="005E0D5E">
                          <w:rPr>
                            <w:b w:val="0"/>
                            <w:bCs/>
                          </w:rPr>
                          <w:t>Linear alginate polymer compr</w:t>
                        </w:r>
                        <w:r w:rsidR="0029752D">
                          <w:rPr>
                            <w:b w:val="0"/>
                            <w:bCs/>
                          </w:rPr>
                          <w:t xml:space="preserve">ised of </w:t>
                        </w:r>
                        <w:r w:rsidR="005408F4">
                          <w:rPr>
                            <w:b w:val="0"/>
                            <w:bCs/>
                          </w:rPr>
                          <w:t xml:space="preserve">(1→4)-linked </w:t>
                        </w:r>
                        <w:r w:rsidR="005408F4">
                          <w:rPr>
                            <w:b w:val="0"/>
                            <w:bCs/>
                            <w:lang w:val="el-GR"/>
                          </w:rPr>
                          <w:t>β</w:t>
                        </w:r>
                        <w:r w:rsidR="006A5DDF">
                          <w:rPr>
                            <w:b w:val="0"/>
                            <w:bCs/>
                          </w:rPr>
                          <w:t>-D-</w:t>
                        </w:r>
                        <w:proofErr w:type="spellStart"/>
                        <w:r w:rsidR="006A5DDF">
                          <w:rPr>
                            <w:b w:val="0"/>
                            <w:bCs/>
                          </w:rPr>
                          <w:t>mannuronate</w:t>
                        </w:r>
                        <w:proofErr w:type="spellEnd"/>
                        <w:r w:rsidR="006A5DDF">
                          <w:rPr>
                            <w:b w:val="0"/>
                            <w:bCs/>
                          </w:rPr>
                          <w:t xml:space="preserve"> </w:t>
                        </w:r>
                        <w:r w:rsidR="00184C2F">
                          <w:rPr>
                            <w:b w:val="0"/>
                            <w:bCs/>
                          </w:rPr>
                          <w:t>(m)</w:t>
                        </w:r>
                        <w:r w:rsidR="005E0D5E">
                          <w:rPr>
                            <w:b w:val="0"/>
                            <w:bCs/>
                          </w:rPr>
                          <w:t xml:space="preserve"> </w:t>
                        </w:r>
                        <w:r w:rsidR="00CD1B45">
                          <w:rPr>
                            <w:b w:val="0"/>
                            <w:bCs/>
                          </w:rPr>
                          <w:t xml:space="preserve">and </w:t>
                        </w:r>
                        <w:r w:rsidR="00CD1B45">
                          <w:rPr>
                            <w:b w:val="0"/>
                            <w:bCs/>
                            <w:lang w:val="el-GR"/>
                          </w:rPr>
                          <w:t>α</w:t>
                        </w:r>
                        <w:r w:rsidR="00CD1B45">
                          <w:rPr>
                            <w:b w:val="0"/>
                            <w:bCs/>
                          </w:rPr>
                          <w:t>-L-</w:t>
                        </w:r>
                        <w:r w:rsidR="000441CC">
                          <w:rPr>
                            <w:b w:val="0"/>
                            <w:bCs/>
                          </w:rPr>
                          <w:t>guluron</w:t>
                        </w:r>
                        <w:r w:rsidR="0071662B">
                          <w:rPr>
                            <w:b w:val="0"/>
                            <w:bCs/>
                          </w:rPr>
                          <w:t>ate</w:t>
                        </w:r>
                        <w:r w:rsidR="00184C2F">
                          <w:rPr>
                            <w:b w:val="0"/>
                            <w:bCs/>
                          </w:rPr>
                          <w:t xml:space="preserve"> (n)</w:t>
                        </w:r>
                        <w:r w:rsidR="00C95D25">
                          <w:rPr>
                            <w:b w:val="0"/>
                            <w:bCs/>
                          </w:rPr>
                          <w:t xml:space="preserve">, bound to monovalent sodium </w:t>
                        </w:r>
                        <w:r w:rsidR="00C95D25">
                          <w:rPr>
                            <w:b w:val="0"/>
                            <w:bCs/>
                          </w:rPr>
                          <w:t>ions</w:t>
                        </w:r>
                        <w:r w:rsidR="00C95D25">
                          <w:rPr>
                            <w:b w:val="0"/>
                            <w:bCs/>
                          </w:rPr>
                          <w:t xml:space="preserve"> (Na</w:t>
                        </w:r>
                        <w:r w:rsidR="00C95D25">
                          <w:rPr>
                            <w:b w:val="0"/>
                            <w:bCs/>
                            <w:vertAlign w:val="superscript"/>
                          </w:rPr>
                          <w:t>+</w:t>
                        </w:r>
                        <w:r w:rsidR="00C95D25">
                          <w:rPr>
                            <w:b w:val="0"/>
                            <w:bCs/>
                          </w:rPr>
                          <w:t>; blue spheres)</w:t>
                        </w:r>
                        <w:r w:rsidR="000441CC">
                          <w:rPr>
                            <w:b w:val="0"/>
                            <w:bCs/>
                          </w:rPr>
                          <w:t xml:space="preserve">. </w:t>
                        </w:r>
                        <w:r w:rsidR="000441CC">
                          <w:t xml:space="preserve">b </w:t>
                        </w:r>
                        <w:r w:rsidR="00512977">
                          <w:rPr>
                            <w:b w:val="0"/>
                            <w:bCs/>
                          </w:rPr>
                          <w:t>Guluronate</w:t>
                        </w:r>
                        <w:r w:rsidR="000441CC">
                          <w:rPr>
                            <w:b w:val="0"/>
                            <w:bCs/>
                          </w:rPr>
                          <w:t xml:space="preserve"> chains of alginate cross-linked by</w:t>
                        </w:r>
                        <w:r w:rsidR="00295E0C">
                          <w:rPr>
                            <w:b w:val="0"/>
                            <w:bCs/>
                          </w:rPr>
                          <w:t xml:space="preserve"> divalent</w:t>
                        </w:r>
                        <w:r w:rsidR="000441CC">
                          <w:rPr>
                            <w:b w:val="0"/>
                            <w:bCs/>
                          </w:rPr>
                          <w:t xml:space="preserve"> calcium ions (Ca</w:t>
                        </w:r>
                        <w:r w:rsidR="000441CC" w:rsidRPr="00C95D25">
                          <w:rPr>
                            <w:b w:val="0"/>
                            <w:bCs/>
                            <w:vertAlign w:val="superscript"/>
                          </w:rPr>
                          <w:t>2+</w:t>
                        </w:r>
                        <w:r w:rsidR="000441CC">
                          <w:rPr>
                            <w:b w:val="0"/>
                            <w:bCs/>
                          </w:rPr>
                          <w:t>; green spheres)</w:t>
                        </w:r>
                        <w:r w:rsidR="00295E0C">
                          <w:rPr>
                            <w:b w:val="0"/>
                            <w:bCs/>
                          </w:rPr>
                          <w:t xml:space="preserve">. </w:t>
                        </w:r>
                        <w:r w:rsidR="00295E0C">
                          <w:t>c</w:t>
                        </w:r>
                        <w:r w:rsidR="00295E0C">
                          <w:rPr>
                            <w:b w:val="0"/>
                            <w:bCs/>
                          </w:rPr>
                          <w:t xml:space="preserve"> </w:t>
                        </w:r>
                        <w:r w:rsidR="00E040A5">
                          <w:rPr>
                            <w:b w:val="0"/>
                            <w:bCs/>
                          </w:rPr>
                          <w:t xml:space="preserve">Structure of the triblock copolymer </w:t>
                        </w:r>
                        <w:r w:rsidR="00295E0C">
                          <w:rPr>
                            <w:b w:val="0"/>
                            <w:bCs/>
                          </w:rPr>
                          <w:t>Poloxamer 407</w:t>
                        </w:r>
                        <w:r w:rsidR="00E040A5">
                          <w:rPr>
                            <w:b w:val="0"/>
                            <w:bCs/>
                          </w:rPr>
                          <w:t xml:space="preserve">, comprised of </w:t>
                        </w:r>
                        <w:r w:rsidR="00EB5E42">
                          <w:rPr>
                            <w:b w:val="0"/>
                            <w:bCs/>
                          </w:rPr>
                          <w:t>hydrophilic polyethylene glycol (red boxes) and hydrophobic p</w:t>
                        </w:r>
                        <w:r w:rsidR="007F1022">
                          <w:rPr>
                            <w:b w:val="0"/>
                            <w:bCs/>
                          </w:rPr>
                          <w:t>ropylene glycol (orange box)</w:t>
                        </w:r>
                        <w:r w:rsidR="00B4490A">
                          <w:rPr>
                            <w:b w:val="0"/>
                            <w:bCs/>
                          </w:rPr>
                          <w:t>.</w:t>
                        </w:r>
                        <w:r w:rsidR="007F1022">
                          <w:rPr>
                            <w:b w:val="0"/>
                            <w:bCs/>
                          </w:rPr>
                          <w:t xml:space="preserve"> </w:t>
                        </w:r>
                        <w:r w:rsidR="007F1022">
                          <w:rPr>
                            <w:b w:val="0"/>
                            <w:bCs/>
                            <w:i/>
                            <w:iCs w:val="0"/>
                          </w:rPr>
                          <w:t>a</w:t>
                        </w:r>
                        <w:r w:rsidR="007F1022">
                          <w:rPr>
                            <w:b w:val="0"/>
                            <w:bCs/>
                          </w:rPr>
                          <w:t xml:space="preserve"> = </w:t>
                        </w:r>
                        <w:r w:rsidR="003C61C5">
                          <w:rPr>
                            <w:b w:val="0"/>
                            <w:bCs/>
                          </w:rPr>
                          <w:t xml:space="preserve">101 and </w:t>
                        </w:r>
                        <w:r w:rsidR="003C61C5">
                          <w:rPr>
                            <w:b w:val="0"/>
                            <w:bCs/>
                            <w:i/>
                            <w:iCs w:val="0"/>
                          </w:rPr>
                          <w:t>b</w:t>
                        </w:r>
                        <w:r w:rsidR="003C61C5">
                          <w:rPr>
                            <w:b w:val="0"/>
                            <w:bCs/>
                          </w:rPr>
                          <w:t xml:space="preserve"> = 56.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</w:p>
    <w:p w14:paraId="19572692" w14:textId="0F0DEB1A" w:rsidR="00812558" w:rsidRDefault="00812558">
      <w:pPr>
        <w:spacing w:line="240" w:lineRule="auto"/>
        <w:jc w:val="left"/>
      </w:pPr>
      <w:r>
        <w:br w:type="page"/>
      </w:r>
    </w:p>
    <w:p w14:paraId="3B641BD0" w14:textId="65415FCB" w:rsidR="00BC28C6" w:rsidRDefault="00BC28C6" w:rsidP="00943B01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3FD8C872" wp14:editId="4634E329">
                <wp:simplePos x="0" y="0"/>
                <wp:positionH relativeFrom="column">
                  <wp:posOffset>4445</wp:posOffset>
                </wp:positionH>
                <wp:positionV relativeFrom="paragraph">
                  <wp:posOffset>158</wp:posOffset>
                </wp:positionV>
                <wp:extent cx="5753100" cy="4408170"/>
                <wp:effectExtent l="0" t="0" r="0" b="0"/>
                <wp:wrapTopAndBottom/>
                <wp:docPr id="1787828649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3100" cy="4408170"/>
                          <a:chOff x="0" y="0"/>
                          <a:chExt cx="5753100" cy="4408170"/>
                        </a:xfrm>
                      </wpg:grpSpPr>
                      <pic:pic xmlns:pic="http://schemas.openxmlformats.org/drawingml/2006/picture">
                        <pic:nvPicPr>
                          <pic:cNvPr id="1705577564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53100" cy="3327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56791585" name="Text Box 1"/>
                        <wps:cNvSpPr txBox="1"/>
                        <wps:spPr>
                          <a:xfrm>
                            <a:off x="0" y="3385820"/>
                            <a:ext cx="5753100" cy="1022350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130F2D24" w14:textId="7C176EBA" w:rsidR="004E5D28" w:rsidRPr="008E2762" w:rsidRDefault="004E5D28" w:rsidP="004E5D28">
                              <w:pPr>
                                <w:pStyle w:val="Caption"/>
                                <w:rPr>
                                  <w:b w:val="0"/>
                                  <w:bCs/>
                                  <w:noProof/>
                                </w:rPr>
                              </w:pPr>
                              <w:r>
                                <w:t>Supplementary figure S</w:t>
                              </w:r>
                              <w:fldSimple w:instr=" SEQ Supplementary_figure_S \* ARABIC ">
                                <w:r w:rsidR="00692186">
                                  <w:rPr>
                                    <w:noProof/>
                                  </w:rPr>
                                  <w:t>2</w:t>
                                </w:r>
                              </w:fldSimple>
                              <w:r>
                                <w:t>.</w:t>
                              </w:r>
                              <w:r w:rsidR="00287BEA">
                                <w:t xml:space="preserve"> </w:t>
                              </w:r>
                              <w:r w:rsidR="00287BEA">
                                <w:rPr>
                                  <w:b w:val="0"/>
                                  <w:bCs/>
                                </w:rPr>
                                <w:t xml:space="preserve">Forming hydrogels for compression testing. </w:t>
                              </w:r>
                              <w:proofErr w:type="spellStart"/>
                              <w:r w:rsidR="00287BEA">
                                <w:t>a</w:t>
                              </w:r>
                              <w:proofErr w:type="spellEnd"/>
                              <w:r w:rsidR="00287BEA">
                                <w:rPr>
                                  <w:b w:val="0"/>
                                  <w:bCs/>
                                </w:rPr>
                                <w:t xml:space="preserve"> </w:t>
                              </w:r>
                              <w:proofErr w:type="gramStart"/>
                              <w:r w:rsidR="00287BEA">
                                <w:rPr>
                                  <w:b w:val="0"/>
                                  <w:bCs/>
                                </w:rPr>
                                <w:t>The</w:t>
                              </w:r>
                              <w:proofErr w:type="gramEnd"/>
                              <w:r w:rsidR="00287BEA">
                                <w:rPr>
                                  <w:b w:val="0"/>
                                  <w:bCs/>
                                </w:rPr>
                                <w:t xml:space="preserve"> </w:t>
                              </w:r>
                              <w:proofErr w:type="spellStart"/>
                              <w:r w:rsidR="00287BEA">
                                <w:rPr>
                                  <w:b w:val="0"/>
                                  <w:bCs/>
                                </w:rPr>
                                <w:t>mold</w:t>
                              </w:r>
                              <w:proofErr w:type="spellEnd"/>
                              <w:r w:rsidR="00287BEA">
                                <w:rPr>
                                  <w:b w:val="0"/>
                                  <w:bCs/>
                                </w:rPr>
                                <w:t xml:space="preserve"> used in dialysis to </w:t>
                              </w:r>
                              <w:r w:rsidR="00D27BA2">
                                <w:rPr>
                                  <w:b w:val="0"/>
                                  <w:bCs/>
                                </w:rPr>
                                <w:t xml:space="preserve">yield </w:t>
                              </w:r>
                              <w:r w:rsidR="00192876">
                                <w:rPr>
                                  <w:b w:val="0"/>
                                  <w:bCs/>
                                </w:rPr>
                                <w:t xml:space="preserve">hydrogel discs 12 mm in diameter and </w:t>
                              </w:r>
                              <w:r w:rsidR="00FD66C3">
                                <w:rPr>
                                  <w:b w:val="0"/>
                                  <w:bCs/>
                                </w:rPr>
                                <w:t>5</w:t>
                              </w:r>
                              <w:r w:rsidR="00192876">
                                <w:rPr>
                                  <w:b w:val="0"/>
                                  <w:bCs/>
                                </w:rPr>
                                <w:t xml:space="preserve"> mm in height. </w:t>
                              </w:r>
                              <w:r w:rsidR="00192876">
                                <w:t xml:space="preserve">b </w:t>
                              </w:r>
                              <w:r w:rsidR="00192876">
                                <w:rPr>
                                  <w:b w:val="0"/>
                                  <w:bCs/>
                                </w:rPr>
                                <w:t xml:space="preserve">Optical images of </w:t>
                              </w:r>
                              <w:r w:rsidR="00B809EE">
                                <w:rPr>
                                  <w:b w:val="0"/>
                                  <w:bCs/>
                                </w:rPr>
                                <w:t>the A</w:t>
                              </w:r>
                              <w:r w:rsidR="00B809EE">
                                <w:rPr>
                                  <w:b w:val="0"/>
                                  <w:bCs/>
                                  <w:vertAlign w:val="subscript"/>
                                </w:rPr>
                                <w:t>1.25</w:t>
                              </w:r>
                              <w:r w:rsidR="00B809EE">
                                <w:rPr>
                                  <w:b w:val="0"/>
                                  <w:bCs/>
                                </w:rPr>
                                <w:t xml:space="preserve"> hydrogel</w:t>
                              </w:r>
                              <w:r w:rsidR="001F7D31">
                                <w:rPr>
                                  <w:b w:val="0"/>
                                  <w:bCs/>
                                </w:rPr>
                                <w:t xml:space="preserve"> discs</w:t>
                              </w:r>
                              <w:r w:rsidR="00B809EE">
                                <w:rPr>
                                  <w:b w:val="0"/>
                                  <w:bCs/>
                                </w:rPr>
                                <w:t xml:space="preserve"> with increasing Poloxamer concentration. </w:t>
                              </w:r>
                              <w:r w:rsidR="008E2762">
                                <w:t>c–d</w:t>
                              </w:r>
                              <w:r w:rsidR="008E2762">
                                <w:rPr>
                                  <w:b w:val="0"/>
                                  <w:bCs/>
                                </w:rPr>
                                <w:t xml:space="preserve"> Corresponding images of the A</w:t>
                              </w:r>
                              <w:r w:rsidR="008E2762" w:rsidRPr="008E2762">
                                <w:rPr>
                                  <w:b w:val="0"/>
                                  <w:bCs/>
                                  <w:vertAlign w:val="subscript"/>
                                </w:rPr>
                                <w:t>2.5</w:t>
                              </w:r>
                              <w:r w:rsidR="008E2762">
                                <w:rPr>
                                  <w:b w:val="0"/>
                                  <w:bCs/>
                                </w:rPr>
                                <w:t xml:space="preserve"> and A</w:t>
                              </w:r>
                              <w:r w:rsidR="008E2762" w:rsidRPr="008E2762">
                                <w:rPr>
                                  <w:b w:val="0"/>
                                  <w:bCs/>
                                  <w:vertAlign w:val="subscript"/>
                                </w:rPr>
                                <w:t>5</w:t>
                              </w:r>
                              <w:r w:rsidR="008E2762">
                                <w:rPr>
                                  <w:b w:val="0"/>
                                  <w:bCs/>
                                </w:rPr>
                                <w:t xml:space="preserve"> hydrogels, respectively. Yellow lines demarcate 1 cm.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D8C872" id="Group 2" o:spid="_x0000_s1029" style="position:absolute;left:0;text-align:left;margin-left:.35pt;margin-top:0;width:453pt;height:347.1pt;z-index:251657216" coordsize="57531,44081" o:gfxdata="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">
                <v:shape id="Picture 1" o:spid="_x0000_s1030" type="#_x0000_t75" style="position:absolute;width:57531;height:3327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">
                  <v:imagedata r:id="rId9" o:title=""/>
                </v:shape>
                <v:shape id="Text Box 1" o:spid="_x0000_s1031" type="#_x0000_t202" style="position:absolute;top:33858;width:57531;height:1022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" stroked="f">
                  <v:textbox style="mso-fit-shape-to-text:t" inset="0,0,0,0">
                    <w:txbxContent>
                      <w:p w14:paraId="130F2D24" w14:textId="7C176EBA" w:rsidR="004E5D28" w:rsidRPr="008E2762" w:rsidRDefault="004E5D28" w:rsidP="004E5D28">
                        <w:pPr>
                          <w:pStyle w:val="Caption"/>
                          <w:rPr>
                            <w:b w:val="0"/>
                            <w:bCs/>
                            <w:noProof/>
                          </w:rPr>
                        </w:pPr>
                        <w:r>
                          <w:t>Supplementary figure S</w:t>
                        </w:r>
                        <w:fldSimple w:instr=" SEQ Supplementary_figure_S \* ARABIC ">
                          <w:r w:rsidR="00692186">
                            <w:rPr>
                              <w:noProof/>
                            </w:rPr>
                            <w:t>2</w:t>
                          </w:r>
                        </w:fldSimple>
                        <w:r>
                          <w:t>.</w:t>
                        </w:r>
                        <w:r w:rsidR="00287BEA">
                          <w:t xml:space="preserve"> </w:t>
                        </w:r>
                        <w:r w:rsidR="00287BEA">
                          <w:rPr>
                            <w:b w:val="0"/>
                            <w:bCs/>
                          </w:rPr>
                          <w:t xml:space="preserve">Forming hydrogels for compression testing. </w:t>
                        </w:r>
                        <w:proofErr w:type="spellStart"/>
                        <w:r w:rsidR="00287BEA">
                          <w:t>a</w:t>
                        </w:r>
                        <w:proofErr w:type="spellEnd"/>
                        <w:r w:rsidR="00287BEA">
                          <w:rPr>
                            <w:b w:val="0"/>
                            <w:bCs/>
                          </w:rPr>
                          <w:t xml:space="preserve"> The </w:t>
                        </w:r>
                        <w:proofErr w:type="spellStart"/>
                        <w:r w:rsidR="00287BEA">
                          <w:rPr>
                            <w:b w:val="0"/>
                            <w:bCs/>
                          </w:rPr>
                          <w:t>mold</w:t>
                        </w:r>
                        <w:proofErr w:type="spellEnd"/>
                        <w:r w:rsidR="00287BEA">
                          <w:rPr>
                            <w:b w:val="0"/>
                            <w:bCs/>
                          </w:rPr>
                          <w:t xml:space="preserve"> used in dialysis to </w:t>
                        </w:r>
                        <w:r w:rsidR="00D27BA2">
                          <w:rPr>
                            <w:b w:val="0"/>
                            <w:bCs/>
                          </w:rPr>
                          <w:t xml:space="preserve">yield </w:t>
                        </w:r>
                        <w:r w:rsidR="00192876">
                          <w:rPr>
                            <w:b w:val="0"/>
                            <w:bCs/>
                          </w:rPr>
                          <w:t xml:space="preserve">hydrogel discs 12 mm in diameter and </w:t>
                        </w:r>
                        <w:r w:rsidR="00FD66C3">
                          <w:rPr>
                            <w:b w:val="0"/>
                            <w:bCs/>
                          </w:rPr>
                          <w:t>5</w:t>
                        </w:r>
                        <w:r w:rsidR="00192876">
                          <w:rPr>
                            <w:b w:val="0"/>
                            <w:bCs/>
                          </w:rPr>
                          <w:t xml:space="preserve"> mm in height. </w:t>
                        </w:r>
                        <w:r w:rsidR="00192876">
                          <w:t xml:space="preserve">b </w:t>
                        </w:r>
                        <w:r w:rsidR="00192876">
                          <w:rPr>
                            <w:b w:val="0"/>
                            <w:bCs/>
                          </w:rPr>
                          <w:t xml:space="preserve">Optical images of </w:t>
                        </w:r>
                        <w:r w:rsidR="00B809EE">
                          <w:rPr>
                            <w:b w:val="0"/>
                            <w:bCs/>
                          </w:rPr>
                          <w:t>the A</w:t>
                        </w:r>
                        <w:r w:rsidR="00B809EE">
                          <w:rPr>
                            <w:b w:val="0"/>
                            <w:bCs/>
                            <w:vertAlign w:val="subscript"/>
                          </w:rPr>
                          <w:t>1.25</w:t>
                        </w:r>
                        <w:r w:rsidR="00B809EE">
                          <w:rPr>
                            <w:b w:val="0"/>
                            <w:bCs/>
                          </w:rPr>
                          <w:t xml:space="preserve"> hydrogel</w:t>
                        </w:r>
                        <w:r w:rsidR="001F7D31">
                          <w:rPr>
                            <w:b w:val="0"/>
                            <w:bCs/>
                          </w:rPr>
                          <w:t xml:space="preserve"> discs</w:t>
                        </w:r>
                        <w:r w:rsidR="00B809EE">
                          <w:rPr>
                            <w:b w:val="0"/>
                            <w:bCs/>
                          </w:rPr>
                          <w:t xml:space="preserve"> with increasing Poloxamer concentration. </w:t>
                        </w:r>
                        <w:r w:rsidR="008E2762">
                          <w:t>c–d</w:t>
                        </w:r>
                        <w:r w:rsidR="008E2762">
                          <w:rPr>
                            <w:b w:val="0"/>
                            <w:bCs/>
                          </w:rPr>
                          <w:t xml:space="preserve"> Corresponding images of the A</w:t>
                        </w:r>
                        <w:r w:rsidR="008E2762" w:rsidRPr="008E2762">
                          <w:rPr>
                            <w:b w:val="0"/>
                            <w:bCs/>
                            <w:vertAlign w:val="subscript"/>
                          </w:rPr>
                          <w:t>2.5</w:t>
                        </w:r>
                        <w:r w:rsidR="008E2762">
                          <w:rPr>
                            <w:b w:val="0"/>
                            <w:bCs/>
                          </w:rPr>
                          <w:t xml:space="preserve"> and A</w:t>
                        </w:r>
                        <w:r w:rsidR="008E2762" w:rsidRPr="008E2762">
                          <w:rPr>
                            <w:b w:val="0"/>
                            <w:bCs/>
                            <w:vertAlign w:val="subscript"/>
                          </w:rPr>
                          <w:t>5</w:t>
                        </w:r>
                        <w:r w:rsidR="008E2762">
                          <w:rPr>
                            <w:b w:val="0"/>
                            <w:bCs/>
                          </w:rPr>
                          <w:t xml:space="preserve"> hydrogels, respectively. Yellow lines demarcate 1 cm.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14:paraId="6F2DE494" w14:textId="52938EBE" w:rsidR="00BC28C6" w:rsidRDefault="00E93258" w:rsidP="00943B01">
      <w:r>
        <w:rPr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01D7E08D" wp14:editId="6963C759">
                <wp:simplePos x="0" y="0"/>
                <wp:positionH relativeFrom="column">
                  <wp:posOffset>0</wp:posOffset>
                </wp:positionH>
                <wp:positionV relativeFrom="paragraph">
                  <wp:posOffset>261620</wp:posOffset>
                </wp:positionV>
                <wp:extent cx="6645910" cy="2475865"/>
                <wp:effectExtent l="0" t="0" r="0" b="635"/>
                <wp:wrapTopAndBottom/>
                <wp:docPr id="1628167750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5910" cy="2475865"/>
                          <a:chOff x="0" y="0"/>
                          <a:chExt cx="6645910" cy="2475865"/>
                        </a:xfrm>
                      </wpg:grpSpPr>
                      <pic:pic xmlns:pic="http://schemas.openxmlformats.org/drawingml/2006/picture">
                        <pic:nvPicPr>
                          <pic:cNvPr id="2036899660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5910" cy="18313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09196565" name="Text Box 1"/>
                        <wps:cNvSpPr txBox="1"/>
                        <wps:spPr>
                          <a:xfrm>
                            <a:off x="0" y="1891665"/>
                            <a:ext cx="6645910" cy="584200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0BC9AA36" w14:textId="632C5D75" w:rsidR="00E93258" w:rsidRPr="003A6672" w:rsidRDefault="00E93258" w:rsidP="00E93258">
                              <w:pPr>
                                <w:pStyle w:val="Caption"/>
                                <w:rPr>
                                  <w:b w:val="0"/>
                                  <w:bCs/>
                                  <w:noProof/>
                                </w:rPr>
                              </w:pPr>
                              <w:r>
                                <w:t>Supplementary figure S</w:t>
                              </w:r>
                              <w:fldSimple w:instr=" SEQ Supplementary_figure_S \* ARABIC ">
                                <w:r w:rsidR="00692186">
                                  <w:rPr>
                                    <w:noProof/>
                                  </w:rPr>
                                  <w:t>3</w:t>
                                </w:r>
                              </w:fldSimple>
                              <w:r>
                                <w:t>.</w:t>
                              </w:r>
                              <w:r w:rsidR="00847DB5">
                                <w:rPr>
                                  <w:b w:val="0"/>
                                  <w:bCs/>
                                </w:rPr>
                                <w:t xml:space="preserve"> Forming the hydr</w:t>
                              </w:r>
                              <w:r w:rsidR="00D74537">
                                <w:rPr>
                                  <w:b w:val="0"/>
                                  <w:bCs/>
                                </w:rPr>
                                <w:t xml:space="preserve">ogels for dynamic mechanical characterisation. </w:t>
                              </w:r>
                              <w:r w:rsidR="005C7852">
                                <w:t>a–b</w:t>
                              </w:r>
                              <w:r w:rsidR="005C7852">
                                <w:rPr>
                                  <w:b w:val="0"/>
                                  <w:bCs/>
                                </w:rPr>
                                <w:t xml:space="preserve"> Optical images of the </w:t>
                              </w:r>
                              <w:proofErr w:type="spellStart"/>
                              <w:r w:rsidR="005C7852">
                                <w:rPr>
                                  <w:b w:val="0"/>
                                  <w:bCs/>
                                </w:rPr>
                                <w:t>mold</w:t>
                              </w:r>
                              <w:proofErr w:type="spellEnd"/>
                              <w:r w:rsidR="005C7852">
                                <w:rPr>
                                  <w:b w:val="0"/>
                                  <w:bCs/>
                                </w:rPr>
                                <w:t xml:space="preserve"> used in dialysis to form hydrogel blocks 30×30×15 mm</w:t>
                              </w:r>
                              <w:r w:rsidR="00115E07">
                                <w:rPr>
                                  <w:b w:val="0"/>
                                  <w:bCs/>
                                </w:rPr>
                                <w:t xml:space="preserve">. </w:t>
                              </w:r>
                              <w:r w:rsidR="003A6672">
                                <w:t>c–d</w:t>
                              </w:r>
                              <w:r w:rsidR="003A6672">
                                <w:rPr>
                                  <w:b w:val="0"/>
                                  <w:bCs/>
                                </w:rPr>
                                <w:t xml:space="preserve"> Images of the blocks.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D7E08D" id="Group 7" o:spid="_x0000_s1032" style="position:absolute;left:0;text-align:left;margin-left:0;margin-top:20.6pt;width:523.3pt;height:194.95pt;z-index:251675648" coordsize="66459,24758" o:gfxdata="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">
                <v:shape id="Picture 6" o:spid="_x0000_s1033" type="#_x0000_t75" style="position:absolute;width:66459;height:1831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">
                  <v:imagedata r:id="rId11" o:title=""/>
                </v:shape>
                <v:shape id="Text Box 1" o:spid="_x0000_s1034" type="#_x0000_t202" style="position:absolute;top:18916;width:66459;height:584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" stroked="f">
                  <v:textbox style="mso-fit-shape-to-text:t" inset="0,0,0,0">
                    <w:txbxContent>
                      <w:p w14:paraId="0BC9AA36" w14:textId="632C5D75" w:rsidR="00E93258" w:rsidRPr="003A6672" w:rsidRDefault="00E93258" w:rsidP="00E93258">
                        <w:pPr>
                          <w:pStyle w:val="Caption"/>
                          <w:rPr>
                            <w:b w:val="0"/>
                            <w:bCs/>
                            <w:noProof/>
                          </w:rPr>
                        </w:pPr>
                        <w:r>
                          <w:t>Supplementary figure S</w:t>
                        </w:r>
                        <w:fldSimple w:instr=" SEQ Supplementary_figure_S \* ARABIC ">
                          <w:r w:rsidR="00692186">
                            <w:rPr>
                              <w:noProof/>
                            </w:rPr>
                            <w:t>3</w:t>
                          </w:r>
                        </w:fldSimple>
                        <w:r>
                          <w:t>.</w:t>
                        </w:r>
                        <w:r w:rsidR="00847DB5">
                          <w:rPr>
                            <w:b w:val="0"/>
                            <w:bCs/>
                          </w:rPr>
                          <w:t xml:space="preserve"> Forming the hydr</w:t>
                        </w:r>
                        <w:r w:rsidR="00D74537">
                          <w:rPr>
                            <w:b w:val="0"/>
                            <w:bCs/>
                          </w:rPr>
                          <w:t xml:space="preserve">ogels for dynamic mechanical characterisation. </w:t>
                        </w:r>
                        <w:r w:rsidR="005C7852">
                          <w:t>a–b</w:t>
                        </w:r>
                        <w:r w:rsidR="005C7852">
                          <w:rPr>
                            <w:b w:val="0"/>
                            <w:bCs/>
                          </w:rPr>
                          <w:t xml:space="preserve"> Optical images of the </w:t>
                        </w:r>
                        <w:proofErr w:type="spellStart"/>
                        <w:r w:rsidR="005C7852">
                          <w:rPr>
                            <w:b w:val="0"/>
                            <w:bCs/>
                          </w:rPr>
                          <w:t>mold</w:t>
                        </w:r>
                        <w:proofErr w:type="spellEnd"/>
                        <w:r w:rsidR="005C7852">
                          <w:rPr>
                            <w:b w:val="0"/>
                            <w:bCs/>
                          </w:rPr>
                          <w:t xml:space="preserve"> used in dialysis to form hydrogel blocks 30×30×15 mm</w:t>
                        </w:r>
                        <w:r w:rsidR="00115E07">
                          <w:rPr>
                            <w:b w:val="0"/>
                            <w:bCs/>
                          </w:rPr>
                          <w:t xml:space="preserve">. </w:t>
                        </w:r>
                        <w:r w:rsidR="003A6672">
                          <w:t>c–d</w:t>
                        </w:r>
                        <w:r w:rsidR="003A6672">
                          <w:rPr>
                            <w:b w:val="0"/>
                            <w:bCs/>
                          </w:rPr>
                          <w:t xml:space="preserve"> Images of the blocks.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14:paraId="2C561F65" w14:textId="77777777" w:rsidR="00BC28C6" w:rsidRDefault="00BC28C6">
      <w:pPr>
        <w:spacing w:line="240" w:lineRule="auto"/>
        <w:jc w:val="left"/>
      </w:pPr>
      <w:r>
        <w:br w:type="page"/>
      </w:r>
    </w:p>
    <w:p w14:paraId="164EA174" w14:textId="6AD8E33D" w:rsidR="005C3864" w:rsidRDefault="00DC7765" w:rsidP="005307B9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E34DC88" wp14:editId="2FC8704B">
                <wp:simplePos x="0" y="0"/>
                <wp:positionH relativeFrom="column">
                  <wp:posOffset>4445</wp:posOffset>
                </wp:positionH>
                <wp:positionV relativeFrom="paragraph">
                  <wp:posOffset>5080</wp:posOffset>
                </wp:positionV>
                <wp:extent cx="6645910" cy="4019550"/>
                <wp:effectExtent l="0" t="0" r="0" b="6350"/>
                <wp:wrapTopAndBottom/>
                <wp:docPr id="481919933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5910" cy="4019550"/>
                          <a:chOff x="0" y="0"/>
                          <a:chExt cx="6645910" cy="4021059"/>
                        </a:xfrm>
                      </wpg:grpSpPr>
                      <pic:pic xmlns:pic="http://schemas.openxmlformats.org/drawingml/2006/picture">
                        <pic:nvPicPr>
                          <pic:cNvPr id="1558009882" name="Picture 4" descr="A screenshot of a video game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5910" cy="3094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39989090" name="Text Box 1"/>
                        <wps:cNvSpPr txBox="1"/>
                        <wps:spPr>
                          <a:xfrm>
                            <a:off x="0" y="3150236"/>
                            <a:ext cx="6645910" cy="870823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6BB3A809" w14:textId="23C0840E" w:rsidR="00DB7A30" w:rsidRPr="005307B9" w:rsidRDefault="00DB7A30" w:rsidP="005307B9">
                              <w:pPr>
                                <w:pStyle w:val="Caption"/>
                                <w:spacing w:before="240"/>
                                <w:rPr>
                                  <w:noProof/>
                                </w:rPr>
                              </w:pPr>
                              <w:r>
                                <w:t>Supplementary figure S</w:t>
                              </w:r>
                              <w:fldSimple w:instr=" SEQ Supplementary_figure_S \* ARABIC ">
                                <w:r w:rsidR="00692186">
                                  <w:rPr>
                                    <w:noProof/>
                                  </w:rPr>
                                  <w:t>4</w:t>
                                </w:r>
                              </w:fldSimple>
                              <w:r>
                                <w:t>.</w:t>
                              </w:r>
                              <w:r w:rsidR="0049219B">
                                <w:t xml:space="preserve"> </w:t>
                              </w:r>
                              <w:r w:rsidR="0049219B">
                                <w:rPr>
                                  <w:b w:val="0"/>
                                  <w:bCs/>
                                </w:rPr>
                                <w:t>Pore diameters of the A</w:t>
                              </w:r>
                              <w:r w:rsidR="0049219B">
                                <w:rPr>
                                  <w:b w:val="0"/>
                                  <w:bCs/>
                                  <w:vertAlign w:val="subscript"/>
                                </w:rPr>
                                <w:t>5</w:t>
                              </w:r>
                              <w:r w:rsidR="0049219B">
                                <w:rPr>
                                  <w:b w:val="0"/>
                                  <w:bCs/>
                                </w:rPr>
                                <w:t xml:space="preserve"> hydrogels. </w:t>
                              </w:r>
                              <w:r w:rsidR="00F37B6C">
                                <w:rPr>
                                  <w:b w:val="0"/>
                                  <w:bCs/>
                                </w:rPr>
                                <w:t xml:space="preserve">Average pore diameter and distribution </w:t>
                              </w:r>
                              <w:r w:rsidR="00950EE6" w:rsidRPr="00213BA4">
                                <w:rPr>
                                  <w:b w:val="0"/>
                                  <w:bCs/>
                                </w:rPr>
                                <w:t xml:space="preserve">measured from the cryo-EM micrographs. </w:t>
                              </w:r>
                              <w:r w:rsidR="00950EE6" w:rsidRPr="00213BA4">
                                <w:rPr>
                                  <w:b w:val="0"/>
                                  <w:bCs/>
                                  <w:noProof/>
                                </w:rPr>
                                <w:t>n = 290, error bars = SD. **** = p &lt;0.0001</w:t>
                              </w:r>
                              <w:r w:rsidR="005307B9">
                                <w:rPr>
                                  <w:b w:val="0"/>
                                  <w:bCs/>
                                  <w:noProof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E34DC88" id="Group 5" o:spid="_x0000_s1035" style="position:absolute;left:0;text-align:left;margin-left:.35pt;margin-top:.4pt;width:523.3pt;height:316.5pt;z-index:251661312;mso-height-relative:margin" coordsize="66459,40210" o:gfxdata="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">
                <v:shape id="Picture 4" o:spid="_x0000_s1036" type="#_x0000_t75" alt="A screenshot of a video game&#10;&#10;Description automatically generated" style="position:absolute;width:66459;height:3094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">
                  <v:imagedata r:id="rId13" o:title="A screenshot of a video game&#10;&#10;Description automatically generated"/>
                </v:shape>
                <v:shape id="Text Box 1" o:spid="_x0000_s1037" type="#_x0000_t202" style="position:absolute;top:31502;width:66459;height:870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" stroked="f">
                  <v:textbox inset="0,0,0,0">
                    <w:txbxContent>
                      <w:p w14:paraId="6BB3A809" w14:textId="23C0840E" w:rsidR="00DB7A30" w:rsidRPr="005307B9" w:rsidRDefault="00DB7A30" w:rsidP="005307B9">
                        <w:pPr>
                          <w:pStyle w:val="Caption"/>
                          <w:spacing w:before="240"/>
                          <w:rPr>
                            <w:noProof/>
                          </w:rPr>
                        </w:pPr>
                        <w:r>
                          <w:t>Supplementary figure S</w:t>
                        </w:r>
                        <w:fldSimple w:instr=" SEQ Supplementary_figure_S \* ARABIC ">
                          <w:r w:rsidR="00692186">
                            <w:rPr>
                              <w:noProof/>
                            </w:rPr>
                            <w:t>4</w:t>
                          </w:r>
                        </w:fldSimple>
                        <w:r>
                          <w:t>.</w:t>
                        </w:r>
                        <w:r w:rsidR="0049219B">
                          <w:t xml:space="preserve"> </w:t>
                        </w:r>
                        <w:r w:rsidR="0049219B">
                          <w:rPr>
                            <w:b w:val="0"/>
                            <w:bCs/>
                          </w:rPr>
                          <w:t>Pore diameters of the A</w:t>
                        </w:r>
                        <w:r w:rsidR="0049219B">
                          <w:rPr>
                            <w:b w:val="0"/>
                            <w:bCs/>
                            <w:vertAlign w:val="subscript"/>
                          </w:rPr>
                          <w:t>5</w:t>
                        </w:r>
                        <w:r w:rsidR="0049219B">
                          <w:rPr>
                            <w:b w:val="0"/>
                            <w:bCs/>
                          </w:rPr>
                          <w:t xml:space="preserve"> hydrogels. </w:t>
                        </w:r>
                        <w:r w:rsidR="00F37B6C">
                          <w:rPr>
                            <w:b w:val="0"/>
                            <w:bCs/>
                          </w:rPr>
                          <w:t xml:space="preserve">Average pore diameter and distribution </w:t>
                        </w:r>
                        <w:r w:rsidR="00950EE6" w:rsidRPr="00213BA4">
                          <w:rPr>
                            <w:b w:val="0"/>
                            <w:bCs/>
                          </w:rPr>
                          <w:t xml:space="preserve">measured from the cryo-EM micrographs. </w:t>
                        </w:r>
                        <w:r w:rsidR="00950EE6" w:rsidRPr="00213BA4">
                          <w:rPr>
                            <w:b w:val="0"/>
                            <w:bCs/>
                            <w:noProof/>
                          </w:rPr>
                          <w:t>n = 290, error bars = SD. **** = p &lt;0.0001</w:t>
                        </w:r>
                        <w:r w:rsidR="005307B9">
                          <w:rPr>
                            <w:b w:val="0"/>
                            <w:bCs/>
                            <w:noProof/>
                          </w:rPr>
                          <w:t>.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14:paraId="1B9E6B03" w14:textId="77777777" w:rsidR="005C3864" w:rsidRDefault="005C3864">
      <w:pPr>
        <w:spacing w:line="240" w:lineRule="auto"/>
        <w:jc w:val="left"/>
      </w:pPr>
      <w:r>
        <w:br w:type="page"/>
      </w:r>
    </w:p>
    <w:p w14:paraId="324C3B8B" w14:textId="1228F0CD" w:rsidR="00F62AB6" w:rsidRDefault="00FF419D">
      <w:pPr>
        <w:spacing w:line="240" w:lineRule="auto"/>
        <w:jc w:val="left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2C588F31" wp14:editId="4F028C2D">
                <wp:simplePos x="0" y="0"/>
                <wp:positionH relativeFrom="column">
                  <wp:posOffset>0</wp:posOffset>
                </wp:positionH>
                <wp:positionV relativeFrom="paragraph">
                  <wp:posOffset>38917</wp:posOffset>
                </wp:positionV>
                <wp:extent cx="6645910" cy="2559050"/>
                <wp:effectExtent l="0" t="0" r="0" b="6350"/>
                <wp:wrapTopAndBottom/>
                <wp:docPr id="233579578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5910" cy="2559050"/>
                          <a:chOff x="0" y="0"/>
                          <a:chExt cx="6645910" cy="2559050"/>
                        </a:xfrm>
                      </wpg:grpSpPr>
                      <pic:pic xmlns:pic="http://schemas.openxmlformats.org/drawingml/2006/picture">
                        <pic:nvPicPr>
                          <pic:cNvPr id="2026473629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190" y="0"/>
                            <a:ext cx="6645529" cy="17018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590132" name="Text Box 1"/>
                        <wps:cNvSpPr txBox="1"/>
                        <wps:spPr>
                          <a:xfrm>
                            <a:off x="0" y="1755775"/>
                            <a:ext cx="6645910" cy="80327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18FAA95D" w14:textId="4BD8D253" w:rsidR="00FF419D" w:rsidRPr="000D6431" w:rsidRDefault="00FF419D" w:rsidP="00FF419D">
                              <w:pPr>
                                <w:pStyle w:val="Caption"/>
                                <w:rPr>
                                  <w:b w:val="0"/>
                                  <w:bCs/>
                                  <w:noProof/>
                                </w:rPr>
                              </w:pPr>
                              <w:r>
                                <w:t>Supplementary figure S</w:t>
                              </w:r>
                              <w:fldSimple w:instr=" SEQ Supplementary_figure_S \* ARABIC ">
                                <w:r>
                                  <w:rPr>
                                    <w:noProof/>
                                  </w:rPr>
                                  <w:t>5</w:t>
                                </w:r>
                              </w:fldSimple>
                              <w:r>
                                <w:t>.</w:t>
                              </w:r>
                              <w:r>
                                <w:rPr>
                                  <w:b w:val="0"/>
                                  <w:bCs/>
                                </w:rPr>
                                <w:t xml:space="preserve"> Linearity of the dynamic mechanical analysis set-up. The dynamic modulus of A</w:t>
                              </w:r>
                              <w:r w:rsidRPr="00E84EE8">
                                <w:rPr>
                                  <w:b w:val="0"/>
                                  <w:bCs/>
                                  <w:vertAlign w:val="subscript"/>
                                </w:rPr>
                                <w:t>5</w:t>
                              </w:r>
                              <w:r>
                                <w:rPr>
                                  <w:b w:val="0"/>
                                  <w:bCs/>
                                </w:rPr>
                                <w:t>–P</w:t>
                              </w:r>
                              <w:r w:rsidRPr="00E84EE8">
                                <w:rPr>
                                  <w:b w:val="0"/>
                                  <w:bCs/>
                                  <w:vertAlign w:val="subscript"/>
                                </w:rPr>
                                <w:t>0</w:t>
                              </w:r>
                              <w:r>
                                <w:rPr>
                                  <w:b w:val="0"/>
                                  <w:bCs/>
                                </w:rPr>
                                <w:t xml:space="preserve"> (</w:t>
                              </w:r>
                              <w:r>
                                <w:t>a</w:t>
                              </w:r>
                              <w:r>
                                <w:rPr>
                                  <w:b w:val="0"/>
                                  <w:bCs/>
                                </w:rPr>
                                <w:t>; black), A</w:t>
                              </w:r>
                              <w:r w:rsidRPr="00E84EE8">
                                <w:rPr>
                                  <w:b w:val="0"/>
                                  <w:bCs/>
                                  <w:vertAlign w:val="subscript"/>
                                </w:rPr>
                                <w:t>5</w:t>
                              </w:r>
                              <w:r>
                                <w:rPr>
                                  <w:b w:val="0"/>
                                  <w:bCs/>
                                </w:rPr>
                                <w:t>–P</w:t>
                              </w:r>
                              <w:r>
                                <w:rPr>
                                  <w:b w:val="0"/>
                                  <w:bCs/>
                                  <w:vertAlign w:val="subscript"/>
                                </w:rPr>
                                <w:t>2.5</w:t>
                              </w:r>
                              <w:r>
                                <w:rPr>
                                  <w:b w:val="0"/>
                                  <w:bCs/>
                                </w:rPr>
                                <w:t xml:space="preserve"> (</w:t>
                              </w:r>
                              <w:proofErr w:type="spellStart"/>
                              <w:r>
                                <w:t>b</w:t>
                              </w:r>
                              <w:r>
                                <w:rPr>
                                  <w:b w:val="0"/>
                                  <w:bCs/>
                                </w:rPr>
                                <w:t>;blue</w:t>
                              </w:r>
                              <w:proofErr w:type="spellEnd"/>
                              <w:r>
                                <w:rPr>
                                  <w:b w:val="0"/>
                                  <w:bCs/>
                                </w:rPr>
                                <w:t>), A</w:t>
                              </w:r>
                              <w:r w:rsidRPr="00E84EE8">
                                <w:rPr>
                                  <w:b w:val="0"/>
                                  <w:bCs/>
                                  <w:vertAlign w:val="subscript"/>
                                </w:rPr>
                                <w:t>5</w:t>
                              </w:r>
                              <w:r>
                                <w:rPr>
                                  <w:b w:val="0"/>
                                  <w:bCs/>
                                </w:rPr>
                                <w:t>–P</w:t>
                              </w:r>
                              <w:r>
                                <w:rPr>
                                  <w:b w:val="0"/>
                                  <w:bCs/>
                                  <w:vertAlign w:val="subscript"/>
                                </w:rPr>
                                <w:t>5</w:t>
                              </w:r>
                              <w:r>
                                <w:rPr>
                                  <w:b w:val="0"/>
                                  <w:bCs/>
                                </w:rPr>
                                <w:t xml:space="preserve"> (</w:t>
                              </w:r>
                              <w:proofErr w:type="spellStart"/>
                              <w:r>
                                <w:t>c</w:t>
                              </w:r>
                              <w:r>
                                <w:rPr>
                                  <w:b w:val="0"/>
                                  <w:bCs/>
                                </w:rPr>
                                <w:t>;green</w:t>
                              </w:r>
                              <w:proofErr w:type="spellEnd"/>
                              <w:r>
                                <w:rPr>
                                  <w:b w:val="0"/>
                                  <w:bCs/>
                                </w:rPr>
                                <w:t>), and A</w:t>
                              </w:r>
                              <w:r w:rsidRPr="00E84EE8">
                                <w:rPr>
                                  <w:b w:val="0"/>
                                  <w:bCs/>
                                  <w:vertAlign w:val="subscript"/>
                                </w:rPr>
                                <w:t>5</w:t>
                              </w:r>
                              <w:r>
                                <w:rPr>
                                  <w:b w:val="0"/>
                                  <w:bCs/>
                                </w:rPr>
                                <w:t>–P</w:t>
                              </w:r>
                              <w:r w:rsidRPr="00E84EE8">
                                <w:rPr>
                                  <w:b w:val="0"/>
                                  <w:bCs/>
                                  <w:vertAlign w:val="subscript"/>
                                </w:rPr>
                                <w:t>10</w:t>
                              </w:r>
                              <w:r>
                                <w:rPr>
                                  <w:b w:val="0"/>
                                  <w:bCs/>
                                </w:rPr>
                                <w:t xml:space="preserve"> (</w:t>
                              </w:r>
                              <w:proofErr w:type="spellStart"/>
                              <w:r>
                                <w:t>d</w:t>
                              </w:r>
                              <w:r>
                                <w:rPr>
                                  <w:b w:val="0"/>
                                  <w:bCs/>
                                </w:rPr>
                                <w:t>;red</w:t>
                              </w:r>
                              <w:proofErr w:type="spellEnd"/>
                              <w:r>
                                <w:rPr>
                                  <w:b w:val="0"/>
                                  <w:bCs/>
                                </w:rPr>
                                <w:t>) at increasing acceleration rates under increasing degrees of pre-stress (increasing opacity).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588F31" id="Group 15" o:spid="_x0000_s1038" style="position:absolute;margin-left:0;margin-top:3.05pt;width:523.3pt;height:201.5pt;z-index:251687936" coordsize="66459,25590" o:gfxdata="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4" o:spid="_x0000_s1039" type="#_x0000_t75" style="position:absolute;left:1;width:66456;height:1701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">
                  <v:imagedata r:id="rId15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40" type="#_x0000_t202" style="position:absolute;top:17557;width:66459;height:803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" stroked="f">
                  <v:textbox style="mso-fit-shape-to-text:t" inset="0,0,0,0">
                    <w:txbxContent>
                      <w:p w14:paraId="18FAA95D" w14:textId="4BD8D253" w:rsidR="00FF419D" w:rsidRPr="000D6431" w:rsidRDefault="00FF419D" w:rsidP="00FF419D">
                        <w:pPr>
                          <w:pStyle w:val="Caption"/>
                          <w:rPr>
                            <w:b w:val="0"/>
                            <w:bCs/>
                            <w:noProof/>
                          </w:rPr>
                        </w:pPr>
                        <w:r>
                          <w:t>Supplementary figure S</w:t>
                        </w:r>
                        <w:fldSimple w:instr=" SEQ Supplementary_figure_S \* ARABIC ">
                          <w:r>
                            <w:rPr>
                              <w:noProof/>
                            </w:rPr>
                            <w:t>5</w:t>
                          </w:r>
                        </w:fldSimple>
                        <w:r>
                          <w:t>.</w:t>
                        </w:r>
                        <w:r>
                          <w:rPr>
                            <w:b w:val="0"/>
                            <w:bCs/>
                          </w:rPr>
                          <w:t xml:space="preserve"> Linearity of the dynamic mechanical analysis set-up. The dynamic modulus of A</w:t>
                        </w:r>
                        <w:r w:rsidRPr="00E84EE8">
                          <w:rPr>
                            <w:b w:val="0"/>
                            <w:bCs/>
                            <w:vertAlign w:val="subscript"/>
                          </w:rPr>
                          <w:t>5</w:t>
                        </w:r>
                        <w:r>
                          <w:rPr>
                            <w:b w:val="0"/>
                            <w:bCs/>
                          </w:rPr>
                          <w:t>–P</w:t>
                        </w:r>
                        <w:r w:rsidRPr="00E84EE8">
                          <w:rPr>
                            <w:b w:val="0"/>
                            <w:bCs/>
                            <w:vertAlign w:val="subscript"/>
                          </w:rPr>
                          <w:t>0</w:t>
                        </w:r>
                        <w:r>
                          <w:rPr>
                            <w:b w:val="0"/>
                            <w:bCs/>
                          </w:rPr>
                          <w:t xml:space="preserve"> (</w:t>
                        </w:r>
                        <w:r>
                          <w:t>a</w:t>
                        </w:r>
                        <w:r>
                          <w:rPr>
                            <w:b w:val="0"/>
                            <w:bCs/>
                          </w:rPr>
                          <w:t>; black), A</w:t>
                        </w:r>
                        <w:r w:rsidRPr="00E84EE8">
                          <w:rPr>
                            <w:b w:val="0"/>
                            <w:bCs/>
                            <w:vertAlign w:val="subscript"/>
                          </w:rPr>
                          <w:t>5</w:t>
                        </w:r>
                        <w:r>
                          <w:rPr>
                            <w:b w:val="0"/>
                            <w:bCs/>
                          </w:rPr>
                          <w:t>–P</w:t>
                        </w:r>
                        <w:r>
                          <w:rPr>
                            <w:b w:val="0"/>
                            <w:bCs/>
                            <w:vertAlign w:val="subscript"/>
                          </w:rPr>
                          <w:t>2.5</w:t>
                        </w:r>
                        <w:r>
                          <w:rPr>
                            <w:b w:val="0"/>
                            <w:bCs/>
                          </w:rPr>
                          <w:t xml:space="preserve"> (</w:t>
                        </w:r>
                        <w:proofErr w:type="spellStart"/>
                        <w:r>
                          <w:t>b</w:t>
                        </w:r>
                        <w:r>
                          <w:rPr>
                            <w:b w:val="0"/>
                            <w:bCs/>
                          </w:rPr>
                          <w:t>;blue</w:t>
                        </w:r>
                        <w:proofErr w:type="spellEnd"/>
                        <w:r>
                          <w:rPr>
                            <w:b w:val="0"/>
                            <w:bCs/>
                          </w:rPr>
                          <w:t>), A</w:t>
                        </w:r>
                        <w:r w:rsidRPr="00E84EE8">
                          <w:rPr>
                            <w:b w:val="0"/>
                            <w:bCs/>
                            <w:vertAlign w:val="subscript"/>
                          </w:rPr>
                          <w:t>5</w:t>
                        </w:r>
                        <w:r>
                          <w:rPr>
                            <w:b w:val="0"/>
                            <w:bCs/>
                          </w:rPr>
                          <w:t>–P</w:t>
                        </w:r>
                        <w:r>
                          <w:rPr>
                            <w:b w:val="0"/>
                            <w:bCs/>
                            <w:vertAlign w:val="subscript"/>
                          </w:rPr>
                          <w:t>5</w:t>
                        </w:r>
                        <w:r>
                          <w:rPr>
                            <w:b w:val="0"/>
                            <w:bCs/>
                          </w:rPr>
                          <w:t xml:space="preserve"> (</w:t>
                        </w:r>
                        <w:proofErr w:type="spellStart"/>
                        <w:r>
                          <w:t>c</w:t>
                        </w:r>
                        <w:r>
                          <w:rPr>
                            <w:b w:val="0"/>
                            <w:bCs/>
                          </w:rPr>
                          <w:t>;green</w:t>
                        </w:r>
                        <w:proofErr w:type="spellEnd"/>
                        <w:r>
                          <w:rPr>
                            <w:b w:val="0"/>
                            <w:bCs/>
                          </w:rPr>
                          <w:t>), and A</w:t>
                        </w:r>
                        <w:r w:rsidRPr="00E84EE8">
                          <w:rPr>
                            <w:b w:val="0"/>
                            <w:bCs/>
                            <w:vertAlign w:val="subscript"/>
                          </w:rPr>
                          <w:t>5</w:t>
                        </w:r>
                        <w:r>
                          <w:rPr>
                            <w:b w:val="0"/>
                            <w:bCs/>
                          </w:rPr>
                          <w:t>–P</w:t>
                        </w:r>
                        <w:r w:rsidRPr="00E84EE8">
                          <w:rPr>
                            <w:b w:val="0"/>
                            <w:bCs/>
                            <w:vertAlign w:val="subscript"/>
                          </w:rPr>
                          <w:t>10</w:t>
                        </w:r>
                        <w:r>
                          <w:rPr>
                            <w:b w:val="0"/>
                            <w:bCs/>
                          </w:rPr>
                          <w:t xml:space="preserve"> (</w:t>
                        </w:r>
                        <w:proofErr w:type="spellStart"/>
                        <w:r>
                          <w:t>d</w:t>
                        </w:r>
                        <w:r>
                          <w:rPr>
                            <w:b w:val="0"/>
                            <w:bCs/>
                          </w:rPr>
                          <w:t>;red</w:t>
                        </w:r>
                        <w:proofErr w:type="spellEnd"/>
                        <w:r>
                          <w:rPr>
                            <w:b w:val="0"/>
                            <w:bCs/>
                          </w:rPr>
                          <w:t>) at increasing acceleration rates under increasing degrees of pre-stress (increasing opacity).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14:paraId="19311138" w14:textId="0303AC1F" w:rsidR="00FF419D" w:rsidRDefault="00FF419D">
      <w:pPr>
        <w:spacing w:line="240" w:lineRule="auto"/>
        <w:jc w:val="left"/>
      </w:pPr>
    </w:p>
    <w:p w14:paraId="3FE71182" w14:textId="3EEED26A" w:rsidR="003A544C" w:rsidRDefault="00FF419D">
      <w:pPr>
        <w:spacing w:line="240" w:lineRule="auto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034FA477" wp14:editId="49048F84">
                <wp:simplePos x="0" y="0"/>
                <wp:positionH relativeFrom="column">
                  <wp:posOffset>4445</wp:posOffset>
                </wp:positionH>
                <wp:positionV relativeFrom="paragraph">
                  <wp:posOffset>262551</wp:posOffset>
                </wp:positionV>
                <wp:extent cx="6645910" cy="4044315"/>
                <wp:effectExtent l="0" t="0" r="0" b="0"/>
                <wp:wrapTopAndBottom/>
                <wp:docPr id="22452181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5910" cy="4044315"/>
                          <a:chOff x="0" y="0"/>
                          <a:chExt cx="6645910" cy="4044315"/>
                        </a:xfrm>
                      </wpg:grpSpPr>
                      <pic:pic xmlns:pic="http://schemas.openxmlformats.org/drawingml/2006/picture">
                        <pic:nvPicPr>
                          <pic:cNvPr id="940673916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404" y="0"/>
                            <a:ext cx="6645102" cy="31769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7548754" name="Text Box 1"/>
                        <wps:cNvSpPr txBox="1"/>
                        <wps:spPr>
                          <a:xfrm>
                            <a:off x="0" y="3241040"/>
                            <a:ext cx="6645910" cy="80327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40DE7811" w14:textId="1B758EFE" w:rsidR="00621583" w:rsidRPr="00F0060D" w:rsidRDefault="00621583" w:rsidP="00621583">
                              <w:pPr>
                                <w:pStyle w:val="Caption"/>
                                <w:rPr>
                                  <w:b w:val="0"/>
                                  <w:bCs/>
                                  <w:noProof/>
                                </w:rPr>
                              </w:pPr>
                              <w:r>
                                <w:t>Supplementary figure S</w:t>
                              </w:r>
                              <w:fldSimple w:instr=" SEQ Supplementary_figure_S \* ARABIC ">
                                <w:r w:rsidR="00FF419D">
                                  <w:rPr>
                                    <w:noProof/>
                                  </w:rPr>
                                  <w:t>6</w:t>
                                </w:r>
                              </w:fldSimple>
                              <w:r>
                                <w:t>.</w:t>
                              </w:r>
                              <w:r w:rsidR="00F92C98">
                                <w:t xml:space="preserve"> </w:t>
                              </w:r>
                              <w:r w:rsidR="00C44FB1">
                                <w:rPr>
                                  <w:b w:val="0"/>
                                  <w:bCs/>
                                </w:rPr>
                                <w:t>Transmissibil</w:t>
                              </w:r>
                              <w:r w:rsidR="00F63F26">
                                <w:rPr>
                                  <w:b w:val="0"/>
                                  <w:bCs/>
                                </w:rPr>
                                <w:t>ity factor amplitudes (</w:t>
                              </w:r>
                              <w:r w:rsidR="00F63F26">
                                <w:t>a–d</w:t>
                              </w:r>
                              <w:r w:rsidR="00F63F26">
                                <w:rPr>
                                  <w:b w:val="0"/>
                                  <w:bCs/>
                                </w:rPr>
                                <w:t xml:space="preserve">) and </w:t>
                              </w:r>
                              <w:r w:rsidR="00F0060D">
                                <w:rPr>
                                  <w:b w:val="0"/>
                                  <w:bCs/>
                                </w:rPr>
                                <w:t>corresponding phase curves (</w:t>
                              </w:r>
                              <w:r w:rsidR="00F0060D">
                                <w:t>e–h</w:t>
                              </w:r>
                              <w:r w:rsidR="00F0060D">
                                <w:rPr>
                                  <w:b w:val="0"/>
                                  <w:bCs/>
                                </w:rPr>
                                <w:t>) of A</w:t>
                              </w:r>
                              <w:r w:rsidR="00F0060D" w:rsidRPr="00E84EE8">
                                <w:rPr>
                                  <w:b w:val="0"/>
                                  <w:bCs/>
                                  <w:vertAlign w:val="subscript"/>
                                </w:rPr>
                                <w:t>5</w:t>
                              </w:r>
                              <w:r w:rsidR="00F0060D">
                                <w:rPr>
                                  <w:b w:val="0"/>
                                  <w:bCs/>
                                </w:rPr>
                                <w:t>–P</w:t>
                              </w:r>
                              <w:r w:rsidR="00F0060D" w:rsidRPr="00E84EE8">
                                <w:rPr>
                                  <w:b w:val="0"/>
                                  <w:bCs/>
                                  <w:vertAlign w:val="subscript"/>
                                </w:rPr>
                                <w:t>0</w:t>
                              </w:r>
                              <w:r w:rsidR="00F0060D">
                                <w:rPr>
                                  <w:b w:val="0"/>
                                  <w:bCs/>
                                </w:rPr>
                                <w:t xml:space="preserve"> (black), A</w:t>
                              </w:r>
                              <w:r w:rsidR="00F0060D" w:rsidRPr="00E84EE8">
                                <w:rPr>
                                  <w:b w:val="0"/>
                                  <w:bCs/>
                                  <w:vertAlign w:val="subscript"/>
                                </w:rPr>
                                <w:t>5</w:t>
                              </w:r>
                              <w:r w:rsidR="00F0060D">
                                <w:rPr>
                                  <w:b w:val="0"/>
                                  <w:bCs/>
                                </w:rPr>
                                <w:t>–P</w:t>
                              </w:r>
                              <w:r w:rsidR="00F0060D">
                                <w:rPr>
                                  <w:b w:val="0"/>
                                  <w:bCs/>
                                  <w:vertAlign w:val="subscript"/>
                                </w:rPr>
                                <w:t>2.5</w:t>
                              </w:r>
                              <w:r w:rsidR="00F0060D">
                                <w:rPr>
                                  <w:b w:val="0"/>
                                  <w:bCs/>
                                </w:rPr>
                                <w:t xml:space="preserve"> (blue), A</w:t>
                              </w:r>
                              <w:r w:rsidR="00F0060D" w:rsidRPr="00E84EE8">
                                <w:rPr>
                                  <w:b w:val="0"/>
                                  <w:bCs/>
                                  <w:vertAlign w:val="subscript"/>
                                </w:rPr>
                                <w:t>5</w:t>
                              </w:r>
                              <w:r w:rsidR="00F0060D">
                                <w:rPr>
                                  <w:b w:val="0"/>
                                  <w:bCs/>
                                </w:rPr>
                                <w:t>–P</w:t>
                              </w:r>
                              <w:r w:rsidR="00F0060D">
                                <w:rPr>
                                  <w:b w:val="0"/>
                                  <w:bCs/>
                                  <w:vertAlign w:val="subscript"/>
                                </w:rPr>
                                <w:t>5</w:t>
                              </w:r>
                              <w:r w:rsidR="00F0060D">
                                <w:rPr>
                                  <w:b w:val="0"/>
                                  <w:bCs/>
                                </w:rPr>
                                <w:t xml:space="preserve"> (green), and A</w:t>
                              </w:r>
                              <w:r w:rsidR="00F0060D" w:rsidRPr="00E84EE8">
                                <w:rPr>
                                  <w:b w:val="0"/>
                                  <w:bCs/>
                                  <w:vertAlign w:val="subscript"/>
                                </w:rPr>
                                <w:t>5</w:t>
                              </w:r>
                              <w:r w:rsidR="00F0060D">
                                <w:rPr>
                                  <w:b w:val="0"/>
                                  <w:bCs/>
                                </w:rPr>
                                <w:t>–P</w:t>
                              </w:r>
                              <w:r w:rsidR="00F0060D" w:rsidRPr="00E84EE8">
                                <w:rPr>
                                  <w:b w:val="0"/>
                                  <w:bCs/>
                                  <w:vertAlign w:val="subscript"/>
                                </w:rPr>
                                <w:t>10</w:t>
                              </w:r>
                              <w:r w:rsidR="00F0060D">
                                <w:rPr>
                                  <w:b w:val="0"/>
                                  <w:bCs/>
                                </w:rPr>
                                <w:t xml:space="preserve"> (red). Increasing opacity corresponds to increasing pre-stress.</w:t>
                              </w:r>
                              <w:r w:rsidR="00AE3FB3">
                                <w:rPr>
                                  <w:b w:val="0"/>
                                  <w:bCs/>
                                </w:rPr>
                                <w:t xml:space="preserve"> This data is </w:t>
                              </w:r>
                              <w:r w:rsidR="00140957">
                                <w:rPr>
                                  <w:b w:val="0"/>
                                  <w:bCs/>
                                </w:rPr>
                                <w:t>also displayed in</w:t>
                              </w:r>
                              <w:r w:rsidR="00AE3FB3">
                                <w:rPr>
                                  <w:b w:val="0"/>
                                  <w:bCs/>
                                </w:rPr>
                                <w:t xml:space="preserve"> Fig</w:t>
                              </w:r>
                              <w:r w:rsidR="00140957">
                                <w:rPr>
                                  <w:b w:val="0"/>
                                  <w:bCs/>
                                </w:rPr>
                                <w:t>u</w:t>
                              </w:r>
                              <w:r w:rsidR="00AE3FB3">
                                <w:rPr>
                                  <w:b w:val="0"/>
                                  <w:bCs/>
                                </w:rPr>
                                <w:t xml:space="preserve">re </w:t>
                              </w:r>
                              <w:proofErr w:type="gramStart"/>
                              <w:r w:rsidR="00140957">
                                <w:rPr>
                                  <w:b w:val="0"/>
                                  <w:bCs/>
                                </w:rPr>
                                <w:t>5b, but</w:t>
                              </w:r>
                              <w:proofErr w:type="gramEnd"/>
                              <w:r w:rsidR="00140957">
                                <w:rPr>
                                  <w:b w:val="0"/>
                                  <w:bCs/>
                                </w:rPr>
                                <w:t xml:space="preserve"> re-plotted here </w:t>
                              </w:r>
                              <w:r w:rsidR="00FA178F">
                                <w:rPr>
                                  <w:b w:val="0"/>
                                  <w:bCs/>
                                </w:rPr>
                                <w:t>per individual hydrogel composition.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34FA477" id="Group 13" o:spid="_x0000_s1041" style="position:absolute;margin-left:.35pt;margin-top:20.65pt;width:523.3pt;height:318.45pt;z-index:251679744" coordsize="66459,40443" o:gfxdata="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">
                <v:shape id="Picture 12" o:spid="_x0000_s1042" type="#_x0000_t75" style="position:absolute;left:4;width:66451;height:3176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">
                  <v:imagedata r:id="rId17" o:title=""/>
                </v:shape>
                <v:shape id="Text Box 1" o:spid="_x0000_s1043" type="#_x0000_t202" style="position:absolute;top:32410;width:66459;height:803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" stroked="f">
                  <v:textbox style="mso-fit-shape-to-text:t" inset="0,0,0,0">
                    <w:txbxContent>
                      <w:p w14:paraId="40DE7811" w14:textId="1B758EFE" w:rsidR="00621583" w:rsidRPr="00F0060D" w:rsidRDefault="00621583" w:rsidP="00621583">
                        <w:pPr>
                          <w:pStyle w:val="Caption"/>
                          <w:rPr>
                            <w:b w:val="0"/>
                            <w:bCs/>
                            <w:noProof/>
                          </w:rPr>
                        </w:pPr>
                        <w:r>
                          <w:t>Supplementary figure S</w:t>
                        </w:r>
                        <w:fldSimple w:instr=" SEQ Supplementary_figure_S \* ARABIC ">
                          <w:r w:rsidR="00FF419D">
                            <w:rPr>
                              <w:noProof/>
                            </w:rPr>
                            <w:t>6</w:t>
                          </w:r>
                        </w:fldSimple>
                        <w:r>
                          <w:t>.</w:t>
                        </w:r>
                        <w:r w:rsidR="00F92C98">
                          <w:t xml:space="preserve"> </w:t>
                        </w:r>
                        <w:r w:rsidR="00C44FB1">
                          <w:rPr>
                            <w:b w:val="0"/>
                            <w:bCs/>
                          </w:rPr>
                          <w:t>Transmissibil</w:t>
                        </w:r>
                        <w:r w:rsidR="00F63F26">
                          <w:rPr>
                            <w:b w:val="0"/>
                            <w:bCs/>
                          </w:rPr>
                          <w:t>ity factor amplitudes (</w:t>
                        </w:r>
                        <w:r w:rsidR="00F63F26">
                          <w:t>a–d</w:t>
                        </w:r>
                        <w:r w:rsidR="00F63F26">
                          <w:rPr>
                            <w:b w:val="0"/>
                            <w:bCs/>
                          </w:rPr>
                          <w:t xml:space="preserve">) and </w:t>
                        </w:r>
                        <w:r w:rsidR="00F0060D">
                          <w:rPr>
                            <w:b w:val="0"/>
                            <w:bCs/>
                          </w:rPr>
                          <w:t>corresponding phase curves (</w:t>
                        </w:r>
                        <w:r w:rsidR="00F0060D">
                          <w:t>e–h</w:t>
                        </w:r>
                        <w:r w:rsidR="00F0060D">
                          <w:rPr>
                            <w:b w:val="0"/>
                            <w:bCs/>
                          </w:rPr>
                          <w:t>) of A</w:t>
                        </w:r>
                        <w:r w:rsidR="00F0060D" w:rsidRPr="00E84EE8">
                          <w:rPr>
                            <w:b w:val="0"/>
                            <w:bCs/>
                            <w:vertAlign w:val="subscript"/>
                          </w:rPr>
                          <w:t>5</w:t>
                        </w:r>
                        <w:r w:rsidR="00F0060D">
                          <w:rPr>
                            <w:b w:val="0"/>
                            <w:bCs/>
                          </w:rPr>
                          <w:t>–P</w:t>
                        </w:r>
                        <w:r w:rsidR="00F0060D" w:rsidRPr="00E84EE8">
                          <w:rPr>
                            <w:b w:val="0"/>
                            <w:bCs/>
                            <w:vertAlign w:val="subscript"/>
                          </w:rPr>
                          <w:t>0</w:t>
                        </w:r>
                        <w:r w:rsidR="00F0060D">
                          <w:rPr>
                            <w:b w:val="0"/>
                            <w:bCs/>
                          </w:rPr>
                          <w:t xml:space="preserve"> (black), A</w:t>
                        </w:r>
                        <w:r w:rsidR="00F0060D" w:rsidRPr="00E84EE8">
                          <w:rPr>
                            <w:b w:val="0"/>
                            <w:bCs/>
                            <w:vertAlign w:val="subscript"/>
                          </w:rPr>
                          <w:t>5</w:t>
                        </w:r>
                        <w:r w:rsidR="00F0060D">
                          <w:rPr>
                            <w:b w:val="0"/>
                            <w:bCs/>
                          </w:rPr>
                          <w:t>–P</w:t>
                        </w:r>
                        <w:r w:rsidR="00F0060D">
                          <w:rPr>
                            <w:b w:val="0"/>
                            <w:bCs/>
                            <w:vertAlign w:val="subscript"/>
                          </w:rPr>
                          <w:t>2.5</w:t>
                        </w:r>
                        <w:r w:rsidR="00F0060D">
                          <w:rPr>
                            <w:b w:val="0"/>
                            <w:bCs/>
                          </w:rPr>
                          <w:t xml:space="preserve"> (blue), A</w:t>
                        </w:r>
                        <w:r w:rsidR="00F0060D" w:rsidRPr="00E84EE8">
                          <w:rPr>
                            <w:b w:val="0"/>
                            <w:bCs/>
                            <w:vertAlign w:val="subscript"/>
                          </w:rPr>
                          <w:t>5</w:t>
                        </w:r>
                        <w:r w:rsidR="00F0060D">
                          <w:rPr>
                            <w:b w:val="0"/>
                            <w:bCs/>
                          </w:rPr>
                          <w:t>–P</w:t>
                        </w:r>
                        <w:r w:rsidR="00F0060D">
                          <w:rPr>
                            <w:b w:val="0"/>
                            <w:bCs/>
                            <w:vertAlign w:val="subscript"/>
                          </w:rPr>
                          <w:t>5</w:t>
                        </w:r>
                        <w:r w:rsidR="00F0060D">
                          <w:rPr>
                            <w:b w:val="0"/>
                            <w:bCs/>
                          </w:rPr>
                          <w:t xml:space="preserve"> (green), and A</w:t>
                        </w:r>
                        <w:r w:rsidR="00F0060D" w:rsidRPr="00E84EE8">
                          <w:rPr>
                            <w:b w:val="0"/>
                            <w:bCs/>
                            <w:vertAlign w:val="subscript"/>
                          </w:rPr>
                          <w:t>5</w:t>
                        </w:r>
                        <w:r w:rsidR="00F0060D">
                          <w:rPr>
                            <w:b w:val="0"/>
                            <w:bCs/>
                          </w:rPr>
                          <w:t>–P</w:t>
                        </w:r>
                        <w:r w:rsidR="00F0060D" w:rsidRPr="00E84EE8">
                          <w:rPr>
                            <w:b w:val="0"/>
                            <w:bCs/>
                            <w:vertAlign w:val="subscript"/>
                          </w:rPr>
                          <w:t>10</w:t>
                        </w:r>
                        <w:r w:rsidR="00F0060D">
                          <w:rPr>
                            <w:b w:val="0"/>
                            <w:bCs/>
                          </w:rPr>
                          <w:t xml:space="preserve"> (red). Increasing opacity corresponds to increasing pre-stress.</w:t>
                        </w:r>
                        <w:r w:rsidR="00AE3FB3">
                          <w:rPr>
                            <w:b w:val="0"/>
                            <w:bCs/>
                          </w:rPr>
                          <w:t xml:space="preserve"> This data is </w:t>
                        </w:r>
                        <w:r w:rsidR="00140957">
                          <w:rPr>
                            <w:b w:val="0"/>
                            <w:bCs/>
                          </w:rPr>
                          <w:t>also displayed in</w:t>
                        </w:r>
                        <w:r w:rsidR="00AE3FB3">
                          <w:rPr>
                            <w:b w:val="0"/>
                            <w:bCs/>
                          </w:rPr>
                          <w:t xml:space="preserve"> Fig</w:t>
                        </w:r>
                        <w:r w:rsidR="00140957">
                          <w:rPr>
                            <w:b w:val="0"/>
                            <w:bCs/>
                          </w:rPr>
                          <w:t>u</w:t>
                        </w:r>
                        <w:r w:rsidR="00AE3FB3">
                          <w:rPr>
                            <w:b w:val="0"/>
                            <w:bCs/>
                          </w:rPr>
                          <w:t xml:space="preserve">re </w:t>
                        </w:r>
                        <w:proofErr w:type="gramStart"/>
                        <w:r w:rsidR="00140957">
                          <w:rPr>
                            <w:b w:val="0"/>
                            <w:bCs/>
                          </w:rPr>
                          <w:t>5b, but</w:t>
                        </w:r>
                        <w:proofErr w:type="gramEnd"/>
                        <w:r w:rsidR="00140957">
                          <w:rPr>
                            <w:b w:val="0"/>
                            <w:bCs/>
                          </w:rPr>
                          <w:t xml:space="preserve"> re-plotted here </w:t>
                        </w:r>
                        <w:r w:rsidR="00FA178F">
                          <w:rPr>
                            <w:b w:val="0"/>
                            <w:bCs/>
                          </w:rPr>
                          <w:t>per individual hydrogel composition.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14:paraId="56D77291" w14:textId="2BF6194D" w:rsidR="003B751B" w:rsidRDefault="003B751B">
      <w:pPr>
        <w:spacing w:line="240" w:lineRule="auto"/>
        <w:jc w:val="left"/>
      </w:pPr>
    </w:p>
    <w:p w14:paraId="3447CA47" w14:textId="1B023928" w:rsidR="003B751B" w:rsidRDefault="003B751B">
      <w:pPr>
        <w:spacing w:line="240" w:lineRule="auto"/>
        <w:jc w:val="left"/>
      </w:pPr>
      <w:r>
        <w:br w:type="page"/>
      </w:r>
    </w:p>
    <w:p w14:paraId="42B2F025" w14:textId="71A10C36" w:rsidR="00621583" w:rsidRDefault="003B751B">
      <w:pPr>
        <w:spacing w:line="240" w:lineRule="auto"/>
        <w:jc w:val="left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4A5E644F" wp14:editId="223B0BBC">
                <wp:simplePos x="0" y="0"/>
                <wp:positionH relativeFrom="column">
                  <wp:posOffset>0</wp:posOffset>
                </wp:positionH>
                <wp:positionV relativeFrom="paragraph">
                  <wp:posOffset>180340</wp:posOffset>
                </wp:positionV>
                <wp:extent cx="6645910" cy="2885440"/>
                <wp:effectExtent l="0" t="0" r="0" b="0"/>
                <wp:wrapTopAndBottom/>
                <wp:docPr id="2087134422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5910" cy="2885440"/>
                          <a:chOff x="0" y="0"/>
                          <a:chExt cx="6645910" cy="2885440"/>
                        </a:xfrm>
                      </wpg:grpSpPr>
                      <pic:pic xmlns:pic="http://schemas.openxmlformats.org/drawingml/2006/picture">
                        <pic:nvPicPr>
                          <pic:cNvPr id="90032465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5910" cy="20224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80471245" name="Text Box 1"/>
                        <wps:cNvSpPr txBox="1"/>
                        <wps:spPr>
                          <a:xfrm>
                            <a:off x="0" y="2082165"/>
                            <a:ext cx="6645910" cy="80327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3BA2DA64" w14:textId="118155D9" w:rsidR="003B751B" w:rsidRPr="00455D44" w:rsidRDefault="003B751B" w:rsidP="003B751B">
                              <w:pPr>
                                <w:pStyle w:val="Caption"/>
                                <w:rPr>
                                  <w:b w:val="0"/>
                                  <w:bCs/>
                                  <w:noProof/>
                                </w:rPr>
                              </w:pPr>
                              <w:r>
                                <w:t>Supplementary figure S</w:t>
                              </w:r>
                              <w:fldSimple w:instr=" SEQ Supplementary_figure_S \* ARABIC ">
                                <w:r w:rsidR="00494797">
                                  <w:rPr>
                                    <w:noProof/>
                                  </w:rPr>
                                  <w:t>7</w:t>
                                </w:r>
                              </w:fldSimple>
                              <w:r>
                                <w:t>.</w:t>
                              </w:r>
                              <w:r w:rsidR="00494797">
                                <w:rPr>
                                  <w:b w:val="0"/>
                                  <w:bCs/>
                                </w:rPr>
                                <w:t xml:space="preserve"> </w:t>
                              </w:r>
                              <w:r w:rsidR="00956096">
                                <w:rPr>
                                  <w:b w:val="0"/>
                                  <w:bCs/>
                                </w:rPr>
                                <w:t>Characterization of A</w:t>
                              </w:r>
                              <w:r w:rsidR="00956096" w:rsidRPr="00956096">
                                <w:rPr>
                                  <w:b w:val="0"/>
                                  <w:bCs/>
                                  <w:vertAlign w:val="subscript"/>
                                </w:rPr>
                                <w:t>5</w:t>
                              </w:r>
                              <w:r w:rsidR="00956096">
                                <w:rPr>
                                  <w:b w:val="0"/>
                                  <w:bCs/>
                                </w:rPr>
                                <w:t>–P</w:t>
                              </w:r>
                              <w:r w:rsidR="00956096" w:rsidRPr="00956096">
                                <w:rPr>
                                  <w:b w:val="0"/>
                                  <w:bCs/>
                                  <w:vertAlign w:val="subscript"/>
                                </w:rPr>
                                <w:t>5</w:t>
                              </w:r>
                              <w:r w:rsidR="00956096">
                                <w:rPr>
                                  <w:b w:val="0"/>
                                  <w:bCs/>
                                </w:rPr>
                                <w:t xml:space="preserve"> hydrogel </w:t>
                              </w:r>
                              <w:r w:rsidR="00791455">
                                <w:rPr>
                                  <w:b w:val="0"/>
                                  <w:bCs/>
                                </w:rPr>
                                <w:t xml:space="preserve">using a dynamic mechanical </w:t>
                              </w:r>
                              <w:proofErr w:type="spellStart"/>
                              <w:r w:rsidR="00791455">
                                <w:rPr>
                                  <w:b w:val="0"/>
                                  <w:bCs/>
                                </w:rPr>
                                <w:t>analyzer</w:t>
                              </w:r>
                              <w:proofErr w:type="spellEnd"/>
                              <w:r w:rsidR="00791455">
                                <w:rPr>
                                  <w:b w:val="0"/>
                                  <w:bCs/>
                                </w:rPr>
                                <w:t xml:space="preserve"> (DMA) between 100–130 Hz. </w:t>
                              </w:r>
                              <w:r w:rsidR="00791455">
                                <w:t>a</w:t>
                              </w:r>
                              <w:r w:rsidR="00791455">
                                <w:rPr>
                                  <w:b w:val="0"/>
                                  <w:bCs/>
                                </w:rPr>
                                <w:t xml:space="preserve"> Storage modulu</w:t>
                              </w:r>
                              <w:r w:rsidR="00455D44">
                                <w:rPr>
                                  <w:b w:val="0"/>
                                  <w:bCs/>
                                </w:rPr>
                                <w:t xml:space="preserve">s. </w:t>
                              </w:r>
                              <w:r w:rsidR="00455D44">
                                <w:t>b</w:t>
                              </w:r>
                              <w:r w:rsidR="00455D44">
                                <w:rPr>
                                  <w:b w:val="0"/>
                                  <w:bCs/>
                                </w:rPr>
                                <w:t xml:space="preserve"> Loss modulus. </w:t>
                              </w:r>
                              <w:r w:rsidR="00455D44">
                                <w:t>c</w:t>
                              </w:r>
                              <w:r w:rsidR="00455D44">
                                <w:rPr>
                                  <w:b w:val="0"/>
                                  <w:bCs/>
                                </w:rPr>
                                <w:t xml:space="preserve"> Tan </w:t>
                              </w:r>
                              <w:r w:rsidR="00455D44">
                                <w:rPr>
                                  <w:b w:val="0"/>
                                  <w:bCs/>
                                  <w:i/>
                                  <w:iCs w:val="0"/>
                                  <w:lang w:val="el-GR"/>
                                </w:rPr>
                                <w:t>δ</w:t>
                              </w:r>
                              <w:r w:rsidR="00455D44" w:rsidRPr="00455D44">
                                <w:rPr>
                                  <w:b w:val="0"/>
                                  <w:bCs/>
                                </w:rPr>
                                <w:t xml:space="preserve">. </w:t>
                              </w:r>
                              <w:r w:rsidR="006C4D14">
                                <w:rPr>
                                  <w:b w:val="0"/>
                                  <w:bCs/>
                                </w:rPr>
                                <w:t xml:space="preserve">Tests were done at 25 °C, </w:t>
                              </w:r>
                              <w:r w:rsidR="004F4011">
                                <w:rPr>
                                  <w:b w:val="0"/>
                                  <w:bCs/>
                                </w:rPr>
                                <w:t>with a pre-loading force of 0.001</w:t>
                              </w:r>
                              <w:r w:rsidR="008C3263">
                                <w:rPr>
                                  <w:b w:val="0"/>
                                  <w:bCs/>
                                </w:rPr>
                                <w:t> </w:t>
                              </w:r>
                              <w:r w:rsidR="004F4011">
                                <w:rPr>
                                  <w:b w:val="0"/>
                                  <w:bCs/>
                                </w:rPr>
                                <w:t>N and</w:t>
                              </w:r>
                              <w:r w:rsidR="008C3263">
                                <w:rPr>
                                  <w:b w:val="0"/>
                                  <w:bCs/>
                                </w:rPr>
                                <w:t xml:space="preserve"> oscillation</w:t>
                              </w:r>
                              <w:r w:rsidR="004F4011">
                                <w:rPr>
                                  <w:b w:val="0"/>
                                  <w:bCs/>
                                </w:rPr>
                                <w:t xml:space="preserve"> ampl</w:t>
                              </w:r>
                              <w:r w:rsidR="008C3263">
                                <w:rPr>
                                  <w:b w:val="0"/>
                                  <w:bCs/>
                                </w:rPr>
                                <w:t>itude of 10 µm.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5E644F" id="Group 11" o:spid="_x0000_s1044" style="position:absolute;margin-left:0;margin-top:14.2pt;width:523.3pt;height:227.2pt;z-index:251685888" coordsize="66459,28854" o:gfxdata="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">
                <v:shape id="Picture 10" o:spid="_x0000_s1045" type="#_x0000_t75" style="position:absolute;width:66459;height:2022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">
                  <v:imagedata r:id="rId19" o:title=""/>
                </v:shape>
                <v:shape id="Text Box 1" o:spid="_x0000_s1046" type="#_x0000_t202" style="position:absolute;top:20821;width:66459;height:803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" stroked="f">
                  <v:textbox style="mso-fit-shape-to-text:t" inset="0,0,0,0">
                    <w:txbxContent>
                      <w:p w14:paraId="3BA2DA64" w14:textId="118155D9" w:rsidR="003B751B" w:rsidRPr="00455D44" w:rsidRDefault="003B751B" w:rsidP="003B751B">
                        <w:pPr>
                          <w:pStyle w:val="Caption"/>
                          <w:rPr>
                            <w:b w:val="0"/>
                            <w:bCs/>
                            <w:noProof/>
                          </w:rPr>
                        </w:pPr>
                        <w:r>
                          <w:t>Supplementary figure S</w:t>
                        </w:r>
                        <w:fldSimple w:instr=" SEQ Supplementary_figure_S \* ARABIC ">
                          <w:r w:rsidR="00494797">
                            <w:rPr>
                              <w:noProof/>
                            </w:rPr>
                            <w:t>7</w:t>
                          </w:r>
                        </w:fldSimple>
                        <w:r>
                          <w:t>.</w:t>
                        </w:r>
                        <w:r w:rsidR="00494797">
                          <w:rPr>
                            <w:b w:val="0"/>
                            <w:bCs/>
                          </w:rPr>
                          <w:t xml:space="preserve"> </w:t>
                        </w:r>
                        <w:r w:rsidR="00956096">
                          <w:rPr>
                            <w:b w:val="0"/>
                            <w:bCs/>
                          </w:rPr>
                          <w:t>Characterization of A</w:t>
                        </w:r>
                        <w:r w:rsidR="00956096" w:rsidRPr="00956096">
                          <w:rPr>
                            <w:b w:val="0"/>
                            <w:bCs/>
                            <w:vertAlign w:val="subscript"/>
                          </w:rPr>
                          <w:t>5</w:t>
                        </w:r>
                        <w:r w:rsidR="00956096">
                          <w:rPr>
                            <w:b w:val="0"/>
                            <w:bCs/>
                          </w:rPr>
                          <w:t>–P</w:t>
                        </w:r>
                        <w:r w:rsidR="00956096" w:rsidRPr="00956096">
                          <w:rPr>
                            <w:b w:val="0"/>
                            <w:bCs/>
                            <w:vertAlign w:val="subscript"/>
                          </w:rPr>
                          <w:t>5</w:t>
                        </w:r>
                        <w:r w:rsidR="00956096">
                          <w:rPr>
                            <w:b w:val="0"/>
                            <w:bCs/>
                          </w:rPr>
                          <w:t xml:space="preserve"> hydrogel </w:t>
                        </w:r>
                        <w:r w:rsidR="00791455">
                          <w:rPr>
                            <w:b w:val="0"/>
                            <w:bCs/>
                          </w:rPr>
                          <w:t xml:space="preserve">using a dynamic mechanical </w:t>
                        </w:r>
                        <w:proofErr w:type="spellStart"/>
                        <w:r w:rsidR="00791455">
                          <w:rPr>
                            <w:b w:val="0"/>
                            <w:bCs/>
                          </w:rPr>
                          <w:t>analyzer</w:t>
                        </w:r>
                        <w:proofErr w:type="spellEnd"/>
                        <w:r w:rsidR="00791455">
                          <w:rPr>
                            <w:b w:val="0"/>
                            <w:bCs/>
                          </w:rPr>
                          <w:t xml:space="preserve"> (DMA) between 100–130 Hz. </w:t>
                        </w:r>
                        <w:r w:rsidR="00791455">
                          <w:t>a</w:t>
                        </w:r>
                        <w:r w:rsidR="00791455">
                          <w:rPr>
                            <w:b w:val="0"/>
                            <w:bCs/>
                          </w:rPr>
                          <w:t xml:space="preserve"> Storage modulu</w:t>
                        </w:r>
                        <w:r w:rsidR="00455D44">
                          <w:rPr>
                            <w:b w:val="0"/>
                            <w:bCs/>
                          </w:rPr>
                          <w:t xml:space="preserve">s. </w:t>
                        </w:r>
                        <w:r w:rsidR="00455D44">
                          <w:t>b</w:t>
                        </w:r>
                        <w:r w:rsidR="00455D44">
                          <w:rPr>
                            <w:b w:val="0"/>
                            <w:bCs/>
                          </w:rPr>
                          <w:t xml:space="preserve"> Loss modulus. </w:t>
                        </w:r>
                        <w:r w:rsidR="00455D44">
                          <w:t>c</w:t>
                        </w:r>
                        <w:r w:rsidR="00455D44">
                          <w:rPr>
                            <w:b w:val="0"/>
                            <w:bCs/>
                          </w:rPr>
                          <w:t xml:space="preserve"> Tan </w:t>
                        </w:r>
                        <w:r w:rsidR="00455D44">
                          <w:rPr>
                            <w:b w:val="0"/>
                            <w:bCs/>
                            <w:i/>
                            <w:iCs w:val="0"/>
                            <w:lang w:val="el-GR"/>
                          </w:rPr>
                          <w:t>δ</w:t>
                        </w:r>
                        <w:r w:rsidR="00455D44" w:rsidRPr="00455D44">
                          <w:rPr>
                            <w:b w:val="0"/>
                            <w:bCs/>
                          </w:rPr>
                          <w:t xml:space="preserve">. </w:t>
                        </w:r>
                        <w:r w:rsidR="006C4D14">
                          <w:rPr>
                            <w:b w:val="0"/>
                            <w:bCs/>
                          </w:rPr>
                          <w:t xml:space="preserve">Tests were done at 25 °C, </w:t>
                        </w:r>
                        <w:r w:rsidR="004F4011">
                          <w:rPr>
                            <w:b w:val="0"/>
                            <w:bCs/>
                          </w:rPr>
                          <w:t>with a pre-loading force of 0.001</w:t>
                        </w:r>
                        <w:r w:rsidR="008C3263">
                          <w:rPr>
                            <w:b w:val="0"/>
                            <w:bCs/>
                          </w:rPr>
                          <w:t> </w:t>
                        </w:r>
                        <w:r w:rsidR="004F4011">
                          <w:rPr>
                            <w:b w:val="0"/>
                            <w:bCs/>
                          </w:rPr>
                          <w:t>N and</w:t>
                        </w:r>
                        <w:r w:rsidR="008C3263">
                          <w:rPr>
                            <w:b w:val="0"/>
                            <w:bCs/>
                          </w:rPr>
                          <w:t xml:space="preserve"> oscillation</w:t>
                        </w:r>
                        <w:r w:rsidR="004F4011">
                          <w:rPr>
                            <w:b w:val="0"/>
                            <w:bCs/>
                          </w:rPr>
                          <w:t xml:space="preserve"> ampl</w:t>
                        </w:r>
                        <w:r w:rsidR="008C3263">
                          <w:rPr>
                            <w:b w:val="0"/>
                            <w:bCs/>
                          </w:rPr>
                          <w:t>itude of 10 µm.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14:paraId="482C7CC9" w14:textId="16DA7C18" w:rsidR="00BC28C6" w:rsidRDefault="00BC28C6">
      <w:pPr>
        <w:spacing w:line="240" w:lineRule="auto"/>
        <w:jc w:val="left"/>
      </w:pPr>
      <w:r>
        <w:br w:type="page"/>
      </w:r>
    </w:p>
    <w:p w14:paraId="301D4860" w14:textId="244110CA" w:rsidR="00812558" w:rsidRDefault="005535E3" w:rsidP="005535E3">
      <w:pPr>
        <w:pStyle w:val="Heading1"/>
      </w:pPr>
      <w:r>
        <w:lastRenderedPageBreak/>
        <w:t>Supplementary tables</w:t>
      </w:r>
    </w:p>
    <w:p w14:paraId="1D3B7BC3" w14:textId="77777777" w:rsidR="0029055D" w:rsidRPr="0029055D" w:rsidRDefault="0029055D" w:rsidP="0029055D"/>
    <w:p w14:paraId="15FA13BF" w14:textId="2D2BC92D" w:rsidR="0029055D" w:rsidRPr="0029055D" w:rsidRDefault="0029055D" w:rsidP="0029055D">
      <w:pPr>
        <w:pStyle w:val="Caption"/>
        <w:keepNext/>
        <w:rPr>
          <w:b w:val="0"/>
          <w:bCs/>
        </w:rPr>
      </w:pPr>
      <w:r>
        <w:t>Supplementary table S</w:t>
      </w:r>
      <w:fldSimple w:instr=" SEQ Supplementary_table_S \* ARABIC ">
        <w:r w:rsidR="00E62C3A">
          <w:rPr>
            <w:noProof/>
          </w:rPr>
          <w:t>1</w:t>
        </w:r>
      </w:fldSimple>
      <w:r>
        <w:t>.</w:t>
      </w:r>
      <w:r>
        <w:rPr>
          <w:b w:val="0"/>
          <w:bCs/>
        </w:rPr>
        <w:t xml:space="preserve"> The </w:t>
      </w:r>
      <w:r w:rsidR="001C033F">
        <w:rPr>
          <w:b w:val="0"/>
          <w:bCs/>
        </w:rPr>
        <w:t>mass of alginate, Poloxamer 407, and water required to make 50 g gels for dialysis casting.</w:t>
      </w:r>
    </w:p>
    <w:tbl>
      <w:tblPr>
        <w:tblStyle w:val="TableGrid"/>
        <w:tblpPr w:leftFromText="180" w:rightFromText="180" w:vertAnchor="text" w:horzAnchor="margin" w:tblpY="1"/>
        <w:tblW w:w="0" w:type="auto"/>
        <w:tblLook w:val="04A0" w:firstRow="1" w:lastRow="0" w:firstColumn="1" w:lastColumn="0" w:noHBand="0" w:noVBand="1"/>
      </w:tblPr>
      <w:tblGrid>
        <w:gridCol w:w="2765"/>
        <w:gridCol w:w="2734"/>
        <w:gridCol w:w="2469"/>
        <w:gridCol w:w="2468"/>
      </w:tblGrid>
      <w:tr w:rsidR="0029055D" w14:paraId="16300A53" w14:textId="77777777" w:rsidTr="0029055D">
        <w:tc>
          <w:tcPr>
            <w:tcW w:w="27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4D6953" w14:textId="77777777" w:rsidR="0029055D" w:rsidRPr="00751D62" w:rsidRDefault="0029055D" w:rsidP="0029055D">
            <w:pPr>
              <w:jc w:val="center"/>
              <w:rPr>
                <w:i/>
                <w:iCs/>
              </w:rPr>
            </w:pPr>
            <w:r w:rsidRPr="00751D62">
              <w:rPr>
                <w:i/>
                <w:iCs/>
              </w:rPr>
              <w:t>Hydrogel</w:t>
            </w:r>
          </w:p>
        </w:tc>
        <w:tc>
          <w:tcPr>
            <w:tcW w:w="27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CE52D1" w14:textId="77777777" w:rsidR="0029055D" w:rsidRPr="00751D62" w:rsidRDefault="0029055D" w:rsidP="0029055D">
            <w:pPr>
              <w:jc w:val="center"/>
              <w:rPr>
                <w:i/>
                <w:iCs/>
              </w:rPr>
            </w:pPr>
            <w:r w:rsidRPr="00751D62">
              <w:rPr>
                <w:i/>
                <w:iCs/>
              </w:rPr>
              <w:t>Alginate mass (g)</w:t>
            </w:r>
          </w:p>
        </w:tc>
        <w:tc>
          <w:tcPr>
            <w:tcW w:w="24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4C0893" w14:textId="77777777" w:rsidR="0029055D" w:rsidRPr="00751D62" w:rsidRDefault="0029055D" w:rsidP="0029055D">
            <w:pPr>
              <w:jc w:val="center"/>
              <w:rPr>
                <w:i/>
                <w:iCs/>
              </w:rPr>
            </w:pPr>
            <w:r w:rsidRPr="00751D62">
              <w:rPr>
                <w:i/>
                <w:iCs/>
              </w:rPr>
              <w:t>Poloxamer 407 mass (g)</w:t>
            </w:r>
          </w:p>
        </w:tc>
        <w:tc>
          <w:tcPr>
            <w:tcW w:w="24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F1B16B" w14:textId="77777777" w:rsidR="0029055D" w:rsidRPr="00751D62" w:rsidRDefault="0029055D" w:rsidP="0029055D">
            <w:pPr>
              <w:jc w:val="center"/>
              <w:rPr>
                <w:i/>
                <w:iCs/>
              </w:rPr>
            </w:pPr>
            <w:r w:rsidRPr="00751D62">
              <w:rPr>
                <w:i/>
                <w:iCs/>
              </w:rPr>
              <w:t>Water mass (g)</w:t>
            </w:r>
          </w:p>
        </w:tc>
      </w:tr>
      <w:tr w:rsidR="0029055D" w14:paraId="4F615E2F" w14:textId="77777777" w:rsidTr="0029055D">
        <w:tc>
          <w:tcPr>
            <w:tcW w:w="276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08CB52" w14:textId="77777777" w:rsidR="0029055D" w:rsidRPr="00751D62" w:rsidRDefault="0029055D" w:rsidP="0029055D">
            <w:pPr>
              <w:jc w:val="center"/>
              <w:rPr>
                <w:b/>
                <w:bCs/>
              </w:rPr>
            </w:pPr>
            <w:r w:rsidRPr="00751D62">
              <w:rPr>
                <w:b/>
                <w:bCs/>
              </w:rPr>
              <w:t>A</w:t>
            </w:r>
            <w:r w:rsidRPr="00751D62">
              <w:rPr>
                <w:b/>
                <w:bCs/>
                <w:vertAlign w:val="subscript"/>
              </w:rPr>
              <w:t>1.25</w:t>
            </w:r>
            <w:r w:rsidRPr="00751D62">
              <w:rPr>
                <w:b/>
                <w:bCs/>
              </w:rPr>
              <w:t>–P</w:t>
            </w:r>
            <w:r w:rsidRPr="00751D62">
              <w:rPr>
                <w:b/>
                <w:bCs/>
                <w:vertAlign w:val="subscript"/>
              </w:rPr>
              <w:t>0</w:t>
            </w:r>
          </w:p>
        </w:tc>
        <w:tc>
          <w:tcPr>
            <w:tcW w:w="2734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6CF956" w14:textId="77777777" w:rsidR="0029055D" w:rsidRDefault="0029055D" w:rsidP="0029055D">
            <w:pPr>
              <w:jc w:val="center"/>
            </w:pPr>
            <w:r>
              <w:t>0.625</w:t>
            </w:r>
          </w:p>
        </w:tc>
        <w:tc>
          <w:tcPr>
            <w:tcW w:w="246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A604F9" w14:textId="77777777" w:rsidR="0029055D" w:rsidRDefault="0029055D" w:rsidP="0029055D">
            <w:pPr>
              <w:jc w:val="center"/>
            </w:pPr>
            <w:r>
              <w:t>0.0</w:t>
            </w:r>
          </w:p>
        </w:tc>
        <w:tc>
          <w:tcPr>
            <w:tcW w:w="246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19AF28" w14:textId="77777777" w:rsidR="0029055D" w:rsidRDefault="0029055D" w:rsidP="0029055D">
            <w:pPr>
              <w:jc w:val="center"/>
            </w:pPr>
            <w:r>
              <w:t>49.375</w:t>
            </w:r>
          </w:p>
        </w:tc>
      </w:tr>
      <w:tr w:rsidR="0029055D" w14:paraId="38AA206C" w14:textId="77777777" w:rsidTr="0029055D">
        <w:tc>
          <w:tcPr>
            <w:tcW w:w="276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6703F1" w14:textId="77777777" w:rsidR="0029055D" w:rsidRPr="00751D62" w:rsidRDefault="0029055D" w:rsidP="0029055D">
            <w:pPr>
              <w:jc w:val="center"/>
              <w:rPr>
                <w:b/>
                <w:bCs/>
              </w:rPr>
            </w:pPr>
            <w:r w:rsidRPr="00751D62">
              <w:rPr>
                <w:b/>
                <w:bCs/>
              </w:rPr>
              <w:t>A</w:t>
            </w:r>
            <w:r w:rsidRPr="00751D62">
              <w:rPr>
                <w:b/>
                <w:bCs/>
                <w:vertAlign w:val="subscript"/>
              </w:rPr>
              <w:t>1.25</w:t>
            </w:r>
            <w:r w:rsidRPr="00751D62">
              <w:rPr>
                <w:b/>
                <w:bCs/>
              </w:rPr>
              <w:t>–P</w:t>
            </w:r>
            <w:r w:rsidRPr="00751D62">
              <w:rPr>
                <w:b/>
                <w:bCs/>
                <w:vertAlign w:val="subscript"/>
              </w:rPr>
              <w:t>2.5</w:t>
            </w:r>
          </w:p>
        </w:tc>
        <w:tc>
          <w:tcPr>
            <w:tcW w:w="273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0F30B5" w14:textId="77777777" w:rsidR="0029055D" w:rsidRDefault="0029055D" w:rsidP="0029055D">
            <w:pPr>
              <w:jc w:val="center"/>
            </w:pPr>
          </w:p>
        </w:tc>
        <w:tc>
          <w:tcPr>
            <w:tcW w:w="246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CC68C5" w14:textId="77777777" w:rsidR="0029055D" w:rsidRDefault="0029055D" w:rsidP="0029055D">
            <w:pPr>
              <w:jc w:val="center"/>
            </w:pPr>
            <w:r>
              <w:t>1.25</w:t>
            </w:r>
          </w:p>
        </w:tc>
        <w:tc>
          <w:tcPr>
            <w:tcW w:w="246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DC1F51" w14:textId="77777777" w:rsidR="0029055D" w:rsidRDefault="0029055D" w:rsidP="0029055D">
            <w:pPr>
              <w:jc w:val="center"/>
            </w:pPr>
            <w:r>
              <w:t>48.125</w:t>
            </w:r>
          </w:p>
        </w:tc>
      </w:tr>
      <w:tr w:rsidR="0029055D" w14:paraId="1A9E50B9" w14:textId="77777777" w:rsidTr="0029055D">
        <w:tc>
          <w:tcPr>
            <w:tcW w:w="276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AA9956" w14:textId="77777777" w:rsidR="0029055D" w:rsidRPr="00751D62" w:rsidRDefault="0029055D" w:rsidP="0029055D">
            <w:pPr>
              <w:jc w:val="center"/>
              <w:rPr>
                <w:b/>
                <w:bCs/>
              </w:rPr>
            </w:pPr>
            <w:r w:rsidRPr="00751D62">
              <w:rPr>
                <w:b/>
                <w:bCs/>
              </w:rPr>
              <w:t>A</w:t>
            </w:r>
            <w:r w:rsidRPr="00751D62">
              <w:rPr>
                <w:b/>
                <w:bCs/>
                <w:vertAlign w:val="subscript"/>
              </w:rPr>
              <w:t>1.25</w:t>
            </w:r>
            <w:r w:rsidRPr="00751D62">
              <w:rPr>
                <w:b/>
                <w:bCs/>
              </w:rPr>
              <w:t>–P</w:t>
            </w:r>
            <w:r w:rsidRPr="00751D62">
              <w:rPr>
                <w:b/>
                <w:bCs/>
                <w:vertAlign w:val="subscript"/>
              </w:rPr>
              <w:t>5</w:t>
            </w:r>
          </w:p>
        </w:tc>
        <w:tc>
          <w:tcPr>
            <w:tcW w:w="273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C96ABC" w14:textId="77777777" w:rsidR="0029055D" w:rsidRDefault="0029055D" w:rsidP="0029055D">
            <w:pPr>
              <w:jc w:val="center"/>
            </w:pPr>
          </w:p>
        </w:tc>
        <w:tc>
          <w:tcPr>
            <w:tcW w:w="246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1076C1" w14:textId="77777777" w:rsidR="0029055D" w:rsidRDefault="0029055D" w:rsidP="0029055D">
            <w:pPr>
              <w:jc w:val="center"/>
            </w:pPr>
            <w:r>
              <w:t>2.5</w:t>
            </w:r>
          </w:p>
        </w:tc>
        <w:tc>
          <w:tcPr>
            <w:tcW w:w="246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A89663" w14:textId="77777777" w:rsidR="0029055D" w:rsidRDefault="0029055D" w:rsidP="0029055D">
            <w:pPr>
              <w:jc w:val="center"/>
            </w:pPr>
            <w:r>
              <w:t>46.875</w:t>
            </w:r>
          </w:p>
        </w:tc>
      </w:tr>
      <w:tr w:rsidR="0029055D" w14:paraId="6C3D265B" w14:textId="77777777" w:rsidTr="0029055D">
        <w:tc>
          <w:tcPr>
            <w:tcW w:w="2765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68B8D51" w14:textId="77777777" w:rsidR="0029055D" w:rsidRPr="00751D62" w:rsidRDefault="0029055D" w:rsidP="0029055D">
            <w:pPr>
              <w:jc w:val="center"/>
              <w:rPr>
                <w:b/>
                <w:bCs/>
              </w:rPr>
            </w:pPr>
            <w:r w:rsidRPr="00751D62">
              <w:rPr>
                <w:b/>
                <w:bCs/>
              </w:rPr>
              <w:t>A</w:t>
            </w:r>
            <w:r w:rsidRPr="00751D62">
              <w:rPr>
                <w:b/>
                <w:bCs/>
                <w:vertAlign w:val="subscript"/>
              </w:rPr>
              <w:t>1.25</w:t>
            </w:r>
            <w:r w:rsidRPr="00751D62">
              <w:rPr>
                <w:b/>
                <w:bCs/>
              </w:rPr>
              <w:t>–P</w:t>
            </w:r>
            <w:r w:rsidRPr="00751D62">
              <w:rPr>
                <w:b/>
                <w:bCs/>
                <w:vertAlign w:val="subscript"/>
              </w:rPr>
              <w:t>10</w:t>
            </w:r>
          </w:p>
        </w:tc>
        <w:tc>
          <w:tcPr>
            <w:tcW w:w="2734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2B93A88" w14:textId="77777777" w:rsidR="0029055D" w:rsidRDefault="0029055D" w:rsidP="0029055D">
            <w:pPr>
              <w:jc w:val="center"/>
            </w:pPr>
          </w:p>
        </w:tc>
        <w:tc>
          <w:tcPr>
            <w:tcW w:w="2469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7077901" w14:textId="77777777" w:rsidR="0029055D" w:rsidRDefault="0029055D" w:rsidP="0029055D">
            <w:pPr>
              <w:jc w:val="center"/>
            </w:pPr>
            <w:r>
              <w:t>5.0</w:t>
            </w:r>
          </w:p>
        </w:tc>
        <w:tc>
          <w:tcPr>
            <w:tcW w:w="246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4B9F01C" w14:textId="77777777" w:rsidR="0029055D" w:rsidRDefault="0029055D" w:rsidP="0029055D">
            <w:pPr>
              <w:jc w:val="center"/>
            </w:pPr>
            <w:r>
              <w:t>44.375</w:t>
            </w:r>
          </w:p>
        </w:tc>
      </w:tr>
      <w:tr w:rsidR="0029055D" w14:paraId="60BB4C3C" w14:textId="77777777" w:rsidTr="0029055D">
        <w:tc>
          <w:tcPr>
            <w:tcW w:w="276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F55624" w14:textId="77777777" w:rsidR="0029055D" w:rsidRPr="00751D62" w:rsidRDefault="0029055D" w:rsidP="0029055D">
            <w:pPr>
              <w:jc w:val="center"/>
              <w:rPr>
                <w:b/>
                <w:bCs/>
              </w:rPr>
            </w:pPr>
            <w:r w:rsidRPr="00751D62">
              <w:rPr>
                <w:b/>
                <w:bCs/>
              </w:rPr>
              <w:t>A</w:t>
            </w:r>
            <w:r w:rsidRPr="00751D62">
              <w:rPr>
                <w:b/>
                <w:bCs/>
                <w:vertAlign w:val="subscript"/>
              </w:rPr>
              <w:t>2.5</w:t>
            </w:r>
            <w:r w:rsidRPr="00751D62">
              <w:rPr>
                <w:b/>
                <w:bCs/>
              </w:rPr>
              <w:t>–P</w:t>
            </w:r>
            <w:r w:rsidRPr="00751D62">
              <w:rPr>
                <w:b/>
                <w:bCs/>
                <w:vertAlign w:val="subscript"/>
              </w:rPr>
              <w:t>0</w:t>
            </w:r>
          </w:p>
        </w:tc>
        <w:tc>
          <w:tcPr>
            <w:tcW w:w="2734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F657E7" w14:textId="77777777" w:rsidR="0029055D" w:rsidRDefault="0029055D" w:rsidP="0029055D">
            <w:pPr>
              <w:jc w:val="center"/>
            </w:pPr>
            <w:r>
              <w:t>1.25</w:t>
            </w:r>
          </w:p>
        </w:tc>
        <w:tc>
          <w:tcPr>
            <w:tcW w:w="2469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9714EF" w14:textId="77777777" w:rsidR="0029055D" w:rsidRDefault="0029055D" w:rsidP="0029055D">
            <w:pPr>
              <w:jc w:val="center"/>
            </w:pPr>
            <w:r>
              <w:t>0.0</w:t>
            </w:r>
          </w:p>
        </w:tc>
        <w:tc>
          <w:tcPr>
            <w:tcW w:w="2468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0AD5DC" w14:textId="77777777" w:rsidR="0029055D" w:rsidRDefault="0029055D" w:rsidP="0029055D">
            <w:pPr>
              <w:jc w:val="center"/>
            </w:pPr>
            <w:r>
              <w:t>48.75</w:t>
            </w:r>
          </w:p>
        </w:tc>
      </w:tr>
      <w:tr w:rsidR="0029055D" w14:paraId="0F4C03BA" w14:textId="77777777" w:rsidTr="0029055D">
        <w:tc>
          <w:tcPr>
            <w:tcW w:w="276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68888B" w14:textId="77777777" w:rsidR="0029055D" w:rsidRPr="00751D62" w:rsidRDefault="0029055D" w:rsidP="0029055D">
            <w:pPr>
              <w:jc w:val="center"/>
              <w:rPr>
                <w:b/>
                <w:bCs/>
              </w:rPr>
            </w:pPr>
            <w:r w:rsidRPr="00751D62">
              <w:rPr>
                <w:b/>
                <w:bCs/>
              </w:rPr>
              <w:t>A</w:t>
            </w:r>
            <w:r w:rsidRPr="00751D62">
              <w:rPr>
                <w:b/>
                <w:bCs/>
                <w:vertAlign w:val="subscript"/>
              </w:rPr>
              <w:t>2.5</w:t>
            </w:r>
            <w:r w:rsidRPr="00751D62">
              <w:rPr>
                <w:b/>
                <w:bCs/>
              </w:rPr>
              <w:t>–P</w:t>
            </w:r>
            <w:r w:rsidRPr="00751D62">
              <w:rPr>
                <w:b/>
                <w:bCs/>
                <w:vertAlign w:val="subscript"/>
              </w:rPr>
              <w:t>2.5</w:t>
            </w:r>
          </w:p>
        </w:tc>
        <w:tc>
          <w:tcPr>
            <w:tcW w:w="273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4B01CF" w14:textId="77777777" w:rsidR="0029055D" w:rsidRDefault="0029055D" w:rsidP="0029055D">
            <w:pPr>
              <w:jc w:val="center"/>
            </w:pPr>
          </w:p>
        </w:tc>
        <w:tc>
          <w:tcPr>
            <w:tcW w:w="246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911659" w14:textId="77777777" w:rsidR="0029055D" w:rsidRDefault="0029055D" w:rsidP="0029055D">
            <w:pPr>
              <w:jc w:val="center"/>
            </w:pPr>
            <w:r>
              <w:t>1.25</w:t>
            </w:r>
          </w:p>
        </w:tc>
        <w:tc>
          <w:tcPr>
            <w:tcW w:w="246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133E5B" w14:textId="77777777" w:rsidR="0029055D" w:rsidRDefault="0029055D" w:rsidP="0029055D">
            <w:pPr>
              <w:jc w:val="center"/>
            </w:pPr>
            <w:r>
              <w:t>47.5</w:t>
            </w:r>
          </w:p>
        </w:tc>
      </w:tr>
      <w:tr w:rsidR="0029055D" w14:paraId="53946BE8" w14:textId="77777777" w:rsidTr="0029055D">
        <w:tc>
          <w:tcPr>
            <w:tcW w:w="276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37A1CD" w14:textId="77777777" w:rsidR="0029055D" w:rsidRPr="00751D62" w:rsidRDefault="0029055D" w:rsidP="0029055D">
            <w:pPr>
              <w:jc w:val="center"/>
              <w:rPr>
                <w:b/>
                <w:bCs/>
              </w:rPr>
            </w:pPr>
            <w:r w:rsidRPr="00751D62">
              <w:rPr>
                <w:b/>
                <w:bCs/>
              </w:rPr>
              <w:t>A</w:t>
            </w:r>
            <w:r w:rsidRPr="00751D62">
              <w:rPr>
                <w:b/>
                <w:bCs/>
                <w:vertAlign w:val="subscript"/>
              </w:rPr>
              <w:t>2.5</w:t>
            </w:r>
            <w:r w:rsidRPr="00751D62">
              <w:rPr>
                <w:b/>
                <w:bCs/>
              </w:rPr>
              <w:t>–P</w:t>
            </w:r>
            <w:r w:rsidRPr="00751D62">
              <w:rPr>
                <w:b/>
                <w:bCs/>
                <w:vertAlign w:val="subscript"/>
              </w:rPr>
              <w:t>5</w:t>
            </w:r>
          </w:p>
        </w:tc>
        <w:tc>
          <w:tcPr>
            <w:tcW w:w="273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472E41" w14:textId="77777777" w:rsidR="0029055D" w:rsidRDefault="0029055D" w:rsidP="0029055D">
            <w:pPr>
              <w:jc w:val="center"/>
            </w:pPr>
          </w:p>
        </w:tc>
        <w:tc>
          <w:tcPr>
            <w:tcW w:w="246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C66C52" w14:textId="77777777" w:rsidR="0029055D" w:rsidRDefault="0029055D" w:rsidP="0029055D">
            <w:pPr>
              <w:jc w:val="center"/>
            </w:pPr>
            <w:r>
              <w:t>2.5</w:t>
            </w:r>
          </w:p>
        </w:tc>
        <w:tc>
          <w:tcPr>
            <w:tcW w:w="246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367787" w14:textId="77777777" w:rsidR="0029055D" w:rsidRDefault="0029055D" w:rsidP="0029055D">
            <w:pPr>
              <w:jc w:val="center"/>
            </w:pPr>
            <w:r>
              <w:t>46.25</w:t>
            </w:r>
          </w:p>
        </w:tc>
      </w:tr>
      <w:tr w:rsidR="0029055D" w14:paraId="099C0A22" w14:textId="77777777" w:rsidTr="0029055D">
        <w:tc>
          <w:tcPr>
            <w:tcW w:w="2765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FFC7267" w14:textId="77777777" w:rsidR="0029055D" w:rsidRPr="00751D62" w:rsidRDefault="0029055D" w:rsidP="0029055D">
            <w:pPr>
              <w:jc w:val="center"/>
              <w:rPr>
                <w:b/>
                <w:bCs/>
              </w:rPr>
            </w:pPr>
            <w:r w:rsidRPr="00751D62">
              <w:rPr>
                <w:b/>
                <w:bCs/>
              </w:rPr>
              <w:t>A</w:t>
            </w:r>
            <w:r w:rsidRPr="00751D62">
              <w:rPr>
                <w:b/>
                <w:bCs/>
                <w:vertAlign w:val="subscript"/>
              </w:rPr>
              <w:t>2.5</w:t>
            </w:r>
            <w:r w:rsidRPr="00751D62">
              <w:rPr>
                <w:b/>
                <w:bCs/>
              </w:rPr>
              <w:t>–P</w:t>
            </w:r>
            <w:r w:rsidRPr="00751D62">
              <w:rPr>
                <w:b/>
                <w:bCs/>
                <w:vertAlign w:val="subscript"/>
              </w:rPr>
              <w:t>10</w:t>
            </w:r>
          </w:p>
        </w:tc>
        <w:tc>
          <w:tcPr>
            <w:tcW w:w="2734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2BDD26E" w14:textId="77777777" w:rsidR="0029055D" w:rsidRDefault="0029055D" w:rsidP="0029055D">
            <w:pPr>
              <w:jc w:val="center"/>
            </w:pPr>
          </w:p>
        </w:tc>
        <w:tc>
          <w:tcPr>
            <w:tcW w:w="2469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73E86ED" w14:textId="77777777" w:rsidR="0029055D" w:rsidRDefault="0029055D" w:rsidP="0029055D">
            <w:pPr>
              <w:jc w:val="center"/>
            </w:pPr>
            <w:r>
              <w:t>5.0</w:t>
            </w:r>
          </w:p>
        </w:tc>
        <w:tc>
          <w:tcPr>
            <w:tcW w:w="246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4CAF814" w14:textId="77777777" w:rsidR="0029055D" w:rsidRDefault="0029055D" w:rsidP="0029055D">
            <w:pPr>
              <w:jc w:val="center"/>
            </w:pPr>
            <w:r>
              <w:t>43.75</w:t>
            </w:r>
          </w:p>
        </w:tc>
      </w:tr>
      <w:tr w:rsidR="0029055D" w14:paraId="788F49C0" w14:textId="77777777" w:rsidTr="0029055D">
        <w:tc>
          <w:tcPr>
            <w:tcW w:w="276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3D7F49" w14:textId="77777777" w:rsidR="0029055D" w:rsidRPr="00751D62" w:rsidRDefault="0029055D" w:rsidP="0029055D">
            <w:pPr>
              <w:jc w:val="center"/>
              <w:rPr>
                <w:b/>
                <w:bCs/>
              </w:rPr>
            </w:pPr>
            <w:r w:rsidRPr="00751D62">
              <w:rPr>
                <w:b/>
                <w:bCs/>
              </w:rPr>
              <w:t>A</w:t>
            </w:r>
            <w:r w:rsidRPr="00751D62">
              <w:rPr>
                <w:b/>
                <w:bCs/>
                <w:vertAlign w:val="subscript"/>
              </w:rPr>
              <w:t>5</w:t>
            </w:r>
            <w:r w:rsidRPr="00751D62">
              <w:rPr>
                <w:b/>
                <w:bCs/>
              </w:rPr>
              <w:t>–P</w:t>
            </w:r>
            <w:r w:rsidRPr="00751D62">
              <w:rPr>
                <w:b/>
                <w:bCs/>
                <w:vertAlign w:val="subscript"/>
              </w:rPr>
              <w:t>0</w:t>
            </w:r>
          </w:p>
        </w:tc>
        <w:tc>
          <w:tcPr>
            <w:tcW w:w="2734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48F18E" w14:textId="77777777" w:rsidR="0029055D" w:rsidRDefault="0029055D" w:rsidP="0029055D">
            <w:pPr>
              <w:jc w:val="center"/>
            </w:pPr>
            <w:r>
              <w:t>2.5</w:t>
            </w:r>
          </w:p>
        </w:tc>
        <w:tc>
          <w:tcPr>
            <w:tcW w:w="2469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67ACDA" w14:textId="77777777" w:rsidR="0029055D" w:rsidRDefault="0029055D" w:rsidP="0029055D">
            <w:pPr>
              <w:jc w:val="center"/>
            </w:pPr>
            <w:r>
              <w:t>0.0</w:t>
            </w:r>
          </w:p>
        </w:tc>
        <w:tc>
          <w:tcPr>
            <w:tcW w:w="2468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5EFFFD" w14:textId="77777777" w:rsidR="0029055D" w:rsidRDefault="0029055D" w:rsidP="0029055D">
            <w:pPr>
              <w:jc w:val="center"/>
            </w:pPr>
            <w:r>
              <w:t>47.5</w:t>
            </w:r>
          </w:p>
        </w:tc>
      </w:tr>
      <w:tr w:rsidR="0029055D" w14:paraId="70C8403D" w14:textId="77777777" w:rsidTr="0029055D">
        <w:tc>
          <w:tcPr>
            <w:tcW w:w="276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0D3779" w14:textId="77777777" w:rsidR="0029055D" w:rsidRPr="00751D62" w:rsidRDefault="0029055D" w:rsidP="0029055D">
            <w:pPr>
              <w:jc w:val="center"/>
              <w:rPr>
                <w:b/>
                <w:bCs/>
              </w:rPr>
            </w:pPr>
            <w:r w:rsidRPr="00751D62">
              <w:rPr>
                <w:b/>
                <w:bCs/>
              </w:rPr>
              <w:t>A</w:t>
            </w:r>
            <w:r w:rsidRPr="00751D62">
              <w:rPr>
                <w:b/>
                <w:bCs/>
                <w:vertAlign w:val="subscript"/>
              </w:rPr>
              <w:t>5</w:t>
            </w:r>
            <w:r w:rsidRPr="00751D62">
              <w:rPr>
                <w:b/>
                <w:bCs/>
              </w:rPr>
              <w:t>–P</w:t>
            </w:r>
            <w:r w:rsidRPr="00751D62">
              <w:rPr>
                <w:b/>
                <w:bCs/>
                <w:vertAlign w:val="subscript"/>
              </w:rPr>
              <w:t>2.5</w:t>
            </w:r>
          </w:p>
        </w:tc>
        <w:tc>
          <w:tcPr>
            <w:tcW w:w="273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15E604" w14:textId="77777777" w:rsidR="0029055D" w:rsidRDefault="0029055D" w:rsidP="0029055D">
            <w:pPr>
              <w:jc w:val="center"/>
            </w:pPr>
          </w:p>
        </w:tc>
        <w:tc>
          <w:tcPr>
            <w:tcW w:w="246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25DEBF" w14:textId="77777777" w:rsidR="0029055D" w:rsidRDefault="0029055D" w:rsidP="0029055D">
            <w:pPr>
              <w:jc w:val="center"/>
            </w:pPr>
            <w:r>
              <w:t>1.25</w:t>
            </w:r>
          </w:p>
        </w:tc>
        <w:tc>
          <w:tcPr>
            <w:tcW w:w="246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DF4789" w14:textId="77777777" w:rsidR="0029055D" w:rsidRDefault="0029055D" w:rsidP="0029055D">
            <w:pPr>
              <w:jc w:val="center"/>
            </w:pPr>
            <w:r>
              <w:t>46.25</w:t>
            </w:r>
          </w:p>
        </w:tc>
      </w:tr>
      <w:tr w:rsidR="0029055D" w14:paraId="4E204AEA" w14:textId="77777777" w:rsidTr="0029055D">
        <w:tc>
          <w:tcPr>
            <w:tcW w:w="276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554C76" w14:textId="77777777" w:rsidR="0029055D" w:rsidRPr="00751D62" w:rsidRDefault="0029055D" w:rsidP="0029055D">
            <w:pPr>
              <w:jc w:val="center"/>
              <w:rPr>
                <w:b/>
                <w:bCs/>
              </w:rPr>
            </w:pPr>
            <w:r w:rsidRPr="00751D62">
              <w:rPr>
                <w:b/>
                <w:bCs/>
              </w:rPr>
              <w:t>A</w:t>
            </w:r>
            <w:r w:rsidRPr="00751D62">
              <w:rPr>
                <w:b/>
                <w:bCs/>
                <w:vertAlign w:val="subscript"/>
              </w:rPr>
              <w:t>5</w:t>
            </w:r>
            <w:r w:rsidRPr="00751D62">
              <w:rPr>
                <w:b/>
                <w:bCs/>
              </w:rPr>
              <w:t>–P</w:t>
            </w:r>
            <w:r w:rsidRPr="00751D62">
              <w:rPr>
                <w:b/>
                <w:bCs/>
                <w:vertAlign w:val="subscript"/>
              </w:rPr>
              <w:t>5</w:t>
            </w:r>
          </w:p>
        </w:tc>
        <w:tc>
          <w:tcPr>
            <w:tcW w:w="273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631EB6" w14:textId="77777777" w:rsidR="0029055D" w:rsidRDefault="0029055D" w:rsidP="0029055D">
            <w:pPr>
              <w:jc w:val="center"/>
            </w:pPr>
          </w:p>
        </w:tc>
        <w:tc>
          <w:tcPr>
            <w:tcW w:w="246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9E0FC5" w14:textId="77777777" w:rsidR="0029055D" w:rsidRDefault="0029055D" w:rsidP="0029055D">
            <w:pPr>
              <w:jc w:val="center"/>
            </w:pPr>
            <w:r>
              <w:t>2.5</w:t>
            </w:r>
          </w:p>
        </w:tc>
        <w:tc>
          <w:tcPr>
            <w:tcW w:w="246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CFE8BD" w14:textId="77777777" w:rsidR="0029055D" w:rsidRDefault="0029055D" w:rsidP="0029055D">
            <w:pPr>
              <w:jc w:val="center"/>
            </w:pPr>
            <w:r>
              <w:t>45.0</w:t>
            </w:r>
          </w:p>
        </w:tc>
      </w:tr>
      <w:tr w:rsidR="0029055D" w14:paraId="4045A24D" w14:textId="77777777" w:rsidTr="0029055D">
        <w:tc>
          <w:tcPr>
            <w:tcW w:w="27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E6CBF3" w14:textId="77777777" w:rsidR="0029055D" w:rsidRPr="00751D62" w:rsidRDefault="0029055D" w:rsidP="0029055D">
            <w:pPr>
              <w:jc w:val="center"/>
              <w:rPr>
                <w:b/>
                <w:bCs/>
              </w:rPr>
            </w:pPr>
            <w:r w:rsidRPr="00751D62">
              <w:rPr>
                <w:b/>
                <w:bCs/>
              </w:rPr>
              <w:t>A</w:t>
            </w:r>
            <w:r w:rsidRPr="00751D62">
              <w:rPr>
                <w:b/>
                <w:bCs/>
                <w:vertAlign w:val="subscript"/>
              </w:rPr>
              <w:t>5</w:t>
            </w:r>
            <w:r w:rsidRPr="00751D62">
              <w:rPr>
                <w:b/>
                <w:bCs/>
              </w:rPr>
              <w:t>–P</w:t>
            </w:r>
            <w:r w:rsidRPr="00751D62">
              <w:rPr>
                <w:b/>
                <w:bCs/>
                <w:vertAlign w:val="subscript"/>
              </w:rPr>
              <w:t>10</w:t>
            </w:r>
          </w:p>
        </w:tc>
        <w:tc>
          <w:tcPr>
            <w:tcW w:w="273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2AF40D" w14:textId="77777777" w:rsidR="0029055D" w:rsidRDefault="0029055D" w:rsidP="0029055D">
            <w:pPr>
              <w:jc w:val="center"/>
            </w:pPr>
          </w:p>
        </w:tc>
        <w:tc>
          <w:tcPr>
            <w:tcW w:w="24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E1A191" w14:textId="77777777" w:rsidR="0029055D" w:rsidRDefault="0029055D" w:rsidP="0029055D">
            <w:pPr>
              <w:jc w:val="center"/>
            </w:pPr>
            <w:r>
              <w:t>5.0</w:t>
            </w:r>
          </w:p>
        </w:tc>
        <w:tc>
          <w:tcPr>
            <w:tcW w:w="24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00017A" w14:textId="77777777" w:rsidR="0029055D" w:rsidRDefault="0029055D" w:rsidP="0029055D">
            <w:pPr>
              <w:jc w:val="center"/>
            </w:pPr>
            <w:r>
              <w:t>42.5</w:t>
            </w:r>
          </w:p>
        </w:tc>
      </w:tr>
    </w:tbl>
    <w:p w14:paraId="1329F3C3" w14:textId="77777777" w:rsidR="005535E3" w:rsidRDefault="005535E3" w:rsidP="005535E3"/>
    <w:tbl>
      <w:tblPr>
        <w:tblStyle w:val="TableGrid"/>
        <w:tblpPr w:leftFromText="180" w:rightFromText="180" w:vertAnchor="page" w:horzAnchor="margin" w:tblpY="11051"/>
        <w:tblW w:w="0" w:type="auto"/>
        <w:tblLook w:val="04A0" w:firstRow="1" w:lastRow="0" w:firstColumn="1" w:lastColumn="0" w:noHBand="0" w:noVBand="1"/>
      </w:tblPr>
      <w:tblGrid>
        <w:gridCol w:w="2450"/>
        <w:gridCol w:w="2751"/>
        <w:gridCol w:w="2617"/>
        <w:gridCol w:w="2618"/>
      </w:tblGrid>
      <w:tr w:rsidR="00E62C3A" w14:paraId="45112E87" w14:textId="77777777" w:rsidTr="00EB24D8">
        <w:tc>
          <w:tcPr>
            <w:tcW w:w="24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F31E38" w14:textId="77777777" w:rsidR="00E62C3A" w:rsidRPr="009C3550" w:rsidRDefault="00E62C3A" w:rsidP="00EB24D8">
            <w:pPr>
              <w:spacing w:line="240" w:lineRule="auto"/>
              <w:jc w:val="center"/>
              <w:rPr>
                <w:i/>
                <w:iCs/>
                <w:lang w:val="en-US"/>
              </w:rPr>
            </w:pPr>
            <w:r w:rsidRPr="009C3550">
              <w:rPr>
                <w:i/>
                <w:iCs/>
                <w:lang w:val="en-US"/>
              </w:rPr>
              <w:t>Alginate (</w:t>
            </w:r>
            <w:proofErr w:type="spellStart"/>
            <w:r w:rsidRPr="009C3550">
              <w:rPr>
                <w:i/>
                <w:iCs/>
                <w:lang w:val="en-US"/>
              </w:rPr>
              <w:t>wt</w:t>
            </w:r>
            <w:proofErr w:type="spellEnd"/>
            <w:r w:rsidRPr="009C3550">
              <w:rPr>
                <w:i/>
                <w:iCs/>
                <w:lang w:val="en-US"/>
              </w:rPr>
              <w:t>%)</w:t>
            </w:r>
          </w:p>
        </w:tc>
        <w:tc>
          <w:tcPr>
            <w:tcW w:w="27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DB3830" w14:textId="77777777" w:rsidR="00E62C3A" w:rsidRPr="009C3550" w:rsidRDefault="00E62C3A" w:rsidP="00EB24D8">
            <w:pPr>
              <w:spacing w:line="240" w:lineRule="auto"/>
              <w:jc w:val="center"/>
              <w:rPr>
                <w:i/>
                <w:iCs/>
                <w:lang w:val="en-US"/>
              </w:rPr>
            </w:pPr>
            <w:r w:rsidRPr="009C3550">
              <w:rPr>
                <w:i/>
                <w:iCs/>
                <w:lang w:val="en-US"/>
              </w:rPr>
              <w:t>Poloxamer (</w:t>
            </w:r>
            <w:proofErr w:type="spellStart"/>
            <w:r w:rsidRPr="009C3550">
              <w:rPr>
                <w:i/>
                <w:iCs/>
                <w:lang w:val="en-US"/>
              </w:rPr>
              <w:t>wt</w:t>
            </w:r>
            <w:proofErr w:type="spellEnd"/>
            <w:r w:rsidRPr="009C3550">
              <w:rPr>
                <w:i/>
                <w:iCs/>
                <w:lang w:val="en-US"/>
              </w:rPr>
              <w:t>%)</w:t>
            </w:r>
          </w:p>
        </w:tc>
        <w:tc>
          <w:tcPr>
            <w:tcW w:w="26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076E37" w14:textId="1A276EAF" w:rsidR="00E62C3A" w:rsidRPr="009C3550" w:rsidRDefault="00E62C3A" w:rsidP="00EB24D8">
            <w:pPr>
              <w:spacing w:line="240" w:lineRule="auto"/>
              <w:jc w:val="center"/>
              <w:rPr>
                <w:i/>
                <w:iCs/>
                <w:lang w:val="en-US"/>
              </w:rPr>
            </w:pPr>
            <w:r w:rsidRPr="009C3550">
              <w:rPr>
                <w:i/>
                <w:iCs/>
                <w:lang w:val="en-US"/>
              </w:rPr>
              <w:t>C</w:t>
            </w:r>
            <w:r w:rsidRPr="009C3550">
              <w:rPr>
                <w:i/>
                <w:iCs/>
                <w:vertAlign w:val="subscript"/>
                <w:lang w:val="en-US"/>
              </w:rPr>
              <w:t>0</w:t>
            </w:r>
            <w:r w:rsidR="00EB24D8">
              <w:rPr>
                <w:i/>
                <w:iCs/>
                <w:vertAlign w:val="subscript"/>
                <w:lang w:val="en-US"/>
              </w:rPr>
              <w:t>1</w:t>
            </w:r>
            <w:r w:rsidRPr="009C3550">
              <w:rPr>
                <w:i/>
                <w:iCs/>
                <w:lang w:val="en-US"/>
              </w:rPr>
              <w:t xml:space="preserve"> (kPa)</w:t>
            </w:r>
          </w:p>
        </w:tc>
        <w:tc>
          <w:tcPr>
            <w:tcW w:w="26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1C19AA" w14:textId="75CDFF72" w:rsidR="00E62C3A" w:rsidRPr="009C3550" w:rsidRDefault="00E62C3A" w:rsidP="00EB24D8">
            <w:pPr>
              <w:spacing w:line="240" w:lineRule="auto"/>
              <w:jc w:val="center"/>
              <w:rPr>
                <w:i/>
                <w:iCs/>
                <w:lang w:val="en-US"/>
              </w:rPr>
            </w:pPr>
            <w:r w:rsidRPr="009C3550">
              <w:rPr>
                <w:i/>
                <w:iCs/>
                <w:lang w:val="en-US"/>
              </w:rPr>
              <w:t>C</w:t>
            </w:r>
            <w:r w:rsidRPr="009C3550">
              <w:rPr>
                <w:i/>
                <w:iCs/>
                <w:vertAlign w:val="subscript"/>
                <w:lang w:val="en-US"/>
              </w:rPr>
              <w:t>1</w:t>
            </w:r>
            <w:r w:rsidR="00EB24D8">
              <w:rPr>
                <w:i/>
                <w:iCs/>
                <w:vertAlign w:val="subscript"/>
                <w:lang w:val="en-US"/>
              </w:rPr>
              <w:t>0</w:t>
            </w:r>
            <w:r w:rsidRPr="009C3550">
              <w:rPr>
                <w:i/>
                <w:iCs/>
                <w:lang w:val="en-US"/>
              </w:rPr>
              <w:t xml:space="preserve"> (kPa)</w:t>
            </w:r>
          </w:p>
        </w:tc>
      </w:tr>
      <w:tr w:rsidR="00E62C3A" w14:paraId="5AB39A28" w14:textId="77777777" w:rsidTr="00EB24D8">
        <w:tc>
          <w:tcPr>
            <w:tcW w:w="2450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32CB7B" w14:textId="77777777" w:rsidR="00E62C3A" w:rsidRPr="009C3550" w:rsidRDefault="00E62C3A" w:rsidP="00EB24D8">
            <w:pPr>
              <w:spacing w:line="240" w:lineRule="auto"/>
              <w:jc w:val="center"/>
              <w:rPr>
                <w:b/>
                <w:bCs/>
                <w:lang w:val="en-US"/>
              </w:rPr>
            </w:pPr>
            <w:r w:rsidRPr="009C3550">
              <w:rPr>
                <w:b/>
                <w:bCs/>
                <w:lang w:val="en-US"/>
              </w:rPr>
              <w:t>1.25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B510BE" w14:textId="77777777" w:rsidR="00E62C3A" w:rsidRDefault="00E62C3A" w:rsidP="00EB24D8">
            <w:pPr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0.0</w:t>
            </w:r>
          </w:p>
        </w:tc>
        <w:tc>
          <w:tcPr>
            <w:tcW w:w="26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500172" w14:textId="77777777" w:rsidR="00E62C3A" w:rsidRDefault="00E62C3A" w:rsidP="00EB24D8">
            <w:pPr>
              <w:spacing w:line="240" w:lineRule="auto"/>
              <w:jc w:val="center"/>
              <w:rPr>
                <w:lang w:val="en-US"/>
              </w:rPr>
            </w:pPr>
            <w:r>
              <w:rPr>
                <w:rFonts w:cs="Arial"/>
                <w:color w:val="000000"/>
              </w:rPr>
              <w:t>3.17</w:t>
            </w:r>
          </w:p>
        </w:tc>
        <w:tc>
          <w:tcPr>
            <w:tcW w:w="261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5443A3" w14:textId="77777777" w:rsidR="00E62C3A" w:rsidRDefault="00E62C3A" w:rsidP="00EB24D8">
            <w:pPr>
              <w:spacing w:line="240" w:lineRule="auto"/>
              <w:jc w:val="center"/>
              <w:rPr>
                <w:lang w:val="en-US"/>
              </w:rPr>
            </w:pPr>
            <w:r>
              <w:rPr>
                <w:rFonts w:cs="Arial"/>
                <w:color w:val="000000"/>
              </w:rPr>
              <w:t>-0.13</w:t>
            </w:r>
          </w:p>
        </w:tc>
      </w:tr>
      <w:tr w:rsidR="00E62C3A" w14:paraId="0475F8D6" w14:textId="77777777" w:rsidTr="00EB24D8">
        <w:tc>
          <w:tcPr>
            <w:tcW w:w="245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2DD77C" w14:textId="77777777" w:rsidR="00E62C3A" w:rsidRPr="009C3550" w:rsidRDefault="00E62C3A" w:rsidP="00EB24D8">
            <w:pPr>
              <w:spacing w:line="240" w:lineRule="auto"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B0798C" w14:textId="77777777" w:rsidR="00E62C3A" w:rsidRDefault="00E62C3A" w:rsidP="00EB24D8">
            <w:pPr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2.5</w:t>
            </w:r>
          </w:p>
        </w:tc>
        <w:tc>
          <w:tcPr>
            <w:tcW w:w="26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33F755" w14:textId="77777777" w:rsidR="00E62C3A" w:rsidRDefault="00E62C3A" w:rsidP="00EB24D8">
            <w:pPr>
              <w:spacing w:line="240" w:lineRule="auto"/>
              <w:jc w:val="center"/>
              <w:rPr>
                <w:lang w:val="en-US"/>
              </w:rPr>
            </w:pPr>
            <w:r>
              <w:rPr>
                <w:rFonts w:cs="Arial"/>
                <w:color w:val="000000"/>
              </w:rPr>
              <w:t>3.41</w:t>
            </w:r>
          </w:p>
        </w:tc>
        <w:tc>
          <w:tcPr>
            <w:tcW w:w="261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A43AF1" w14:textId="77777777" w:rsidR="00E62C3A" w:rsidRDefault="00E62C3A" w:rsidP="00EB24D8">
            <w:pPr>
              <w:spacing w:line="240" w:lineRule="auto"/>
              <w:jc w:val="center"/>
              <w:rPr>
                <w:lang w:val="en-US"/>
              </w:rPr>
            </w:pPr>
            <w:r>
              <w:rPr>
                <w:rFonts w:cs="Arial"/>
                <w:color w:val="000000"/>
              </w:rPr>
              <w:t>0.08</w:t>
            </w:r>
          </w:p>
        </w:tc>
      </w:tr>
      <w:tr w:rsidR="00E62C3A" w14:paraId="73385442" w14:textId="77777777" w:rsidTr="00EB24D8">
        <w:tc>
          <w:tcPr>
            <w:tcW w:w="245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D7CF95" w14:textId="77777777" w:rsidR="00E62C3A" w:rsidRPr="009C3550" w:rsidRDefault="00E62C3A" w:rsidP="00EB24D8">
            <w:pPr>
              <w:spacing w:line="240" w:lineRule="auto"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43568E" w14:textId="77777777" w:rsidR="00E62C3A" w:rsidRDefault="00E62C3A" w:rsidP="00EB24D8">
            <w:pPr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5.0</w:t>
            </w:r>
          </w:p>
        </w:tc>
        <w:tc>
          <w:tcPr>
            <w:tcW w:w="26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5C4DBE" w14:textId="77777777" w:rsidR="00E62C3A" w:rsidRDefault="00E62C3A" w:rsidP="00EB24D8">
            <w:pPr>
              <w:spacing w:line="240" w:lineRule="auto"/>
              <w:jc w:val="center"/>
              <w:rPr>
                <w:lang w:val="en-US"/>
              </w:rPr>
            </w:pPr>
            <w:r>
              <w:rPr>
                <w:rFonts w:cs="Arial"/>
                <w:color w:val="000000"/>
              </w:rPr>
              <w:t>3.67</w:t>
            </w:r>
          </w:p>
        </w:tc>
        <w:tc>
          <w:tcPr>
            <w:tcW w:w="261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1F48CA" w14:textId="77777777" w:rsidR="00E62C3A" w:rsidRDefault="00E62C3A" w:rsidP="00EB24D8">
            <w:pPr>
              <w:spacing w:line="240" w:lineRule="auto"/>
              <w:jc w:val="center"/>
              <w:rPr>
                <w:lang w:val="en-US"/>
              </w:rPr>
            </w:pPr>
            <w:r>
              <w:rPr>
                <w:rFonts w:cs="Arial"/>
                <w:color w:val="000000"/>
              </w:rPr>
              <w:t>-0.47</w:t>
            </w:r>
          </w:p>
        </w:tc>
      </w:tr>
      <w:tr w:rsidR="00E62C3A" w14:paraId="74033A7E" w14:textId="77777777" w:rsidTr="00EB24D8">
        <w:tc>
          <w:tcPr>
            <w:tcW w:w="2450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30550E0" w14:textId="77777777" w:rsidR="00E62C3A" w:rsidRPr="009C3550" w:rsidRDefault="00E62C3A" w:rsidP="00EB24D8">
            <w:pPr>
              <w:spacing w:line="240" w:lineRule="auto"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275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DFC869B" w14:textId="77777777" w:rsidR="00E62C3A" w:rsidRDefault="00E62C3A" w:rsidP="00EB24D8">
            <w:pPr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10.0</w:t>
            </w:r>
          </w:p>
        </w:tc>
        <w:tc>
          <w:tcPr>
            <w:tcW w:w="2617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BC4AAFF" w14:textId="77777777" w:rsidR="00E62C3A" w:rsidRDefault="00E62C3A" w:rsidP="00EB24D8">
            <w:pPr>
              <w:spacing w:line="240" w:lineRule="auto"/>
              <w:jc w:val="center"/>
              <w:rPr>
                <w:lang w:val="en-US"/>
              </w:rPr>
            </w:pPr>
            <w:r>
              <w:rPr>
                <w:rFonts w:cs="Arial"/>
                <w:color w:val="000000"/>
              </w:rPr>
              <w:t>2.03</w:t>
            </w:r>
          </w:p>
        </w:tc>
        <w:tc>
          <w:tcPr>
            <w:tcW w:w="261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2E0C570" w14:textId="77777777" w:rsidR="00E62C3A" w:rsidRDefault="00E62C3A" w:rsidP="00EB24D8">
            <w:pPr>
              <w:spacing w:line="240" w:lineRule="auto"/>
              <w:jc w:val="center"/>
              <w:rPr>
                <w:lang w:val="en-US"/>
              </w:rPr>
            </w:pPr>
            <w:r>
              <w:rPr>
                <w:rFonts w:cs="Arial"/>
                <w:color w:val="000000"/>
              </w:rPr>
              <w:t>0.60</w:t>
            </w:r>
          </w:p>
        </w:tc>
      </w:tr>
      <w:tr w:rsidR="00E62C3A" w14:paraId="3B5E6B7D" w14:textId="77777777" w:rsidTr="00EB24D8">
        <w:tc>
          <w:tcPr>
            <w:tcW w:w="2450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E7E7B0" w14:textId="77777777" w:rsidR="00E62C3A" w:rsidRPr="009C3550" w:rsidRDefault="00E62C3A" w:rsidP="00EB24D8">
            <w:pPr>
              <w:spacing w:line="240" w:lineRule="auto"/>
              <w:jc w:val="center"/>
              <w:rPr>
                <w:b/>
                <w:bCs/>
                <w:lang w:val="en-US"/>
              </w:rPr>
            </w:pPr>
            <w:r w:rsidRPr="009C3550">
              <w:rPr>
                <w:b/>
                <w:bCs/>
                <w:lang w:val="en-US"/>
              </w:rPr>
              <w:t>2.5</w:t>
            </w:r>
          </w:p>
        </w:tc>
        <w:tc>
          <w:tcPr>
            <w:tcW w:w="27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B024C6" w14:textId="77777777" w:rsidR="00E62C3A" w:rsidRDefault="00E62C3A" w:rsidP="00EB24D8">
            <w:pPr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0.0</w:t>
            </w:r>
          </w:p>
        </w:tc>
        <w:tc>
          <w:tcPr>
            <w:tcW w:w="2617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7FB7F8" w14:textId="77777777" w:rsidR="00E62C3A" w:rsidRDefault="00E62C3A" w:rsidP="00EB24D8">
            <w:pPr>
              <w:spacing w:line="240" w:lineRule="auto"/>
              <w:jc w:val="center"/>
              <w:rPr>
                <w:lang w:val="en-US"/>
              </w:rPr>
            </w:pPr>
            <w:r>
              <w:rPr>
                <w:rFonts w:cs="Arial"/>
                <w:color w:val="000000"/>
              </w:rPr>
              <w:t>14.81</w:t>
            </w:r>
          </w:p>
        </w:tc>
        <w:tc>
          <w:tcPr>
            <w:tcW w:w="2618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C1581E" w14:textId="77777777" w:rsidR="00E62C3A" w:rsidRDefault="00E62C3A" w:rsidP="00EB24D8">
            <w:pPr>
              <w:spacing w:line="240" w:lineRule="auto"/>
              <w:jc w:val="center"/>
              <w:rPr>
                <w:lang w:val="en-US"/>
              </w:rPr>
            </w:pPr>
            <w:r>
              <w:rPr>
                <w:rFonts w:cs="Arial"/>
                <w:color w:val="000000"/>
              </w:rPr>
              <w:t>-3.90</w:t>
            </w:r>
          </w:p>
        </w:tc>
      </w:tr>
      <w:tr w:rsidR="00E62C3A" w14:paraId="6B08CD93" w14:textId="77777777" w:rsidTr="00EB24D8">
        <w:tc>
          <w:tcPr>
            <w:tcW w:w="245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4E662A" w14:textId="77777777" w:rsidR="00E62C3A" w:rsidRPr="009C3550" w:rsidRDefault="00E62C3A" w:rsidP="00EB24D8">
            <w:pPr>
              <w:spacing w:line="240" w:lineRule="auto"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B2253C" w14:textId="77777777" w:rsidR="00E62C3A" w:rsidRDefault="00E62C3A" w:rsidP="00EB24D8">
            <w:pPr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2.5</w:t>
            </w:r>
          </w:p>
        </w:tc>
        <w:tc>
          <w:tcPr>
            <w:tcW w:w="26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4B4FAE" w14:textId="77777777" w:rsidR="00E62C3A" w:rsidRDefault="00E62C3A" w:rsidP="00EB24D8">
            <w:pPr>
              <w:spacing w:line="240" w:lineRule="auto"/>
              <w:jc w:val="center"/>
              <w:rPr>
                <w:lang w:val="en-US"/>
              </w:rPr>
            </w:pPr>
            <w:r>
              <w:rPr>
                <w:rFonts w:cs="Arial"/>
                <w:color w:val="000000"/>
              </w:rPr>
              <w:t>16.15</w:t>
            </w:r>
          </w:p>
        </w:tc>
        <w:tc>
          <w:tcPr>
            <w:tcW w:w="261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3C9ABA" w14:textId="77777777" w:rsidR="00E62C3A" w:rsidRDefault="00E62C3A" w:rsidP="00EB24D8">
            <w:pPr>
              <w:spacing w:line="240" w:lineRule="auto"/>
              <w:jc w:val="center"/>
              <w:rPr>
                <w:lang w:val="en-US"/>
              </w:rPr>
            </w:pPr>
            <w:r>
              <w:rPr>
                <w:rFonts w:cs="Arial"/>
                <w:color w:val="000000"/>
              </w:rPr>
              <w:t>-4.72</w:t>
            </w:r>
          </w:p>
        </w:tc>
      </w:tr>
      <w:tr w:rsidR="00E62C3A" w14:paraId="7CB6161E" w14:textId="77777777" w:rsidTr="00EB24D8">
        <w:tc>
          <w:tcPr>
            <w:tcW w:w="245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C371EB" w14:textId="77777777" w:rsidR="00E62C3A" w:rsidRPr="009C3550" w:rsidRDefault="00E62C3A" w:rsidP="00EB24D8">
            <w:pPr>
              <w:spacing w:line="240" w:lineRule="auto"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F62568" w14:textId="77777777" w:rsidR="00E62C3A" w:rsidRDefault="00E62C3A" w:rsidP="00EB24D8">
            <w:pPr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5.0</w:t>
            </w:r>
          </w:p>
        </w:tc>
        <w:tc>
          <w:tcPr>
            <w:tcW w:w="26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05C2E0" w14:textId="77777777" w:rsidR="00E62C3A" w:rsidRDefault="00E62C3A" w:rsidP="00EB24D8">
            <w:pPr>
              <w:spacing w:line="240" w:lineRule="auto"/>
              <w:jc w:val="center"/>
              <w:rPr>
                <w:lang w:val="en-US"/>
              </w:rPr>
            </w:pPr>
            <w:r>
              <w:rPr>
                <w:rFonts w:cs="Arial"/>
                <w:color w:val="000000"/>
              </w:rPr>
              <w:t>14.31</w:t>
            </w:r>
          </w:p>
        </w:tc>
        <w:tc>
          <w:tcPr>
            <w:tcW w:w="261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11D8C7" w14:textId="77777777" w:rsidR="00E62C3A" w:rsidRDefault="00E62C3A" w:rsidP="00EB24D8">
            <w:pPr>
              <w:spacing w:line="240" w:lineRule="auto"/>
              <w:jc w:val="center"/>
              <w:rPr>
                <w:lang w:val="en-US"/>
              </w:rPr>
            </w:pPr>
            <w:r>
              <w:rPr>
                <w:rFonts w:cs="Arial"/>
                <w:color w:val="000000"/>
              </w:rPr>
              <w:t>-5.87</w:t>
            </w:r>
          </w:p>
        </w:tc>
      </w:tr>
      <w:tr w:rsidR="00E62C3A" w14:paraId="54803B12" w14:textId="77777777" w:rsidTr="00EB24D8">
        <w:tc>
          <w:tcPr>
            <w:tcW w:w="2450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07B7634" w14:textId="77777777" w:rsidR="00E62C3A" w:rsidRPr="009C3550" w:rsidRDefault="00E62C3A" w:rsidP="00EB24D8">
            <w:pPr>
              <w:spacing w:line="240" w:lineRule="auto"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275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B72AC17" w14:textId="77777777" w:rsidR="00E62C3A" w:rsidRDefault="00E62C3A" w:rsidP="00EB24D8">
            <w:pPr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10.0</w:t>
            </w:r>
          </w:p>
        </w:tc>
        <w:tc>
          <w:tcPr>
            <w:tcW w:w="2617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940CA4C" w14:textId="77777777" w:rsidR="00E62C3A" w:rsidRDefault="00E62C3A" w:rsidP="00EB24D8">
            <w:pPr>
              <w:spacing w:line="240" w:lineRule="auto"/>
              <w:jc w:val="center"/>
              <w:rPr>
                <w:lang w:val="en-US"/>
              </w:rPr>
            </w:pPr>
            <w:r>
              <w:rPr>
                <w:rFonts w:cs="Arial"/>
                <w:color w:val="000000"/>
              </w:rPr>
              <w:t>1.02</w:t>
            </w:r>
          </w:p>
        </w:tc>
        <w:tc>
          <w:tcPr>
            <w:tcW w:w="261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59D7438" w14:textId="77777777" w:rsidR="00E62C3A" w:rsidRDefault="00E62C3A" w:rsidP="00EB24D8">
            <w:pPr>
              <w:spacing w:line="240" w:lineRule="auto"/>
              <w:jc w:val="center"/>
              <w:rPr>
                <w:lang w:val="en-US"/>
              </w:rPr>
            </w:pPr>
            <w:r>
              <w:rPr>
                <w:rFonts w:cs="Arial"/>
                <w:color w:val="000000"/>
              </w:rPr>
              <w:t>-0.11</w:t>
            </w:r>
          </w:p>
        </w:tc>
      </w:tr>
      <w:tr w:rsidR="00E62C3A" w14:paraId="6ABEF15A" w14:textId="77777777" w:rsidTr="00EB24D8">
        <w:tc>
          <w:tcPr>
            <w:tcW w:w="2450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66FA41" w14:textId="77777777" w:rsidR="00E62C3A" w:rsidRPr="009C3550" w:rsidRDefault="00E62C3A" w:rsidP="00EB24D8">
            <w:pPr>
              <w:spacing w:line="240" w:lineRule="auto"/>
              <w:jc w:val="center"/>
              <w:rPr>
                <w:b/>
                <w:bCs/>
                <w:lang w:val="en-US"/>
              </w:rPr>
            </w:pPr>
            <w:r w:rsidRPr="009C3550">
              <w:rPr>
                <w:b/>
                <w:bCs/>
                <w:lang w:val="en-US"/>
              </w:rPr>
              <w:t>5.0</w:t>
            </w:r>
          </w:p>
        </w:tc>
        <w:tc>
          <w:tcPr>
            <w:tcW w:w="27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9B6BDA" w14:textId="77777777" w:rsidR="00E62C3A" w:rsidRDefault="00E62C3A" w:rsidP="00EB24D8">
            <w:pPr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0.0</w:t>
            </w:r>
          </w:p>
        </w:tc>
        <w:tc>
          <w:tcPr>
            <w:tcW w:w="2617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8554AD" w14:textId="77777777" w:rsidR="00E62C3A" w:rsidRDefault="00E62C3A" w:rsidP="00EB24D8">
            <w:pPr>
              <w:spacing w:line="240" w:lineRule="auto"/>
              <w:jc w:val="center"/>
              <w:rPr>
                <w:lang w:val="en-US"/>
              </w:rPr>
            </w:pPr>
            <w:r>
              <w:rPr>
                <w:rFonts w:cs="Arial"/>
                <w:color w:val="000000"/>
              </w:rPr>
              <w:t>45.75</w:t>
            </w:r>
          </w:p>
        </w:tc>
        <w:tc>
          <w:tcPr>
            <w:tcW w:w="2618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0E3975" w14:textId="77777777" w:rsidR="00E62C3A" w:rsidRDefault="00E62C3A" w:rsidP="00EB24D8">
            <w:pPr>
              <w:spacing w:line="240" w:lineRule="auto"/>
              <w:jc w:val="center"/>
              <w:rPr>
                <w:lang w:val="en-US"/>
              </w:rPr>
            </w:pPr>
            <w:r>
              <w:rPr>
                <w:rFonts w:cs="Arial"/>
                <w:color w:val="000000"/>
              </w:rPr>
              <w:t>-17.61</w:t>
            </w:r>
          </w:p>
        </w:tc>
      </w:tr>
      <w:tr w:rsidR="00E62C3A" w14:paraId="58B58FC7" w14:textId="77777777" w:rsidTr="00EB24D8">
        <w:tc>
          <w:tcPr>
            <w:tcW w:w="245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3DFE36" w14:textId="77777777" w:rsidR="00E62C3A" w:rsidRDefault="00E62C3A" w:rsidP="00EB24D8">
            <w:pPr>
              <w:spacing w:line="240" w:lineRule="auto"/>
              <w:jc w:val="center"/>
              <w:rPr>
                <w:lang w:val="en-US"/>
              </w:rPr>
            </w:pP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4E2266" w14:textId="77777777" w:rsidR="00E62C3A" w:rsidRDefault="00E62C3A" w:rsidP="00EB24D8">
            <w:pPr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2.5</w:t>
            </w:r>
          </w:p>
        </w:tc>
        <w:tc>
          <w:tcPr>
            <w:tcW w:w="26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8A9985" w14:textId="77777777" w:rsidR="00E62C3A" w:rsidRDefault="00E62C3A" w:rsidP="00EB24D8">
            <w:pPr>
              <w:spacing w:line="240" w:lineRule="auto"/>
              <w:jc w:val="center"/>
              <w:rPr>
                <w:lang w:val="en-US"/>
              </w:rPr>
            </w:pPr>
            <w:r>
              <w:rPr>
                <w:rFonts w:cs="Arial"/>
                <w:color w:val="000000"/>
              </w:rPr>
              <w:t>52.06</w:t>
            </w:r>
          </w:p>
        </w:tc>
        <w:tc>
          <w:tcPr>
            <w:tcW w:w="261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303D89" w14:textId="77777777" w:rsidR="00E62C3A" w:rsidRDefault="00E62C3A" w:rsidP="00EB24D8">
            <w:pPr>
              <w:spacing w:line="240" w:lineRule="auto"/>
              <w:jc w:val="center"/>
              <w:rPr>
                <w:lang w:val="en-US"/>
              </w:rPr>
            </w:pPr>
            <w:r>
              <w:rPr>
                <w:rFonts w:cs="Arial"/>
                <w:color w:val="000000"/>
              </w:rPr>
              <w:t>-22.87</w:t>
            </w:r>
          </w:p>
        </w:tc>
      </w:tr>
      <w:tr w:rsidR="00E62C3A" w14:paraId="24CFDFF9" w14:textId="77777777" w:rsidTr="00EB24D8">
        <w:tc>
          <w:tcPr>
            <w:tcW w:w="245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59AB6C" w14:textId="77777777" w:rsidR="00E62C3A" w:rsidRDefault="00E62C3A" w:rsidP="00EB24D8">
            <w:pPr>
              <w:spacing w:line="240" w:lineRule="auto"/>
              <w:jc w:val="center"/>
              <w:rPr>
                <w:lang w:val="en-US"/>
              </w:rPr>
            </w:pP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1217D1" w14:textId="77777777" w:rsidR="00E62C3A" w:rsidRDefault="00E62C3A" w:rsidP="00EB24D8">
            <w:pPr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5.0</w:t>
            </w:r>
          </w:p>
        </w:tc>
        <w:tc>
          <w:tcPr>
            <w:tcW w:w="26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286EA3" w14:textId="77777777" w:rsidR="00E62C3A" w:rsidRDefault="00E62C3A" w:rsidP="00EB24D8">
            <w:pPr>
              <w:spacing w:line="240" w:lineRule="auto"/>
              <w:jc w:val="center"/>
              <w:rPr>
                <w:lang w:val="en-US"/>
              </w:rPr>
            </w:pPr>
            <w:r>
              <w:rPr>
                <w:rFonts w:cs="Arial"/>
                <w:color w:val="000000"/>
              </w:rPr>
              <w:t>58.18</w:t>
            </w:r>
          </w:p>
        </w:tc>
        <w:tc>
          <w:tcPr>
            <w:tcW w:w="261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294885" w14:textId="77777777" w:rsidR="00E62C3A" w:rsidRDefault="00E62C3A" w:rsidP="00EB24D8">
            <w:pPr>
              <w:spacing w:line="240" w:lineRule="auto"/>
              <w:jc w:val="center"/>
              <w:rPr>
                <w:lang w:val="en-US"/>
              </w:rPr>
            </w:pPr>
            <w:r>
              <w:rPr>
                <w:rFonts w:cs="Arial"/>
                <w:color w:val="000000"/>
              </w:rPr>
              <w:t>-24.36</w:t>
            </w:r>
          </w:p>
        </w:tc>
      </w:tr>
      <w:tr w:rsidR="00E62C3A" w14:paraId="7322363E" w14:textId="77777777" w:rsidTr="00EB24D8">
        <w:tc>
          <w:tcPr>
            <w:tcW w:w="245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D01C23" w14:textId="77777777" w:rsidR="00E62C3A" w:rsidRDefault="00E62C3A" w:rsidP="00EB24D8">
            <w:pPr>
              <w:spacing w:line="240" w:lineRule="auto"/>
              <w:jc w:val="center"/>
              <w:rPr>
                <w:lang w:val="en-US"/>
              </w:rPr>
            </w:pPr>
          </w:p>
        </w:tc>
        <w:tc>
          <w:tcPr>
            <w:tcW w:w="27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D44BE6" w14:textId="77777777" w:rsidR="00E62C3A" w:rsidRDefault="00E62C3A" w:rsidP="00EB24D8">
            <w:pPr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10.0</w:t>
            </w:r>
          </w:p>
        </w:tc>
        <w:tc>
          <w:tcPr>
            <w:tcW w:w="26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708096" w14:textId="77777777" w:rsidR="00E62C3A" w:rsidRDefault="00E62C3A" w:rsidP="00EB24D8">
            <w:pPr>
              <w:spacing w:line="240" w:lineRule="auto"/>
              <w:jc w:val="center"/>
              <w:rPr>
                <w:lang w:val="en-US"/>
              </w:rPr>
            </w:pPr>
            <w:r>
              <w:rPr>
                <w:rFonts w:cs="Arial"/>
                <w:color w:val="000000"/>
              </w:rPr>
              <w:t>17.72</w:t>
            </w:r>
          </w:p>
        </w:tc>
        <w:tc>
          <w:tcPr>
            <w:tcW w:w="26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01BFA7" w14:textId="77777777" w:rsidR="00E62C3A" w:rsidRDefault="00E62C3A" w:rsidP="00EB24D8">
            <w:pPr>
              <w:spacing w:line="240" w:lineRule="auto"/>
              <w:jc w:val="center"/>
              <w:rPr>
                <w:lang w:val="en-US"/>
              </w:rPr>
            </w:pPr>
            <w:r>
              <w:rPr>
                <w:rFonts w:cs="Arial"/>
                <w:color w:val="000000"/>
              </w:rPr>
              <w:t>-9.87</w:t>
            </w:r>
          </w:p>
        </w:tc>
      </w:tr>
    </w:tbl>
    <w:p w14:paraId="778FC095" w14:textId="198722B8" w:rsidR="00E62C3A" w:rsidRPr="00E62C3A" w:rsidRDefault="00E62C3A" w:rsidP="00E62C3A">
      <w:pPr>
        <w:pStyle w:val="Caption"/>
        <w:keepNext/>
        <w:rPr>
          <w:b w:val="0"/>
          <w:bCs/>
        </w:rPr>
      </w:pPr>
      <w:r>
        <w:t>Supplementary table S</w:t>
      </w:r>
      <w:fldSimple w:instr=" SEQ Supplementary_table_S \* ARABIC ">
        <w:r>
          <w:rPr>
            <w:noProof/>
          </w:rPr>
          <w:t>2</w:t>
        </w:r>
      </w:fldSimple>
      <w:r>
        <w:t>.</w:t>
      </w:r>
      <w:r>
        <w:rPr>
          <w:b w:val="0"/>
          <w:bCs/>
        </w:rPr>
        <w:t xml:space="preserve"> Derived coefficients from the Mooney–Rivlin model of </w:t>
      </w:r>
      <w:proofErr w:type="spellStart"/>
      <w:r>
        <w:rPr>
          <w:b w:val="0"/>
          <w:bCs/>
        </w:rPr>
        <w:t>hyperelasticity</w:t>
      </w:r>
      <w:proofErr w:type="spellEnd"/>
      <w:r>
        <w:rPr>
          <w:b w:val="0"/>
          <w:bCs/>
        </w:rPr>
        <w:t>.</w:t>
      </w:r>
    </w:p>
    <w:p w14:paraId="0752F254" w14:textId="77777777" w:rsidR="005535E3" w:rsidRPr="005535E3" w:rsidRDefault="005535E3" w:rsidP="005535E3"/>
    <w:sectPr w:rsidR="005535E3" w:rsidRPr="005535E3" w:rsidSect="007F3188">
      <w:headerReference w:type="default" r:id="rId20"/>
      <w:footerReference w:type="even" r:id="rId21"/>
      <w:footerReference w:type="default" r:id="rId2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1AB0EA" w14:textId="77777777" w:rsidR="00707F71" w:rsidRDefault="00707F71" w:rsidP="007F3188">
      <w:r>
        <w:separator/>
      </w:r>
    </w:p>
  </w:endnote>
  <w:endnote w:type="continuationSeparator" w:id="0">
    <w:p w14:paraId="1423C6C1" w14:textId="77777777" w:rsidR="00707F71" w:rsidRDefault="00707F71" w:rsidP="007F31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6865287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000A598" w14:textId="77777777" w:rsidR="007F3188" w:rsidRDefault="007F3188" w:rsidP="00282B1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3DD6DF2" w14:textId="77777777" w:rsidR="007F3188" w:rsidRDefault="007F3188" w:rsidP="007F318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58587666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73EFC23" w14:textId="77777777" w:rsidR="007F3188" w:rsidRDefault="007F3188" w:rsidP="00282B1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65BB45D" w14:textId="77777777" w:rsidR="007F3188" w:rsidRDefault="007F3188" w:rsidP="007F318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A4F65E" w14:textId="77777777" w:rsidR="00707F71" w:rsidRDefault="00707F71" w:rsidP="007F3188">
      <w:r>
        <w:separator/>
      </w:r>
    </w:p>
  </w:footnote>
  <w:footnote w:type="continuationSeparator" w:id="0">
    <w:p w14:paraId="72002FEC" w14:textId="77777777" w:rsidR="00707F71" w:rsidRDefault="00707F71" w:rsidP="007F31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33775" w14:textId="4DC3911E" w:rsidR="00AA3A94" w:rsidRDefault="00AA3A94">
    <w:pPr>
      <w:pStyle w:val="Header"/>
    </w:pPr>
    <w:r>
      <w:t>Supplementary information</w:t>
    </w:r>
  </w:p>
  <w:p w14:paraId="5AED3DEF" w14:textId="77777777" w:rsidR="00AA3A94" w:rsidRDefault="00AA3A9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A94"/>
    <w:rsid w:val="000441CC"/>
    <w:rsid w:val="000C7033"/>
    <w:rsid w:val="000D6431"/>
    <w:rsid w:val="001013D9"/>
    <w:rsid w:val="00115E07"/>
    <w:rsid w:val="00140957"/>
    <w:rsid w:val="00184C2F"/>
    <w:rsid w:val="00192876"/>
    <w:rsid w:val="001C033F"/>
    <w:rsid w:val="001F7D31"/>
    <w:rsid w:val="00213BA4"/>
    <w:rsid w:val="0024474C"/>
    <w:rsid w:val="00287BEA"/>
    <w:rsid w:val="0029055D"/>
    <w:rsid w:val="00295E0C"/>
    <w:rsid w:val="0029752D"/>
    <w:rsid w:val="003247EF"/>
    <w:rsid w:val="00375F17"/>
    <w:rsid w:val="00381A95"/>
    <w:rsid w:val="003A544C"/>
    <w:rsid w:val="003A6672"/>
    <w:rsid w:val="003B751B"/>
    <w:rsid w:val="003C61C5"/>
    <w:rsid w:val="004378D4"/>
    <w:rsid w:val="00455D44"/>
    <w:rsid w:val="0048656B"/>
    <w:rsid w:val="0049219B"/>
    <w:rsid w:val="00494797"/>
    <w:rsid w:val="004E5D28"/>
    <w:rsid w:val="004F4011"/>
    <w:rsid w:val="00512977"/>
    <w:rsid w:val="005307B9"/>
    <w:rsid w:val="005408F4"/>
    <w:rsid w:val="005423EF"/>
    <w:rsid w:val="005535E3"/>
    <w:rsid w:val="00567D24"/>
    <w:rsid w:val="005B4D8A"/>
    <w:rsid w:val="005C229E"/>
    <w:rsid w:val="005C3864"/>
    <w:rsid w:val="005C7852"/>
    <w:rsid w:val="005E0B29"/>
    <w:rsid w:val="005E0D5E"/>
    <w:rsid w:val="00621583"/>
    <w:rsid w:val="00692186"/>
    <w:rsid w:val="006A5DDF"/>
    <w:rsid w:val="006C4D14"/>
    <w:rsid w:val="006D37D1"/>
    <w:rsid w:val="006E316F"/>
    <w:rsid w:val="00702E42"/>
    <w:rsid w:val="00707F71"/>
    <w:rsid w:val="0071662B"/>
    <w:rsid w:val="00741DD6"/>
    <w:rsid w:val="00751D62"/>
    <w:rsid w:val="00775ED8"/>
    <w:rsid w:val="00791455"/>
    <w:rsid w:val="007F1022"/>
    <w:rsid w:val="007F3188"/>
    <w:rsid w:val="007F3CA9"/>
    <w:rsid w:val="008068FA"/>
    <w:rsid w:val="00812558"/>
    <w:rsid w:val="00847DB5"/>
    <w:rsid w:val="00855A66"/>
    <w:rsid w:val="00893D90"/>
    <w:rsid w:val="008A0C99"/>
    <w:rsid w:val="008C3263"/>
    <w:rsid w:val="008E2762"/>
    <w:rsid w:val="00943B01"/>
    <w:rsid w:val="00950EE6"/>
    <w:rsid w:val="00956096"/>
    <w:rsid w:val="00980B64"/>
    <w:rsid w:val="00A27E22"/>
    <w:rsid w:val="00A74637"/>
    <w:rsid w:val="00A75C61"/>
    <w:rsid w:val="00A8182D"/>
    <w:rsid w:val="00A838A4"/>
    <w:rsid w:val="00AA3A94"/>
    <w:rsid w:val="00AB55C2"/>
    <w:rsid w:val="00AE3FB3"/>
    <w:rsid w:val="00AF2506"/>
    <w:rsid w:val="00B04B54"/>
    <w:rsid w:val="00B10C9F"/>
    <w:rsid w:val="00B1705C"/>
    <w:rsid w:val="00B4490A"/>
    <w:rsid w:val="00B6137E"/>
    <w:rsid w:val="00B7350D"/>
    <w:rsid w:val="00B809EE"/>
    <w:rsid w:val="00BC28C6"/>
    <w:rsid w:val="00C026C0"/>
    <w:rsid w:val="00C364AC"/>
    <w:rsid w:val="00C44FB1"/>
    <w:rsid w:val="00C47EA1"/>
    <w:rsid w:val="00C86593"/>
    <w:rsid w:val="00C91738"/>
    <w:rsid w:val="00C918D8"/>
    <w:rsid w:val="00C95D25"/>
    <w:rsid w:val="00CA3F20"/>
    <w:rsid w:val="00CD1B45"/>
    <w:rsid w:val="00CE394F"/>
    <w:rsid w:val="00D27BA2"/>
    <w:rsid w:val="00D30F44"/>
    <w:rsid w:val="00D33439"/>
    <w:rsid w:val="00D43676"/>
    <w:rsid w:val="00D74537"/>
    <w:rsid w:val="00DB7A30"/>
    <w:rsid w:val="00DC2015"/>
    <w:rsid w:val="00DC7765"/>
    <w:rsid w:val="00DF28CE"/>
    <w:rsid w:val="00E040A5"/>
    <w:rsid w:val="00E16977"/>
    <w:rsid w:val="00E62C3A"/>
    <w:rsid w:val="00E84EE8"/>
    <w:rsid w:val="00E93258"/>
    <w:rsid w:val="00EB24D8"/>
    <w:rsid w:val="00EB5E42"/>
    <w:rsid w:val="00F0060D"/>
    <w:rsid w:val="00F21BB2"/>
    <w:rsid w:val="00F3057F"/>
    <w:rsid w:val="00F312A4"/>
    <w:rsid w:val="00F37B6C"/>
    <w:rsid w:val="00F62AB6"/>
    <w:rsid w:val="00F63F26"/>
    <w:rsid w:val="00F81969"/>
    <w:rsid w:val="00F92A01"/>
    <w:rsid w:val="00F92C98"/>
    <w:rsid w:val="00FA178F"/>
    <w:rsid w:val="00FD66C3"/>
    <w:rsid w:val="00FF4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C4B7D"/>
  <w15:chartTrackingRefBased/>
  <w15:docId w15:val="{AC0EBFF9-8EA1-4447-B800-DF9BB3D66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3A94"/>
    <w:pPr>
      <w:spacing w:line="360" w:lineRule="auto"/>
      <w:jc w:val="both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3188"/>
    <w:pPr>
      <w:keepNext/>
      <w:keepLines/>
      <w:spacing w:before="240"/>
      <w:outlineLvl w:val="0"/>
    </w:pPr>
    <w:rPr>
      <w:rFonts w:eastAsiaTheme="majorEastAsia" w:cstheme="majorBidi"/>
      <w:color w:val="E31D03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F3188"/>
    <w:pPr>
      <w:keepNext/>
      <w:keepLines/>
      <w:spacing w:before="40"/>
      <w:outlineLvl w:val="1"/>
    </w:pPr>
    <w:rPr>
      <w:rFonts w:eastAsiaTheme="majorEastAsia" w:cstheme="majorBidi"/>
      <w:b/>
      <w:color w:val="000000" w:themeColor="tex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3188"/>
    <w:pPr>
      <w:keepNext/>
      <w:keepLines/>
      <w:spacing w:before="40"/>
      <w:outlineLvl w:val="2"/>
    </w:pPr>
    <w:rPr>
      <w:rFonts w:eastAsiaTheme="majorEastAsia" w:cstheme="majorBidi"/>
      <w:i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3188"/>
    <w:rPr>
      <w:rFonts w:ascii="Arial" w:eastAsiaTheme="majorEastAsia" w:hAnsi="Arial" w:cstheme="majorBidi"/>
      <w:color w:val="E31D03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F3188"/>
    <w:rPr>
      <w:rFonts w:ascii="Arial" w:eastAsiaTheme="majorEastAsia" w:hAnsi="Arial" w:cstheme="majorBidi"/>
      <w:b/>
      <w:color w:val="000000" w:themeColor="tex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3188"/>
    <w:rPr>
      <w:rFonts w:ascii="Arial" w:eastAsiaTheme="majorEastAsia" w:hAnsi="Arial" w:cstheme="majorBidi"/>
      <w:i/>
      <w:color w:val="000000" w:themeColor="text1"/>
    </w:rPr>
  </w:style>
  <w:style w:type="paragraph" w:styleId="Title">
    <w:name w:val="Title"/>
    <w:basedOn w:val="Normal"/>
    <w:next w:val="Normal"/>
    <w:link w:val="TitleChar"/>
    <w:uiPriority w:val="10"/>
    <w:qFormat/>
    <w:rsid w:val="007F3188"/>
    <w:pPr>
      <w:contextualSpacing/>
    </w:pPr>
    <w:rPr>
      <w:rFonts w:eastAsiaTheme="majorEastAsia" w:cstheme="majorBidi"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3188"/>
    <w:rPr>
      <w:rFonts w:ascii="Arial" w:eastAsiaTheme="majorEastAsia" w:hAnsi="Arial" w:cstheme="majorBidi"/>
      <w:spacing w:val="-10"/>
      <w:kern w:val="28"/>
      <w:sz w:val="48"/>
      <w:szCs w:val="56"/>
    </w:rPr>
  </w:style>
  <w:style w:type="paragraph" w:styleId="Footer">
    <w:name w:val="footer"/>
    <w:basedOn w:val="Normal"/>
    <w:link w:val="FooterChar"/>
    <w:uiPriority w:val="99"/>
    <w:unhideWhenUsed/>
    <w:rsid w:val="007F3188"/>
    <w:pPr>
      <w:tabs>
        <w:tab w:val="center" w:pos="4513"/>
        <w:tab w:val="right" w:pos="9026"/>
      </w:tabs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7F3188"/>
    <w:rPr>
      <w:rFonts w:ascii="Arial" w:hAnsi="Arial"/>
      <w:sz w:val="20"/>
    </w:rPr>
  </w:style>
  <w:style w:type="character" w:styleId="PageNumber">
    <w:name w:val="page number"/>
    <w:basedOn w:val="DefaultParagraphFont"/>
    <w:uiPriority w:val="99"/>
    <w:semiHidden/>
    <w:unhideWhenUsed/>
    <w:rsid w:val="007F3188"/>
  </w:style>
  <w:style w:type="paragraph" w:customStyle="1" w:styleId="Authors">
    <w:name w:val="Authors"/>
    <w:basedOn w:val="Normal"/>
    <w:qFormat/>
    <w:rsid w:val="007F3188"/>
    <w:rPr>
      <w:sz w:val="28"/>
    </w:rPr>
  </w:style>
  <w:style w:type="paragraph" w:customStyle="1" w:styleId="Addresses">
    <w:name w:val="Addresses"/>
    <w:basedOn w:val="Authors"/>
    <w:qFormat/>
    <w:rsid w:val="007F3188"/>
    <w:rPr>
      <w:sz w:val="22"/>
    </w:rPr>
  </w:style>
  <w:style w:type="paragraph" w:styleId="Caption">
    <w:name w:val="caption"/>
    <w:basedOn w:val="Normal"/>
    <w:next w:val="Normal"/>
    <w:uiPriority w:val="35"/>
    <w:unhideWhenUsed/>
    <w:qFormat/>
    <w:rsid w:val="007F3188"/>
    <w:pPr>
      <w:pBdr>
        <w:bottom w:val="single" w:sz="4" w:space="1" w:color="auto"/>
      </w:pBdr>
      <w:spacing w:after="200"/>
    </w:pPr>
    <w:rPr>
      <w:b/>
      <w:iCs/>
      <w:color w:val="000000" w:themeColor="text1"/>
      <w:sz w:val="20"/>
      <w:szCs w:val="18"/>
    </w:rPr>
  </w:style>
  <w:style w:type="paragraph" w:styleId="Header">
    <w:name w:val="header"/>
    <w:basedOn w:val="Normal"/>
    <w:link w:val="HeaderChar"/>
    <w:uiPriority w:val="99"/>
    <w:unhideWhenUsed/>
    <w:rsid w:val="00AA3A94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3A94"/>
    <w:rPr>
      <w:rFonts w:ascii="Arial" w:hAnsi="Arial"/>
    </w:rPr>
  </w:style>
  <w:style w:type="table" w:styleId="TableGrid">
    <w:name w:val="Table Grid"/>
    <w:basedOn w:val="TableNormal"/>
    <w:uiPriority w:val="39"/>
    <w:rsid w:val="00812558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png"/><Relationship Id="rId18" Type="http://schemas.openxmlformats.org/officeDocument/2006/relationships/image" Target="media/image12.emf"/><Relationship Id="rId3" Type="http://schemas.openxmlformats.org/officeDocument/2006/relationships/webSettings" Target="webSettings.xml"/><Relationship Id="rId21" Type="http://schemas.openxmlformats.org/officeDocument/2006/relationships/footer" Target="footer1.xml"/><Relationship Id="rId7" Type="http://schemas.openxmlformats.org/officeDocument/2006/relationships/image" Target="media/image2.emf"/><Relationship Id="rId12" Type="http://schemas.openxmlformats.org/officeDocument/2006/relationships/image" Target="media/image6.tiff"/><Relationship Id="rId17" Type="http://schemas.openxmlformats.org/officeDocument/2006/relationships/image" Target="media/image11.png"/><Relationship Id="rId2" Type="http://schemas.openxmlformats.org/officeDocument/2006/relationships/settings" Target="settings.xml"/><Relationship Id="rId16" Type="http://schemas.openxmlformats.org/officeDocument/2006/relationships/image" Target="media/image10.tiff"/><Relationship Id="rId20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fontTable" Target="fontTable.xml"/><Relationship Id="rId10" Type="http://schemas.openxmlformats.org/officeDocument/2006/relationships/image" Target="media/image5.emf"/><Relationship Id="rId19" Type="http://schemas.openxmlformats.org/officeDocument/2006/relationships/image" Target="media/image14.emf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image" Target="media/image7.tiff"/><Relationship Id="rId22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graham.day/Library/Group%20Containers/UBF8T346G9.Office/User%20Content.localized/Templates.localized/Document_template_GJD_A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Document_template_GJD_Arial.dotx</Template>
  <TotalTime>92</TotalTime>
  <Pages>7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Graham Day</cp:lastModifiedBy>
  <cp:revision>108</cp:revision>
  <dcterms:created xsi:type="dcterms:W3CDTF">2024-10-18T10:15:00Z</dcterms:created>
  <dcterms:modified xsi:type="dcterms:W3CDTF">2025-01-14T11:22:00Z</dcterms:modified>
</cp:coreProperties>
</file>