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5AB7D" w14:textId="39BDBC81" w:rsidR="00AE2AE9" w:rsidRPr="00624926" w:rsidRDefault="00C62DB9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45419D81" wp14:editId="723A1828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15B0B018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14:paraId="4455E743" w14:textId="77777777" w:rsidTr="003F39DA">
        <w:tc>
          <w:tcPr>
            <w:tcW w:w="2088" w:type="dxa"/>
            <w:shd w:val="clear" w:color="auto" w:fill="C6D9F1"/>
            <w:vAlign w:val="bottom"/>
          </w:tcPr>
          <w:p w14:paraId="36604410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261FEE42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320428A7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64985DDE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459E5959" w14:textId="77777777" w:rsidTr="003F39DA">
        <w:tc>
          <w:tcPr>
            <w:tcW w:w="15498" w:type="dxa"/>
            <w:gridSpan w:val="4"/>
          </w:tcPr>
          <w:p w14:paraId="2E95D879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14:paraId="59BCB70A" w14:textId="77777777" w:rsidTr="003F39DA">
        <w:tc>
          <w:tcPr>
            <w:tcW w:w="2088" w:type="dxa"/>
            <w:vMerge w:val="restart"/>
          </w:tcPr>
          <w:p w14:paraId="66D6786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CD710A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71A64701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12FEF2FE" w14:textId="77777777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14:paraId="6AAA3827" w14:textId="77777777" w:rsidTr="003F39DA">
        <w:tc>
          <w:tcPr>
            <w:tcW w:w="2088" w:type="dxa"/>
            <w:vMerge/>
          </w:tcPr>
          <w:p w14:paraId="37C6E063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39B0310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4CD1797E" w14:textId="77777777"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1B2EBA35" w14:textId="7C249066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032E3A">
              <w:rPr>
                <w:rFonts w:ascii="Arial" w:hAnsi="Arial" w:cs="Arial"/>
                <w:sz w:val="22"/>
                <w:szCs w:val="22"/>
              </w:rPr>
              <w:t>-3</w:t>
            </w:r>
          </w:p>
        </w:tc>
      </w:tr>
      <w:tr w:rsidR="00536A68" w:rsidRPr="00F33427" w14:paraId="6BA0709E" w14:textId="77777777" w:rsidTr="003F39DA">
        <w:tc>
          <w:tcPr>
            <w:tcW w:w="15498" w:type="dxa"/>
            <w:gridSpan w:val="4"/>
          </w:tcPr>
          <w:p w14:paraId="1F391327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14:paraId="06C6453C" w14:textId="77777777" w:rsidTr="003F39DA">
        <w:tc>
          <w:tcPr>
            <w:tcW w:w="2088" w:type="dxa"/>
            <w:vMerge w:val="restart"/>
          </w:tcPr>
          <w:p w14:paraId="050D591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6C203673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AD5CB38" w14:textId="77777777"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66E1FD7B" w14:textId="59BCBAC1" w:rsidR="009F1A00" w:rsidRPr="00F33427" w:rsidRDefault="00660EF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4-5</w:t>
            </w:r>
          </w:p>
        </w:tc>
      </w:tr>
      <w:tr w:rsidR="009F1A00" w:rsidRPr="00F33427" w14:paraId="3F58F274" w14:textId="77777777" w:rsidTr="003F39DA">
        <w:trPr>
          <w:trHeight w:val="413"/>
        </w:trPr>
        <w:tc>
          <w:tcPr>
            <w:tcW w:w="2088" w:type="dxa"/>
            <w:vMerge/>
          </w:tcPr>
          <w:p w14:paraId="7F5AB15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552265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4B95488B" w14:textId="77777777"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390CE925" w14:textId="77777777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536A68" w:rsidRPr="00F33427" w14:paraId="67953E2C" w14:textId="77777777" w:rsidTr="003F39DA">
        <w:tc>
          <w:tcPr>
            <w:tcW w:w="15498" w:type="dxa"/>
            <w:gridSpan w:val="4"/>
          </w:tcPr>
          <w:p w14:paraId="525A26F4" w14:textId="77777777"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14:paraId="74F16FC3" w14:textId="77777777" w:rsidTr="003F39DA">
        <w:tc>
          <w:tcPr>
            <w:tcW w:w="2088" w:type="dxa"/>
            <w:vMerge w:val="restart"/>
          </w:tcPr>
          <w:p w14:paraId="637F0E8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1C5D2424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3C403D6A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0780D82A" w14:textId="6251BACA" w:rsidR="009F1A00" w:rsidRPr="00F33427" w:rsidRDefault="0072113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084D5CDA" w14:textId="77777777" w:rsidTr="003F39DA">
        <w:trPr>
          <w:trHeight w:val="305"/>
        </w:trPr>
        <w:tc>
          <w:tcPr>
            <w:tcW w:w="2088" w:type="dxa"/>
            <w:vMerge/>
          </w:tcPr>
          <w:p w14:paraId="6D5987FE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EC31ABB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3DE52A5C" w14:textId="77777777"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1B96EEA1" w14:textId="40B1229A" w:rsidR="009F1A00" w:rsidRPr="00F33427" w:rsidRDefault="0012710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9F1A00" w:rsidRPr="00F33427" w14:paraId="10C6AF19" w14:textId="77777777" w:rsidTr="003F39DA">
        <w:tc>
          <w:tcPr>
            <w:tcW w:w="2088" w:type="dxa"/>
            <w:vMerge w:val="restart"/>
          </w:tcPr>
          <w:p w14:paraId="1AEFB9D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79B83740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2B2C988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68E41356" w14:textId="77777777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14:paraId="33BFB3D8" w14:textId="77777777" w:rsidTr="003F39DA">
        <w:tc>
          <w:tcPr>
            <w:tcW w:w="2088" w:type="dxa"/>
            <w:vMerge/>
          </w:tcPr>
          <w:p w14:paraId="3138184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008B04A" w14:textId="77777777"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785FE5D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12006216" w14:textId="691DA541" w:rsidR="009F1A00" w:rsidRPr="00F33427" w:rsidRDefault="00031D4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CF587D">
              <w:rPr>
                <w:rFonts w:ascii="Arial" w:hAnsi="Arial" w:cs="Arial"/>
                <w:sz w:val="22"/>
                <w:szCs w:val="22"/>
              </w:rPr>
              <w:t>-</w:t>
            </w:r>
            <w:r w:rsidR="00174F00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433F8E" w:rsidRPr="00F33427" w14:paraId="4E9D282A" w14:textId="77777777" w:rsidTr="003F39DA">
        <w:tc>
          <w:tcPr>
            <w:tcW w:w="2088" w:type="dxa"/>
          </w:tcPr>
          <w:p w14:paraId="5C6334BE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4EB3D9B" w14:textId="77777777"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2FA74252" w14:textId="77777777"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3EA8038E" w14:textId="5F3ED6D5" w:rsidR="00433F8E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3447A5">
              <w:rPr>
                <w:rFonts w:ascii="Arial" w:hAnsi="Arial" w:cs="Arial"/>
                <w:sz w:val="22"/>
                <w:szCs w:val="22"/>
              </w:rPr>
              <w:t>-7</w:t>
            </w:r>
          </w:p>
        </w:tc>
      </w:tr>
      <w:tr w:rsidR="001A321A" w:rsidRPr="00F33427" w14:paraId="42C08738" w14:textId="77777777" w:rsidTr="003F39DA">
        <w:tc>
          <w:tcPr>
            <w:tcW w:w="2088" w:type="dxa"/>
          </w:tcPr>
          <w:p w14:paraId="7E1ABB5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6291912E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057B81BC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6E2CAB9D" w14:textId="77777777" w:rsidR="001A321A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7-8</w:t>
            </w:r>
          </w:p>
        </w:tc>
      </w:tr>
      <w:tr w:rsidR="009F1A00" w:rsidRPr="00F33427" w14:paraId="0F814B95" w14:textId="77777777" w:rsidTr="003F39DA">
        <w:tc>
          <w:tcPr>
            <w:tcW w:w="2088" w:type="dxa"/>
            <w:vMerge w:val="restart"/>
          </w:tcPr>
          <w:p w14:paraId="6F103972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5C78BCE7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1EF3D8BD" w14:textId="77777777"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0BCE96F1" w14:textId="77777777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8-9</w:t>
            </w:r>
          </w:p>
        </w:tc>
      </w:tr>
      <w:tr w:rsidR="009F1A00" w:rsidRPr="00F33427" w14:paraId="17C3A6AF" w14:textId="77777777" w:rsidTr="003F39DA">
        <w:tc>
          <w:tcPr>
            <w:tcW w:w="2088" w:type="dxa"/>
            <w:vMerge/>
          </w:tcPr>
          <w:p w14:paraId="6E3D5729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245BD66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087FD57D" w14:textId="77777777"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2B2DD150" w14:textId="1F5FF8B1" w:rsidR="009F1A00" w:rsidRPr="00F33427" w:rsidRDefault="00CE3EE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F10F4E" w:rsidRPr="00F33427" w14:paraId="23AE085A" w14:textId="77777777" w:rsidTr="003F39DA">
        <w:tc>
          <w:tcPr>
            <w:tcW w:w="2088" w:type="dxa"/>
          </w:tcPr>
          <w:p w14:paraId="47DE3907" w14:textId="77777777"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33E96E3" w14:textId="77777777"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032F5809" w14:textId="77777777"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4A511561" w14:textId="45BA7D50" w:rsidR="00F10F4E" w:rsidRPr="00F33427" w:rsidRDefault="00997DF9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F1A00" w:rsidRPr="00F33427" w14:paraId="1BB39779" w14:textId="77777777" w:rsidTr="003F39DA">
        <w:tc>
          <w:tcPr>
            <w:tcW w:w="2088" w:type="dxa"/>
            <w:vMerge w:val="restart"/>
          </w:tcPr>
          <w:p w14:paraId="66833491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528490A4" w14:textId="77777777"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42ADC7FB" w14:textId="77777777"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1FDDD14F" w14:textId="00E940FB" w:rsidR="009F1A00" w:rsidRPr="00F33427" w:rsidRDefault="00174F0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866DBA" w:rsidRPr="00F33427" w14:paraId="1FC6FA7E" w14:textId="77777777" w:rsidTr="003F39DA">
        <w:tc>
          <w:tcPr>
            <w:tcW w:w="2088" w:type="dxa"/>
            <w:vMerge/>
          </w:tcPr>
          <w:p w14:paraId="53C6B347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8D89F16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</w:tcPr>
          <w:p w14:paraId="795BBEDE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4FB64D79" w14:textId="58D7E0AD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EE72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115642C2" w14:textId="77777777" w:rsidTr="003F39DA">
        <w:tc>
          <w:tcPr>
            <w:tcW w:w="2088" w:type="dxa"/>
          </w:tcPr>
          <w:p w14:paraId="2F847DF4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08E0CCBD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331B32FF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5802D4A" w14:textId="6CD32975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EE72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7BB9BCF2" w14:textId="77777777" w:rsidTr="003F39DA">
        <w:tc>
          <w:tcPr>
            <w:tcW w:w="2088" w:type="dxa"/>
            <w:vMerge w:val="restart"/>
          </w:tcPr>
          <w:p w14:paraId="354BBBE8" w14:textId="77777777" w:rsidR="00866DBA" w:rsidRDefault="00866DBA" w:rsidP="00866DBA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5748C4C" w14:textId="77777777" w:rsidR="00866DBA" w:rsidRPr="00F33427" w:rsidRDefault="00866DBA" w:rsidP="00866DBA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5337115B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</w:tcPr>
          <w:p w14:paraId="02A1B06C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</w:tcPr>
          <w:p w14:paraId="0FF9C2FA" w14:textId="7BEA5AD2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EE72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396FC245" w14:textId="77777777" w:rsidTr="003F39DA">
        <w:tc>
          <w:tcPr>
            <w:tcW w:w="2088" w:type="dxa"/>
            <w:vMerge/>
          </w:tcPr>
          <w:p w14:paraId="1F9295BD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5873705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</w:tcPr>
          <w:p w14:paraId="3F569FF8" w14:textId="77777777" w:rsidR="00866DBA" w:rsidRPr="0037688C" w:rsidRDefault="00866DBA" w:rsidP="00866DB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7943CF2C" w14:textId="68AB2B1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EE72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7386467E" w14:textId="77777777" w:rsidTr="003F39DA">
        <w:tc>
          <w:tcPr>
            <w:tcW w:w="2088" w:type="dxa"/>
          </w:tcPr>
          <w:p w14:paraId="0F7CB181" w14:textId="77777777" w:rsidR="00866DBA" w:rsidRDefault="00866DBA" w:rsidP="00866DBA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3DB24C93" w14:textId="77777777" w:rsidR="00866DBA" w:rsidRDefault="00866DBA" w:rsidP="00866DBA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7C306B68" w14:textId="77777777" w:rsidR="00866DBA" w:rsidRPr="00F33427" w:rsidRDefault="00866DBA" w:rsidP="00866DBA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689563F9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46293693" w14:textId="77777777" w:rsidR="00866DBA" w:rsidRPr="00225DF3" w:rsidRDefault="00866DBA" w:rsidP="00866DB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361F8D8E" w14:textId="09A0F47D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EE723C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65B1FF03" w14:textId="77777777" w:rsidTr="003F39DA">
        <w:tc>
          <w:tcPr>
            <w:tcW w:w="2088" w:type="dxa"/>
          </w:tcPr>
          <w:p w14:paraId="014B3BAD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14:paraId="3E3CFE8A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44FDD1CB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14:paraId="58663FFF" w14:textId="08DCA6E4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A71EFE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24A17E4E" w14:textId="77777777" w:rsidTr="003F39DA">
        <w:tc>
          <w:tcPr>
            <w:tcW w:w="2088" w:type="dxa"/>
            <w:vMerge w:val="restart"/>
          </w:tcPr>
          <w:p w14:paraId="78910D13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6FAF7CD3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</w:tcPr>
          <w:p w14:paraId="3A548C49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14:paraId="58969A12" w14:textId="13FB1BAC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A71EFE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866DBA" w:rsidRPr="00F33427" w14:paraId="1E34EDE7" w14:textId="77777777" w:rsidTr="003F39DA">
        <w:tc>
          <w:tcPr>
            <w:tcW w:w="2088" w:type="dxa"/>
            <w:vMerge/>
          </w:tcPr>
          <w:p w14:paraId="6277410A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406FA25" w14:textId="77777777" w:rsidR="00866DBA" w:rsidRPr="00F33427" w:rsidRDefault="00866DBA" w:rsidP="00866D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14:paraId="6AB72B4A" w14:textId="77777777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1004AB86" w14:textId="23615AB8" w:rsidR="00866DBA" w:rsidRPr="00F33427" w:rsidRDefault="00866DBA" w:rsidP="00866DBA">
            <w:pPr>
              <w:rPr>
                <w:rFonts w:ascii="Arial" w:hAnsi="Arial" w:cs="Arial"/>
                <w:sz w:val="22"/>
                <w:szCs w:val="22"/>
              </w:rPr>
            </w:pPr>
            <w:r w:rsidRPr="00A71EFE"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9F1A00" w:rsidRPr="00F33427" w14:paraId="55814481" w14:textId="77777777" w:rsidTr="003F39DA">
        <w:tc>
          <w:tcPr>
            <w:tcW w:w="2088" w:type="dxa"/>
          </w:tcPr>
          <w:p w14:paraId="6F976F90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1F9FCD71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509931B4" w14:textId="77777777"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14:paraId="2014B570" w14:textId="77777777" w:rsidR="009F1A00" w:rsidRPr="00F33427" w:rsidRDefault="00C0061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0E1A3F" w:rsidRPr="00F33427" w14:paraId="0DC01E24" w14:textId="77777777" w:rsidTr="003F39DA">
        <w:tc>
          <w:tcPr>
            <w:tcW w:w="15498" w:type="dxa"/>
            <w:gridSpan w:val="4"/>
          </w:tcPr>
          <w:p w14:paraId="5B2DF941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14:paraId="4A6A5A51" w14:textId="77777777" w:rsidTr="003F39DA">
        <w:tc>
          <w:tcPr>
            <w:tcW w:w="2088" w:type="dxa"/>
            <w:vMerge w:val="restart"/>
          </w:tcPr>
          <w:p w14:paraId="1E50F14B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14:paraId="22459627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629E09B8" w14:textId="77777777"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63E7B07B" w14:textId="3B8C7768" w:rsidR="009F1A00" w:rsidRPr="00F33427" w:rsidRDefault="00A5569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1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9965AD"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14:paraId="40709004" w14:textId="77777777" w:rsidTr="003F39DA">
        <w:tc>
          <w:tcPr>
            <w:tcW w:w="2088" w:type="dxa"/>
            <w:vMerge/>
          </w:tcPr>
          <w:p w14:paraId="6D17A406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EFC68C6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14:paraId="744C51AA" w14:textId="77777777"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2EE5C984" w14:textId="568DD66E" w:rsidR="009F1A00" w:rsidRPr="00F33427" w:rsidRDefault="00A55693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14:paraId="2FADFF62" w14:textId="77777777" w:rsidTr="003F39DA">
        <w:tc>
          <w:tcPr>
            <w:tcW w:w="2088" w:type="dxa"/>
            <w:vMerge w:val="restart"/>
          </w:tcPr>
          <w:p w14:paraId="3951B2BC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0E42A281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14:paraId="2D60D7ED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77486740" w14:textId="461C9CC4" w:rsidR="009F1A00" w:rsidRPr="00F33427" w:rsidRDefault="00623F7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14:paraId="5EFA61F8" w14:textId="77777777" w:rsidTr="003F39DA">
        <w:tc>
          <w:tcPr>
            <w:tcW w:w="2088" w:type="dxa"/>
            <w:vMerge/>
          </w:tcPr>
          <w:p w14:paraId="412B1344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C8EE82D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016DE356" w14:textId="77777777"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6FB71DAD" w14:textId="2BE1401A" w:rsidR="009F1A00" w:rsidRPr="00F33427" w:rsidRDefault="00866DB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1A321A" w:rsidRPr="00F33427" w14:paraId="7C17264E" w14:textId="77777777" w:rsidTr="003F39DA">
        <w:tc>
          <w:tcPr>
            <w:tcW w:w="2088" w:type="dxa"/>
          </w:tcPr>
          <w:p w14:paraId="468D50AB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365C875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16C0D89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7F4102D8" w14:textId="77777777" w:rsidR="001A321A" w:rsidRPr="00F33427" w:rsidRDefault="00C00614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1, 12</w:t>
            </w:r>
          </w:p>
        </w:tc>
      </w:tr>
      <w:tr w:rsidR="001A321A" w:rsidRPr="00F33427" w14:paraId="3F46C760" w14:textId="77777777" w:rsidTr="003F39DA">
        <w:tc>
          <w:tcPr>
            <w:tcW w:w="2088" w:type="dxa"/>
          </w:tcPr>
          <w:p w14:paraId="1F2578B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14:paraId="7B940FF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7A35659F" w14:textId="77777777"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6D887E5E" w14:textId="77777777"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2864D4DC" w14:textId="77777777" w:rsidR="001A321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1</w:t>
            </w:r>
          </w:p>
        </w:tc>
      </w:tr>
      <w:tr w:rsidR="009F1A00" w:rsidRPr="00F33427" w14:paraId="0A2B3AA3" w14:textId="77777777" w:rsidTr="003F39DA">
        <w:tc>
          <w:tcPr>
            <w:tcW w:w="2088" w:type="dxa"/>
          </w:tcPr>
          <w:p w14:paraId="195B8458" w14:textId="77777777"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66F0EEF8" w14:textId="77777777"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440C997A" w14:textId="77777777"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3268C10D" w14:textId="77777777"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77C2E07E" w14:textId="77777777" w:rsidR="009F1A00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2, 14</w:t>
            </w:r>
          </w:p>
        </w:tc>
      </w:tr>
      <w:tr w:rsidR="001A321A" w:rsidRPr="00F33427" w14:paraId="2D42DBFD" w14:textId="77777777" w:rsidTr="003F39DA">
        <w:tc>
          <w:tcPr>
            <w:tcW w:w="2088" w:type="dxa"/>
          </w:tcPr>
          <w:p w14:paraId="3775323E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261542C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18AE8B81" w14:textId="77777777"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7B2A9FD6" w14:textId="7B64DCF7" w:rsidR="001A321A" w:rsidRPr="00F33427" w:rsidRDefault="00866DB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1A321A" w:rsidRPr="00F33427" w14:paraId="234639C5" w14:textId="77777777" w:rsidTr="003F39DA">
        <w:tc>
          <w:tcPr>
            <w:tcW w:w="2088" w:type="dxa"/>
          </w:tcPr>
          <w:p w14:paraId="78FE4D80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4EF02A79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6E9A5146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14:paraId="312CEB28" w14:textId="77777777" w:rsidR="001A321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AC36A6" w:rsidRPr="00F33427" w14:paraId="646158F5" w14:textId="77777777" w:rsidTr="003F39DA">
        <w:tc>
          <w:tcPr>
            <w:tcW w:w="2088" w:type="dxa"/>
          </w:tcPr>
          <w:p w14:paraId="5823050B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28565F7" w14:textId="77777777"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62A58EF1" w14:textId="77777777"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0469A811" w14:textId="677DE06C" w:rsidR="00AC36A6" w:rsidRPr="00F33427" w:rsidRDefault="00866DB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0E1A3F" w:rsidRPr="00F33427" w14:paraId="323EA6BD" w14:textId="77777777" w:rsidTr="003F39DA">
        <w:tc>
          <w:tcPr>
            <w:tcW w:w="15498" w:type="dxa"/>
            <w:gridSpan w:val="4"/>
          </w:tcPr>
          <w:p w14:paraId="059EA578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14:paraId="68ACA057" w14:textId="77777777" w:rsidTr="003F39DA">
        <w:tc>
          <w:tcPr>
            <w:tcW w:w="2088" w:type="dxa"/>
          </w:tcPr>
          <w:p w14:paraId="288F78B4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23165547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2AD24E00" w14:textId="77777777"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61071B3B" w14:textId="2D5A6DC1" w:rsidR="001A321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136CC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A321A" w:rsidRPr="00F33427" w14:paraId="73CDF9C3" w14:textId="77777777" w:rsidTr="003F39DA">
        <w:tc>
          <w:tcPr>
            <w:tcW w:w="2088" w:type="dxa"/>
          </w:tcPr>
          <w:p w14:paraId="419017C0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14:paraId="4FEBFB0A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2B0A83C1" w14:textId="77777777"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4D6D43C7" w14:textId="77777777" w:rsidR="001A321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15-16</w:t>
            </w:r>
          </w:p>
        </w:tc>
      </w:tr>
      <w:tr w:rsidR="001A321A" w:rsidRPr="00F33427" w14:paraId="071872EE" w14:textId="77777777" w:rsidTr="003F39DA">
        <w:tc>
          <w:tcPr>
            <w:tcW w:w="2088" w:type="dxa"/>
          </w:tcPr>
          <w:p w14:paraId="3FF3B131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02E16851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1C6B91CB" w14:textId="77777777"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65C4CC39" w14:textId="77777777"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49DB8F62" w14:textId="77777777" w:rsidR="001A321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15-16</w:t>
            </w:r>
          </w:p>
        </w:tc>
      </w:tr>
      <w:tr w:rsidR="00B06F7A" w:rsidRPr="00F33427" w14:paraId="457CF480" w14:textId="77777777" w:rsidTr="003F39DA">
        <w:tc>
          <w:tcPr>
            <w:tcW w:w="2088" w:type="dxa"/>
          </w:tcPr>
          <w:p w14:paraId="4FFDBD25" w14:textId="77777777"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44E267B" w14:textId="77777777"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5527280E" w14:textId="77777777"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5A388617" w14:textId="77777777" w:rsidR="00B06F7A" w:rsidRPr="00F33427" w:rsidRDefault="004E19A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17-18</w:t>
            </w:r>
          </w:p>
        </w:tc>
      </w:tr>
      <w:tr w:rsidR="000E1A3F" w:rsidRPr="00F33427" w14:paraId="69A35F2A" w14:textId="77777777" w:rsidTr="003F39DA">
        <w:tc>
          <w:tcPr>
            <w:tcW w:w="13878" w:type="dxa"/>
            <w:gridSpan w:val="3"/>
          </w:tcPr>
          <w:p w14:paraId="65BCABAA" w14:textId="77777777"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12127872" w14:textId="63177044" w:rsidR="000E1A3F" w:rsidRPr="00F33427" w:rsidRDefault="00866DB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1A321A" w:rsidRPr="00F33427" w14:paraId="628C153C" w14:textId="77777777" w:rsidTr="003F39DA">
        <w:tc>
          <w:tcPr>
            <w:tcW w:w="2088" w:type="dxa"/>
          </w:tcPr>
          <w:p w14:paraId="3B86BF7A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3B6C7068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4A210B64" w14:textId="77777777"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70BECB59" w14:textId="09E8E5F7" w:rsidR="001A321A" w:rsidRPr="00F33427" w:rsidRDefault="00B020D8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14:paraId="4A024C94" w14:textId="77777777" w:rsidTr="003F39DA">
        <w:tc>
          <w:tcPr>
            <w:tcW w:w="2088" w:type="dxa"/>
          </w:tcPr>
          <w:p w14:paraId="33177B09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26D7D2C0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40BCD85B" w14:textId="77777777"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27C4F546" w14:textId="153AC329" w:rsidR="001A321A" w:rsidRPr="00F33427" w:rsidRDefault="00866DBA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1A321A" w:rsidRPr="00F33427" w14:paraId="7FEF937A" w14:textId="77777777" w:rsidTr="003F39DA">
        <w:tc>
          <w:tcPr>
            <w:tcW w:w="2088" w:type="dxa"/>
          </w:tcPr>
          <w:p w14:paraId="5540B4E9" w14:textId="77777777"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2E69451C" w14:textId="77777777"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178CFD52" w14:textId="77777777"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14:paraId="16DEE478" w14:textId="39EA5317" w:rsidR="001A321A" w:rsidRPr="00F33427" w:rsidRDefault="0007421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3,</w:t>
            </w:r>
            <w:r w:rsidR="004E19AE">
              <w:rPr>
                <w:rFonts w:ascii="Arial" w:hAnsi="Arial" w:cs="Arial"/>
                <w:sz w:val="22"/>
                <w:szCs w:val="22"/>
              </w:rPr>
              <w:t>26</w:t>
            </w:r>
          </w:p>
        </w:tc>
      </w:tr>
      <w:tr w:rsidR="00C96F39" w:rsidRPr="00F33427" w14:paraId="4D5D1162" w14:textId="77777777" w:rsidTr="003F39DA">
        <w:tc>
          <w:tcPr>
            <w:tcW w:w="2088" w:type="dxa"/>
          </w:tcPr>
          <w:p w14:paraId="24F99EE4" w14:textId="77777777"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7515624" w14:textId="77777777"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2662573B" w14:textId="77777777"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25B93619" w14:textId="77777777" w:rsidR="00C96F39" w:rsidRPr="00F33427" w:rsidRDefault="003B1C0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</w:tr>
    </w:tbl>
    <w:p w14:paraId="0670AE34" w14:textId="77777777"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14:paraId="2BD7ACF3" w14:textId="77777777"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14:paraId="0C12B8A1" w14:textId="77777777"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EB4BE5" w14:textId="77777777" w:rsidR="00226EA8" w:rsidRDefault="00226EA8">
      <w:r>
        <w:separator/>
      </w:r>
    </w:p>
  </w:endnote>
  <w:endnote w:type="continuationSeparator" w:id="0">
    <w:p w14:paraId="59C1CADD" w14:textId="77777777" w:rsidR="00226EA8" w:rsidRDefault="00226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727EFB" w14:textId="77777777"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17E4437" w14:textId="77777777"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E19A17" w14:textId="77777777"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DD0DF6" w14:textId="77777777" w:rsidR="00226EA8" w:rsidRDefault="00226EA8">
      <w:r>
        <w:separator/>
      </w:r>
    </w:p>
  </w:footnote>
  <w:footnote w:type="continuationSeparator" w:id="0">
    <w:p w14:paraId="6586AD2A" w14:textId="77777777" w:rsidR="00226EA8" w:rsidRDefault="00226E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31D48"/>
    <w:rsid w:val="00032E3A"/>
    <w:rsid w:val="000420B5"/>
    <w:rsid w:val="000455DF"/>
    <w:rsid w:val="00063A45"/>
    <w:rsid w:val="00064490"/>
    <w:rsid w:val="0007421B"/>
    <w:rsid w:val="00093E3A"/>
    <w:rsid w:val="000C6C6F"/>
    <w:rsid w:val="000E1A3F"/>
    <w:rsid w:val="000E57F4"/>
    <w:rsid w:val="000E691B"/>
    <w:rsid w:val="000F1685"/>
    <w:rsid w:val="000F26ED"/>
    <w:rsid w:val="00102E6F"/>
    <w:rsid w:val="00110BFB"/>
    <w:rsid w:val="00127103"/>
    <w:rsid w:val="0015313B"/>
    <w:rsid w:val="00174F00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26EA8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3C11"/>
    <w:rsid w:val="003447A5"/>
    <w:rsid w:val="00345472"/>
    <w:rsid w:val="003508EF"/>
    <w:rsid w:val="00360451"/>
    <w:rsid w:val="00362C0F"/>
    <w:rsid w:val="0037688C"/>
    <w:rsid w:val="003850B6"/>
    <w:rsid w:val="0039463D"/>
    <w:rsid w:val="003A3FDD"/>
    <w:rsid w:val="003B1C06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E1263"/>
    <w:rsid w:val="004E19AE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137EE"/>
    <w:rsid w:val="00623F7E"/>
    <w:rsid w:val="00624926"/>
    <w:rsid w:val="00634F27"/>
    <w:rsid w:val="0065151C"/>
    <w:rsid w:val="0065657F"/>
    <w:rsid w:val="00660EF0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137"/>
    <w:rsid w:val="00721BA7"/>
    <w:rsid w:val="0074576C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66DBA"/>
    <w:rsid w:val="0087612A"/>
    <w:rsid w:val="008855EF"/>
    <w:rsid w:val="008A3B9A"/>
    <w:rsid w:val="008B67A6"/>
    <w:rsid w:val="008D225B"/>
    <w:rsid w:val="0093141D"/>
    <w:rsid w:val="00932461"/>
    <w:rsid w:val="009367F9"/>
    <w:rsid w:val="00937518"/>
    <w:rsid w:val="00952176"/>
    <w:rsid w:val="00966913"/>
    <w:rsid w:val="009965AD"/>
    <w:rsid w:val="00997DF9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5693"/>
    <w:rsid w:val="00A5640D"/>
    <w:rsid w:val="00A729D6"/>
    <w:rsid w:val="00A75313"/>
    <w:rsid w:val="00A83631"/>
    <w:rsid w:val="00A846D2"/>
    <w:rsid w:val="00A938BF"/>
    <w:rsid w:val="00AC36A6"/>
    <w:rsid w:val="00AD6BD1"/>
    <w:rsid w:val="00AE2AE9"/>
    <w:rsid w:val="00AF1661"/>
    <w:rsid w:val="00AF2AE9"/>
    <w:rsid w:val="00B020D8"/>
    <w:rsid w:val="00B06F7A"/>
    <w:rsid w:val="00B22B38"/>
    <w:rsid w:val="00B54EA0"/>
    <w:rsid w:val="00B557E8"/>
    <w:rsid w:val="00B65366"/>
    <w:rsid w:val="00B77807"/>
    <w:rsid w:val="00B940E9"/>
    <w:rsid w:val="00BA1206"/>
    <w:rsid w:val="00BB4960"/>
    <w:rsid w:val="00BC51DA"/>
    <w:rsid w:val="00BC7FE6"/>
    <w:rsid w:val="00BD015B"/>
    <w:rsid w:val="00BE3462"/>
    <w:rsid w:val="00BE3709"/>
    <w:rsid w:val="00BF0B09"/>
    <w:rsid w:val="00C00614"/>
    <w:rsid w:val="00C136CC"/>
    <w:rsid w:val="00C40507"/>
    <w:rsid w:val="00C62DB9"/>
    <w:rsid w:val="00C92D6E"/>
    <w:rsid w:val="00C96F39"/>
    <w:rsid w:val="00C977DC"/>
    <w:rsid w:val="00CB110C"/>
    <w:rsid w:val="00CC4C93"/>
    <w:rsid w:val="00CE3EE1"/>
    <w:rsid w:val="00CF587D"/>
    <w:rsid w:val="00D120D2"/>
    <w:rsid w:val="00D204AE"/>
    <w:rsid w:val="00D25B64"/>
    <w:rsid w:val="00D26FCA"/>
    <w:rsid w:val="00D350A3"/>
    <w:rsid w:val="00D80E8D"/>
    <w:rsid w:val="00D97B3D"/>
    <w:rsid w:val="00DC4BEF"/>
    <w:rsid w:val="00DC7949"/>
    <w:rsid w:val="00DE712F"/>
    <w:rsid w:val="00DF6379"/>
    <w:rsid w:val="00E144CD"/>
    <w:rsid w:val="00E2292B"/>
    <w:rsid w:val="00E50664"/>
    <w:rsid w:val="00E536CE"/>
    <w:rsid w:val="00E53E14"/>
    <w:rsid w:val="00E60752"/>
    <w:rsid w:val="00E665AA"/>
    <w:rsid w:val="00E82510"/>
    <w:rsid w:val="00E826A2"/>
    <w:rsid w:val="00E9427F"/>
    <w:rsid w:val="00EA6E28"/>
    <w:rsid w:val="00EB0132"/>
    <w:rsid w:val="00EC05DB"/>
    <w:rsid w:val="00EC7F25"/>
    <w:rsid w:val="00EF5C31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A1ECA8"/>
  <w15:chartTrackingRefBased/>
  <w15:docId w15:val="{D167A32E-7B27-4C93-A0A5-BD1FE06CC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GridTable21">
    <w:name w:val="Grid Table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19</TotalTime>
  <Pages>3</Pages>
  <Words>841</Words>
  <Characters>4795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5625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Andreas Skiadopoulos</cp:lastModifiedBy>
  <cp:revision>29</cp:revision>
  <cp:lastPrinted>2010-02-23T19:00:00Z</cp:lastPrinted>
  <dcterms:created xsi:type="dcterms:W3CDTF">2020-08-07T15:45:00Z</dcterms:created>
  <dcterms:modified xsi:type="dcterms:W3CDTF">2020-08-08T20:51:00Z</dcterms:modified>
</cp:coreProperties>
</file>