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733A80" w14:textId="6328DB2B" w:rsidR="004A0CC9" w:rsidRDefault="006248C7" w:rsidP="00805B3B">
      <w:pPr>
        <w:spacing w:line="480" w:lineRule="auto"/>
        <w:jc w:val="both"/>
      </w:pPr>
      <w:r w:rsidRPr="00175AA8">
        <w:t xml:space="preserve">  </w:t>
      </w:r>
    </w:p>
    <w:p w14:paraId="2A0DB5D4" w14:textId="7D287977" w:rsidR="004A0CC9" w:rsidRPr="00175AA8" w:rsidRDefault="004A0CC9" w:rsidP="004A0CC9">
      <w:pPr>
        <w:spacing w:line="480" w:lineRule="auto"/>
        <w:jc w:val="both"/>
        <w:rPr>
          <w:lang w:eastAsia="en-ID"/>
        </w:rPr>
      </w:pPr>
      <w:r w:rsidRPr="00805B3B">
        <w:rPr>
          <w:b/>
          <w:bCs/>
          <w:lang w:eastAsia="en-ID"/>
        </w:rPr>
        <w:t>Table 1</w:t>
      </w:r>
      <w:r w:rsidRPr="00175AA8">
        <w:rPr>
          <w:lang w:eastAsia="en-ID"/>
        </w:rPr>
        <w:t xml:space="preserve"> Genetic distances of </w:t>
      </w:r>
      <w:r w:rsidRPr="00175AA8">
        <w:rPr>
          <w:i/>
          <w:iCs/>
          <w:lang w:eastAsia="en-ID"/>
        </w:rPr>
        <w:t xml:space="preserve">Meloidogyne graminicola </w:t>
      </w:r>
      <w:r w:rsidRPr="00175AA8">
        <w:rPr>
          <w:lang w:eastAsia="en-ID"/>
        </w:rPr>
        <w:t xml:space="preserve">isolates </w:t>
      </w:r>
    </w:p>
    <w:tbl>
      <w:tblPr>
        <w:tblW w:w="14305" w:type="dxa"/>
        <w:tblLook w:val="04A0" w:firstRow="1" w:lastRow="0" w:firstColumn="1" w:lastColumn="0" w:noHBand="0" w:noVBand="1"/>
      </w:tblPr>
      <w:tblGrid>
        <w:gridCol w:w="535"/>
        <w:gridCol w:w="711"/>
        <w:gridCol w:w="711"/>
        <w:gridCol w:w="711"/>
        <w:gridCol w:w="711"/>
        <w:gridCol w:w="711"/>
        <w:gridCol w:w="711"/>
        <w:gridCol w:w="711"/>
        <w:gridCol w:w="711"/>
        <w:gridCol w:w="741"/>
        <w:gridCol w:w="711"/>
        <w:gridCol w:w="711"/>
        <w:gridCol w:w="711"/>
        <w:gridCol w:w="711"/>
        <w:gridCol w:w="711"/>
        <w:gridCol w:w="711"/>
        <w:gridCol w:w="711"/>
        <w:gridCol w:w="711"/>
        <w:gridCol w:w="711"/>
        <w:gridCol w:w="711"/>
        <w:gridCol w:w="616"/>
      </w:tblGrid>
      <w:tr w:rsidR="004A0CC9" w:rsidRPr="00306C80" w14:paraId="34D5DF4E" w14:textId="77777777" w:rsidTr="00616C91">
        <w:trPr>
          <w:trHeight w:val="300"/>
        </w:trPr>
        <w:tc>
          <w:tcPr>
            <w:tcW w:w="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B0551D7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6219E6A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2C72559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2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CF07CD4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3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0F1C561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4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62DF786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5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7DAEFC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CAEFB8D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FF50964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7631E0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640B1B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C0AF582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11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B7948E2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12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6EDB29C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13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7E9E077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14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2550E3F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15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41058A3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16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2251F36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17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52B24BA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18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32C9955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19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10340B3" w14:textId="77777777" w:rsidR="004A0CC9" w:rsidRPr="00306C80" w:rsidRDefault="004A0CC9" w:rsidP="00616C91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20</w:t>
            </w:r>
          </w:p>
        </w:tc>
      </w:tr>
      <w:tr w:rsidR="004A0CC9" w:rsidRPr="00306C80" w14:paraId="7F94CC16" w14:textId="77777777" w:rsidTr="00616C91">
        <w:trPr>
          <w:trHeight w:val="300"/>
        </w:trPr>
        <w:tc>
          <w:tcPr>
            <w:tcW w:w="5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489B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8EF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973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FBC2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1F87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5ADF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FE8E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6C1D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70B9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408A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BD67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0644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CA9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FD1A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BDD5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770B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B8D4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6EC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1928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FDEE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7EA4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33BD93A0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A665DB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425AA0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3F83D5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554E21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472061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55F63C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783026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800566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0007D1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4DCBF85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5029CF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04C592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C058B4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BBC252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BE9987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B8AE48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A6DB39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D9033B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01D280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99697D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114C35E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45CE9DDE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AD5226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D9511D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AD987A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63697E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76EE25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3ED365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E4B47B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90AADE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9BDD41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627DCB5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EEEE52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DD90DF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AFA651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3044C5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6F26A0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CDB152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BC7DF0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DC4B3B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E2E491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0B6F59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05F93E1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410C02AD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228B198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D5E723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B5131C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4EE774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B63BC0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C3170C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FC11F8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EE404D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C99A04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7CA7131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09556B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C2D7FC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88BDD7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8BB247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E73096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E3D81C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8A8675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F91495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3B7C5E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C2F2DD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48FD860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0DD9E2C0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4CF86E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5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87746E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2E6DBF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D923FD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EA9020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4BF204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3453E6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27882C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43E32C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112F13B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6147DC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B2AA99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EB7EAD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0B8A80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713B6D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A593D5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C928B5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CF881E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49CCAC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E1BBC7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1919CCF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2FF1E3AB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7ADC953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B56863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169228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95EC12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324D7C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776A24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D3BF4A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0257E8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9734B3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371A79B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DBB51E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6427D4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FCE30D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4348C9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F02203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F9AFA5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783521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3F239D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EA0D69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B54A27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78E979C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78754D17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DB7F44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522595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1CA8F5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2EAA91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F64D98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AFAD10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33225C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5E11A0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7AFDE8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10F98BA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06E997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E0285B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1D046E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E3DA13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D5F119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3322DA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70D9C0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026D1B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C4937C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FED60E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50AC2E3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12DD8FD0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471B612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06A909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33A145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62B813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E08C2A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120748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522720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57D1F1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C1E265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2BB2D7C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70C382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AD3ABC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571C93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93FEC7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45F434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5A507E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72C441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83C074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1F03D8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875654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7ABBD4B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0A1331B6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58E2CBB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FAF262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D5819E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7E6D4C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D7D23D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4D5CC1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9049E6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13D806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F74B97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4BFC5C0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B63692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FC623F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F5E549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0DFA52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ECFBEE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2DAA54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903E2C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51F861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567269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1408F0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74BCCD0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3F2ADC59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1D66B96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8E39DA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F23E57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F26B8E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B8F87D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C5B703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AEBD1E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3E07D6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637ED9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3AA2F93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93FD61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105677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75FB0D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D0F720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4958B0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80325F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BD55FA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3C4915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707BB0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E9FA76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3DE617C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089EED3B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A541ED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831110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D660B7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ED36FC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0734BE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233C26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6B48E4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7C221F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D9EC09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3E4F97A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E7ACFD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8845EF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93B3CB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094E0F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A865AB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F51E35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38A319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79CD97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74FE79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F73CC7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5877D7C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1D242010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53FF996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FAD856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0.1158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EE45B2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0.1158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9889AC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0.1158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8A6174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0.1158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6D738C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0.1096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9AB446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0.1220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A6AF54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0.1220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450C64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0.1220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39D2E2E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0.1220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A57038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0.1220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72FC69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0.1220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EE323B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ADE038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23A99E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D2E10E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B4C12D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07A90A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90D11E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57437E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2690D41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56CB6475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DEECCC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D327BE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4C9358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6181EC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661160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597CA3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0.0892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B3468A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0.1011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49ED67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0.1011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C971F6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0.1011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0C9C696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0.1011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784EDC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0.1011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1A30F8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0.1011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797DA9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0.1225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7AA2C1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6699E7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CF1BCC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0E343C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9AC194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A53DAB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DFB8C5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1644570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67610191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53D9D03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614D30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0.0151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7F0643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0.0151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C42A14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0.0151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331D2D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0.0151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9728F3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0.0100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AEC4C2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0.0202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631551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0.0202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D9A621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0.0202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66B20D8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0.0202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7BDF9F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0.0202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E2A5CB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0.0202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A34450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0.1101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249083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0.0774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6CDFF2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7C3343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6B71E2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A0BFDB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911C0A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919B39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5A0AB22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02C21E30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F86067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15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3B4026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0.0481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BCD72E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0.0481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3BDCBF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0.0481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34626C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0.0481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54AAA0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0.0426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C69096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0.0536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499DBC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0.0536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D913FB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0.0536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5845B12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0.0536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4A94FE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0.0536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E6B0FA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0.0536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C4394F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0.1417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7B69CC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0.0981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3A937F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0.0542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DD5B98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B3A667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A7A1D4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9C2072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399659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1EDC414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57577AA6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C0CCA8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1C2E55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0.3436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CE4A62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0.3436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AC6E97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0.3436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BF6E57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0.3436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9CE471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0.3346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98A526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0.3526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A8784A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0.3526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BF972C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0.3526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6BB43FD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0.3526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D01D9E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0.3526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B11086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0.3526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77CF62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0.2145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FFCAEC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0.2496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BC9FC5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0.3049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EE316C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0.3280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8ECF94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624DD4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F4AED7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88529A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079AC3D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5AEF3CCE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52091BF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2823DD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0.0907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98AADD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0.0907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83C7B1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0.0907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34B9EC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0.0907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71684A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0.0848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5EC683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0.0967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965F20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0.0967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701A77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0.0967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158171C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0.0967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1F7473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0.0967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67329D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0.0967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B18434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0.1555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CD969B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0.1548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BB9351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0.0853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B35D81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0.0871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BAFE16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0.3229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567916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141D37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55B4FA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0B0BB36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3B985E7F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26FC8D5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1C8238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0.2543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6076D0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0.2543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5EE528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0.2543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2DFD1B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0.2543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F7E265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0.2464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5909F0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0.2623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832CDA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0.2623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0094DC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0.2623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1FF97C4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0.2623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122418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0.2623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A37E02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0.2623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C9F46C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0.1573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56A4D5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0.1752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A265D7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0.2193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CDCB47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0.2453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A03F3F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0.1606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4B380E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0.2718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564276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E47A6C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7DD6FC4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7CA10FAA" w14:textId="77777777" w:rsidTr="00616C91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5F6E04F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lastRenderedPageBreak/>
              <w:t>19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AC1D8A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0.0421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9A1D68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0.0421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0B02B5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0.0421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17CC10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0.0367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A067B4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0.0367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5B3C95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0.0421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D405FE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0.0421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9AB20F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0.0421</w:t>
            </w:r>
          </w:p>
        </w:tc>
        <w:tc>
          <w:tcPr>
            <w:tcW w:w="741" w:type="dxa"/>
            <w:shd w:val="clear" w:color="auto" w:fill="auto"/>
            <w:noWrap/>
            <w:vAlign w:val="bottom"/>
            <w:hideMark/>
          </w:tcPr>
          <w:p w14:paraId="051B8E1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0.0421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D27390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0.0421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4C3F3F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0.0421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C72776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0.0975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E5BD19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0.0968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384243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0.0483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F6CFDD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0.0492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353B22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0.3173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CE60B6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0.0784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04F958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0.2310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829321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16" w:type="dxa"/>
            <w:shd w:val="clear" w:color="auto" w:fill="auto"/>
            <w:noWrap/>
            <w:vAlign w:val="bottom"/>
            <w:hideMark/>
          </w:tcPr>
          <w:p w14:paraId="2F737D7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4C5E8818" w14:textId="77777777" w:rsidTr="00616C91">
        <w:trPr>
          <w:trHeight w:val="300"/>
        </w:trPr>
        <w:tc>
          <w:tcPr>
            <w:tcW w:w="53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2EEB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20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CF81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7404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9080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4FB0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0.0049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641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0.0000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3144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D078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F6C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8B6A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45C2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0B13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0.0099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664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0.1096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619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0.0892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001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0.0100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4BC6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0.0426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CC40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0.3346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8860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0.0848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A735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0.2464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79E4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0.0367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0FE0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</w:tr>
    </w:tbl>
    <w:p w14:paraId="473D87E6" w14:textId="2660240B" w:rsidR="004A0CC9" w:rsidRDefault="004A0CC9" w:rsidP="00805B3B">
      <w:pPr>
        <w:spacing w:line="480" w:lineRule="auto"/>
        <w:jc w:val="both"/>
      </w:pPr>
      <w:r w:rsidRPr="00805B3B">
        <w:rPr>
          <w:vertAlign w:val="superscript"/>
        </w:rPr>
        <w:t xml:space="preserve">1 </w:t>
      </w:r>
      <w:r w:rsidRPr="00175AA8">
        <w:t xml:space="preserve">OP941600.1 China; </w:t>
      </w:r>
      <w:r w:rsidRPr="00805B3B">
        <w:rPr>
          <w:vertAlign w:val="superscript"/>
        </w:rPr>
        <w:t xml:space="preserve">2 </w:t>
      </w:r>
      <w:r w:rsidR="00805B3B">
        <w:rPr>
          <w:vertAlign w:val="superscript"/>
        </w:rPr>
        <w:t xml:space="preserve"> </w:t>
      </w:r>
      <w:r w:rsidRPr="00175AA8">
        <w:t xml:space="preserve">MW487239.1 China; </w:t>
      </w:r>
      <w:r w:rsidRPr="00805B3B">
        <w:rPr>
          <w:vertAlign w:val="superscript"/>
        </w:rPr>
        <w:t xml:space="preserve">3 </w:t>
      </w:r>
      <w:r w:rsidRPr="00175AA8">
        <w:t xml:space="preserve">MN636702.1 China; </w:t>
      </w:r>
      <w:r w:rsidRPr="00805B3B">
        <w:rPr>
          <w:vertAlign w:val="superscript"/>
        </w:rPr>
        <w:t xml:space="preserve">4 </w:t>
      </w:r>
      <w:r w:rsidRPr="00175AA8">
        <w:t xml:space="preserve">MN744311.1 South Korea; </w:t>
      </w:r>
      <w:r w:rsidRPr="00805B3B">
        <w:rPr>
          <w:vertAlign w:val="superscript"/>
        </w:rPr>
        <w:t xml:space="preserve">5 </w:t>
      </w:r>
      <w:r w:rsidRPr="00175AA8">
        <w:t xml:space="preserve">KY962651.1 Philippines; </w:t>
      </w:r>
      <w:r w:rsidRPr="00805B3B">
        <w:rPr>
          <w:vertAlign w:val="superscript"/>
        </w:rPr>
        <w:t>6</w:t>
      </w:r>
      <w:r w:rsidR="00805B3B">
        <w:rPr>
          <w:vertAlign w:val="superscript"/>
        </w:rPr>
        <w:t xml:space="preserve"> </w:t>
      </w:r>
      <w:r w:rsidRPr="00175AA8">
        <w:t xml:space="preserve">KR604742.1 Myanmar; </w:t>
      </w:r>
      <w:r w:rsidRPr="00EC4D06">
        <w:rPr>
          <w:vertAlign w:val="superscript"/>
        </w:rPr>
        <w:t>7</w:t>
      </w:r>
      <w:r w:rsidR="00EC4D06">
        <w:rPr>
          <w:vertAlign w:val="superscript"/>
        </w:rPr>
        <w:t xml:space="preserve"> </w:t>
      </w:r>
      <w:r w:rsidRPr="00175AA8">
        <w:t xml:space="preserve">KR604740.1 Myanmar; </w:t>
      </w:r>
      <w:r w:rsidRPr="00EC4D06">
        <w:rPr>
          <w:vertAlign w:val="superscript"/>
        </w:rPr>
        <w:t xml:space="preserve">8 </w:t>
      </w:r>
      <w:r w:rsidRPr="00175AA8">
        <w:t xml:space="preserve">JN241866.1 Bangladesh; </w:t>
      </w:r>
      <w:r w:rsidRPr="00EC4D06">
        <w:rPr>
          <w:vertAlign w:val="superscript"/>
        </w:rPr>
        <w:t xml:space="preserve">9 </w:t>
      </w:r>
      <w:r w:rsidRPr="00175AA8">
        <w:t xml:space="preserve">MN521459.1 China; </w:t>
      </w:r>
      <w:r w:rsidRPr="00EC4D06">
        <w:rPr>
          <w:vertAlign w:val="superscript"/>
        </w:rPr>
        <w:t>10</w:t>
      </w:r>
      <w:r w:rsidR="00EC4D06">
        <w:rPr>
          <w:vertAlign w:val="superscript"/>
        </w:rPr>
        <w:t xml:space="preserve"> </w:t>
      </w:r>
      <w:r w:rsidRPr="00175AA8">
        <w:t xml:space="preserve">MN128225.1 China; </w:t>
      </w:r>
      <w:r w:rsidRPr="00EC4D06">
        <w:rPr>
          <w:vertAlign w:val="superscript"/>
        </w:rPr>
        <w:t>11</w:t>
      </w:r>
      <w:r w:rsidR="00EC4D06">
        <w:rPr>
          <w:vertAlign w:val="superscript"/>
        </w:rPr>
        <w:t xml:space="preserve"> </w:t>
      </w:r>
      <w:r w:rsidRPr="00175AA8">
        <w:t xml:space="preserve">KU646999.1 China; </w:t>
      </w:r>
      <w:r w:rsidRPr="00EC4D06">
        <w:rPr>
          <w:vertAlign w:val="superscript"/>
        </w:rPr>
        <w:t xml:space="preserve">12 </w:t>
      </w:r>
      <w:r w:rsidRPr="00175AA8">
        <w:t xml:space="preserve">PP892965.1 Central Java 1; </w:t>
      </w:r>
      <w:r w:rsidRPr="00EC4D06">
        <w:rPr>
          <w:vertAlign w:val="superscript"/>
        </w:rPr>
        <w:t>13</w:t>
      </w:r>
      <w:r w:rsidR="00EC4D06">
        <w:rPr>
          <w:vertAlign w:val="superscript"/>
        </w:rPr>
        <w:t xml:space="preserve"> </w:t>
      </w:r>
      <w:r w:rsidRPr="00175AA8">
        <w:t xml:space="preserve">PP892969.1 Central Java 2; </w:t>
      </w:r>
      <w:r w:rsidRPr="00EC4D06">
        <w:rPr>
          <w:vertAlign w:val="superscript"/>
        </w:rPr>
        <w:t>14</w:t>
      </w:r>
      <w:r w:rsidR="00EC4D06">
        <w:rPr>
          <w:vertAlign w:val="superscript"/>
        </w:rPr>
        <w:t xml:space="preserve"> </w:t>
      </w:r>
      <w:r w:rsidRPr="00175AA8">
        <w:t xml:space="preserve">PP892970.1 Central Java 3; </w:t>
      </w:r>
      <w:r w:rsidRPr="00EC4D06">
        <w:rPr>
          <w:vertAlign w:val="superscript"/>
        </w:rPr>
        <w:t>15</w:t>
      </w:r>
      <w:r w:rsidR="00EC4D06">
        <w:rPr>
          <w:vertAlign w:val="superscript"/>
        </w:rPr>
        <w:t xml:space="preserve"> </w:t>
      </w:r>
      <w:r w:rsidRPr="00175AA8">
        <w:t xml:space="preserve">PP893021.1 East Java 1; </w:t>
      </w:r>
      <w:r w:rsidRPr="00EC4D06">
        <w:rPr>
          <w:vertAlign w:val="superscript"/>
        </w:rPr>
        <w:t>16</w:t>
      </w:r>
      <w:r w:rsidR="00EC4D06">
        <w:rPr>
          <w:vertAlign w:val="superscript"/>
        </w:rPr>
        <w:t xml:space="preserve"> </w:t>
      </w:r>
      <w:r w:rsidRPr="00175AA8">
        <w:t xml:space="preserve">PP893015.1 East Java 2; </w:t>
      </w:r>
      <w:r w:rsidRPr="00EC4D06">
        <w:rPr>
          <w:vertAlign w:val="superscript"/>
        </w:rPr>
        <w:t>17</w:t>
      </w:r>
      <w:r w:rsidR="00EC4D06">
        <w:rPr>
          <w:vertAlign w:val="superscript"/>
        </w:rPr>
        <w:t xml:space="preserve"> </w:t>
      </w:r>
      <w:r w:rsidRPr="00175AA8">
        <w:t xml:space="preserve">PP893011.1East Java 3; </w:t>
      </w:r>
      <w:r w:rsidRPr="00EC4D06">
        <w:rPr>
          <w:vertAlign w:val="superscript"/>
        </w:rPr>
        <w:t>18</w:t>
      </w:r>
      <w:r w:rsidR="00EC4D06">
        <w:rPr>
          <w:vertAlign w:val="superscript"/>
        </w:rPr>
        <w:t xml:space="preserve"> </w:t>
      </w:r>
      <w:r w:rsidRPr="00175AA8">
        <w:t xml:space="preserve">PP893010.1 West Java 1; </w:t>
      </w:r>
      <w:r w:rsidRPr="00EC4D06">
        <w:rPr>
          <w:vertAlign w:val="superscript"/>
        </w:rPr>
        <w:t xml:space="preserve">19 </w:t>
      </w:r>
      <w:r w:rsidRPr="00175AA8">
        <w:t xml:space="preserve">PP893008.1 West Java 2; </w:t>
      </w:r>
      <w:r w:rsidRPr="00EC4D06">
        <w:rPr>
          <w:vertAlign w:val="superscript"/>
        </w:rPr>
        <w:t>20</w:t>
      </w:r>
      <w:r w:rsidR="00EC4D06">
        <w:rPr>
          <w:vertAlign w:val="superscript"/>
        </w:rPr>
        <w:t xml:space="preserve"> </w:t>
      </w:r>
      <w:r w:rsidRPr="00175AA8">
        <w:t xml:space="preserve">PP892982.1 West Java 3. </w:t>
      </w:r>
    </w:p>
    <w:p w14:paraId="6EAEE936" w14:textId="279E7DC8" w:rsidR="004A0CC9" w:rsidRPr="00175AA8" w:rsidRDefault="004A0CC9" w:rsidP="004A0CC9">
      <w:r w:rsidRPr="00805B3B">
        <w:rPr>
          <w:b/>
          <w:bCs/>
        </w:rPr>
        <w:t>Table 2</w:t>
      </w:r>
      <w:r w:rsidR="00805B3B">
        <w:t xml:space="preserve"> </w:t>
      </w:r>
      <w:r w:rsidRPr="00175AA8">
        <w:t xml:space="preserve">Homology of </w:t>
      </w:r>
      <w:r w:rsidRPr="00175AA8">
        <w:rPr>
          <w:i/>
          <w:iCs/>
        </w:rPr>
        <w:t xml:space="preserve">Meloidogyne graminicola </w:t>
      </w:r>
      <w:r w:rsidRPr="00175AA8">
        <w:t>isolates</w:t>
      </w:r>
    </w:p>
    <w:tbl>
      <w:tblPr>
        <w:tblW w:w="13693" w:type="dxa"/>
        <w:tblLook w:val="04A0" w:firstRow="1" w:lastRow="0" w:firstColumn="1" w:lastColumn="0" w:noHBand="0" w:noVBand="1"/>
      </w:tblPr>
      <w:tblGrid>
        <w:gridCol w:w="535"/>
        <w:gridCol w:w="711"/>
        <w:gridCol w:w="711"/>
        <w:gridCol w:w="621"/>
        <w:gridCol w:w="621"/>
        <w:gridCol w:w="711"/>
        <w:gridCol w:w="711"/>
        <w:gridCol w:w="711"/>
        <w:gridCol w:w="711"/>
        <w:gridCol w:w="711"/>
        <w:gridCol w:w="711"/>
        <w:gridCol w:w="621"/>
        <w:gridCol w:w="621"/>
        <w:gridCol w:w="621"/>
        <w:gridCol w:w="621"/>
        <w:gridCol w:w="621"/>
        <w:gridCol w:w="621"/>
        <w:gridCol w:w="630"/>
        <w:gridCol w:w="621"/>
        <w:gridCol w:w="621"/>
        <w:gridCol w:w="630"/>
      </w:tblGrid>
      <w:tr w:rsidR="004A0CC9" w:rsidRPr="00306C80" w14:paraId="363AF9B8" w14:textId="77777777" w:rsidTr="00EC4D06">
        <w:trPr>
          <w:trHeight w:val="300"/>
        </w:trPr>
        <w:tc>
          <w:tcPr>
            <w:tcW w:w="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5BB0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4992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3CA4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2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2E0E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9D33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4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960D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5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3F86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913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6DD0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B1A4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C1ED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7DA0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11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E43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12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2D98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13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226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14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6D0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15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BF05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1614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17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ADF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18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BA4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C642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20</w:t>
            </w:r>
          </w:p>
        </w:tc>
      </w:tr>
      <w:tr w:rsidR="004A0CC9" w:rsidRPr="00306C80" w14:paraId="423F83BE" w14:textId="77777777" w:rsidTr="00EC4D06">
        <w:trPr>
          <w:trHeight w:val="300"/>
        </w:trPr>
        <w:tc>
          <w:tcPr>
            <w:tcW w:w="5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AE19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DE86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8886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50BD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3204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04F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DEC1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6550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4D0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DE58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C5FE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859F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131E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5240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496C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8656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5BFA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586A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CE9C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22BA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05DE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2A4BC0C4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19ADF08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0F1697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86724A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7F656F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07306F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7DF054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1DA3C9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C52ADB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ADE346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98DD3E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106EF0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20CBC8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DA970E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85DB41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DD2FCE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23DBB6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54B5E2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7688C3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0D7BF5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FD56B7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9897B4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70AAF6E5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372EF4D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F73F3E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E610BA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C08257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F91F10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CD7F56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3EF41A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CB72C9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A3767A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A90BC6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D99690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15E292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45E66B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49712E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2BD305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EF530B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F5A702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B8EB28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C6313B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FF95D2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C77880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19D2AC26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9CE946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520B5F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2F2CB6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772317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99.00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2E0968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CFB428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E35447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C912F6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8D43A8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0D69BD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42593E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0A79DA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9579A8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0D03A3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F55E53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D46256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71688E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68F22F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C3D532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7AB7E1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912304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32E78573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4222E28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5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F5A36A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2EE9E8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99.50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745357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99.50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5207FC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AD1D61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F0E4AE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25C5C2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C48350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9267CB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48A92E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3318FE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F69E2B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C2A510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E7286C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AA8697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9E2BB6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A3CD2C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A6E42F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30C5D3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C61E6F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0591BEDA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76F76B2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CD7E52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180005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699A8E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FF2631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0D03EC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0050E7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D08D19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65D1F9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D92A5C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DED76D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9F3EF0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E25440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6B040C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2B2B40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CB1CCF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C11A20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B8104F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FA924B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6F2734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E3D026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32F00F71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435362D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104EF4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55BA68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8110E2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159622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D169C6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779E98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B0124B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5EAEC5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07A316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AC62E3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FE88A4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70D1DD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D3F3B8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DDB127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85F4A9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ABCB4D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4730C0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CA1338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F4354E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51C1F7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50FB8016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3E8D3B8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B310C2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3ABD57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227F60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216BAF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D10888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E5360B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FB3127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3D951E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327D48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A0FF43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118A0E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8E2476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BD9900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4767DE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0C91DC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E871AE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01EF23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E3E347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36EA97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7674CD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58ACDA53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5B6DBDC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C1784A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D495F2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2D321A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8BE9AA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340894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DDE7B7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B33AA4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81806A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CC55DD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AACC02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054EFA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57B0F8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D0F351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B7469A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C07062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48342F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AAC8D8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8BECD7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ADDEC8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EC7F91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0CFF3CCC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7A4087A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8A1FCC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96AF46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72EB6E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62CCC6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FAAACF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1BA4AE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2D7A10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54A97E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9B3A3B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B9C489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598DF9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4C6292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126793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C0512F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9B55B5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D7E9E4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D8A088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37689A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58C68E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6A1EC9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364E3DB8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36CC17F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EBFCE2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F55425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4DF64C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929868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91A9BE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CDC6D0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F4F532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136B09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A20DF5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A2470F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30E3FD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4B511D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1798DE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F452D3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BE3373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6CB373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D111B6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4553EF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55E8AC9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6FF2C2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3CCCE2D6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72A29C6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357E09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88.42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D50807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88.42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45C124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88.42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B35A2C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88.42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3B2919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89.04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488643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87.80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F7A40D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87.80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016597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87.80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471F5A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87.80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2E9EAF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87.80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2E7475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87.80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DA7BC8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6F75ED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AFDCD2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5B4E8E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856B5AF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184F26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453847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30D0A5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65382C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76D01054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1B26FDB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lastRenderedPageBreak/>
              <w:t>13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1E0246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EE0815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90.49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5CEDA3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90.49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B967A9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6EA1AC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91.08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E11D39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89.89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CEEB0B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89.89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BFDBE5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89.89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07CA8A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89.89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95F421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89.89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6787A3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89.89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6F5D5A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87.75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011D4D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71FE56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DB1307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19DCD2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DD33AC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B831C0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FD6ADF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9DD3892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270E5D60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270F57C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2A86C4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98.49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24DBB1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98.49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B0FA4D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98.49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233C87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98.49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79F2AF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99.00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040317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97.98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9B70DC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97.98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E9974A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97.98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01DC65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97.98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14F125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97.98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17F241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97.98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5985EB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88.99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175BDE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92.26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D028487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4A331C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3BA113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434187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D9C709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59924E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F28B0A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34DFEDD1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D20E9C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15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2B4DF6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95.19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FEADB6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95.19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FF0546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95.19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1E3375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95.19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4CF778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95.74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62924E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94.64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378840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94.64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16CCE6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94.64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63711C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94.64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9B2FFD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94.64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30E925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94.64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1102B7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85.83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45FEEE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90.19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F5D3E7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94.58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731D1D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D4CF083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BB3BAA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90BF28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A6413C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C57F1B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211F2CF5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DB32E9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E0F0B2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65.64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22BCF2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65.64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5B5F76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65.64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0E1497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65.64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DCD322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66.54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409D1A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64.74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7BD5C5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64.74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68B8F6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64.74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309458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64.74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5BDF19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64.74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2EAE14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64.74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7D191C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78.55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DD2341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75.04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4263EE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69.51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A484C9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67.20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2AEC52C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5CF091E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29D9F7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3FB4A5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A6072C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4E93CFDF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440C7A7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DC3CBD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90.93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B6F434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90.93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673FA2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90.93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A5015A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90.93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D5AF0E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91.52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4D8638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90.33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7C6DE4F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90.33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EF5ABC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90.33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1CCA9D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90.33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39BA8A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90.33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5A2779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90.33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4D3DDE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84.45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EF4201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84.52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680B97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91.47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359298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91.29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E9C267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67.71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77D9DEB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9201AAA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FAB9A8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5537A9D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54B6A064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179A7B0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C6D727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74.57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DCBF87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74.57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5070B6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74.57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A4C332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74.57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853FBE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75.36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8F3630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73.77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C2AA71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73.77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2B57C80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73.77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1A1D61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73.77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89EFB8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73.77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6238B3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73.77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C9F659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84.27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A0816D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82.48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360DB3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78.07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5C5E3A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75.47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3BA88D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83.94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6210C9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72.82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CEC6D80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53171E8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4EBCA24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4F3AC229" w14:textId="77777777" w:rsidTr="00EC4D06">
        <w:trPr>
          <w:trHeight w:val="300"/>
        </w:trPr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7D3409F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06E7F2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95.79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3A10C6EC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95.79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0AC17B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95.79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516820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96.33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5B860E8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96.33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40E7D9F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95.79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19A17D7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95.79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6356586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95.79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28A470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95.79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14:paraId="0DD3A8B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95.79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BFB5D48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95.79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5364881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90.25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E88634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90.32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155F35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95.17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96501D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95.08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3042F2D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68.27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292D9A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92.16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6B4520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76.90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EBAB9A5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C70D226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4A0CC9" w:rsidRPr="00306C80" w14:paraId="796B23DC" w14:textId="77777777" w:rsidTr="00EC4D06">
        <w:trPr>
          <w:trHeight w:val="300"/>
        </w:trPr>
        <w:tc>
          <w:tcPr>
            <w:tcW w:w="53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78E3E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20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90D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DB1A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7617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2F71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99.51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DCD34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100.00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5FF0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99.01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4D5A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99.01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45C8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99.01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E751F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99.01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FE43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99.01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36739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99.01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BF3F6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89.04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00C2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91.08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8C48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99.00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855C5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95.74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F419B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66.54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A563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91.52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984C7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75.36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7C0E0" w14:textId="77777777" w:rsidR="004A0CC9" w:rsidRPr="00306C80" w:rsidRDefault="004A0CC9" w:rsidP="00616C91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96.33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F3181" w14:textId="77777777" w:rsidR="004A0CC9" w:rsidRPr="00306C80" w:rsidRDefault="004A0CC9" w:rsidP="00616C91">
            <w:pPr>
              <w:spacing w:line="480" w:lineRule="auto"/>
              <w:rPr>
                <w:sz w:val="18"/>
                <w:szCs w:val="18"/>
              </w:rPr>
            </w:pPr>
            <w:r w:rsidRPr="00306C80">
              <w:rPr>
                <w:sz w:val="18"/>
                <w:szCs w:val="18"/>
              </w:rPr>
              <w:t>ID</w:t>
            </w:r>
          </w:p>
        </w:tc>
      </w:tr>
    </w:tbl>
    <w:p w14:paraId="6C26406B" w14:textId="7B064244" w:rsidR="004A0CC9" w:rsidRPr="004A0CC9" w:rsidRDefault="00EC4D06" w:rsidP="00EC4D06">
      <w:pPr>
        <w:spacing w:line="480" w:lineRule="auto"/>
        <w:jc w:val="both"/>
        <w:rPr>
          <w:rFonts w:eastAsia="Playfair Display"/>
        </w:rPr>
      </w:pPr>
      <w:r w:rsidRPr="00805B3B">
        <w:rPr>
          <w:vertAlign w:val="superscript"/>
        </w:rPr>
        <w:t xml:space="preserve">1 </w:t>
      </w:r>
      <w:r w:rsidRPr="00175AA8">
        <w:t xml:space="preserve">OP941600.1 China; </w:t>
      </w:r>
      <w:r w:rsidRPr="00805B3B">
        <w:rPr>
          <w:vertAlign w:val="superscript"/>
        </w:rPr>
        <w:t xml:space="preserve">2 </w:t>
      </w:r>
      <w:r>
        <w:rPr>
          <w:vertAlign w:val="superscript"/>
        </w:rPr>
        <w:t xml:space="preserve"> </w:t>
      </w:r>
      <w:r w:rsidRPr="00175AA8">
        <w:t xml:space="preserve">MW487239.1 China; </w:t>
      </w:r>
      <w:r w:rsidRPr="00805B3B">
        <w:rPr>
          <w:vertAlign w:val="superscript"/>
        </w:rPr>
        <w:t xml:space="preserve">3 </w:t>
      </w:r>
      <w:r w:rsidRPr="00175AA8">
        <w:t xml:space="preserve">MN636702.1 China; </w:t>
      </w:r>
      <w:r w:rsidRPr="00805B3B">
        <w:rPr>
          <w:vertAlign w:val="superscript"/>
        </w:rPr>
        <w:t xml:space="preserve">4 </w:t>
      </w:r>
      <w:r w:rsidRPr="00175AA8">
        <w:t xml:space="preserve">MN744311.1 South Korea; </w:t>
      </w:r>
      <w:r w:rsidRPr="00805B3B">
        <w:rPr>
          <w:vertAlign w:val="superscript"/>
        </w:rPr>
        <w:t xml:space="preserve">5 </w:t>
      </w:r>
      <w:r w:rsidRPr="00175AA8">
        <w:t xml:space="preserve">KY962651.1 Philippines; </w:t>
      </w:r>
      <w:r w:rsidRPr="00805B3B">
        <w:rPr>
          <w:vertAlign w:val="superscript"/>
        </w:rPr>
        <w:t>6</w:t>
      </w:r>
      <w:r>
        <w:rPr>
          <w:vertAlign w:val="superscript"/>
        </w:rPr>
        <w:t xml:space="preserve"> </w:t>
      </w:r>
      <w:r w:rsidRPr="00175AA8">
        <w:t xml:space="preserve">KR604742.1 Myanmar; </w:t>
      </w:r>
      <w:r w:rsidRPr="00EC4D06">
        <w:rPr>
          <w:vertAlign w:val="superscript"/>
        </w:rPr>
        <w:t>7</w:t>
      </w:r>
      <w:r>
        <w:rPr>
          <w:vertAlign w:val="superscript"/>
        </w:rPr>
        <w:t xml:space="preserve"> </w:t>
      </w:r>
      <w:r w:rsidRPr="00175AA8">
        <w:t xml:space="preserve">KR604740.1 Myanmar; </w:t>
      </w:r>
      <w:r w:rsidRPr="00EC4D06">
        <w:rPr>
          <w:vertAlign w:val="superscript"/>
        </w:rPr>
        <w:t xml:space="preserve">8 </w:t>
      </w:r>
      <w:r w:rsidRPr="00175AA8">
        <w:t xml:space="preserve">JN241866.1 Bangladesh; </w:t>
      </w:r>
      <w:r w:rsidRPr="00EC4D06">
        <w:rPr>
          <w:vertAlign w:val="superscript"/>
        </w:rPr>
        <w:t xml:space="preserve">9 </w:t>
      </w:r>
      <w:r w:rsidRPr="00175AA8">
        <w:t xml:space="preserve">MN521459.1 China; </w:t>
      </w:r>
      <w:r w:rsidRPr="00EC4D06">
        <w:rPr>
          <w:vertAlign w:val="superscript"/>
        </w:rPr>
        <w:t>10</w:t>
      </w:r>
      <w:r>
        <w:rPr>
          <w:vertAlign w:val="superscript"/>
        </w:rPr>
        <w:t xml:space="preserve"> </w:t>
      </w:r>
      <w:r w:rsidRPr="00175AA8">
        <w:t xml:space="preserve">MN128225.1 China; </w:t>
      </w:r>
      <w:r w:rsidRPr="00EC4D06">
        <w:rPr>
          <w:vertAlign w:val="superscript"/>
        </w:rPr>
        <w:t>11</w:t>
      </w:r>
      <w:r>
        <w:rPr>
          <w:vertAlign w:val="superscript"/>
        </w:rPr>
        <w:t xml:space="preserve"> </w:t>
      </w:r>
      <w:r w:rsidRPr="00175AA8">
        <w:t xml:space="preserve">KU646999.1 China; </w:t>
      </w:r>
      <w:r w:rsidRPr="00EC4D06">
        <w:rPr>
          <w:vertAlign w:val="superscript"/>
        </w:rPr>
        <w:t xml:space="preserve">12 </w:t>
      </w:r>
      <w:r w:rsidRPr="00175AA8">
        <w:t xml:space="preserve">PP892965.1 Central Java 1; </w:t>
      </w:r>
      <w:r w:rsidRPr="00EC4D06">
        <w:rPr>
          <w:vertAlign w:val="superscript"/>
        </w:rPr>
        <w:t>13</w:t>
      </w:r>
      <w:r>
        <w:rPr>
          <w:vertAlign w:val="superscript"/>
        </w:rPr>
        <w:t xml:space="preserve"> </w:t>
      </w:r>
      <w:r w:rsidRPr="00175AA8">
        <w:t xml:space="preserve">PP892969.1 Central Java 2; </w:t>
      </w:r>
      <w:r w:rsidRPr="00EC4D06">
        <w:rPr>
          <w:vertAlign w:val="superscript"/>
        </w:rPr>
        <w:t>14</w:t>
      </w:r>
      <w:r>
        <w:rPr>
          <w:vertAlign w:val="superscript"/>
        </w:rPr>
        <w:t xml:space="preserve"> </w:t>
      </w:r>
      <w:r w:rsidRPr="00175AA8">
        <w:t xml:space="preserve">PP892970.1 Central Java 3; </w:t>
      </w:r>
      <w:r w:rsidRPr="00EC4D06">
        <w:rPr>
          <w:vertAlign w:val="superscript"/>
        </w:rPr>
        <w:t>15</w:t>
      </w:r>
      <w:r>
        <w:rPr>
          <w:vertAlign w:val="superscript"/>
        </w:rPr>
        <w:t xml:space="preserve"> </w:t>
      </w:r>
      <w:r w:rsidRPr="00175AA8">
        <w:t xml:space="preserve">PP893021.1 East Java 1; </w:t>
      </w:r>
      <w:r w:rsidRPr="00EC4D06">
        <w:rPr>
          <w:vertAlign w:val="superscript"/>
        </w:rPr>
        <w:t>16</w:t>
      </w:r>
      <w:r>
        <w:rPr>
          <w:vertAlign w:val="superscript"/>
        </w:rPr>
        <w:t xml:space="preserve"> </w:t>
      </w:r>
      <w:r w:rsidRPr="00175AA8">
        <w:t xml:space="preserve">PP893015.1 East Java 2; </w:t>
      </w:r>
      <w:r w:rsidRPr="00EC4D06">
        <w:rPr>
          <w:vertAlign w:val="superscript"/>
        </w:rPr>
        <w:t>17</w:t>
      </w:r>
      <w:r>
        <w:rPr>
          <w:vertAlign w:val="superscript"/>
        </w:rPr>
        <w:t xml:space="preserve"> </w:t>
      </w:r>
      <w:r w:rsidRPr="00175AA8">
        <w:t xml:space="preserve">PP893011.1East Java 3; </w:t>
      </w:r>
      <w:r w:rsidRPr="00EC4D06">
        <w:rPr>
          <w:vertAlign w:val="superscript"/>
        </w:rPr>
        <w:t>18</w:t>
      </w:r>
      <w:r>
        <w:rPr>
          <w:vertAlign w:val="superscript"/>
        </w:rPr>
        <w:t xml:space="preserve"> </w:t>
      </w:r>
      <w:r w:rsidRPr="00175AA8">
        <w:t xml:space="preserve">PP893010.1 West Java 1; </w:t>
      </w:r>
      <w:r w:rsidRPr="00EC4D06">
        <w:rPr>
          <w:vertAlign w:val="superscript"/>
        </w:rPr>
        <w:t xml:space="preserve">19 </w:t>
      </w:r>
      <w:r w:rsidRPr="00175AA8">
        <w:t xml:space="preserve">PP893008.1 West Java 2; </w:t>
      </w:r>
      <w:r w:rsidRPr="00EC4D06">
        <w:rPr>
          <w:vertAlign w:val="superscript"/>
        </w:rPr>
        <w:t>20</w:t>
      </w:r>
      <w:r>
        <w:rPr>
          <w:vertAlign w:val="superscript"/>
        </w:rPr>
        <w:t xml:space="preserve"> </w:t>
      </w:r>
      <w:r w:rsidRPr="00175AA8">
        <w:t>PP892982.1 West Java 3.</w:t>
      </w:r>
    </w:p>
    <w:sectPr w:rsidR="004A0CC9" w:rsidRPr="004A0CC9" w:rsidSect="004B47CE">
      <w:pgSz w:w="16838" w:h="11906" w:orient="landscape" w:code="9"/>
      <w:pgMar w:top="1418" w:right="1418" w:bottom="1418" w:left="1418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405586" w14:textId="77777777" w:rsidR="003D1C16" w:rsidRDefault="003D1C16" w:rsidP="00A13664">
      <w:r>
        <w:separator/>
      </w:r>
    </w:p>
  </w:endnote>
  <w:endnote w:type="continuationSeparator" w:id="0">
    <w:p w14:paraId="4767C443" w14:textId="77777777" w:rsidR="003D1C16" w:rsidRDefault="003D1C16" w:rsidP="00A13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layfair Display">
    <w:charset w:val="00"/>
    <w:family w:val="auto"/>
    <w:pitch w:val="variable"/>
    <w:sig w:usb0="20000207" w:usb1="00000000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6BCC4F" w14:textId="77777777" w:rsidR="003D1C16" w:rsidRDefault="003D1C16" w:rsidP="00A13664">
      <w:r>
        <w:separator/>
      </w:r>
    </w:p>
  </w:footnote>
  <w:footnote w:type="continuationSeparator" w:id="0">
    <w:p w14:paraId="42E3FC14" w14:textId="77777777" w:rsidR="003D1C16" w:rsidRDefault="003D1C16" w:rsidP="00A136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33.8pt;height:96.45pt;flip:y;visibility:visible;mso-wrap-style:square" o:bullet="t">
        <v:imagedata r:id="rId1" o:title=""/>
      </v:shape>
    </w:pict>
  </w:numPicBullet>
  <w:abstractNum w:abstractNumId="0" w15:restartNumberingAfterBreak="0">
    <w:nsid w:val="4EB821D3"/>
    <w:multiLevelType w:val="hybridMultilevel"/>
    <w:tmpl w:val="C4F0A1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052BA1"/>
    <w:multiLevelType w:val="hybridMultilevel"/>
    <w:tmpl w:val="F2C03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DD4E9D"/>
    <w:multiLevelType w:val="hybridMultilevel"/>
    <w:tmpl w:val="3A3469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4E3EC3"/>
    <w:multiLevelType w:val="hybridMultilevel"/>
    <w:tmpl w:val="65FAB714"/>
    <w:lvl w:ilvl="0" w:tplc="C2C452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911290">
    <w:abstractNumId w:val="2"/>
  </w:num>
  <w:num w:numId="2" w16cid:durableId="1923952434">
    <w:abstractNumId w:val="0"/>
  </w:num>
  <w:num w:numId="3" w16cid:durableId="534855453">
    <w:abstractNumId w:val="1"/>
  </w:num>
  <w:num w:numId="4" w16cid:durableId="21057595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hideSpellingErrors/>
  <w:hideGrammaticalErrors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IzMDY0MzEwNDcyNjRW0lEKTi0uzszPAykwNKoFAJDrzL4tAAAA"/>
  </w:docVars>
  <w:rsids>
    <w:rsidRoot w:val="00F70A13"/>
    <w:rsid w:val="00004399"/>
    <w:rsid w:val="0001419E"/>
    <w:rsid w:val="00016CBA"/>
    <w:rsid w:val="0001749E"/>
    <w:rsid w:val="00021725"/>
    <w:rsid w:val="00022106"/>
    <w:rsid w:val="00026240"/>
    <w:rsid w:val="0003774B"/>
    <w:rsid w:val="00037F50"/>
    <w:rsid w:val="0004383B"/>
    <w:rsid w:val="0004432B"/>
    <w:rsid w:val="00046C18"/>
    <w:rsid w:val="00047EED"/>
    <w:rsid w:val="00051419"/>
    <w:rsid w:val="000532A8"/>
    <w:rsid w:val="00053C5F"/>
    <w:rsid w:val="00055C5C"/>
    <w:rsid w:val="00057F0D"/>
    <w:rsid w:val="000602CB"/>
    <w:rsid w:val="0006045B"/>
    <w:rsid w:val="00060F29"/>
    <w:rsid w:val="000618DA"/>
    <w:rsid w:val="00061E5E"/>
    <w:rsid w:val="0006382E"/>
    <w:rsid w:val="00063CBC"/>
    <w:rsid w:val="00077431"/>
    <w:rsid w:val="00087B91"/>
    <w:rsid w:val="00090F6B"/>
    <w:rsid w:val="000A32FB"/>
    <w:rsid w:val="000A3C32"/>
    <w:rsid w:val="000A737C"/>
    <w:rsid w:val="000A743C"/>
    <w:rsid w:val="000B038B"/>
    <w:rsid w:val="000B232C"/>
    <w:rsid w:val="000B6BE0"/>
    <w:rsid w:val="000C25E5"/>
    <w:rsid w:val="000D0E60"/>
    <w:rsid w:val="000D1ACD"/>
    <w:rsid w:val="000D1EEA"/>
    <w:rsid w:val="000D6F86"/>
    <w:rsid w:val="000D703E"/>
    <w:rsid w:val="000E0EA1"/>
    <w:rsid w:val="000E159C"/>
    <w:rsid w:val="000E2344"/>
    <w:rsid w:val="000E31B5"/>
    <w:rsid w:val="000E3412"/>
    <w:rsid w:val="000E3483"/>
    <w:rsid w:val="000E351F"/>
    <w:rsid w:val="000E5004"/>
    <w:rsid w:val="000F4CA9"/>
    <w:rsid w:val="000F781A"/>
    <w:rsid w:val="00103919"/>
    <w:rsid w:val="0011031F"/>
    <w:rsid w:val="001104EE"/>
    <w:rsid w:val="00113C94"/>
    <w:rsid w:val="00116498"/>
    <w:rsid w:val="00116CF9"/>
    <w:rsid w:val="00125C1E"/>
    <w:rsid w:val="001319FA"/>
    <w:rsid w:val="00141183"/>
    <w:rsid w:val="0014148C"/>
    <w:rsid w:val="00144D64"/>
    <w:rsid w:val="001474EA"/>
    <w:rsid w:val="001547F0"/>
    <w:rsid w:val="0015482D"/>
    <w:rsid w:val="00156A94"/>
    <w:rsid w:val="001606AE"/>
    <w:rsid w:val="0016328F"/>
    <w:rsid w:val="0016449A"/>
    <w:rsid w:val="0016566F"/>
    <w:rsid w:val="0017160D"/>
    <w:rsid w:val="00175AA8"/>
    <w:rsid w:val="00176843"/>
    <w:rsid w:val="001810BD"/>
    <w:rsid w:val="00181F70"/>
    <w:rsid w:val="0018225E"/>
    <w:rsid w:val="0018501C"/>
    <w:rsid w:val="00186C07"/>
    <w:rsid w:val="001943F5"/>
    <w:rsid w:val="0019443C"/>
    <w:rsid w:val="0019669F"/>
    <w:rsid w:val="001A3B68"/>
    <w:rsid w:val="001B4656"/>
    <w:rsid w:val="001B48B9"/>
    <w:rsid w:val="001B6D3D"/>
    <w:rsid w:val="001C228A"/>
    <w:rsid w:val="001C2344"/>
    <w:rsid w:val="001C2654"/>
    <w:rsid w:val="001C2869"/>
    <w:rsid w:val="001C2AE4"/>
    <w:rsid w:val="001D0E71"/>
    <w:rsid w:val="001D1095"/>
    <w:rsid w:val="001D16BE"/>
    <w:rsid w:val="001D2B53"/>
    <w:rsid w:val="001D5106"/>
    <w:rsid w:val="001D52FA"/>
    <w:rsid w:val="001D7945"/>
    <w:rsid w:val="001E1BF2"/>
    <w:rsid w:val="001E3745"/>
    <w:rsid w:val="001E4A65"/>
    <w:rsid w:val="001E576D"/>
    <w:rsid w:val="001E5BFA"/>
    <w:rsid w:val="001E79E6"/>
    <w:rsid w:val="001F0CB7"/>
    <w:rsid w:val="001F4AB5"/>
    <w:rsid w:val="001F53A1"/>
    <w:rsid w:val="001F53DB"/>
    <w:rsid w:val="001F58AF"/>
    <w:rsid w:val="001F59FB"/>
    <w:rsid w:val="00200122"/>
    <w:rsid w:val="002016FC"/>
    <w:rsid w:val="00201996"/>
    <w:rsid w:val="002034CD"/>
    <w:rsid w:val="00204101"/>
    <w:rsid w:val="00206234"/>
    <w:rsid w:val="00206EDA"/>
    <w:rsid w:val="00212372"/>
    <w:rsid w:val="0021340D"/>
    <w:rsid w:val="00214331"/>
    <w:rsid w:val="00221570"/>
    <w:rsid w:val="0022177A"/>
    <w:rsid w:val="00224110"/>
    <w:rsid w:val="002244BD"/>
    <w:rsid w:val="00224C52"/>
    <w:rsid w:val="00226E18"/>
    <w:rsid w:val="00230EFD"/>
    <w:rsid w:val="00233F56"/>
    <w:rsid w:val="002453E7"/>
    <w:rsid w:val="00246A0D"/>
    <w:rsid w:val="00246EE7"/>
    <w:rsid w:val="002471EE"/>
    <w:rsid w:val="00251073"/>
    <w:rsid w:val="00251880"/>
    <w:rsid w:val="0025195F"/>
    <w:rsid w:val="00252459"/>
    <w:rsid w:val="0026018C"/>
    <w:rsid w:val="002617C7"/>
    <w:rsid w:val="002634B9"/>
    <w:rsid w:val="0026713F"/>
    <w:rsid w:val="0026782F"/>
    <w:rsid w:val="00271C5F"/>
    <w:rsid w:val="002746C1"/>
    <w:rsid w:val="00281F89"/>
    <w:rsid w:val="00285509"/>
    <w:rsid w:val="00292DE0"/>
    <w:rsid w:val="002A088D"/>
    <w:rsid w:val="002A3587"/>
    <w:rsid w:val="002A5E80"/>
    <w:rsid w:val="002A7AC1"/>
    <w:rsid w:val="002B04EC"/>
    <w:rsid w:val="002B2438"/>
    <w:rsid w:val="002B2D63"/>
    <w:rsid w:val="002B5106"/>
    <w:rsid w:val="002C230A"/>
    <w:rsid w:val="002C3EBA"/>
    <w:rsid w:val="002C515E"/>
    <w:rsid w:val="002C6DC3"/>
    <w:rsid w:val="002C7489"/>
    <w:rsid w:val="002D2AD5"/>
    <w:rsid w:val="002D3B1F"/>
    <w:rsid w:val="002D50D8"/>
    <w:rsid w:val="002D5EF5"/>
    <w:rsid w:val="002E0885"/>
    <w:rsid w:val="002E1B63"/>
    <w:rsid w:val="002E53DE"/>
    <w:rsid w:val="002E7EDD"/>
    <w:rsid w:val="002F2DB6"/>
    <w:rsid w:val="002F3DFF"/>
    <w:rsid w:val="003037DA"/>
    <w:rsid w:val="003054D0"/>
    <w:rsid w:val="00306C80"/>
    <w:rsid w:val="00307935"/>
    <w:rsid w:val="00310944"/>
    <w:rsid w:val="00311A95"/>
    <w:rsid w:val="003172A3"/>
    <w:rsid w:val="00317609"/>
    <w:rsid w:val="00317869"/>
    <w:rsid w:val="00323096"/>
    <w:rsid w:val="00326CEE"/>
    <w:rsid w:val="0032722C"/>
    <w:rsid w:val="00334AAF"/>
    <w:rsid w:val="00335FE3"/>
    <w:rsid w:val="00336163"/>
    <w:rsid w:val="0034032D"/>
    <w:rsid w:val="00341D41"/>
    <w:rsid w:val="00343D91"/>
    <w:rsid w:val="003449C1"/>
    <w:rsid w:val="003539E3"/>
    <w:rsid w:val="003549B4"/>
    <w:rsid w:val="00361EFF"/>
    <w:rsid w:val="00362618"/>
    <w:rsid w:val="00364482"/>
    <w:rsid w:val="00366FE0"/>
    <w:rsid w:val="00377600"/>
    <w:rsid w:val="00383F67"/>
    <w:rsid w:val="00386B2E"/>
    <w:rsid w:val="003A0E8D"/>
    <w:rsid w:val="003A3A14"/>
    <w:rsid w:val="003A5B82"/>
    <w:rsid w:val="003B48FC"/>
    <w:rsid w:val="003B5183"/>
    <w:rsid w:val="003B5A39"/>
    <w:rsid w:val="003B6473"/>
    <w:rsid w:val="003C3B5D"/>
    <w:rsid w:val="003C57CA"/>
    <w:rsid w:val="003C657D"/>
    <w:rsid w:val="003C70A0"/>
    <w:rsid w:val="003D0778"/>
    <w:rsid w:val="003D1C16"/>
    <w:rsid w:val="003D2A4C"/>
    <w:rsid w:val="003D4630"/>
    <w:rsid w:val="003D538F"/>
    <w:rsid w:val="003E46BA"/>
    <w:rsid w:val="003E6233"/>
    <w:rsid w:val="003E6CCA"/>
    <w:rsid w:val="003F20D6"/>
    <w:rsid w:val="003F69D6"/>
    <w:rsid w:val="004018B9"/>
    <w:rsid w:val="0040288E"/>
    <w:rsid w:val="00420409"/>
    <w:rsid w:val="0042130A"/>
    <w:rsid w:val="004245B0"/>
    <w:rsid w:val="00424759"/>
    <w:rsid w:val="004271DD"/>
    <w:rsid w:val="00430343"/>
    <w:rsid w:val="0043149E"/>
    <w:rsid w:val="00431E9F"/>
    <w:rsid w:val="0043213D"/>
    <w:rsid w:val="004332A9"/>
    <w:rsid w:val="00433C52"/>
    <w:rsid w:val="00434032"/>
    <w:rsid w:val="00435C51"/>
    <w:rsid w:val="004414D4"/>
    <w:rsid w:val="00441FFC"/>
    <w:rsid w:val="00443AA0"/>
    <w:rsid w:val="00443B8D"/>
    <w:rsid w:val="004445D0"/>
    <w:rsid w:val="00456BF1"/>
    <w:rsid w:val="00460855"/>
    <w:rsid w:val="00461586"/>
    <w:rsid w:val="004623C6"/>
    <w:rsid w:val="00463D51"/>
    <w:rsid w:val="0046439C"/>
    <w:rsid w:val="0046492B"/>
    <w:rsid w:val="004730D9"/>
    <w:rsid w:val="0047352D"/>
    <w:rsid w:val="00473D10"/>
    <w:rsid w:val="00475675"/>
    <w:rsid w:val="004854B3"/>
    <w:rsid w:val="00485592"/>
    <w:rsid w:val="004921DD"/>
    <w:rsid w:val="004A0CC9"/>
    <w:rsid w:val="004A55B1"/>
    <w:rsid w:val="004A58E5"/>
    <w:rsid w:val="004A61C9"/>
    <w:rsid w:val="004B3E82"/>
    <w:rsid w:val="004B47CE"/>
    <w:rsid w:val="004B535F"/>
    <w:rsid w:val="004C1312"/>
    <w:rsid w:val="004C1DFA"/>
    <w:rsid w:val="004C2F45"/>
    <w:rsid w:val="004C38E8"/>
    <w:rsid w:val="004C47DB"/>
    <w:rsid w:val="004D0CA3"/>
    <w:rsid w:val="004D539F"/>
    <w:rsid w:val="004E01A5"/>
    <w:rsid w:val="004E440A"/>
    <w:rsid w:val="004E541E"/>
    <w:rsid w:val="004E60AA"/>
    <w:rsid w:val="004F6067"/>
    <w:rsid w:val="00502D0D"/>
    <w:rsid w:val="005031FE"/>
    <w:rsid w:val="00505F77"/>
    <w:rsid w:val="0050600C"/>
    <w:rsid w:val="0051055F"/>
    <w:rsid w:val="0051192B"/>
    <w:rsid w:val="0051441E"/>
    <w:rsid w:val="00516F0E"/>
    <w:rsid w:val="0052288D"/>
    <w:rsid w:val="00523208"/>
    <w:rsid w:val="00523267"/>
    <w:rsid w:val="00524EFD"/>
    <w:rsid w:val="00526389"/>
    <w:rsid w:val="005319FB"/>
    <w:rsid w:val="00532DA6"/>
    <w:rsid w:val="00533C7C"/>
    <w:rsid w:val="005364C5"/>
    <w:rsid w:val="00542AEE"/>
    <w:rsid w:val="00546511"/>
    <w:rsid w:val="00551AD5"/>
    <w:rsid w:val="00556139"/>
    <w:rsid w:val="00562DB1"/>
    <w:rsid w:val="00562E33"/>
    <w:rsid w:val="00570F31"/>
    <w:rsid w:val="00575979"/>
    <w:rsid w:val="00575C9A"/>
    <w:rsid w:val="00584185"/>
    <w:rsid w:val="00584AEE"/>
    <w:rsid w:val="00584E18"/>
    <w:rsid w:val="005868EA"/>
    <w:rsid w:val="00587B3C"/>
    <w:rsid w:val="005938D8"/>
    <w:rsid w:val="005A014B"/>
    <w:rsid w:val="005A101C"/>
    <w:rsid w:val="005A4A5C"/>
    <w:rsid w:val="005A58F2"/>
    <w:rsid w:val="005B2562"/>
    <w:rsid w:val="005C11FE"/>
    <w:rsid w:val="005C3264"/>
    <w:rsid w:val="005D0EAE"/>
    <w:rsid w:val="005D5CED"/>
    <w:rsid w:val="005E0D03"/>
    <w:rsid w:val="005E2CE5"/>
    <w:rsid w:val="005E2D91"/>
    <w:rsid w:val="005E2E25"/>
    <w:rsid w:val="005E437B"/>
    <w:rsid w:val="00603F04"/>
    <w:rsid w:val="006057C6"/>
    <w:rsid w:val="0061092B"/>
    <w:rsid w:val="00612AA9"/>
    <w:rsid w:val="00613152"/>
    <w:rsid w:val="0062156E"/>
    <w:rsid w:val="00622251"/>
    <w:rsid w:val="00622778"/>
    <w:rsid w:val="0062285D"/>
    <w:rsid w:val="006248C7"/>
    <w:rsid w:val="00625DDA"/>
    <w:rsid w:val="00627630"/>
    <w:rsid w:val="00627847"/>
    <w:rsid w:val="0063158A"/>
    <w:rsid w:val="00632035"/>
    <w:rsid w:val="00632A6E"/>
    <w:rsid w:val="00636584"/>
    <w:rsid w:val="006445E6"/>
    <w:rsid w:val="00644F00"/>
    <w:rsid w:val="006470E3"/>
    <w:rsid w:val="006512EE"/>
    <w:rsid w:val="00651CA5"/>
    <w:rsid w:val="006527D7"/>
    <w:rsid w:val="006575C1"/>
    <w:rsid w:val="00657AED"/>
    <w:rsid w:val="00661221"/>
    <w:rsid w:val="00664039"/>
    <w:rsid w:val="00665696"/>
    <w:rsid w:val="006737C9"/>
    <w:rsid w:val="00675E49"/>
    <w:rsid w:val="006840B1"/>
    <w:rsid w:val="0068554A"/>
    <w:rsid w:val="00686177"/>
    <w:rsid w:val="006925DC"/>
    <w:rsid w:val="006928DE"/>
    <w:rsid w:val="00695FE0"/>
    <w:rsid w:val="006B245F"/>
    <w:rsid w:val="006B5685"/>
    <w:rsid w:val="006B6A05"/>
    <w:rsid w:val="006C11D0"/>
    <w:rsid w:val="006C663A"/>
    <w:rsid w:val="006C67C9"/>
    <w:rsid w:val="006C6DC4"/>
    <w:rsid w:val="006C767E"/>
    <w:rsid w:val="006C7D6D"/>
    <w:rsid w:val="006D0F08"/>
    <w:rsid w:val="006D4E87"/>
    <w:rsid w:val="006D50DA"/>
    <w:rsid w:val="006E6DEB"/>
    <w:rsid w:val="006F0296"/>
    <w:rsid w:val="006F285A"/>
    <w:rsid w:val="006F37E0"/>
    <w:rsid w:val="006F39B7"/>
    <w:rsid w:val="00705AD5"/>
    <w:rsid w:val="00706B64"/>
    <w:rsid w:val="00711778"/>
    <w:rsid w:val="00716B4E"/>
    <w:rsid w:val="007224D2"/>
    <w:rsid w:val="007329B0"/>
    <w:rsid w:val="00732CEA"/>
    <w:rsid w:val="00734896"/>
    <w:rsid w:val="00744506"/>
    <w:rsid w:val="00746EE3"/>
    <w:rsid w:val="007519A6"/>
    <w:rsid w:val="007520B6"/>
    <w:rsid w:val="00761683"/>
    <w:rsid w:val="00762474"/>
    <w:rsid w:val="0076346B"/>
    <w:rsid w:val="00771028"/>
    <w:rsid w:val="007732D1"/>
    <w:rsid w:val="00773754"/>
    <w:rsid w:val="0077516A"/>
    <w:rsid w:val="00780A0E"/>
    <w:rsid w:val="00786F06"/>
    <w:rsid w:val="00795587"/>
    <w:rsid w:val="00795B43"/>
    <w:rsid w:val="007A0564"/>
    <w:rsid w:val="007A0ADE"/>
    <w:rsid w:val="007A0DAC"/>
    <w:rsid w:val="007A5875"/>
    <w:rsid w:val="007A767D"/>
    <w:rsid w:val="007B1A15"/>
    <w:rsid w:val="007B291E"/>
    <w:rsid w:val="007B3748"/>
    <w:rsid w:val="007B41A6"/>
    <w:rsid w:val="007B640E"/>
    <w:rsid w:val="007B6BDD"/>
    <w:rsid w:val="007C51CF"/>
    <w:rsid w:val="007C5518"/>
    <w:rsid w:val="007C5A0E"/>
    <w:rsid w:val="007D1E74"/>
    <w:rsid w:val="007D2821"/>
    <w:rsid w:val="007D5ECF"/>
    <w:rsid w:val="007E0C38"/>
    <w:rsid w:val="007E1265"/>
    <w:rsid w:val="007E5403"/>
    <w:rsid w:val="007E5A15"/>
    <w:rsid w:val="007E6364"/>
    <w:rsid w:val="007E7EA1"/>
    <w:rsid w:val="007F11FF"/>
    <w:rsid w:val="007F6472"/>
    <w:rsid w:val="00802AC5"/>
    <w:rsid w:val="00804E48"/>
    <w:rsid w:val="0080568A"/>
    <w:rsid w:val="00805B3B"/>
    <w:rsid w:val="00810594"/>
    <w:rsid w:val="0081104F"/>
    <w:rsid w:val="00812CC6"/>
    <w:rsid w:val="00813889"/>
    <w:rsid w:val="00813CE9"/>
    <w:rsid w:val="00813D3B"/>
    <w:rsid w:val="008148A3"/>
    <w:rsid w:val="00814D8A"/>
    <w:rsid w:val="00815029"/>
    <w:rsid w:val="00815EFB"/>
    <w:rsid w:val="0081630F"/>
    <w:rsid w:val="00817F89"/>
    <w:rsid w:val="0082194D"/>
    <w:rsid w:val="00825C84"/>
    <w:rsid w:val="00831798"/>
    <w:rsid w:val="0083244E"/>
    <w:rsid w:val="00837F8B"/>
    <w:rsid w:val="00841EFA"/>
    <w:rsid w:val="008421A5"/>
    <w:rsid w:val="00847B37"/>
    <w:rsid w:val="00850476"/>
    <w:rsid w:val="0085464E"/>
    <w:rsid w:val="00854829"/>
    <w:rsid w:val="00857ADB"/>
    <w:rsid w:val="00857EBE"/>
    <w:rsid w:val="00864C02"/>
    <w:rsid w:val="00870E6E"/>
    <w:rsid w:val="00871211"/>
    <w:rsid w:val="00872282"/>
    <w:rsid w:val="0087733A"/>
    <w:rsid w:val="0088079B"/>
    <w:rsid w:val="00881360"/>
    <w:rsid w:val="00882E57"/>
    <w:rsid w:val="008835DF"/>
    <w:rsid w:val="0088493D"/>
    <w:rsid w:val="00884D90"/>
    <w:rsid w:val="00885301"/>
    <w:rsid w:val="00887292"/>
    <w:rsid w:val="00887F27"/>
    <w:rsid w:val="008958EA"/>
    <w:rsid w:val="008A315D"/>
    <w:rsid w:val="008A4FB8"/>
    <w:rsid w:val="008A638C"/>
    <w:rsid w:val="008A6A64"/>
    <w:rsid w:val="008B1414"/>
    <w:rsid w:val="008B1B28"/>
    <w:rsid w:val="008B3091"/>
    <w:rsid w:val="008B3AF2"/>
    <w:rsid w:val="008B6354"/>
    <w:rsid w:val="008B7074"/>
    <w:rsid w:val="008C2D26"/>
    <w:rsid w:val="008C4DD0"/>
    <w:rsid w:val="008C7E4E"/>
    <w:rsid w:val="008D2323"/>
    <w:rsid w:val="008D42F9"/>
    <w:rsid w:val="008D4F3B"/>
    <w:rsid w:val="008D6245"/>
    <w:rsid w:val="008D6655"/>
    <w:rsid w:val="008E061D"/>
    <w:rsid w:val="008E1030"/>
    <w:rsid w:val="008E20CE"/>
    <w:rsid w:val="008E2A12"/>
    <w:rsid w:val="008E5D4B"/>
    <w:rsid w:val="008E6548"/>
    <w:rsid w:val="008F009D"/>
    <w:rsid w:val="008F644F"/>
    <w:rsid w:val="00902B13"/>
    <w:rsid w:val="00902DD7"/>
    <w:rsid w:val="00906E8A"/>
    <w:rsid w:val="00912A75"/>
    <w:rsid w:val="00912C7B"/>
    <w:rsid w:val="00924939"/>
    <w:rsid w:val="00925423"/>
    <w:rsid w:val="00925769"/>
    <w:rsid w:val="00942F1F"/>
    <w:rsid w:val="009432EF"/>
    <w:rsid w:val="00946283"/>
    <w:rsid w:val="0094768A"/>
    <w:rsid w:val="00952351"/>
    <w:rsid w:val="00961AEB"/>
    <w:rsid w:val="009702EB"/>
    <w:rsid w:val="009716B7"/>
    <w:rsid w:val="00971B73"/>
    <w:rsid w:val="00971F71"/>
    <w:rsid w:val="009728CE"/>
    <w:rsid w:val="00973289"/>
    <w:rsid w:val="00975519"/>
    <w:rsid w:val="009757B9"/>
    <w:rsid w:val="00987589"/>
    <w:rsid w:val="00990509"/>
    <w:rsid w:val="00991655"/>
    <w:rsid w:val="0099336B"/>
    <w:rsid w:val="00993426"/>
    <w:rsid w:val="00994CF7"/>
    <w:rsid w:val="00995B6C"/>
    <w:rsid w:val="00996A48"/>
    <w:rsid w:val="00997322"/>
    <w:rsid w:val="00997B21"/>
    <w:rsid w:val="009A340C"/>
    <w:rsid w:val="009A5933"/>
    <w:rsid w:val="009A65FC"/>
    <w:rsid w:val="009A7727"/>
    <w:rsid w:val="009A7E5C"/>
    <w:rsid w:val="009B1777"/>
    <w:rsid w:val="009B4FC8"/>
    <w:rsid w:val="009B6F5C"/>
    <w:rsid w:val="009C1886"/>
    <w:rsid w:val="009C249B"/>
    <w:rsid w:val="009C434B"/>
    <w:rsid w:val="009C5951"/>
    <w:rsid w:val="009C5C4B"/>
    <w:rsid w:val="009D1F20"/>
    <w:rsid w:val="009D6CCC"/>
    <w:rsid w:val="009D7A61"/>
    <w:rsid w:val="009E21CA"/>
    <w:rsid w:val="009E417A"/>
    <w:rsid w:val="009E6CAF"/>
    <w:rsid w:val="009E7D38"/>
    <w:rsid w:val="009F15FD"/>
    <w:rsid w:val="009F4939"/>
    <w:rsid w:val="009F5F8B"/>
    <w:rsid w:val="009F78FA"/>
    <w:rsid w:val="00A04E83"/>
    <w:rsid w:val="00A07969"/>
    <w:rsid w:val="00A079F0"/>
    <w:rsid w:val="00A07BC4"/>
    <w:rsid w:val="00A10D9E"/>
    <w:rsid w:val="00A13664"/>
    <w:rsid w:val="00A17BC9"/>
    <w:rsid w:val="00A20DF4"/>
    <w:rsid w:val="00A27FD9"/>
    <w:rsid w:val="00A3396D"/>
    <w:rsid w:val="00A342D4"/>
    <w:rsid w:val="00A35255"/>
    <w:rsid w:val="00A354A4"/>
    <w:rsid w:val="00A4373C"/>
    <w:rsid w:val="00A50839"/>
    <w:rsid w:val="00A513CE"/>
    <w:rsid w:val="00A669EC"/>
    <w:rsid w:val="00A6704E"/>
    <w:rsid w:val="00A755A7"/>
    <w:rsid w:val="00A75E5C"/>
    <w:rsid w:val="00A81831"/>
    <w:rsid w:val="00A84DF3"/>
    <w:rsid w:val="00A93085"/>
    <w:rsid w:val="00A934EA"/>
    <w:rsid w:val="00A96ABF"/>
    <w:rsid w:val="00A96B1C"/>
    <w:rsid w:val="00AA16CE"/>
    <w:rsid w:val="00AA3532"/>
    <w:rsid w:val="00AA43A6"/>
    <w:rsid w:val="00AA7D69"/>
    <w:rsid w:val="00AB4607"/>
    <w:rsid w:val="00AB6383"/>
    <w:rsid w:val="00AB7766"/>
    <w:rsid w:val="00AB79E7"/>
    <w:rsid w:val="00AB7BAE"/>
    <w:rsid w:val="00AC080A"/>
    <w:rsid w:val="00AC3F19"/>
    <w:rsid w:val="00AC673C"/>
    <w:rsid w:val="00AC7CFA"/>
    <w:rsid w:val="00AD2795"/>
    <w:rsid w:val="00AD2C57"/>
    <w:rsid w:val="00AD7B04"/>
    <w:rsid w:val="00AE1744"/>
    <w:rsid w:val="00AE4BF9"/>
    <w:rsid w:val="00AE56AE"/>
    <w:rsid w:val="00AF1574"/>
    <w:rsid w:val="00AF1636"/>
    <w:rsid w:val="00AF20E1"/>
    <w:rsid w:val="00AF2EB7"/>
    <w:rsid w:val="00AF3357"/>
    <w:rsid w:val="00AF39DC"/>
    <w:rsid w:val="00B00ED7"/>
    <w:rsid w:val="00B022D5"/>
    <w:rsid w:val="00B04063"/>
    <w:rsid w:val="00B04E85"/>
    <w:rsid w:val="00B050B5"/>
    <w:rsid w:val="00B054EA"/>
    <w:rsid w:val="00B06FD7"/>
    <w:rsid w:val="00B07CC6"/>
    <w:rsid w:val="00B14186"/>
    <w:rsid w:val="00B16216"/>
    <w:rsid w:val="00B20621"/>
    <w:rsid w:val="00B251D5"/>
    <w:rsid w:val="00B26C4E"/>
    <w:rsid w:val="00B30511"/>
    <w:rsid w:val="00B31C97"/>
    <w:rsid w:val="00B33E9D"/>
    <w:rsid w:val="00B40E63"/>
    <w:rsid w:val="00B42BB5"/>
    <w:rsid w:val="00B46299"/>
    <w:rsid w:val="00B4711A"/>
    <w:rsid w:val="00B472C9"/>
    <w:rsid w:val="00B53B8B"/>
    <w:rsid w:val="00B55345"/>
    <w:rsid w:val="00B5703B"/>
    <w:rsid w:val="00B62967"/>
    <w:rsid w:val="00B62CBE"/>
    <w:rsid w:val="00B6538F"/>
    <w:rsid w:val="00B66326"/>
    <w:rsid w:val="00B666AD"/>
    <w:rsid w:val="00B81042"/>
    <w:rsid w:val="00B81235"/>
    <w:rsid w:val="00B831E9"/>
    <w:rsid w:val="00B83982"/>
    <w:rsid w:val="00B8618F"/>
    <w:rsid w:val="00B862C3"/>
    <w:rsid w:val="00B95F7A"/>
    <w:rsid w:val="00B97916"/>
    <w:rsid w:val="00BB3CF7"/>
    <w:rsid w:val="00BB5B7F"/>
    <w:rsid w:val="00BC03BC"/>
    <w:rsid w:val="00BC783C"/>
    <w:rsid w:val="00BE3844"/>
    <w:rsid w:val="00BE6DE2"/>
    <w:rsid w:val="00BF0428"/>
    <w:rsid w:val="00BF0B18"/>
    <w:rsid w:val="00BF3066"/>
    <w:rsid w:val="00C07899"/>
    <w:rsid w:val="00C118D6"/>
    <w:rsid w:val="00C16415"/>
    <w:rsid w:val="00C17E84"/>
    <w:rsid w:val="00C2011B"/>
    <w:rsid w:val="00C2060D"/>
    <w:rsid w:val="00C22969"/>
    <w:rsid w:val="00C24FFE"/>
    <w:rsid w:val="00C250C1"/>
    <w:rsid w:val="00C3085C"/>
    <w:rsid w:val="00C32037"/>
    <w:rsid w:val="00C34816"/>
    <w:rsid w:val="00C37ACA"/>
    <w:rsid w:val="00C40757"/>
    <w:rsid w:val="00C40820"/>
    <w:rsid w:val="00C426D1"/>
    <w:rsid w:val="00C427A4"/>
    <w:rsid w:val="00C46564"/>
    <w:rsid w:val="00C53055"/>
    <w:rsid w:val="00C5494F"/>
    <w:rsid w:val="00C54D28"/>
    <w:rsid w:val="00C55380"/>
    <w:rsid w:val="00C6162D"/>
    <w:rsid w:val="00C62AF6"/>
    <w:rsid w:val="00C6342F"/>
    <w:rsid w:val="00C6370E"/>
    <w:rsid w:val="00C646E4"/>
    <w:rsid w:val="00C662F3"/>
    <w:rsid w:val="00C7069B"/>
    <w:rsid w:val="00C72679"/>
    <w:rsid w:val="00C7338E"/>
    <w:rsid w:val="00C73526"/>
    <w:rsid w:val="00C75E91"/>
    <w:rsid w:val="00C80AD7"/>
    <w:rsid w:val="00C80B1B"/>
    <w:rsid w:val="00C84D87"/>
    <w:rsid w:val="00C85180"/>
    <w:rsid w:val="00C86D5A"/>
    <w:rsid w:val="00C87952"/>
    <w:rsid w:val="00C919EB"/>
    <w:rsid w:val="00C964FC"/>
    <w:rsid w:val="00C978BC"/>
    <w:rsid w:val="00CA1CB6"/>
    <w:rsid w:val="00CA2DFF"/>
    <w:rsid w:val="00CA376F"/>
    <w:rsid w:val="00CA4304"/>
    <w:rsid w:val="00CA5875"/>
    <w:rsid w:val="00CA6DFD"/>
    <w:rsid w:val="00CA7FD0"/>
    <w:rsid w:val="00CB100E"/>
    <w:rsid w:val="00CB23ED"/>
    <w:rsid w:val="00CB317D"/>
    <w:rsid w:val="00CB76E6"/>
    <w:rsid w:val="00CC1730"/>
    <w:rsid w:val="00CC39C9"/>
    <w:rsid w:val="00CC531D"/>
    <w:rsid w:val="00CC6106"/>
    <w:rsid w:val="00CD7573"/>
    <w:rsid w:val="00CE168B"/>
    <w:rsid w:val="00CF2678"/>
    <w:rsid w:val="00CF3146"/>
    <w:rsid w:val="00CF489C"/>
    <w:rsid w:val="00CF495B"/>
    <w:rsid w:val="00CF716C"/>
    <w:rsid w:val="00CF793A"/>
    <w:rsid w:val="00D0039E"/>
    <w:rsid w:val="00D00820"/>
    <w:rsid w:val="00D03ACB"/>
    <w:rsid w:val="00D0525E"/>
    <w:rsid w:val="00D10280"/>
    <w:rsid w:val="00D10998"/>
    <w:rsid w:val="00D13B47"/>
    <w:rsid w:val="00D14086"/>
    <w:rsid w:val="00D26743"/>
    <w:rsid w:val="00D32792"/>
    <w:rsid w:val="00D3302F"/>
    <w:rsid w:val="00D36F45"/>
    <w:rsid w:val="00D41F62"/>
    <w:rsid w:val="00D42426"/>
    <w:rsid w:val="00D4275F"/>
    <w:rsid w:val="00D47E54"/>
    <w:rsid w:val="00D506F3"/>
    <w:rsid w:val="00D53659"/>
    <w:rsid w:val="00D56BE8"/>
    <w:rsid w:val="00D616EC"/>
    <w:rsid w:val="00D74ACC"/>
    <w:rsid w:val="00D7755B"/>
    <w:rsid w:val="00D77A4B"/>
    <w:rsid w:val="00D77F19"/>
    <w:rsid w:val="00D82B7D"/>
    <w:rsid w:val="00D83144"/>
    <w:rsid w:val="00D8338E"/>
    <w:rsid w:val="00D85FB7"/>
    <w:rsid w:val="00D93CE0"/>
    <w:rsid w:val="00DA06AD"/>
    <w:rsid w:val="00DA117C"/>
    <w:rsid w:val="00DA24DE"/>
    <w:rsid w:val="00DA2EA5"/>
    <w:rsid w:val="00DA65F1"/>
    <w:rsid w:val="00DA76B6"/>
    <w:rsid w:val="00DB099C"/>
    <w:rsid w:val="00DB0B37"/>
    <w:rsid w:val="00DB168F"/>
    <w:rsid w:val="00DB3EB0"/>
    <w:rsid w:val="00DB59D1"/>
    <w:rsid w:val="00DB6AF2"/>
    <w:rsid w:val="00DB793D"/>
    <w:rsid w:val="00DC0F7A"/>
    <w:rsid w:val="00DC4725"/>
    <w:rsid w:val="00DC7FD7"/>
    <w:rsid w:val="00DD354B"/>
    <w:rsid w:val="00DE15A2"/>
    <w:rsid w:val="00DE45B3"/>
    <w:rsid w:val="00DF36EA"/>
    <w:rsid w:val="00DF648E"/>
    <w:rsid w:val="00E033AB"/>
    <w:rsid w:val="00E045DE"/>
    <w:rsid w:val="00E04786"/>
    <w:rsid w:val="00E10D3D"/>
    <w:rsid w:val="00E156B4"/>
    <w:rsid w:val="00E21E14"/>
    <w:rsid w:val="00E2718E"/>
    <w:rsid w:val="00E30016"/>
    <w:rsid w:val="00E31E4B"/>
    <w:rsid w:val="00E40B9C"/>
    <w:rsid w:val="00E41947"/>
    <w:rsid w:val="00E42125"/>
    <w:rsid w:val="00E430E9"/>
    <w:rsid w:val="00E46BDC"/>
    <w:rsid w:val="00E53080"/>
    <w:rsid w:val="00E5495D"/>
    <w:rsid w:val="00E60202"/>
    <w:rsid w:val="00E60264"/>
    <w:rsid w:val="00E60B14"/>
    <w:rsid w:val="00E624E3"/>
    <w:rsid w:val="00E64918"/>
    <w:rsid w:val="00E655C8"/>
    <w:rsid w:val="00E66792"/>
    <w:rsid w:val="00E707F8"/>
    <w:rsid w:val="00E7099A"/>
    <w:rsid w:val="00E73B59"/>
    <w:rsid w:val="00E73F24"/>
    <w:rsid w:val="00E748C6"/>
    <w:rsid w:val="00E7655F"/>
    <w:rsid w:val="00E804C1"/>
    <w:rsid w:val="00E829E7"/>
    <w:rsid w:val="00E90883"/>
    <w:rsid w:val="00E90940"/>
    <w:rsid w:val="00E9214E"/>
    <w:rsid w:val="00E95781"/>
    <w:rsid w:val="00E97BDF"/>
    <w:rsid w:val="00E97BE0"/>
    <w:rsid w:val="00EA1570"/>
    <w:rsid w:val="00EA3E11"/>
    <w:rsid w:val="00EA5F62"/>
    <w:rsid w:val="00EB23E1"/>
    <w:rsid w:val="00EC0FCA"/>
    <w:rsid w:val="00EC4D06"/>
    <w:rsid w:val="00EC753A"/>
    <w:rsid w:val="00ED31C5"/>
    <w:rsid w:val="00EE4ABF"/>
    <w:rsid w:val="00EE5DE6"/>
    <w:rsid w:val="00EF33DE"/>
    <w:rsid w:val="00EF3AE8"/>
    <w:rsid w:val="00EF5768"/>
    <w:rsid w:val="00EF60B0"/>
    <w:rsid w:val="00EF6FFD"/>
    <w:rsid w:val="00EF739F"/>
    <w:rsid w:val="00EF7461"/>
    <w:rsid w:val="00F007FD"/>
    <w:rsid w:val="00F01C29"/>
    <w:rsid w:val="00F04AAB"/>
    <w:rsid w:val="00F1085A"/>
    <w:rsid w:val="00F11436"/>
    <w:rsid w:val="00F12E05"/>
    <w:rsid w:val="00F13F11"/>
    <w:rsid w:val="00F16D15"/>
    <w:rsid w:val="00F2368B"/>
    <w:rsid w:val="00F23FCD"/>
    <w:rsid w:val="00F24242"/>
    <w:rsid w:val="00F31D39"/>
    <w:rsid w:val="00F345FF"/>
    <w:rsid w:val="00F3490C"/>
    <w:rsid w:val="00F40252"/>
    <w:rsid w:val="00F42C04"/>
    <w:rsid w:val="00F42C2C"/>
    <w:rsid w:val="00F42FE1"/>
    <w:rsid w:val="00F42FF0"/>
    <w:rsid w:val="00F446A3"/>
    <w:rsid w:val="00F50F00"/>
    <w:rsid w:val="00F54AEF"/>
    <w:rsid w:val="00F56797"/>
    <w:rsid w:val="00F639FD"/>
    <w:rsid w:val="00F700EA"/>
    <w:rsid w:val="00F70A13"/>
    <w:rsid w:val="00F70CA3"/>
    <w:rsid w:val="00F80B43"/>
    <w:rsid w:val="00F82A17"/>
    <w:rsid w:val="00F82CE5"/>
    <w:rsid w:val="00F849B7"/>
    <w:rsid w:val="00F85F57"/>
    <w:rsid w:val="00F8606F"/>
    <w:rsid w:val="00F91AB5"/>
    <w:rsid w:val="00F9286A"/>
    <w:rsid w:val="00F977E8"/>
    <w:rsid w:val="00F97954"/>
    <w:rsid w:val="00FA6F22"/>
    <w:rsid w:val="00FB3E3A"/>
    <w:rsid w:val="00FB4DE9"/>
    <w:rsid w:val="00FB6DF3"/>
    <w:rsid w:val="00FC23B0"/>
    <w:rsid w:val="00FD0D1C"/>
    <w:rsid w:val="00FD1514"/>
    <w:rsid w:val="00FD3D1B"/>
    <w:rsid w:val="00FD7A17"/>
    <w:rsid w:val="00FE1A19"/>
    <w:rsid w:val="00FE374E"/>
    <w:rsid w:val="00FF1AB3"/>
    <w:rsid w:val="00FF67FB"/>
    <w:rsid w:val="00FF6BB8"/>
    <w:rsid w:val="00FF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8F81D3"/>
  <w15:chartTrackingRefBased/>
  <w15:docId w15:val="{C63D4B56-6EDB-4107-A4D0-0CB177400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644F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A513CE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343D91"/>
    <w:pPr>
      <w:spacing w:after="160" w:line="259" w:lineRule="auto"/>
      <w:ind w:left="720"/>
      <w:contextualSpacing/>
      <w:jc w:val="center"/>
    </w:pPr>
    <w:rPr>
      <w:rFonts w:ascii="Calibri" w:eastAsia="Calibri" w:hAnsi="Calibri" w:cs="Calibri"/>
      <w:sz w:val="22"/>
      <w:szCs w:val="22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812CC6"/>
    <w:pPr>
      <w:spacing w:after="200"/>
      <w:jc w:val="center"/>
    </w:pPr>
    <w:rPr>
      <w:rFonts w:ascii="Calibri" w:eastAsia="Calibri" w:hAnsi="Calibri" w:cs="Calibri"/>
      <w:i/>
      <w:iCs/>
      <w:color w:val="44546A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812CC6"/>
    <w:pPr>
      <w:jc w:val="center"/>
    </w:pPr>
    <w:rPr>
      <w:rFonts w:cs="Calibri"/>
      <w:lang w:val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ighlight">
    <w:name w:val="highlight"/>
    <w:basedOn w:val="DefaultParagraphFont"/>
    <w:rsid w:val="00F54AEF"/>
  </w:style>
  <w:style w:type="character" w:customStyle="1" w:styleId="markedcontent">
    <w:name w:val="markedcontent"/>
    <w:basedOn w:val="DefaultParagraphFont"/>
    <w:rsid w:val="00562E33"/>
  </w:style>
  <w:style w:type="character" w:styleId="HTMLCite">
    <w:name w:val="HTML Cite"/>
    <w:uiPriority w:val="99"/>
    <w:semiHidden/>
    <w:unhideWhenUsed/>
    <w:rsid w:val="00B53B8B"/>
    <w:rPr>
      <w:i/>
      <w:iCs/>
    </w:rPr>
  </w:style>
  <w:style w:type="character" w:customStyle="1" w:styleId="author">
    <w:name w:val="author"/>
    <w:basedOn w:val="DefaultParagraphFont"/>
    <w:rsid w:val="00B53B8B"/>
  </w:style>
  <w:style w:type="character" w:customStyle="1" w:styleId="articletitle">
    <w:name w:val="articletitle"/>
    <w:basedOn w:val="DefaultParagraphFont"/>
    <w:rsid w:val="00B53B8B"/>
  </w:style>
  <w:style w:type="character" w:customStyle="1" w:styleId="journaltitle">
    <w:name w:val="journaltitle"/>
    <w:basedOn w:val="DefaultParagraphFont"/>
    <w:rsid w:val="00B53B8B"/>
  </w:style>
  <w:style w:type="character" w:customStyle="1" w:styleId="vol">
    <w:name w:val="vol"/>
    <w:basedOn w:val="DefaultParagraphFont"/>
    <w:rsid w:val="00B53B8B"/>
  </w:style>
  <w:style w:type="character" w:customStyle="1" w:styleId="pubyear">
    <w:name w:val="pubyear"/>
    <w:basedOn w:val="DefaultParagraphFont"/>
    <w:rsid w:val="00B53B8B"/>
  </w:style>
  <w:style w:type="character" w:customStyle="1" w:styleId="pagefirst">
    <w:name w:val="pagefirst"/>
    <w:basedOn w:val="DefaultParagraphFont"/>
    <w:rsid w:val="00B53B8B"/>
  </w:style>
  <w:style w:type="character" w:customStyle="1" w:styleId="pagelast">
    <w:name w:val="pagelast"/>
    <w:basedOn w:val="DefaultParagraphFont"/>
    <w:rsid w:val="00B53B8B"/>
  </w:style>
  <w:style w:type="paragraph" w:customStyle="1" w:styleId="Default">
    <w:name w:val="Default"/>
    <w:rsid w:val="008F644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styleId="LineNumber">
    <w:name w:val="line number"/>
    <w:basedOn w:val="DefaultParagraphFont"/>
    <w:uiPriority w:val="99"/>
    <w:semiHidden/>
    <w:unhideWhenUsed/>
    <w:rsid w:val="0083244E"/>
  </w:style>
  <w:style w:type="character" w:styleId="UnresolvedMention">
    <w:name w:val="Unresolved Mention"/>
    <w:uiPriority w:val="99"/>
    <w:semiHidden/>
    <w:unhideWhenUsed/>
    <w:rsid w:val="00C75E91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C75E91"/>
    <w:rPr>
      <w:color w:val="954F72"/>
      <w:u w:val="single"/>
    </w:rPr>
  </w:style>
  <w:style w:type="character" w:styleId="CommentReference">
    <w:name w:val="annotation reference"/>
    <w:uiPriority w:val="99"/>
    <w:semiHidden/>
    <w:unhideWhenUsed/>
    <w:rsid w:val="00386B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86B2E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386B2E"/>
    <w:rPr>
      <w:rFonts w:ascii="Times New Roman" w:eastAsia="Times New Roman" w:hAnsi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6B2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86B2E"/>
    <w:rPr>
      <w:rFonts w:ascii="Times New Roman" w:eastAsia="Times New Roman" w:hAnsi="Times New Roman"/>
      <w:b/>
      <w:bCs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A1366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A13664"/>
    <w:rPr>
      <w:rFonts w:ascii="Times New Roman" w:eastAsia="Times New Roman" w:hAnsi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1366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A13664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root-block-node">
    <w:name w:val="root-block-node"/>
    <w:basedOn w:val="Normal"/>
    <w:rsid w:val="00F007FD"/>
    <w:pPr>
      <w:spacing w:before="100" w:beforeAutospacing="1" w:after="100" w:afterAutospacing="1"/>
    </w:pPr>
    <w:rPr>
      <w:lang w:eastAsia="en-ID"/>
    </w:rPr>
  </w:style>
  <w:style w:type="paragraph" w:styleId="Revision">
    <w:name w:val="Revision"/>
    <w:hidden/>
    <w:uiPriority w:val="99"/>
    <w:semiHidden/>
    <w:rsid w:val="007E7EA1"/>
    <w:rPr>
      <w:rFonts w:ascii="Times New Roman" w:eastAsia="Times New Roman" w:hAnsi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BF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BFA"/>
    <w:rPr>
      <w:rFonts w:ascii="Times New Roman" w:eastAsia="Times New Roman" w:hAnsi="Times New Roman"/>
      <w:sz w:val="18"/>
      <w:szCs w:val="18"/>
      <w:lang w:eastAsia="en-US"/>
    </w:rPr>
  </w:style>
  <w:style w:type="character" w:customStyle="1" w:styleId="ref-lnk">
    <w:name w:val="ref-lnk"/>
    <w:basedOn w:val="DefaultParagraphFont"/>
    <w:rsid w:val="0043149E"/>
  </w:style>
  <w:style w:type="paragraph" w:styleId="NormalWeb">
    <w:name w:val="Normal (Web)"/>
    <w:basedOn w:val="Normal"/>
    <w:uiPriority w:val="99"/>
    <w:unhideWhenUsed/>
    <w:rsid w:val="00D93CE0"/>
    <w:pPr>
      <w:spacing w:before="100" w:beforeAutospacing="1" w:after="100" w:afterAutospacing="1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5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1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1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27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6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0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2599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68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6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5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1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0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1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6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macbookpro\Library\Containers\com.microsoft.Word\Data\Downloads\Draft%20Manuskrip%20Alma%20RTA_202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90F9C-D5D0-4C82-805D-A77D5C7FC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Draft Manuskrip Alma RTA_2022.dot</Template>
  <TotalTime>3</TotalTime>
  <Pages>3</Pages>
  <Words>648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4339</CharactersWithSpaces>
  <SharedDoc>false</SharedDoc>
  <HLinks>
    <vt:vector size="36" baseType="variant">
      <vt:variant>
        <vt:i4>983122</vt:i4>
      </vt:variant>
      <vt:variant>
        <vt:i4>12</vt:i4>
      </vt:variant>
      <vt:variant>
        <vt:i4>0</vt:i4>
      </vt:variant>
      <vt:variant>
        <vt:i4>5</vt:i4>
      </vt:variant>
      <vt:variant>
        <vt:lpwstr>http://www.intechopen.com/books/gelelectrophoresis-principles-and-basics/gel-electrophoresis-and-its-applications</vt:lpwstr>
      </vt:variant>
      <vt:variant>
        <vt:lpwstr/>
      </vt:variant>
      <vt:variant>
        <vt:i4>7864356</vt:i4>
      </vt:variant>
      <vt:variant>
        <vt:i4>9</vt:i4>
      </vt:variant>
      <vt:variant>
        <vt:i4>0</vt:i4>
      </vt:variant>
      <vt:variant>
        <vt:i4>5</vt:i4>
      </vt:variant>
      <vt:variant>
        <vt:lpwstr>http://dx.doi.org/10.1007/s00217-004-0872-y</vt:lpwstr>
      </vt:variant>
      <vt:variant>
        <vt:lpwstr/>
      </vt:variant>
      <vt:variant>
        <vt:i4>8060969</vt:i4>
      </vt:variant>
      <vt:variant>
        <vt:i4>6</vt:i4>
      </vt:variant>
      <vt:variant>
        <vt:i4>0</vt:i4>
      </vt:variant>
      <vt:variant>
        <vt:i4>5</vt:i4>
      </vt:variant>
      <vt:variant>
        <vt:lpwstr>https://geneaid.com/data/files/1605685391109197921.pdf</vt:lpwstr>
      </vt:variant>
      <vt:variant>
        <vt:lpwstr/>
      </vt:variant>
      <vt:variant>
        <vt:i4>2097275</vt:i4>
      </vt:variant>
      <vt:variant>
        <vt:i4>3</vt:i4>
      </vt:variant>
      <vt:variant>
        <vt:i4>0</vt:i4>
      </vt:variant>
      <vt:variant>
        <vt:i4>5</vt:i4>
      </vt:variant>
      <vt:variant>
        <vt:lpwstr>https://doi.org/10.2991/efood.k.210202.001</vt:lpwstr>
      </vt:variant>
      <vt:variant>
        <vt:lpwstr/>
      </vt:variant>
      <vt:variant>
        <vt:i4>3145739</vt:i4>
      </vt:variant>
      <vt:variant>
        <vt:i4>0</vt:i4>
      </vt:variant>
      <vt:variant>
        <vt:i4>0</vt:i4>
      </vt:variant>
      <vt:variant>
        <vt:i4>5</vt:i4>
      </vt:variant>
      <vt:variant>
        <vt:lpwstr>mailto:siwi.indarti@ugm.ac.id</vt:lpwstr>
      </vt:variant>
      <vt:variant>
        <vt:lpwstr/>
      </vt:variant>
      <vt:variant>
        <vt:i4>4784206</vt:i4>
      </vt:variant>
      <vt:variant>
        <vt:i4>0</vt:i4>
      </vt:variant>
      <vt:variant>
        <vt:i4>0</vt:i4>
      </vt:variant>
      <vt:variant>
        <vt:i4>5</vt:i4>
      </vt:variant>
      <vt:variant>
        <vt:lpwstr>https://doi.org/10.2144/btn-2021-0050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Trupti Sudge</cp:lastModifiedBy>
  <cp:revision>2</cp:revision>
  <dcterms:created xsi:type="dcterms:W3CDTF">2025-01-01T05:23:00Z</dcterms:created>
  <dcterms:modified xsi:type="dcterms:W3CDTF">2025-01-01T05:23:00Z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f8477bf4-7584-3dea-b058-53d152d23ac2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6th/7th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12th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4th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9th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