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CF123" w14:textId="7777777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67"/>
        <w:gridCol w:w="691"/>
        <w:gridCol w:w="5553"/>
        <w:gridCol w:w="1330"/>
      </w:tblGrid>
      <w:tr w:rsidR="007119FD" w:rsidRPr="0022554A" w14:paraId="651B0761" w14:textId="77777777" w:rsidTr="00F968F7">
        <w:tc>
          <w:tcPr>
            <w:tcW w:w="0" w:type="auto"/>
          </w:tcPr>
          <w:p w14:paraId="499BA4E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73112B6B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14:paraId="74BBA659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DE9958C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7119FD" w:rsidRPr="0022554A" w14:paraId="74B08DA3" w14:textId="77777777" w:rsidTr="00F968F7">
        <w:tc>
          <w:tcPr>
            <w:tcW w:w="0" w:type="auto"/>
            <w:vMerge w:val="restart"/>
          </w:tcPr>
          <w:p w14:paraId="58F7072D" w14:textId="77777777"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17DB3B9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08ACFF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5875EA" w14:textId="524F458F" w:rsidR="00F968F7" w:rsidRPr="0022554A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7119FD" w:rsidRPr="0022554A" w14:paraId="771706A4" w14:textId="77777777" w:rsidTr="00F968F7">
        <w:tc>
          <w:tcPr>
            <w:tcW w:w="0" w:type="auto"/>
            <w:vMerge/>
          </w:tcPr>
          <w:p w14:paraId="34369B5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2DF1BBC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DBCDDF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9B1F92" w14:textId="251BA197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3-</w:t>
            </w:r>
            <w:r w:rsidR="007119FD">
              <w:rPr>
                <w:sz w:val="20"/>
              </w:rPr>
              <w:t>4</w:t>
            </w:r>
          </w:p>
        </w:tc>
      </w:tr>
      <w:tr w:rsidR="00F968F7" w:rsidRPr="0022554A" w14:paraId="065E64D2" w14:textId="77777777" w:rsidTr="00666F94">
        <w:tc>
          <w:tcPr>
            <w:tcW w:w="0" w:type="auto"/>
            <w:gridSpan w:val="4"/>
          </w:tcPr>
          <w:p w14:paraId="4966C347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7119FD" w:rsidRPr="0022554A" w14:paraId="358224AA" w14:textId="77777777" w:rsidTr="00F968F7">
        <w:tc>
          <w:tcPr>
            <w:tcW w:w="0" w:type="auto"/>
          </w:tcPr>
          <w:p w14:paraId="6E4E8096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54A7F27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A0D1EA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5D2C87" w14:textId="7B3C8EB3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  <w:r w:rsidR="007119FD">
              <w:rPr>
                <w:sz w:val="20"/>
              </w:rPr>
              <w:t>-7</w:t>
            </w:r>
          </w:p>
        </w:tc>
      </w:tr>
      <w:tr w:rsidR="007119FD" w:rsidRPr="0022554A" w14:paraId="76DD64E6" w14:textId="77777777" w:rsidTr="00F968F7">
        <w:tc>
          <w:tcPr>
            <w:tcW w:w="0" w:type="auto"/>
          </w:tcPr>
          <w:p w14:paraId="5CC55DB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1AA8BB5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6273F6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B96ED3" w14:textId="74F26A04" w:rsidR="00F968F7" w:rsidRPr="0022554A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14:paraId="671061F2" w14:textId="77777777" w:rsidTr="0075581F">
        <w:tc>
          <w:tcPr>
            <w:tcW w:w="0" w:type="auto"/>
            <w:gridSpan w:val="4"/>
          </w:tcPr>
          <w:p w14:paraId="2674BA00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7119FD" w:rsidRPr="0022554A" w14:paraId="536F994A" w14:textId="77777777" w:rsidTr="00F968F7">
        <w:tc>
          <w:tcPr>
            <w:tcW w:w="0" w:type="auto"/>
          </w:tcPr>
          <w:p w14:paraId="7A8A79D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2D715A1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09AF41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93AD64" w14:textId="18174843" w:rsidR="00F968F7" w:rsidRPr="0022554A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7, </w:t>
            </w:r>
            <w:r w:rsidR="008A4B73">
              <w:rPr>
                <w:sz w:val="20"/>
              </w:rPr>
              <w:t>8</w:t>
            </w:r>
          </w:p>
        </w:tc>
      </w:tr>
      <w:tr w:rsidR="007119FD" w:rsidRPr="0022554A" w14:paraId="7440CD05" w14:textId="77777777" w:rsidTr="00F968F7">
        <w:tc>
          <w:tcPr>
            <w:tcW w:w="0" w:type="auto"/>
          </w:tcPr>
          <w:p w14:paraId="7B587C0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0C9C0C9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99AC44E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69D5EE" w14:textId="780CED90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7, 11</w:t>
            </w:r>
          </w:p>
        </w:tc>
      </w:tr>
      <w:bookmarkEnd w:id="25"/>
      <w:bookmarkEnd w:id="26"/>
      <w:tr w:rsidR="007119FD" w:rsidRPr="0022554A" w14:paraId="609D25E6" w14:textId="77777777" w:rsidTr="00F968F7">
        <w:tc>
          <w:tcPr>
            <w:tcW w:w="0" w:type="auto"/>
          </w:tcPr>
          <w:p w14:paraId="7506368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0A676AE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C7D1C39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B09DA9" w14:textId="151130E3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7119FD" w:rsidRPr="0022554A" w14:paraId="347400B1" w14:textId="77777777" w:rsidTr="00F968F7">
        <w:tc>
          <w:tcPr>
            <w:tcW w:w="0" w:type="auto"/>
          </w:tcPr>
          <w:p w14:paraId="07C3C9A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7D1C41D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015DE92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085365" w14:textId="273F57A1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8-12</w:t>
            </w:r>
          </w:p>
        </w:tc>
      </w:tr>
      <w:tr w:rsidR="007119FD" w:rsidRPr="0022554A" w14:paraId="63A9326A" w14:textId="77777777" w:rsidTr="00F968F7">
        <w:trPr>
          <w:trHeight w:val="294"/>
        </w:trPr>
        <w:tc>
          <w:tcPr>
            <w:tcW w:w="0" w:type="auto"/>
          </w:tcPr>
          <w:p w14:paraId="614B4637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1FD1838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3AE7EF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49D626" w14:textId="7B4846F4" w:rsidR="00F968F7" w:rsidRPr="007119FD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8-12</w:t>
            </w:r>
          </w:p>
        </w:tc>
      </w:tr>
      <w:tr w:rsidR="007119FD" w:rsidRPr="0022554A" w14:paraId="28C1B3CE" w14:textId="77777777" w:rsidTr="00F968F7">
        <w:tc>
          <w:tcPr>
            <w:tcW w:w="0" w:type="auto"/>
          </w:tcPr>
          <w:p w14:paraId="6CFFF8B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32F4F65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A9A7509" w14:textId="77777777"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88E4E4" w14:textId="3DAFE35C" w:rsidR="00F968F7" w:rsidRPr="0022554A" w:rsidRDefault="007119FD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</w:t>
            </w:r>
          </w:p>
        </w:tc>
      </w:tr>
      <w:tr w:rsidR="007119FD" w:rsidRPr="0022554A" w14:paraId="7EA0A058" w14:textId="77777777" w:rsidTr="00F968F7">
        <w:tc>
          <w:tcPr>
            <w:tcW w:w="0" w:type="auto"/>
          </w:tcPr>
          <w:p w14:paraId="2A1BA96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023F67E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582EB2E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8515C3" w14:textId="7C2C3020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7119FD" w:rsidRPr="0022554A" w14:paraId="6191111E" w14:textId="77777777" w:rsidTr="00F968F7">
        <w:tc>
          <w:tcPr>
            <w:tcW w:w="0" w:type="auto"/>
          </w:tcPr>
          <w:p w14:paraId="73344D3F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38845EB3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931D9C2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7BD46D" w14:textId="5A2FAD06" w:rsidR="00F968F7" w:rsidRPr="0022554A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7119FD" w:rsidRPr="0022554A" w14:paraId="31BB209E" w14:textId="77777777" w:rsidTr="00F968F7">
        <w:tc>
          <w:tcPr>
            <w:tcW w:w="0" w:type="auto"/>
            <w:vMerge w:val="restart"/>
          </w:tcPr>
          <w:p w14:paraId="154A9C9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6A662DE3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CFB3FE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D00E22" w14:textId="06EE6D5C" w:rsidR="00F968F7" w:rsidRPr="0022554A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7119FD" w:rsidRPr="0022554A" w14:paraId="7CB1711B" w14:textId="77777777" w:rsidTr="00F968F7">
        <w:tc>
          <w:tcPr>
            <w:tcW w:w="0" w:type="auto"/>
            <w:vMerge/>
          </w:tcPr>
          <w:p w14:paraId="72DF276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75F6E09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B12388D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104846" w14:textId="56290BF7" w:rsidR="00F968F7" w:rsidRPr="0022554A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7119FD" w:rsidRPr="0022554A" w14:paraId="3CD85EC5" w14:textId="77777777" w:rsidTr="00F968F7">
        <w:tc>
          <w:tcPr>
            <w:tcW w:w="0" w:type="auto"/>
            <w:vMerge/>
          </w:tcPr>
          <w:p w14:paraId="3E4D042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2BA63DC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39D497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19622E" w14:textId="0B3E6086" w:rsidR="00F968F7" w:rsidRPr="0022554A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7119FD" w:rsidRPr="0022554A" w14:paraId="08AB2CC7" w14:textId="77777777" w:rsidTr="00F968F7">
        <w:tc>
          <w:tcPr>
            <w:tcW w:w="0" w:type="auto"/>
            <w:vMerge/>
          </w:tcPr>
          <w:p w14:paraId="53B8802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6819818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58A1F2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DB2871" w14:textId="5759379D" w:rsidR="00F968F7" w:rsidRPr="0022554A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7119FD" w:rsidRPr="0022554A" w14:paraId="41CB4F41" w14:textId="77777777" w:rsidTr="00F968F7">
        <w:tc>
          <w:tcPr>
            <w:tcW w:w="0" w:type="auto"/>
            <w:vMerge/>
          </w:tcPr>
          <w:p w14:paraId="29E18AD6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4C980497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EF4EE5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6794FC" w14:textId="58D97738" w:rsidR="00F968F7" w:rsidRPr="0022554A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F968F7" w:rsidRPr="0022554A" w14:paraId="7EB7010F" w14:textId="77777777" w:rsidTr="00423FBD">
        <w:tc>
          <w:tcPr>
            <w:tcW w:w="0" w:type="auto"/>
            <w:gridSpan w:val="4"/>
          </w:tcPr>
          <w:p w14:paraId="2FAC43EF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7119FD" w:rsidRPr="0022554A" w14:paraId="20F3E08B" w14:textId="77777777" w:rsidTr="00F968F7">
        <w:tc>
          <w:tcPr>
            <w:tcW w:w="0" w:type="auto"/>
            <w:vMerge w:val="restart"/>
          </w:tcPr>
          <w:p w14:paraId="4DB0A977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0D620E6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5CE520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2E2951" w14:textId="0E16199C" w:rsidR="00F968F7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7119FD" w:rsidRPr="0022554A" w14:paraId="06593AFC" w14:textId="77777777" w:rsidTr="00F968F7">
        <w:tc>
          <w:tcPr>
            <w:tcW w:w="0" w:type="auto"/>
            <w:vMerge/>
          </w:tcPr>
          <w:p w14:paraId="46F9FF5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7FC5E4C7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5E6924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860ACD" w14:textId="5AC053C8" w:rsidR="00F968F7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7119FD" w:rsidRPr="0022554A" w14:paraId="4A4965BD" w14:textId="77777777" w:rsidTr="00F968F7">
        <w:tc>
          <w:tcPr>
            <w:tcW w:w="0" w:type="auto"/>
            <w:vMerge/>
          </w:tcPr>
          <w:p w14:paraId="2838873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1BA87FF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A41A336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1F13DA" w14:textId="34DA0F1F" w:rsidR="00F968F7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7119FD" w:rsidRPr="0022554A" w14:paraId="7284EAF4" w14:textId="77777777" w:rsidTr="00F968F7">
        <w:tc>
          <w:tcPr>
            <w:tcW w:w="0" w:type="auto"/>
            <w:vMerge w:val="restart"/>
          </w:tcPr>
          <w:p w14:paraId="7CD0F1C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76D9461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8640ED2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995600" w14:textId="4D3A5C08" w:rsidR="00F968F7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3</w:t>
            </w:r>
          </w:p>
        </w:tc>
      </w:tr>
      <w:tr w:rsidR="007119FD" w:rsidRPr="0022554A" w14:paraId="716E3747" w14:textId="77777777" w:rsidTr="00F968F7">
        <w:tc>
          <w:tcPr>
            <w:tcW w:w="0" w:type="auto"/>
            <w:vMerge/>
          </w:tcPr>
          <w:p w14:paraId="7036923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789546C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1C98D6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415531" w14:textId="07ADB14C" w:rsidR="00F968F7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3</w:t>
            </w:r>
          </w:p>
        </w:tc>
      </w:tr>
      <w:tr w:rsidR="007119FD" w:rsidRPr="0022554A" w14:paraId="540DC449" w14:textId="77777777" w:rsidTr="00F968F7">
        <w:trPr>
          <w:trHeight w:val="295"/>
        </w:trPr>
        <w:tc>
          <w:tcPr>
            <w:tcW w:w="0" w:type="auto"/>
          </w:tcPr>
          <w:p w14:paraId="2C4B9003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lastRenderedPageBreak/>
              <w:t>Outcome data</w:t>
            </w:r>
          </w:p>
        </w:tc>
        <w:tc>
          <w:tcPr>
            <w:tcW w:w="0" w:type="auto"/>
          </w:tcPr>
          <w:p w14:paraId="69E0883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5D7CBD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B34FEC" w14:textId="338F5DDE" w:rsidR="00F968F7" w:rsidRPr="0022554A" w:rsidRDefault="007119F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2</w:t>
            </w:r>
          </w:p>
        </w:tc>
      </w:tr>
      <w:tr w:rsidR="007119FD" w:rsidRPr="0022554A" w14:paraId="254C85E8" w14:textId="77777777" w:rsidTr="00F968F7">
        <w:tc>
          <w:tcPr>
            <w:tcW w:w="0" w:type="auto"/>
            <w:vMerge w:val="restart"/>
          </w:tcPr>
          <w:p w14:paraId="2F2FFD2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5F0FE32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F8A90DB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E41028" w14:textId="29C07228" w:rsidR="00F968F7" w:rsidRPr="0022554A" w:rsidRDefault="007119FD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2, Table 3, Figure 1, Figure 2</w:t>
            </w:r>
          </w:p>
        </w:tc>
      </w:tr>
      <w:tr w:rsidR="007119FD" w:rsidRPr="0022554A" w14:paraId="1D4F8E3E" w14:textId="77777777" w:rsidTr="00F968F7">
        <w:tc>
          <w:tcPr>
            <w:tcW w:w="0" w:type="auto"/>
            <w:vMerge/>
          </w:tcPr>
          <w:p w14:paraId="03B9D1A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0AADB3C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4D6187B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75FBF3" w14:textId="06FF84C3" w:rsidR="00F968F7" w:rsidRPr="0022554A" w:rsidRDefault="007119FD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7119FD" w:rsidRPr="0022554A" w14:paraId="15722BFD" w14:textId="77777777" w:rsidTr="00F968F7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010A8C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A26D1D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6E4D5496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B2E7C5" w14:textId="78DE0FBE" w:rsidR="00F968F7" w:rsidRPr="0022554A" w:rsidRDefault="007119FD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7119FD" w:rsidRPr="0022554A" w14:paraId="4F511B45" w14:textId="77777777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0E3DF5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6BD0E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ABD5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7D55CA" w14:textId="47878993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13-14</w:t>
            </w:r>
          </w:p>
        </w:tc>
      </w:tr>
      <w:tr w:rsidR="00F968F7" w:rsidRPr="0022554A" w14:paraId="326A2129" w14:textId="77777777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75900DB0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7119FD" w:rsidRPr="0022554A" w14:paraId="7E83510E" w14:textId="77777777" w:rsidTr="00F968F7">
        <w:tc>
          <w:tcPr>
            <w:tcW w:w="0" w:type="auto"/>
          </w:tcPr>
          <w:p w14:paraId="2C86DE1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4D01E02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C0232C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62F5FA" w14:textId="5B66C4EA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15-17</w:t>
            </w:r>
          </w:p>
        </w:tc>
      </w:tr>
      <w:tr w:rsidR="007119FD" w:rsidRPr="0022554A" w14:paraId="1A2B339E" w14:textId="77777777" w:rsidTr="00F968F7">
        <w:tc>
          <w:tcPr>
            <w:tcW w:w="0" w:type="auto"/>
          </w:tcPr>
          <w:p w14:paraId="0EC9931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661D209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6781A06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Discuss limitations of the study, </w:t>
            </w:r>
            <w:proofErr w:type="gramStart"/>
            <w:r w:rsidRPr="0022554A">
              <w:rPr>
                <w:sz w:val="20"/>
              </w:rPr>
              <w:t>taking into account</w:t>
            </w:r>
            <w:proofErr w:type="gramEnd"/>
            <w:r w:rsidRPr="0022554A">
              <w:rPr>
                <w:sz w:val="20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8B1180" w14:textId="0969CA8B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 w:rsidR="007119FD" w:rsidRPr="0022554A" w14:paraId="297A37B3" w14:textId="77777777" w:rsidTr="00F968F7">
        <w:tc>
          <w:tcPr>
            <w:tcW w:w="0" w:type="auto"/>
          </w:tcPr>
          <w:p w14:paraId="0667FF4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5EB825B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98B09A2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FD823D" w14:textId="0287EC69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15-17</w:t>
            </w:r>
          </w:p>
        </w:tc>
      </w:tr>
      <w:tr w:rsidR="007119FD" w:rsidRPr="0022554A" w14:paraId="7308C160" w14:textId="77777777" w:rsidTr="00F968F7">
        <w:tc>
          <w:tcPr>
            <w:tcW w:w="0" w:type="auto"/>
          </w:tcPr>
          <w:p w14:paraId="50B7AA3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3108DD5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C1F12C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20A93A" w14:textId="58886BE9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 w:rsidR="00F968F7" w:rsidRPr="0022554A" w14:paraId="4C0011CA" w14:textId="77777777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31EF7FA1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7119FD" w:rsidRPr="0022554A" w14:paraId="04948C2F" w14:textId="77777777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9B7451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6E2E4A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2F0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F77D73" w14:textId="7154DE2E" w:rsidR="00F968F7" w:rsidRPr="0022554A" w:rsidRDefault="008A4B7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20</w:t>
            </w:r>
            <w:bookmarkStart w:id="94" w:name="_GoBack"/>
            <w:bookmarkEnd w:id="94"/>
          </w:p>
        </w:tc>
      </w:tr>
      <w:bookmarkEnd w:id="92"/>
      <w:bookmarkEnd w:id="93"/>
    </w:tbl>
    <w:p w14:paraId="51D28DA9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sectPr w:rsid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1FE4F4" w14:textId="77777777" w:rsidR="008711A2" w:rsidRDefault="008711A2">
      <w:r>
        <w:separator/>
      </w:r>
    </w:p>
  </w:endnote>
  <w:endnote w:type="continuationSeparator" w:id="0">
    <w:p w14:paraId="1A40376A" w14:textId="77777777" w:rsidR="008711A2" w:rsidRDefault="00871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4EB030" w14:textId="77777777"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CA0251" w14:textId="77777777"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C22458" w14:textId="77777777"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11B25">
      <w:rPr>
        <w:rStyle w:val="PageNumber"/>
        <w:noProof/>
      </w:rPr>
      <w:t>1</w:t>
    </w:r>
    <w:r>
      <w:rPr>
        <w:rStyle w:val="PageNumber"/>
      </w:rPr>
      <w:fldChar w:fldCharType="end"/>
    </w:r>
  </w:p>
  <w:p w14:paraId="21F90F0D" w14:textId="77777777"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6CBF75" w14:textId="77777777" w:rsidR="008711A2" w:rsidRDefault="008711A2">
      <w:r>
        <w:separator/>
      </w:r>
    </w:p>
  </w:footnote>
  <w:footnote w:type="continuationSeparator" w:id="0">
    <w:p w14:paraId="6B1D5DC3" w14:textId="77777777" w:rsidR="008711A2" w:rsidRDefault="008711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46566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3098E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9FD"/>
    <w:rsid w:val="00711D81"/>
    <w:rsid w:val="0074576C"/>
    <w:rsid w:val="00754BA5"/>
    <w:rsid w:val="007562C3"/>
    <w:rsid w:val="007C72F6"/>
    <w:rsid w:val="00816966"/>
    <w:rsid w:val="00817D26"/>
    <w:rsid w:val="00821CD4"/>
    <w:rsid w:val="008423A7"/>
    <w:rsid w:val="008440CC"/>
    <w:rsid w:val="008711A2"/>
    <w:rsid w:val="0089107E"/>
    <w:rsid w:val="00891604"/>
    <w:rsid w:val="008A4B73"/>
    <w:rsid w:val="008D225B"/>
    <w:rsid w:val="008F3893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A6E28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4E3201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0</TotalTime>
  <Pages>2</Pages>
  <Words>584</Words>
  <Characters>3330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Nathaniel Williams</cp:lastModifiedBy>
  <cp:revision>2</cp:revision>
  <cp:lastPrinted>2007-09-19T09:02:00Z</cp:lastPrinted>
  <dcterms:created xsi:type="dcterms:W3CDTF">2020-07-13T19:24:00Z</dcterms:created>
  <dcterms:modified xsi:type="dcterms:W3CDTF">2020-07-13T19:24:00Z</dcterms:modified>
</cp:coreProperties>
</file>