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34831" w14:textId="494DD130" w:rsidR="00F670A1" w:rsidRPr="007C6596" w:rsidRDefault="002A4536" w:rsidP="00B1299E">
      <w:pPr>
        <w:pStyle w:val="Title"/>
        <w:rPr>
          <w:lang w:val="en-AU"/>
        </w:rPr>
      </w:pPr>
      <w:r>
        <w:rPr>
          <w:lang w:val="en-AU"/>
        </w:rPr>
        <w:t xml:space="preserve">When the impossible </w:t>
      </w:r>
      <w:proofErr w:type="gramStart"/>
      <w:r>
        <w:rPr>
          <w:lang w:val="en-AU"/>
        </w:rPr>
        <w:t>happens:</w:t>
      </w:r>
      <w:proofErr w:type="gramEnd"/>
      <w:r>
        <w:rPr>
          <w:lang w:val="en-AU"/>
        </w:rPr>
        <w:t xml:space="preserve"> how </w:t>
      </w:r>
      <w:r w:rsidRPr="76653AF0">
        <w:rPr>
          <w:lang w:val="en-AU"/>
        </w:rPr>
        <w:t xml:space="preserve">February 2022 </w:t>
      </w:r>
      <w:r>
        <w:rPr>
          <w:lang w:val="en-AU"/>
        </w:rPr>
        <w:t>event</w:t>
      </w:r>
      <w:r w:rsidRPr="76653AF0">
        <w:rPr>
          <w:lang w:val="en-AU"/>
        </w:rPr>
        <w:t xml:space="preserve"> redefines extreme floods</w:t>
      </w:r>
      <w:r>
        <w:rPr>
          <w:lang w:val="en-AU"/>
        </w:rPr>
        <w:t xml:space="preserve"> in Australia</w:t>
      </w:r>
      <w:r w:rsidR="000562D5">
        <w:rPr>
          <w:lang w:val="en-AU"/>
        </w:rPr>
        <w:br/>
      </w:r>
      <w:r w:rsidR="000562D5" w:rsidRPr="000562D5">
        <w:rPr>
          <w:i/>
          <w:iCs/>
          <w:lang w:val="en-AU"/>
        </w:rPr>
        <w:t>Supplementary Material</w:t>
      </w:r>
    </w:p>
    <w:p w14:paraId="550557B1" w14:textId="5BC8BD3A" w:rsidR="00B1299E" w:rsidRDefault="00B1299E" w:rsidP="00B1299E">
      <w:pPr>
        <w:jc w:val="center"/>
      </w:pPr>
      <w:r>
        <w:t xml:space="preserve">Julien </w:t>
      </w:r>
      <w:proofErr w:type="gramStart"/>
      <w:r>
        <w:t>Lerat</w:t>
      </w:r>
      <w:r>
        <w:rPr>
          <w:vertAlign w:val="superscript"/>
        </w:rPr>
        <w:t>(</w:t>
      </w:r>
      <w:proofErr w:type="gramEnd"/>
      <w:r>
        <w:rPr>
          <w:vertAlign w:val="superscript"/>
        </w:rPr>
        <w:t>1)</w:t>
      </w:r>
      <w:r w:rsidR="00966BD5">
        <w:t xml:space="preserve">, </w:t>
      </w:r>
      <w:r w:rsidR="009D47C5">
        <w:t>Jai Vaze</w:t>
      </w:r>
      <w:r w:rsidR="00966BD5">
        <w:rPr>
          <w:vertAlign w:val="superscript"/>
        </w:rPr>
        <w:t>(</w:t>
      </w:r>
      <w:r w:rsidR="0067269B">
        <w:rPr>
          <w:vertAlign w:val="superscript"/>
        </w:rPr>
        <w:t>1</w:t>
      </w:r>
      <w:r w:rsidR="00966BD5">
        <w:rPr>
          <w:vertAlign w:val="superscript"/>
        </w:rPr>
        <w:t>)</w:t>
      </w:r>
    </w:p>
    <w:p w14:paraId="4901FD9D" w14:textId="239168C2" w:rsidR="00B1299E" w:rsidRPr="009D47C5" w:rsidRDefault="00CC35DF" w:rsidP="009D47C5">
      <w:pPr>
        <w:pStyle w:val="ListParagraph"/>
        <w:numPr>
          <w:ilvl w:val="0"/>
          <w:numId w:val="2"/>
        </w:numPr>
        <w:autoSpaceDE w:val="0"/>
        <w:autoSpaceDN w:val="0"/>
        <w:adjustRightInd w:val="0"/>
        <w:spacing w:after="0" w:line="240" w:lineRule="auto"/>
        <w:jc w:val="center"/>
        <w:rPr>
          <w:color w:val="000000"/>
          <w:sz w:val="22"/>
          <w:lang w:eastAsia="en-AU"/>
        </w:rPr>
      </w:pPr>
      <w:r>
        <w:rPr>
          <w:color w:val="000000"/>
          <w:sz w:val="22"/>
          <w:lang w:eastAsia="en-AU"/>
        </w:rPr>
        <w:t xml:space="preserve">CSIRO </w:t>
      </w:r>
      <w:r w:rsidR="00C86CE9">
        <w:rPr>
          <w:color w:val="000000"/>
          <w:sz w:val="22"/>
          <w:lang w:eastAsia="en-AU"/>
        </w:rPr>
        <w:t>Environment</w:t>
      </w:r>
      <w:r w:rsidR="00B1299E">
        <w:rPr>
          <w:sz w:val="22"/>
          <w:lang w:eastAsia="en-AU"/>
        </w:rPr>
        <w:t>, Canberra, ACT, Australia</w:t>
      </w:r>
    </w:p>
    <w:p w14:paraId="6C6B417B" w14:textId="77777777" w:rsidR="00B1299E" w:rsidRDefault="00B1299E" w:rsidP="00B1299E">
      <w:pPr>
        <w:rPr>
          <w:lang w:val="x-none"/>
        </w:rPr>
      </w:pPr>
    </w:p>
    <w:p w14:paraId="2A0F93A5" w14:textId="77777777" w:rsidR="007C64D4" w:rsidRDefault="007C64D4">
      <w:pPr>
        <w:spacing w:after="0" w:line="240" w:lineRule="auto"/>
        <w:jc w:val="left"/>
      </w:pPr>
      <w:r>
        <w:br w:type="page"/>
      </w:r>
    </w:p>
    <w:p w14:paraId="35AAF858" w14:textId="65E29260" w:rsidR="00D402AC" w:rsidRDefault="00D402AC" w:rsidP="007C64D4">
      <w:pPr>
        <w:pStyle w:val="Heading1"/>
      </w:pPr>
      <w:bookmarkStart w:id="0" w:name="_Toc162958477"/>
      <w:r>
        <w:lastRenderedPageBreak/>
        <w:t>Site selection process</w:t>
      </w:r>
    </w:p>
    <w:p w14:paraId="49FFA699" w14:textId="4BCE5AB7" w:rsidR="00CC5AF5" w:rsidRDefault="005C1B6A" w:rsidP="00D402AC">
      <w:pPr>
        <w:rPr>
          <w:lang w:val="x-none"/>
        </w:rPr>
      </w:pPr>
      <w:r>
        <w:rPr>
          <w:lang w:val="x-none"/>
        </w:rPr>
        <w:t xml:space="preserve">The </w:t>
      </w:r>
      <w:r w:rsidR="003162D5">
        <w:rPr>
          <w:lang w:val="x-none"/>
        </w:rPr>
        <w:t xml:space="preserve">selection of </w:t>
      </w:r>
      <w:r w:rsidR="002A4536">
        <w:rPr>
          <w:lang w:val="x-none"/>
        </w:rPr>
        <w:t>11</w:t>
      </w:r>
      <w:r w:rsidR="004708A6">
        <w:rPr>
          <w:lang w:val="x-none"/>
        </w:rPr>
        <w:t xml:space="preserve">31 </w:t>
      </w:r>
      <w:r w:rsidR="003162D5">
        <w:rPr>
          <w:lang w:val="x-none"/>
        </w:rPr>
        <w:t xml:space="preserve">streamflow gauging stations </w:t>
      </w:r>
      <w:r w:rsidR="004708A6">
        <w:rPr>
          <w:lang w:val="x-none"/>
        </w:rPr>
        <w:t xml:space="preserve">mentioned in section </w:t>
      </w:r>
      <w:r w:rsidR="0075381A">
        <w:rPr>
          <w:lang w:val="x-none"/>
        </w:rPr>
        <w:t>3 of the paper</w:t>
      </w:r>
      <w:r w:rsidR="00B62300">
        <w:rPr>
          <w:lang w:val="x-none"/>
        </w:rPr>
        <w:t xml:space="preserve"> </w:t>
      </w:r>
      <w:r w:rsidR="003162D5">
        <w:rPr>
          <w:lang w:val="x-none"/>
        </w:rPr>
        <w:t xml:space="preserve">is based </w:t>
      </w:r>
      <w:r w:rsidR="00CC5AF5">
        <w:rPr>
          <w:lang w:val="x-none"/>
        </w:rPr>
        <w:t>the height</w:t>
      </w:r>
      <w:r w:rsidR="003162D5">
        <w:rPr>
          <w:lang w:val="x-none"/>
        </w:rPr>
        <w:t xml:space="preserve"> </w:t>
      </w:r>
      <w:r w:rsidR="00CC5AF5">
        <w:rPr>
          <w:lang w:val="x-none"/>
        </w:rPr>
        <w:t xml:space="preserve">following </w:t>
      </w:r>
      <w:r w:rsidR="003162D5">
        <w:rPr>
          <w:lang w:val="x-none"/>
        </w:rPr>
        <w:t>criteri</w:t>
      </w:r>
      <w:r w:rsidR="00CC5AF5">
        <w:rPr>
          <w:lang w:val="x-none"/>
        </w:rPr>
        <w:t>a:</w:t>
      </w:r>
    </w:p>
    <w:p w14:paraId="655360E3" w14:textId="52253B79" w:rsidR="004E11BC" w:rsidRPr="00CC5AF5" w:rsidRDefault="004E11BC" w:rsidP="00CC5AF5">
      <w:pPr>
        <w:pStyle w:val="ListParagraph"/>
        <w:numPr>
          <w:ilvl w:val="0"/>
          <w:numId w:val="30"/>
        </w:numPr>
        <w:rPr>
          <w:lang w:val="x-none"/>
        </w:rPr>
      </w:pPr>
      <w:r w:rsidRPr="00CC5AF5">
        <w:rPr>
          <w:lang w:val="x-none"/>
        </w:rPr>
        <w:t>The catchment area drained at the gauging station site must range between 5 and 200,000 km</w:t>
      </w:r>
      <w:r w:rsidRPr="00CC5AF5">
        <w:rPr>
          <w:vertAlign w:val="superscript"/>
          <w:lang w:val="x-none"/>
        </w:rPr>
        <w:t>2</w:t>
      </w:r>
      <w:r w:rsidRPr="00CC5AF5">
        <w:rPr>
          <w:lang w:val="x-none"/>
        </w:rPr>
        <w:t>. Catchments smaller than 5 km</w:t>
      </w:r>
      <w:r w:rsidRPr="00CC5AF5">
        <w:rPr>
          <w:vertAlign w:val="superscript"/>
          <w:lang w:val="x-none"/>
        </w:rPr>
        <w:t>2</w:t>
      </w:r>
      <w:r w:rsidRPr="00CC5AF5">
        <w:rPr>
          <w:lang w:val="x-none"/>
        </w:rPr>
        <w:t xml:space="preserve"> are excluded due to their low relevance in terms of riverine flooding. Catchments larger than 200,000 km</w:t>
      </w:r>
      <w:r w:rsidRPr="00CC5AF5">
        <w:rPr>
          <w:vertAlign w:val="superscript"/>
          <w:lang w:val="x-none"/>
        </w:rPr>
        <w:t>2</w:t>
      </w:r>
      <w:r w:rsidRPr="00CC5AF5">
        <w:rPr>
          <w:lang w:val="x-none"/>
        </w:rPr>
        <w:t xml:space="preserve"> are generally highly influenced by </w:t>
      </w:r>
      <w:r w:rsidR="00AF4C7C">
        <w:rPr>
          <w:lang w:val="x-none"/>
        </w:rPr>
        <w:t xml:space="preserve">a range of anthropogenic activities such as </w:t>
      </w:r>
      <w:r w:rsidRPr="00CC5AF5">
        <w:rPr>
          <w:lang w:val="x-none"/>
        </w:rPr>
        <w:t>artificial reservoir</w:t>
      </w:r>
      <w:r w:rsidR="00AF4C7C">
        <w:rPr>
          <w:lang w:val="x-none"/>
        </w:rPr>
        <w:t xml:space="preserve"> or irrigation</w:t>
      </w:r>
      <w:r w:rsidRPr="00CC5AF5">
        <w:rPr>
          <w:lang w:val="x-none"/>
        </w:rPr>
        <w:t xml:space="preserve">, and hence </w:t>
      </w:r>
      <w:r w:rsidR="006E1BD6">
        <w:rPr>
          <w:lang w:val="x-none"/>
        </w:rPr>
        <w:t xml:space="preserve">do not represent </w:t>
      </w:r>
      <w:r w:rsidR="007D2210">
        <w:rPr>
          <w:lang w:val="x-none"/>
        </w:rPr>
        <w:t xml:space="preserve">an </w:t>
      </w:r>
      <w:r w:rsidR="006E1BD6">
        <w:rPr>
          <w:lang w:val="x-none"/>
        </w:rPr>
        <w:t>unimpaired flood regime</w:t>
      </w:r>
      <w:r w:rsidRPr="00CC5AF5">
        <w:rPr>
          <w:lang w:val="x-none"/>
        </w:rPr>
        <w:t xml:space="preserve">. </w:t>
      </w:r>
    </w:p>
    <w:p w14:paraId="3271FC20" w14:textId="02252043" w:rsidR="005D4DCE" w:rsidRDefault="003162D5" w:rsidP="003162D5">
      <w:pPr>
        <w:pStyle w:val="ListParagraph"/>
        <w:numPr>
          <w:ilvl w:val="0"/>
          <w:numId w:val="30"/>
        </w:numPr>
        <w:rPr>
          <w:lang w:val="x-none"/>
        </w:rPr>
      </w:pPr>
      <w:r>
        <w:rPr>
          <w:lang w:val="x-none"/>
        </w:rPr>
        <w:t xml:space="preserve">The </w:t>
      </w:r>
      <w:r w:rsidR="005D4DCE">
        <w:rPr>
          <w:lang w:val="x-none"/>
        </w:rPr>
        <w:t xml:space="preserve">maximum streamflow gauging at the site </w:t>
      </w:r>
      <w:r>
        <w:rPr>
          <w:lang w:val="x-none"/>
        </w:rPr>
        <w:t xml:space="preserve">(i.e. </w:t>
      </w:r>
      <w:r w:rsidR="005D4DCE">
        <w:rPr>
          <w:lang w:val="x-none"/>
        </w:rPr>
        <w:t>joint</w:t>
      </w:r>
      <w:r>
        <w:rPr>
          <w:lang w:val="x-none"/>
        </w:rPr>
        <w:t xml:space="preserve"> observation of water level and streamflow) </w:t>
      </w:r>
      <w:r w:rsidR="005D4DCE">
        <w:rPr>
          <w:lang w:val="x-none"/>
        </w:rPr>
        <w:t>must exceed the maximum streamflow divided by a factor of 20. This threshold eliminates stations for which the rating curve used to convert water level to streamflow is derived from gaugings that are limited to low flow regimes. The factor of 20 is chosen is agreement with previous studies on flood records in Australia</w:t>
      </w:r>
      <w:r w:rsidR="005D4DCE">
        <w:rPr>
          <w:lang w:val="x-none"/>
        </w:rPr>
        <w:fldChar w:fldCharType="begin"/>
      </w:r>
      <w:r w:rsidR="005D4DCE">
        <w:rPr>
          <w:lang w:val="x-none"/>
        </w:rPr>
        <w:instrText xml:space="preserve"> ADDIN ZOTERO_ITEM CSL_CITATION {"citationID":"yCJUQfrm","properties":{"formattedCitation":"\\super 1,2\\nosupersub{}","plainCitation":"1,2","noteIndex":0},"citationItems":[{"id":1983,"uris":["http://zotero.org/users/12924207/items/WTYBPQK8"],"itemData":{"id":1983,"type":"article-journal","abstract":"This paper presents a case study on streamflow data preparation for a regional flood frequency analysis (RFFA) project for the states of Victoria and NSW, in connection with the forthcoming edition of Australian Rainfall and Runoff. The study gathered annual maximum flood series data for a large number of stations from Victoria and NSW, and applied various statistical techniques to prepare the final data set. It was found that a large primary data set, even if selected using a fairly stringent set of criteria, cannot guarantee a similarly large final data set, as streamflow data are affected by many sources of uncertainty. The trade-offs between quality and quantity are discussed and illustrated. The maximum rating ratio, defined as the ratio of the largest estimated flow and the maximum measured flow at a gauging station, is used to identify stations whose quantiles may be seriously affected by rating curve errors. In a case study involving Victorian stations, the importance of maintaining a high spatial coverage of stations was demonstrated. It was shown that a 50% reduction in the number of stations used in a RFFA resulted in an increase of the standard error of prediction of flood quantiles up to 90%.","container-title":"Australasian Journal of Water Resources","DOI":"10.1080/13241583.2010.11465371","ISSN":"1324-1583","issue":"1","note":"16 citations (Crossref) [2024-02-02]\npublisher: Taylor &amp; Francis\n_eprint: https://doi.org/10.1080/13241583.2010.11465371","page":"17-32","source":"Taylor and Francis+NEJM","title":"Streamflow data Preparation for Regional Flood Frequency Analysis: Lessons from Southeast Australia","title-short":"Streamflow data Preparation for Regional Flood Frequency Analysis","URL":"https://doi.org/10.1080/13241583.2010.11465371","volume":"14","author":[{"family":"Haddad","given":"K"},{"family":"Rahman","given":"A"},{"family":"Weinmann","given":"P E"},{"family":"Kuczera","given":"G"},{"family":"Ball","given":"J"}],"accessed":{"date-parts":[["2024",2,2]]},"issued":{"date-parts":[["2010",1,1]]}}},{"id":2015,"uris":["http://zotero.org/users/12924207/items/KBP3IV4Y"],"itemData":{"id":2015,"type":"article-journal","abstract":"Projections of future changes to flood risk resulting from the combined effects of natural climate variability and anthropogenic climate change typically have high uncertainty, due to uncertainty in both the atmospheric forcings and the processes by which rainfall is converted to runoff. In this paper we test for non-stationarity of the most extensive annual maximum (AM) streamflow database compiled in Australia to date, comprising records from 491 small to medium sized catchments with record lengths from 30 to 97years, and with minimal regulation or land cover change. The data are analysed for trends using the Mann–Kendall (MK) test, for three study periods (1955–2004, 1965–2004, and 1975–2004). Three different approaches were used to account for the impact of serial correlation on the MK test, and a regional MK approach and a bootstrap resampling approach were used to account for the cross-correlation structure in the data. The outcome of the MK test indicates a significant downward trend in the AM flood data in the south-east and south-west regions of Australia. These downward trends are field significant at the 10% significance level, whereas any upward trends are not. In addition to the MK test, a partial MK analysis was performed to assess the influence of three indices representing large-scale climate variability: the Southern Annular Mode (SAM), El Niño Southern Oscillation (Niño 3.4) and the Interdecadal Pacific Oscillation (IPO). After accounting for these indices the total number of stations showing statistically significant trends is reduced, suggesting that much of the observed trend in AM floods may be associated with these climate modes. Given the significant covariability between these indices and the global warming trend, however, the extent to which observed changes are due to natural variability rather than anthropogenic climate change cannot yet be conclusively determined.","container-title":"Journal of Hydrology","DOI":"10.1016/j.jhydrol.2013.04.021","ISSN":"0022-1694","journalAbbreviation":"Journal of Hydrology","note":"133 citations (Crossref) [2024-02-02]","page":"134-145","source":"ScienceDirect","title":"Evaluating the non-stationarity of Australian annual maximum flood","URL":"https://www.sciencedirect.com/science/article/pii/S0022169413003156","volume":"494","author":[{"family":"Ishak","given":"E. H."},{"family":"Rahman","given":"A."},{"family":"Westra","given":"S."},{"family":"Sharma","given":"A."},{"family":"Kuczera","given":"G."}],"accessed":{"date-parts":[["2024",2,2]]},"issued":{"date-parts":[["2013",6,28]]}}}],"schema":"https://github.com/citation-style-language/schema/raw/master/csl-citation.json"} </w:instrText>
      </w:r>
      <w:r w:rsidR="005D4DCE">
        <w:rPr>
          <w:lang w:val="x-none"/>
        </w:rPr>
        <w:fldChar w:fldCharType="separate"/>
      </w:r>
      <w:r w:rsidR="005D4DCE" w:rsidRPr="005D4DCE">
        <w:rPr>
          <w:vertAlign w:val="superscript"/>
        </w:rPr>
        <w:t>1,2</w:t>
      </w:r>
      <w:r w:rsidR="005D4DCE">
        <w:rPr>
          <w:lang w:val="x-none"/>
        </w:rPr>
        <w:fldChar w:fldCharType="end"/>
      </w:r>
      <w:r w:rsidR="005D4DCE">
        <w:rPr>
          <w:lang w:val="x-none"/>
        </w:rPr>
        <w:t xml:space="preserve">. This factor, which </w:t>
      </w:r>
      <w:r w:rsidR="005940C4">
        <w:rPr>
          <w:lang w:val="x-none"/>
        </w:rPr>
        <w:t>could be considered as</w:t>
      </w:r>
      <w:r w:rsidR="005D4DCE">
        <w:rPr>
          <w:lang w:val="x-none"/>
        </w:rPr>
        <w:t xml:space="preserve"> high, </w:t>
      </w:r>
      <w:r w:rsidR="005940C4">
        <w:rPr>
          <w:lang w:val="x-none"/>
        </w:rPr>
        <w:t>is</w:t>
      </w:r>
      <w:r w:rsidR="005D4DCE">
        <w:rPr>
          <w:lang w:val="x-none"/>
        </w:rPr>
        <w:t xml:space="preserve"> a compromise between data accuracy (which would favour lower factors</w:t>
      </w:r>
      <w:r w:rsidR="005940C4">
        <w:rPr>
          <w:lang w:val="x-none"/>
        </w:rPr>
        <w:t>, hence more high flow gaugings</w:t>
      </w:r>
      <w:r w:rsidR="005D4DCE">
        <w:rPr>
          <w:lang w:val="x-none"/>
        </w:rPr>
        <w:t>) and data availability in many parts of Australia (which is limited when considering low factor is low).</w:t>
      </w:r>
      <w:r w:rsidR="005940C4">
        <w:rPr>
          <w:lang w:val="x-none"/>
        </w:rPr>
        <w:t xml:space="preserve"> Many sites in Australia are not easily accessible, hence limiting the possibility to collect extensive </w:t>
      </w:r>
      <w:r w:rsidR="00283700">
        <w:rPr>
          <w:lang w:val="x-none"/>
        </w:rPr>
        <w:t xml:space="preserve">sets of </w:t>
      </w:r>
      <w:r w:rsidR="005940C4">
        <w:rPr>
          <w:lang w:val="x-none"/>
        </w:rPr>
        <w:t xml:space="preserve">gauging </w:t>
      </w:r>
      <w:r w:rsidR="00283700">
        <w:rPr>
          <w:lang w:val="x-none"/>
        </w:rPr>
        <w:t>points</w:t>
      </w:r>
      <w:r w:rsidR="005940C4">
        <w:rPr>
          <w:lang w:val="x-none"/>
        </w:rPr>
        <w:t>.</w:t>
      </w:r>
    </w:p>
    <w:p w14:paraId="4408D6E3" w14:textId="11BE613D" w:rsidR="00283700" w:rsidRDefault="005D4DCE" w:rsidP="003162D5">
      <w:pPr>
        <w:pStyle w:val="ListParagraph"/>
        <w:numPr>
          <w:ilvl w:val="0"/>
          <w:numId w:val="30"/>
        </w:numPr>
        <w:rPr>
          <w:lang w:val="x-none"/>
        </w:rPr>
      </w:pPr>
      <w:r>
        <w:rPr>
          <w:lang w:val="x-none"/>
        </w:rPr>
        <w:t>The mean annual runoff coefficient</w:t>
      </w:r>
      <w:r w:rsidR="00283700">
        <w:rPr>
          <w:lang w:val="x-none"/>
        </w:rPr>
        <w:t>,</w:t>
      </w:r>
      <w:r>
        <w:rPr>
          <w:lang w:val="x-none"/>
        </w:rPr>
        <w:t xml:space="preserve"> computed </w:t>
      </w:r>
      <w:r w:rsidR="00283700">
        <w:rPr>
          <w:lang w:val="x-none"/>
        </w:rPr>
        <w:t>as the ratio between</w:t>
      </w:r>
      <w:r>
        <w:rPr>
          <w:lang w:val="x-none"/>
        </w:rPr>
        <w:t xml:space="preserve"> the mean annual streamflow by the mean annual rainfall, must </w:t>
      </w:r>
      <w:r w:rsidR="004E11BC">
        <w:rPr>
          <w:lang w:val="x-none"/>
        </w:rPr>
        <w:t>be lower than</w:t>
      </w:r>
      <w:r w:rsidR="00283700">
        <w:rPr>
          <w:lang w:val="x-none"/>
        </w:rPr>
        <w:t xml:space="preserve"> 0.99. This criterion ensures that </w:t>
      </w:r>
      <w:r w:rsidR="004E11BC">
        <w:rPr>
          <w:lang w:val="x-none"/>
        </w:rPr>
        <w:t xml:space="preserve">catchment water balance remains </w:t>
      </w:r>
      <w:r w:rsidR="00283700">
        <w:rPr>
          <w:lang w:val="x-none"/>
        </w:rPr>
        <w:t>conservative</w:t>
      </w:r>
      <w:r>
        <w:rPr>
          <w:lang w:val="x-none"/>
        </w:rPr>
        <w:t xml:space="preserve"> </w:t>
      </w:r>
      <w:r w:rsidR="00283700">
        <w:rPr>
          <w:lang w:val="x-none"/>
        </w:rPr>
        <w:t xml:space="preserve">(mean annual streamflow </w:t>
      </w:r>
      <w:r w:rsidR="004E11BC">
        <w:rPr>
          <w:lang w:val="x-none"/>
        </w:rPr>
        <w:t>remains lower than mean annual</w:t>
      </w:r>
      <w:r w:rsidR="00283700">
        <w:rPr>
          <w:lang w:val="x-none"/>
        </w:rPr>
        <w:t xml:space="preserve"> rainfall).</w:t>
      </w:r>
    </w:p>
    <w:p w14:paraId="2304096E" w14:textId="77777777" w:rsidR="004E11BC" w:rsidRDefault="00283700" w:rsidP="003162D5">
      <w:pPr>
        <w:pStyle w:val="ListParagraph"/>
        <w:numPr>
          <w:ilvl w:val="0"/>
          <w:numId w:val="30"/>
        </w:numPr>
        <w:rPr>
          <w:lang w:val="x-none"/>
        </w:rPr>
      </w:pPr>
      <w:r>
        <w:rPr>
          <w:lang w:val="x-none"/>
        </w:rPr>
        <w:t xml:space="preserve">The runoff coefficient must also be </w:t>
      </w:r>
      <w:r w:rsidR="004E11BC">
        <w:rPr>
          <w:lang w:val="x-none"/>
        </w:rPr>
        <w:t>greater</w:t>
      </w:r>
      <w:r>
        <w:rPr>
          <w:lang w:val="x-none"/>
        </w:rPr>
        <w:t xml:space="preserve"> than half of the inverse of aridity index</w:t>
      </w:r>
      <w:r w:rsidR="004E11BC">
        <w:rPr>
          <w:lang w:val="x-none"/>
        </w:rPr>
        <w:t>. This index is</w:t>
      </w:r>
      <w:r>
        <w:rPr>
          <w:lang w:val="x-none"/>
        </w:rPr>
        <w:t xml:space="preserve"> computed as the ratio between mean annual rainfall and evapotranspiration derived via the Penman equation</w:t>
      </w:r>
      <w:r w:rsidR="004E11BC">
        <w:rPr>
          <w:lang w:val="x-none"/>
        </w:rPr>
        <w:t xml:space="preserve"> within the AWRA landscape model</w:t>
      </w:r>
      <w:r w:rsidR="004E11BC">
        <w:rPr>
          <w:lang w:val="x-none"/>
        </w:rPr>
        <w:fldChar w:fldCharType="begin"/>
      </w:r>
      <w:r w:rsidR="004E11BC">
        <w:rPr>
          <w:lang w:val="x-none"/>
        </w:rPr>
        <w:instrText xml:space="preserve"> ADDIN ZOTERO_ITEM CSL_CITATION {"citationID":"4dIH0c31","properties":{"formattedCitation":"\\super 3\\nosupersub{}","plainCitation":"3","noteIndex":0},"citationItems":[{"id":1430,"uris":["http://zotero.org/users/12924207/items/H7UKBS9V"],"itemData":{"id":1430,"type":"paper-conference","abstract":"The Australian Water Resource Assessment (AWRA) modelling system has been in development since 2008 to enable the Bureau of Meteorology to meet its legislated role in providing an annual National Water Account and a regular Australian Water Resource Assessment Report. The system uses available observations and an integrated landscape-groundwater-river water balance model to estimate the stores and fluxes of the water balance required for reporting. AWRA constitutes a unique example of implementing a coupled landscape, groundwater and regulated river system model at a continental scale and rolled out at high priority regions (National Water Account (NWA) regions). \nThe results for AWRA-L (landscape) implementation across 607 gauged catchments show that in both calibration and validation, the model typically provides streamflow predictions that are similar to those from other widely used conceptual hydrological models. The AWRA-R (river) model includes newly developed components for floodplain inundation modelling, accounting for irrigation diversions and groundwater surface water interactions. The results show that the model performs extremely well in majority of the modelling regions and it provides all the water fluxes and stores required for NWA. \nThe software architecture developed as part of AWRA integrates the individual components in a seamless manner with transfer of fluxes between the components at a daily time step for operational implementation. \nThe system is fully functional on the Bureau’s operating system and used for supporting the production of AWRA and NWA reports. The Bureau has used the AWRA modelling system to undertake water resource assessments across the country and already published one Water Resource Assessment (2010) and two \nNational Water Accounts (2010, 2011). There has been a steady and continuous improvement in the AWRA model performance and the Bureau is currently undertaking the next round of Water Resource Assessments (2012) and a National Water Account (2012) using the current version of the AWRA system. It is anticipated that what-if scenario modelling and forecasting water resource availability will eventually come into scope in the next three years when the retrospective components of the system are fully implemented and operating \nefficiently and effectively.","container-title":"20th International Congress on Modelling and Simulation, Adelaide, Australia","note":"type: Conference Proceedings","title":"The Australian water resource assessment modelling system (AWRA)","URL":"https://www.mssanz.org.au/modsim2013/L17/vaze.pdf","volume":"16","author":[{"family":"Vaze","given":"J"},{"family":"Viney","given":"N"},{"family":"Stenson","given":"M"},{"family":"Renzullo","given":"L"},{"family":"Van Dijk","given":"A"},{"family":"Dutta","given":"D"},{"family":"Crosbie","given":"R"},{"family":"Lerat","given":"J"},{"family":"Penton","given":"D"},{"family":"Vleeshouwer","given":"J"},{"family":"Peeters","given":"Luk"},{"family":"Teng","given":"J."},{"family":"Kim","given":"S."},{"family":"Hughes","given":"J."},{"family":"Dawes","given":"W."},{"family":"Zhang","given":"Y."}],"issued":{"date-parts":[["2013"]]}}}],"schema":"https://github.com/citation-style-language/schema/raw/master/csl-citation.json"} </w:instrText>
      </w:r>
      <w:r w:rsidR="004E11BC">
        <w:rPr>
          <w:lang w:val="x-none"/>
        </w:rPr>
        <w:fldChar w:fldCharType="separate"/>
      </w:r>
      <w:r w:rsidR="004E11BC" w:rsidRPr="004E11BC">
        <w:rPr>
          <w:vertAlign w:val="superscript"/>
        </w:rPr>
        <w:t>3</w:t>
      </w:r>
      <w:r w:rsidR="004E11BC">
        <w:rPr>
          <w:lang w:val="x-none"/>
        </w:rPr>
        <w:fldChar w:fldCharType="end"/>
      </w:r>
      <w:r>
        <w:rPr>
          <w:lang w:val="x-none"/>
        </w:rPr>
        <w:t xml:space="preserve">. Theoretically, </w:t>
      </w:r>
      <w:r w:rsidR="004E11BC">
        <w:rPr>
          <w:lang w:val="x-none"/>
        </w:rPr>
        <w:t>runoff coefficient lower than the inverse of the aridity index implies that actual evapotranspiration is greater than potential evapotranspiration, which is physically impossible. However, estimation of potential evapotranspiration is associated with large uncertainty, hence the allowance for a lower threshold of 0.5 times the inverse of the aridity index.</w:t>
      </w:r>
    </w:p>
    <w:p w14:paraId="110F8269" w14:textId="77777777" w:rsidR="00601AED" w:rsidRDefault="00601AED" w:rsidP="003162D5">
      <w:pPr>
        <w:pStyle w:val="ListParagraph"/>
        <w:numPr>
          <w:ilvl w:val="0"/>
          <w:numId w:val="30"/>
        </w:numPr>
        <w:rPr>
          <w:lang w:val="x-none"/>
        </w:rPr>
      </w:pPr>
      <w:r>
        <w:rPr>
          <w:lang w:val="x-none"/>
        </w:rPr>
        <w:t>The sum of storage capacities of reservoir located within the catchment must remain lower than 10% of mean annual streamflow at the site. This criterion ensures that the impact of artificial storages on flood regime remains limited.</w:t>
      </w:r>
    </w:p>
    <w:p w14:paraId="18AC9102" w14:textId="2DC0824F" w:rsidR="00CC5AF5" w:rsidRDefault="00601AED" w:rsidP="003162D5">
      <w:pPr>
        <w:pStyle w:val="ListParagraph"/>
        <w:numPr>
          <w:ilvl w:val="0"/>
          <w:numId w:val="30"/>
        </w:numPr>
        <w:rPr>
          <w:lang w:val="x-none"/>
        </w:rPr>
      </w:pPr>
      <w:r>
        <w:rPr>
          <w:lang w:val="x-none"/>
        </w:rPr>
        <w:t xml:space="preserve">The streamflow record duration at the site must exceed </w:t>
      </w:r>
      <w:r w:rsidR="00470CCB">
        <w:rPr>
          <w:lang w:val="x-none"/>
        </w:rPr>
        <w:t>ten</w:t>
      </w:r>
      <w:r>
        <w:rPr>
          <w:lang w:val="x-none"/>
        </w:rPr>
        <w:t xml:space="preserve"> years. Note that a more stringent is adopted for the selection of flood events as indicated in the next section.</w:t>
      </w:r>
    </w:p>
    <w:p w14:paraId="76A927B2" w14:textId="77777777" w:rsidR="00CC5AF5" w:rsidRDefault="00CC5AF5" w:rsidP="003162D5">
      <w:pPr>
        <w:pStyle w:val="ListParagraph"/>
        <w:numPr>
          <w:ilvl w:val="0"/>
          <w:numId w:val="30"/>
        </w:numPr>
        <w:rPr>
          <w:lang w:val="x-none"/>
        </w:rPr>
      </w:pPr>
      <w:r>
        <w:rPr>
          <w:lang w:val="x-none"/>
        </w:rPr>
        <w:t>The proportion of urban areas within the catchment must be lower than 10% of the total area.</w:t>
      </w:r>
    </w:p>
    <w:p w14:paraId="5EBFB07E" w14:textId="29363E46" w:rsidR="003162D5" w:rsidRPr="003162D5" w:rsidRDefault="00CC5AF5" w:rsidP="003162D5">
      <w:pPr>
        <w:pStyle w:val="ListParagraph"/>
        <w:numPr>
          <w:ilvl w:val="0"/>
          <w:numId w:val="30"/>
        </w:numPr>
        <w:rPr>
          <w:lang w:val="x-none"/>
        </w:rPr>
      </w:pPr>
      <w:r>
        <w:rPr>
          <w:lang w:val="x-none"/>
        </w:rPr>
        <w:t>The site must not be located on an artificial channel such as a canal or drain.</w:t>
      </w:r>
      <w:r w:rsidR="005D4DCE">
        <w:rPr>
          <w:lang w:val="x-none"/>
        </w:rPr>
        <w:t xml:space="preserve">  </w:t>
      </w:r>
    </w:p>
    <w:p w14:paraId="2E052DD9" w14:textId="77777777" w:rsidR="0075381A" w:rsidRPr="0075381A" w:rsidRDefault="00385F29" w:rsidP="005C1B6A">
      <w:pPr>
        <w:pStyle w:val="Heading1"/>
      </w:pPr>
      <w:r>
        <w:rPr>
          <w:lang w:val="en-AU"/>
        </w:rPr>
        <w:lastRenderedPageBreak/>
        <w:t xml:space="preserve">Complementary results </w:t>
      </w:r>
      <w:r w:rsidR="006B513A">
        <w:rPr>
          <w:lang w:val="en-AU"/>
        </w:rPr>
        <w:t>for</w:t>
      </w:r>
      <w:r>
        <w:rPr>
          <w:lang w:val="en-AU"/>
        </w:rPr>
        <w:t xml:space="preserve"> the </w:t>
      </w:r>
      <w:r w:rsidR="005C1B6A">
        <w:rPr>
          <w:lang w:val="en-AU"/>
        </w:rPr>
        <w:t>surprise index</w:t>
      </w:r>
    </w:p>
    <w:p w14:paraId="329FDBE9" w14:textId="0937AC91" w:rsidR="007C64D4" w:rsidRDefault="0075381A" w:rsidP="0075381A">
      <w:r>
        <w:t>This section presents</w:t>
      </w:r>
      <w:r w:rsidR="007D2826">
        <w:t xml:space="preserve"> </w:t>
      </w:r>
      <w:r w:rsidR="00A5260B">
        <w:t xml:space="preserve">figures </w:t>
      </w:r>
      <w:proofErr w:type="gramStart"/>
      <w:r w:rsidR="00A5260B">
        <w:t>similar to</w:t>
      </w:r>
      <w:proofErr w:type="gramEnd"/>
      <w:r w:rsidR="00A5260B">
        <w:t xml:space="preserve"> Figure 4 of the paper using different probability model and Bayesian inference assumptions</w:t>
      </w:r>
      <w:bookmarkEnd w:id="0"/>
      <w:r w:rsidR="00486B43">
        <w:t>:</w:t>
      </w:r>
    </w:p>
    <w:p w14:paraId="4F6B1655" w14:textId="0C770A31" w:rsidR="00486B43" w:rsidRDefault="00486B43" w:rsidP="00486B43">
      <w:pPr>
        <w:pStyle w:val="ListParagraph"/>
        <w:numPr>
          <w:ilvl w:val="0"/>
          <w:numId w:val="31"/>
        </w:numPr>
      </w:pPr>
      <w:r>
        <w:fldChar w:fldCharType="begin"/>
      </w:r>
      <w:r>
        <w:instrText xml:space="preserve"> REF _Ref162964111 \h </w:instrText>
      </w:r>
      <w:r>
        <w:fldChar w:fldCharType="separate"/>
      </w:r>
      <w:r>
        <w:t xml:space="preserve">Figure </w:t>
      </w:r>
      <w:r>
        <w:rPr>
          <w:noProof/>
        </w:rPr>
        <w:t>1</w:t>
      </w:r>
      <w:r>
        <w:fldChar w:fldCharType="end"/>
      </w:r>
      <w:r>
        <w:t xml:space="preserve"> shows the surprise index values using the Log Pearson 3 probability distribution instead of the GEV distribution.</w:t>
      </w:r>
    </w:p>
    <w:p w14:paraId="4C2A943A" w14:textId="2A7B31A5" w:rsidR="00486B43" w:rsidRDefault="00486B43" w:rsidP="00486B43">
      <w:pPr>
        <w:pStyle w:val="ListParagraph"/>
        <w:numPr>
          <w:ilvl w:val="0"/>
          <w:numId w:val="31"/>
        </w:numPr>
      </w:pPr>
      <w:r>
        <w:fldChar w:fldCharType="begin"/>
      </w:r>
      <w:r>
        <w:instrText xml:space="preserve"> REF _Ref184195688 \h </w:instrText>
      </w:r>
      <w:r>
        <w:fldChar w:fldCharType="separate"/>
      </w:r>
      <w:r>
        <w:t xml:space="preserve">Figure </w:t>
      </w:r>
      <w:r>
        <w:rPr>
          <w:noProof/>
        </w:rPr>
        <w:t>2</w:t>
      </w:r>
      <w:r>
        <w:fldChar w:fldCharType="end"/>
      </w:r>
      <w:r w:rsidR="00D06184">
        <w:t xml:space="preserve"> shows the surprise index values using the GEV distribution and a censoring threshold set to the 20% percentile of observed values</w:t>
      </w:r>
      <w:r w:rsidR="00FA5A64">
        <w:t xml:space="preserve"> (i.e. left censoring the lowest 20% of observed data for the computation of the likelihood function)</w:t>
      </w:r>
      <w:r w:rsidR="00D06184">
        <w:t>.</w:t>
      </w:r>
    </w:p>
    <w:p w14:paraId="3567D392" w14:textId="777206D2" w:rsidR="00385F29" w:rsidRDefault="0020073D" w:rsidP="004550D8">
      <w:r>
        <w:t xml:space="preserve"> </w:t>
      </w:r>
      <w:r w:rsidR="00385F29">
        <w:rPr>
          <w:noProof/>
        </w:rPr>
        <w:drawing>
          <wp:inline distT="0" distB="0" distL="0" distR="0" wp14:anchorId="21BF1A63" wp14:editId="1E1650B4">
            <wp:extent cx="6480000" cy="4860000"/>
            <wp:effectExtent l="0" t="0" r="0" b="0"/>
            <wp:docPr id="432904273" name="Graphic 43290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04273" name="Graphic 432904273"/>
                    <pic:cNvPicPr/>
                  </pic:nvPicPr>
                  <pic:blipFill>
                    <a:blip r:embed="rId8"/>
                    <a:stretch>
                      <a:fillRect/>
                    </a:stretch>
                  </pic:blipFill>
                  <pic:spPr>
                    <a:xfrm>
                      <a:off x="0" y="0"/>
                      <a:ext cx="6480000" cy="4860000"/>
                    </a:xfrm>
                    <a:prstGeom prst="rect">
                      <a:avLst/>
                    </a:prstGeom>
                  </pic:spPr>
                </pic:pic>
              </a:graphicData>
            </a:graphic>
          </wp:inline>
        </w:drawing>
      </w:r>
    </w:p>
    <w:p w14:paraId="6B2C68D8" w14:textId="35D65A37" w:rsidR="00385F29" w:rsidRDefault="00385F29" w:rsidP="00385F29">
      <w:pPr>
        <w:pStyle w:val="Caption"/>
        <w:jc w:val="center"/>
      </w:pPr>
      <w:bookmarkStart w:id="1" w:name="_Ref162964111"/>
      <w:r>
        <w:t xml:space="preserve">Figure </w:t>
      </w:r>
      <w:fldSimple w:instr=" SEQ Figure \* ARABIC ">
        <w:r w:rsidR="00971F00">
          <w:rPr>
            <w:noProof/>
          </w:rPr>
          <w:t>1</w:t>
        </w:r>
      </w:fldSimple>
      <w:bookmarkEnd w:id="1"/>
      <w:r>
        <w:t xml:space="preserve">: </w:t>
      </w:r>
      <w:r w:rsidR="00485355">
        <w:t>Surprise index using the Log-Pearson3 distribution and no censoring threshold</w:t>
      </w:r>
    </w:p>
    <w:p w14:paraId="481C67AE" w14:textId="77777777" w:rsidR="00485355" w:rsidRDefault="00485355" w:rsidP="00485355">
      <w:r>
        <w:rPr>
          <w:noProof/>
        </w:rPr>
        <w:lastRenderedPageBreak/>
        <w:drawing>
          <wp:inline distT="0" distB="0" distL="0" distR="0" wp14:anchorId="30EC230C" wp14:editId="0811F50B">
            <wp:extent cx="6480000" cy="4860000"/>
            <wp:effectExtent l="0" t="0" r="0" b="0"/>
            <wp:docPr id="1995067473" name="Graphic 199506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67473" name="Graphic 1995067473"/>
                    <pic:cNvPicPr/>
                  </pic:nvPicPr>
                  <pic:blipFill>
                    <a:blip r:embed="rId9"/>
                    <a:stretch>
                      <a:fillRect/>
                    </a:stretch>
                  </pic:blipFill>
                  <pic:spPr>
                    <a:xfrm>
                      <a:off x="0" y="0"/>
                      <a:ext cx="6480000" cy="4860000"/>
                    </a:xfrm>
                    <a:prstGeom prst="rect">
                      <a:avLst/>
                    </a:prstGeom>
                  </pic:spPr>
                </pic:pic>
              </a:graphicData>
            </a:graphic>
          </wp:inline>
        </w:drawing>
      </w:r>
    </w:p>
    <w:p w14:paraId="04C266BD" w14:textId="02A05B06" w:rsidR="00485355" w:rsidRDefault="00485355" w:rsidP="00485355">
      <w:pPr>
        <w:pStyle w:val="Caption"/>
        <w:jc w:val="center"/>
      </w:pPr>
      <w:bookmarkStart w:id="2" w:name="_Ref184195688"/>
      <w:r>
        <w:t xml:space="preserve">Figure </w:t>
      </w:r>
      <w:fldSimple w:instr=" SEQ Figure \* ARABIC ">
        <w:r w:rsidR="00971F00">
          <w:rPr>
            <w:noProof/>
          </w:rPr>
          <w:t>2</w:t>
        </w:r>
      </w:fldSimple>
      <w:bookmarkEnd w:id="2"/>
      <w:r>
        <w:t>: Surprise index using the GEV distribution and 20</w:t>
      </w:r>
      <w:r w:rsidRPr="00485355">
        <w:rPr>
          <w:vertAlign w:val="superscript"/>
        </w:rPr>
        <w:t>th</w:t>
      </w:r>
      <w:r>
        <w:t xml:space="preserve"> percentile censoring threshold</w:t>
      </w:r>
    </w:p>
    <w:p w14:paraId="183185A7" w14:textId="77777777" w:rsidR="005D4DCE" w:rsidRDefault="005D4DCE" w:rsidP="005D4DCE">
      <w:pPr>
        <w:pStyle w:val="Heading1"/>
        <w:numPr>
          <w:ilvl w:val="0"/>
          <w:numId w:val="0"/>
        </w:numPr>
        <w:ind w:left="357" w:hanging="357"/>
      </w:pPr>
      <w:bookmarkStart w:id="3" w:name="_Toc162958484"/>
    </w:p>
    <w:p w14:paraId="584D6231" w14:textId="0E3B68D6" w:rsidR="005D4DCE" w:rsidRDefault="005D4DCE" w:rsidP="005D4DCE">
      <w:pPr>
        <w:pStyle w:val="Heading1"/>
        <w:numPr>
          <w:ilvl w:val="0"/>
          <w:numId w:val="0"/>
        </w:numPr>
        <w:ind w:left="357" w:hanging="357"/>
      </w:pPr>
      <w:r>
        <w:t>References</w:t>
      </w:r>
      <w:bookmarkEnd w:id="3"/>
    </w:p>
    <w:p w14:paraId="0A81A31E" w14:textId="77777777" w:rsidR="00485355" w:rsidRPr="00485355" w:rsidRDefault="00485355" w:rsidP="00485355">
      <w:pPr>
        <w:pStyle w:val="Bibliography"/>
      </w:pPr>
      <w:r>
        <w:rPr>
          <w:lang w:val="en-US"/>
        </w:rPr>
        <w:fldChar w:fldCharType="begin"/>
      </w:r>
      <w:r>
        <w:rPr>
          <w:lang w:val="en-US"/>
        </w:rPr>
        <w:instrText xml:space="preserve"> ADDIN ZOTERO_BIBL {"uncited":[],"omitted":[],"custom":[]} CSL_BIBLIOGRAPHY </w:instrText>
      </w:r>
      <w:r>
        <w:rPr>
          <w:lang w:val="en-US"/>
        </w:rPr>
        <w:fldChar w:fldCharType="separate"/>
      </w:r>
      <w:r w:rsidRPr="00485355">
        <w:t>1.</w:t>
      </w:r>
      <w:r w:rsidRPr="00485355">
        <w:tab/>
        <w:t xml:space="preserve">Haddad, K., Rahman, A., Weinmann, P. E., Kuczera, G. &amp; Ball, J. Streamflow data Preparation for Regional Flood Frequency Analysis: Lessons from Southeast Australia. </w:t>
      </w:r>
      <w:r w:rsidRPr="00485355">
        <w:rPr>
          <w:i/>
          <w:iCs/>
        </w:rPr>
        <w:t>Australasian Journal of Water Resources</w:t>
      </w:r>
      <w:r w:rsidRPr="00485355">
        <w:t xml:space="preserve"> </w:t>
      </w:r>
      <w:r w:rsidRPr="00485355">
        <w:rPr>
          <w:b/>
          <w:bCs/>
        </w:rPr>
        <w:t>14</w:t>
      </w:r>
      <w:r w:rsidRPr="00485355">
        <w:t>, 17–32 (2010).</w:t>
      </w:r>
    </w:p>
    <w:p w14:paraId="2A5B6601" w14:textId="77777777" w:rsidR="00485355" w:rsidRPr="00485355" w:rsidRDefault="00485355" w:rsidP="00485355">
      <w:pPr>
        <w:pStyle w:val="Bibliography"/>
      </w:pPr>
      <w:r w:rsidRPr="00485355">
        <w:t>2.</w:t>
      </w:r>
      <w:r w:rsidRPr="00485355">
        <w:tab/>
        <w:t xml:space="preserve">Ishak, E. H., Rahman, A., Westra, S., Sharma, A. &amp; Kuczera, G. Evaluating the non-stationarity of Australian annual maximum flood. </w:t>
      </w:r>
      <w:r w:rsidRPr="00485355">
        <w:rPr>
          <w:i/>
          <w:iCs/>
        </w:rPr>
        <w:t>Journal of Hydrology</w:t>
      </w:r>
      <w:r w:rsidRPr="00485355">
        <w:t xml:space="preserve"> </w:t>
      </w:r>
      <w:r w:rsidRPr="00485355">
        <w:rPr>
          <w:b/>
          <w:bCs/>
        </w:rPr>
        <w:t>494</w:t>
      </w:r>
      <w:r w:rsidRPr="00485355">
        <w:t>, 134–145 (2013).</w:t>
      </w:r>
    </w:p>
    <w:p w14:paraId="0F64FF5F" w14:textId="77777777" w:rsidR="00485355" w:rsidRPr="00485355" w:rsidRDefault="00485355" w:rsidP="00485355">
      <w:pPr>
        <w:pStyle w:val="Bibliography"/>
      </w:pPr>
      <w:r w:rsidRPr="00485355">
        <w:t>3.</w:t>
      </w:r>
      <w:r w:rsidRPr="00485355">
        <w:tab/>
        <w:t xml:space="preserve">Vaze, J. </w:t>
      </w:r>
      <w:r w:rsidRPr="00485355">
        <w:rPr>
          <w:i/>
          <w:iCs/>
        </w:rPr>
        <w:t>et al.</w:t>
      </w:r>
      <w:r w:rsidRPr="00485355">
        <w:t xml:space="preserve"> The Australian water resource assessment modelling system (AWRA). </w:t>
      </w:r>
      <w:r w:rsidRPr="00485355">
        <w:rPr>
          <w:i/>
          <w:iCs/>
        </w:rPr>
        <w:t>20th International Congress on Modelling and Simulation, Adelaide, Australia</w:t>
      </w:r>
      <w:r w:rsidRPr="00485355">
        <w:t xml:space="preserve"> vol. 16 (2013).</w:t>
      </w:r>
    </w:p>
    <w:p w14:paraId="707AD893" w14:textId="2E151A78" w:rsidR="00E178C1" w:rsidRPr="00E178C1" w:rsidRDefault="00485355" w:rsidP="00E178C1">
      <w:pPr>
        <w:rPr>
          <w:lang w:val="en-US"/>
        </w:rPr>
      </w:pPr>
      <w:r>
        <w:rPr>
          <w:lang w:val="en-US"/>
        </w:rPr>
        <w:fldChar w:fldCharType="end"/>
      </w:r>
    </w:p>
    <w:sectPr w:rsidR="00E178C1" w:rsidRPr="00E178C1" w:rsidSect="000E7303">
      <w:footerReference w:type="default" r:id="rId10"/>
      <w:pgSz w:w="11906" w:h="16838" w:code="9"/>
      <w:pgMar w:top="993" w:right="851" w:bottom="1135" w:left="1134" w:header="709" w:footer="23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8484AB" w14:textId="77777777" w:rsidR="00D14822" w:rsidRDefault="00D14822" w:rsidP="008E7E79">
      <w:pPr>
        <w:spacing w:after="0" w:line="240" w:lineRule="auto"/>
      </w:pPr>
      <w:r>
        <w:separator/>
      </w:r>
    </w:p>
  </w:endnote>
  <w:endnote w:type="continuationSeparator" w:id="0">
    <w:p w14:paraId="26C7D6EE" w14:textId="77777777" w:rsidR="00D14822" w:rsidRDefault="00D14822" w:rsidP="008E7E79">
      <w:pPr>
        <w:spacing w:after="0" w:line="240" w:lineRule="auto"/>
      </w:pPr>
      <w:r>
        <w:continuationSeparator/>
      </w:r>
    </w:p>
  </w:endnote>
  <w:endnote w:type="continuationNotice" w:id="1">
    <w:p w14:paraId="526C75B7" w14:textId="77777777" w:rsidR="00D14822" w:rsidRDefault="00D148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1F9C7" w14:textId="77777777" w:rsidR="00E764BF" w:rsidRDefault="00E764BF" w:rsidP="00684324">
    <w:pPr>
      <w:pStyle w:val="Footer"/>
      <w:tabs>
        <w:tab w:val="clear" w:pos="4513"/>
        <w:tab w:val="clear" w:pos="9026"/>
        <w:tab w:val="center" w:pos="4800"/>
        <w:tab w:val="right" w:pos="9840"/>
      </w:tabs>
      <w:jc w:val="center"/>
    </w:pPr>
    <w:r>
      <w:t xml:space="preserve">Page </w:t>
    </w:r>
    <w:r>
      <w:fldChar w:fldCharType="begin"/>
    </w:r>
    <w:r>
      <w:instrText xml:space="preserve"> PAGE   \* MERGEFORMAT </w:instrText>
    </w:r>
    <w:r>
      <w:fldChar w:fldCharType="separate"/>
    </w:r>
    <w:r w:rsidR="00373A88">
      <w:rPr>
        <w:noProof/>
      </w:rPr>
      <w:t>1</w:t>
    </w:r>
    <w:r>
      <w:fldChar w:fldCharType="end"/>
    </w:r>
    <w:r>
      <w:t xml:space="preserve"> of </w:t>
    </w:r>
    <w:r>
      <w:rPr>
        <w:rStyle w:val="PageNumber"/>
      </w:rPr>
      <w:fldChar w:fldCharType="begin"/>
    </w:r>
    <w:r>
      <w:rPr>
        <w:rStyle w:val="PageNumber"/>
      </w:rPr>
      <w:instrText xml:space="preserve"> NUMPAGES </w:instrText>
    </w:r>
    <w:r>
      <w:rPr>
        <w:rStyle w:val="PageNumber"/>
      </w:rPr>
      <w:fldChar w:fldCharType="separate"/>
    </w:r>
    <w:r w:rsidR="00373A88">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BA3BF" w14:textId="77777777" w:rsidR="00D14822" w:rsidRDefault="00D14822" w:rsidP="008E7E79">
      <w:pPr>
        <w:spacing w:after="0" w:line="240" w:lineRule="auto"/>
      </w:pPr>
      <w:r>
        <w:separator/>
      </w:r>
    </w:p>
  </w:footnote>
  <w:footnote w:type="continuationSeparator" w:id="0">
    <w:p w14:paraId="58DE8B92" w14:textId="77777777" w:rsidR="00D14822" w:rsidRDefault="00D14822" w:rsidP="008E7E79">
      <w:pPr>
        <w:spacing w:after="0" w:line="240" w:lineRule="auto"/>
      </w:pPr>
      <w:r>
        <w:continuationSeparator/>
      </w:r>
    </w:p>
  </w:footnote>
  <w:footnote w:type="continuationNotice" w:id="1">
    <w:p w14:paraId="6A48D5CD" w14:textId="77777777" w:rsidR="00D14822" w:rsidRDefault="00D1482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44B62"/>
    <w:multiLevelType w:val="hybridMultilevel"/>
    <w:tmpl w:val="4EEC3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A54EF0"/>
    <w:multiLevelType w:val="hybridMultilevel"/>
    <w:tmpl w:val="45E84DD2"/>
    <w:lvl w:ilvl="0" w:tplc="021EAEE0">
      <w:start w:val="1"/>
      <w:numFmt w:val="decimal"/>
      <w:lvlText w:val="%1."/>
      <w:lvlJc w:val="left"/>
      <w:pPr>
        <w:ind w:left="1440" w:hanging="360"/>
      </w:pPr>
    </w:lvl>
    <w:lvl w:ilvl="1" w:tplc="6C1E51C0">
      <w:start w:val="1"/>
      <w:numFmt w:val="decimal"/>
      <w:lvlText w:val="%2."/>
      <w:lvlJc w:val="left"/>
      <w:pPr>
        <w:ind w:left="1440" w:hanging="360"/>
      </w:pPr>
    </w:lvl>
    <w:lvl w:ilvl="2" w:tplc="B09E0EC2">
      <w:start w:val="1"/>
      <w:numFmt w:val="decimal"/>
      <w:lvlText w:val="%3."/>
      <w:lvlJc w:val="left"/>
      <w:pPr>
        <w:ind w:left="1440" w:hanging="360"/>
      </w:pPr>
    </w:lvl>
    <w:lvl w:ilvl="3" w:tplc="7E2AB8BA">
      <w:start w:val="1"/>
      <w:numFmt w:val="decimal"/>
      <w:lvlText w:val="%4."/>
      <w:lvlJc w:val="left"/>
      <w:pPr>
        <w:ind w:left="1440" w:hanging="360"/>
      </w:pPr>
    </w:lvl>
    <w:lvl w:ilvl="4" w:tplc="2654BADA">
      <w:start w:val="1"/>
      <w:numFmt w:val="decimal"/>
      <w:lvlText w:val="%5."/>
      <w:lvlJc w:val="left"/>
      <w:pPr>
        <w:ind w:left="1440" w:hanging="360"/>
      </w:pPr>
    </w:lvl>
    <w:lvl w:ilvl="5" w:tplc="EDA0A1C6">
      <w:start w:val="1"/>
      <w:numFmt w:val="decimal"/>
      <w:lvlText w:val="%6."/>
      <w:lvlJc w:val="left"/>
      <w:pPr>
        <w:ind w:left="1440" w:hanging="360"/>
      </w:pPr>
    </w:lvl>
    <w:lvl w:ilvl="6" w:tplc="C7744984">
      <w:start w:val="1"/>
      <w:numFmt w:val="decimal"/>
      <w:lvlText w:val="%7."/>
      <w:lvlJc w:val="left"/>
      <w:pPr>
        <w:ind w:left="1440" w:hanging="360"/>
      </w:pPr>
    </w:lvl>
    <w:lvl w:ilvl="7" w:tplc="B596C5B2">
      <w:start w:val="1"/>
      <w:numFmt w:val="decimal"/>
      <w:lvlText w:val="%8."/>
      <w:lvlJc w:val="left"/>
      <w:pPr>
        <w:ind w:left="1440" w:hanging="360"/>
      </w:pPr>
    </w:lvl>
    <w:lvl w:ilvl="8" w:tplc="F8B86016">
      <w:start w:val="1"/>
      <w:numFmt w:val="decimal"/>
      <w:lvlText w:val="%9."/>
      <w:lvlJc w:val="left"/>
      <w:pPr>
        <w:ind w:left="1440" w:hanging="360"/>
      </w:pPr>
    </w:lvl>
  </w:abstractNum>
  <w:abstractNum w:abstractNumId="2" w15:restartNumberingAfterBreak="0">
    <w:nsid w:val="0CC0515F"/>
    <w:multiLevelType w:val="hybridMultilevel"/>
    <w:tmpl w:val="F80EE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B54B34"/>
    <w:multiLevelType w:val="hybridMultilevel"/>
    <w:tmpl w:val="9710E5DC"/>
    <w:lvl w:ilvl="0" w:tplc="C938E1C0">
      <w:start w:val="1"/>
      <w:numFmt w:val="bullet"/>
      <w:lvlText w:val=""/>
      <w:lvlJc w:val="left"/>
      <w:pPr>
        <w:ind w:left="1080" w:hanging="360"/>
      </w:pPr>
      <w:rPr>
        <w:rFonts w:ascii="Symbol" w:hAnsi="Symbol"/>
      </w:rPr>
    </w:lvl>
    <w:lvl w:ilvl="1" w:tplc="425C4608">
      <w:start w:val="1"/>
      <w:numFmt w:val="bullet"/>
      <w:lvlText w:val=""/>
      <w:lvlJc w:val="left"/>
      <w:pPr>
        <w:ind w:left="1080" w:hanging="360"/>
      </w:pPr>
      <w:rPr>
        <w:rFonts w:ascii="Symbol" w:hAnsi="Symbol"/>
      </w:rPr>
    </w:lvl>
    <w:lvl w:ilvl="2" w:tplc="EC02891C">
      <w:start w:val="1"/>
      <w:numFmt w:val="bullet"/>
      <w:lvlText w:val=""/>
      <w:lvlJc w:val="left"/>
      <w:pPr>
        <w:ind w:left="1080" w:hanging="360"/>
      </w:pPr>
      <w:rPr>
        <w:rFonts w:ascii="Symbol" w:hAnsi="Symbol"/>
      </w:rPr>
    </w:lvl>
    <w:lvl w:ilvl="3" w:tplc="5AA4CE74">
      <w:start w:val="1"/>
      <w:numFmt w:val="bullet"/>
      <w:lvlText w:val=""/>
      <w:lvlJc w:val="left"/>
      <w:pPr>
        <w:ind w:left="1080" w:hanging="360"/>
      </w:pPr>
      <w:rPr>
        <w:rFonts w:ascii="Symbol" w:hAnsi="Symbol"/>
      </w:rPr>
    </w:lvl>
    <w:lvl w:ilvl="4" w:tplc="EC82CB74">
      <w:start w:val="1"/>
      <w:numFmt w:val="bullet"/>
      <w:lvlText w:val=""/>
      <w:lvlJc w:val="left"/>
      <w:pPr>
        <w:ind w:left="1080" w:hanging="360"/>
      </w:pPr>
      <w:rPr>
        <w:rFonts w:ascii="Symbol" w:hAnsi="Symbol"/>
      </w:rPr>
    </w:lvl>
    <w:lvl w:ilvl="5" w:tplc="C72C86B4">
      <w:start w:val="1"/>
      <w:numFmt w:val="bullet"/>
      <w:lvlText w:val=""/>
      <w:lvlJc w:val="left"/>
      <w:pPr>
        <w:ind w:left="1080" w:hanging="360"/>
      </w:pPr>
      <w:rPr>
        <w:rFonts w:ascii="Symbol" w:hAnsi="Symbol"/>
      </w:rPr>
    </w:lvl>
    <w:lvl w:ilvl="6" w:tplc="1BCA68E0">
      <w:start w:val="1"/>
      <w:numFmt w:val="bullet"/>
      <w:lvlText w:val=""/>
      <w:lvlJc w:val="left"/>
      <w:pPr>
        <w:ind w:left="1080" w:hanging="360"/>
      </w:pPr>
      <w:rPr>
        <w:rFonts w:ascii="Symbol" w:hAnsi="Symbol"/>
      </w:rPr>
    </w:lvl>
    <w:lvl w:ilvl="7" w:tplc="BCEE6D46">
      <w:start w:val="1"/>
      <w:numFmt w:val="bullet"/>
      <w:lvlText w:val=""/>
      <w:lvlJc w:val="left"/>
      <w:pPr>
        <w:ind w:left="1080" w:hanging="360"/>
      </w:pPr>
      <w:rPr>
        <w:rFonts w:ascii="Symbol" w:hAnsi="Symbol"/>
      </w:rPr>
    </w:lvl>
    <w:lvl w:ilvl="8" w:tplc="8B28F96C">
      <w:start w:val="1"/>
      <w:numFmt w:val="bullet"/>
      <w:lvlText w:val=""/>
      <w:lvlJc w:val="left"/>
      <w:pPr>
        <w:ind w:left="1080" w:hanging="360"/>
      </w:pPr>
      <w:rPr>
        <w:rFonts w:ascii="Symbol" w:hAnsi="Symbol"/>
      </w:rPr>
    </w:lvl>
  </w:abstractNum>
  <w:abstractNum w:abstractNumId="4" w15:restartNumberingAfterBreak="0">
    <w:nsid w:val="1E4163AD"/>
    <w:multiLevelType w:val="hybridMultilevel"/>
    <w:tmpl w:val="4B12833A"/>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5" w15:restartNumberingAfterBreak="0">
    <w:nsid w:val="1FC91C07"/>
    <w:multiLevelType w:val="hybridMultilevel"/>
    <w:tmpl w:val="BB24E2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7C913AD"/>
    <w:multiLevelType w:val="hybridMultilevel"/>
    <w:tmpl w:val="29F26C6A"/>
    <w:lvl w:ilvl="0" w:tplc="B7303DB2">
      <w:start w:val="1"/>
      <w:numFmt w:val="bullet"/>
      <w:lvlText w:val=""/>
      <w:lvlJc w:val="left"/>
      <w:pPr>
        <w:ind w:left="720" w:hanging="360"/>
      </w:pPr>
      <w:rPr>
        <w:rFonts w:ascii="Symbol" w:hAnsi="Symbol"/>
      </w:rPr>
    </w:lvl>
    <w:lvl w:ilvl="1" w:tplc="54E665C4">
      <w:start w:val="1"/>
      <w:numFmt w:val="bullet"/>
      <w:lvlText w:val=""/>
      <w:lvlJc w:val="left"/>
      <w:pPr>
        <w:ind w:left="720" w:hanging="360"/>
      </w:pPr>
      <w:rPr>
        <w:rFonts w:ascii="Symbol" w:hAnsi="Symbol"/>
      </w:rPr>
    </w:lvl>
    <w:lvl w:ilvl="2" w:tplc="9E66613A">
      <w:start w:val="1"/>
      <w:numFmt w:val="bullet"/>
      <w:lvlText w:val=""/>
      <w:lvlJc w:val="left"/>
      <w:pPr>
        <w:ind w:left="720" w:hanging="360"/>
      </w:pPr>
      <w:rPr>
        <w:rFonts w:ascii="Symbol" w:hAnsi="Symbol"/>
      </w:rPr>
    </w:lvl>
    <w:lvl w:ilvl="3" w:tplc="70C803CC">
      <w:start w:val="1"/>
      <w:numFmt w:val="bullet"/>
      <w:lvlText w:val=""/>
      <w:lvlJc w:val="left"/>
      <w:pPr>
        <w:ind w:left="720" w:hanging="360"/>
      </w:pPr>
      <w:rPr>
        <w:rFonts w:ascii="Symbol" w:hAnsi="Symbol"/>
      </w:rPr>
    </w:lvl>
    <w:lvl w:ilvl="4" w:tplc="25C0B648">
      <w:start w:val="1"/>
      <w:numFmt w:val="bullet"/>
      <w:lvlText w:val=""/>
      <w:lvlJc w:val="left"/>
      <w:pPr>
        <w:ind w:left="720" w:hanging="360"/>
      </w:pPr>
      <w:rPr>
        <w:rFonts w:ascii="Symbol" w:hAnsi="Symbol"/>
      </w:rPr>
    </w:lvl>
    <w:lvl w:ilvl="5" w:tplc="6714F1A6">
      <w:start w:val="1"/>
      <w:numFmt w:val="bullet"/>
      <w:lvlText w:val=""/>
      <w:lvlJc w:val="left"/>
      <w:pPr>
        <w:ind w:left="720" w:hanging="360"/>
      </w:pPr>
      <w:rPr>
        <w:rFonts w:ascii="Symbol" w:hAnsi="Symbol"/>
      </w:rPr>
    </w:lvl>
    <w:lvl w:ilvl="6" w:tplc="FC284F66">
      <w:start w:val="1"/>
      <w:numFmt w:val="bullet"/>
      <w:lvlText w:val=""/>
      <w:lvlJc w:val="left"/>
      <w:pPr>
        <w:ind w:left="720" w:hanging="360"/>
      </w:pPr>
      <w:rPr>
        <w:rFonts w:ascii="Symbol" w:hAnsi="Symbol"/>
      </w:rPr>
    </w:lvl>
    <w:lvl w:ilvl="7" w:tplc="8FC02232">
      <w:start w:val="1"/>
      <w:numFmt w:val="bullet"/>
      <w:lvlText w:val=""/>
      <w:lvlJc w:val="left"/>
      <w:pPr>
        <w:ind w:left="720" w:hanging="360"/>
      </w:pPr>
      <w:rPr>
        <w:rFonts w:ascii="Symbol" w:hAnsi="Symbol"/>
      </w:rPr>
    </w:lvl>
    <w:lvl w:ilvl="8" w:tplc="373A0E4C">
      <w:start w:val="1"/>
      <w:numFmt w:val="bullet"/>
      <w:lvlText w:val=""/>
      <w:lvlJc w:val="left"/>
      <w:pPr>
        <w:ind w:left="720" w:hanging="360"/>
      </w:pPr>
      <w:rPr>
        <w:rFonts w:ascii="Symbol" w:hAnsi="Symbol"/>
      </w:rPr>
    </w:lvl>
  </w:abstractNum>
  <w:abstractNum w:abstractNumId="7" w15:restartNumberingAfterBreak="0">
    <w:nsid w:val="27CC049D"/>
    <w:multiLevelType w:val="hybridMultilevel"/>
    <w:tmpl w:val="32B23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D02B8B"/>
    <w:multiLevelType w:val="multilevel"/>
    <w:tmpl w:val="41CCB2E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172" w:hanging="360"/>
      </w:pPr>
      <w:rPr>
        <w:lang w:val="en-AU"/>
      </w:rPr>
    </w:lvl>
    <w:lvl w:ilvl="2">
      <w:start w:val="1"/>
      <w:numFmt w:val="decimal"/>
      <w:pStyle w:val="Heading3"/>
      <w:lvlText w:val="%1.%2.%3."/>
      <w:lvlJc w:val="left"/>
      <w:pPr>
        <w:ind w:left="4832" w:hanging="720"/>
      </w:pPr>
      <w:rPr>
        <w:b/>
        <w:bCs w:val="0"/>
        <w:i w:val="0"/>
        <w:iCs w:val="0"/>
        <w:caps w:val="0"/>
        <w:smallCaps w:val="0"/>
        <w:strike w:val="0"/>
        <w:dstrike w:val="0"/>
        <w:noProof w:val="0"/>
        <w:vanish w:val="0"/>
        <w:color w:val="000000"/>
        <w:spacing w:val="0"/>
        <w:kern w:val="0"/>
        <w:position w:val="0"/>
        <w:sz w:val="24"/>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B0B7712"/>
    <w:multiLevelType w:val="hybridMultilevel"/>
    <w:tmpl w:val="9588ECF6"/>
    <w:lvl w:ilvl="0" w:tplc="39EED562">
      <w:numFmt w:val="bullet"/>
      <w:lvlText w:val="-"/>
      <w:lvlJc w:val="left"/>
      <w:pPr>
        <w:ind w:left="1080" w:hanging="360"/>
      </w:pPr>
      <w:rPr>
        <w:rFonts w:ascii="Times New Roman" w:eastAsia="Calibr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E1235FA"/>
    <w:multiLevelType w:val="hybridMultilevel"/>
    <w:tmpl w:val="12349922"/>
    <w:lvl w:ilvl="0" w:tplc="3422887A">
      <w:start w:val="1"/>
      <w:numFmt w:val="decimal"/>
      <w:lvlText w:val="%1."/>
      <w:lvlJc w:val="left"/>
      <w:pPr>
        <w:ind w:left="1440" w:hanging="360"/>
      </w:pPr>
    </w:lvl>
    <w:lvl w:ilvl="1" w:tplc="25A457EE">
      <w:start w:val="1"/>
      <w:numFmt w:val="decimal"/>
      <w:lvlText w:val="%2."/>
      <w:lvlJc w:val="left"/>
      <w:pPr>
        <w:ind w:left="1440" w:hanging="360"/>
      </w:pPr>
    </w:lvl>
    <w:lvl w:ilvl="2" w:tplc="9E222DF2">
      <w:start w:val="1"/>
      <w:numFmt w:val="decimal"/>
      <w:lvlText w:val="%3."/>
      <w:lvlJc w:val="left"/>
      <w:pPr>
        <w:ind w:left="1440" w:hanging="360"/>
      </w:pPr>
    </w:lvl>
    <w:lvl w:ilvl="3" w:tplc="EDE64788">
      <w:start w:val="1"/>
      <w:numFmt w:val="decimal"/>
      <w:lvlText w:val="%4."/>
      <w:lvlJc w:val="left"/>
      <w:pPr>
        <w:ind w:left="1440" w:hanging="360"/>
      </w:pPr>
    </w:lvl>
    <w:lvl w:ilvl="4" w:tplc="7A942362">
      <w:start w:val="1"/>
      <w:numFmt w:val="decimal"/>
      <w:lvlText w:val="%5."/>
      <w:lvlJc w:val="left"/>
      <w:pPr>
        <w:ind w:left="1440" w:hanging="360"/>
      </w:pPr>
    </w:lvl>
    <w:lvl w:ilvl="5" w:tplc="DE7E1E30">
      <w:start w:val="1"/>
      <w:numFmt w:val="decimal"/>
      <w:lvlText w:val="%6."/>
      <w:lvlJc w:val="left"/>
      <w:pPr>
        <w:ind w:left="1440" w:hanging="360"/>
      </w:pPr>
    </w:lvl>
    <w:lvl w:ilvl="6" w:tplc="A120F4A6">
      <w:start w:val="1"/>
      <w:numFmt w:val="decimal"/>
      <w:lvlText w:val="%7."/>
      <w:lvlJc w:val="left"/>
      <w:pPr>
        <w:ind w:left="1440" w:hanging="360"/>
      </w:pPr>
    </w:lvl>
    <w:lvl w:ilvl="7" w:tplc="3042A9CA">
      <w:start w:val="1"/>
      <w:numFmt w:val="decimal"/>
      <w:lvlText w:val="%8."/>
      <w:lvlJc w:val="left"/>
      <w:pPr>
        <w:ind w:left="1440" w:hanging="360"/>
      </w:pPr>
    </w:lvl>
    <w:lvl w:ilvl="8" w:tplc="2E00036E">
      <w:start w:val="1"/>
      <w:numFmt w:val="decimal"/>
      <w:lvlText w:val="%9."/>
      <w:lvlJc w:val="left"/>
      <w:pPr>
        <w:ind w:left="1440" w:hanging="360"/>
      </w:pPr>
    </w:lvl>
  </w:abstractNum>
  <w:abstractNum w:abstractNumId="11" w15:restartNumberingAfterBreak="0">
    <w:nsid w:val="2F255FF8"/>
    <w:multiLevelType w:val="hybridMultilevel"/>
    <w:tmpl w:val="B13CBD7E"/>
    <w:lvl w:ilvl="0" w:tplc="F956DAC8">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AF6DA6"/>
    <w:multiLevelType w:val="hybridMultilevel"/>
    <w:tmpl w:val="6AE2C3F4"/>
    <w:lvl w:ilvl="0" w:tplc="096CBE6E">
      <w:start w:val="1"/>
      <w:numFmt w:val="bullet"/>
      <w:lvlText w:val=""/>
      <w:lvlJc w:val="left"/>
      <w:pPr>
        <w:ind w:left="1080" w:hanging="360"/>
      </w:pPr>
      <w:rPr>
        <w:rFonts w:ascii="Symbol" w:hAnsi="Symbol"/>
      </w:rPr>
    </w:lvl>
    <w:lvl w:ilvl="1" w:tplc="FC84DB98">
      <w:start w:val="1"/>
      <w:numFmt w:val="bullet"/>
      <w:lvlText w:val=""/>
      <w:lvlJc w:val="left"/>
      <w:pPr>
        <w:ind w:left="1080" w:hanging="360"/>
      </w:pPr>
      <w:rPr>
        <w:rFonts w:ascii="Symbol" w:hAnsi="Symbol"/>
      </w:rPr>
    </w:lvl>
    <w:lvl w:ilvl="2" w:tplc="FE0CD5BC">
      <w:start w:val="1"/>
      <w:numFmt w:val="bullet"/>
      <w:lvlText w:val=""/>
      <w:lvlJc w:val="left"/>
      <w:pPr>
        <w:ind w:left="1080" w:hanging="360"/>
      </w:pPr>
      <w:rPr>
        <w:rFonts w:ascii="Symbol" w:hAnsi="Symbol"/>
      </w:rPr>
    </w:lvl>
    <w:lvl w:ilvl="3" w:tplc="3FC6F646">
      <w:start w:val="1"/>
      <w:numFmt w:val="bullet"/>
      <w:lvlText w:val=""/>
      <w:lvlJc w:val="left"/>
      <w:pPr>
        <w:ind w:left="1080" w:hanging="360"/>
      </w:pPr>
      <w:rPr>
        <w:rFonts w:ascii="Symbol" w:hAnsi="Symbol"/>
      </w:rPr>
    </w:lvl>
    <w:lvl w:ilvl="4" w:tplc="6A84B2E2">
      <w:start w:val="1"/>
      <w:numFmt w:val="bullet"/>
      <w:lvlText w:val=""/>
      <w:lvlJc w:val="left"/>
      <w:pPr>
        <w:ind w:left="1080" w:hanging="360"/>
      </w:pPr>
      <w:rPr>
        <w:rFonts w:ascii="Symbol" w:hAnsi="Symbol"/>
      </w:rPr>
    </w:lvl>
    <w:lvl w:ilvl="5" w:tplc="0B90CD06">
      <w:start w:val="1"/>
      <w:numFmt w:val="bullet"/>
      <w:lvlText w:val=""/>
      <w:lvlJc w:val="left"/>
      <w:pPr>
        <w:ind w:left="1080" w:hanging="360"/>
      </w:pPr>
      <w:rPr>
        <w:rFonts w:ascii="Symbol" w:hAnsi="Symbol"/>
      </w:rPr>
    </w:lvl>
    <w:lvl w:ilvl="6" w:tplc="D690D3EE">
      <w:start w:val="1"/>
      <w:numFmt w:val="bullet"/>
      <w:lvlText w:val=""/>
      <w:lvlJc w:val="left"/>
      <w:pPr>
        <w:ind w:left="1080" w:hanging="360"/>
      </w:pPr>
      <w:rPr>
        <w:rFonts w:ascii="Symbol" w:hAnsi="Symbol"/>
      </w:rPr>
    </w:lvl>
    <w:lvl w:ilvl="7" w:tplc="F0D26686">
      <w:start w:val="1"/>
      <w:numFmt w:val="bullet"/>
      <w:lvlText w:val=""/>
      <w:lvlJc w:val="left"/>
      <w:pPr>
        <w:ind w:left="1080" w:hanging="360"/>
      </w:pPr>
      <w:rPr>
        <w:rFonts w:ascii="Symbol" w:hAnsi="Symbol"/>
      </w:rPr>
    </w:lvl>
    <w:lvl w:ilvl="8" w:tplc="8FAC3F00">
      <w:start w:val="1"/>
      <w:numFmt w:val="bullet"/>
      <w:lvlText w:val=""/>
      <w:lvlJc w:val="left"/>
      <w:pPr>
        <w:ind w:left="1080" w:hanging="360"/>
      </w:pPr>
      <w:rPr>
        <w:rFonts w:ascii="Symbol" w:hAnsi="Symbol"/>
      </w:rPr>
    </w:lvl>
  </w:abstractNum>
  <w:abstractNum w:abstractNumId="13" w15:restartNumberingAfterBreak="0">
    <w:nsid w:val="32E06CA2"/>
    <w:multiLevelType w:val="hybridMultilevel"/>
    <w:tmpl w:val="957C2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CF6241"/>
    <w:multiLevelType w:val="hybridMultilevel"/>
    <w:tmpl w:val="52063FEA"/>
    <w:lvl w:ilvl="0" w:tplc="2740153E">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5" w15:restartNumberingAfterBreak="0">
    <w:nsid w:val="39693453"/>
    <w:multiLevelType w:val="hybridMultilevel"/>
    <w:tmpl w:val="411C1EC6"/>
    <w:lvl w:ilvl="0" w:tplc="19AEAB34">
      <w:start w:val="1"/>
      <w:numFmt w:val="decimal"/>
      <w:lvlText w:val="%1."/>
      <w:lvlJc w:val="left"/>
      <w:pPr>
        <w:ind w:left="1440" w:hanging="360"/>
      </w:pPr>
    </w:lvl>
    <w:lvl w:ilvl="1" w:tplc="93861CA4">
      <w:start w:val="1"/>
      <w:numFmt w:val="decimal"/>
      <w:lvlText w:val="%2."/>
      <w:lvlJc w:val="left"/>
      <w:pPr>
        <w:ind w:left="1440" w:hanging="360"/>
      </w:pPr>
    </w:lvl>
    <w:lvl w:ilvl="2" w:tplc="3DCE9A1A">
      <w:start w:val="1"/>
      <w:numFmt w:val="decimal"/>
      <w:lvlText w:val="%3."/>
      <w:lvlJc w:val="left"/>
      <w:pPr>
        <w:ind w:left="1440" w:hanging="360"/>
      </w:pPr>
    </w:lvl>
    <w:lvl w:ilvl="3" w:tplc="3F786518">
      <w:start w:val="1"/>
      <w:numFmt w:val="decimal"/>
      <w:lvlText w:val="%4."/>
      <w:lvlJc w:val="left"/>
      <w:pPr>
        <w:ind w:left="1440" w:hanging="360"/>
      </w:pPr>
    </w:lvl>
    <w:lvl w:ilvl="4" w:tplc="C83EA680">
      <w:start w:val="1"/>
      <w:numFmt w:val="decimal"/>
      <w:lvlText w:val="%5."/>
      <w:lvlJc w:val="left"/>
      <w:pPr>
        <w:ind w:left="1440" w:hanging="360"/>
      </w:pPr>
    </w:lvl>
    <w:lvl w:ilvl="5" w:tplc="F0522BA0">
      <w:start w:val="1"/>
      <w:numFmt w:val="decimal"/>
      <w:lvlText w:val="%6."/>
      <w:lvlJc w:val="left"/>
      <w:pPr>
        <w:ind w:left="1440" w:hanging="360"/>
      </w:pPr>
    </w:lvl>
    <w:lvl w:ilvl="6" w:tplc="DFD2152C">
      <w:start w:val="1"/>
      <w:numFmt w:val="decimal"/>
      <w:lvlText w:val="%7."/>
      <w:lvlJc w:val="left"/>
      <w:pPr>
        <w:ind w:left="1440" w:hanging="360"/>
      </w:pPr>
    </w:lvl>
    <w:lvl w:ilvl="7" w:tplc="B09CC826">
      <w:start w:val="1"/>
      <w:numFmt w:val="decimal"/>
      <w:lvlText w:val="%8."/>
      <w:lvlJc w:val="left"/>
      <w:pPr>
        <w:ind w:left="1440" w:hanging="360"/>
      </w:pPr>
    </w:lvl>
    <w:lvl w:ilvl="8" w:tplc="ED74FE4E">
      <w:start w:val="1"/>
      <w:numFmt w:val="decimal"/>
      <w:lvlText w:val="%9."/>
      <w:lvlJc w:val="left"/>
      <w:pPr>
        <w:ind w:left="1440" w:hanging="360"/>
      </w:pPr>
    </w:lvl>
  </w:abstractNum>
  <w:abstractNum w:abstractNumId="16" w15:restartNumberingAfterBreak="0">
    <w:nsid w:val="3D594870"/>
    <w:multiLevelType w:val="hybridMultilevel"/>
    <w:tmpl w:val="128CF892"/>
    <w:lvl w:ilvl="0" w:tplc="7552703C">
      <w:numFmt w:val="bullet"/>
      <w:lvlText w:val="-"/>
      <w:lvlJc w:val="left"/>
      <w:pPr>
        <w:ind w:left="720" w:hanging="360"/>
      </w:pPr>
      <w:rPr>
        <w:rFonts w:ascii="Times New Roman" w:eastAsia="Calibri"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BD5A31"/>
    <w:multiLevelType w:val="hybridMultilevel"/>
    <w:tmpl w:val="BF5CA15E"/>
    <w:lvl w:ilvl="0" w:tplc="F1F25798">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6C1420"/>
    <w:multiLevelType w:val="hybridMultilevel"/>
    <w:tmpl w:val="BAD635AC"/>
    <w:lvl w:ilvl="0" w:tplc="C24679F2">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DD0EEB"/>
    <w:multiLevelType w:val="hybridMultilevel"/>
    <w:tmpl w:val="F73412BC"/>
    <w:lvl w:ilvl="0" w:tplc="3AFE917A">
      <w:start w:val="1"/>
      <w:numFmt w:val="bullet"/>
      <w:lvlText w:val=""/>
      <w:lvlJc w:val="left"/>
      <w:pPr>
        <w:ind w:left="1080" w:hanging="360"/>
      </w:pPr>
      <w:rPr>
        <w:rFonts w:ascii="Symbol" w:hAnsi="Symbol"/>
      </w:rPr>
    </w:lvl>
    <w:lvl w:ilvl="1" w:tplc="9054763A">
      <w:start w:val="1"/>
      <w:numFmt w:val="bullet"/>
      <w:lvlText w:val=""/>
      <w:lvlJc w:val="left"/>
      <w:pPr>
        <w:ind w:left="1080" w:hanging="360"/>
      </w:pPr>
      <w:rPr>
        <w:rFonts w:ascii="Symbol" w:hAnsi="Symbol"/>
      </w:rPr>
    </w:lvl>
    <w:lvl w:ilvl="2" w:tplc="09904B7C">
      <w:start w:val="1"/>
      <w:numFmt w:val="bullet"/>
      <w:lvlText w:val=""/>
      <w:lvlJc w:val="left"/>
      <w:pPr>
        <w:ind w:left="1080" w:hanging="360"/>
      </w:pPr>
      <w:rPr>
        <w:rFonts w:ascii="Symbol" w:hAnsi="Symbol"/>
      </w:rPr>
    </w:lvl>
    <w:lvl w:ilvl="3" w:tplc="4F140F6E">
      <w:start w:val="1"/>
      <w:numFmt w:val="bullet"/>
      <w:lvlText w:val=""/>
      <w:lvlJc w:val="left"/>
      <w:pPr>
        <w:ind w:left="1080" w:hanging="360"/>
      </w:pPr>
      <w:rPr>
        <w:rFonts w:ascii="Symbol" w:hAnsi="Symbol"/>
      </w:rPr>
    </w:lvl>
    <w:lvl w:ilvl="4" w:tplc="73E0ED78">
      <w:start w:val="1"/>
      <w:numFmt w:val="bullet"/>
      <w:lvlText w:val=""/>
      <w:lvlJc w:val="left"/>
      <w:pPr>
        <w:ind w:left="1080" w:hanging="360"/>
      </w:pPr>
      <w:rPr>
        <w:rFonts w:ascii="Symbol" w:hAnsi="Symbol"/>
      </w:rPr>
    </w:lvl>
    <w:lvl w:ilvl="5" w:tplc="A1C6CA92">
      <w:start w:val="1"/>
      <w:numFmt w:val="bullet"/>
      <w:lvlText w:val=""/>
      <w:lvlJc w:val="left"/>
      <w:pPr>
        <w:ind w:left="1080" w:hanging="360"/>
      </w:pPr>
      <w:rPr>
        <w:rFonts w:ascii="Symbol" w:hAnsi="Symbol"/>
      </w:rPr>
    </w:lvl>
    <w:lvl w:ilvl="6" w:tplc="EC38C590">
      <w:start w:val="1"/>
      <w:numFmt w:val="bullet"/>
      <w:lvlText w:val=""/>
      <w:lvlJc w:val="left"/>
      <w:pPr>
        <w:ind w:left="1080" w:hanging="360"/>
      </w:pPr>
      <w:rPr>
        <w:rFonts w:ascii="Symbol" w:hAnsi="Symbol"/>
      </w:rPr>
    </w:lvl>
    <w:lvl w:ilvl="7" w:tplc="D466FAD6">
      <w:start w:val="1"/>
      <w:numFmt w:val="bullet"/>
      <w:lvlText w:val=""/>
      <w:lvlJc w:val="left"/>
      <w:pPr>
        <w:ind w:left="1080" w:hanging="360"/>
      </w:pPr>
      <w:rPr>
        <w:rFonts w:ascii="Symbol" w:hAnsi="Symbol"/>
      </w:rPr>
    </w:lvl>
    <w:lvl w:ilvl="8" w:tplc="729C37EA">
      <w:start w:val="1"/>
      <w:numFmt w:val="bullet"/>
      <w:lvlText w:val=""/>
      <w:lvlJc w:val="left"/>
      <w:pPr>
        <w:ind w:left="1080" w:hanging="360"/>
      </w:pPr>
      <w:rPr>
        <w:rFonts w:ascii="Symbol" w:hAnsi="Symbol"/>
      </w:rPr>
    </w:lvl>
  </w:abstractNum>
  <w:abstractNum w:abstractNumId="20" w15:restartNumberingAfterBreak="0">
    <w:nsid w:val="56152DF3"/>
    <w:multiLevelType w:val="hybridMultilevel"/>
    <w:tmpl w:val="EC3EC9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B87E93"/>
    <w:multiLevelType w:val="hybridMultilevel"/>
    <w:tmpl w:val="3D16DE6A"/>
    <w:lvl w:ilvl="0" w:tplc="131C810A">
      <w:start w:val="1"/>
      <w:numFmt w:val="decimal"/>
      <w:lvlText w:val="%1."/>
      <w:lvlJc w:val="left"/>
      <w:pPr>
        <w:ind w:left="1440" w:hanging="360"/>
      </w:pPr>
    </w:lvl>
    <w:lvl w:ilvl="1" w:tplc="CC8A5E00">
      <w:start w:val="1"/>
      <w:numFmt w:val="decimal"/>
      <w:lvlText w:val="%2."/>
      <w:lvlJc w:val="left"/>
      <w:pPr>
        <w:ind w:left="1440" w:hanging="360"/>
      </w:pPr>
    </w:lvl>
    <w:lvl w:ilvl="2" w:tplc="A7FCDEF2">
      <w:start w:val="1"/>
      <w:numFmt w:val="decimal"/>
      <w:lvlText w:val="%3."/>
      <w:lvlJc w:val="left"/>
      <w:pPr>
        <w:ind w:left="1440" w:hanging="360"/>
      </w:pPr>
    </w:lvl>
    <w:lvl w:ilvl="3" w:tplc="99840652">
      <w:start w:val="1"/>
      <w:numFmt w:val="decimal"/>
      <w:lvlText w:val="%4."/>
      <w:lvlJc w:val="left"/>
      <w:pPr>
        <w:ind w:left="1440" w:hanging="360"/>
      </w:pPr>
    </w:lvl>
    <w:lvl w:ilvl="4" w:tplc="F8043CBE">
      <w:start w:val="1"/>
      <w:numFmt w:val="decimal"/>
      <w:lvlText w:val="%5."/>
      <w:lvlJc w:val="left"/>
      <w:pPr>
        <w:ind w:left="1440" w:hanging="360"/>
      </w:pPr>
    </w:lvl>
    <w:lvl w:ilvl="5" w:tplc="A776C5DA">
      <w:start w:val="1"/>
      <w:numFmt w:val="decimal"/>
      <w:lvlText w:val="%6."/>
      <w:lvlJc w:val="left"/>
      <w:pPr>
        <w:ind w:left="1440" w:hanging="360"/>
      </w:pPr>
    </w:lvl>
    <w:lvl w:ilvl="6" w:tplc="B5980DAA">
      <w:start w:val="1"/>
      <w:numFmt w:val="decimal"/>
      <w:lvlText w:val="%7."/>
      <w:lvlJc w:val="left"/>
      <w:pPr>
        <w:ind w:left="1440" w:hanging="360"/>
      </w:pPr>
    </w:lvl>
    <w:lvl w:ilvl="7" w:tplc="840ADCF8">
      <w:start w:val="1"/>
      <w:numFmt w:val="decimal"/>
      <w:lvlText w:val="%8."/>
      <w:lvlJc w:val="left"/>
      <w:pPr>
        <w:ind w:left="1440" w:hanging="360"/>
      </w:pPr>
    </w:lvl>
    <w:lvl w:ilvl="8" w:tplc="D056047A">
      <w:start w:val="1"/>
      <w:numFmt w:val="decimal"/>
      <w:lvlText w:val="%9."/>
      <w:lvlJc w:val="left"/>
      <w:pPr>
        <w:ind w:left="1440" w:hanging="360"/>
      </w:pPr>
    </w:lvl>
  </w:abstractNum>
  <w:abstractNum w:abstractNumId="22" w15:restartNumberingAfterBreak="0">
    <w:nsid w:val="5CA5031F"/>
    <w:multiLevelType w:val="hybridMultilevel"/>
    <w:tmpl w:val="D5AEE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151E6D"/>
    <w:multiLevelType w:val="hybridMultilevel"/>
    <w:tmpl w:val="273ED9BC"/>
    <w:lvl w:ilvl="0" w:tplc="BA7E0676">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8E3062"/>
    <w:multiLevelType w:val="hybridMultilevel"/>
    <w:tmpl w:val="C46CEDC8"/>
    <w:lvl w:ilvl="0" w:tplc="D28001B6">
      <w:start w:val="1"/>
      <w:numFmt w:val="decimal"/>
      <w:lvlText w:val="%1."/>
      <w:lvlJc w:val="left"/>
      <w:pPr>
        <w:ind w:left="1440" w:hanging="360"/>
      </w:pPr>
    </w:lvl>
    <w:lvl w:ilvl="1" w:tplc="1608958A">
      <w:start w:val="1"/>
      <w:numFmt w:val="decimal"/>
      <w:lvlText w:val="%2."/>
      <w:lvlJc w:val="left"/>
      <w:pPr>
        <w:ind w:left="1440" w:hanging="360"/>
      </w:pPr>
    </w:lvl>
    <w:lvl w:ilvl="2" w:tplc="7BA4D5F6">
      <w:start w:val="1"/>
      <w:numFmt w:val="decimal"/>
      <w:lvlText w:val="%3."/>
      <w:lvlJc w:val="left"/>
      <w:pPr>
        <w:ind w:left="1440" w:hanging="360"/>
      </w:pPr>
    </w:lvl>
    <w:lvl w:ilvl="3" w:tplc="E8D2553C">
      <w:start w:val="1"/>
      <w:numFmt w:val="decimal"/>
      <w:lvlText w:val="%4."/>
      <w:lvlJc w:val="left"/>
      <w:pPr>
        <w:ind w:left="1440" w:hanging="360"/>
      </w:pPr>
    </w:lvl>
    <w:lvl w:ilvl="4" w:tplc="602E27CE">
      <w:start w:val="1"/>
      <w:numFmt w:val="decimal"/>
      <w:lvlText w:val="%5."/>
      <w:lvlJc w:val="left"/>
      <w:pPr>
        <w:ind w:left="1440" w:hanging="360"/>
      </w:pPr>
    </w:lvl>
    <w:lvl w:ilvl="5" w:tplc="728E284A">
      <w:start w:val="1"/>
      <w:numFmt w:val="decimal"/>
      <w:lvlText w:val="%6."/>
      <w:lvlJc w:val="left"/>
      <w:pPr>
        <w:ind w:left="1440" w:hanging="360"/>
      </w:pPr>
    </w:lvl>
    <w:lvl w:ilvl="6" w:tplc="1CC89D4C">
      <w:start w:val="1"/>
      <w:numFmt w:val="decimal"/>
      <w:lvlText w:val="%7."/>
      <w:lvlJc w:val="left"/>
      <w:pPr>
        <w:ind w:left="1440" w:hanging="360"/>
      </w:pPr>
    </w:lvl>
    <w:lvl w:ilvl="7" w:tplc="1368E4CA">
      <w:start w:val="1"/>
      <w:numFmt w:val="decimal"/>
      <w:lvlText w:val="%8."/>
      <w:lvlJc w:val="left"/>
      <w:pPr>
        <w:ind w:left="1440" w:hanging="360"/>
      </w:pPr>
    </w:lvl>
    <w:lvl w:ilvl="8" w:tplc="9CCA67FA">
      <w:start w:val="1"/>
      <w:numFmt w:val="decimal"/>
      <w:lvlText w:val="%9."/>
      <w:lvlJc w:val="left"/>
      <w:pPr>
        <w:ind w:left="1440" w:hanging="360"/>
      </w:pPr>
    </w:lvl>
  </w:abstractNum>
  <w:abstractNum w:abstractNumId="25" w15:restartNumberingAfterBreak="0">
    <w:nsid w:val="6AB440E1"/>
    <w:multiLevelType w:val="hybridMultilevel"/>
    <w:tmpl w:val="3FC49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492413"/>
    <w:multiLevelType w:val="hybridMultilevel"/>
    <w:tmpl w:val="4D2288BE"/>
    <w:lvl w:ilvl="0" w:tplc="39EED562">
      <w:numFmt w:val="bullet"/>
      <w:lvlText w:val="-"/>
      <w:lvlJc w:val="left"/>
      <w:pPr>
        <w:ind w:left="360" w:hanging="360"/>
      </w:pPr>
      <w:rPr>
        <w:rFonts w:ascii="Times New Roman" w:eastAsia="Calibri" w:hAnsi="Times New Roman" w:cs="Times New Roman"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7" w15:restartNumberingAfterBreak="0">
    <w:nsid w:val="713C5959"/>
    <w:multiLevelType w:val="hybridMultilevel"/>
    <w:tmpl w:val="DA6E2E68"/>
    <w:lvl w:ilvl="0" w:tplc="9A82D25A">
      <w:start w:val="1"/>
      <w:numFmt w:val="decimal"/>
      <w:lvlText w:val="%1."/>
      <w:lvlJc w:val="left"/>
      <w:pPr>
        <w:ind w:left="1440" w:hanging="360"/>
      </w:pPr>
    </w:lvl>
    <w:lvl w:ilvl="1" w:tplc="5A3868DC">
      <w:start w:val="1"/>
      <w:numFmt w:val="decimal"/>
      <w:lvlText w:val="%2."/>
      <w:lvlJc w:val="left"/>
      <w:pPr>
        <w:ind w:left="1440" w:hanging="360"/>
      </w:pPr>
    </w:lvl>
    <w:lvl w:ilvl="2" w:tplc="57941996">
      <w:start w:val="1"/>
      <w:numFmt w:val="decimal"/>
      <w:lvlText w:val="%3."/>
      <w:lvlJc w:val="left"/>
      <w:pPr>
        <w:ind w:left="1440" w:hanging="360"/>
      </w:pPr>
    </w:lvl>
    <w:lvl w:ilvl="3" w:tplc="12F20B36">
      <w:start w:val="1"/>
      <w:numFmt w:val="decimal"/>
      <w:lvlText w:val="%4."/>
      <w:lvlJc w:val="left"/>
      <w:pPr>
        <w:ind w:left="1440" w:hanging="360"/>
      </w:pPr>
    </w:lvl>
    <w:lvl w:ilvl="4" w:tplc="7C622D12">
      <w:start w:val="1"/>
      <w:numFmt w:val="decimal"/>
      <w:lvlText w:val="%5."/>
      <w:lvlJc w:val="left"/>
      <w:pPr>
        <w:ind w:left="1440" w:hanging="360"/>
      </w:pPr>
    </w:lvl>
    <w:lvl w:ilvl="5" w:tplc="8CD07402">
      <w:start w:val="1"/>
      <w:numFmt w:val="decimal"/>
      <w:lvlText w:val="%6."/>
      <w:lvlJc w:val="left"/>
      <w:pPr>
        <w:ind w:left="1440" w:hanging="360"/>
      </w:pPr>
    </w:lvl>
    <w:lvl w:ilvl="6" w:tplc="D5E2BAB2">
      <w:start w:val="1"/>
      <w:numFmt w:val="decimal"/>
      <w:lvlText w:val="%7."/>
      <w:lvlJc w:val="left"/>
      <w:pPr>
        <w:ind w:left="1440" w:hanging="360"/>
      </w:pPr>
    </w:lvl>
    <w:lvl w:ilvl="7" w:tplc="B84017CE">
      <w:start w:val="1"/>
      <w:numFmt w:val="decimal"/>
      <w:lvlText w:val="%8."/>
      <w:lvlJc w:val="left"/>
      <w:pPr>
        <w:ind w:left="1440" w:hanging="360"/>
      </w:pPr>
    </w:lvl>
    <w:lvl w:ilvl="8" w:tplc="B442C0C8">
      <w:start w:val="1"/>
      <w:numFmt w:val="decimal"/>
      <w:lvlText w:val="%9."/>
      <w:lvlJc w:val="left"/>
      <w:pPr>
        <w:ind w:left="1440" w:hanging="360"/>
      </w:pPr>
    </w:lvl>
  </w:abstractNum>
  <w:abstractNum w:abstractNumId="28" w15:restartNumberingAfterBreak="0">
    <w:nsid w:val="71715821"/>
    <w:multiLevelType w:val="hybridMultilevel"/>
    <w:tmpl w:val="B26C4E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0D6EE1"/>
    <w:multiLevelType w:val="hybridMultilevel"/>
    <w:tmpl w:val="ACA82F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6D52E4"/>
    <w:multiLevelType w:val="hybridMultilevel"/>
    <w:tmpl w:val="7F6AAC84"/>
    <w:lvl w:ilvl="0" w:tplc="C5B67C92">
      <w:start w:val="1"/>
      <w:numFmt w:val="bullet"/>
      <w:lvlText w:val=""/>
      <w:lvlJc w:val="left"/>
      <w:pPr>
        <w:ind w:left="1080" w:hanging="360"/>
      </w:pPr>
      <w:rPr>
        <w:rFonts w:ascii="Symbol" w:hAnsi="Symbol"/>
      </w:rPr>
    </w:lvl>
    <w:lvl w:ilvl="1" w:tplc="88582274">
      <w:start w:val="1"/>
      <w:numFmt w:val="bullet"/>
      <w:lvlText w:val=""/>
      <w:lvlJc w:val="left"/>
      <w:pPr>
        <w:ind w:left="1080" w:hanging="360"/>
      </w:pPr>
      <w:rPr>
        <w:rFonts w:ascii="Symbol" w:hAnsi="Symbol"/>
      </w:rPr>
    </w:lvl>
    <w:lvl w:ilvl="2" w:tplc="25BC2818">
      <w:start w:val="1"/>
      <w:numFmt w:val="bullet"/>
      <w:lvlText w:val=""/>
      <w:lvlJc w:val="left"/>
      <w:pPr>
        <w:ind w:left="1080" w:hanging="360"/>
      </w:pPr>
      <w:rPr>
        <w:rFonts w:ascii="Symbol" w:hAnsi="Symbol"/>
      </w:rPr>
    </w:lvl>
    <w:lvl w:ilvl="3" w:tplc="9D94D6CC">
      <w:start w:val="1"/>
      <w:numFmt w:val="bullet"/>
      <w:lvlText w:val=""/>
      <w:lvlJc w:val="left"/>
      <w:pPr>
        <w:ind w:left="1080" w:hanging="360"/>
      </w:pPr>
      <w:rPr>
        <w:rFonts w:ascii="Symbol" w:hAnsi="Symbol"/>
      </w:rPr>
    </w:lvl>
    <w:lvl w:ilvl="4" w:tplc="CA825ABE">
      <w:start w:val="1"/>
      <w:numFmt w:val="bullet"/>
      <w:lvlText w:val=""/>
      <w:lvlJc w:val="left"/>
      <w:pPr>
        <w:ind w:left="1080" w:hanging="360"/>
      </w:pPr>
      <w:rPr>
        <w:rFonts w:ascii="Symbol" w:hAnsi="Symbol"/>
      </w:rPr>
    </w:lvl>
    <w:lvl w:ilvl="5" w:tplc="B5EE1EC0">
      <w:start w:val="1"/>
      <w:numFmt w:val="bullet"/>
      <w:lvlText w:val=""/>
      <w:lvlJc w:val="left"/>
      <w:pPr>
        <w:ind w:left="1080" w:hanging="360"/>
      </w:pPr>
      <w:rPr>
        <w:rFonts w:ascii="Symbol" w:hAnsi="Symbol"/>
      </w:rPr>
    </w:lvl>
    <w:lvl w:ilvl="6" w:tplc="2DFEC9A4">
      <w:start w:val="1"/>
      <w:numFmt w:val="bullet"/>
      <w:lvlText w:val=""/>
      <w:lvlJc w:val="left"/>
      <w:pPr>
        <w:ind w:left="1080" w:hanging="360"/>
      </w:pPr>
      <w:rPr>
        <w:rFonts w:ascii="Symbol" w:hAnsi="Symbol"/>
      </w:rPr>
    </w:lvl>
    <w:lvl w:ilvl="7" w:tplc="53E85978">
      <w:start w:val="1"/>
      <w:numFmt w:val="bullet"/>
      <w:lvlText w:val=""/>
      <w:lvlJc w:val="left"/>
      <w:pPr>
        <w:ind w:left="1080" w:hanging="360"/>
      </w:pPr>
      <w:rPr>
        <w:rFonts w:ascii="Symbol" w:hAnsi="Symbol"/>
      </w:rPr>
    </w:lvl>
    <w:lvl w:ilvl="8" w:tplc="EC90183E">
      <w:start w:val="1"/>
      <w:numFmt w:val="bullet"/>
      <w:lvlText w:val=""/>
      <w:lvlJc w:val="left"/>
      <w:pPr>
        <w:ind w:left="1080" w:hanging="360"/>
      </w:pPr>
      <w:rPr>
        <w:rFonts w:ascii="Symbol" w:hAnsi="Symbol"/>
      </w:rPr>
    </w:lvl>
  </w:abstractNum>
  <w:num w:numId="1" w16cid:durableId="2014183925">
    <w:abstractNumId w:val="8"/>
  </w:num>
  <w:num w:numId="2" w16cid:durableId="1320042437">
    <w:abstractNumId w:val="14"/>
  </w:num>
  <w:num w:numId="3" w16cid:durableId="1266040394">
    <w:abstractNumId w:val="5"/>
  </w:num>
  <w:num w:numId="4" w16cid:durableId="1663850504">
    <w:abstractNumId w:val="20"/>
  </w:num>
  <w:num w:numId="5" w16cid:durableId="536509189">
    <w:abstractNumId w:val="28"/>
  </w:num>
  <w:num w:numId="6" w16cid:durableId="1285039045">
    <w:abstractNumId w:val="23"/>
  </w:num>
  <w:num w:numId="7" w16cid:durableId="1305043059">
    <w:abstractNumId w:val="22"/>
  </w:num>
  <w:num w:numId="8" w16cid:durableId="948701206">
    <w:abstractNumId w:val="2"/>
  </w:num>
  <w:num w:numId="9" w16cid:durableId="632752127">
    <w:abstractNumId w:val="9"/>
  </w:num>
  <w:num w:numId="10" w16cid:durableId="1837763332">
    <w:abstractNumId w:val="26"/>
  </w:num>
  <w:num w:numId="11" w16cid:durableId="1349680580">
    <w:abstractNumId w:val="25"/>
  </w:num>
  <w:num w:numId="12" w16cid:durableId="1245914424">
    <w:abstractNumId w:val="11"/>
  </w:num>
  <w:num w:numId="13" w16cid:durableId="1239099039">
    <w:abstractNumId w:val="18"/>
  </w:num>
  <w:num w:numId="14" w16cid:durableId="1295714587">
    <w:abstractNumId w:val="17"/>
  </w:num>
  <w:num w:numId="15" w16cid:durableId="917714084">
    <w:abstractNumId w:val="16"/>
  </w:num>
  <w:num w:numId="16" w16cid:durableId="787284911">
    <w:abstractNumId w:val="3"/>
  </w:num>
  <w:num w:numId="17" w16cid:durableId="788745633">
    <w:abstractNumId w:val="19"/>
  </w:num>
  <w:num w:numId="18" w16cid:durableId="606548151">
    <w:abstractNumId w:val="30"/>
  </w:num>
  <w:num w:numId="19" w16cid:durableId="2096825623">
    <w:abstractNumId w:val="10"/>
  </w:num>
  <w:num w:numId="20" w16cid:durableId="965620547">
    <w:abstractNumId w:val="24"/>
  </w:num>
  <w:num w:numId="21" w16cid:durableId="419105539">
    <w:abstractNumId w:val="21"/>
  </w:num>
  <w:num w:numId="22" w16cid:durableId="520317524">
    <w:abstractNumId w:val="27"/>
  </w:num>
  <w:num w:numId="23" w16cid:durableId="1377507870">
    <w:abstractNumId w:val="15"/>
  </w:num>
  <w:num w:numId="24" w16cid:durableId="1636527638">
    <w:abstractNumId w:val="1"/>
  </w:num>
  <w:num w:numId="25" w16cid:durableId="843322467">
    <w:abstractNumId w:val="12"/>
  </w:num>
  <w:num w:numId="26" w16cid:durableId="1780756948">
    <w:abstractNumId w:val="6"/>
  </w:num>
  <w:num w:numId="27" w16cid:durableId="1374965711">
    <w:abstractNumId w:val="29"/>
  </w:num>
  <w:num w:numId="28" w16cid:durableId="138887393">
    <w:abstractNumId w:val="7"/>
  </w:num>
  <w:num w:numId="29" w16cid:durableId="425882432">
    <w:abstractNumId w:val="13"/>
  </w:num>
  <w:num w:numId="30" w16cid:durableId="585378885">
    <w:abstractNumId w:val="4"/>
  </w:num>
  <w:num w:numId="31" w16cid:durableId="70845800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DY3MDQ2tjQ1MTYzMDRS0lEKTi0uzszPAykwMq8FAK/i94ItAAAA"/>
    <w:docVar w:name="EN.InstantFormat" w:val="&lt;ENInstantFormat&gt;&lt;Enabled&gt;1&lt;/Enabled&gt;&lt;ScanUnformatted&gt;0&lt;/ScanUnformatted&gt;&lt;ScanChanges&gt;0&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9rtwpap589fzpqes2sa5pzdf9rwtspwpvrdw&quot;&gt;NorthernRiversFlood_Library&lt;record-ids&gt;&lt;item&gt;8&lt;/item&gt;&lt;item&gt;13&lt;/item&gt;&lt;item&gt;15&lt;/item&gt;&lt;item&gt;16&lt;/item&gt;&lt;/record-ids&gt;&lt;/item&gt;&lt;/Libraries&gt;"/>
  </w:docVars>
  <w:rsids>
    <w:rsidRoot w:val="0076123D"/>
    <w:rsid w:val="0000018D"/>
    <w:rsid w:val="000002A5"/>
    <w:rsid w:val="000003AF"/>
    <w:rsid w:val="000003C3"/>
    <w:rsid w:val="00000415"/>
    <w:rsid w:val="00000717"/>
    <w:rsid w:val="00000771"/>
    <w:rsid w:val="0000081A"/>
    <w:rsid w:val="00000A32"/>
    <w:rsid w:val="00000A5E"/>
    <w:rsid w:val="00000B87"/>
    <w:rsid w:val="00000BAB"/>
    <w:rsid w:val="00000C7F"/>
    <w:rsid w:val="00000D71"/>
    <w:rsid w:val="00000DFE"/>
    <w:rsid w:val="00000E29"/>
    <w:rsid w:val="000014F6"/>
    <w:rsid w:val="00001830"/>
    <w:rsid w:val="000018E9"/>
    <w:rsid w:val="0000193A"/>
    <w:rsid w:val="000019BF"/>
    <w:rsid w:val="000019CE"/>
    <w:rsid w:val="000019DC"/>
    <w:rsid w:val="00001C9E"/>
    <w:rsid w:val="00002107"/>
    <w:rsid w:val="000021BD"/>
    <w:rsid w:val="00002264"/>
    <w:rsid w:val="00002296"/>
    <w:rsid w:val="000023F3"/>
    <w:rsid w:val="00002514"/>
    <w:rsid w:val="0000267A"/>
    <w:rsid w:val="0000279C"/>
    <w:rsid w:val="0000285C"/>
    <w:rsid w:val="000029B6"/>
    <w:rsid w:val="000029DC"/>
    <w:rsid w:val="00002A02"/>
    <w:rsid w:val="00002A49"/>
    <w:rsid w:val="00002B0A"/>
    <w:rsid w:val="00002DD4"/>
    <w:rsid w:val="0000316D"/>
    <w:rsid w:val="000031ED"/>
    <w:rsid w:val="00003474"/>
    <w:rsid w:val="00003664"/>
    <w:rsid w:val="00003710"/>
    <w:rsid w:val="0000378D"/>
    <w:rsid w:val="000037DE"/>
    <w:rsid w:val="00003ABA"/>
    <w:rsid w:val="00003CB1"/>
    <w:rsid w:val="00003D89"/>
    <w:rsid w:val="00003DA5"/>
    <w:rsid w:val="00003E29"/>
    <w:rsid w:val="00003E5A"/>
    <w:rsid w:val="00003E65"/>
    <w:rsid w:val="00003F18"/>
    <w:rsid w:val="00003FA1"/>
    <w:rsid w:val="000041A7"/>
    <w:rsid w:val="000044BC"/>
    <w:rsid w:val="0000457C"/>
    <w:rsid w:val="0000463F"/>
    <w:rsid w:val="000046F8"/>
    <w:rsid w:val="000046FB"/>
    <w:rsid w:val="0000478D"/>
    <w:rsid w:val="00004973"/>
    <w:rsid w:val="000049B2"/>
    <w:rsid w:val="00004BD7"/>
    <w:rsid w:val="00005245"/>
    <w:rsid w:val="0000535B"/>
    <w:rsid w:val="00005364"/>
    <w:rsid w:val="000053AF"/>
    <w:rsid w:val="00005452"/>
    <w:rsid w:val="0000547B"/>
    <w:rsid w:val="000054C1"/>
    <w:rsid w:val="0000591A"/>
    <w:rsid w:val="000059D1"/>
    <w:rsid w:val="00005AA9"/>
    <w:rsid w:val="00005B4F"/>
    <w:rsid w:val="00005ED6"/>
    <w:rsid w:val="00005F39"/>
    <w:rsid w:val="00005F8A"/>
    <w:rsid w:val="0000612D"/>
    <w:rsid w:val="000061D8"/>
    <w:rsid w:val="00006510"/>
    <w:rsid w:val="000066E7"/>
    <w:rsid w:val="00006A33"/>
    <w:rsid w:val="00006AC8"/>
    <w:rsid w:val="00006B6D"/>
    <w:rsid w:val="00006CB0"/>
    <w:rsid w:val="00006CC2"/>
    <w:rsid w:val="00006D7B"/>
    <w:rsid w:val="00006F08"/>
    <w:rsid w:val="00007172"/>
    <w:rsid w:val="00007174"/>
    <w:rsid w:val="000072FE"/>
    <w:rsid w:val="00007321"/>
    <w:rsid w:val="00007735"/>
    <w:rsid w:val="000078AB"/>
    <w:rsid w:val="00007C57"/>
    <w:rsid w:val="00007C70"/>
    <w:rsid w:val="00007CE1"/>
    <w:rsid w:val="000102FB"/>
    <w:rsid w:val="00010316"/>
    <w:rsid w:val="00010540"/>
    <w:rsid w:val="000105E7"/>
    <w:rsid w:val="0001064A"/>
    <w:rsid w:val="00010680"/>
    <w:rsid w:val="00010702"/>
    <w:rsid w:val="00010824"/>
    <w:rsid w:val="00010915"/>
    <w:rsid w:val="00010970"/>
    <w:rsid w:val="00010996"/>
    <w:rsid w:val="00010A53"/>
    <w:rsid w:val="00010BC4"/>
    <w:rsid w:val="00011165"/>
    <w:rsid w:val="0001119C"/>
    <w:rsid w:val="00011246"/>
    <w:rsid w:val="000112C2"/>
    <w:rsid w:val="000113CF"/>
    <w:rsid w:val="00011427"/>
    <w:rsid w:val="000114A3"/>
    <w:rsid w:val="00011575"/>
    <w:rsid w:val="00011744"/>
    <w:rsid w:val="000118BC"/>
    <w:rsid w:val="00011B34"/>
    <w:rsid w:val="00011BA2"/>
    <w:rsid w:val="00011C62"/>
    <w:rsid w:val="00012033"/>
    <w:rsid w:val="000120CE"/>
    <w:rsid w:val="000124E7"/>
    <w:rsid w:val="0001255C"/>
    <w:rsid w:val="000126D8"/>
    <w:rsid w:val="0001273C"/>
    <w:rsid w:val="000129EB"/>
    <w:rsid w:val="00012D20"/>
    <w:rsid w:val="00012D42"/>
    <w:rsid w:val="00012DC5"/>
    <w:rsid w:val="00012E74"/>
    <w:rsid w:val="00012EBB"/>
    <w:rsid w:val="00012F62"/>
    <w:rsid w:val="00013035"/>
    <w:rsid w:val="00013243"/>
    <w:rsid w:val="00013362"/>
    <w:rsid w:val="0001342B"/>
    <w:rsid w:val="0001358A"/>
    <w:rsid w:val="000137D5"/>
    <w:rsid w:val="0001381A"/>
    <w:rsid w:val="000139DB"/>
    <w:rsid w:val="00013CF3"/>
    <w:rsid w:val="00013E39"/>
    <w:rsid w:val="00013E4E"/>
    <w:rsid w:val="00013EA2"/>
    <w:rsid w:val="00014081"/>
    <w:rsid w:val="00014135"/>
    <w:rsid w:val="000141EA"/>
    <w:rsid w:val="00014395"/>
    <w:rsid w:val="0001444D"/>
    <w:rsid w:val="000144FC"/>
    <w:rsid w:val="000145C8"/>
    <w:rsid w:val="000148BD"/>
    <w:rsid w:val="000148D0"/>
    <w:rsid w:val="000148DB"/>
    <w:rsid w:val="000148EA"/>
    <w:rsid w:val="000149FD"/>
    <w:rsid w:val="00014C2B"/>
    <w:rsid w:val="00014D30"/>
    <w:rsid w:val="00014E92"/>
    <w:rsid w:val="00015047"/>
    <w:rsid w:val="00015452"/>
    <w:rsid w:val="0001550F"/>
    <w:rsid w:val="00015688"/>
    <w:rsid w:val="0001575C"/>
    <w:rsid w:val="000159ED"/>
    <w:rsid w:val="00015C26"/>
    <w:rsid w:val="00015C41"/>
    <w:rsid w:val="00015C82"/>
    <w:rsid w:val="00015E7D"/>
    <w:rsid w:val="00015F68"/>
    <w:rsid w:val="00016041"/>
    <w:rsid w:val="0001606E"/>
    <w:rsid w:val="00016224"/>
    <w:rsid w:val="00016240"/>
    <w:rsid w:val="000162A5"/>
    <w:rsid w:val="000165F0"/>
    <w:rsid w:val="00016687"/>
    <w:rsid w:val="000166DF"/>
    <w:rsid w:val="000166EA"/>
    <w:rsid w:val="00016899"/>
    <w:rsid w:val="00016A73"/>
    <w:rsid w:val="00016A7B"/>
    <w:rsid w:val="00016C63"/>
    <w:rsid w:val="00016DBE"/>
    <w:rsid w:val="00016F0F"/>
    <w:rsid w:val="00016FBA"/>
    <w:rsid w:val="00017610"/>
    <w:rsid w:val="00017A44"/>
    <w:rsid w:val="00017B8B"/>
    <w:rsid w:val="00017C32"/>
    <w:rsid w:val="00020052"/>
    <w:rsid w:val="00020054"/>
    <w:rsid w:val="00020117"/>
    <w:rsid w:val="0002021D"/>
    <w:rsid w:val="0002027C"/>
    <w:rsid w:val="0002052A"/>
    <w:rsid w:val="0002061A"/>
    <w:rsid w:val="00020657"/>
    <w:rsid w:val="000208F4"/>
    <w:rsid w:val="00020948"/>
    <w:rsid w:val="00020D72"/>
    <w:rsid w:val="00021043"/>
    <w:rsid w:val="000211F0"/>
    <w:rsid w:val="000212E7"/>
    <w:rsid w:val="0002147A"/>
    <w:rsid w:val="00021513"/>
    <w:rsid w:val="0002161D"/>
    <w:rsid w:val="0002171F"/>
    <w:rsid w:val="00021753"/>
    <w:rsid w:val="000217F8"/>
    <w:rsid w:val="000218D5"/>
    <w:rsid w:val="00021976"/>
    <w:rsid w:val="00021A8F"/>
    <w:rsid w:val="00021A9F"/>
    <w:rsid w:val="00021C63"/>
    <w:rsid w:val="00021C88"/>
    <w:rsid w:val="00021CA1"/>
    <w:rsid w:val="00021CD7"/>
    <w:rsid w:val="00021CE4"/>
    <w:rsid w:val="0002204F"/>
    <w:rsid w:val="000220C4"/>
    <w:rsid w:val="00022158"/>
    <w:rsid w:val="000221DE"/>
    <w:rsid w:val="000223FC"/>
    <w:rsid w:val="00022628"/>
    <w:rsid w:val="00022745"/>
    <w:rsid w:val="000227BC"/>
    <w:rsid w:val="000227FC"/>
    <w:rsid w:val="00022837"/>
    <w:rsid w:val="00022876"/>
    <w:rsid w:val="00022967"/>
    <w:rsid w:val="000229A9"/>
    <w:rsid w:val="000231C2"/>
    <w:rsid w:val="000237EE"/>
    <w:rsid w:val="00023823"/>
    <w:rsid w:val="0002389A"/>
    <w:rsid w:val="00023B4C"/>
    <w:rsid w:val="00023B5C"/>
    <w:rsid w:val="00023E1D"/>
    <w:rsid w:val="00023E4B"/>
    <w:rsid w:val="00024209"/>
    <w:rsid w:val="00024439"/>
    <w:rsid w:val="00024622"/>
    <w:rsid w:val="00024630"/>
    <w:rsid w:val="000247A4"/>
    <w:rsid w:val="000247E7"/>
    <w:rsid w:val="000249E8"/>
    <w:rsid w:val="00024EAA"/>
    <w:rsid w:val="00024EAC"/>
    <w:rsid w:val="000251FB"/>
    <w:rsid w:val="0002530A"/>
    <w:rsid w:val="00025357"/>
    <w:rsid w:val="000253EA"/>
    <w:rsid w:val="000253EF"/>
    <w:rsid w:val="00025466"/>
    <w:rsid w:val="000255DC"/>
    <w:rsid w:val="00025691"/>
    <w:rsid w:val="00025CFA"/>
    <w:rsid w:val="00025D0D"/>
    <w:rsid w:val="00025E01"/>
    <w:rsid w:val="000260A6"/>
    <w:rsid w:val="0002643A"/>
    <w:rsid w:val="00026448"/>
    <w:rsid w:val="000264A1"/>
    <w:rsid w:val="000265DD"/>
    <w:rsid w:val="00026603"/>
    <w:rsid w:val="00026657"/>
    <w:rsid w:val="000267B7"/>
    <w:rsid w:val="0002680D"/>
    <w:rsid w:val="00026868"/>
    <w:rsid w:val="000268F4"/>
    <w:rsid w:val="00026B49"/>
    <w:rsid w:val="00026CD5"/>
    <w:rsid w:val="00026DB4"/>
    <w:rsid w:val="00026DC6"/>
    <w:rsid w:val="0002704B"/>
    <w:rsid w:val="00027079"/>
    <w:rsid w:val="00027237"/>
    <w:rsid w:val="000274A4"/>
    <w:rsid w:val="0002777D"/>
    <w:rsid w:val="000277D2"/>
    <w:rsid w:val="000277FA"/>
    <w:rsid w:val="000278A8"/>
    <w:rsid w:val="000278B4"/>
    <w:rsid w:val="000278D8"/>
    <w:rsid w:val="00027B2A"/>
    <w:rsid w:val="00027BC7"/>
    <w:rsid w:val="00027CD4"/>
    <w:rsid w:val="00027E7A"/>
    <w:rsid w:val="00027EA9"/>
    <w:rsid w:val="00027F10"/>
    <w:rsid w:val="0003022A"/>
    <w:rsid w:val="000302E1"/>
    <w:rsid w:val="00030572"/>
    <w:rsid w:val="00030688"/>
    <w:rsid w:val="0003077A"/>
    <w:rsid w:val="000307FB"/>
    <w:rsid w:val="00030A80"/>
    <w:rsid w:val="00030B3A"/>
    <w:rsid w:val="00030B90"/>
    <w:rsid w:val="00030BE8"/>
    <w:rsid w:val="00030C7B"/>
    <w:rsid w:val="00030CAF"/>
    <w:rsid w:val="00030E13"/>
    <w:rsid w:val="00030FD5"/>
    <w:rsid w:val="0003106C"/>
    <w:rsid w:val="000310D5"/>
    <w:rsid w:val="0003110B"/>
    <w:rsid w:val="0003113A"/>
    <w:rsid w:val="000311E9"/>
    <w:rsid w:val="00031492"/>
    <w:rsid w:val="0003169C"/>
    <w:rsid w:val="00031961"/>
    <w:rsid w:val="00031AA0"/>
    <w:rsid w:val="00031AC7"/>
    <w:rsid w:val="00031AEF"/>
    <w:rsid w:val="00031BFC"/>
    <w:rsid w:val="00031C77"/>
    <w:rsid w:val="00031F60"/>
    <w:rsid w:val="00031FDF"/>
    <w:rsid w:val="00032146"/>
    <w:rsid w:val="00032440"/>
    <w:rsid w:val="0003255E"/>
    <w:rsid w:val="0003296C"/>
    <w:rsid w:val="000329AD"/>
    <w:rsid w:val="00032B16"/>
    <w:rsid w:val="00032B4E"/>
    <w:rsid w:val="00032C15"/>
    <w:rsid w:val="00032C3E"/>
    <w:rsid w:val="00032D14"/>
    <w:rsid w:val="00032E19"/>
    <w:rsid w:val="00032EC4"/>
    <w:rsid w:val="0003323C"/>
    <w:rsid w:val="000332F3"/>
    <w:rsid w:val="00033384"/>
    <w:rsid w:val="000333D1"/>
    <w:rsid w:val="000334F9"/>
    <w:rsid w:val="000335CA"/>
    <w:rsid w:val="00033675"/>
    <w:rsid w:val="00033722"/>
    <w:rsid w:val="000338EA"/>
    <w:rsid w:val="00033B90"/>
    <w:rsid w:val="000340D3"/>
    <w:rsid w:val="0003418A"/>
    <w:rsid w:val="000341F4"/>
    <w:rsid w:val="000341FB"/>
    <w:rsid w:val="00034237"/>
    <w:rsid w:val="000346C3"/>
    <w:rsid w:val="000347D9"/>
    <w:rsid w:val="000348C8"/>
    <w:rsid w:val="000349E7"/>
    <w:rsid w:val="00034B53"/>
    <w:rsid w:val="00034B89"/>
    <w:rsid w:val="00034BA8"/>
    <w:rsid w:val="00034E0A"/>
    <w:rsid w:val="000350B6"/>
    <w:rsid w:val="000351D3"/>
    <w:rsid w:val="000351F7"/>
    <w:rsid w:val="000351FA"/>
    <w:rsid w:val="000352D1"/>
    <w:rsid w:val="00035384"/>
    <w:rsid w:val="00035461"/>
    <w:rsid w:val="0003554B"/>
    <w:rsid w:val="00035595"/>
    <w:rsid w:val="0003561F"/>
    <w:rsid w:val="000359DB"/>
    <w:rsid w:val="00035A21"/>
    <w:rsid w:val="00035DC5"/>
    <w:rsid w:val="00035ECD"/>
    <w:rsid w:val="00035EF8"/>
    <w:rsid w:val="00035FA5"/>
    <w:rsid w:val="000362A2"/>
    <w:rsid w:val="00036318"/>
    <w:rsid w:val="000363A8"/>
    <w:rsid w:val="00036421"/>
    <w:rsid w:val="00036616"/>
    <w:rsid w:val="000368F6"/>
    <w:rsid w:val="00036A46"/>
    <w:rsid w:val="00036AC3"/>
    <w:rsid w:val="00036BC3"/>
    <w:rsid w:val="00036DBC"/>
    <w:rsid w:val="00036F8E"/>
    <w:rsid w:val="00036F93"/>
    <w:rsid w:val="00037039"/>
    <w:rsid w:val="0003709E"/>
    <w:rsid w:val="00037142"/>
    <w:rsid w:val="00037369"/>
    <w:rsid w:val="00037373"/>
    <w:rsid w:val="000375E1"/>
    <w:rsid w:val="000377EE"/>
    <w:rsid w:val="0003783C"/>
    <w:rsid w:val="000379B5"/>
    <w:rsid w:val="000379BD"/>
    <w:rsid w:val="00037CC5"/>
    <w:rsid w:val="00037E4B"/>
    <w:rsid w:val="00037F39"/>
    <w:rsid w:val="0004003B"/>
    <w:rsid w:val="000403EB"/>
    <w:rsid w:val="00040589"/>
    <w:rsid w:val="000407B4"/>
    <w:rsid w:val="000408F8"/>
    <w:rsid w:val="0004098A"/>
    <w:rsid w:val="0004099F"/>
    <w:rsid w:val="00040A8E"/>
    <w:rsid w:val="00040AD2"/>
    <w:rsid w:val="00040D2C"/>
    <w:rsid w:val="00040E61"/>
    <w:rsid w:val="00040F4B"/>
    <w:rsid w:val="00041410"/>
    <w:rsid w:val="000415C9"/>
    <w:rsid w:val="000415DD"/>
    <w:rsid w:val="0004161F"/>
    <w:rsid w:val="0004169C"/>
    <w:rsid w:val="00041798"/>
    <w:rsid w:val="000417B0"/>
    <w:rsid w:val="00041885"/>
    <w:rsid w:val="0004188D"/>
    <w:rsid w:val="00041B14"/>
    <w:rsid w:val="00041B66"/>
    <w:rsid w:val="00041B8E"/>
    <w:rsid w:val="00041BF6"/>
    <w:rsid w:val="00041C92"/>
    <w:rsid w:val="00041D5F"/>
    <w:rsid w:val="00041D92"/>
    <w:rsid w:val="00042449"/>
    <w:rsid w:val="000427DE"/>
    <w:rsid w:val="000428EC"/>
    <w:rsid w:val="00042B66"/>
    <w:rsid w:val="00042C64"/>
    <w:rsid w:val="00042E08"/>
    <w:rsid w:val="00042E9D"/>
    <w:rsid w:val="0004372A"/>
    <w:rsid w:val="0004378F"/>
    <w:rsid w:val="000437E5"/>
    <w:rsid w:val="000438CC"/>
    <w:rsid w:val="00043918"/>
    <w:rsid w:val="00043B5F"/>
    <w:rsid w:val="00043C1A"/>
    <w:rsid w:val="00043CB3"/>
    <w:rsid w:val="00043F49"/>
    <w:rsid w:val="00043F62"/>
    <w:rsid w:val="00043FCF"/>
    <w:rsid w:val="000441CE"/>
    <w:rsid w:val="00044222"/>
    <w:rsid w:val="0004471B"/>
    <w:rsid w:val="00044B51"/>
    <w:rsid w:val="00044BE1"/>
    <w:rsid w:val="00044C07"/>
    <w:rsid w:val="00044D81"/>
    <w:rsid w:val="00044D8B"/>
    <w:rsid w:val="00044D91"/>
    <w:rsid w:val="00044DC6"/>
    <w:rsid w:val="00044F5B"/>
    <w:rsid w:val="00044FCE"/>
    <w:rsid w:val="00045141"/>
    <w:rsid w:val="000452CF"/>
    <w:rsid w:val="00045626"/>
    <w:rsid w:val="0004566F"/>
    <w:rsid w:val="00045723"/>
    <w:rsid w:val="000457C0"/>
    <w:rsid w:val="0004596F"/>
    <w:rsid w:val="0004597A"/>
    <w:rsid w:val="000459F4"/>
    <w:rsid w:val="00045B34"/>
    <w:rsid w:val="00045BFD"/>
    <w:rsid w:val="00045C7C"/>
    <w:rsid w:val="00045E32"/>
    <w:rsid w:val="00045EF7"/>
    <w:rsid w:val="00045FA3"/>
    <w:rsid w:val="000460C7"/>
    <w:rsid w:val="000465E9"/>
    <w:rsid w:val="00046806"/>
    <w:rsid w:val="0004681E"/>
    <w:rsid w:val="0004699C"/>
    <w:rsid w:val="00046D29"/>
    <w:rsid w:val="00046DA5"/>
    <w:rsid w:val="00046E3C"/>
    <w:rsid w:val="00046EBB"/>
    <w:rsid w:val="0004706B"/>
    <w:rsid w:val="0004728B"/>
    <w:rsid w:val="0004728F"/>
    <w:rsid w:val="00047536"/>
    <w:rsid w:val="00047629"/>
    <w:rsid w:val="000477BE"/>
    <w:rsid w:val="00047B6C"/>
    <w:rsid w:val="00050106"/>
    <w:rsid w:val="00050392"/>
    <w:rsid w:val="000503D2"/>
    <w:rsid w:val="00050615"/>
    <w:rsid w:val="00050964"/>
    <w:rsid w:val="00050CCD"/>
    <w:rsid w:val="00051122"/>
    <w:rsid w:val="000514C0"/>
    <w:rsid w:val="00051628"/>
    <w:rsid w:val="00051A4D"/>
    <w:rsid w:val="00051BF2"/>
    <w:rsid w:val="00051D7B"/>
    <w:rsid w:val="00051E26"/>
    <w:rsid w:val="000520DF"/>
    <w:rsid w:val="0005230A"/>
    <w:rsid w:val="0005230D"/>
    <w:rsid w:val="000523D5"/>
    <w:rsid w:val="0005242E"/>
    <w:rsid w:val="00052438"/>
    <w:rsid w:val="000524A1"/>
    <w:rsid w:val="00052A9D"/>
    <w:rsid w:val="00052B20"/>
    <w:rsid w:val="00052CB2"/>
    <w:rsid w:val="00052D22"/>
    <w:rsid w:val="000530AE"/>
    <w:rsid w:val="000530C5"/>
    <w:rsid w:val="000532B9"/>
    <w:rsid w:val="00053333"/>
    <w:rsid w:val="00053400"/>
    <w:rsid w:val="000534BD"/>
    <w:rsid w:val="0005353C"/>
    <w:rsid w:val="000535D7"/>
    <w:rsid w:val="0005362F"/>
    <w:rsid w:val="000536E7"/>
    <w:rsid w:val="00053740"/>
    <w:rsid w:val="00053742"/>
    <w:rsid w:val="00053783"/>
    <w:rsid w:val="0005384E"/>
    <w:rsid w:val="00053B70"/>
    <w:rsid w:val="00053C50"/>
    <w:rsid w:val="00053D6D"/>
    <w:rsid w:val="00053F3F"/>
    <w:rsid w:val="00053F8D"/>
    <w:rsid w:val="000540D0"/>
    <w:rsid w:val="000542D5"/>
    <w:rsid w:val="00054631"/>
    <w:rsid w:val="0005472D"/>
    <w:rsid w:val="000547F1"/>
    <w:rsid w:val="000549D3"/>
    <w:rsid w:val="00054F51"/>
    <w:rsid w:val="00054F6E"/>
    <w:rsid w:val="0005547F"/>
    <w:rsid w:val="0005552F"/>
    <w:rsid w:val="0005559A"/>
    <w:rsid w:val="00055730"/>
    <w:rsid w:val="000558CE"/>
    <w:rsid w:val="000558EE"/>
    <w:rsid w:val="0005591C"/>
    <w:rsid w:val="000559A0"/>
    <w:rsid w:val="00055A02"/>
    <w:rsid w:val="00055C26"/>
    <w:rsid w:val="00055C41"/>
    <w:rsid w:val="00055F26"/>
    <w:rsid w:val="0005608B"/>
    <w:rsid w:val="0005609D"/>
    <w:rsid w:val="00056186"/>
    <w:rsid w:val="000562A5"/>
    <w:rsid w:val="000562D5"/>
    <w:rsid w:val="0005658E"/>
    <w:rsid w:val="00056682"/>
    <w:rsid w:val="00056708"/>
    <w:rsid w:val="000567DE"/>
    <w:rsid w:val="0005692C"/>
    <w:rsid w:val="0005693C"/>
    <w:rsid w:val="0005699E"/>
    <w:rsid w:val="00056A48"/>
    <w:rsid w:val="00056B57"/>
    <w:rsid w:val="00056C76"/>
    <w:rsid w:val="00056E55"/>
    <w:rsid w:val="00056EF7"/>
    <w:rsid w:val="00056FDB"/>
    <w:rsid w:val="00057009"/>
    <w:rsid w:val="000570E3"/>
    <w:rsid w:val="000571F7"/>
    <w:rsid w:val="00057271"/>
    <w:rsid w:val="000572DE"/>
    <w:rsid w:val="0005730C"/>
    <w:rsid w:val="000574D7"/>
    <w:rsid w:val="0005790F"/>
    <w:rsid w:val="00057A18"/>
    <w:rsid w:val="00057E01"/>
    <w:rsid w:val="00057F08"/>
    <w:rsid w:val="0006016B"/>
    <w:rsid w:val="00060173"/>
    <w:rsid w:val="00060181"/>
    <w:rsid w:val="0006018C"/>
    <w:rsid w:val="00060208"/>
    <w:rsid w:val="0006023F"/>
    <w:rsid w:val="0006030E"/>
    <w:rsid w:val="0006031A"/>
    <w:rsid w:val="00060449"/>
    <w:rsid w:val="00060470"/>
    <w:rsid w:val="000604BE"/>
    <w:rsid w:val="0006051F"/>
    <w:rsid w:val="0006075C"/>
    <w:rsid w:val="000608F2"/>
    <w:rsid w:val="00060E10"/>
    <w:rsid w:val="00060E5A"/>
    <w:rsid w:val="00060F71"/>
    <w:rsid w:val="00061209"/>
    <w:rsid w:val="0006130B"/>
    <w:rsid w:val="000613CB"/>
    <w:rsid w:val="0006162E"/>
    <w:rsid w:val="000616EB"/>
    <w:rsid w:val="00061797"/>
    <w:rsid w:val="00061B1D"/>
    <w:rsid w:val="00061E5C"/>
    <w:rsid w:val="00061F33"/>
    <w:rsid w:val="00062596"/>
    <w:rsid w:val="00062692"/>
    <w:rsid w:val="00062739"/>
    <w:rsid w:val="000627EF"/>
    <w:rsid w:val="0006291F"/>
    <w:rsid w:val="00062967"/>
    <w:rsid w:val="0006296A"/>
    <w:rsid w:val="00062A27"/>
    <w:rsid w:val="00062A54"/>
    <w:rsid w:val="00062A82"/>
    <w:rsid w:val="00062DF1"/>
    <w:rsid w:val="00062EBF"/>
    <w:rsid w:val="00062F45"/>
    <w:rsid w:val="000630C8"/>
    <w:rsid w:val="000632E1"/>
    <w:rsid w:val="00063541"/>
    <w:rsid w:val="00063739"/>
    <w:rsid w:val="00063751"/>
    <w:rsid w:val="00063802"/>
    <w:rsid w:val="00063A1B"/>
    <w:rsid w:val="00063DD0"/>
    <w:rsid w:val="000641D4"/>
    <w:rsid w:val="00064511"/>
    <w:rsid w:val="00064522"/>
    <w:rsid w:val="0006456D"/>
    <w:rsid w:val="00064782"/>
    <w:rsid w:val="000647AF"/>
    <w:rsid w:val="00064879"/>
    <w:rsid w:val="000648CD"/>
    <w:rsid w:val="00064907"/>
    <w:rsid w:val="00064969"/>
    <w:rsid w:val="0006497C"/>
    <w:rsid w:val="00064A79"/>
    <w:rsid w:val="00064AD4"/>
    <w:rsid w:val="00064B09"/>
    <w:rsid w:val="00064BD6"/>
    <w:rsid w:val="00064DCF"/>
    <w:rsid w:val="00064ECA"/>
    <w:rsid w:val="00064F9F"/>
    <w:rsid w:val="000650ED"/>
    <w:rsid w:val="00065218"/>
    <w:rsid w:val="000655C5"/>
    <w:rsid w:val="00065675"/>
    <w:rsid w:val="00065699"/>
    <w:rsid w:val="00065BB8"/>
    <w:rsid w:val="00065C56"/>
    <w:rsid w:val="00065EC7"/>
    <w:rsid w:val="00065ED1"/>
    <w:rsid w:val="00065F39"/>
    <w:rsid w:val="0006600A"/>
    <w:rsid w:val="00066107"/>
    <w:rsid w:val="000662B0"/>
    <w:rsid w:val="000662F6"/>
    <w:rsid w:val="000663BC"/>
    <w:rsid w:val="00066471"/>
    <w:rsid w:val="0006648F"/>
    <w:rsid w:val="00066A37"/>
    <w:rsid w:val="00066ACC"/>
    <w:rsid w:val="00066BD6"/>
    <w:rsid w:val="00066D84"/>
    <w:rsid w:val="00066DF2"/>
    <w:rsid w:val="00066E0D"/>
    <w:rsid w:val="00066EA1"/>
    <w:rsid w:val="00066F65"/>
    <w:rsid w:val="00066FF5"/>
    <w:rsid w:val="00067004"/>
    <w:rsid w:val="0006711C"/>
    <w:rsid w:val="00067259"/>
    <w:rsid w:val="00067395"/>
    <w:rsid w:val="0006757B"/>
    <w:rsid w:val="00067671"/>
    <w:rsid w:val="000677AA"/>
    <w:rsid w:val="000679CF"/>
    <w:rsid w:val="00067A8D"/>
    <w:rsid w:val="00067EAE"/>
    <w:rsid w:val="00067EFF"/>
    <w:rsid w:val="00067F83"/>
    <w:rsid w:val="00070041"/>
    <w:rsid w:val="000700F6"/>
    <w:rsid w:val="00070115"/>
    <w:rsid w:val="000701D2"/>
    <w:rsid w:val="00070208"/>
    <w:rsid w:val="0007024C"/>
    <w:rsid w:val="00070356"/>
    <w:rsid w:val="0007039A"/>
    <w:rsid w:val="00070454"/>
    <w:rsid w:val="000705DC"/>
    <w:rsid w:val="000708A6"/>
    <w:rsid w:val="0007099B"/>
    <w:rsid w:val="00070CFD"/>
    <w:rsid w:val="00070DD5"/>
    <w:rsid w:val="00070E31"/>
    <w:rsid w:val="000712D2"/>
    <w:rsid w:val="00071489"/>
    <w:rsid w:val="00071529"/>
    <w:rsid w:val="0007163E"/>
    <w:rsid w:val="00071706"/>
    <w:rsid w:val="00071784"/>
    <w:rsid w:val="00071786"/>
    <w:rsid w:val="000718EB"/>
    <w:rsid w:val="00071A1A"/>
    <w:rsid w:val="00071B5F"/>
    <w:rsid w:val="00071E32"/>
    <w:rsid w:val="00071E8E"/>
    <w:rsid w:val="00071F46"/>
    <w:rsid w:val="00072198"/>
    <w:rsid w:val="000722E9"/>
    <w:rsid w:val="00072454"/>
    <w:rsid w:val="0007262A"/>
    <w:rsid w:val="0007266A"/>
    <w:rsid w:val="000726A8"/>
    <w:rsid w:val="0007270A"/>
    <w:rsid w:val="00072744"/>
    <w:rsid w:val="000727C1"/>
    <w:rsid w:val="000728C0"/>
    <w:rsid w:val="00072AB1"/>
    <w:rsid w:val="00072D02"/>
    <w:rsid w:val="00072DA7"/>
    <w:rsid w:val="00072F9F"/>
    <w:rsid w:val="00073150"/>
    <w:rsid w:val="0007326A"/>
    <w:rsid w:val="00073491"/>
    <w:rsid w:val="000735C5"/>
    <w:rsid w:val="00073AA2"/>
    <w:rsid w:val="00073B0C"/>
    <w:rsid w:val="00073BA2"/>
    <w:rsid w:val="00073BE3"/>
    <w:rsid w:val="00073D3B"/>
    <w:rsid w:val="00074026"/>
    <w:rsid w:val="0007408D"/>
    <w:rsid w:val="00074454"/>
    <w:rsid w:val="00074476"/>
    <w:rsid w:val="0007467F"/>
    <w:rsid w:val="000747E9"/>
    <w:rsid w:val="00074887"/>
    <w:rsid w:val="0007492F"/>
    <w:rsid w:val="00074955"/>
    <w:rsid w:val="00074E25"/>
    <w:rsid w:val="00074F97"/>
    <w:rsid w:val="0007507A"/>
    <w:rsid w:val="000750C9"/>
    <w:rsid w:val="000753E7"/>
    <w:rsid w:val="00075645"/>
    <w:rsid w:val="000757FC"/>
    <w:rsid w:val="00075973"/>
    <w:rsid w:val="00075A0B"/>
    <w:rsid w:val="00075A16"/>
    <w:rsid w:val="00075BCD"/>
    <w:rsid w:val="00075CE3"/>
    <w:rsid w:val="00076376"/>
    <w:rsid w:val="000763A9"/>
    <w:rsid w:val="000764BB"/>
    <w:rsid w:val="000764CB"/>
    <w:rsid w:val="00076607"/>
    <w:rsid w:val="00076888"/>
    <w:rsid w:val="00076918"/>
    <w:rsid w:val="000769C8"/>
    <w:rsid w:val="00076A08"/>
    <w:rsid w:val="00076ACE"/>
    <w:rsid w:val="00076B69"/>
    <w:rsid w:val="00076EF6"/>
    <w:rsid w:val="000771B3"/>
    <w:rsid w:val="0007740A"/>
    <w:rsid w:val="0007772A"/>
    <w:rsid w:val="000777BB"/>
    <w:rsid w:val="00077814"/>
    <w:rsid w:val="00077C13"/>
    <w:rsid w:val="00077C23"/>
    <w:rsid w:val="00077D0C"/>
    <w:rsid w:val="00077D4B"/>
    <w:rsid w:val="00077DAD"/>
    <w:rsid w:val="00077DAE"/>
    <w:rsid w:val="00077F76"/>
    <w:rsid w:val="00077FF8"/>
    <w:rsid w:val="000803DB"/>
    <w:rsid w:val="000803E7"/>
    <w:rsid w:val="00080815"/>
    <w:rsid w:val="00080837"/>
    <w:rsid w:val="00080A5E"/>
    <w:rsid w:val="00080B2B"/>
    <w:rsid w:val="00080B85"/>
    <w:rsid w:val="00080C27"/>
    <w:rsid w:val="00080C2E"/>
    <w:rsid w:val="00080C8D"/>
    <w:rsid w:val="00080C9E"/>
    <w:rsid w:val="00080D09"/>
    <w:rsid w:val="00080D36"/>
    <w:rsid w:val="00080E4D"/>
    <w:rsid w:val="00080E53"/>
    <w:rsid w:val="00080F75"/>
    <w:rsid w:val="00080FC0"/>
    <w:rsid w:val="0008103B"/>
    <w:rsid w:val="000810AC"/>
    <w:rsid w:val="00081183"/>
    <w:rsid w:val="000812C5"/>
    <w:rsid w:val="0008135C"/>
    <w:rsid w:val="000813E2"/>
    <w:rsid w:val="000814DB"/>
    <w:rsid w:val="00081527"/>
    <w:rsid w:val="000815AA"/>
    <w:rsid w:val="00081775"/>
    <w:rsid w:val="000819BB"/>
    <w:rsid w:val="00081AE4"/>
    <w:rsid w:val="00081AEE"/>
    <w:rsid w:val="00081E05"/>
    <w:rsid w:val="00081EBB"/>
    <w:rsid w:val="00081F9D"/>
    <w:rsid w:val="000820BE"/>
    <w:rsid w:val="0008211A"/>
    <w:rsid w:val="00082220"/>
    <w:rsid w:val="00082334"/>
    <w:rsid w:val="000823C5"/>
    <w:rsid w:val="000823FD"/>
    <w:rsid w:val="00082539"/>
    <w:rsid w:val="0008272B"/>
    <w:rsid w:val="00082740"/>
    <w:rsid w:val="00082887"/>
    <w:rsid w:val="0008298C"/>
    <w:rsid w:val="00082E5D"/>
    <w:rsid w:val="00082F14"/>
    <w:rsid w:val="00082F7E"/>
    <w:rsid w:val="000831CA"/>
    <w:rsid w:val="00083364"/>
    <w:rsid w:val="00083512"/>
    <w:rsid w:val="00083766"/>
    <w:rsid w:val="00083884"/>
    <w:rsid w:val="000839C2"/>
    <w:rsid w:val="00083A70"/>
    <w:rsid w:val="00083BCE"/>
    <w:rsid w:val="00083C0C"/>
    <w:rsid w:val="000841F9"/>
    <w:rsid w:val="000841FF"/>
    <w:rsid w:val="00084216"/>
    <w:rsid w:val="00084230"/>
    <w:rsid w:val="0008423C"/>
    <w:rsid w:val="00084285"/>
    <w:rsid w:val="00084416"/>
    <w:rsid w:val="0008444E"/>
    <w:rsid w:val="0008444F"/>
    <w:rsid w:val="00084679"/>
    <w:rsid w:val="000847B3"/>
    <w:rsid w:val="00084940"/>
    <w:rsid w:val="00084971"/>
    <w:rsid w:val="000849EC"/>
    <w:rsid w:val="00084A1F"/>
    <w:rsid w:val="00084B40"/>
    <w:rsid w:val="00084EFD"/>
    <w:rsid w:val="00084F24"/>
    <w:rsid w:val="00085200"/>
    <w:rsid w:val="0008523C"/>
    <w:rsid w:val="000852C5"/>
    <w:rsid w:val="000852FB"/>
    <w:rsid w:val="000854B4"/>
    <w:rsid w:val="000854FA"/>
    <w:rsid w:val="00085665"/>
    <w:rsid w:val="00085951"/>
    <w:rsid w:val="0008599A"/>
    <w:rsid w:val="00085A1A"/>
    <w:rsid w:val="00085A25"/>
    <w:rsid w:val="00085BFC"/>
    <w:rsid w:val="00085CE3"/>
    <w:rsid w:val="00085FA7"/>
    <w:rsid w:val="00085FF4"/>
    <w:rsid w:val="0008630E"/>
    <w:rsid w:val="00086574"/>
    <w:rsid w:val="0008676D"/>
    <w:rsid w:val="000867B3"/>
    <w:rsid w:val="0008680D"/>
    <w:rsid w:val="000868B8"/>
    <w:rsid w:val="000868C6"/>
    <w:rsid w:val="000868F4"/>
    <w:rsid w:val="0008702B"/>
    <w:rsid w:val="00087280"/>
    <w:rsid w:val="000872A3"/>
    <w:rsid w:val="000874C7"/>
    <w:rsid w:val="000875C8"/>
    <w:rsid w:val="0008761B"/>
    <w:rsid w:val="00087801"/>
    <w:rsid w:val="0008797B"/>
    <w:rsid w:val="00087985"/>
    <w:rsid w:val="00087998"/>
    <w:rsid w:val="00087B4D"/>
    <w:rsid w:val="00087C07"/>
    <w:rsid w:val="00087DEA"/>
    <w:rsid w:val="00090011"/>
    <w:rsid w:val="00090118"/>
    <w:rsid w:val="00090203"/>
    <w:rsid w:val="0009034A"/>
    <w:rsid w:val="00090866"/>
    <w:rsid w:val="00090B33"/>
    <w:rsid w:val="00090B66"/>
    <w:rsid w:val="0009107E"/>
    <w:rsid w:val="0009117F"/>
    <w:rsid w:val="000912CA"/>
    <w:rsid w:val="000913A3"/>
    <w:rsid w:val="00091638"/>
    <w:rsid w:val="000917B6"/>
    <w:rsid w:val="00091A30"/>
    <w:rsid w:val="00091F2E"/>
    <w:rsid w:val="00092013"/>
    <w:rsid w:val="0009202D"/>
    <w:rsid w:val="000920B0"/>
    <w:rsid w:val="0009215C"/>
    <w:rsid w:val="0009236B"/>
    <w:rsid w:val="00092736"/>
    <w:rsid w:val="000928E6"/>
    <w:rsid w:val="000928E9"/>
    <w:rsid w:val="0009290D"/>
    <w:rsid w:val="000929ED"/>
    <w:rsid w:val="00092A0E"/>
    <w:rsid w:val="00092A3B"/>
    <w:rsid w:val="00092BD9"/>
    <w:rsid w:val="00092C68"/>
    <w:rsid w:val="00092DDA"/>
    <w:rsid w:val="00092F2E"/>
    <w:rsid w:val="0009300E"/>
    <w:rsid w:val="000930A5"/>
    <w:rsid w:val="000930AF"/>
    <w:rsid w:val="000931DC"/>
    <w:rsid w:val="0009320B"/>
    <w:rsid w:val="000932DA"/>
    <w:rsid w:val="000932E3"/>
    <w:rsid w:val="00093522"/>
    <w:rsid w:val="000935A3"/>
    <w:rsid w:val="00093664"/>
    <w:rsid w:val="0009380F"/>
    <w:rsid w:val="00093A19"/>
    <w:rsid w:val="00093A26"/>
    <w:rsid w:val="00093B01"/>
    <w:rsid w:val="00093C61"/>
    <w:rsid w:val="00093C8A"/>
    <w:rsid w:val="00093E38"/>
    <w:rsid w:val="00093EFE"/>
    <w:rsid w:val="00093F6B"/>
    <w:rsid w:val="00093FAF"/>
    <w:rsid w:val="0009419A"/>
    <w:rsid w:val="000942C2"/>
    <w:rsid w:val="00094570"/>
    <w:rsid w:val="00094843"/>
    <w:rsid w:val="00094B13"/>
    <w:rsid w:val="00094B23"/>
    <w:rsid w:val="00094BEC"/>
    <w:rsid w:val="00094C57"/>
    <w:rsid w:val="00094DE4"/>
    <w:rsid w:val="00094E67"/>
    <w:rsid w:val="00095056"/>
    <w:rsid w:val="0009509D"/>
    <w:rsid w:val="00095136"/>
    <w:rsid w:val="00095422"/>
    <w:rsid w:val="000954CE"/>
    <w:rsid w:val="000954D5"/>
    <w:rsid w:val="00095789"/>
    <w:rsid w:val="0009578C"/>
    <w:rsid w:val="0009579E"/>
    <w:rsid w:val="00095873"/>
    <w:rsid w:val="000959C6"/>
    <w:rsid w:val="00095A76"/>
    <w:rsid w:val="00095CCB"/>
    <w:rsid w:val="00095E0C"/>
    <w:rsid w:val="00095F45"/>
    <w:rsid w:val="0009610F"/>
    <w:rsid w:val="00096277"/>
    <w:rsid w:val="000963CA"/>
    <w:rsid w:val="00096564"/>
    <w:rsid w:val="0009660F"/>
    <w:rsid w:val="000966BD"/>
    <w:rsid w:val="00096817"/>
    <w:rsid w:val="00096823"/>
    <w:rsid w:val="000968C8"/>
    <w:rsid w:val="00096B84"/>
    <w:rsid w:val="00096C48"/>
    <w:rsid w:val="00096D31"/>
    <w:rsid w:val="00096D80"/>
    <w:rsid w:val="00096E59"/>
    <w:rsid w:val="00096EA9"/>
    <w:rsid w:val="0009703C"/>
    <w:rsid w:val="00097077"/>
    <w:rsid w:val="00097169"/>
    <w:rsid w:val="000971F0"/>
    <w:rsid w:val="00097361"/>
    <w:rsid w:val="000974F5"/>
    <w:rsid w:val="000975D4"/>
    <w:rsid w:val="00097601"/>
    <w:rsid w:val="00097648"/>
    <w:rsid w:val="000977C7"/>
    <w:rsid w:val="00097A4C"/>
    <w:rsid w:val="00097A6D"/>
    <w:rsid w:val="00097F08"/>
    <w:rsid w:val="00097F39"/>
    <w:rsid w:val="000A00B1"/>
    <w:rsid w:val="000A00C9"/>
    <w:rsid w:val="000A0269"/>
    <w:rsid w:val="000A029C"/>
    <w:rsid w:val="000A034C"/>
    <w:rsid w:val="000A0378"/>
    <w:rsid w:val="000A0448"/>
    <w:rsid w:val="000A051A"/>
    <w:rsid w:val="000A06CE"/>
    <w:rsid w:val="000A092F"/>
    <w:rsid w:val="000A09CE"/>
    <w:rsid w:val="000A0A8A"/>
    <w:rsid w:val="000A0B14"/>
    <w:rsid w:val="000A0B38"/>
    <w:rsid w:val="000A0CC0"/>
    <w:rsid w:val="000A0E95"/>
    <w:rsid w:val="000A0E9A"/>
    <w:rsid w:val="000A0F79"/>
    <w:rsid w:val="000A11E8"/>
    <w:rsid w:val="000A1377"/>
    <w:rsid w:val="000A1399"/>
    <w:rsid w:val="000A17A6"/>
    <w:rsid w:val="000A1A37"/>
    <w:rsid w:val="000A1B6B"/>
    <w:rsid w:val="000A1BF9"/>
    <w:rsid w:val="000A1CC0"/>
    <w:rsid w:val="000A1D01"/>
    <w:rsid w:val="000A1D2E"/>
    <w:rsid w:val="000A1D7E"/>
    <w:rsid w:val="000A216F"/>
    <w:rsid w:val="000A21D5"/>
    <w:rsid w:val="000A21DE"/>
    <w:rsid w:val="000A2292"/>
    <w:rsid w:val="000A2393"/>
    <w:rsid w:val="000A23CA"/>
    <w:rsid w:val="000A26D9"/>
    <w:rsid w:val="000A26E4"/>
    <w:rsid w:val="000A274D"/>
    <w:rsid w:val="000A27C2"/>
    <w:rsid w:val="000A27DD"/>
    <w:rsid w:val="000A297A"/>
    <w:rsid w:val="000A2B22"/>
    <w:rsid w:val="000A2B5E"/>
    <w:rsid w:val="000A2DBB"/>
    <w:rsid w:val="000A31B3"/>
    <w:rsid w:val="000A31D0"/>
    <w:rsid w:val="000A333A"/>
    <w:rsid w:val="000A349C"/>
    <w:rsid w:val="000A354C"/>
    <w:rsid w:val="000A35CB"/>
    <w:rsid w:val="000A35E1"/>
    <w:rsid w:val="000A361B"/>
    <w:rsid w:val="000A3698"/>
    <w:rsid w:val="000A36B8"/>
    <w:rsid w:val="000A372C"/>
    <w:rsid w:val="000A372D"/>
    <w:rsid w:val="000A3795"/>
    <w:rsid w:val="000A38B8"/>
    <w:rsid w:val="000A3B0E"/>
    <w:rsid w:val="000A3F2F"/>
    <w:rsid w:val="000A3F60"/>
    <w:rsid w:val="000A3F9B"/>
    <w:rsid w:val="000A4124"/>
    <w:rsid w:val="000A4167"/>
    <w:rsid w:val="000A4223"/>
    <w:rsid w:val="000A4593"/>
    <w:rsid w:val="000A468C"/>
    <w:rsid w:val="000A47E2"/>
    <w:rsid w:val="000A483E"/>
    <w:rsid w:val="000A4AFE"/>
    <w:rsid w:val="000A4C9A"/>
    <w:rsid w:val="000A4CB6"/>
    <w:rsid w:val="000A4CC3"/>
    <w:rsid w:val="000A4E8E"/>
    <w:rsid w:val="000A4FBC"/>
    <w:rsid w:val="000A50C4"/>
    <w:rsid w:val="000A50FD"/>
    <w:rsid w:val="000A5311"/>
    <w:rsid w:val="000A5576"/>
    <w:rsid w:val="000A55EB"/>
    <w:rsid w:val="000A564E"/>
    <w:rsid w:val="000A581C"/>
    <w:rsid w:val="000A5C42"/>
    <w:rsid w:val="000A5FD3"/>
    <w:rsid w:val="000A621D"/>
    <w:rsid w:val="000A6416"/>
    <w:rsid w:val="000A655B"/>
    <w:rsid w:val="000A680B"/>
    <w:rsid w:val="000A6B10"/>
    <w:rsid w:val="000A6C3B"/>
    <w:rsid w:val="000A6C83"/>
    <w:rsid w:val="000A6D82"/>
    <w:rsid w:val="000A7171"/>
    <w:rsid w:val="000A71EF"/>
    <w:rsid w:val="000A74CD"/>
    <w:rsid w:val="000A79A3"/>
    <w:rsid w:val="000A79FD"/>
    <w:rsid w:val="000A7B88"/>
    <w:rsid w:val="000A7C42"/>
    <w:rsid w:val="000A7CE3"/>
    <w:rsid w:val="000A7ED6"/>
    <w:rsid w:val="000B0087"/>
    <w:rsid w:val="000B00EC"/>
    <w:rsid w:val="000B0112"/>
    <w:rsid w:val="000B011A"/>
    <w:rsid w:val="000B01E7"/>
    <w:rsid w:val="000B0259"/>
    <w:rsid w:val="000B0286"/>
    <w:rsid w:val="000B0623"/>
    <w:rsid w:val="000B08F6"/>
    <w:rsid w:val="000B0C2C"/>
    <w:rsid w:val="000B0D1B"/>
    <w:rsid w:val="000B0D7A"/>
    <w:rsid w:val="000B0DD1"/>
    <w:rsid w:val="000B0FEA"/>
    <w:rsid w:val="000B1165"/>
    <w:rsid w:val="000B1236"/>
    <w:rsid w:val="000B129D"/>
    <w:rsid w:val="000B129F"/>
    <w:rsid w:val="000B12E5"/>
    <w:rsid w:val="000B150A"/>
    <w:rsid w:val="000B159A"/>
    <w:rsid w:val="000B16AA"/>
    <w:rsid w:val="000B17B5"/>
    <w:rsid w:val="000B183F"/>
    <w:rsid w:val="000B1898"/>
    <w:rsid w:val="000B1C0C"/>
    <w:rsid w:val="000B1C1D"/>
    <w:rsid w:val="000B1CBC"/>
    <w:rsid w:val="000B20BB"/>
    <w:rsid w:val="000B2276"/>
    <w:rsid w:val="000B22BA"/>
    <w:rsid w:val="000B238D"/>
    <w:rsid w:val="000B2488"/>
    <w:rsid w:val="000B24E0"/>
    <w:rsid w:val="000B25C5"/>
    <w:rsid w:val="000B2750"/>
    <w:rsid w:val="000B28F8"/>
    <w:rsid w:val="000B2F40"/>
    <w:rsid w:val="000B3142"/>
    <w:rsid w:val="000B32AF"/>
    <w:rsid w:val="000B3671"/>
    <w:rsid w:val="000B392A"/>
    <w:rsid w:val="000B394A"/>
    <w:rsid w:val="000B39D0"/>
    <w:rsid w:val="000B3D6A"/>
    <w:rsid w:val="000B3E2F"/>
    <w:rsid w:val="000B3F19"/>
    <w:rsid w:val="000B413A"/>
    <w:rsid w:val="000B41B2"/>
    <w:rsid w:val="000B4409"/>
    <w:rsid w:val="000B45DD"/>
    <w:rsid w:val="000B47E9"/>
    <w:rsid w:val="000B48CB"/>
    <w:rsid w:val="000B48F3"/>
    <w:rsid w:val="000B4BAB"/>
    <w:rsid w:val="000B4BE3"/>
    <w:rsid w:val="000B4C7E"/>
    <w:rsid w:val="000B4EA1"/>
    <w:rsid w:val="000B4EC1"/>
    <w:rsid w:val="000B50BF"/>
    <w:rsid w:val="000B50FF"/>
    <w:rsid w:val="000B520C"/>
    <w:rsid w:val="000B52D7"/>
    <w:rsid w:val="000B5492"/>
    <w:rsid w:val="000B54DE"/>
    <w:rsid w:val="000B56CF"/>
    <w:rsid w:val="000B56EA"/>
    <w:rsid w:val="000B5859"/>
    <w:rsid w:val="000B591A"/>
    <w:rsid w:val="000B5933"/>
    <w:rsid w:val="000B5A20"/>
    <w:rsid w:val="000B5C0A"/>
    <w:rsid w:val="000B5C13"/>
    <w:rsid w:val="000B5C44"/>
    <w:rsid w:val="000B5C68"/>
    <w:rsid w:val="000B5E6D"/>
    <w:rsid w:val="000B6110"/>
    <w:rsid w:val="000B6283"/>
    <w:rsid w:val="000B6356"/>
    <w:rsid w:val="000B64EA"/>
    <w:rsid w:val="000B6722"/>
    <w:rsid w:val="000B693B"/>
    <w:rsid w:val="000B6AA0"/>
    <w:rsid w:val="000B6AF9"/>
    <w:rsid w:val="000B6B0E"/>
    <w:rsid w:val="000B6B5A"/>
    <w:rsid w:val="000B6C27"/>
    <w:rsid w:val="000B6D7D"/>
    <w:rsid w:val="000B7113"/>
    <w:rsid w:val="000B71C3"/>
    <w:rsid w:val="000B726E"/>
    <w:rsid w:val="000B7375"/>
    <w:rsid w:val="000B73AA"/>
    <w:rsid w:val="000B759B"/>
    <w:rsid w:val="000B75AE"/>
    <w:rsid w:val="000B7C64"/>
    <w:rsid w:val="000C001F"/>
    <w:rsid w:val="000C00BC"/>
    <w:rsid w:val="000C0404"/>
    <w:rsid w:val="000C04CE"/>
    <w:rsid w:val="000C0619"/>
    <w:rsid w:val="000C0775"/>
    <w:rsid w:val="000C0898"/>
    <w:rsid w:val="000C08F9"/>
    <w:rsid w:val="000C0A2E"/>
    <w:rsid w:val="000C0AFB"/>
    <w:rsid w:val="000C0DDC"/>
    <w:rsid w:val="000C0E3B"/>
    <w:rsid w:val="000C0EEA"/>
    <w:rsid w:val="000C1028"/>
    <w:rsid w:val="000C11D6"/>
    <w:rsid w:val="000C12EB"/>
    <w:rsid w:val="000C17B2"/>
    <w:rsid w:val="000C181B"/>
    <w:rsid w:val="000C19DA"/>
    <w:rsid w:val="000C1A47"/>
    <w:rsid w:val="000C1B16"/>
    <w:rsid w:val="000C1B52"/>
    <w:rsid w:val="000C1BFE"/>
    <w:rsid w:val="000C1C1F"/>
    <w:rsid w:val="000C1C69"/>
    <w:rsid w:val="000C1D36"/>
    <w:rsid w:val="000C1EBB"/>
    <w:rsid w:val="000C1FC6"/>
    <w:rsid w:val="000C20EC"/>
    <w:rsid w:val="000C2231"/>
    <w:rsid w:val="000C2251"/>
    <w:rsid w:val="000C2285"/>
    <w:rsid w:val="000C232D"/>
    <w:rsid w:val="000C245B"/>
    <w:rsid w:val="000C26AC"/>
    <w:rsid w:val="000C27E2"/>
    <w:rsid w:val="000C295D"/>
    <w:rsid w:val="000C2BF9"/>
    <w:rsid w:val="000C2C47"/>
    <w:rsid w:val="000C2DDD"/>
    <w:rsid w:val="000C31CA"/>
    <w:rsid w:val="000C31F5"/>
    <w:rsid w:val="000C3287"/>
    <w:rsid w:val="000C32F1"/>
    <w:rsid w:val="000C33EF"/>
    <w:rsid w:val="000C358C"/>
    <w:rsid w:val="000C3755"/>
    <w:rsid w:val="000C37C5"/>
    <w:rsid w:val="000C392D"/>
    <w:rsid w:val="000C3A4B"/>
    <w:rsid w:val="000C3A5B"/>
    <w:rsid w:val="000C3B48"/>
    <w:rsid w:val="000C3C35"/>
    <w:rsid w:val="000C3C9F"/>
    <w:rsid w:val="000C3CAC"/>
    <w:rsid w:val="000C3D58"/>
    <w:rsid w:val="000C3F5D"/>
    <w:rsid w:val="000C4013"/>
    <w:rsid w:val="000C4042"/>
    <w:rsid w:val="000C406F"/>
    <w:rsid w:val="000C40A6"/>
    <w:rsid w:val="000C40E4"/>
    <w:rsid w:val="000C41C1"/>
    <w:rsid w:val="000C44EC"/>
    <w:rsid w:val="000C47DD"/>
    <w:rsid w:val="000C4ADB"/>
    <w:rsid w:val="000C4B4B"/>
    <w:rsid w:val="000C4CCE"/>
    <w:rsid w:val="000C4FEA"/>
    <w:rsid w:val="000C5149"/>
    <w:rsid w:val="000C514F"/>
    <w:rsid w:val="000C52E3"/>
    <w:rsid w:val="000C5342"/>
    <w:rsid w:val="000C53EC"/>
    <w:rsid w:val="000C548F"/>
    <w:rsid w:val="000C57B2"/>
    <w:rsid w:val="000C5882"/>
    <w:rsid w:val="000C5885"/>
    <w:rsid w:val="000C5BFE"/>
    <w:rsid w:val="000C5E32"/>
    <w:rsid w:val="000C60FD"/>
    <w:rsid w:val="000C659D"/>
    <w:rsid w:val="000C672E"/>
    <w:rsid w:val="000C67D1"/>
    <w:rsid w:val="000C694E"/>
    <w:rsid w:val="000C6C17"/>
    <w:rsid w:val="000C6FAD"/>
    <w:rsid w:val="000C7200"/>
    <w:rsid w:val="000C7374"/>
    <w:rsid w:val="000C7380"/>
    <w:rsid w:val="000C7625"/>
    <w:rsid w:val="000C7646"/>
    <w:rsid w:val="000C7683"/>
    <w:rsid w:val="000C77A4"/>
    <w:rsid w:val="000C780D"/>
    <w:rsid w:val="000C786D"/>
    <w:rsid w:val="000C78FF"/>
    <w:rsid w:val="000C7A85"/>
    <w:rsid w:val="000C7AF8"/>
    <w:rsid w:val="000C7B5E"/>
    <w:rsid w:val="000C7BA4"/>
    <w:rsid w:val="000C7E78"/>
    <w:rsid w:val="000D0005"/>
    <w:rsid w:val="000D0486"/>
    <w:rsid w:val="000D04C6"/>
    <w:rsid w:val="000D055F"/>
    <w:rsid w:val="000D0582"/>
    <w:rsid w:val="000D0632"/>
    <w:rsid w:val="000D067A"/>
    <w:rsid w:val="000D07CC"/>
    <w:rsid w:val="000D0D04"/>
    <w:rsid w:val="000D0D2E"/>
    <w:rsid w:val="000D0E06"/>
    <w:rsid w:val="000D0E3A"/>
    <w:rsid w:val="000D0F08"/>
    <w:rsid w:val="000D1297"/>
    <w:rsid w:val="000D1379"/>
    <w:rsid w:val="000D1609"/>
    <w:rsid w:val="000D16A8"/>
    <w:rsid w:val="000D16C6"/>
    <w:rsid w:val="000D1972"/>
    <w:rsid w:val="000D1A65"/>
    <w:rsid w:val="000D1C18"/>
    <w:rsid w:val="000D1D2B"/>
    <w:rsid w:val="000D1D5E"/>
    <w:rsid w:val="000D1EBA"/>
    <w:rsid w:val="000D1ED2"/>
    <w:rsid w:val="000D1F83"/>
    <w:rsid w:val="000D224F"/>
    <w:rsid w:val="000D22E4"/>
    <w:rsid w:val="000D2332"/>
    <w:rsid w:val="000D23B1"/>
    <w:rsid w:val="000D26B2"/>
    <w:rsid w:val="000D2775"/>
    <w:rsid w:val="000D2B85"/>
    <w:rsid w:val="000D2BAB"/>
    <w:rsid w:val="000D2D0E"/>
    <w:rsid w:val="000D2D1E"/>
    <w:rsid w:val="000D2DD7"/>
    <w:rsid w:val="000D2FB0"/>
    <w:rsid w:val="000D33C2"/>
    <w:rsid w:val="000D3419"/>
    <w:rsid w:val="000D3483"/>
    <w:rsid w:val="000D361B"/>
    <w:rsid w:val="000D3648"/>
    <w:rsid w:val="000D36D8"/>
    <w:rsid w:val="000D3D90"/>
    <w:rsid w:val="000D3D9A"/>
    <w:rsid w:val="000D3DE8"/>
    <w:rsid w:val="000D3EBE"/>
    <w:rsid w:val="000D439F"/>
    <w:rsid w:val="000D4520"/>
    <w:rsid w:val="000D4629"/>
    <w:rsid w:val="000D478A"/>
    <w:rsid w:val="000D4AE1"/>
    <w:rsid w:val="000D4B4C"/>
    <w:rsid w:val="000D4D11"/>
    <w:rsid w:val="000D4E43"/>
    <w:rsid w:val="000D4FB6"/>
    <w:rsid w:val="000D4FF2"/>
    <w:rsid w:val="000D5136"/>
    <w:rsid w:val="000D53F9"/>
    <w:rsid w:val="000D548D"/>
    <w:rsid w:val="000D5625"/>
    <w:rsid w:val="000D5769"/>
    <w:rsid w:val="000D5B81"/>
    <w:rsid w:val="000D5C43"/>
    <w:rsid w:val="000D5CFE"/>
    <w:rsid w:val="000D5F75"/>
    <w:rsid w:val="000D5FE0"/>
    <w:rsid w:val="000D5FFE"/>
    <w:rsid w:val="000D6120"/>
    <w:rsid w:val="000D63E5"/>
    <w:rsid w:val="000D6658"/>
    <w:rsid w:val="000D698D"/>
    <w:rsid w:val="000D69BB"/>
    <w:rsid w:val="000D69C0"/>
    <w:rsid w:val="000D6BA1"/>
    <w:rsid w:val="000D6DDE"/>
    <w:rsid w:val="000D6E48"/>
    <w:rsid w:val="000D7223"/>
    <w:rsid w:val="000D72B6"/>
    <w:rsid w:val="000D770C"/>
    <w:rsid w:val="000D7A5D"/>
    <w:rsid w:val="000D7E02"/>
    <w:rsid w:val="000D7E78"/>
    <w:rsid w:val="000D7EF1"/>
    <w:rsid w:val="000E0068"/>
    <w:rsid w:val="000E02CE"/>
    <w:rsid w:val="000E0337"/>
    <w:rsid w:val="000E0643"/>
    <w:rsid w:val="000E08AF"/>
    <w:rsid w:val="000E0A54"/>
    <w:rsid w:val="000E0AA5"/>
    <w:rsid w:val="000E0B13"/>
    <w:rsid w:val="000E0C6B"/>
    <w:rsid w:val="000E0E50"/>
    <w:rsid w:val="000E112C"/>
    <w:rsid w:val="000E13E3"/>
    <w:rsid w:val="000E157A"/>
    <w:rsid w:val="000E176D"/>
    <w:rsid w:val="000E1F10"/>
    <w:rsid w:val="000E1F66"/>
    <w:rsid w:val="000E21A9"/>
    <w:rsid w:val="000E23B4"/>
    <w:rsid w:val="000E25D5"/>
    <w:rsid w:val="000E27C1"/>
    <w:rsid w:val="000E2838"/>
    <w:rsid w:val="000E2861"/>
    <w:rsid w:val="000E29A1"/>
    <w:rsid w:val="000E2A12"/>
    <w:rsid w:val="000E2B1A"/>
    <w:rsid w:val="000E2D67"/>
    <w:rsid w:val="000E2D71"/>
    <w:rsid w:val="000E2DFF"/>
    <w:rsid w:val="000E2E47"/>
    <w:rsid w:val="000E2F5D"/>
    <w:rsid w:val="000E3104"/>
    <w:rsid w:val="000E3238"/>
    <w:rsid w:val="000E3351"/>
    <w:rsid w:val="000E369B"/>
    <w:rsid w:val="000E36DD"/>
    <w:rsid w:val="000E389E"/>
    <w:rsid w:val="000E38AB"/>
    <w:rsid w:val="000E3B30"/>
    <w:rsid w:val="000E3C80"/>
    <w:rsid w:val="000E3CCC"/>
    <w:rsid w:val="000E3D1B"/>
    <w:rsid w:val="000E3D9C"/>
    <w:rsid w:val="000E4333"/>
    <w:rsid w:val="000E4338"/>
    <w:rsid w:val="000E44E6"/>
    <w:rsid w:val="000E494F"/>
    <w:rsid w:val="000E4AF7"/>
    <w:rsid w:val="000E4B6C"/>
    <w:rsid w:val="000E4BA2"/>
    <w:rsid w:val="000E5067"/>
    <w:rsid w:val="000E5457"/>
    <w:rsid w:val="000E54AC"/>
    <w:rsid w:val="000E5770"/>
    <w:rsid w:val="000E57F7"/>
    <w:rsid w:val="000E5866"/>
    <w:rsid w:val="000E58D0"/>
    <w:rsid w:val="000E5A4F"/>
    <w:rsid w:val="000E5BCB"/>
    <w:rsid w:val="000E5C04"/>
    <w:rsid w:val="000E5C70"/>
    <w:rsid w:val="000E5CCD"/>
    <w:rsid w:val="000E5CCF"/>
    <w:rsid w:val="000E5EA3"/>
    <w:rsid w:val="000E5FD7"/>
    <w:rsid w:val="000E6205"/>
    <w:rsid w:val="000E6A8F"/>
    <w:rsid w:val="000E6BA5"/>
    <w:rsid w:val="000E6C1A"/>
    <w:rsid w:val="000E70DF"/>
    <w:rsid w:val="000E70F8"/>
    <w:rsid w:val="000E7277"/>
    <w:rsid w:val="000E7303"/>
    <w:rsid w:val="000E738B"/>
    <w:rsid w:val="000E7806"/>
    <w:rsid w:val="000E782B"/>
    <w:rsid w:val="000E784E"/>
    <w:rsid w:val="000E7944"/>
    <w:rsid w:val="000E7A9B"/>
    <w:rsid w:val="000E7C21"/>
    <w:rsid w:val="000F0199"/>
    <w:rsid w:val="000F01A7"/>
    <w:rsid w:val="000F034A"/>
    <w:rsid w:val="000F038D"/>
    <w:rsid w:val="000F0407"/>
    <w:rsid w:val="000F05E3"/>
    <w:rsid w:val="000F05F0"/>
    <w:rsid w:val="000F07FA"/>
    <w:rsid w:val="000F08CE"/>
    <w:rsid w:val="000F0C4D"/>
    <w:rsid w:val="000F0DFD"/>
    <w:rsid w:val="000F0E55"/>
    <w:rsid w:val="000F0F7C"/>
    <w:rsid w:val="000F12A5"/>
    <w:rsid w:val="000F1439"/>
    <w:rsid w:val="000F1562"/>
    <w:rsid w:val="000F1612"/>
    <w:rsid w:val="000F1A19"/>
    <w:rsid w:val="000F1A7E"/>
    <w:rsid w:val="000F1ADE"/>
    <w:rsid w:val="000F1BE5"/>
    <w:rsid w:val="000F1C86"/>
    <w:rsid w:val="000F1E82"/>
    <w:rsid w:val="000F2054"/>
    <w:rsid w:val="000F2373"/>
    <w:rsid w:val="000F2388"/>
    <w:rsid w:val="000F2633"/>
    <w:rsid w:val="000F2666"/>
    <w:rsid w:val="000F26F4"/>
    <w:rsid w:val="000F2A3B"/>
    <w:rsid w:val="000F2A3C"/>
    <w:rsid w:val="000F2DB3"/>
    <w:rsid w:val="000F2EAC"/>
    <w:rsid w:val="000F2ECC"/>
    <w:rsid w:val="000F2F1A"/>
    <w:rsid w:val="000F2F2B"/>
    <w:rsid w:val="000F3419"/>
    <w:rsid w:val="000F3535"/>
    <w:rsid w:val="000F3600"/>
    <w:rsid w:val="000F3800"/>
    <w:rsid w:val="000F3952"/>
    <w:rsid w:val="000F3A04"/>
    <w:rsid w:val="000F3BB9"/>
    <w:rsid w:val="000F40D9"/>
    <w:rsid w:val="000F4388"/>
    <w:rsid w:val="000F4620"/>
    <w:rsid w:val="000F46D7"/>
    <w:rsid w:val="000F476F"/>
    <w:rsid w:val="000F47DF"/>
    <w:rsid w:val="000F4883"/>
    <w:rsid w:val="000F4934"/>
    <w:rsid w:val="000F4989"/>
    <w:rsid w:val="000F4C5C"/>
    <w:rsid w:val="000F4EED"/>
    <w:rsid w:val="000F53A8"/>
    <w:rsid w:val="000F53B1"/>
    <w:rsid w:val="000F5550"/>
    <w:rsid w:val="000F5602"/>
    <w:rsid w:val="000F5A69"/>
    <w:rsid w:val="000F5D8C"/>
    <w:rsid w:val="000F5F4F"/>
    <w:rsid w:val="000F6085"/>
    <w:rsid w:val="000F6776"/>
    <w:rsid w:val="000F6BEB"/>
    <w:rsid w:val="000F6C01"/>
    <w:rsid w:val="000F7024"/>
    <w:rsid w:val="000F7069"/>
    <w:rsid w:val="000F70D0"/>
    <w:rsid w:val="000F7120"/>
    <w:rsid w:val="000F715F"/>
    <w:rsid w:val="000F7181"/>
    <w:rsid w:val="000F73EF"/>
    <w:rsid w:val="000F754B"/>
    <w:rsid w:val="000F76B9"/>
    <w:rsid w:val="000F784E"/>
    <w:rsid w:val="000F7BE0"/>
    <w:rsid w:val="000F7DBE"/>
    <w:rsid w:val="000F7E42"/>
    <w:rsid w:val="000F7F03"/>
    <w:rsid w:val="000F7F36"/>
    <w:rsid w:val="00100039"/>
    <w:rsid w:val="0010008A"/>
    <w:rsid w:val="00100090"/>
    <w:rsid w:val="001000F5"/>
    <w:rsid w:val="00100191"/>
    <w:rsid w:val="00100272"/>
    <w:rsid w:val="00100284"/>
    <w:rsid w:val="0010068E"/>
    <w:rsid w:val="00100705"/>
    <w:rsid w:val="001007FB"/>
    <w:rsid w:val="0010089E"/>
    <w:rsid w:val="00100B9B"/>
    <w:rsid w:val="00100C63"/>
    <w:rsid w:val="00100F0C"/>
    <w:rsid w:val="001014BB"/>
    <w:rsid w:val="00101564"/>
    <w:rsid w:val="00101B66"/>
    <w:rsid w:val="00101B6D"/>
    <w:rsid w:val="00101B75"/>
    <w:rsid w:val="00101BC2"/>
    <w:rsid w:val="00101BF3"/>
    <w:rsid w:val="00101C6C"/>
    <w:rsid w:val="00102043"/>
    <w:rsid w:val="0010205B"/>
    <w:rsid w:val="0010222F"/>
    <w:rsid w:val="001022D3"/>
    <w:rsid w:val="00102CD9"/>
    <w:rsid w:val="00102D12"/>
    <w:rsid w:val="00102D53"/>
    <w:rsid w:val="00102D88"/>
    <w:rsid w:val="00102DE0"/>
    <w:rsid w:val="00102E24"/>
    <w:rsid w:val="00102EC6"/>
    <w:rsid w:val="0010351B"/>
    <w:rsid w:val="001035F6"/>
    <w:rsid w:val="001036D5"/>
    <w:rsid w:val="001036D6"/>
    <w:rsid w:val="00103849"/>
    <w:rsid w:val="001038FE"/>
    <w:rsid w:val="00103C2E"/>
    <w:rsid w:val="00103E7D"/>
    <w:rsid w:val="00104572"/>
    <w:rsid w:val="001045E2"/>
    <w:rsid w:val="00104650"/>
    <w:rsid w:val="001046DB"/>
    <w:rsid w:val="001048EC"/>
    <w:rsid w:val="00104987"/>
    <w:rsid w:val="001049BF"/>
    <w:rsid w:val="00104A0E"/>
    <w:rsid w:val="00104A3C"/>
    <w:rsid w:val="00104B7E"/>
    <w:rsid w:val="00104E26"/>
    <w:rsid w:val="00104FDF"/>
    <w:rsid w:val="00105055"/>
    <w:rsid w:val="001050AB"/>
    <w:rsid w:val="001051E0"/>
    <w:rsid w:val="0010532D"/>
    <w:rsid w:val="001055EA"/>
    <w:rsid w:val="001055F8"/>
    <w:rsid w:val="00105669"/>
    <w:rsid w:val="00105687"/>
    <w:rsid w:val="00105A32"/>
    <w:rsid w:val="00105ABD"/>
    <w:rsid w:val="00105CFE"/>
    <w:rsid w:val="00105DAC"/>
    <w:rsid w:val="00105E31"/>
    <w:rsid w:val="00105F72"/>
    <w:rsid w:val="001062F9"/>
    <w:rsid w:val="00106326"/>
    <w:rsid w:val="0010633C"/>
    <w:rsid w:val="001066F0"/>
    <w:rsid w:val="00106A4F"/>
    <w:rsid w:val="00106B04"/>
    <w:rsid w:val="00106E2D"/>
    <w:rsid w:val="0010741F"/>
    <w:rsid w:val="00107497"/>
    <w:rsid w:val="001074B0"/>
    <w:rsid w:val="00107B3C"/>
    <w:rsid w:val="00107D76"/>
    <w:rsid w:val="00107F43"/>
    <w:rsid w:val="0011007B"/>
    <w:rsid w:val="001101F1"/>
    <w:rsid w:val="0011031D"/>
    <w:rsid w:val="00110367"/>
    <w:rsid w:val="0011037A"/>
    <w:rsid w:val="00110398"/>
    <w:rsid w:val="001103E3"/>
    <w:rsid w:val="001103EC"/>
    <w:rsid w:val="001104F9"/>
    <w:rsid w:val="00110654"/>
    <w:rsid w:val="00110AD9"/>
    <w:rsid w:val="00110C5B"/>
    <w:rsid w:val="00110D23"/>
    <w:rsid w:val="00110D47"/>
    <w:rsid w:val="00110F01"/>
    <w:rsid w:val="00111122"/>
    <w:rsid w:val="001112C7"/>
    <w:rsid w:val="001114BD"/>
    <w:rsid w:val="001114C3"/>
    <w:rsid w:val="001115ED"/>
    <w:rsid w:val="001116DE"/>
    <w:rsid w:val="001119D8"/>
    <w:rsid w:val="00111A14"/>
    <w:rsid w:val="00111A8C"/>
    <w:rsid w:val="00111C75"/>
    <w:rsid w:val="00111E39"/>
    <w:rsid w:val="00111FB5"/>
    <w:rsid w:val="001120A5"/>
    <w:rsid w:val="0011236F"/>
    <w:rsid w:val="001128A3"/>
    <w:rsid w:val="001128AA"/>
    <w:rsid w:val="001129D9"/>
    <w:rsid w:val="00112B3D"/>
    <w:rsid w:val="00112D40"/>
    <w:rsid w:val="00113119"/>
    <w:rsid w:val="001131F7"/>
    <w:rsid w:val="00113210"/>
    <w:rsid w:val="0011321B"/>
    <w:rsid w:val="001133F5"/>
    <w:rsid w:val="0011359D"/>
    <w:rsid w:val="00113680"/>
    <w:rsid w:val="00113842"/>
    <w:rsid w:val="001138FA"/>
    <w:rsid w:val="00113997"/>
    <w:rsid w:val="00113CF1"/>
    <w:rsid w:val="00113ED6"/>
    <w:rsid w:val="00113F01"/>
    <w:rsid w:val="0011403D"/>
    <w:rsid w:val="00114190"/>
    <w:rsid w:val="00114308"/>
    <w:rsid w:val="0011442B"/>
    <w:rsid w:val="0011449E"/>
    <w:rsid w:val="001145B5"/>
    <w:rsid w:val="001149AF"/>
    <w:rsid w:val="00114A48"/>
    <w:rsid w:val="00114B5E"/>
    <w:rsid w:val="00114B8B"/>
    <w:rsid w:val="00114CD5"/>
    <w:rsid w:val="00114DD5"/>
    <w:rsid w:val="00114E27"/>
    <w:rsid w:val="00114E33"/>
    <w:rsid w:val="001150E7"/>
    <w:rsid w:val="001150FB"/>
    <w:rsid w:val="0011545A"/>
    <w:rsid w:val="00115A05"/>
    <w:rsid w:val="00115A5B"/>
    <w:rsid w:val="00115C32"/>
    <w:rsid w:val="00115D38"/>
    <w:rsid w:val="00115E03"/>
    <w:rsid w:val="00115EC8"/>
    <w:rsid w:val="00115F83"/>
    <w:rsid w:val="00115FB4"/>
    <w:rsid w:val="00116044"/>
    <w:rsid w:val="001160F0"/>
    <w:rsid w:val="001161D1"/>
    <w:rsid w:val="0011628C"/>
    <w:rsid w:val="001162FD"/>
    <w:rsid w:val="00116368"/>
    <w:rsid w:val="001163C0"/>
    <w:rsid w:val="00116643"/>
    <w:rsid w:val="00116712"/>
    <w:rsid w:val="00116742"/>
    <w:rsid w:val="0011689C"/>
    <w:rsid w:val="0011698A"/>
    <w:rsid w:val="00116B25"/>
    <w:rsid w:val="00116B9D"/>
    <w:rsid w:val="00116BD1"/>
    <w:rsid w:val="00116CC0"/>
    <w:rsid w:val="00116CC4"/>
    <w:rsid w:val="00116D26"/>
    <w:rsid w:val="0011708E"/>
    <w:rsid w:val="0011728D"/>
    <w:rsid w:val="001172FC"/>
    <w:rsid w:val="0011735A"/>
    <w:rsid w:val="001175CF"/>
    <w:rsid w:val="0011762C"/>
    <w:rsid w:val="0011767A"/>
    <w:rsid w:val="001176B9"/>
    <w:rsid w:val="001176C3"/>
    <w:rsid w:val="00117724"/>
    <w:rsid w:val="00117839"/>
    <w:rsid w:val="00117A50"/>
    <w:rsid w:val="00117C7F"/>
    <w:rsid w:val="001201E3"/>
    <w:rsid w:val="00120363"/>
    <w:rsid w:val="00120370"/>
    <w:rsid w:val="00120579"/>
    <w:rsid w:val="00120743"/>
    <w:rsid w:val="001208DF"/>
    <w:rsid w:val="00120A0F"/>
    <w:rsid w:val="00120A13"/>
    <w:rsid w:val="00120A7C"/>
    <w:rsid w:val="00120B0B"/>
    <w:rsid w:val="00120C39"/>
    <w:rsid w:val="00120C45"/>
    <w:rsid w:val="00120D35"/>
    <w:rsid w:val="00120F2B"/>
    <w:rsid w:val="00120F63"/>
    <w:rsid w:val="001211DD"/>
    <w:rsid w:val="00121348"/>
    <w:rsid w:val="00121898"/>
    <w:rsid w:val="001218D6"/>
    <w:rsid w:val="001219A0"/>
    <w:rsid w:val="00121A16"/>
    <w:rsid w:val="00121AF2"/>
    <w:rsid w:val="00121BBA"/>
    <w:rsid w:val="00121C68"/>
    <w:rsid w:val="00121C95"/>
    <w:rsid w:val="00121EEA"/>
    <w:rsid w:val="00121FE3"/>
    <w:rsid w:val="00121FEB"/>
    <w:rsid w:val="0012239B"/>
    <w:rsid w:val="00122597"/>
    <w:rsid w:val="00122803"/>
    <w:rsid w:val="00122863"/>
    <w:rsid w:val="0012296D"/>
    <w:rsid w:val="00122CD4"/>
    <w:rsid w:val="00122D2C"/>
    <w:rsid w:val="00122DB6"/>
    <w:rsid w:val="00122DE0"/>
    <w:rsid w:val="00122EE3"/>
    <w:rsid w:val="00122FE2"/>
    <w:rsid w:val="0012301E"/>
    <w:rsid w:val="0012332E"/>
    <w:rsid w:val="001233CE"/>
    <w:rsid w:val="00123445"/>
    <w:rsid w:val="0012349C"/>
    <w:rsid w:val="001234AC"/>
    <w:rsid w:val="00123628"/>
    <w:rsid w:val="00123787"/>
    <w:rsid w:val="001239C2"/>
    <w:rsid w:val="00123A89"/>
    <w:rsid w:val="00123CD0"/>
    <w:rsid w:val="00123D6F"/>
    <w:rsid w:val="00123DC0"/>
    <w:rsid w:val="00123FD4"/>
    <w:rsid w:val="0012409A"/>
    <w:rsid w:val="00124273"/>
    <w:rsid w:val="0012430B"/>
    <w:rsid w:val="0012486F"/>
    <w:rsid w:val="00124A1E"/>
    <w:rsid w:val="00124A64"/>
    <w:rsid w:val="00124DC2"/>
    <w:rsid w:val="00124E0D"/>
    <w:rsid w:val="00124FC7"/>
    <w:rsid w:val="00125163"/>
    <w:rsid w:val="001252A4"/>
    <w:rsid w:val="001252F7"/>
    <w:rsid w:val="001252FC"/>
    <w:rsid w:val="001254CA"/>
    <w:rsid w:val="001255DD"/>
    <w:rsid w:val="0012575B"/>
    <w:rsid w:val="001259D4"/>
    <w:rsid w:val="00125A85"/>
    <w:rsid w:val="00125BB1"/>
    <w:rsid w:val="00125BB2"/>
    <w:rsid w:val="00125C68"/>
    <w:rsid w:val="00126005"/>
    <w:rsid w:val="001262FF"/>
    <w:rsid w:val="001263E5"/>
    <w:rsid w:val="001264F7"/>
    <w:rsid w:val="001265B3"/>
    <w:rsid w:val="001265E0"/>
    <w:rsid w:val="001267FC"/>
    <w:rsid w:val="0012694C"/>
    <w:rsid w:val="001269B0"/>
    <w:rsid w:val="00126DEA"/>
    <w:rsid w:val="00126E6C"/>
    <w:rsid w:val="00126ED1"/>
    <w:rsid w:val="00127028"/>
    <w:rsid w:val="0012709A"/>
    <w:rsid w:val="001274E1"/>
    <w:rsid w:val="001300A9"/>
    <w:rsid w:val="001304EE"/>
    <w:rsid w:val="0013051A"/>
    <w:rsid w:val="001305BF"/>
    <w:rsid w:val="00130608"/>
    <w:rsid w:val="00130670"/>
    <w:rsid w:val="00130939"/>
    <w:rsid w:val="00130A45"/>
    <w:rsid w:val="00130ABD"/>
    <w:rsid w:val="00130C1B"/>
    <w:rsid w:val="00130CAE"/>
    <w:rsid w:val="00130D1A"/>
    <w:rsid w:val="00130E7B"/>
    <w:rsid w:val="00130FC2"/>
    <w:rsid w:val="0013101D"/>
    <w:rsid w:val="0013120C"/>
    <w:rsid w:val="00131449"/>
    <w:rsid w:val="00131776"/>
    <w:rsid w:val="001318FC"/>
    <w:rsid w:val="00131F46"/>
    <w:rsid w:val="00131F48"/>
    <w:rsid w:val="00132063"/>
    <w:rsid w:val="001321F3"/>
    <w:rsid w:val="00132231"/>
    <w:rsid w:val="0013226F"/>
    <w:rsid w:val="00132613"/>
    <w:rsid w:val="001328A8"/>
    <w:rsid w:val="00132904"/>
    <w:rsid w:val="00132ADB"/>
    <w:rsid w:val="00132D4E"/>
    <w:rsid w:val="00132E3F"/>
    <w:rsid w:val="00132ECF"/>
    <w:rsid w:val="001330E0"/>
    <w:rsid w:val="0013323A"/>
    <w:rsid w:val="00133378"/>
    <w:rsid w:val="00133727"/>
    <w:rsid w:val="001337C5"/>
    <w:rsid w:val="00133995"/>
    <w:rsid w:val="00133B5F"/>
    <w:rsid w:val="00133BC7"/>
    <w:rsid w:val="00133DED"/>
    <w:rsid w:val="00133E62"/>
    <w:rsid w:val="00133EDB"/>
    <w:rsid w:val="00133F22"/>
    <w:rsid w:val="00133FEB"/>
    <w:rsid w:val="00134049"/>
    <w:rsid w:val="001340F1"/>
    <w:rsid w:val="001342CE"/>
    <w:rsid w:val="0013435B"/>
    <w:rsid w:val="001348A0"/>
    <w:rsid w:val="001348E4"/>
    <w:rsid w:val="00134B5C"/>
    <w:rsid w:val="00134B6F"/>
    <w:rsid w:val="00134BD6"/>
    <w:rsid w:val="00134BEE"/>
    <w:rsid w:val="00134E35"/>
    <w:rsid w:val="00134E4F"/>
    <w:rsid w:val="001350E3"/>
    <w:rsid w:val="00135250"/>
    <w:rsid w:val="001352EF"/>
    <w:rsid w:val="00135418"/>
    <w:rsid w:val="001354AD"/>
    <w:rsid w:val="001355D6"/>
    <w:rsid w:val="001355F5"/>
    <w:rsid w:val="001357D4"/>
    <w:rsid w:val="00135845"/>
    <w:rsid w:val="0013584E"/>
    <w:rsid w:val="001359B6"/>
    <w:rsid w:val="00135CBA"/>
    <w:rsid w:val="00135F64"/>
    <w:rsid w:val="00135F65"/>
    <w:rsid w:val="0013616D"/>
    <w:rsid w:val="00136206"/>
    <w:rsid w:val="00136319"/>
    <w:rsid w:val="001366FF"/>
    <w:rsid w:val="00136808"/>
    <w:rsid w:val="001369C7"/>
    <w:rsid w:val="00136A62"/>
    <w:rsid w:val="00136CC3"/>
    <w:rsid w:val="00136D16"/>
    <w:rsid w:val="00136DDF"/>
    <w:rsid w:val="001370E5"/>
    <w:rsid w:val="001372D9"/>
    <w:rsid w:val="001372E2"/>
    <w:rsid w:val="0013739E"/>
    <w:rsid w:val="00137446"/>
    <w:rsid w:val="0013747F"/>
    <w:rsid w:val="001374B0"/>
    <w:rsid w:val="0013764A"/>
    <w:rsid w:val="00137AC9"/>
    <w:rsid w:val="00137B23"/>
    <w:rsid w:val="00137B84"/>
    <w:rsid w:val="00137D5F"/>
    <w:rsid w:val="00137D8F"/>
    <w:rsid w:val="00137FEB"/>
    <w:rsid w:val="00140126"/>
    <w:rsid w:val="001401A8"/>
    <w:rsid w:val="001402A5"/>
    <w:rsid w:val="001402D1"/>
    <w:rsid w:val="00140402"/>
    <w:rsid w:val="001406E7"/>
    <w:rsid w:val="001408F7"/>
    <w:rsid w:val="00140A37"/>
    <w:rsid w:val="00140A5E"/>
    <w:rsid w:val="00140B01"/>
    <w:rsid w:val="00140BE1"/>
    <w:rsid w:val="00140C3E"/>
    <w:rsid w:val="00140C48"/>
    <w:rsid w:val="00140C97"/>
    <w:rsid w:val="00140CCF"/>
    <w:rsid w:val="00140D62"/>
    <w:rsid w:val="00140FE4"/>
    <w:rsid w:val="00140FFA"/>
    <w:rsid w:val="0014105F"/>
    <w:rsid w:val="001412B4"/>
    <w:rsid w:val="00141330"/>
    <w:rsid w:val="0014133B"/>
    <w:rsid w:val="00141423"/>
    <w:rsid w:val="00141435"/>
    <w:rsid w:val="00141577"/>
    <w:rsid w:val="00141652"/>
    <w:rsid w:val="001416EA"/>
    <w:rsid w:val="001417D7"/>
    <w:rsid w:val="00141A23"/>
    <w:rsid w:val="00141BFC"/>
    <w:rsid w:val="00141CD4"/>
    <w:rsid w:val="00141D74"/>
    <w:rsid w:val="00141D98"/>
    <w:rsid w:val="00141E26"/>
    <w:rsid w:val="00141F4A"/>
    <w:rsid w:val="001420C9"/>
    <w:rsid w:val="00142324"/>
    <w:rsid w:val="001426D0"/>
    <w:rsid w:val="001429BD"/>
    <w:rsid w:val="00142AC4"/>
    <w:rsid w:val="00142BDA"/>
    <w:rsid w:val="001432DA"/>
    <w:rsid w:val="0014331B"/>
    <w:rsid w:val="0014344C"/>
    <w:rsid w:val="0014353A"/>
    <w:rsid w:val="00143726"/>
    <w:rsid w:val="00143829"/>
    <w:rsid w:val="00143887"/>
    <w:rsid w:val="001438D0"/>
    <w:rsid w:val="00143EAF"/>
    <w:rsid w:val="00143FE9"/>
    <w:rsid w:val="001440A0"/>
    <w:rsid w:val="001440C0"/>
    <w:rsid w:val="001442E7"/>
    <w:rsid w:val="001442EA"/>
    <w:rsid w:val="0014445F"/>
    <w:rsid w:val="00144575"/>
    <w:rsid w:val="00144598"/>
    <w:rsid w:val="0014495D"/>
    <w:rsid w:val="00144DF8"/>
    <w:rsid w:val="0014504D"/>
    <w:rsid w:val="00145610"/>
    <w:rsid w:val="00145704"/>
    <w:rsid w:val="001457AF"/>
    <w:rsid w:val="00145838"/>
    <w:rsid w:val="001459F3"/>
    <w:rsid w:val="00145A93"/>
    <w:rsid w:val="00145ABE"/>
    <w:rsid w:val="00145BE6"/>
    <w:rsid w:val="00145F17"/>
    <w:rsid w:val="00146170"/>
    <w:rsid w:val="0014617D"/>
    <w:rsid w:val="001461A0"/>
    <w:rsid w:val="001461D9"/>
    <w:rsid w:val="001463BE"/>
    <w:rsid w:val="0014648B"/>
    <w:rsid w:val="001469E3"/>
    <w:rsid w:val="00146A17"/>
    <w:rsid w:val="00147077"/>
    <w:rsid w:val="001472C7"/>
    <w:rsid w:val="0014754B"/>
    <w:rsid w:val="001476A0"/>
    <w:rsid w:val="00147741"/>
    <w:rsid w:val="00147766"/>
    <w:rsid w:val="00147872"/>
    <w:rsid w:val="00147978"/>
    <w:rsid w:val="00147A67"/>
    <w:rsid w:val="00147B67"/>
    <w:rsid w:val="00147F02"/>
    <w:rsid w:val="00147FFD"/>
    <w:rsid w:val="001502C3"/>
    <w:rsid w:val="00150538"/>
    <w:rsid w:val="001506C9"/>
    <w:rsid w:val="0015079F"/>
    <w:rsid w:val="00150980"/>
    <w:rsid w:val="001509B0"/>
    <w:rsid w:val="00150A96"/>
    <w:rsid w:val="00150A9A"/>
    <w:rsid w:val="00150BDB"/>
    <w:rsid w:val="00150C62"/>
    <w:rsid w:val="00150EE4"/>
    <w:rsid w:val="0015128E"/>
    <w:rsid w:val="00151663"/>
    <w:rsid w:val="00151708"/>
    <w:rsid w:val="001517D3"/>
    <w:rsid w:val="001518EA"/>
    <w:rsid w:val="001518FC"/>
    <w:rsid w:val="001519E7"/>
    <w:rsid w:val="00151B69"/>
    <w:rsid w:val="00151BDB"/>
    <w:rsid w:val="00151BDE"/>
    <w:rsid w:val="00151C58"/>
    <w:rsid w:val="00151E41"/>
    <w:rsid w:val="00152093"/>
    <w:rsid w:val="001520EB"/>
    <w:rsid w:val="001521C4"/>
    <w:rsid w:val="00152219"/>
    <w:rsid w:val="00152533"/>
    <w:rsid w:val="00152657"/>
    <w:rsid w:val="00152699"/>
    <w:rsid w:val="00152843"/>
    <w:rsid w:val="00152997"/>
    <w:rsid w:val="00152B41"/>
    <w:rsid w:val="00152CBF"/>
    <w:rsid w:val="00152DF4"/>
    <w:rsid w:val="00152E1A"/>
    <w:rsid w:val="00152E7F"/>
    <w:rsid w:val="0015301C"/>
    <w:rsid w:val="00153118"/>
    <w:rsid w:val="0015319A"/>
    <w:rsid w:val="001531A0"/>
    <w:rsid w:val="001534E8"/>
    <w:rsid w:val="00153639"/>
    <w:rsid w:val="00153658"/>
    <w:rsid w:val="00153792"/>
    <w:rsid w:val="00153807"/>
    <w:rsid w:val="00153907"/>
    <w:rsid w:val="001539C5"/>
    <w:rsid w:val="00153A9D"/>
    <w:rsid w:val="00153B35"/>
    <w:rsid w:val="00153CDB"/>
    <w:rsid w:val="00153CFC"/>
    <w:rsid w:val="00153EE0"/>
    <w:rsid w:val="00154060"/>
    <w:rsid w:val="00154636"/>
    <w:rsid w:val="00154656"/>
    <w:rsid w:val="0015469A"/>
    <w:rsid w:val="001546B6"/>
    <w:rsid w:val="00154756"/>
    <w:rsid w:val="001548BC"/>
    <w:rsid w:val="00154EB7"/>
    <w:rsid w:val="001554C0"/>
    <w:rsid w:val="001554CF"/>
    <w:rsid w:val="001556A7"/>
    <w:rsid w:val="001556D8"/>
    <w:rsid w:val="001557B2"/>
    <w:rsid w:val="00155E0C"/>
    <w:rsid w:val="00155EA4"/>
    <w:rsid w:val="001560A3"/>
    <w:rsid w:val="0015656C"/>
    <w:rsid w:val="001565CB"/>
    <w:rsid w:val="001565D3"/>
    <w:rsid w:val="00156687"/>
    <w:rsid w:val="00156777"/>
    <w:rsid w:val="00156875"/>
    <w:rsid w:val="001568B7"/>
    <w:rsid w:val="00156B25"/>
    <w:rsid w:val="00156E9A"/>
    <w:rsid w:val="00156FF4"/>
    <w:rsid w:val="0015701A"/>
    <w:rsid w:val="001571AD"/>
    <w:rsid w:val="001572B3"/>
    <w:rsid w:val="001572F4"/>
    <w:rsid w:val="0015733B"/>
    <w:rsid w:val="00157402"/>
    <w:rsid w:val="00157690"/>
    <w:rsid w:val="001576DD"/>
    <w:rsid w:val="00157993"/>
    <w:rsid w:val="00157A3B"/>
    <w:rsid w:val="00157AFC"/>
    <w:rsid w:val="00157BDF"/>
    <w:rsid w:val="00157DC1"/>
    <w:rsid w:val="00157FC5"/>
    <w:rsid w:val="00157FFB"/>
    <w:rsid w:val="0016005E"/>
    <w:rsid w:val="00160149"/>
    <w:rsid w:val="001601B0"/>
    <w:rsid w:val="00160363"/>
    <w:rsid w:val="00160394"/>
    <w:rsid w:val="001603E9"/>
    <w:rsid w:val="001608AE"/>
    <w:rsid w:val="0016094A"/>
    <w:rsid w:val="00160A95"/>
    <w:rsid w:val="00160B1C"/>
    <w:rsid w:val="00160B36"/>
    <w:rsid w:val="00160D0E"/>
    <w:rsid w:val="00160DF9"/>
    <w:rsid w:val="00160E69"/>
    <w:rsid w:val="00160F64"/>
    <w:rsid w:val="00160FC3"/>
    <w:rsid w:val="001612A7"/>
    <w:rsid w:val="001615D9"/>
    <w:rsid w:val="00161648"/>
    <w:rsid w:val="001616CE"/>
    <w:rsid w:val="00161796"/>
    <w:rsid w:val="001617E5"/>
    <w:rsid w:val="00161855"/>
    <w:rsid w:val="0016186E"/>
    <w:rsid w:val="00161C27"/>
    <w:rsid w:val="00161C36"/>
    <w:rsid w:val="00161E80"/>
    <w:rsid w:val="001621B1"/>
    <w:rsid w:val="001621FC"/>
    <w:rsid w:val="00162234"/>
    <w:rsid w:val="00162280"/>
    <w:rsid w:val="00162673"/>
    <w:rsid w:val="00162681"/>
    <w:rsid w:val="001626B2"/>
    <w:rsid w:val="001626C4"/>
    <w:rsid w:val="00162715"/>
    <w:rsid w:val="00162801"/>
    <w:rsid w:val="00162893"/>
    <w:rsid w:val="00162918"/>
    <w:rsid w:val="0016299E"/>
    <w:rsid w:val="00162B27"/>
    <w:rsid w:val="00162B49"/>
    <w:rsid w:val="00162C63"/>
    <w:rsid w:val="00162DA5"/>
    <w:rsid w:val="00162DAD"/>
    <w:rsid w:val="00162DFD"/>
    <w:rsid w:val="00162FF8"/>
    <w:rsid w:val="00163052"/>
    <w:rsid w:val="00163177"/>
    <w:rsid w:val="001633D3"/>
    <w:rsid w:val="00163534"/>
    <w:rsid w:val="00163811"/>
    <w:rsid w:val="0016392F"/>
    <w:rsid w:val="0016399D"/>
    <w:rsid w:val="00163A60"/>
    <w:rsid w:val="00163C75"/>
    <w:rsid w:val="00163F55"/>
    <w:rsid w:val="00163FFC"/>
    <w:rsid w:val="00164098"/>
    <w:rsid w:val="001640AB"/>
    <w:rsid w:val="00164167"/>
    <w:rsid w:val="001642E8"/>
    <w:rsid w:val="0016432C"/>
    <w:rsid w:val="00164760"/>
    <w:rsid w:val="001647F9"/>
    <w:rsid w:val="00164817"/>
    <w:rsid w:val="00164858"/>
    <w:rsid w:val="00164C8F"/>
    <w:rsid w:val="00164CD8"/>
    <w:rsid w:val="00164D3F"/>
    <w:rsid w:val="00164E61"/>
    <w:rsid w:val="001651BD"/>
    <w:rsid w:val="00165313"/>
    <w:rsid w:val="001653E9"/>
    <w:rsid w:val="00165481"/>
    <w:rsid w:val="001655C6"/>
    <w:rsid w:val="00165648"/>
    <w:rsid w:val="0016570D"/>
    <w:rsid w:val="00165A0C"/>
    <w:rsid w:val="00165D19"/>
    <w:rsid w:val="00165DAB"/>
    <w:rsid w:val="00165DBF"/>
    <w:rsid w:val="00165E19"/>
    <w:rsid w:val="00165E33"/>
    <w:rsid w:val="00165E4D"/>
    <w:rsid w:val="00165E95"/>
    <w:rsid w:val="00165FDD"/>
    <w:rsid w:val="00166213"/>
    <w:rsid w:val="001662CD"/>
    <w:rsid w:val="001663D0"/>
    <w:rsid w:val="001663FA"/>
    <w:rsid w:val="00166428"/>
    <w:rsid w:val="001665AE"/>
    <w:rsid w:val="001666AA"/>
    <w:rsid w:val="0016678F"/>
    <w:rsid w:val="0016683B"/>
    <w:rsid w:val="00166925"/>
    <w:rsid w:val="00166A8A"/>
    <w:rsid w:val="00166AEC"/>
    <w:rsid w:val="00166C6C"/>
    <w:rsid w:val="00167019"/>
    <w:rsid w:val="0016701C"/>
    <w:rsid w:val="00167086"/>
    <w:rsid w:val="0016728A"/>
    <w:rsid w:val="0016734D"/>
    <w:rsid w:val="0016737A"/>
    <w:rsid w:val="001674C0"/>
    <w:rsid w:val="00167512"/>
    <w:rsid w:val="001679BD"/>
    <w:rsid w:val="00167A89"/>
    <w:rsid w:val="0017016C"/>
    <w:rsid w:val="00170455"/>
    <w:rsid w:val="001705E7"/>
    <w:rsid w:val="00170757"/>
    <w:rsid w:val="00170800"/>
    <w:rsid w:val="00170927"/>
    <w:rsid w:val="00170947"/>
    <w:rsid w:val="0017097E"/>
    <w:rsid w:val="00170B37"/>
    <w:rsid w:val="00170B7E"/>
    <w:rsid w:val="00170B95"/>
    <w:rsid w:val="00170BD6"/>
    <w:rsid w:val="00170C6A"/>
    <w:rsid w:val="00170E11"/>
    <w:rsid w:val="00170F57"/>
    <w:rsid w:val="00171063"/>
    <w:rsid w:val="001710FC"/>
    <w:rsid w:val="00171205"/>
    <w:rsid w:val="00171328"/>
    <w:rsid w:val="001714D5"/>
    <w:rsid w:val="001716C9"/>
    <w:rsid w:val="00171763"/>
    <w:rsid w:val="00171B94"/>
    <w:rsid w:val="00171C87"/>
    <w:rsid w:val="00171D05"/>
    <w:rsid w:val="00171D2A"/>
    <w:rsid w:val="00171E9C"/>
    <w:rsid w:val="00171EA5"/>
    <w:rsid w:val="00171F52"/>
    <w:rsid w:val="00171F54"/>
    <w:rsid w:val="00171FCC"/>
    <w:rsid w:val="00172066"/>
    <w:rsid w:val="00172124"/>
    <w:rsid w:val="00172166"/>
    <w:rsid w:val="00172227"/>
    <w:rsid w:val="00172273"/>
    <w:rsid w:val="00172343"/>
    <w:rsid w:val="00172404"/>
    <w:rsid w:val="001727B5"/>
    <w:rsid w:val="001728A7"/>
    <w:rsid w:val="00172952"/>
    <w:rsid w:val="00172A18"/>
    <w:rsid w:val="00172B8E"/>
    <w:rsid w:val="00172D42"/>
    <w:rsid w:val="00173072"/>
    <w:rsid w:val="00173175"/>
    <w:rsid w:val="00173188"/>
    <w:rsid w:val="00173672"/>
    <w:rsid w:val="0017371E"/>
    <w:rsid w:val="001739B7"/>
    <w:rsid w:val="00173A20"/>
    <w:rsid w:val="00173DF5"/>
    <w:rsid w:val="00173E6B"/>
    <w:rsid w:val="00173ED4"/>
    <w:rsid w:val="00173F78"/>
    <w:rsid w:val="0017405E"/>
    <w:rsid w:val="001741C4"/>
    <w:rsid w:val="0017435D"/>
    <w:rsid w:val="001746A9"/>
    <w:rsid w:val="001746C1"/>
    <w:rsid w:val="0017470A"/>
    <w:rsid w:val="0017482E"/>
    <w:rsid w:val="00174954"/>
    <w:rsid w:val="00174AA0"/>
    <w:rsid w:val="00174C11"/>
    <w:rsid w:val="0017515D"/>
    <w:rsid w:val="00175302"/>
    <w:rsid w:val="00175589"/>
    <w:rsid w:val="0017561A"/>
    <w:rsid w:val="001758E2"/>
    <w:rsid w:val="00175B9E"/>
    <w:rsid w:val="00175DF1"/>
    <w:rsid w:val="00175EC5"/>
    <w:rsid w:val="00175F9D"/>
    <w:rsid w:val="00175FCF"/>
    <w:rsid w:val="0017600D"/>
    <w:rsid w:val="00176057"/>
    <w:rsid w:val="0017612D"/>
    <w:rsid w:val="001761C5"/>
    <w:rsid w:val="00176216"/>
    <w:rsid w:val="001762FB"/>
    <w:rsid w:val="00176417"/>
    <w:rsid w:val="0017645C"/>
    <w:rsid w:val="00176474"/>
    <w:rsid w:val="001764BE"/>
    <w:rsid w:val="0017680F"/>
    <w:rsid w:val="0017686F"/>
    <w:rsid w:val="0017694F"/>
    <w:rsid w:val="00176C4F"/>
    <w:rsid w:val="00176CBE"/>
    <w:rsid w:val="00177008"/>
    <w:rsid w:val="001770A5"/>
    <w:rsid w:val="00177228"/>
    <w:rsid w:val="0017739B"/>
    <w:rsid w:val="001773C9"/>
    <w:rsid w:val="001774B7"/>
    <w:rsid w:val="001776F2"/>
    <w:rsid w:val="0017779C"/>
    <w:rsid w:val="00177A44"/>
    <w:rsid w:val="00177AA1"/>
    <w:rsid w:val="00177BA5"/>
    <w:rsid w:val="00177BCC"/>
    <w:rsid w:val="00177D7D"/>
    <w:rsid w:val="00177EA3"/>
    <w:rsid w:val="00177F77"/>
    <w:rsid w:val="0018024A"/>
    <w:rsid w:val="001803D3"/>
    <w:rsid w:val="001805AC"/>
    <w:rsid w:val="00180609"/>
    <w:rsid w:val="00180667"/>
    <w:rsid w:val="0018086F"/>
    <w:rsid w:val="00180CA6"/>
    <w:rsid w:val="0018113F"/>
    <w:rsid w:val="00181144"/>
    <w:rsid w:val="001811A4"/>
    <w:rsid w:val="001811C6"/>
    <w:rsid w:val="001811D4"/>
    <w:rsid w:val="00181331"/>
    <w:rsid w:val="0018139E"/>
    <w:rsid w:val="001813C8"/>
    <w:rsid w:val="00181481"/>
    <w:rsid w:val="001815A5"/>
    <w:rsid w:val="0018169B"/>
    <w:rsid w:val="001818C4"/>
    <w:rsid w:val="00181B06"/>
    <w:rsid w:val="00181D1F"/>
    <w:rsid w:val="00182027"/>
    <w:rsid w:val="0018208E"/>
    <w:rsid w:val="00182215"/>
    <w:rsid w:val="0018229F"/>
    <w:rsid w:val="00182623"/>
    <w:rsid w:val="0018265D"/>
    <w:rsid w:val="00182679"/>
    <w:rsid w:val="00182686"/>
    <w:rsid w:val="00182699"/>
    <w:rsid w:val="0018269E"/>
    <w:rsid w:val="0018272B"/>
    <w:rsid w:val="00182767"/>
    <w:rsid w:val="00182787"/>
    <w:rsid w:val="00182887"/>
    <w:rsid w:val="001828DB"/>
    <w:rsid w:val="00182B0E"/>
    <w:rsid w:val="00182CAC"/>
    <w:rsid w:val="00182DF9"/>
    <w:rsid w:val="00183066"/>
    <w:rsid w:val="001831A0"/>
    <w:rsid w:val="00183296"/>
    <w:rsid w:val="0018367A"/>
    <w:rsid w:val="001839AD"/>
    <w:rsid w:val="001839D8"/>
    <w:rsid w:val="00183AB0"/>
    <w:rsid w:val="00183B8E"/>
    <w:rsid w:val="00183C28"/>
    <w:rsid w:val="00183DBC"/>
    <w:rsid w:val="00183DD6"/>
    <w:rsid w:val="00183E2A"/>
    <w:rsid w:val="00183E7B"/>
    <w:rsid w:val="00183EC6"/>
    <w:rsid w:val="00183F26"/>
    <w:rsid w:val="00183F58"/>
    <w:rsid w:val="00183F66"/>
    <w:rsid w:val="00184006"/>
    <w:rsid w:val="001840A9"/>
    <w:rsid w:val="001841A9"/>
    <w:rsid w:val="00184447"/>
    <w:rsid w:val="001844E7"/>
    <w:rsid w:val="001845F5"/>
    <w:rsid w:val="0018477D"/>
    <w:rsid w:val="001849E6"/>
    <w:rsid w:val="00184B29"/>
    <w:rsid w:val="00184B2C"/>
    <w:rsid w:val="00184BCA"/>
    <w:rsid w:val="00184ED8"/>
    <w:rsid w:val="00185020"/>
    <w:rsid w:val="001850F1"/>
    <w:rsid w:val="001852E8"/>
    <w:rsid w:val="00185352"/>
    <w:rsid w:val="001856F9"/>
    <w:rsid w:val="00185718"/>
    <w:rsid w:val="0018573B"/>
    <w:rsid w:val="001857D7"/>
    <w:rsid w:val="0018580A"/>
    <w:rsid w:val="00185932"/>
    <w:rsid w:val="0018598C"/>
    <w:rsid w:val="00185B53"/>
    <w:rsid w:val="00185CE8"/>
    <w:rsid w:val="00185DC9"/>
    <w:rsid w:val="00185E21"/>
    <w:rsid w:val="00185E57"/>
    <w:rsid w:val="00185FB5"/>
    <w:rsid w:val="00186000"/>
    <w:rsid w:val="0018600A"/>
    <w:rsid w:val="001862E7"/>
    <w:rsid w:val="00186595"/>
    <w:rsid w:val="001868C9"/>
    <w:rsid w:val="001869A7"/>
    <w:rsid w:val="00186A1D"/>
    <w:rsid w:val="00186A6C"/>
    <w:rsid w:val="00186BD1"/>
    <w:rsid w:val="00186BF2"/>
    <w:rsid w:val="00186DFA"/>
    <w:rsid w:val="001873DE"/>
    <w:rsid w:val="00187450"/>
    <w:rsid w:val="001874D4"/>
    <w:rsid w:val="001877D1"/>
    <w:rsid w:val="00187850"/>
    <w:rsid w:val="00187870"/>
    <w:rsid w:val="00187937"/>
    <w:rsid w:val="00187C73"/>
    <w:rsid w:val="00187CA8"/>
    <w:rsid w:val="00187CBE"/>
    <w:rsid w:val="00187D0F"/>
    <w:rsid w:val="00187D59"/>
    <w:rsid w:val="00187DF2"/>
    <w:rsid w:val="001903F7"/>
    <w:rsid w:val="00190401"/>
    <w:rsid w:val="00190529"/>
    <w:rsid w:val="001905B0"/>
    <w:rsid w:val="001905E7"/>
    <w:rsid w:val="0019064B"/>
    <w:rsid w:val="00190716"/>
    <w:rsid w:val="00190964"/>
    <w:rsid w:val="001909A5"/>
    <w:rsid w:val="00190A4F"/>
    <w:rsid w:val="00190B65"/>
    <w:rsid w:val="00190C2B"/>
    <w:rsid w:val="00190C33"/>
    <w:rsid w:val="00190F04"/>
    <w:rsid w:val="00191095"/>
    <w:rsid w:val="001910AD"/>
    <w:rsid w:val="001911F5"/>
    <w:rsid w:val="001912EF"/>
    <w:rsid w:val="001913D9"/>
    <w:rsid w:val="00191682"/>
    <w:rsid w:val="00191692"/>
    <w:rsid w:val="001916FF"/>
    <w:rsid w:val="00191A41"/>
    <w:rsid w:val="00191C76"/>
    <w:rsid w:val="00191D26"/>
    <w:rsid w:val="00191D9E"/>
    <w:rsid w:val="00191ECB"/>
    <w:rsid w:val="001920F1"/>
    <w:rsid w:val="0019224A"/>
    <w:rsid w:val="0019236F"/>
    <w:rsid w:val="00192381"/>
    <w:rsid w:val="001925DD"/>
    <w:rsid w:val="0019261E"/>
    <w:rsid w:val="00192941"/>
    <w:rsid w:val="00192A2C"/>
    <w:rsid w:val="00192DC8"/>
    <w:rsid w:val="00192EC1"/>
    <w:rsid w:val="00193007"/>
    <w:rsid w:val="00193091"/>
    <w:rsid w:val="001930A6"/>
    <w:rsid w:val="001930A9"/>
    <w:rsid w:val="00193247"/>
    <w:rsid w:val="0019326E"/>
    <w:rsid w:val="0019335C"/>
    <w:rsid w:val="0019344C"/>
    <w:rsid w:val="001935E7"/>
    <w:rsid w:val="001936D5"/>
    <w:rsid w:val="00193A09"/>
    <w:rsid w:val="00193A8F"/>
    <w:rsid w:val="00193C6C"/>
    <w:rsid w:val="00193CB7"/>
    <w:rsid w:val="00193CC8"/>
    <w:rsid w:val="00193DE1"/>
    <w:rsid w:val="00194130"/>
    <w:rsid w:val="001942B6"/>
    <w:rsid w:val="00194324"/>
    <w:rsid w:val="00194372"/>
    <w:rsid w:val="0019437B"/>
    <w:rsid w:val="001944F6"/>
    <w:rsid w:val="00194573"/>
    <w:rsid w:val="0019464B"/>
    <w:rsid w:val="00194715"/>
    <w:rsid w:val="0019479C"/>
    <w:rsid w:val="00194801"/>
    <w:rsid w:val="00194867"/>
    <w:rsid w:val="00194FD8"/>
    <w:rsid w:val="001950B3"/>
    <w:rsid w:val="001950B8"/>
    <w:rsid w:val="001950CD"/>
    <w:rsid w:val="00195109"/>
    <w:rsid w:val="001951BD"/>
    <w:rsid w:val="0019520A"/>
    <w:rsid w:val="001952C2"/>
    <w:rsid w:val="001953BB"/>
    <w:rsid w:val="0019553A"/>
    <w:rsid w:val="00195666"/>
    <w:rsid w:val="001957A0"/>
    <w:rsid w:val="00195ADD"/>
    <w:rsid w:val="00195B2E"/>
    <w:rsid w:val="00195BA8"/>
    <w:rsid w:val="00195C80"/>
    <w:rsid w:val="00195CE8"/>
    <w:rsid w:val="001960A2"/>
    <w:rsid w:val="001960AD"/>
    <w:rsid w:val="00196155"/>
    <w:rsid w:val="0019619D"/>
    <w:rsid w:val="001964DA"/>
    <w:rsid w:val="0019660D"/>
    <w:rsid w:val="00196619"/>
    <w:rsid w:val="00196A4C"/>
    <w:rsid w:val="00196BC7"/>
    <w:rsid w:val="00196C55"/>
    <w:rsid w:val="00196CFC"/>
    <w:rsid w:val="00196D94"/>
    <w:rsid w:val="00196F94"/>
    <w:rsid w:val="00196FD4"/>
    <w:rsid w:val="00197132"/>
    <w:rsid w:val="00197167"/>
    <w:rsid w:val="0019736A"/>
    <w:rsid w:val="00197857"/>
    <w:rsid w:val="00197D9C"/>
    <w:rsid w:val="00197FCD"/>
    <w:rsid w:val="001A01D5"/>
    <w:rsid w:val="001A022E"/>
    <w:rsid w:val="001A051F"/>
    <w:rsid w:val="001A060E"/>
    <w:rsid w:val="001A0A31"/>
    <w:rsid w:val="001A0C82"/>
    <w:rsid w:val="001A0D20"/>
    <w:rsid w:val="001A0D41"/>
    <w:rsid w:val="001A0F54"/>
    <w:rsid w:val="001A1471"/>
    <w:rsid w:val="001A1842"/>
    <w:rsid w:val="001A184F"/>
    <w:rsid w:val="001A1985"/>
    <w:rsid w:val="001A1B59"/>
    <w:rsid w:val="001A2034"/>
    <w:rsid w:val="001A2062"/>
    <w:rsid w:val="001A2067"/>
    <w:rsid w:val="001A2558"/>
    <w:rsid w:val="001A267E"/>
    <w:rsid w:val="001A2724"/>
    <w:rsid w:val="001A2793"/>
    <w:rsid w:val="001A285A"/>
    <w:rsid w:val="001A29F6"/>
    <w:rsid w:val="001A2C42"/>
    <w:rsid w:val="001A2D34"/>
    <w:rsid w:val="001A2D42"/>
    <w:rsid w:val="001A2DF6"/>
    <w:rsid w:val="001A2EAD"/>
    <w:rsid w:val="001A2F32"/>
    <w:rsid w:val="001A2F7E"/>
    <w:rsid w:val="001A2FF1"/>
    <w:rsid w:val="001A3098"/>
    <w:rsid w:val="001A30C3"/>
    <w:rsid w:val="001A3250"/>
    <w:rsid w:val="001A3298"/>
    <w:rsid w:val="001A3404"/>
    <w:rsid w:val="001A3A87"/>
    <w:rsid w:val="001A3C6A"/>
    <w:rsid w:val="001A3C88"/>
    <w:rsid w:val="001A3D56"/>
    <w:rsid w:val="001A3D9B"/>
    <w:rsid w:val="001A406A"/>
    <w:rsid w:val="001A4207"/>
    <w:rsid w:val="001A4243"/>
    <w:rsid w:val="001A4363"/>
    <w:rsid w:val="001A446C"/>
    <w:rsid w:val="001A4498"/>
    <w:rsid w:val="001A4505"/>
    <w:rsid w:val="001A4D53"/>
    <w:rsid w:val="001A4DD1"/>
    <w:rsid w:val="001A4DD4"/>
    <w:rsid w:val="001A52A9"/>
    <w:rsid w:val="001A54DB"/>
    <w:rsid w:val="001A5529"/>
    <w:rsid w:val="001A5A59"/>
    <w:rsid w:val="001A5B24"/>
    <w:rsid w:val="001A5DAA"/>
    <w:rsid w:val="001A60A6"/>
    <w:rsid w:val="001A6316"/>
    <w:rsid w:val="001A6619"/>
    <w:rsid w:val="001A6751"/>
    <w:rsid w:val="001A6830"/>
    <w:rsid w:val="001A69E3"/>
    <w:rsid w:val="001A721D"/>
    <w:rsid w:val="001A730E"/>
    <w:rsid w:val="001A7410"/>
    <w:rsid w:val="001A75E6"/>
    <w:rsid w:val="001A7615"/>
    <w:rsid w:val="001A777C"/>
    <w:rsid w:val="001A78A6"/>
    <w:rsid w:val="001A78D9"/>
    <w:rsid w:val="001A7A8B"/>
    <w:rsid w:val="001A7ABF"/>
    <w:rsid w:val="001A7F27"/>
    <w:rsid w:val="001A7F83"/>
    <w:rsid w:val="001A7FE7"/>
    <w:rsid w:val="001B01A6"/>
    <w:rsid w:val="001B021D"/>
    <w:rsid w:val="001B0303"/>
    <w:rsid w:val="001B06B1"/>
    <w:rsid w:val="001B081B"/>
    <w:rsid w:val="001B0880"/>
    <w:rsid w:val="001B0977"/>
    <w:rsid w:val="001B0B79"/>
    <w:rsid w:val="001B0BC0"/>
    <w:rsid w:val="001B15F5"/>
    <w:rsid w:val="001B1670"/>
    <w:rsid w:val="001B1775"/>
    <w:rsid w:val="001B1799"/>
    <w:rsid w:val="001B1831"/>
    <w:rsid w:val="001B1B11"/>
    <w:rsid w:val="001B1B60"/>
    <w:rsid w:val="001B1B62"/>
    <w:rsid w:val="001B1B92"/>
    <w:rsid w:val="001B1C54"/>
    <w:rsid w:val="001B1E0F"/>
    <w:rsid w:val="001B1EB4"/>
    <w:rsid w:val="001B1F48"/>
    <w:rsid w:val="001B21C6"/>
    <w:rsid w:val="001B24CE"/>
    <w:rsid w:val="001B29C3"/>
    <w:rsid w:val="001B2AA5"/>
    <w:rsid w:val="001B2ABE"/>
    <w:rsid w:val="001B2BE4"/>
    <w:rsid w:val="001B2F5E"/>
    <w:rsid w:val="001B308A"/>
    <w:rsid w:val="001B313C"/>
    <w:rsid w:val="001B31DE"/>
    <w:rsid w:val="001B3421"/>
    <w:rsid w:val="001B392C"/>
    <w:rsid w:val="001B39DC"/>
    <w:rsid w:val="001B3C66"/>
    <w:rsid w:val="001B3D46"/>
    <w:rsid w:val="001B3D88"/>
    <w:rsid w:val="001B4046"/>
    <w:rsid w:val="001B41C0"/>
    <w:rsid w:val="001B4364"/>
    <w:rsid w:val="001B4375"/>
    <w:rsid w:val="001B4382"/>
    <w:rsid w:val="001B4403"/>
    <w:rsid w:val="001B45F9"/>
    <w:rsid w:val="001B467B"/>
    <w:rsid w:val="001B4781"/>
    <w:rsid w:val="001B49BA"/>
    <w:rsid w:val="001B4BC7"/>
    <w:rsid w:val="001B4D67"/>
    <w:rsid w:val="001B4F38"/>
    <w:rsid w:val="001B4F48"/>
    <w:rsid w:val="001B508A"/>
    <w:rsid w:val="001B508C"/>
    <w:rsid w:val="001B50D8"/>
    <w:rsid w:val="001B5346"/>
    <w:rsid w:val="001B55E3"/>
    <w:rsid w:val="001B56A4"/>
    <w:rsid w:val="001B5780"/>
    <w:rsid w:val="001B57D9"/>
    <w:rsid w:val="001B5A76"/>
    <w:rsid w:val="001B5B74"/>
    <w:rsid w:val="001B5BB7"/>
    <w:rsid w:val="001B5CF2"/>
    <w:rsid w:val="001B5D8E"/>
    <w:rsid w:val="001B5DA6"/>
    <w:rsid w:val="001B5F98"/>
    <w:rsid w:val="001B6014"/>
    <w:rsid w:val="001B6143"/>
    <w:rsid w:val="001B6395"/>
    <w:rsid w:val="001B6609"/>
    <w:rsid w:val="001B6631"/>
    <w:rsid w:val="001B6637"/>
    <w:rsid w:val="001B67F5"/>
    <w:rsid w:val="001B69CB"/>
    <w:rsid w:val="001B69E6"/>
    <w:rsid w:val="001B6CBB"/>
    <w:rsid w:val="001B6D62"/>
    <w:rsid w:val="001B6F12"/>
    <w:rsid w:val="001B6F49"/>
    <w:rsid w:val="001B70B8"/>
    <w:rsid w:val="001B717E"/>
    <w:rsid w:val="001B734C"/>
    <w:rsid w:val="001B7526"/>
    <w:rsid w:val="001B761C"/>
    <w:rsid w:val="001B7621"/>
    <w:rsid w:val="001B781D"/>
    <w:rsid w:val="001B7A6F"/>
    <w:rsid w:val="001B7BCF"/>
    <w:rsid w:val="001B7D16"/>
    <w:rsid w:val="001B7D6F"/>
    <w:rsid w:val="001B7DA1"/>
    <w:rsid w:val="001B7FFE"/>
    <w:rsid w:val="001C0183"/>
    <w:rsid w:val="001C02AB"/>
    <w:rsid w:val="001C0414"/>
    <w:rsid w:val="001C06F0"/>
    <w:rsid w:val="001C0780"/>
    <w:rsid w:val="001C08B6"/>
    <w:rsid w:val="001C0926"/>
    <w:rsid w:val="001C097F"/>
    <w:rsid w:val="001C0994"/>
    <w:rsid w:val="001C09CE"/>
    <w:rsid w:val="001C0A9B"/>
    <w:rsid w:val="001C0C48"/>
    <w:rsid w:val="001C0C64"/>
    <w:rsid w:val="001C0C9D"/>
    <w:rsid w:val="001C0E23"/>
    <w:rsid w:val="001C0F19"/>
    <w:rsid w:val="001C0F9F"/>
    <w:rsid w:val="001C10B1"/>
    <w:rsid w:val="001C10C4"/>
    <w:rsid w:val="001C1199"/>
    <w:rsid w:val="001C11DD"/>
    <w:rsid w:val="001C13B4"/>
    <w:rsid w:val="001C13D9"/>
    <w:rsid w:val="001C1431"/>
    <w:rsid w:val="001C1518"/>
    <w:rsid w:val="001C16E2"/>
    <w:rsid w:val="001C19DB"/>
    <w:rsid w:val="001C19F6"/>
    <w:rsid w:val="001C1ACA"/>
    <w:rsid w:val="001C1C3B"/>
    <w:rsid w:val="001C1C41"/>
    <w:rsid w:val="001C22C9"/>
    <w:rsid w:val="001C2382"/>
    <w:rsid w:val="001C24A5"/>
    <w:rsid w:val="001C24B1"/>
    <w:rsid w:val="001C257C"/>
    <w:rsid w:val="001C2629"/>
    <w:rsid w:val="001C262C"/>
    <w:rsid w:val="001C2654"/>
    <w:rsid w:val="001C2DB8"/>
    <w:rsid w:val="001C2E52"/>
    <w:rsid w:val="001C2F79"/>
    <w:rsid w:val="001C314A"/>
    <w:rsid w:val="001C3297"/>
    <w:rsid w:val="001C3382"/>
    <w:rsid w:val="001C34EE"/>
    <w:rsid w:val="001C3503"/>
    <w:rsid w:val="001C36B6"/>
    <w:rsid w:val="001C36D4"/>
    <w:rsid w:val="001C3752"/>
    <w:rsid w:val="001C38D0"/>
    <w:rsid w:val="001C39ED"/>
    <w:rsid w:val="001C3A1F"/>
    <w:rsid w:val="001C3B16"/>
    <w:rsid w:val="001C3B55"/>
    <w:rsid w:val="001C3BB2"/>
    <w:rsid w:val="001C4077"/>
    <w:rsid w:val="001C4134"/>
    <w:rsid w:val="001C4342"/>
    <w:rsid w:val="001C4369"/>
    <w:rsid w:val="001C456A"/>
    <w:rsid w:val="001C45A1"/>
    <w:rsid w:val="001C465F"/>
    <w:rsid w:val="001C4792"/>
    <w:rsid w:val="001C490F"/>
    <w:rsid w:val="001C4A30"/>
    <w:rsid w:val="001C4CAB"/>
    <w:rsid w:val="001C5082"/>
    <w:rsid w:val="001C513F"/>
    <w:rsid w:val="001C524D"/>
    <w:rsid w:val="001C542A"/>
    <w:rsid w:val="001C542F"/>
    <w:rsid w:val="001C54C3"/>
    <w:rsid w:val="001C56DC"/>
    <w:rsid w:val="001C578B"/>
    <w:rsid w:val="001C5927"/>
    <w:rsid w:val="001C5A86"/>
    <w:rsid w:val="001C5AD3"/>
    <w:rsid w:val="001C5C48"/>
    <w:rsid w:val="001C5CFE"/>
    <w:rsid w:val="001C5E0C"/>
    <w:rsid w:val="001C5E65"/>
    <w:rsid w:val="001C5E73"/>
    <w:rsid w:val="001C5F82"/>
    <w:rsid w:val="001C5FB4"/>
    <w:rsid w:val="001C60CE"/>
    <w:rsid w:val="001C6113"/>
    <w:rsid w:val="001C61CF"/>
    <w:rsid w:val="001C6478"/>
    <w:rsid w:val="001C648B"/>
    <w:rsid w:val="001C662A"/>
    <w:rsid w:val="001C6A2E"/>
    <w:rsid w:val="001C6AF8"/>
    <w:rsid w:val="001C6ECC"/>
    <w:rsid w:val="001C6F62"/>
    <w:rsid w:val="001C703A"/>
    <w:rsid w:val="001C71A4"/>
    <w:rsid w:val="001C728C"/>
    <w:rsid w:val="001C736E"/>
    <w:rsid w:val="001C737A"/>
    <w:rsid w:val="001C741A"/>
    <w:rsid w:val="001C74C0"/>
    <w:rsid w:val="001C7525"/>
    <w:rsid w:val="001C75A0"/>
    <w:rsid w:val="001C7839"/>
    <w:rsid w:val="001C78C6"/>
    <w:rsid w:val="001C79FD"/>
    <w:rsid w:val="001C7A4A"/>
    <w:rsid w:val="001C7A50"/>
    <w:rsid w:val="001C7E54"/>
    <w:rsid w:val="001C7FA7"/>
    <w:rsid w:val="001D0022"/>
    <w:rsid w:val="001D0176"/>
    <w:rsid w:val="001D03A1"/>
    <w:rsid w:val="001D0579"/>
    <w:rsid w:val="001D0839"/>
    <w:rsid w:val="001D0857"/>
    <w:rsid w:val="001D089F"/>
    <w:rsid w:val="001D0B2A"/>
    <w:rsid w:val="001D0B55"/>
    <w:rsid w:val="001D0CE4"/>
    <w:rsid w:val="001D0D81"/>
    <w:rsid w:val="001D0E51"/>
    <w:rsid w:val="001D0F1E"/>
    <w:rsid w:val="001D0F20"/>
    <w:rsid w:val="001D1025"/>
    <w:rsid w:val="001D1377"/>
    <w:rsid w:val="001D158D"/>
    <w:rsid w:val="001D161C"/>
    <w:rsid w:val="001D162F"/>
    <w:rsid w:val="001D17E5"/>
    <w:rsid w:val="001D17FA"/>
    <w:rsid w:val="001D189A"/>
    <w:rsid w:val="001D18BA"/>
    <w:rsid w:val="001D1B9D"/>
    <w:rsid w:val="001D1BE9"/>
    <w:rsid w:val="001D1C30"/>
    <w:rsid w:val="001D1E0E"/>
    <w:rsid w:val="001D1EC9"/>
    <w:rsid w:val="001D200B"/>
    <w:rsid w:val="001D2297"/>
    <w:rsid w:val="001D25F5"/>
    <w:rsid w:val="001D2624"/>
    <w:rsid w:val="001D26AA"/>
    <w:rsid w:val="001D27AA"/>
    <w:rsid w:val="001D29C0"/>
    <w:rsid w:val="001D2A8D"/>
    <w:rsid w:val="001D2C4D"/>
    <w:rsid w:val="001D2D34"/>
    <w:rsid w:val="001D2E0B"/>
    <w:rsid w:val="001D2E18"/>
    <w:rsid w:val="001D335A"/>
    <w:rsid w:val="001D353E"/>
    <w:rsid w:val="001D3633"/>
    <w:rsid w:val="001D3759"/>
    <w:rsid w:val="001D3A79"/>
    <w:rsid w:val="001D3D90"/>
    <w:rsid w:val="001D400B"/>
    <w:rsid w:val="001D4104"/>
    <w:rsid w:val="001D4327"/>
    <w:rsid w:val="001D4386"/>
    <w:rsid w:val="001D4496"/>
    <w:rsid w:val="001D4636"/>
    <w:rsid w:val="001D46D3"/>
    <w:rsid w:val="001D4792"/>
    <w:rsid w:val="001D4CB4"/>
    <w:rsid w:val="001D4E45"/>
    <w:rsid w:val="001D4ECE"/>
    <w:rsid w:val="001D5397"/>
    <w:rsid w:val="001D53F7"/>
    <w:rsid w:val="001D544B"/>
    <w:rsid w:val="001D5985"/>
    <w:rsid w:val="001D5BB3"/>
    <w:rsid w:val="001D5D51"/>
    <w:rsid w:val="001D5EB2"/>
    <w:rsid w:val="001D5F1E"/>
    <w:rsid w:val="001D5F37"/>
    <w:rsid w:val="001D5FCB"/>
    <w:rsid w:val="001D619A"/>
    <w:rsid w:val="001D61EB"/>
    <w:rsid w:val="001D641E"/>
    <w:rsid w:val="001D653A"/>
    <w:rsid w:val="001D65E6"/>
    <w:rsid w:val="001D65EA"/>
    <w:rsid w:val="001D65EC"/>
    <w:rsid w:val="001D66EE"/>
    <w:rsid w:val="001D6789"/>
    <w:rsid w:val="001D6AA4"/>
    <w:rsid w:val="001D6ADA"/>
    <w:rsid w:val="001D6B0B"/>
    <w:rsid w:val="001D6D3A"/>
    <w:rsid w:val="001D6DB7"/>
    <w:rsid w:val="001D6DBC"/>
    <w:rsid w:val="001D6EC8"/>
    <w:rsid w:val="001D70B3"/>
    <w:rsid w:val="001D70BF"/>
    <w:rsid w:val="001D70CC"/>
    <w:rsid w:val="001D72F3"/>
    <w:rsid w:val="001D739A"/>
    <w:rsid w:val="001D73D6"/>
    <w:rsid w:val="001D7428"/>
    <w:rsid w:val="001D74EA"/>
    <w:rsid w:val="001D7681"/>
    <w:rsid w:val="001D7807"/>
    <w:rsid w:val="001D78A5"/>
    <w:rsid w:val="001D7C1A"/>
    <w:rsid w:val="001D7E5F"/>
    <w:rsid w:val="001D7E69"/>
    <w:rsid w:val="001D7EA1"/>
    <w:rsid w:val="001D7EBC"/>
    <w:rsid w:val="001E06C4"/>
    <w:rsid w:val="001E0754"/>
    <w:rsid w:val="001E0801"/>
    <w:rsid w:val="001E0824"/>
    <w:rsid w:val="001E0995"/>
    <w:rsid w:val="001E09C4"/>
    <w:rsid w:val="001E0A4E"/>
    <w:rsid w:val="001E0B6C"/>
    <w:rsid w:val="001E0CE4"/>
    <w:rsid w:val="001E0E0D"/>
    <w:rsid w:val="001E0E89"/>
    <w:rsid w:val="001E0F56"/>
    <w:rsid w:val="001E10CC"/>
    <w:rsid w:val="001E10E4"/>
    <w:rsid w:val="001E11CA"/>
    <w:rsid w:val="001E1363"/>
    <w:rsid w:val="001E13D6"/>
    <w:rsid w:val="001E165F"/>
    <w:rsid w:val="001E176B"/>
    <w:rsid w:val="001E182D"/>
    <w:rsid w:val="001E1AA9"/>
    <w:rsid w:val="001E1AE2"/>
    <w:rsid w:val="001E1B50"/>
    <w:rsid w:val="001E1C7C"/>
    <w:rsid w:val="001E1C83"/>
    <w:rsid w:val="001E1C97"/>
    <w:rsid w:val="001E1E55"/>
    <w:rsid w:val="001E1E78"/>
    <w:rsid w:val="001E1F48"/>
    <w:rsid w:val="001E1FC4"/>
    <w:rsid w:val="001E240E"/>
    <w:rsid w:val="001E2504"/>
    <w:rsid w:val="001E258A"/>
    <w:rsid w:val="001E25B8"/>
    <w:rsid w:val="001E2A06"/>
    <w:rsid w:val="001E2A12"/>
    <w:rsid w:val="001E2ABB"/>
    <w:rsid w:val="001E2AFD"/>
    <w:rsid w:val="001E2C8D"/>
    <w:rsid w:val="001E2CD1"/>
    <w:rsid w:val="001E2F31"/>
    <w:rsid w:val="001E3004"/>
    <w:rsid w:val="001E32FA"/>
    <w:rsid w:val="001E359B"/>
    <w:rsid w:val="001E3680"/>
    <w:rsid w:val="001E3703"/>
    <w:rsid w:val="001E39C2"/>
    <w:rsid w:val="001E3C49"/>
    <w:rsid w:val="001E3D2C"/>
    <w:rsid w:val="001E3F04"/>
    <w:rsid w:val="001E3FAD"/>
    <w:rsid w:val="001E40D7"/>
    <w:rsid w:val="001E45E1"/>
    <w:rsid w:val="001E461D"/>
    <w:rsid w:val="001E48A9"/>
    <w:rsid w:val="001E4A18"/>
    <w:rsid w:val="001E4D1E"/>
    <w:rsid w:val="001E4D38"/>
    <w:rsid w:val="001E4D42"/>
    <w:rsid w:val="001E4F12"/>
    <w:rsid w:val="001E51EF"/>
    <w:rsid w:val="001E523F"/>
    <w:rsid w:val="001E544F"/>
    <w:rsid w:val="001E5745"/>
    <w:rsid w:val="001E58B2"/>
    <w:rsid w:val="001E5A1E"/>
    <w:rsid w:val="001E5BBF"/>
    <w:rsid w:val="001E5E40"/>
    <w:rsid w:val="001E5EDE"/>
    <w:rsid w:val="001E5F60"/>
    <w:rsid w:val="001E61AD"/>
    <w:rsid w:val="001E62E5"/>
    <w:rsid w:val="001E62F4"/>
    <w:rsid w:val="001E65B3"/>
    <w:rsid w:val="001E67BB"/>
    <w:rsid w:val="001E67CE"/>
    <w:rsid w:val="001E6893"/>
    <w:rsid w:val="001E6A26"/>
    <w:rsid w:val="001E6BE7"/>
    <w:rsid w:val="001E6C12"/>
    <w:rsid w:val="001E6CF3"/>
    <w:rsid w:val="001E6EBD"/>
    <w:rsid w:val="001E6F26"/>
    <w:rsid w:val="001E6F79"/>
    <w:rsid w:val="001E6FBB"/>
    <w:rsid w:val="001E7020"/>
    <w:rsid w:val="001E7077"/>
    <w:rsid w:val="001E70B1"/>
    <w:rsid w:val="001E7148"/>
    <w:rsid w:val="001E71FB"/>
    <w:rsid w:val="001E7341"/>
    <w:rsid w:val="001E7391"/>
    <w:rsid w:val="001E7422"/>
    <w:rsid w:val="001E76E3"/>
    <w:rsid w:val="001E78D2"/>
    <w:rsid w:val="001E79A1"/>
    <w:rsid w:val="001E79A3"/>
    <w:rsid w:val="001E7C54"/>
    <w:rsid w:val="001E7C68"/>
    <w:rsid w:val="001E7DC2"/>
    <w:rsid w:val="001F0236"/>
    <w:rsid w:val="001F0273"/>
    <w:rsid w:val="001F02A3"/>
    <w:rsid w:val="001F03A1"/>
    <w:rsid w:val="001F03CE"/>
    <w:rsid w:val="001F04B2"/>
    <w:rsid w:val="001F056F"/>
    <w:rsid w:val="001F05F4"/>
    <w:rsid w:val="001F061A"/>
    <w:rsid w:val="001F064A"/>
    <w:rsid w:val="001F082F"/>
    <w:rsid w:val="001F0C3B"/>
    <w:rsid w:val="001F0C7D"/>
    <w:rsid w:val="001F0DBD"/>
    <w:rsid w:val="001F0E7F"/>
    <w:rsid w:val="001F13D3"/>
    <w:rsid w:val="001F1818"/>
    <w:rsid w:val="001F18A4"/>
    <w:rsid w:val="001F18A8"/>
    <w:rsid w:val="001F1B03"/>
    <w:rsid w:val="001F1BF9"/>
    <w:rsid w:val="001F1CFE"/>
    <w:rsid w:val="001F1D3F"/>
    <w:rsid w:val="001F1D67"/>
    <w:rsid w:val="001F1E97"/>
    <w:rsid w:val="001F1FF4"/>
    <w:rsid w:val="001F2043"/>
    <w:rsid w:val="001F2199"/>
    <w:rsid w:val="001F225C"/>
    <w:rsid w:val="001F240F"/>
    <w:rsid w:val="001F25D1"/>
    <w:rsid w:val="001F2603"/>
    <w:rsid w:val="001F262E"/>
    <w:rsid w:val="001F2AE5"/>
    <w:rsid w:val="001F2AE8"/>
    <w:rsid w:val="001F2BD8"/>
    <w:rsid w:val="001F2CB8"/>
    <w:rsid w:val="001F2E61"/>
    <w:rsid w:val="001F2E7B"/>
    <w:rsid w:val="001F2F7F"/>
    <w:rsid w:val="001F3030"/>
    <w:rsid w:val="001F3662"/>
    <w:rsid w:val="001F368D"/>
    <w:rsid w:val="001F37B6"/>
    <w:rsid w:val="001F3951"/>
    <w:rsid w:val="001F39DB"/>
    <w:rsid w:val="001F3BCC"/>
    <w:rsid w:val="001F3BF0"/>
    <w:rsid w:val="001F3C80"/>
    <w:rsid w:val="001F3CEB"/>
    <w:rsid w:val="001F3D3B"/>
    <w:rsid w:val="001F3D77"/>
    <w:rsid w:val="001F3F41"/>
    <w:rsid w:val="001F410A"/>
    <w:rsid w:val="001F4124"/>
    <w:rsid w:val="001F41BD"/>
    <w:rsid w:val="001F431B"/>
    <w:rsid w:val="001F4457"/>
    <w:rsid w:val="001F4575"/>
    <w:rsid w:val="001F45B2"/>
    <w:rsid w:val="001F45B3"/>
    <w:rsid w:val="001F47F4"/>
    <w:rsid w:val="001F48E8"/>
    <w:rsid w:val="001F4A38"/>
    <w:rsid w:val="001F4C5A"/>
    <w:rsid w:val="001F5167"/>
    <w:rsid w:val="001F522F"/>
    <w:rsid w:val="001F5455"/>
    <w:rsid w:val="001F55D1"/>
    <w:rsid w:val="001F5820"/>
    <w:rsid w:val="001F58CB"/>
    <w:rsid w:val="001F5B6E"/>
    <w:rsid w:val="001F5BE9"/>
    <w:rsid w:val="001F5C09"/>
    <w:rsid w:val="001F5C21"/>
    <w:rsid w:val="001F5CB9"/>
    <w:rsid w:val="001F5E25"/>
    <w:rsid w:val="001F62AA"/>
    <w:rsid w:val="001F636D"/>
    <w:rsid w:val="001F6407"/>
    <w:rsid w:val="001F692A"/>
    <w:rsid w:val="001F6A24"/>
    <w:rsid w:val="001F6B67"/>
    <w:rsid w:val="001F6EC3"/>
    <w:rsid w:val="001F7189"/>
    <w:rsid w:val="001F7191"/>
    <w:rsid w:val="001F7392"/>
    <w:rsid w:val="001F740C"/>
    <w:rsid w:val="001F75B9"/>
    <w:rsid w:val="001F75C7"/>
    <w:rsid w:val="001F76AB"/>
    <w:rsid w:val="001F76B5"/>
    <w:rsid w:val="001F7705"/>
    <w:rsid w:val="001F7784"/>
    <w:rsid w:val="001F78A4"/>
    <w:rsid w:val="001F7AA4"/>
    <w:rsid w:val="001F7B31"/>
    <w:rsid w:val="001F7C7F"/>
    <w:rsid w:val="002000BC"/>
    <w:rsid w:val="002000D1"/>
    <w:rsid w:val="002001A1"/>
    <w:rsid w:val="00200389"/>
    <w:rsid w:val="0020048C"/>
    <w:rsid w:val="0020057F"/>
    <w:rsid w:val="0020059E"/>
    <w:rsid w:val="00200626"/>
    <w:rsid w:val="0020073D"/>
    <w:rsid w:val="00200890"/>
    <w:rsid w:val="00200B47"/>
    <w:rsid w:val="00200B94"/>
    <w:rsid w:val="00200BA6"/>
    <w:rsid w:val="00200CE5"/>
    <w:rsid w:val="00200F59"/>
    <w:rsid w:val="002014C1"/>
    <w:rsid w:val="002015CC"/>
    <w:rsid w:val="002017C2"/>
    <w:rsid w:val="00201CB6"/>
    <w:rsid w:val="00201E64"/>
    <w:rsid w:val="00201FB7"/>
    <w:rsid w:val="00202026"/>
    <w:rsid w:val="0020209E"/>
    <w:rsid w:val="002020D1"/>
    <w:rsid w:val="00202137"/>
    <w:rsid w:val="00202221"/>
    <w:rsid w:val="00202861"/>
    <w:rsid w:val="00202B64"/>
    <w:rsid w:val="00202C15"/>
    <w:rsid w:val="00202D12"/>
    <w:rsid w:val="00202E21"/>
    <w:rsid w:val="00202F20"/>
    <w:rsid w:val="0020350D"/>
    <w:rsid w:val="0020356D"/>
    <w:rsid w:val="00203682"/>
    <w:rsid w:val="002036AB"/>
    <w:rsid w:val="00203939"/>
    <w:rsid w:val="00203DD7"/>
    <w:rsid w:val="002040E8"/>
    <w:rsid w:val="002042DA"/>
    <w:rsid w:val="00204323"/>
    <w:rsid w:val="00204784"/>
    <w:rsid w:val="002047F7"/>
    <w:rsid w:val="00204A85"/>
    <w:rsid w:val="00204AFF"/>
    <w:rsid w:val="00204C2C"/>
    <w:rsid w:val="00204C4A"/>
    <w:rsid w:val="00204CA5"/>
    <w:rsid w:val="00204D06"/>
    <w:rsid w:val="00204F75"/>
    <w:rsid w:val="00204F7C"/>
    <w:rsid w:val="00205056"/>
    <w:rsid w:val="00205129"/>
    <w:rsid w:val="002051D2"/>
    <w:rsid w:val="00205208"/>
    <w:rsid w:val="00205216"/>
    <w:rsid w:val="00205257"/>
    <w:rsid w:val="00205472"/>
    <w:rsid w:val="00205641"/>
    <w:rsid w:val="00205652"/>
    <w:rsid w:val="00205717"/>
    <w:rsid w:val="002058FD"/>
    <w:rsid w:val="00205953"/>
    <w:rsid w:val="0020596D"/>
    <w:rsid w:val="00205A74"/>
    <w:rsid w:val="00205D98"/>
    <w:rsid w:val="00205E55"/>
    <w:rsid w:val="002060E8"/>
    <w:rsid w:val="002060F7"/>
    <w:rsid w:val="002061DD"/>
    <w:rsid w:val="00206741"/>
    <w:rsid w:val="002067C2"/>
    <w:rsid w:val="002067EE"/>
    <w:rsid w:val="0020685C"/>
    <w:rsid w:val="002068BE"/>
    <w:rsid w:val="002068C6"/>
    <w:rsid w:val="00206AE0"/>
    <w:rsid w:val="00206BCD"/>
    <w:rsid w:val="00206D1C"/>
    <w:rsid w:val="00206D37"/>
    <w:rsid w:val="00206E6B"/>
    <w:rsid w:val="00206ED3"/>
    <w:rsid w:val="002071DA"/>
    <w:rsid w:val="00207294"/>
    <w:rsid w:val="0020742B"/>
    <w:rsid w:val="002078FB"/>
    <w:rsid w:val="00207973"/>
    <w:rsid w:val="00207A5B"/>
    <w:rsid w:val="00207A77"/>
    <w:rsid w:val="00207C05"/>
    <w:rsid w:val="00207C67"/>
    <w:rsid w:val="00207D4E"/>
    <w:rsid w:val="0021006E"/>
    <w:rsid w:val="00210082"/>
    <w:rsid w:val="0021012D"/>
    <w:rsid w:val="002102A9"/>
    <w:rsid w:val="0021041D"/>
    <w:rsid w:val="002104CB"/>
    <w:rsid w:val="00210681"/>
    <w:rsid w:val="00210BCA"/>
    <w:rsid w:val="00210CC0"/>
    <w:rsid w:val="00210D42"/>
    <w:rsid w:val="00210D57"/>
    <w:rsid w:val="00210E22"/>
    <w:rsid w:val="00210F71"/>
    <w:rsid w:val="00210FD8"/>
    <w:rsid w:val="0021121E"/>
    <w:rsid w:val="002112F6"/>
    <w:rsid w:val="0021153E"/>
    <w:rsid w:val="002115F9"/>
    <w:rsid w:val="00211661"/>
    <w:rsid w:val="002117CA"/>
    <w:rsid w:val="0021190F"/>
    <w:rsid w:val="0021196D"/>
    <w:rsid w:val="002119B1"/>
    <w:rsid w:val="00211C01"/>
    <w:rsid w:val="00211C7A"/>
    <w:rsid w:val="00211C83"/>
    <w:rsid w:val="00211C8B"/>
    <w:rsid w:val="00211D4A"/>
    <w:rsid w:val="00211E39"/>
    <w:rsid w:val="00212070"/>
    <w:rsid w:val="0021240F"/>
    <w:rsid w:val="002126C7"/>
    <w:rsid w:val="0021276B"/>
    <w:rsid w:val="00212836"/>
    <w:rsid w:val="002129FE"/>
    <w:rsid w:val="00212A7F"/>
    <w:rsid w:val="00212D83"/>
    <w:rsid w:val="00212E1F"/>
    <w:rsid w:val="00212EAB"/>
    <w:rsid w:val="00212FA0"/>
    <w:rsid w:val="0021305A"/>
    <w:rsid w:val="00213161"/>
    <w:rsid w:val="0021317B"/>
    <w:rsid w:val="0021338E"/>
    <w:rsid w:val="00213608"/>
    <w:rsid w:val="00213630"/>
    <w:rsid w:val="0021365D"/>
    <w:rsid w:val="0021369D"/>
    <w:rsid w:val="00213A38"/>
    <w:rsid w:val="00213AAB"/>
    <w:rsid w:val="00213B11"/>
    <w:rsid w:val="00213BA7"/>
    <w:rsid w:val="00213CD4"/>
    <w:rsid w:val="00213D56"/>
    <w:rsid w:val="00213EA4"/>
    <w:rsid w:val="002140A6"/>
    <w:rsid w:val="0021416A"/>
    <w:rsid w:val="002141E3"/>
    <w:rsid w:val="0021421D"/>
    <w:rsid w:val="0021467C"/>
    <w:rsid w:val="002147C3"/>
    <w:rsid w:val="002147EF"/>
    <w:rsid w:val="002148AC"/>
    <w:rsid w:val="002149A9"/>
    <w:rsid w:val="002149B2"/>
    <w:rsid w:val="00214B4C"/>
    <w:rsid w:val="00214C81"/>
    <w:rsid w:val="00214E13"/>
    <w:rsid w:val="00214EB0"/>
    <w:rsid w:val="002150F0"/>
    <w:rsid w:val="0021518C"/>
    <w:rsid w:val="0021521E"/>
    <w:rsid w:val="00215461"/>
    <w:rsid w:val="00215947"/>
    <w:rsid w:val="00215A44"/>
    <w:rsid w:val="00215B8E"/>
    <w:rsid w:val="00215DA7"/>
    <w:rsid w:val="00215DBE"/>
    <w:rsid w:val="00215E6A"/>
    <w:rsid w:val="00215F8A"/>
    <w:rsid w:val="00215FBF"/>
    <w:rsid w:val="0021600F"/>
    <w:rsid w:val="00216436"/>
    <w:rsid w:val="00216532"/>
    <w:rsid w:val="00216574"/>
    <w:rsid w:val="0021660E"/>
    <w:rsid w:val="00216639"/>
    <w:rsid w:val="002166A5"/>
    <w:rsid w:val="002167C3"/>
    <w:rsid w:val="0021686A"/>
    <w:rsid w:val="00216B0B"/>
    <w:rsid w:val="00216BD8"/>
    <w:rsid w:val="00216C66"/>
    <w:rsid w:val="00216C94"/>
    <w:rsid w:val="00216DB8"/>
    <w:rsid w:val="002173ED"/>
    <w:rsid w:val="002175B9"/>
    <w:rsid w:val="00217738"/>
    <w:rsid w:val="0021787B"/>
    <w:rsid w:val="00217CF9"/>
    <w:rsid w:val="00217FB2"/>
    <w:rsid w:val="00220091"/>
    <w:rsid w:val="00220097"/>
    <w:rsid w:val="002201B4"/>
    <w:rsid w:val="00220328"/>
    <w:rsid w:val="0022034D"/>
    <w:rsid w:val="00220383"/>
    <w:rsid w:val="0022063E"/>
    <w:rsid w:val="002206A3"/>
    <w:rsid w:val="0022070B"/>
    <w:rsid w:val="00220851"/>
    <w:rsid w:val="00220856"/>
    <w:rsid w:val="00220925"/>
    <w:rsid w:val="0022093F"/>
    <w:rsid w:val="00220FC5"/>
    <w:rsid w:val="002210A6"/>
    <w:rsid w:val="00221130"/>
    <w:rsid w:val="0022154C"/>
    <w:rsid w:val="00221692"/>
    <w:rsid w:val="002216C3"/>
    <w:rsid w:val="00221A4E"/>
    <w:rsid w:val="00221C25"/>
    <w:rsid w:val="00221D26"/>
    <w:rsid w:val="00221D8A"/>
    <w:rsid w:val="00221DEA"/>
    <w:rsid w:val="0022216B"/>
    <w:rsid w:val="002223BD"/>
    <w:rsid w:val="002223D2"/>
    <w:rsid w:val="002225D3"/>
    <w:rsid w:val="00222675"/>
    <w:rsid w:val="0022278F"/>
    <w:rsid w:val="0022279A"/>
    <w:rsid w:val="00222E9E"/>
    <w:rsid w:val="00222F6B"/>
    <w:rsid w:val="0022313A"/>
    <w:rsid w:val="00223149"/>
    <w:rsid w:val="002232BC"/>
    <w:rsid w:val="00223432"/>
    <w:rsid w:val="00223434"/>
    <w:rsid w:val="00223453"/>
    <w:rsid w:val="0022389A"/>
    <w:rsid w:val="00223B3A"/>
    <w:rsid w:val="00223B57"/>
    <w:rsid w:val="00223B67"/>
    <w:rsid w:val="00223C18"/>
    <w:rsid w:val="00223D5D"/>
    <w:rsid w:val="00223F63"/>
    <w:rsid w:val="00224063"/>
    <w:rsid w:val="00224067"/>
    <w:rsid w:val="00224075"/>
    <w:rsid w:val="002240A5"/>
    <w:rsid w:val="002240E4"/>
    <w:rsid w:val="002241A7"/>
    <w:rsid w:val="00224267"/>
    <w:rsid w:val="002243C6"/>
    <w:rsid w:val="00224575"/>
    <w:rsid w:val="00224585"/>
    <w:rsid w:val="00224622"/>
    <w:rsid w:val="002246E4"/>
    <w:rsid w:val="00224798"/>
    <w:rsid w:val="002249BF"/>
    <w:rsid w:val="00224C4B"/>
    <w:rsid w:val="00224EB5"/>
    <w:rsid w:val="002251D4"/>
    <w:rsid w:val="002252DD"/>
    <w:rsid w:val="002252ED"/>
    <w:rsid w:val="00225378"/>
    <w:rsid w:val="00225611"/>
    <w:rsid w:val="00225661"/>
    <w:rsid w:val="00225ACE"/>
    <w:rsid w:val="00225B2D"/>
    <w:rsid w:val="00225BD6"/>
    <w:rsid w:val="00225D15"/>
    <w:rsid w:val="00226086"/>
    <w:rsid w:val="002260B1"/>
    <w:rsid w:val="002261DC"/>
    <w:rsid w:val="00226207"/>
    <w:rsid w:val="00226360"/>
    <w:rsid w:val="00226632"/>
    <w:rsid w:val="00226687"/>
    <w:rsid w:val="002268B3"/>
    <w:rsid w:val="0022692B"/>
    <w:rsid w:val="00226B17"/>
    <w:rsid w:val="00226CD7"/>
    <w:rsid w:val="00227159"/>
    <w:rsid w:val="002271FF"/>
    <w:rsid w:val="0022748E"/>
    <w:rsid w:val="00227607"/>
    <w:rsid w:val="002276A9"/>
    <w:rsid w:val="00227821"/>
    <w:rsid w:val="00227BA3"/>
    <w:rsid w:val="00227D0D"/>
    <w:rsid w:val="00227E77"/>
    <w:rsid w:val="00227F4F"/>
    <w:rsid w:val="00230154"/>
    <w:rsid w:val="002301F2"/>
    <w:rsid w:val="0023023A"/>
    <w:rsid w:val="002302B0"/>
    <w:rsid w:val="002307B6"/>
    <w:rsid w:val="002308D6"/>
    <w:rsid w:val="00230C30"/>
    <w:rsid w:val="00230C4A"/>
    <w:rsid w:val="00230DE3"/>
    <w:rsid w:val="00230E87"/>
    <w:rsid w:val="00230FEF"/>
    <w:rsid w:val="002311D1"/>
    <w:rsid w:val="00231229"/>
    <w:rsid w:val="00231289"/>
    <w:rsid w:val="002312CD"/>
    <w:rsid w:val="002314F8"/>
    <w:rsid w:val="0023162E"/>
    <w:rsid w:val="00231774"/>
    <w:rsid w:val="002317B4"/>
    <w:rsid w:val="0023183A"/>
    <w:rsid w:val="002318C2"/>
    <w:rsid w:val="00231A5F"/>
    <w:rsid w:val="00231A97"/>
    <w:rsid w:val="00231E3B"/>
    <w:rsid w:val="00231F35"/>
    <w:rsid w:val="00231FA0"/>
    <w:rsid w:val="0023211B"/>
    <w:rsid w:val="002321FE"/>
    <w:rsid w:val="002322AC"/>
    <w:rsid w:val="002325B5"/>
    <w:rsid w:val="002327DA"/>
    <w:rsid w:val="00232815"/>
    <w:rsid w:val="00232A37"/>
    <w:rsid w:val="00232AD3"/>
    <w:rsid w:val="00232B31"/>
    <w:rsid w:val="00232B41"/>
    <w:rsid w:val="00232B5A"/>
    <w:rsid w:val="00232B8B"/>
    <w:rsid w:val="00232C46"/>
    <w:rsid w:val="00232D99"/>
    <w:rsid w:val="00233114"/>
    <w:rsid w:val="002331B1"/>
    <w:rsid w:val="002331E8"/>
    <w:rsid w:val="002332AE"/>
    <w:rsid w:val="002335DD"/>
    <w:rsid w:val="002337C9"/>
    <w:rsid w:val="00233A3D"/>
    <w:rsid w:val="00233AEC"/>
    <w:rsid w:val="00233BD7"/>
    <w:rsid w:val="00233C0E"/>
    <w:rsid w:val="00233C86"/>
    <w:rsid w:val="002343F5"/>
    <w:rsid w:val="00234457"/>
    <w:rsid w:val="0023457F"/>
    <w:rsid w:val="002345B4"/>
    <w:rsid w:val="002345F2"/>
    <w:rsid w:val="002346D7"/>
    <w:rsid w:val="00234793"/>
    <w:rsid w:val="0023484A"/>
    <w:rsid w:val="00234A5F"/>
    <w:rsid w:val="00234AC1"/>
    <w:rsid w:val="00234B90"/>
    <w:rsid w:val="00234EA7"/>
    <w:rsid w:val="00234F80"/>
    <w:rsid w:val="002350BF"/>
    <w:rsid w:val="002351D3"/>
    <w:rsid w:val="002352BE"/>
    <w:rsid w:val="00235354"/>
    <w:rsid w:val="0023562E"/>
    <w:rsid w:val="002357A0"/>
    <w:rsid w:val="00235A13"/>
    <w:rsid w:val="00235C0B"/>
    <w:rsid w:val="00235CBC"/>
    <w:rsid w:val="00235D5C"/>
    <w:rsid w:val="00235EF2"/>
    <w:rsid w:val="0023601A"/>
    <w:rsid w:val="00236333"/>
    <w:rsid w:val="002364BA"/>
    <w:rsid w:val="002368F2"/>
    <w:rsid w:val="0023695D"/>
    <w:rsid w:val="00236992"/>
    <w:rsid w:val="00236B70"/>
    <w:rsid w:val="00236BBE"/>
    <w:rsid w:val="00236BE5"/>
    <w:rsid w:val="00236C2B"/>
    <w:rsid w:val="00236CA7"/>
    <w:rsid w:val="00236DC4"/>
    <w:rsid w:val="00236E1F"/>
    <w:rsid w:val="00236E98"/>
    <w:rsid w:val="00236F0E"/>
    <w:rsid w:val="00237090"/>
    <w:rsid w:val="002371FE"/>
    <w:rsid w:val="0023787E"/>
    <w:rsid w:val="00237D6B"/>
    <w:rsid w:val="00237E40"/>
    <w:rsid w:val="00237FDD"/>
    <w:rsid w:val="00240005"/>
    <w:rsid w:val="00240539"/>
    <w:rsid w:val="00240702"/>
    <w:rsid w:val="00240C11"/>
    <w:rsid w:val="00240E22"/>
    <w:rsid w:val="0024114A"/>
    <w:rsid w:val="0024120D"/>
    <w:rsid w:val="002412D0"/>
    <w:rsid w:val="002412FD"/>
    <w:rsid w:val="0024181A"/>
    <w:rsid w:val="00241959"/>
    <w:rsid w:val="00241A14"/>
    <w:rsid w:val="00241A51"/>
    <w:rsid w:val="00241E27"/>
    <w:rsid w:val="00242127"/>
    <w:rsid w:val="002425D1"/>
    <w:rsid w:val="00242602"/>
    <w:rsid w:val="00242680"/>
    <w:rsid w:val="0024271B"/>
    <w:rsid w:val="0024294C"/>
    <w:rsid w:val="00242A86"/>
    <w:rsid w:val="00242C75"/>
    <w:rsid w:val="00242DDD"/>
    <w:rsid w:val="00242E18"/>
    <w:rsid w:val="00243109"/>
    <w:rsid w:val="0024313B"/>
    <w:rsid w:val="0024322B"/>
    <w:rsid w:val="002437E3"/>
    <w:rsid w:val="002438F0"/>
    <w:rsid w:val="0024399C"/>
    <w:rsid w:val="00244033"/>
    <w:rsid w:val="002443BF"/>
    <w:rsid w:val="002443F0"/>
    <w:rsid w:val="0024463A"/>
    <w:rsid w:val="00244717"/>
    <w:rsid w:val="00244872"/>
    <w:rsid w:val="00244B52"/>
    <w:rsid w:val="00244BCC"/>
    <w:rsid w:val="00244C3D"/>
    <w:rsid w:val="00244CFF"/>
    <w:rsid w:val="00244D8D"/>
    <w:rsid w:val="00244FB0"/>
    <w:rsid w:val="002454EA"/>
    <w:rsid w:val="002455E1"/>
    <w:rsid w:val="0024572D"/>
    <w:rsid w:val="00245862"/>
    <w:rsid w:val="00245919"/>
    <w:rsid w:val="00245990"/>
    <w:rsid w:val="00245B45"/>
    <w:rsid w:val="00245C52"/>
    <w:rsid w:val="00245EA4"/>
    <w:rsid w:val="00245EB6"/>
    <w:rsid w:val="00246086"/>
    <w:rsid w:val="002461A8"/>
    <w:rsid w:val="0024640D"/>
    <w:rsid w:val="00246450"/>
    <w:rsid w:val="0024667D"/>
    <w:rsid w:val="00246927"/>
    <w:rsid w:val="002469B5"/>
    <w:rsid w:val="00246AEB"/>
    <w:rsid w:val="00246B0E"/>
    <w:rsid w:val="00246DAB"/>
    <w:rsid w:val="00246DAE"/>
    <w:rsid w:val="00246F6C"/>
    <w:rsid w:val="0024708B"/>
    <w:rsid w:val="0024713D"/>
    <w:rsid w:val="0024761F"/>
    <w:rsid w:val="002476F0"/>
    <w:rsid w:val="00247715"/>
    <w:rsid w:val="00247995"/>
    <w:rsid w:val="00247A13"/>
    <w:rsid w:val="00247A3E"/>
    <w:rsid w:val="00247D01"/>
    <w:rsid w:val="00247E8D"/>
    <w:rsid w:val="00247F5B"/>
    <w:rsid w:val="0025062E"/>
    <w:rsid w:val="0025086E"/>
    <w:rsid w:val="00250AD7"/>
    <w:rsid w:val="00250C9F"/>
    <w:rsid w:val="00250F25"/>
    <w:rsid w:val="00251212"/>
    <w:rsid w:val="002514B5"/>
    <w:rsid w:val="00251516"/>
    <w:rsid w:val="00251614"/>
    <w:rsid w:val="00251908"/>
    <w:rsid w:val="00251AA0"/>
    <w:rsid w:val="00251B5B"/>
    <w:rsid w:val="00251BF7"/>
    <w:rsid w:val="00251E3F"/>
    <w:rsid w:val="00251FD0"/>
    <w:rsid w:val="002521FB"/>
    <w:rsid w:val="002522D8"/>
    <w:rsid w:val="00252618"/>
    <w:rsid w:val="00252673"/>
    <w:rsid w:val="002527BF"/>
    <w:rsid w:val="002527EB"/>
    <w:rsid w:val="00252A76"/>
    <w:rsid w:val="00252AF3"/>
    <w:rsid w:val="00252B75"/>
    <w:rsid w:val="00252CE0"/>
    <w:rsid w:val="002531A4"/>
    <w:rsid w:val="00253283"/>
    <w:rsid w:val="0025349C"/>
    <w:rsid w:val="002534D1"/>
    <w:rsid w:val="002535FC"/>
    <w:rsid w:val="00253676"/>
    <w:rsid w:val="00253701"/>
    <w:rsid w:val="0025388E"/>
    <w:rsid w:val="00253955"/>
    <w:rsid w:val="00253977"/>
    <w:rsid w:val="00253A6C"/>
    <w:rsid w:val="00253AC2"/>
    <w:rsid w:val="00253B2E"/>
    <w:rsid w:val="00253C7E"/>
    <w:rsid w:val="00253D8C"/>
    <w:rsid w:val="00253DAD"/>
    <w:rsid w:val="00253E4C"/>
    <w:rsid w:val="0025413C"/>
    <w:rsid w:val="002541FF"/>
    <w:rsid w:val="0025423E"/>
    <w:rsid w:val="00254274"/>
    <w:rsid w:val="002542A6"/>
    <w:rsid w:val="0025439C"/>
    <w:rsid w:val="00254689"/>
    <w:rsid w:val="00254B0A"/>
    <w:rsid w:val="00254C0C"/>
    <w:rsid w:val="00254C61"/>
    <w:rsid w:val="00254DA4"/>
    <w:rsid w:val="00254E79"/>
    <w:rsid w:val="00254F60"/>
    <w:rsid w:val="00254FD5"/>
    <w:rsid w:val="00254FDE"/>
    <w:rsid w:val="0025501F"/>
    <w:rsid w:val="00255138"/>
    <w:rsid w:val="0025513F"/>
    <w:rsid w:val="00255462"/>
    <w:rsid w:val="0025547B"/>
    <w:rsid w:val="002555D3"/>
    <w:rsid w:val="00255653"/>
    <w:rsid w:val="0025565E"/>
    <w:rsid w:val="00255766"/>
    <w:rsid w:val="00255A32"/>
    <w:rsid w:val="00255A6D"/>
    <w:rsid w:val="00255A70"/>
    <w:rsid w:val="00255AD1"/>
    <w:rsid w:val="00255C76"/>
    <w:rsid w:val="00255CC1"/>
    <w:rsid w:val="0025617C"/>
    <w:rsid w:val="0025622A"/>
    <w:rsid w:val="00256312"/>
    <w:rsid w:val="002564C1"/>
    <w:rsid w:val="002566BE"/>
    <w:rsid w:val="00256790"/>
    <w:rsid w:val="00256B42"/>
    <w:rsid w:val="00256B7D"/>
    <w:rsid w:val="00256D15"/>
    <w:rsid w:val="00256FF9"/>
    <w:rsid w:val="00257186"/>
    <w:rsid w:val="00257432"/>
    <w:rsid w:val="002574EA"/>
    <w:rsid w:val="00257510"/>
    <w:rsid w:val="00257532"/>
    <w:rsid w:val="00257581"/>
    <w:rsid w:val="002578F4"/>
    <w:rsid w:val="00257950"/>
    <w:rsid w:val="00257AB9"/>
    <w:rsid w:val="00257BFF"/>
    <w:rsid w:val="00257C3E"/>
    <w:rsid w:val="00257C7A"/>
    <w:rsid w:val="00260172"/>
    <w:rsid w:val="002602E6"/>
    <w:rsid w:val="0026036C"/>
    <w:rsid w:val="002604B0"/>
    <w:rsid w:val="002606EC"/>
    <w:rsid w:val="002607DE"/>
    <w:rsid w:val="002607FD"/>
    <w:rsid w:val="00260980"/>
    <w:rsid w:val="002609C3"/>
    <w:rsid w:val="002609F0"/>
    <w:rsid w:val="002609F4"/>
    <w:rsid w:val="00260C02"/>
    <w:rsid w:val="00260CE0"/>
    <w:rsid w:val="00260D85"/>
    <w:rsid w:val="00260EBC"/>
    <w:rsid w:val="00260EC6"/>
    <w:rsid w:val="00261138"/>
    <w:rsid w:val="00261334"/>
    <w:rsid w:val="00261529"/>
    <w:rsid w:val="002615CC"/>
    <w:rsid w:val="002617EF"/>
    <w:rsid w:val="002619A4"/>
    <w:rsid w:val="00261C76"/>
    <w:rsid w:val="00261C8C"/>
    <w:rsid w:val="00261DE0"/>
    <w:rsid w:val="00261FC2"/>
    <w:rsid w:val="0026200B"/>
    <w:rsid w:val="00262170"/>
    <w:rsid w:val="0026239D"/>
    <w:rsid w:val="00262584"/>
    <w:rsid w:val="002625A1"/>
    <w:rsid w:val="00262630"/>
    <w:rsid w:val="00262760"/>
    <w:rsid w:val="00262796"/>
    <w:rsid w:val="002627CD"/>
    <w:rsid w:val="00262937"/>
    <w:rsid w:val="00262A40"/>
    <w:rsid w:val="00262B12"/>
    <w:rsid w:val="00262C32"/>
    <w:rsid w:val="002630A4"/>
    <w:rsid w:val="002630AA"/>
    <w:rsid w:val="00263133"/>
    <w:rsid w:val="0026327D"/>
    <w:rsid w:val="002637E3"/>
    <w:rsid w:val="00263813"/>
    <w:rsid w:val="00263D37"/>
    <w:rsid w:val="00263E5B"/>
    <w:rsid w:val="002640F9"/>
    <w:rsid w:val="0026413B"/>
    <w:rsid w:val="00264219"/>
    <w:rsid w:val="00264527"/>
    <w:rsid w:val="00264587"/>
    <w:rsid w:val="0026479F"/>
    <w:rsid w:val="00264A72"/>
    <w:rsid w:val="00264BA5"/>
    <w:rsid w:val="0026505A"/>
    <w:rsid w:val="0026508B"/>
    <w:rsid w:val="002651DA"/>
    <w:rsid w:val="002653F5"/>
    <w:rsid w:val="00265A02"/>
    <w:rsid w:val="00265AA4"/>
    <w:rsid w:val="00265ADF"/>
    <w:rsid w:val="00265B3F"/>
    <w:rsid w:val="00265C25"/>
    <w:rsid w:val="00265FB4"/>
    <w:rsid w:val="002660E6"/>
    <w:rsid w:val="00266137"/>
    <w:rsid w:val="00266151"/>
    <w:rsid w:val="002661E2"/>
    <w:rsid w:val="0026639C"/>
    <w:rsid w:val="002663C8"/>
    <w:rsid w:val="0026642F"/>
    <w:rsid w:val="0026648C"/>
    <w:rsid w:val="00266623"/>
    <w:rsid w:val="00266733"/>
    <w:rsid w:val="00266955"/>
    <w:rsid w:val="002669BA"/>
    <w:rsid w:val="00266CCB"/>
    <w:rsid w:val="0026719C"/>
    <w:rsid w:val="00267242"/>
    <w:rsid w:val="00267629"/>
    <w:rsid w:val="002676F6"/>
    <w:rsid w:val="00267771"/>
    <w:rsid w:val="00267B3E"/>
    <w:rsid w:val="00267DCF"/>
    <w:rsid w:val="00267FFE"/>
    <w:rsid w:val="002700A0"/>
    <w:rsid w:val="002701D2"/>
    <w:rsid w:val="00270474"/>
    <w:rsid w:val="0027058B"/>
    <w:rsid w:val="00270620"/>
    <w:rsid w:val="0027069B"/>
    <w:rsid w:val="002706A6"/>
    <w:rsid w:val="002706E7"/>
    <w:rsid w:val="002707EA"/>
    <w:rsid w:val="00270B65"/>
    <w:rsid w:val="00270B67"/>
    <w:rsid w:val="00270C08"/>
    <w:rsid w:val="00270C52"/>
    <w:rsid w:val="00270DAE"/>
    <w:rsid w:val="00270E35"/>
    <w:rsid w:val="00270E7A"/>
    <w:rsid w:val="00270F1A"/>
    <w:rsid w:val="00271172"/>
    <w:rsid w:val="002713B6"/>
    <w:rsid w:val="002714E6"/>
    <w:rsid w:val="0027151D"/>
    <w:rsid w:val="00271910"/>
    <w:rsid w:val="00271917"/>
    <w:rsid w:val="00271953"/>
    <w:rsid w:val="00271AD6"/>
    <w:rsid w:val="00271B6F"/>
    <w:rsid w:val="00271CEC"/>
    <w:rsid w:val="00271D0C"/>
    <w:rsid w:val="00271D75"/>
    <w:rsid w:val="00271F32"/>
    <w:rsid w:val="00272142"/>
    <w:rsid w:val="0027225F"/>
    <w:rsid w:val="0027228B"/>
    <w:rsid w:val="00272357"/>
    <w:rsid w:val="002723A4"/>
    <w:rsid w:val="002725C3"/>
    <w:rsid w:val="00272A39"/>
    <w:rsid w:val="00272B00"/>
    <w:rsid w:val="00272CAF"/>
    <w:rsid w:val="00272DC5"/>
    <w:rsid w:val="00272F48"/>
    <w:rsid w:val="0027314F"/>
    <w:rsid w:val="00273150"/>
    <w:rsid w:val="00273172"/>
    <w:rsid w:val="0027318E"/>
    <w:rsid w:val="002732D8"/>
    <w:rsid w:val="002735FD"/>
    <w:rsid w:val="002736BC"/>
    <w:rsid w:val="0027376B"/>
    <w:rsid w:val="002737A3"/>
    <w:rsid w:val="00273924"/>
    <w:rsid w:val="00273942"/>
    <w:rsid w:val="002739F4"/>
    <w:rsid w:val="00273CF1"/>
    <w:rsid w:val="00273D7C"/>
    <w:rsid w:val="00273E12"/>
    <w:rsid w:val="00274034"/>
    <w:rsid w:val="0027420D"/>
    <w:rsid w:val="002742FC"/>
    <w:rsid w:val="00274498"/>
    <w:rsid w:val="0027463E"/>
    <w:rsid w:val="0027473B"/>
    <w:rsid w:val="002747AA"/>
    <w:rsid w:val="00274C31"/>
    <w:rsid w:val="00274E34"/>
    <w:rsid w:val="00274E77"/>
    <w:rsid w:val="00274EEE"/>
    <w:rsid w:val="00274F59"/>
    <w:rsid w:val="0027510A"/>
    <w:rsid w:val="0027545D"/>
    <w:rsid w:val="00275694"/>
    <w:rsid w:val="002756B6"/>
    <w:rsid w:val="002757BE"/>
    <w:rsid w:val="002757D1"/>
    <w:rsid w:val="0027599A"/>
    <w:rsid w:val="00275A1F"/>
    <w:rsid w:val="00275B7A"/>
    <w:rsid w:val="00275C38"/>
    <w:rsid w:val="00275D8E"/>
    <w:rsid w:val="00275DC3"/>
    <w:rsid w:val="00275E13"/>
    <w:rsid w:val="00275F47"/>
    <w:rsid w:val="00276065"/>
    <w:rsid w:val="00276107"/>
    <w:rsid w:val="002762A3"/>
    <w:rsid w:val="00276434"/>
    <w:rsid w:val="00276706"/>
    <w:rsid w:val="00276721"/>
    <w:rsid w:val="00276A48"/>
    <w:rsid w:val="00276ACC"/>
    <w:rsid w:val="00276B71"/>
    <w:rsid w:val="00276D3C"/>
    <w:rsid w:val="00276ED1"/>
    <w:rsid w:val="00276F43"/>
    <w:rsid w:val="0027722B"/>
    <w:rsid w:val="00277439"/>
    <w:rsid w:val="002777B7"/>
    <w:rsid w:val="002779A0"/>
    <w:rsid w:val="00277BA6"/>
    <w:rsid w:val="00277D08"/>
    <w:rsid w:val="00277E3C"/>
    <w:rsid w:val="0028011C"/>
    <w:rsid w:val="002802F2"/>
    <w:rsid w:val="002804AE"/>
    <w:rsid w:val="002805B9"/>
    <w:rsid w:val="002805C1"/>
    <w:rsid w:val="0028066B"/>
    <w:rsid w:val="0028067D"/>
    <w:rsid w:val="00280797"/>
    <w:rsid w:val="002807E3"/>
    <w:rsid w:val="00280811"/>
    <w:rsid w:val="00280E6E"/>
    <w:rsid w:val="00280FA9"/>
    <w:rsid w:val="002810E9"/>
    <w:rsid w:val="00281159"/>
    <w:rsid w:val="0028115A"/>
    <w:rsid w:val="00281426"/>
    <w:rsid w:val="002815DB"/>
    <w:rsid w:val="00281658"/>
    <w:rsid w:val="002816BB"/>
    <w:rsid w:val="00281714"/>
    <w:rsid w:val="00281816"/>
    <w:rsid w:val="00281D1F"/>
    <w:rsid w:val="00281FA3"/>
    <w:rsid w:val="002821B5"/>
    <w:rsid w:val="00282330"/>
    <w:rsid w:val="00282635"/>
    <w:rsid w:val="0028291D"/>
    <w:rsid w:val="00282B6E"/>
    <w:rsid w:val="00282E44"/>
    <w:rsid w:val="00282EA9"/>
    <w:rsid w:val="00282EEE"/>
    <w:rsid w:val="00282F8A"/>
    <w:rsid w:val="00282FA0"/>
    <w:rsid w:val="00283305"/>
    <w:rsid w:val="002833E7"/>
    <w:rsid w:val="00283700"/>
    <w:rsid w:val="00283978"/>
    <w:rsid w:val="002839B3"/>
    <w:rsid w:val="00283F19"/>
    <w:rsid w:val="00283FA5"/>
    <w:rsid w:val="0028436B"/>
    <w:rsid w:val="0028452B"/>
    <w:rsid w:val="00284724"/>
    <w:rsid w:val="00284947"/>
    <w:rsid w:val="00284B54"/>
    <w:rsid w:val="00284B65"/>
    <w:rsid w:val="00284CCE"/>
    <w:rsid w:val="00284CF8"/>
    <w:rsid w:val="00284D65"/>
    <w:rsid w:val="00285019"/>
    <w:rsid w:val="00285162"/>
    <w:rsid w:val="002851A7"/>
    <w:rsid w:val="0028545C"/>
    <w:rsid w:val="00285613"/>
    <w:rsid w:val="0028575F"/>
    <w:rsid w:val="00285871"/>
    <w:rsid w:val="002858C5"/>
    <w:rsid w:val="002859A7"/>
    <w:rsid w:val="00285AD0"/>
    <w:rsid w:val="00285D1E"/>
    <w:rsid w:val="00285EC2"/>
    <w:rsid w:val="00285FB6"/>
    <w:rsid w:val="002862AF"/>
    <w:rsid w:val="00286304"/>
    <w:rsid w:val="00286591"/>
    <w:rsid w:val="0028676D"/>
    <w:rsid w:val="00286780"/>
    <w:rsid w:val="00286898"/>
    <w:rsid w:val="002868D6"/>
    <w:rsid w:val="00286989"/>
    <w:rsid w:val="00286B44"/>
    <w:rsid w:val="00286D9B"/>
    <w:rsid w:val="00286E79"/>
    <w:rsid w:val="00286EFA"/>
    <w:rsid w:val="0028707A"/>
    <w:rsid w:val="002870ED"/>
    <w:rsid w:val="0028728C"/>
    <w:rsid w:val="002873F4"/>
    <w:rsid w:val="002875D5"/>
    <w:rsid w:val="002875D7"/>
    <w:rsid w:val="002876C2"/>
    <w:rsid w:val="00287752"/>
    <w:rsid w:val="00287A3F"/>
    <w:rsid w:val="00290107"/>
    <w:rsid w:val="00290183"/>
    <w:rsid w:val="00290717"/>
    <w:rsid w:val="0029071D"/>
    <w:rsid w:val="00290830"/>
    <w:rsid w:val="00290925"/>
    <w:rsid w:val="00290926"/>
    <w:rsid w:val="00290A7A"/>
    <w:rsid w:val="00290AA9"/>
    <w:rsid w:val="00290AB1"/>
    <w:rsid w:val="00290B91"/>
    <w:rsid w:val="00290DCC"/>
    <w:rsid w:val="00290EC2"/>
    <w:rsid w:val="00290F51"/>
    <w:rsid w:val="002910F1"/>
    <w:rsid w:val="002911D7"/>
    <w:rsid w:val="002911F5"/>
    <w:rsid w:val="002913B5"/>
    <w:rsid w:val="0029144A"/>
    <w:rsid w:val="00291502"/>
    <w:rsid w:val="00291708"/>
    <w:rsid w:val="00291B24"/>
    <w:rsid w:val="00291BBC"/>
    <w:rsid w:val="00291CB9"/>
    <w:rsid w:val="00291DCD"/>
    <w:rsid w:val="00291F16"/>
    <w:rsid w:val="0029219F"/>
    <w:rsid w:val="0029227B"/>
    <w:rsid w:val="0029233D"/>
    <w:rsid w:val="00292512"/>
    <w:rsid w:val="00292608"/>
    <w:rsid w:val="00292696"/>
    <w:rsid w:val="00292835"/>
    <w:rsid w:val="002928D8"/>
    <w:rsid w:val="00292944"/>
    <w:rsid w:val="00292BED"/>
    <w:rsid w:val="00292C8A"/>
    <w:rsid w:val="00292CBC"/>
    <w:rsid w:val="00292F31"/>
    <w:rsid w:val="00293198"/>
    <w:rsid w:val="00293292"/>
    <w:rsid w:val="002932BD"/>
    <w:rsid w:val="00293421"/>
    <w:rsid w:val="002934F8"/>
    <w:rsid w:val="002937A1"/>
    <w:rsid w:val="00293AD6"/>
    <w:rsid w:val="00293B94"/>
    <w:rsid w:val="00293BB5"/>
    <w:rsid w:val="00293C8E"/>
    <w:rsid w:val="00293CEC"/>
    <w:rsid w:val="00293D83"/>
    <w:rsid w:val="00293DDE"/>
    <w:rsid w:val="00293E41"/>
    <w:rsid w:val="002942DB"/>
    <w:rsid w:val="002942F9"/>
    <w:rsid w:val="00294428"/>
    <w:rsid w:val="0029445F"/>
    <w:rsid w:val="00294656"/>
    <w:rsid w:val="00294671"/>
    <w:rsid w:val="0029471E"/>
    <w:rsid w:val="00294858"/>
    <w:rsid w:val="00294A14"/>
    <w:rsid w:val="00294A60"/>
    <w:rsid w:val="00294BA6"/>
    <w:rsid w:val="00294D3A"/>
    <w:rsid w:val="00294E47"/>
    <w:rsid w:val="00295088"/>
    <w:rsid w:val="00295319"/>
    <w:rsid w:val="00295391"/>
    <w:rsid w:val="00295415"/>
    <w:rsid w:val="00295437"/>
    <w:rsid w:val="002956EE"/>
    <w:rsid w:val="0029571D"/>
    <w:rsid w:val="0029583A"/>
    <w:rsid w:val="00295A32"/>
    <w:rsid w:val="00295AED"/>
    <w:rsid w:val="00295EBB"/>
    <w:rsid w:val="00295EF0"/>
    <w:rsid w:val="00296026"/>
    <w:rsid w:val="00296081"/>
    <w:rsid w:val="002963A2"/>
    <w:rsid w:val="0029652A"/>
    <w:rsid w:val="002968CC"/>
    <w:rsid w:val="00296A77"/>
    <w:rsid w:val="00296EE9"/>
    <w:rsid w:val="002970C9"/>
    <w:rsid w:val="00297160"/>
    <w:rsid w:val="002973DF"/>
    <w:rsid w:val="00297687"/>
    <w:rsid w:val="00297808"/>
    <w:rsid w:val="00297986"/>
    <w:rsid w:val="002979C1"/>
    <w:rsid w:val="00297ACD"/>
    <w:rsid w:val="00297B7B"/>
    <w:rsid w:val="00297BAB"/>
    <w:rsid w:val="00297EBE"/>
    <w:rsid w:val="002A0158"/>
    <w:rsid w:val="002A0470"/>
    <w:rsid w:val="002A070D"/>
    <w:rsid w:val="002A0931"/>
    <w:rsid w:val="002A0CB3"/>
    <w:rsid w:val="002A0CB9"/>
    <w:rsid w:val="002A0D4F"/>
    <w:rsid w:val="002A0DA2"/>
    <w:rsid w:val="002A1125"/>
    <w:rsid w:val="002A1434"/>
    <w:rsid w:val="002A1471"/>
    <w:rsid w:val="002A19EB"/>
    <w:rsid w:val="002A1B04"/>
    <w:rsid w:val="002A1D6E"/>
    <w:rsid w:val="002A1F8E"/>
    <w:rsid w:val="002A23C7"/>
    <w:rsid w:val="002A254E"/>
    <w:rsid w:val="002A271E"/>
    <w:rsid w:val="002A274F"/>
    <w:rsid w:val="002A279B"/>
    <w:rsid w:val="002A2996"/>
    <w:rsid w:val="002A29F0"/>
    <w:rsid w:val="002A2CBF"/>
    <w:rsid w:val="002A2CFD"/>
    <w:rsid w:val="002A3083"/>
    <w:rsid w:val="002A31C4"/>
    <w:rsid w:val="002A31E4"/>
    <w:rsid w:val="002A3442"/>
    <w:rsid w:val="002A3479"/>
    <w:rsid w:val="002A34A2"/>
    <w:rsid w:val="002A35BB"/>
    <w:rsid w:val="002A374D"/>
    <w:rsid w:val="002A37A0"/>
    <w:rsid w:val="002A37B0"/>
    <w:rsid w:val="002A385A"/>
    <w:rsid w:val="002A3886"/>
    <w:rsid w:val="002A38C2"/>
    <w:rsid w:val="002A399D"/>
    <w:rsid w:val="002A3B39"/>
    <w:rsid w:val="002A3C33"/>
    <w:rsid w:val="002A3C7F"/>
    <w:rsid w:val="002A3D4D"/>
    <w:rsid w:val="002A3EF2"/>
    <w:rsid w:val="002A3F9D"/>
    <w:rsid w:val="002A4009"/>
    <w:rsid w:val="002A40B0"/>
    <w:rsid w:val="002A422D"/>
    <w:rsid w:val="002A4279"/>
    <w:rsid w:val="002A42C7"/>
    <w:rsid w:val="002A43D6"/>
    <w:rsid w:val="002A4536"/>
    <w:rsid w:val="002A454E"/>
    <w:rsid w:val="002A4624"/>
    <w:rsid w:val="002A465A"/>
    <w:rsid w:val="002A46B1"/>
    <w:rsid w:val="002A46DE"/>
    <w:rsid w:val="002A48C2"/>
    <w:rsid w:val="002A493B"/>
    <w:rsid w:val="002A49DE"/>
    <w:rsid w:val="002A49E5"/>
    <w:rsid w:val="002A4DD6"/>
    <w:rsid w:val="002A4DFF"/>
    <w:rsid w:val="002A4E22"/>
    <w:rsid w:val="002A4E90"/>
    <w:rsid w:val="002A4EB9"/>
    <w:rsid w:val="002A5039"/>
    <w:rsid w:val="002A5078"/>
    <w:rsid w:val="002A5239"/>
    <w:rsid w:val="002A549A"/>
    <w:rsid w:val="002A583A"/>
    <w:rsid w:val="002A5B79"/>
    <w:rsid w:val="002A5C6A"/>
    <w:rsid w:val="002A5CC6"/>
    <w:rsid w:val="002A5E69"/>
    <w:rsid w:val="002A609A"/>
    <w:rsid w:val="002A6294"/>
    <w:rsid w:val="002A632F"/>
    <w:rsid w:val="002A66A6"/>
    <w:rsid w:val="002A681E"/>
    <w:rsid w:val="002A68E7"/>
    <w:rsid w:val="002A6B23"/>
    <w:rsid w:val="002A6CDE"/>
    <w:rsid w:val="002A6E53"/>
    <w:rsid w:val="002A7029"/>
    <w:rsid w:val="002A702E"/>
    <w:rsid w:val="002A73BA"/>
    <w:rsid w:val="002A7501"/>
    <w:rsid w:val="002A75FC"/>
    <w:rsid w:val="002A7721"/>
    <w:rsid w:val="002A77F2"/>
    <w:rsid w:val="002A7A0A"/>
    <w:rsid w:val="002A7B3E"/>
    <w:rsid w:val="002A7B53"/>
    <w:rsid w:val="002A7C1B"/>
    <w:rsid w:val="002A7C39"/>
    <w:rsid w:val="002A7F2F"/>
    <w:rsid w:val="002A7FE7"/>
    <w:rsid w:val="002B0370"/>
    <w:rsid w:val="002B03D3"/>
    <w:rsid w:val="002B0515"/>
    <w:rsid w:val="002B06CE"/>
    <w:rsid w:val="002B0734"/>
    <w:rsid w:val="002B07E4"/>
    <w:rsid w:val="002B0A7D"/>
    <w:rsid w:val="002B0C1B"/>
    <w:rsid w:val="002B0F31"/>
    <w:rsid w:val="002B0FC9"/>
    <w:rsid w:val="002B0FEE"/>
    <w:rsid w:val="002B12FD"/>
    <w:rsid w:val="002B13D2"/>
    <w:rsid w:val="002B14E1"/>
    <w:rsid w:val="002B14E2"/>
    <w:rsid w:val="002B1667"/>
    <w:rsid w:val="002B1874"/>
    <w:rsid w:val="002B1880"/>
    <w:rsid w:val="002B1BCE"/>
    <w:rsid w:val="002B1DD5"/>
    <w:rsid w:val="002B1F17"/>
    <w:rsid w:val="002B1F8A"/>
    <w:rsid w:val="002B201A"/>
    <w:rsid w:val="002B2033"/>
    <w:rsid w:val="002B20C2"/>
    <w:rsid w:val="002B211E"/>
    <w:rsid w:val="002B2174"/>
    <w:rsid w:val="002B24FB"/>
    <w:rsid w:val="002B25E3"/>
    <w:rsid w:val="002B268F"/>
    <w:rsid w:val="002B26DC"/>
    <w:rsid w:val="002B285D"/>
    <w:rsid w:val="002B2902"/>
    <w:rsid w:val="002B2951"/>
    <w:rsid w:val="002B2AB3"/>
    <w:rsid w:val="002B2B23"/>
    <w:rsid w:val="002B2BD2"/>
    <w:rsid w:val="002B2F00"/>
    <w:rsid w:val="002B31E9"/>
    <w:rsid w:val="002B3340"/>
    <w:rsid w:val="002B336D"/>
    <w:rsid w:val="002B35A7"/>
    <w:rsid w:val="002B386C"/>
    <w:rsid w:val="002B3992"/>
    <w:rsid w:val="002B3B62"/>
    <w:rsid w:val="002B3B8C"/>
    <w:rsid w:val="002B3C89"/>
    <w:rsid w:val="002B3C9E"/>
    <w:rsid w:val="002B3DCA"/>
    <w:rsid w:val="002B3DFA"/>
    <w:rsid w:val="002B3F69"/>
    <w:rsid w:val="002B44F6"/>
    <w:rsid w:val="002B4680"/>
    <w:rsid w:val="002B489C"/>
    <w:rsid w:val="002B4959"/>
    <w:rsid w:val="002B4A63"/>
    <w:rsid w:val="002B4A69"/>
    <w:rsid w:val="002B4CE5"/>
    <w:rsid w:val="002B4D34"/>
    <w:rsid w:val="002B4E8A"/>
    <w:rsid w:val="002B4F3A"/>
    <w:rsid w:val="002B5103"/>
    <w:rsid w:val="002B528D"/>
    <w:rsid w:val="002B5547"/>
    <w:rsid w:val="002B5593"/>
    <w:rsid w:val="002B5644"/>
    <w:rsid w:val="002B5837"/>
    <w:rsid w:val="002B5AE8"/>
    <w:rsid w:val="002B5B3D"/>
    <w:rsid w:val="002B5BA1"/>
    <w:rsid w:val="002B5BBD"/>
    <w:rsid w:val="002B5CEB"/>
    <w:rsid w:val="002B5D04"/>
    <w:rsid w:val="002B5EEB"/>
    <w:rsid w:val="002B62D6"/>
    <w:rsid w:val="002B6363"/>
    <w:rsid w:val="002B64AC"/>
    <w:rsid w:val="002B67EB"/>
    <w:rsid w:val="002B68F0"/>
    <w:rsid w:val="002B69B4"/>
    <w:rsid w:val="002B6B49"/>
    <w:rsid w:val="002B6C34"/>
    <w:rsid w:val="002B6E09"/>
    <w:rsid w:val="002B6E13"/>
    <w:rsid w:val="002B6EB1"/>
    <w:rsid w:val="002B70EB"/>
    <w:rsid w:val="002B71F1"/>
    <w:rsid w:val="002B72E5"/>
    <w:rsid w:val="002B7375"/>
    <w:rsid w:val="002B75E8"/>
    <w:rsid w:val="002B783A"/>
    <w:rsid w:val="002B794E"/>
    <w:rsid w:val="002B7958"/>
    <w:rsid w:val="002B7D52"/>
    <w:rsid w:val="002B7EE8"/>
    <w:rsid w:val="002C0266"/>
    <w:rsid w:val="002C0388"/>
    <w:rsid w:val="002C03DA"/>
    <w:rsid w:val="002C047D"/>
    <w:rsid w:val="002C062E"/>
    <w:rsid w:val="002C063A"/>
    <w:rsid w:val="002C07A8"/>
    <w:rsid w:val="002C07A9"/>
    <w:rsid w:val="002C09FF"/>
    <w:rsid w:val="002C0A40"/>
    <w:rsid w:val="002C0AD8"/>
    <w:rsid w:val="002C0D92"/>
    <w:rsid w:val="002C0E44"/>
    <w:rsid w:val="002C0E68"/>
    <w:rsid w:val="002C0EB7"/>
    <w:rsid w:val="002C0F59"/>
    <w:rsid w:val="002C0F8D"/>
    <w:rsid w:val="002C0FA5"/>
    <w:rsid w:val="002C1074"/>
    <w:rsid w:val="002C1998"/>
    <w:rsid w:val="002C1C7F"/>
    <w:rsid w:val="002C1E14"/>
    <w:rsid w:val="002C1EC5"/>
    <w:rsid w:val="002C1FDA"/>
    <w:rsid w:val="002C2048"/>
    <w:rsid w:val="002C205F"/>
    <w:rsid w:val="002C2077"/>
    <w:rsid w:val="002C2086"/>
    <w:rsid w:val="002C209E"/>
    <w:rsid w:val="002C2136"/>
    <w:rsid w:val="002C224C"/>
    <w:rsid w:val="002C2258"/>
    <w:rsid w:val="002C2416"/>
    <w:rsid w:val="002C24C2"/>
    <w:rsid w:val="002C251A"/>
    <w:rsid w:val="002C2AA0"/>
    <w:rsid w:val="002C2BA6"/>
    <w:rsid w:val="002C2C0E"/>
    <w:rsid w:val="002C2EA9"/>
    <w:rsid w:val="002C2FDF"/>
    <w:rsid w:val="002C2FEE"/>
    <w:rsid w:val="002C30D7"/>
    <w:rsid w:val="002C31AF"/>
    <w:rsid w:val="002C32B6"/>
    <w:rsid w:val="002C3411"/>
    <w:rsid w:val="002C35F2"/>
    <w:rsid w:val="002C383C"/>
    <w:rsid w:val="002C3B97"/>
    <w:rsid w:val="002C3CD8"/>
    <w:rsid w:val="002C3D9D"/>
    <w:rsid w:val="002C3DF8"/>
    <w:rsid w:val="002C3F54"/>
    <w:rsid w:val="002C406F"/>
    <w:rsid w:val="002C40E2"/>
    <w:rsid w:val="002C41F1"/>
    <w:rsid w:val="002C4464"/>
    <w:rsid w:val="002C464A"/>
    <w:rsid w:val="002C4806"/>
    <w:rsid w:val="002C48A7"/>
    <w:rsid w:val="002C4F4F"/>
    <w:rsid w:val="002C4FE5"/>
    <w:rsid w:val="002C500D"/>
    <w:rsid w:val="002C5139"/>
    <w:rsid w:val="002C520F"/>
    <w:rsid w:val="002C5497"/>
    <w:rsid w:val="002C5C01"/>
    <w:rsid w:val="002C5E3A"/>
    <w:rsid w:val="002C612F"/>
    <w:rsid w:val="002C6198"/>
    <w:rsid w:val="002C6322"/>
    <w:rsid w:val="002C63BF"/>
    <w:rsid w:val="002C646D"/>
    <w:rsid w:val="002C652F"/>
    <w:rsid w:val="002C65BD"/>
    <w:rsid w:val="002C6732"/>
    <w:rsid w:val="002C6846"/>
    <w:rsid w:val="002C6965"/>
    <w:rsid w:val="002C69A0"/>
    <w:rsid w:val="002C6A1C"/>
    <w:rsid w:val="002C6AF8"/>
    <w:rsid w:val="002C6B2F"/>
    <w:rsid w:val="002C6D4F"/>
    <w:rsid w:val="002C7017"/>
    <w:rsid w:val="002C71DB"/>
    <w:rsid w:val="002C7295"/>
    <w:rsid w:val="002C72F7"/>
    <w:rsid w:val="002C7352"/>
    <w:rsid w:val="002C7498"/>
    <w:rsid w:val="002C7636"/>
    <w:rsid w:val="002C7AE7"/>
    <w:rsid w:val="002C7BE1"/>
    <w:rsid w:val="002C7C4D"/>
    <w:rsid w:val="002C7C73"/>
    <w:rsid w:val="002C7ED8"/>
    <w:rsid w:val="002D0122"/>
    <w:rsid w:val="002D0190"/>
    <w:rsid w:val="002D01D6"/>
    <w:rsid w:val="002D01F1"/>
    <w:rsid w:val="002D0338"/>
    <w:rsid w:val="002D060E"/>
    <w:rsid w:val="002D06E8"/>
    <w:rsid w:val="002D0A44"/>
    <w:rsid w:val="002D0A52"/>
    <w:rsid w:val="002D0CE3"/>
    <w:rsid w:val="002D0E44"/>
    <w:rsid w:val="002D0EF7"/>
    <w:rsid w:val="002D11C2"/>
    <w:rsid w:val="002D12BA"/>
    <w:rsid w:val="002D1479"/>
    <w:rsid w:val="002D16D6"/>
    <w:rsid w:val="002D1819"/>
    <w:rsid w:val="002D1929"/>
    <w:rsid w:val="002D1937"/>
    <w:rsid w:val="002D1A69"/>
    <w:rsid w:val="002D1B8F"/>
    <w:rsid w:val="002D1D90"/>
    <w:rsid w:val="002D243D"/>
    <w:rsid w:val="002D25D5"/>
    <w:rsid w:val="002D2669"/>
    <w:rsid w:val="002D266A"/>
    <w:rsid w:val="002D269E"/>
    <w:rsid w:val="002D2B00"/>
    <w:rsid w:val="002D2B15"/>
    <w:rsid w:val="002D2C26"/>
    <w:rsid w:val="002D2CA3"/>
    <w:rsid w:val="002D2D94"/>
    <w:rsid w:val="002D2F54"/>
    <w:rsid w:val="002D2F97"/>
    <w:rsid w:val="002D32BF"/>
    <w:rsid w:val="002D32C0"/>
    <w:rsid w:val="002D32E7"/>
    <w:rsid w:val="002D357B"/>
    <w:rsid w:val="002D37C6"/>
    <w:rsid w:val="002D37D2"/>
    <w:rsid w:val="002D39D5"/>
    <w:rsid w:val="002D3AF1"/>
    <w:rsid w:val="002D3DE6"/>
    <w:rsid w:val="002D4062"/>
    <w:rsid w:val="002D407F"/>
    <w:rsid w:val="002D4185"/>
    <w:rsid w:val="002D41B3"/>
    <w:rsid w:val="002D41F0"/>
    <w:rsid w:val="002D422B"/>
    <w:rsid w:val="002D425B"/>
    <w:rsid w:val="002D42A5"/>
    <w:rsid w:val="002D430F"/>
    <w:rsid w:val="002D438E"/>
    <w:rsid w:val="002D44BB"/>
    <w:rsid w:val="002D44EF"/>
    <w:rsid w:val="002D44F1"/>
    <w:rsid w:val="002D465C"/>
    <w:rsid w:val="002D46CB"/>
    <w:rsid w:val="002D47FA"/>
    <w:rsid w:val="002D4A10"/>
    <w:rsid w:val="002D4EBD"/>
    <w:rsid w:val="002D4FB3"/>
    <w:rsid w:val="002D5061"/>
    <w:rsid w:val="002D5068"/>
    <w:rsid w:val="002D53CF"/>
    <w:rsid w:val="002D5571"/>
    <w:rsid w:val="002D5A09"/>
    <w:rsid w:val="002D5A71"/>
    <w:rsid w:val="002D5BED"/>
    <w:rsid w:val="002D5C9B"/>
    <w:rsid w:val="002D5CAD"/>
    <w:rsid w:val="002D5E26"/>
    <w:rsid w:val="002D600B"/>
    <w:rsid w:val="002D603A"/>
    <w:rsid w:val="002D60EE"/>
    <w:rsid w:val="002D61F2"/>
    <w:rsid w:val="002D6239"/>
    <w:rsid w:val="002D63FB"/>
    <w:rsid w:val="002D65E9"/>
    <w:rsid w:val="002D68F3"/>
    <w:rsid w:val="002D693B"/>
    <w:rsid w:val="002D6A09"/>
    <w:rsid w:val="002D6A15"/>
    <w:rsid w:val="002D6E19"/>
    <w:rsid w:val="002D6E69"/>
    <w:rsid w:val="002D6F19"/>
    <w:rsid w:val="002D722D"/>
    <w:rsid w:val="002D7266"/>
    <w:rsid w:val="002D7678"/>
    <w:rsid w:val="002D76DE"/>
    <w:rsid w:val="002D7726"/>
    <w:rsid w:val="002D780F"/>
    <w:rsid w:val="002D7B19"/>
    <w:rsid w:val="002D7BD9"/>
    <w:rsid w:val="002E0146"/>
    <w:rsid w:val="002E02B5"/>
    <w:rsid w:val="002E0584"/>
    <w:rsid w:val="002E082A"/>
    <w:rsid w:val="002E0CEC"/>
    <w:rsid w:val="002E0D08"/>
    <w:rsid w:val="002E0DE8"/>
    <w:rsid w:val="002E0E8A"/>
    <w:rsid w:val="002E1181"/>
    <w:rsid w:val="002E1235"/>
    <w:rsid w:val="002E12A4"/>
    <w:rsid w:val="002E18E9"/>
    <w:rsid w:val="002E1BBC"/>
    <w:rsid w:val="002E1D08"/>
    <w:rsid w:val="002E20DA"/>
    <w:rsid w:val="002E2335"/>
    <w:rsid w:val="002E263C"/>
    <w:rsid w:val="002E2921"/>
    <w:rsid w:val="002E2A32"/>
    <w:rsid w:val="002E2AF2"/>
    <w:rsid w:val="002E2BAC"/>
    <w:rsid w:val="002E2EAD"/>
    <w:rsid w:val="002E2EE9"/>
    <w:rsid w:val="002E2F67"/>
    <w:rsid w:val="002E327C"/>
    <w:rsid w:val="002E32AC"/>
    <w:rsid w:val="002E32BF"/>
    <w:rsid w:val="002E32F7"/>
    <w:rsid w:val="002E3645"/>
    <w:rsid w:val="002E3960"/>
    <w:rsid w:val="002E3B70"/>
    <w:rsid w:val="002E3C83"/>
    <w:rsid w:val="002E3EBF"/>
    <w:rsid w:val="002E3ED5"/>
    <w:rsid w:val="002E407F"/>
    <w:rsid w:val="002E41EB"/>
    <w:rsid w:val="002E4331"/>
    <w:rsid w:val="002E4339"/>
    <w:rsid w:val="002E45AB"/>
    <w:rsid w:val="002E46F5"/>
    <w:rsid w:val="002E49F8"/>
    <w:rsid w:val="002E4AB0"/>
    <w:rsid w:val="002E4D5E"/>
    <w:rsid w:val="002E4EFF"/>
    <w:rsid w:val="002E530C"/>
    <w:rsid w:val="002E5385"/>
    <w:rsid w:val="002E546A"/>
    <w:rsid w:val="002E57E6"/>
    <w:rsid w:val="002E587F"/>
    <w:rsid w:val="002E5884"/>
    <w:rsid w:val="002E5A91"/>
    <w:rsid w:val="002E5B85"/>
    <w:rsid w:val="002E5D0F"/>
    <w:rsid w:val="002E61DB"/>
    <w:rsid w:val="002E6232"/>
    <w:rsid w:val="002E654B"/>
    <w:rsid w:val="002E661B"/>
    <w:rsid w:val="002E684C"/>
    <w:rsid w:val="002E6859"/>
    <w:rsid w:val="002E689A"/>
    <w:rsid w:val="002E6A11"/>
    <w:rsid w:val="002E6DAF"/>
    <w:rsid w:val="002E712C"/>
    <w:rsid w:val="002E717F"/>
    <w:rsid w:val="002E71FC"/>
    <w:rsid w:val="002E729D"/>
    <w:rsid w:val="002E76F5"/>
    <w:rsid w:val="002E78C9"/>
    <w:rsid w:val="002E7969"/>
    <w:rsid w:val="002E7B1E"/>
    <w:rsid w:val="002E7BFA"/>
    <w:rsid w:val="002E7DD9"/>
    <w:rsid w:val="002E7FBF"/>
    <w:rsid w:val="002F0005"/>
    <w:rsid w:val="002F0160"/>
    <w:rsid w:val="002F0331"/>
    <w:rsid w:val="002F03B9"/>
    <w:rsid w:val="002F0597"/>
    <w:rsid w:val="002F06A4"/>
    <w:rsid w:val="002F079C"/>
    <w:rsid w:val="002F0963"/>
    <w:rsid w:val="002F09EE"/>
    <w:rsid w:val="002F0B08"/>
    <w:rsid w:val="002F0B66"/>
    <w:rsid w:val="002F0BFE"/>
    <w:rsid w:val="002F0CC8"/>
    <w:rsid w:val="002F0EBC"/>
    <w:rsid w:val="002F0FF6"/>
    <w:rsid w:val="002F10F9"/>
    <w:rsid w:val="002F1178"/>
    <w:rsid w:val="002F12B2"/>
    <w:rsid w:val="002F1A24"/>
    <w:rsid w:val="002F1C1B"/>
    <w:rsid w:val="002F201F"/>
    <w:rsid w:val="002F202B"/>
    <w:rsid w:val="002F2057"/>
    <w:rsid w:val="002F2122"/>
    <w:rsid w:val="002F2295"/>
    <w:rsid w:val="002F22AD"/>
    <w:rsid w:val="002F2567"/>
    <w:rsid w:val="002F28FC"/>
    <w:rsid w:val="002F2906"/>
    <w:rsid w:val="002F294F"/>
    <w:rsid w:val="002F2A29"/>
    <w:rsid w:val="002F2AA7"/>
    <w:rsid w:val="002F2BEA"/>
    <w:rsid w:val="002F2D7F"/>
    <w:rsid w:val="002F2DE1"/>
    <w:rsid w:val="002F2E10"/>
    <w:rsid w:val="002F2E52"/>
    <w:rsid w:val="002F2F97"/>
    <w:rsid w:val="002F3147"/>
    <w:rsid w:val="002F3216"/>
    <w:rsid w:val="002F3251"/>
    <w:rsid w:val="002F33AC"/>
    <w:rsid w:val="002F346C"/>
    <w:rsid w:val="002F34E5"/>
    <w:rsid w:val="002F362E"/>
    <w:rsid w:val="002F36F2"/>
    <w:rsid w:val="002F375E"/>
    <w:rsid w:val="002F3C06"/>
    <w:rsid w:val="002F3F64"/>
    <w:rsid w:val="002F403B"/>
    <w:rsid w:val="002F409E"/>
    <w:rsid w:val="002F4147"/>
    <w:rsid w:val="002F41AD"/>
    <w:rsid w:val="002F4230"/>
    <w:rsid w:val="002F42F5"/>
    <w:rsid w:val="002F46D0"/>
    <w:rsid w:val="002F475B"/>
    <w:rsid w:val="002F49E7"/>
    <w:rsid w:val="002F4C0D"/>
    <w:rsid w:val="002F4C78"/>
    <w:rsid w:val="002F523B"/>
    <w:rsid w:val="002F52BC"/>
    <w:rsid w:val="002F53DF"/>
    <w:rsid w:val="002F5B97"/>
    <w:rsid w:val="002F5BD5"/>
    <w:rsid w:val="002F5C66"/>
    <w:rsid w:val="002F632A"/>
    <w:rsid w:val="002F6512"/>
    <w:rsid w:val="002F66FB"/>
    <w:rsid w:val="002F6744"/>
    <w:rsid w:val="002F6767"/>
    <w:rsid w:val="002F67E6"/>
    <w:rsid w:val="002F6BCE"/>
    <w:rsid w:val="002F6E4D"/>
    <w:rsid w:val="002F6F7D"/>
    <w:rsid w:val="002F7069"/>
    <w:rsid w:val="002F713F"/>
    <w:rsid w:val="002F719F"/>
    <w:rsid w:val="002F7499"/>
    <w:rsid w:val="002F76D8"/>
    <w:rsid w:val="002F7755"/>
    <w:rsid w:val="002F77C8"/>
    <w:rsid w:val="002F781A"/>
    <w:rsid w:val="002F78EE"/>
    <w:rsid w:val="002F7B71"/>
    <w:rsid w:val="002F7C8F"/>
    <w:rsid w:val="002F7D87"/>
    <w:rsid w:val="002F7E66"/>
    <w:rsid w:val="002F7F8F"/>
    <w:rsid w:val="002F7FE1"/>
    <w:rsid w:val="0030033B"/>
    <w:rsid w:val="0030054E"/>
    <w:rsid w:val="00300631"/>
    <w:rsid w:val="0030063D"/>
    <w:rsid w:val="0030079A"/>
    <w:rsid w:val="00300985"/>
    <w:rsid w:val="00300D80"/>
    <w:rsid w:val="00300F34"/>
    <w:rsid w:val="00301023"/>
    <w:rsid w:val="0030102A"/>
    <w:rsid w:val="00301038"/>
    <w:rsid w:val="003013D8"/>
    <w:rsid w:val="00301468"/>
    <w:rsid w:val="003014CB"/>
    <w:rsid w:val="003015D6"/>
    <w:rsid w:val="00301889"/>
    <w:rsid w:val="003018DC"/>
    <w:rsid w:val="003019B4"/>
    <w:rsid w:val="00301BC1"/>
    <w:rsid w:val="00301CF5"/>
    <w:rsid w:val="00301E00"/>
    <w:rsid w:val="00301E23"/>
    <w:rsid w:val="00302088"/>
    <w:rsid w:val="003023F6"/>
    <w:rsid w:val="00302527"/>
    <w:rsid w:val="0030267E"/>
    <w:rsid w:val="00302746"/>
    <w:rsid w:val="00302883"/>
    <w:rsid w:val="0030299F"/>
    <w:rsid w:val="00302A6C"/>
    <w:rsid w:val="00302E86"/>
    <w:rsid w:val="00302FD0"/>
    <w:rsid w:val="00303035"/>
    <w:rsid w:val="00303344"/>
    <w:rsid w:val="00303480"/>
    <w:rsid w:val="003034AE"/>
    <w:rsid w:val="003037E5"/>
    <w:rsid w:val="00303925"/>
    <w:rsid w:val="00303A15"/>
    <w:rsid w:val="00303A95"/>
    <w:rsid w:val="00303AF9"/>
    <w:rsid w:val="00303BAC"/>
    <w:rsid w:val="00304216"/>
    <w:rsid w:val="00304312"/>
    <w:rsid w:val="00304393"/>
    <w:rsid w:val="00304450"/>
    <w:rsid w:val="003047BE"/>
    <w:rsid w:val="0030493C"/>
    <w:rsid w:val="00304ACE"/>
    <w:rsid w:val="00304B1C"/>
    <w:rsid w:val="00304B56"/>
    <w:rsid w:val="00304C6E"/>
    <w:rsid w:val="00304D3B"/>
    <w:rsid w:val="00304E1A"/>
    <w:rsid w:val="00304FE8"/>
    <w:rsid w:val="00305150"/>
    <w:rsid w:val="00305193"/>
    <w:rsid w:val="003052EF"/>
    <w:rsid w:val="003055E7"/>
    <w:rsid w:val="0030563D"/>
    <w:rsid w:val="00305688"/>
    <w:rsid w:val="0030598F"/>
    <w:rsid w:val="00305ADE"/>
    <w:rsid w:val="00305B01"/>
    <w:rsid w:val="00305B6D"/>
    <w:rsid w:val="00305D52"/>
    <w:rsid w:val="00306566"/>
    <w:rsid w:val="0030658B"/>
    <w:rsid w:val="003066F8"/>
    <w:rsid w:val="0030670B"/>
    <w:rsid w:val="00306798"/>
    <w:rsid w:val="0030684D"/>
    <w:rsid w:val="00306AC0"/>
    <w:rsid w:val="00306C27"/>
    <w:rsid w:val="00306C2C"/>
    <w:rsid w:val="00306FAA"/>
    <w:rsid w:val="00307096"/>
    <w:rsid w:val="003070AE"/>
    <w:rsid w:val="0030710C"/>
    <w:rsid w:val="0030715C"/>
    <w:rsid w:val="003071B0"/>
    <w:rsid w:val="003071EB"/>
    <w:rsid w:val="0030723B"/>
    <w:rsid w:val="00307332"/>
    <w:rsid w:val="003076C6"/>
    <w:rsid w:val="00307728"/>
    <w:rsid w:val="00307847"/>
    <w:rsid w:val="003078B6"/>
    <w:rsid w:val="0030791E"/>
    <w:rsid w:val="0030793C"/>
    <w:rsid w:val="003079A1"/>
    <w:rsid w:val="00307C64"/>
    <w:rsid w:val="00307C73"/>
    <w:rsid w:val="00307CDA"/>
    <w:rsid w:val="00307D18"/>
    <w:rsid w:val="00307D5D"/>
    <w:rsid w:val="00307D6C"/>
    <w:rsid w:val="00307E1A"/>
    <w:rsid w:val="00307E44"/>
    <w:rsid w:val="00307F70"/>
    <w:rsid w:val="00307F9C"/>
    <w:rsid w:val="00310138"/>
    <w:rsid w:val="003101A7"/>
    <w:rsid w:val="003101CB"/>
    <w:rsid w:val="00310271"/>
    <w:rsid w:val="00310293"/>
    <w:rsid w:val="00310447"/>
    <w:rsid w:val="00310A5A"/>
    <w:rsid w:val="00310DEE"/>
    <w:rsid w:val="00310F3E"/>
    <w:rsid w:val="00311118"/>
    <w:rsid w:val="00311572"/>
    <w:rsid w:val="0031157B"/>
    <w:rsid w:val="0031160A"/>
    <w:rsid w:val="003117C3"/>
    <w:rsid w:val="0031185F"/>
    <w:rsid w:val="00311A5D"/>
    <w:rsid w:val="00311BAA"/>
    <w:rsid w:val="00311C1B"/>
    <w:rsid w:val="00311D83"/>
    <w:rsid w:val="003120E7"/>
    <w:rsid w:val="00312146"/>
    <w:rsid w:val="00312194"/>
    <w:rsid w:val="003121D4"/>
    <w:rsid w:val="00312257"/>
    <w:rsid w:val="00312394"/>
    <w:rsid w:val="003124CA"/>
    <w:rsid w:val="003125C9"/>
    <w:rsid w:val="00312722"/>
    <w:rsid w:val="00312729"/>
    <w:rsid w:val="0031285C"/>
    <w:rsid w:val="00312A9E"/>
    <w:rsid w:val="00312B81"/>
    <w:rsid w:val="00312D9F"/>
    <w:rsid w:val="00312F6F"/>
    <w:rsid w:val="00312FB6"/>
    <w:rsid w:val="00313051"/>
    <w:rsid w:val="00313547"/>
    <w:rsid w:val="00313572"/>
    <w:rsid w:val="00313576"/>
    <w:rsid w:val="003136EE"/>
    <w:rsid w:val="003137B5"/>
    <w:rsid w:val="003139C4"/>
    <w:rsid w:val="00313B89"/>
    <w:rsid w:val="00313C3C"/>
    <w:rsid w:val="00313DE6"/>
    <w:rsid w:val="00313E37"/>
    <w:rsid w:val="003141BD"/>
    <w:rsid w:val="0031420A"/>
    <w:rsid w:val="0031424C"/>
    <w:rsid w:val="0031425D"/>
    <w:rsid w:val="0031443C"/>
    <w:rsid w:val="0031450C"/>
    <w:rsid w:val="00314564"/>
    <w:rsid w:val="00314667"/>
    <w:rsid w:val="003147BF"/>
    <w:rsid w:val="00314926"/>
    <w:rsid w:val="00314C15"/>
    <w:rsid w:val="00314D37"/>
    <w:rsid w:val="00314D8B"/>
    <w:rsid w:val="00314E55"/>
    <w:rsid w:val="00314FF3"/>
    <w:rsid w:val="0031510C"/>
    <w:rsid w:val="0031539D"/>
    <w:rsid w:val="003154AF"/>
    <w:rsid w:val="0031559A"/>
    <w:rsid w:val="00315778"/>
    <w:rsid w:val="003158CD"/>
    <w:rsid w:val="00315ACE"/>
    <w:rsid w:val="00315B71"/>
    <w:rsid w:val="00315BCC"/>
    <w:rsid w:val="00315D36"/>
    <w:rsid w:val="00315E99"/>
    <w:rsid w:val="003162D5"/>
    <w:rsid w:val="00316539"/>
    <w:rsid w:val="003165BC"/>
    <w:rsid w:val="00316973"/>
    <w:rsid w:val="00316BBD"/>
    <w:rsid w:val="00316D2B"/>
    <w:rsid w:val="00316DC6"/>
    <w:rsid w:val="00316EE3"/>
    <w:rsid w:val="00316FE1"/>
    <w:rsid w:val="003170ED"/>
    <w:rsid w:val="0031719A"/>
    <w:rsid w:val="003173FE"/>
    <w:rsid w:val="00317402"/>
    <w:rsid w:val="003174FF"/>
    <w:rsid w:val="0031777D"/>
    <w:rsid w:val="00317859"/>
    <w:rsid w:val="00317863"/>
    <w:rsid w:val="003179BD"/>
    <w:rsid w:val="00317B42"/>
    <w:rsid w:val="00317B77"/>
    <w:rsid w:val="00317BA3"/>
    <w:rsid w:val="00317BF1"/>
    <w:rsid w:val="00317C4B"/>
    <w:rsid w:val="00317ECB"/>
    <w:rsid w:val="0032005A"/>
    <w:rsid w:val="003202E5"/>
    <w:rsid w:val="00320530"/>
    <w:rsid w:val="00320A7E"/>
    <w:rsid w:val="00320B50"/>
    <w:rsid w:val="00320C35"/>
    <w:rsid w:val="00320E2C"/>
    <w:rsid w:val="0032115C"/>
    <w:rsid w:val="00321337"/>
    <w:rsid w:val="003214C7"/>
    <w:rsid w:val="003215C5"/>
    <w:rsid w:val="0032185B"/>
    <w:rsid w:val="003218B9"/>
    <w:rsid w:val="00321977"/>
    <w:rsid w:val="00321AA6"/>
    <w:rsid w:val="00321BCF"/>
    <w:rsid w:val="00321D48"/>
    <w:rsid w:val="003224DF"/>
    <w:rsid w:val="0032256A"/>
    <w:rsid w:val="00322795"/>
    <w:rsid w:val="00322820"/>
    <w:rsid w:val="00322846"/>
    <w:rsid w:val="00322C0C"/>
    <w:rsid w:val="00322EDD"/>
    <w:rsid w:val="00322F80"/>
    <w:rsid w:val="00322FA4"/>
    <w:rsid w:val="0032312C"/>
    <w:rsid w:val="00323192"/>
    <w:rsid w:val="00323447"/>
    <w:rsid w:val="00323509"/>
    <w:rsid w:val="00323581"/>
    <w:rsid w:val="003235CA"/>
    <w:rsid w:val="00323645"/>
    <w:rsid w:val="00323937"/>
    <w:rsid w:val="00323974"/>
    <w:rsid w:val="00323B1D"/>
    <w:rsid w:val="00323BBA"/>
    <w:rsid w:val="00323C15"/>
    <w:rsid w:val="00324074"/>
    <w:rsid w:val="00324248"/>
    <w:rsid w:val="0032430A"/>
    <w:rsid w:val="00324659"/>
    <w:rsid w:val="003247C9"/>
    <w:rsid w:val="003248DF"/>
    <w:rsid w:val="00324A56"/>
    <w:rsid w:val="00324AE0"/>
    <w:rsid w:val="00324D77"/>
    <w:rsid w:val="00324E69"/>
    <w:rsid w:val="0032502C"/>
    <w:rsid w:val="003250D5"/>
    <w:rsid w:val="003251F4"/>
    <w:rsid w:val="00325A61"/>
    <w:rsid w:val="00325B56"/>
    <w:rsid w:val="00325F14"/>
    <w:rsid w:val="00325F3D"/>
    <w:rsid w:val="00325F82"/>
    <w:rsid w:val="00325FC6"/>
    <w:rsid w:val="00326084"/>
    <w:rsid w:val="00326193"/>
    <w:rsid w:val="003262A1"/>
    <w:rsid w:val="0032641E"/>
    <w:rsid w:val="003267D3"/>
    <w:rsid w:val="0032686F"/>
    <w:rsid w:val="0032695D"/>
    <w:rsid w:val="00326AA1"/>
    <w:rsid w:val="00326C2B"/>
    <w:rsid w:val="00326C6B"/>
    <w:rsid w:val="00326CEE"/>
    <w:rsid w:val="00326D93"/>
    <w:rsid w:val="00326E2F"/>
    <w:rsid w:val="00326EF4"/>
    <w:rsid w:val="003270B3"/>
    <w:rsid w:val="003270B8"/>
    <w:rsid w:val="003270DB"/>
    <w:rsid w:val="0032720F"/>
    <w:rsid w:val="00327835"/>
    <w:rsid w:val="00327A0C"/>
    <w:rsid w:val="00327AE7"/>
    <w:rsid w:val="00327CA8"/>
    <w:rsid w:val="00327D2C"/>
    <w:rsid w:val="00327E84"/>
    <w:rsid w:val="00327F40"/>
    <w:rsid w:val="00327F5C"/>
    <w:rsid w:val="00330154"/>
    <w:rsid w:val="00330407"/>
    <w:rsid w:val="00330566"/>
    <w:rsid w:val="0033056F"/>
    <w:rsid w:val="003305BE"/>
    <w:rsid w:val="003306F7"/>
    <w:rsid w:val="0033077D"/>
    <w:rsid w:val="0033083A"/>
    <w:rsid w:val="00330A4A"/>
    <w:rsid w:val="00330ABC"/>
    <w:rsid w:val="00330B39"/>
    <w:rsid w:val="00330BF3"/>
    <w:rsid w:val="00330C3B"/>
    <w:rsid w:val="00330CD8"/>
    <w:rsid w:val="00330DA7"/>
    <w:rsid w:val="00330EAA"/>
    <w:rsid w:val="00330EE7"/>
    <w:rsid w:val="00330FDF"/>
    <w:rsid w:val="00331079"/>
    <w:rsid w:val="003310A5"/>
    <w:rsid w:val="003310FE"/>
    <w:rsid w:val="00331140"/>
    <w:rsid w:val="003314F2"/>
    <w:rsid w:val="00331637"/>
    <w:rsid w:val="003317A0"/>
    <w:rsid w:val="0033199F"/>
    <w:rsid w:val="00331A10"/>
    <w:rsid w:val="00331A49"/>
    <w:rsid w:val="00331EF9"/>
    <w:rsid w:val="00332021"/>
    <w:rsid w:val="00332145"/>
    <w:rsid w:val="00332171"/>
    <w:rsid w:val="003322DA"/>
    <w:rsid w:val="0033241A"/>
    <w:rsid w:val="0033259C"/>
    <w:rsid w:val="003325BE"/>
    <w:rsid w:val="003325FC"/>
    <w:rsid w:val="00332631"/>
    <w:rsid w:val="003326BB"/>
    <w:rsid w:val="0033275F"/>
    <w:rsid w:val="00332950"/>
    <w:rsid w:val="00332EEA"/>
    <w:rsid w:val="003332CA"/>
    <w:rsid w:val="00333746"/>
    <w:rsid w:val="003338E7"/>
    <w:rsid w:val="003339F5"/>
    <w:rsid w:val="00333DFF"/>
    <w:rsid w:val="003342F9"/>
    <w:rsid w:val="0033446C"/>
    <w:rsid w:val="003344A1"/>
    <w:rsid w:val="003344D1"/>
    <w:rsid w:val="00334643"/>
    <w:rsid w:val="0033471E"/>
    <w:rsid w:val="003347C4"/>
    <w:rsid w:val="00334A1D"/>
    <w:rsid w:val="00334AC9"/>
    <w:rsid w:val="00334BBB"/>
    <w:rsid w:val="00334C02"/>
    <w:rsid w:val="00334D19"/>
    <w:rsid w:val="00334EC9"/>
    <w:rsid w:val="00334FCB"/>
    <w:rsid w:val="00335165"/>
    <w:rsid w:val="003351B4"/>
    <w:rsid w:val="00335295"/>
    <w:rsid w:val="003353B6"/>
    <w:rsid w:val="00335562"/>
    <w:rsid w:val="003357E1"/>
    <w:rsid w:val="00335907"/>
    <w:rsid w:val="00335A4E"/>
    <w:rsid w:val="00335D47"/>
    <w:rsid w:val="00335DC3"/>
    <w:rsid w:val="00335EB6"/>
    <w:rsid w:val="003362E3"/>
    <w:rsid w:val="003364CD"/>
    <w:rsid w:val="00336952"/>
    <w:rsid w:val="00336B0A"/>
    <w:rsid w:val="00336B38"/>
    <w:rsid w:val="00336C2F"/>
    <w:rsid w:val="00336D10"/>
    <w:rsid w:val="003372D9"/>
    <w:rsid w:val="0033730E"/>
    <w:rsid w:val="00337391"/>
    <w:rsid w:val="003374F5"/>
    <w:rsid w:val="003375D2"/>
    <w:rsid w:val="00337853"/>
    <w:rsid w:val="00337B3D"/>
    <w:rsid w:val="00337CC6"/>
    <w:rsid w:val="00337D82"/>
    <w:rsid w:val="00337DD2"/>
    <w:rsid w:val="00337EA8"/>
    <w:rsid w:val="00337FDC"/>
    <w:rsid w:val="003400FD"/>
    <w:rsid w:val="003401C1"/>
    <w:rsid w:val="00340239"/>
    <w:rsid w:val="0034024F"/>
    <w:rsid w:val="003402BC"/>
    <w:rsid w:val="0034047E"/>
    <w:rsid w:val="00340615"/>
    <w:rsid w:val="00340665"/>
    <w:rsid w:val="003407A8"/>
    <w:rsid w:val="00340A4A"/>
    <w:rsid w:val="00340FDD"/>
    <w:rsid w:val="00340FE5"/>
    <w:rsid w:val="003410C3"/>
    <w:rsid w:val="003411F4"/>
    <w:rsid w:val="00341319"/>
    <w:rsid w:val="0034148D"/>
    <w:rsid w:val="003414E7"/>
    <w:rsid w:val="0034152C"/>
    <w:rsid w:val="00341B5F"/>
    <w:rsid w:val="00341CD8"/>
    <w:rsid w:val="00341CEA"/>
    <w:rsid w:val="00341D72"/>
    <w:rsid w:val="00341DC9"/>
    <w:rsid w:val="00341F41"/>
    <w:rsid w:val="00341FEB"/>
    <w:rsid w:val="00342256"/>
    <w:rsid w:val="0034279F"/>
    <w:rsid w:val="00342814"/>
    <w:rsid w:val="00342A53"/>
    <w:rsid w:val="00342B8B"/>
    <w:rsid w:val="00342F63"/>
    <w:rsid w:val="00342FE3"/>
    <w:rsid w:val="003430F1"/>
    <w:rsid w:val="00343785"/>
    <w:rsid w:val="003437C1"/>
    <w:rsid w:val="00343871"/>
    <w:rsid w:val="003438D4"/>
    <w:rsid w:val="00343B85"/>
    <w:rsid w:val="00343CBF"/>
    <w:rsid w:val="00343E66"/>
    <w:rsid w:val="00343F8F"/>
    <w:rsid w:val="00343FB7"/>
    <w:rsid w:val="0034406F"/>
    <w:rsid w:val="003440AC"/>
    <w:rsid w:val="003441F8"/>
    <w:rsid w:val="0034433F"/>
    <w:rsid w:val="003443FD"/>
    <w:rsid w:val="0034449B"/>
    <w:rsid w:val="00344512"/>
    <w:rsid w:val="0034453F"/>
    <w:rsid w:val="00344583"/>
    <w:rsid w:val="0034475D"/>
    <w:rsid w:val="003448A2"/>
    <w:rsid w:val="00344ADB"/>
    <w:rsid w:val="00344BA7"/>
    <w:rsid w:val="00344C46"/>
    <w:rsid w:val="00344CC2"/>
    <w:rsid w:val="00344DC4"/>
    <w:rsid w:val="00345025"/>
    <w:rsid w:val="003452BC"/>
    <w:rsid w:val="00345494"/>
    <w:rsid w:val="0034549A"/>
    <w:rsid w:val="003457D0"/>
    <w:rsid w:val="0034587C"/>
    <w:rsid w:val="00345AB0"/>
    <w:rsid w:val="00345ADB"/>
    <w:rsid w:val="00345C19"/>
    <w:rsid w:val="00345C43"/>
    <w:rsid w:val="00345DA9"/>
    <w:rsid w:val="0034600B"/>
    <w:rsid w:val="0034607D"/>
    <w:rsid w:val="003460F4"/>
    <w:rsid w:val="00346150"/>
    <w:rsid w:val="0034658D"/>
    <w:rsid w:val="003465E5"/>
    <w:rsid w:val="00346788"/>
    <w:rsid w:val="003468B7"/>
    <w:rsid w:val="00346DBF"/>
    <w:rsid w:val="00346E46"/>
    <w:rsid w:val="00346F59"/>
    <w:rsid w:val="00346F7D"/>
    <w:rsid w:val="00346FFF"/>
    <w:rsid w:val="003471F4"/>
    <w:rsid w:val="00347607"/>
    <w:rsid w:val="00347847"/>
    <w:rsid w:val="00347884"/>
    <w:rsid w:val="00347A70"/>
    <w:rsid w:val="00347AE8"/>
    <w:rsid w:val="00347C92"/>
    <w:rsid w:val="00347F7F"/>
    <w:rsid w:val="0035009B"/>
    <w:rsid w:val="00350250"/>
    <w:rsid w:val="00350375"/>
    <w:rsid w:val="003507F9"/>
    <w:rsid w:val="00350BA2"/>
    <w:rsid w:val="00350D1A"/>
    <w:rsid w:val="003510CF"/>
    <w:rsid w:val="0035118D"/>
    <w:rsid w:val="0035141E"/>
    <w:rsid w:val="0035149A"/>
    <w:rsid w:val="00351560"/>
    <w:rsid w:val="0035184B"/>
    <w:rsid w:val="00351A42"/>
    <w:rsid w:val="00351C32"/>
    <w:rsid w:val="00351E1D"/>
    <w:rsid w:val="00351E4B"/>
    <w:rsid w:val="0035201C"/>
    <w:rsid w:val="003520F0"/>
    <w:rsid w:val="003521DF"/>
    <w:rsid w:val="00352345"/>
    <w:rsid w:val="00352588"/>
    <w:rsid w:val="0035288D"/>
    <w:rsid w:val="00352993"/>
    <w:rsid w:val="00352B2D"/>
    <w:rsid w:val="00352C3B"/>
    <w:rsid w:val="00352D10"/>
    <w:rsid w:val="00352E89"/>
    <w:rsid w:val="00352EC1"/>
    <w:rsid w:val="00353140"/>
    <w:rsid w:val="003531C6"/>
    <w:rsid w:val="003533EB"/>
    <w:rsid w:val="00353475"/>
    <w:rsid w:val="00353598"/>
    <w:rsid w:val="003538F4"/>
    <w:rsid w:val="00353BBF"/>
    <w:rsid w:val="00353E00"/>
    <w:rsid w:val="00353E30"/>
    <w:rsid w:val="00353E3C"/>
    <w:rsid w:val="00353E86"/>
    <w:rsid w:val="003542BD"/>
    <w:rsid w:val="003543C7"/>
    <w:rsid w:val="0035440A"/>
    <w:rsid w:val="003546BE"/>
    <w:rsid w:val="003546D7"/>
    <w:rsid w:val="00354787"/>
    <w:rsid w:val="003548C2"/>
    <w:rsid w:val="003549D5"/>
    <w:rsid w:val="003549EE"/>
    <w:rsid w:val="003549F4"/>
    <w:rsid w:val="00354AA5"/>
    <w:rsid w:val="00354C15"/>
    <w:rsid w:val="00354CC8"/>
    <w:rsid w:val="00354E09"/>
    <w:rsid w:val="00354E68"/>
    <w:rsid w:val="0035552B"/>
    <w:rsid w:val="0035552F"/>
    <w:rsid w:val="0035595B"/>
    <w:rsid w:val="00355985"/>
    <w:rsid w:val="00355C7C"/>
    <w:rsid w:val="00355CB4"/>
    <w:rsid w:val="00355CF2"/>
    <w:rsid w:val="00355DC8"/>
    <w:rsid w:val="00355F0A"/>
    <w:rsid w:val="00356040"/>
    <w:rsid w:val="00356087"/>
    <w:rsid w:val="003561D1"/>
    <w:rsid w:val="0035627D"/>
    <w:rsid w:val="00356392"/>
    <w:rsid w:val="003567F9"/>
    <w:rsid w:val="00356817"/>
    <w:rsid w:val="003568C0"/>
    <w:rsid w:val="003568EB"/>
    <w:rsid w:val="00356A58"/>
    <w:rsid w:val="00356B45"/>
    <w:rsid w:val="00356CC0"/>
    <w:rsid w:val="00356DA8"/>
    <w:rsid w:val="00356EE9"/>
    <w:rsid w:val="003570BA"/>
    <w:rsid w:val="003570D4"/>
    <w:rsid w:val="00357299"/>
    <w:rsid w:val="0035736D"/>
    <w:rsid w:val="0035737F"/>
    <w:rsid w:val="00357441"/>
    <w:rsid w:val="00357471"/>
    <w:rsid w:val="00357543"/>
    <w:rsid w:val="00357589"/>
    <w:rsid w:val="00357766"/>
    <w:rsid w:val="003579D8"/>
    <w:rsid w:val="00357B1C"/>
    <w:rsid w:val="00357B70"/>
    <w:rsid w:val="00357E3E"/>
    <w:rsid w:val="0036005B"/>
    <w:rsid w:val="0036007B"/>
    <w:rsid w:val="003600D2"/>
    <w:rsid w:val="00360136"/>
    <w:rsid w:val="003601B9"/>
    <w:rsid w:val="003601C5"/>
    <w:rsid w:val="003601F4"/>
    <w:rsid w:val="00360205"/>
    <w:rsid w:val="0036041F"/>
    <w:rsid w:val="003604BE"/>
    <w:rsid w:val="0036057B"/>
    <w:rsid w:val="00360A62"/>
    <w:rsid w:val="00360AA9"/>
    <w:rsid w:val="00360D75"/>
    <w:rsid w:val="00361087"/>
    <w:rsid w:val="003611A6"/>
    <w:rsid w:val="003613C9"/>
    <w:rsid w:val="00361422"/>
    <w:rsid w:val="003614BB"/>
    <w:rsid w:val="0036172D"/>
    <w:rsid w:val="003619CA"/>
    <w:rsid w:val="00361A26"/>
    <w:rsid w:val="00361A9B"/>
    <w:rsid w:val="00361B45"/>
    <w:rsid w:val="00361B77"/>
    <w:rsid w:val="00361BEC"/>
    <w:rsid w:val="00361C27"/>
    <w:rsid w:val="00361D14"/>
    <w:rsid w:val="003620D9"/>
    <w:rsid w:val="0036218C"/>
    <w:rsid w:val="003622C9"/>
    <w:rsid w:val="0036285E"/>
    <w:rsid w:val="003628CA"/>
    <w:rsid w:val="00362D85"/>
    <w:rsid w:val="00362ED1"/>
    <w:rsid w:val="00362F96"/>
    <w:rsid w:val="00363024"/>
    <w:rsid w:val="00363051"/>
    <w:rsid w:val="003632D8"/>
    <w:rsid w:val="0036339A"/>
    <w:rsid w:val="003633CE"/>
    <w:rsid w:val="00363522"/>
    <w:rsid w:val="003635E6"/>
    <w:rsid w:val="003635EA"/>
    <w:rsid w:val="003637E3"/>
    <w:rsid w:val="00363A12"/>
    <w:rsid w:val="00363B0F"/>
    <w:rsid w:val="00363B18"/>
    <w:rsid w:val="00363B4F"/>
    <w:rsid w:val="00363BA4"/>
    <w:rsid w:val="00363CAF"/>
    <w:rsid w:val="00363E0A"/>
    <w:rsid w:val="00363E4F"/>
    <w:rsid w:val="00363F32"/>
    <w:rsid w:val="00364001"/>
    <w:rsid w:val="003641C8"/>
    <w:rsid w:val="00364483"/>
    <w:rsid w:val="003645FD"/>
    <w:rsid w:val="0036475A"/>
    <w:rsid w:val="00364A84"/>
    <w:rsid w:val="00364C1F"/>
    <w:rsid w:val="00364D85"/>
    <w:rsid w:val="00364DD3"/>
    <w:rsid w:val="00364DE6"/>
    <w:rsid w:val="00364DF4"/>
    <w:rsid w:val="00364E85"/>
    <w:rsid w:val="0036513A"/>
    <w:rsid w:val="003651F1"/>
    <w:rsid w:val="0036540C"/>
    <w:rsid w:val="003654E4"/>
    <w:rsid w:val="0036555A"/>
    <w:rsid w:val="00365782"/>
    <w:rsid w:val="00365C8E"/>
    <w:rsid w:val="00365C91"/>
    <w:rsid w:val="00365D4C"/>
    <w:rsid w:val="00366173"/>
    <w:rsid w:val="0036623D"/>
    <w:rsid w:val="0036643E"/>
    <w:rsid w:val="00366490"/>
    <w:rsid w:val="0036651B"/>
    <w:rsid w:val="00366BDA"/>
    <w:rsid w:val="00366CB1"/>
    <w:rsid w:val="00366DE7"/>
    <w:rsid w:val="00366EFE"/>
    <w:rsid w:val="0036713B"/>
    <w:rsid w:val="0036729F"/>
    <w:rsid w:val="00367662"/>
    <w:rsid w:val="00367698"/>
    <w:rsid w:val="003676B3"/>
    <w:rsid w:val="003676CE"/>
    <w:rsid w:val="003677CA"/>
    <w:rsid w:val="003679A7"/>
    <w:rsid w:val="00367A99"/>
    <w:rsid w:val="00367A9C"/>
    <w:rsid w:val="00367AA1"/>
    <w:rsid w:val="00367D78"/>
    <w:rsid w:val="00367EA3"/>
    <w:rsid w:val="00370377"/>
    <w:rsid w:val="003703F0"/>
    <w:rsid w:val="00370523"/>
    <w:rsid w:val="00370566"/>
    <w:rsid w:val="00370703"/>
    <w:rsid w:val="0037089F"/>
    <w:rsid w:val="003708AD"/>
    <w:rsid w:val="00370A7F"/>
    <w:rsid w:val="00370CA0"/>
    <w:rsid w:val="00370EA0"/>
    <w:rsid w:val="00370EBE"/>
    <w:rsid w:val="00370FFD"/>
    <w:rsid w:val="003710A1"/>
    <w:rsid w:val="00371153"/>
    <w:rsid w:val="00371282"/>
    <w:rsid w:val="003712D4"/>
    <w:rsid w:val="00371340"/>
    <w:rsid w:val="003714EB"/>
    <w:rsid w:val="00371527"/>
    <w:rsid w:val="00371539"/>
    <w:rsid w:val="0037154E"/>
    <w:rsid w:val="0037157E"/>
    <w:rsid w:val="00371632"/>
    <w:rsid w:val="00371794"/>
    <w:rsid w:val="0037183E"/>
    <w:rsid w:val="0037193E"/>
    <w:rsid w:val="00371A08"/>
    <w:rsid w:val="00371A4F"/>
    <w:rsid w:val="00371B04"/>
    <w:rsid w:val="00371B63"/>
    <w:rsid w:val="00371D32"/>
    <w:rsid w:val="00371F81"/>
    <w:rsid w:val="0037207E"/>
    <w:rsid w:val="0037230B"/>
    <w:rsid w:val="0037238C"/>
    <w:rsid w:val="00372411"/>
    <w:rsid w:val="0037270F"/>
    <w:rsid w:val="00372C62"/>
    <w:rsid w:val="003733E4"/>
    <w:rsid w:val="00373477"/>
    <w:rsid w:val="00373511"/>
    <w:rsid w:val="003735E3"/>
    <w:rsid w:val="003737DD"/>
    <w:rsid w:val="00373A88"/>
    <w:rsid w:val="00373D55"/>
    <w:rsid w:val="00373D5F"/>
    <w:rsid w:val="00373DB6"/>
    <w:rsid w:val="00373EA6"/>
    <w:rsid w:val="00373FD2"/>
    <w:rsid w:val="0037400C"/>
    <w:rsid w:val="0037430B"/>
    <w:rsid w:val="00374536"/>
    <w:rsid w:val="003746B5"/>
    <w:rsid w:val="0037473F"/>
    <w:rsid w:val="00374859"/>
    <w:rsid w:val="0037487E"/>
    <w:rsid w:val="003748B1"/>
    <w:rsid w:val="00374AE0"/>
    <w:rsid w:val="00374B2F"/>
    <w:rsid w:val="00374C16"/>
    <w:rsid w:val="00374D89"/>
    <w:rsid w:val="00374D93"/>
    <w:rsid w:val="00374E83"/>
    <w:rsid w:val="00374F2B"/>
    <w:rsid w:val="0037506A"/>
    <w:rsid w:val="0037518B"/>
    <w:rsid w:val="003751B4"/>
    <w:rsid w:val="003751EE"/>
    <w:rsid w:val="003753CA"/>
    <w:rsid w:val="00375587"/>
    <w:rsid w:val="00375A9C"/>
    <w:rsid w:val="00375DF0"/>
    <w:rsid w:val="00375E70"/>
    <w:rsid w:val="00375E77"/>
    <w:rsid w:val="00375EA7"/>
    <w:rsid w:val="00376036"/>
    <w:rsid w:val="00376210"/>
    <w:rsid w:val="0037643D"/>
    <w:rsid w:val="003764A9"/>
    <w:rsid w:val="003764B4"/>
    <w:rsid w:val="0037663B"/>
    <w:rsid w:val="003767A0"/>
    <w:rsid w:val="003767A5"/>
    <w:rsid w:val="003767B2"/>
    <w:rsid w:val="00376AAD"/>
    <w:rsid w:val="00376ABE"/>
    <w:rsid w:val="00376E3E"/>
    <w:rsid w:val="00376FE6"/>
    <w:rsid w:val="00377048"/>
    <w:rsid w:val="003770B6"/>
    <w:rsid w:val="003770C5"/>
    <w:rsid w:val="003770F6"/>
    <w:rsid w:val="0037718D"/>
    <w:rsid w:val="003771F7"/>
    <w:rsid w:val="00377389"/>
    <w:rsid w:val="0037784C"/>
    <w:rsid w:val="00377850"/>
    <w:rsid w:val="00377CB9"/>
    <w:rsid w:val="00377CFA"/>
    <w:rsid w:val="00377E03"/>
    <w:rsid w:val="00377EF1"/>
    <w:rsid w:val="0038003D"/>
    <w:rsid w:val="00380100"/>
    <w:rsid w:val="003801E2"/>
    <w:rsid w:val="00380246"/>
    <w:rsid w:val="0038024B"/>
    <w:rsid w:val="00380498"/>
    <w:rsid w:val="00380640"/>
    <w:rsid w:val="0038070D"/>
    <w:rsid w:val="00380814"/>
    <w:rsid w:val="0038084F"/>
    <w:rsid w:val="00380A42"/>
    <w:rsid w:val="00380E40"/>
    <w:rsid w:val="00380E77"/>
    <w:rsid w:val="00380FB3"/>
    <w:rsid w:val="00381002"/>
    <w:rsid w:val="00381111"/>
    <w:rsid w:val="003811E0"/>
    <w:rsid w:val="003812A4"/>
    <w:rsid w:val="00381374"/>
    <w:rsid w:val="00381487"/>
    <w:rsid w:val="003814E1"/>
    <w:rsid w:val="00381578"/>
    <w:rsid w:val="003817BD"/>
    <w:rsid w:val="003817F1"/>
    <w:rsid w:val="0038193A"/>
    <w:rsid w:val="00381973"/>
    <w:rsid w:val="00381CB8"/>
    <w:rsid w:val="0038203A"/>
    <w:rsid w:val="00382341"/>
    <w:rsid w:val="003823EF"/>
    <w:rsid w:val="00382436"/>
    <w:rsid w:val="00382591"/>
    <w:rsid w:val="003825A9"/>
    <w:rsid w:val="00382842"/>
    <w:rsid w:val="00382925"/>
    <w:rsid w:val="00382A03"/>
    <w:rsid w:val="00382A5E"/>
    <w:rsid w:val="00382A72"/>
    <w:rsid w:val="00382AD4"/>
    <w:rsid w:val="00382AE7"/>
    <w:rsid w:val="00382EFE"/>
    <w:rsid w:val="00382F47"/>
    <w:rsid w:val="00383384"/>
    <w:rsid w:val="003834C3"/>
    <w:rsid w:val="00383859"/>
    <w:rsid w:val="003838C4"/>
    <w:rsid w:val="00383BB4"/>
    <w:rsid w:val="00383BEE"/>
    <w:rsid w:val="00383C67"/>
    <w:rsid w:val="00383D71"/>
    <w:rsid w:val="00383D94"/>
    <w:rsid w:val="00383DF7"/>
    <w:rsid w:val="00383DFA"/>
    <w:rsid w:val="00383E0D"/>
    <w:rsid w:val="00383F5B"/>
    <w:rsid w:val="00384365"/>
    <w:rsid w:val="0038438B"/>
    <w:rsid w:val="003847EE"/>
    <w:rsid w:val="003848D6"/>
    <w:rsid w:val="00384A18"/>
    <w:rsid w:val="00384FFE"/>
    <w:rsid w:val="00385189"/>
    <w:rsid w:val="00385259"/>
    <w:rsid w:val="00385325"/>
    <w:rsid w:val="0038542B"/>
    <w:rsid w:val="0038544C"/>
    <w:rsid w:val="003855D9"/>
    <w:rsid w:val="003855EC"/>
    <w:rsid w:val="003859F4"/>
    <w:rsid w:val="00385A84"/>
    <w:rsid w:val="00385CB5"/>
    <w:rsid w:val="00385D28"/>
    <w:rsid w:val="00385F29"/>
    <w:rsid w:val="00386233"/>
    <w:rsid w:val="003863A4"/>
    <w:rsid w:val="0038640A"/>
    <w:rsid w:val="0038666A"/>
    <w:rsid w:val="00386671"/>
    <w:rsid w:val="003869C5"/>
    <w:rsid w:val="00386A74"/>
    <w:rsid w:val="00386BBC"/>
    <w:rsid w:val="00386C1D"/>
    <w:rsid w:val="00386E76"/>
    <w:rsid w:val="00386F43"/>
    <w:rsid w:val="00386F7F"/>
    <w:rsid w:val="00387010"/>
    <w:rsid w:val="003870EC"/>
    <w:rsid w:val="00387393"/>
    <w:rsid w:val="00387443"/>
    <w:rsid w:val="0038752E"/>
    <w:rsid w:val="00387965"/>
    <w:rsid w:val="00387B93"/>
    <w:rsid w:val="00387D1C"/>
    <w:rsid w:val="00387DE3"/>
    <w:rsid w:val="00387EF4"/>
    <w:rsid w:val="003901B1"/>
    <w:rsid w:val="0039028B"/>
    <w:rsid w:val="00390309"/>
    <w:rsid w:val="00390358"/>
    <w:rsid w:val="003903F8"/>
    <w:rsid w:val="0039040D"/>
    <w:rsid w:val="00390499"/>
    <w:rsid w:val="0039076A"/>
    <w:rsid w:val="00390854"/>
    <w:rsid w:val="003908DC"/>
    <w:rsid w:val="003908DD"/>
    <w:rsid w:val="00390AED"/>
    <w:rsid w:val="00390B87"/>
    <w:rsid w:val="00390CC4"/>
    <w:rsid w:val="00390EAA"/>
    <w:rsid w:val="00391116"/>
    <w:rsid w:val="0039114D"/>
    <w:rsid w:val="0039124B"/>
    <w:rsid w:val="003912C7"/>
    <w:rsid w:val="00391411"/>
    <w:rsid w:val="00391528"/>
    <w:rsid w:val="00391663"/>
    <w:rsid w:val="00391665"/>
    <w:rsid w:val="00391883"/>
    <w:rsid w:val="003919F5"/>
    <w:rsid w:val="00391A60"/>
    <w:rsid w:val="00391A63"/>
    <w:rsid w:val="00391AD4"/>
    <w:rsid w:val="00391C5A"/>
    <w:rsid w:val="00391D17"/>
    <w:rsid w:val="00391D79"/>
    <w:rsid w:val="00391DE6"/>
    <w:rsid w:val="00392038"/>
    <w:rsid w:val="00392271"/>
    <w:rsid w:val="003922A3"/>
    <w:rsid w:val="003922B3"/>
    <w:rsid w:val="003926D3"/>
    <w:rsid w:val="00392B24"/>
    <w:rsid w:val="00392B35"/>
    <w:rsid w:val="00392C6E"/>
    <w:rsid w:val="00392CD5"/>
    <w:rsid w:val="00392D3E"/>
    <w:rsid w:val="00392F00"/>
    <w:rsid w:val="00393195"/>
    <w:rsid w:val="00393296"/>
    <w:rsid w:val="00393301"/>
    <w:rsid w:val="00393372"/>
    <w:rsid w:val="00393510"/>
    <w:rsid w:val="003936C5"/>
    <w:rsid w:val="00393708"/>
    <w:rsid w:val="0039379F"/>
    <w:rsid w:val="003937BC"/>
    <w:rsid w:val="003938C6"/>
    <w:rsid w:val="003939DB"/>
    <w:rsid w:val="00393C17"/>
    <w:rsid w:val="00393C32"/>
    <w:rsid w:val="00393C34"/>
    <w:rsid w:val="00393E1D"/>
    <w:rsid w:val="00393E66"/>
    <w:rsid w:val="00394065"/>
    <w:rsid w:val="00394147"/>
    <w:rsid w:val="00394299"/>
    <w:rsid w:val="00394545"/>
    <w:rsid w:val="003945CE"/>
    <w:rsid w:val="003946B0"/>
    <w:rsid w:val="003947BA"/>
    <w:rsid w:val="0039490D"/>
    <w:rsid w:val="003949FD"/>
    <w:rsid w:val="00394A71"/>
    <w:rsid w:val="00394BCE"/>
    <w:rsid w:val="00394C1F"/>
    <w:rsid w:val="00394CC6"/>
    <w:rsid w:val="00394CD3"/>
    <w:rsid w:val="00394E72"/>
    <w:rsid w:val="00394F0D"/>
    <w:rsid w:val="00395420"/>
    <w:rsid w:val="003954F0"/>
    <w:rsid w:val="003956BC"/>
    <w:rsid w:val="0039582B"/>
    <w:rsid w:val="00395B36"/>
    <w:rsid w:val="00395CD0"/>
    <w:rsid w:val="00395D49"/>
    <w:rsid w:val="00395F88"/>
    <w:rsid w:val="00396109"/>
    <w:rsid w:val="00396261"/>
    <w:rsid w:val="00396484"/>
    <w:rsid w:val="00396498"/>
    <w:rsid w:val="003965FE"/>
    <w:rsid w:val="00396647"/>
    <w:rsid w:val="00396C50"/>
    <w:rsid w:val="00396FC1"/>
    <w:rsid w:val="00396FF0"/>
    <w:rsid w:val="003970F5"/>
    <w:rsid w:val="00397284"/>
    <w:rsid w:val="00397642"/>
    <w:rsid w:val="0039793D"/>
    <w:rsid w:val="00397951"/>
    <w:rsid w:val="0039798E"/>
    <w:rsid w:val="00397B44"/>
    <w:rsid w:val="00397C2B"/>
    <w:rsid w:val="00397D29"/>
    <w:rsid w:val="00397D30"/>
    <w:rsid w:val="00397F36"/>
    <w:rsid w:val="003A0337"/>
    <w:rsid w:val="003A0659"/>
    <w:rsid w:val="003A08A8"/>
    <w:rsid w:val="003A0C82"/>
    <w:rsid w:val="003A0F05"/>
    <w:rsid w:val="003A1044"/>
    <w:rsid w:val="003A118C"/>
    <w:rsid w:val="003A138A"/>
    <w:rsid w:val="003A14E0"/>
    <w:rsid w:val="003A15C6"/>
    <w:rsid w:val="003A16AD"/>
    <w:rsid w:val="003A1732"/>
    <w:rsid w:val="003A199F"/>
    <w:rsid w:val="003A1EB4"/>
    <w:rsid w:val="003A20D2"/>
    <w:rsid w:val="003A212F"/>
    <w:rsid w:val="003A213E"/>
    <w:rsid w:val="003A2186"/>
    <w:rsid w:val="003A220C"/>
    <w:rsid w:val="003A2341"/>
    <w:rsid w:val="003A238B"/>
    <w:rsid w:val="003A2485"/>
    <w:rsid w:val="003A255B"/>
    <w:rsid w:val="003A281D"/>
    <w:rsid w:val="003A2D2C"/>
    <w:rsid w:val="003A30DD"/>
    <w:rsid w:val="003A3203"/>
    <w:rsid w:val="003A367F"/>
    <w:rsid w:val="003A37DE"/>
    <w:rsid w:val="003A398F"/>
    <w:rsid w:val="003A3B8C"/>
    <w:rsid w:val="003A3DA6"/>
    <w:rsid w:val="003A3EFE"/>
    <w:rsid w:val="003A3FAF"/>
    <w:rsid w:val="003A4010"/>
    <w:rsid w:val="003A4034"/>
    <w:rsid w:val="003A406E"/>
    <w:rsid w:val="003A4203"/>
    <w:rsid w:val="003A43F9"/>
    <w:rsid w:val="003A4489"/>
    <w:rsid w:val="003A46A1"/>
    <w:rsid w:val="003A47DA"/>
    <w:rsid w:val="003A49C1"/>
    <w:rsid w:val="003A4ADE"/>
    <w:rsid w:val="003A4C74"/>
    <w:rsid w:val="003A4CA6"/>
    <w:rsid w:val="003A4ED8"/>
    <w:rsid w:val="003A5083"/>
    <w:rsid w:val="003A53A9"/>
    <w:rsid w:val="003A553A"/>
    <w:rsid w:val="003A59D5"/>
    <w:rsid w:val="003A5B31"/>
    <w:rsid w:val="003A5DEF"/>
    <w:rsid w:val="003A5E30"/>
    <w:rsid w:val="003A5E82"/>
    <w:rsid w:val="003A6279"/>
    <w:rsid w:val="003A64BD"/>
    <w:rsid w:val="003A6674"/>
    <w:rsid w:val="003A6AF0"/>
    <w:rsid w:val="003A6B9E"/>
    <w:rsid w:val="003A6C3F"/>
    <w:rsid w:val="003A70B2"/>
    <w:rsid w:val="003A7134"/>
    <w:rsid w:val="003A7365"/>
    <w:rsid w:val="003A753A"/>
    <w:rsid w:val="003A75E3"/>
    <w:rsid w:val="003A76AB"/>
    <w:rsid w:val="003A7839"/>
    <w:rsid w:val="003A788A"/>
    <w:rsid w:val="003A7CBF"/>
    <w:rsid w:val="003A7F1B"/>
    <w:rsid w:val="003A7F45"/>
    <w:rsid w:val="003B01AB"/>
    <w:rsid w:val="003B02AF"/>
    <w:rsid w:val="003B02F0"/>
    <w:rsid w:val="003B036B"/>
    <w:rsid w:val="003B0376"/>
    <w:rsid w:val="003B04B8"/>
    <w:rsid w:val="003B0511"/>
    <w:rsid w:val="003B0594"/>
    <w:rsid w:val="003B0598"/>
    <w:rsid w:val="003B078F"/>
    <w:rsid w:val="003B0822"/>
    <w:rsid w:val="003B08A4"/>
    <w:rsid w:val="003B10A7"/>
    <w:rsid w:val="003B115A"/>
    <w:rsid w:val="003B120D"/>
    <w:rsid w:val="003B140D"/>
    <w:rsid w:val="003B1635"/>
    <w:rsid w:val="003B1640"/>
    <w:rsid w:val="003B182B"/>
    <w:rsid w:val="003B19B9"/>
    <w:rsid w:val="003B1B64"/>
    <w:rsid w:val="003B2105"/>
    <w:rsid w:val="003B2148"/>
    <w:rsid w:val="003B226F"/>
    <w:rsid w:val="003B22E8"/>
    <w:rsid w:val="003B230C"/>
    <w:rsid w:val="003B2569"/>
    <w:rsid w:val="003B26B6"/>
    <w:rsid w:val="003B26CC"/>
    <w:rsid w:val="003B26CD"/>
    <w:rsid w:val="003B2880"/>
    <w:rsid w:val="003B2B28"/>
    <w:rsid w:val="003B2C44"/>
    <w:rsid w:val="003B2DE9"/>
    <w:rsid w:val="003B2E3E"/>
    <w:rsid w:val="003B2F2B"/>
    <w:rsid w:val="003B2FBA"/>
    <w:rsid w:val="003B30C9"/>
    <w:rsid w:val="003B31A6"/>
    <w:rsid w:val="003B32BA"/>
    <w:rsid w:val="003B3527"/>
    <w:rsid w:val="003B3564"/>
    <w:rsid w:val="003B3666"/>
    <w:rsid w:val="003B36AD"/>
    <w:rsid w:val="003B37DC"/>
    <w:rsid w:val="003B3891"/>
    <w:rsid w:val="003B38D9"/>
    <w:rsid w:val="003B3AAB"/>
    <w:rsid w:val="003B3AB0"/>
    <w:rsid w:val="003B3B29"/>
    <w:rsid w:val="003B3CCE"/>
    <w:rsid w:val="003B431F"/>
    <w:rsid w:val="003B44AD"/>
    <w:rsid w:val="003B4A4B"/>
    <w:rsid w:val="003B4A6D"/>
    <w:rsid w:val="003B4A78"/>
    <w:rsid w:val="003B4DD9"/>
    <w:rsid w:val="003B52AE"/>
    <w:rsid w:val="003B56CF"/>
    <w:rsid w:val="003B56D9"/>
    <w:rsid w:val="003B5784"/>
    <w:rsid w:val="003B59D1"/>
    <w:rsid w:val="003B5A46"/>
    <w:rsid w:val="003B6287"/>
    <w:rsid w:val="003B62F0"/>
    <w:rsid w:val="003B68AB"/>
    <w:rsid w:val="003B6997"/>
    <w:rsid w:val="003B6A96"/>
    <w:rsid w:val="003B6ACF"/>
    <w:rsid w:val="003B6D73"/>
    <w:rsid w:val="003B6F39"/>
    <w:rsid w:val="003B7080"/>
    <w:rsid w:val="003B70A0"/>
    <w:rsid w:val="003B7109"/>
    <w:rsid w:val="003B733E"/>
    <w:rsid w:val="003B7356"/>
    <w:rsid w:val="003B751B"/>
    <w:rsid w:val="003B7780"/>
    <w:rsid w:val="003B7936"/>
    <w:rsid w:val="003B7AE2"/>
    <w:rsid w:val="003C0099"/>
    <w:rsid w:val="003C054C"/>
    <w:rsid w:val="003C0666"/>
    <w:rsid w:val="003C0728"/>
    <w:rsid w:val="003C0C03"/>
    <w:rsid w:val="003C0D30"/>
    <w:rsid w:val="003C10DD"/>
    <w:rsid w:val="003C1258"/>
    <w:rsid w:val="003C15B6"/>
    <w:rsid w:val="003C1622"/>
    <w:rsid w:val="003C1765"/>
    <w:rsid w:val="003C1D35"/>
    <w:rsid w:val="003C1D9B"/>
    <w:rsid w:val="003C2104"/>
    <w:rsid w:val="003C222F"/>
    <w:rsid w:val="003C23F6"/>
    <w:rsid w:val="003C24DA"/>
    <w:rsid w:val="003C263F"/>
    <w:rsid w:val="003C2693"/>
    <w:rsid w:val="003C2759"/>
    <w:rsid w:val="003C2853"/>
    <w:rsid w:val="003C2AFA"/>
    <w:rsid w:val="003C2BDA"/>
    <w:rsid w:val="003C2C78"/>
    <w:rsid w:val="003C3033"/>
    <w:rsid w:val="003C32C1"/>
    <w:rsid w:val="003C32F0"/>
    <w:rsid w:val="003C33B1"/>
    <w:rsid w:val="003C364B"/>
    <w:rsid w:val="003C3769"/>
    <w:rsid w:val="003C384F"/>
    <w:rsid w:val="003C386B"/>
    <w:rsid w:val="003C3882"/>
    <w:rsid w:val="003C3B8D"/>
    <w:rsid w:val="003C3C4C"/>
    <w:rsid w:val="003C3CED"/>
    <w:rsid w:val="003C3D15"/>
    <w:rsid w:val="003C3E71"/>
    <w:rsid w:val="003C4965"/>
    <w:rsid w:val="003C4995"/>
    <w:rsid w:val="003C4D33"/>
    <w:rsid w:val="003C4D7A"/>
    <w:rsid w:val="003C4DB2"/>
    <w:rsid w:val="003C4DB4"/>
    <w:rsid w:val="003C4EFA"/>
    <w:rsid w:val="003C4FE8"/>
    <w:rsid w:val="003C51CF"/>
    <w:rsid w:val="003C51EE"/>
    <w:rsid w:val="003C5234"/>
    <w:rsid w:val="003C52BE"/>
    <w:rsid w:val="003C54DE"/>
    <w:rsid w:val="003C575E"/>
    <w:rsid w:val="003C579E"/>
    <w:rsid w:val="003C5F2F"/>
    <w:rsid w:val="003C5FF4"/>
    <w:rsid w:val="003C6080"/>
    <w:rsid w:val="003C6610"/>
    <w:rsid w:val="003C676F"/>
    <w:rsid w:val="003C6842"/>
    <w:rsid w:val="003C68F3"/>
    <w:rsid w:val="003C6911"/>
    <w:rsid w:val="003C6942"/>
    <w:rsid w:val="003C6970"/>
    <w:rsid w:val="003C6B69"/>
    <w:rsid w:val="003C6C30"/>
    <w:rsid w:val="003C6C98"/>
    <w:rsid w:val="003C6DA2"/>
    <w:rsid w:val="003C6DD5"/>
    <w:rsid w:val="003C705C"/>
    <w:rsid w:val="003C7522"/>
    <w:rsid w:val="003C78E9"/>
    <w:rsid w:val="003C7907"/>
    <w:rsid w:val="003C794B"/>
    <w:rsid w:val="003C7D53"/>
    <w:rsid w:val="003C7D59"/>
    <w:rsid w:val="003C7D5C"/>
    <w:rsid w:val="003D0181"/>
    <w:rsid w:val="003D01A7"/>
    <w:rsid w:val="003D01D9"/>
    <w:rsid w:val="003D01EC"/>
    <w:rsid w:val="003D02BF"/>
    <w:rsid w:val="003D0354"/>
    <w:rsid w:val="003D03F6"/>
    <w:rsid w:val="003D053A"/>
    <w:rsid w:val="003D08C7"/>
    <w:rsid w:val="003D08EE"/>
    <w:rsid w:val="003D093E"/>
    <w:rsid w:val="003D0BD0"/>
    <w:rsid w:val="003D0C16"/>
    <w:rsid w:val="003D0C21"/>
    <w:rsid w:val="003D0E65"/>
    <w:rsid w:val="003D0F5D"/>
    <w:rsid w:val="003D1214"/>
    <w:rsid w:val="003D130A"/>
    <w:rsid w:val="003D1389"/>
    <w:rsid w:val="003D13A9"/>
    <w:rsid w:val="003D13EC"/>
    <w:rsid w:val="003D13EF"/>
    <w:rsid w:val="003D160D"/>
    <w:rsid w:val="003D17A7"/>
    <w:rsid w:val="003D1ADD"/>
    <w:rsid w:val="003D1BEA"/>
    <w:rsid w:val="003D1CEC"/>
    <w:rsid w:val="003D1D19"/>
    <w:rsid w:val="003D1DED"/>
    <w:rsid w:val="003D1E6E"/>
    <w:rsid w:val="003D239F"/>
    <w:rsid w:val="003D25E7"/>
    <w:rsid w:val="003D2919"/>
    <w:rsid w:val="003D2928"/>
    <w:rsid w:val="003D2996"/>
    <w:rsid w:val="003D2A90"/>
    <w:rsid w:val="003D2AC8"/>
    <w:rsid w:val="003D2B57"/>
    <w:rsid w:val="003D2F4C"/>
    <w:rsid w:val="003D30F8"/>
    <w:rsid w:val="003D3113"/>
    <w:rsid w:val="003D3244"/>
    <w:rsid w:val="003D33CA"/>
    <w:rsid w:val="003D344C"/>
    <w:rsid w:val="003D37D2"/>
    <w:rsid w:val="003D399D"/>
    <w:rsid w:val="003D3AFE"/>
    <w:rsid w:val="003D3CBE"/>
    <w:rsid w:val="003D3E7C"/>
    <w:rsid w:val="003D3E82"/>
    <w:rsid w:val="003D421A"/>
    <w:rsid w:val="003D4295"/>
    <w:rsid w:val="003D4726"/>
    <w:rsid w:val="003D47A7"/>
    <w:rsid w:val="003D4837"/>
    <w:rsid w:val="003D48E7"/>
    <w:rsid w:val="003D48F8"/>
    <w:rsid w:val="003D48FC"/>
    <w:rsid w:val="003D4C80"/>
    <w:rsid w:val="003D4E84"/>
    <w:rsid w:val="003D4EF9"/>
    <w:rsid w:val="003D4F8E"/>
    <w:rsid w:val="003D5401"/>
    <w:rsid w:val="003D5479"/>
    <w:rsid w:val="003D5651"/>
    <w:rsid w:val="003D5789"/>
    <w:rsid w:val="003D5794"/>
    <w:rsid w:val="003D588D"/>
    <w:rsid w:val="003D59A3"/>
    <w:rsid w:val="003D5D48"/>
    <w:rsid w:val="003D5F59"/>
    <w:rsid w:val="003D5FD1"/>
    <w:rsid w:val="003D6025"/>
    <w:rsid w:val="003D605B"/>
    <w:rsid w:val="003D6668"/>
    <w:rsid w:val="003D6770"/>
    <w:rsid w:val="003D685E"/>
    <w:rsid w:val="003D69A7"/>
    <w:rsid w:val="003D6BBE"/>
    <w:rsid w:val="003D6C8E"/>
    <w:rsid w:val="003D6DF1"/>
    <w:rsid w:val="003D6E1A"/>
    <w:rsid w:val="003D6F47"/>
    <w:rsid w:val="003D704E"/>
    <w:rsid w:val="003D70BF"/>
    <w:rsid w:val="003D7666"/>
    <w:rsid w:val="003D777C"/>
    <w:rsid w:val="003D7BDD"/>
    <w:rsid w:val="003D7F7D"/>
    <w:rsid w:val="003D7FD9"/>
    <w:rsid w:val="003E0060"/>
    <w:rsid w:val="003E046A"/>
    <w:rsid w:val="003E05CB"/>
    <w:rsid w:val="003E0699"/>
    <w:rsid w:val="003E07B7"/>
    <w:rsid w:val="003E08BD"/>
    <w:rsid w:val="003E0B4B"/>
    <w:rsid w:val="003E0BF6"/>
    <w:rsid w:val="003E0EA1"/>
    <w:rsid w:val="003E0EDC"/>
    <w:rsid w:val="003E0F0F"/>
    <w:rsid w:val="003E0F1E"/>
    <w:rsid w:val="003E0F86"/>
    <w:rsid w:val="003E10CB"/>
    <w:rsid w:val="003E13BF"/>
    <w:rsid w:val="003E15B6"/>
    <w:rsid w:val="003E1652"/>
    <w:rsid w:val="003E180E"/>
    <w:rsid w:val="003E1830"/>
    <w:rsid w:val="003E1837"/>
    <w:rsid w:val="003E1962"/>
    <w:rsid w:val="003E19FF"/>
    <w:rsid w:val="003E1A02"/>
    <w:rsid w:val="003E1B3C"/>
    <w:rsid w:val="003E1F8A"/>
    <w:rsid w:val="003E2235"/>
    <w:rsid w:val="003E2270"/>
    <w:rsid w:val="003E25EF"/>
    <w:rsid w:val="003E284F"/>
    <w:rsid w:val="003E2853"/>
    <w:rsid w:val="003E2A1A"/>
    <w:rsid w:val="003E2B8C"/>
    <w:rsid w:val="003E2EA9"/>
    <w:rsid w:val="003E3078"/>
    <w:rsid w:val="003E30CC"/>
    <w:rsid w:val="003E34B3"/>
    <w:rsid w:val="003E3537"/>
    <w:rsid w:val="003E35ED"/>
    <w:rsid w:val="003E3759"/>
    <w:rsid w:val="003E375D"/>
    <w:rsid w:val="003E3AE8"/>
    <w:rsid w:val="003E3BBA"/>
    <w:rsid w:val="003E3C69"/>
    <w:rsid w:val="003E3F15"/>
    <w:rsid w:val="003E4014"/>
    <w:rsid w:val="003E40C0"/>
    <w:rsid w:val="003E40DF"/>
    <w:rsid w:val="003E4540"/>
    <w:rsid w:val="003E4851"/>
    <w:rsid w:val="003E487E"/>
    <w:rsid w:val="003E4B7C"/>
    <w:rsid w:val="003E4D24"/>
    <w:rsid w:val="003E4DE4"/>
    <w:rsid w:val="003E4EF6"/>
    <w:rsid w:val="003E51B6"/>
    <w:rsid w:val="003E524F"/>
    <w:rsid w:val="003E53BC"/>
    <w:rsid w:val="003E5456"/>
    <w:rsid w:val="003E57D5"/>
    <w:rsid w:val="003E58D6"/>
    <w:rsid w:val="003E59A6"/>
    <w:rsid w:val="003E5A1E"/>
    <w:rsid w:val="003E5B99"/>
    <w:rsid w:val="003E5F44"/>
    <w:rsid w:val="003E5F56"/>
    <w:rsid w:val="003E6071"/>
    <w:rsid w:val="003E60BC"/>
    <w:rsid w:val="003E61A6"/>
    <w:rsid w:val="003E6211"/>
    <w:rsid w:val="003E63B7"/>
    <w:rsid w:val="003E6826"/>
    <w:rsid w:val="003E6829"/>
    <w:rsid w:val="003E68C0"/>
    <w:rsid w:val="003E6940"/>
    <w:rsid w:val="003E6EA3"/>
    <w:rsid w:val="003E6FE1"/>
    <w:rsid w:val="003E7264"/>
    <w:rsid w:val="003E740C"/>
    <w:rsid w:val="003E7487"/>
    <w:rsid w:val="003E760C"/>
    <w:rsid w:val="003E77CF"/>
    <w:rsid w:val="003E7A15"/>
    <w:rsid w:val="003E7E35"/>
    <w:rsid w:val="003F000B"/>
    <w:rsid w:val="003F0224"/>
    <w:rsid w:val="003F03DF"/>
    <w:rsid w:val="003F03F0"/>
    <w:rsid w:val="003F0425"/>
    <w:rsid w:val="003F05D3"/>
    <w:rsid w:val="003F071F"/>
    <w:rsid w:val="003F08C7"/>
    <w:rsid w:val="003F0924"/>
    <w:rsid w:val="003F0AA7"/>
    <w:rsid w:val="003F0C4E"/>
    <w:rsid w:val="003F0C9D"/>
    <w:rsid w:val="003F0D77"/>
    <w:rsid w:val="003F1184"/>
    <w:rsid w:val="003F1290"/>
    <w:rsid w:val="003F1333"/>
    <w:rsid w:val="003F1397"/>
    <w:rsid w:val="003F13E3"/>
    <w:rsid w:val="003F14ED"/>
    <w:rsid w:val="003F152E"/>
    <w:rsid w:val="003F1550"/>
    <w:rsid w:val="003F18C1"/>
    <w:rsid w:val="003F1A9F"/>
    <w:rsid w:val="003F1BE2"/>
    <w:rsid w:val="003F1CF1"/>
    <w:rsid w:val="003F1E3A"/>
    <w:rsid w:val="003F1E44"/>
    <w:rsid w:val="003F1E6C"/>
    <w:rsid w:val="003F1F53"/>
    <w:rsid w:val="003F2099"/>
    <w:rsid w:val="003F2218"/>
    <w:rsid w:val="003F2272"/>
    <w:rsid w:val="003F23E9"/>
    <w:rsid w:val="003F24E3"/>
    <w:rsid w:val="003F27E5"/>
    <w:rsid w:val="003F29C4"/>
    <w:rsid w:val="003F2B6A"/>
    <w:rsid w:val="003F2BCB"/>
    <w:rsid w:val="003F2CAE"/>
    <w:rsid w:val="003F2CEC"/>
    <w:rsid w:val="003F2DBF"/>
    <w:rsid w:val="003F2DE5"/>
    <w:rsid w:val="003F33DE"/>
    <w:rsid w:val="003F35F4"/>
    <w:rsid w:val="003F3D2E"/>
    <w:rsid w:val="003F3D47"/>
    <w:rsid w:val="003F3D48"/>
    <w:rsid w:val="003F3E32"/>
    <w:rsid w:val="003F3FCB"/>
    <w:rsid w:val="003F4051"/>
    <w:rsid w:val="003F40A9"/>
    <w:rsid w:val="003F42FA"/>
    <w:rsid w:val="003F4987"/>
    <w:rsid w:val="003F4AA8"/>
    <w:rsid w:val="003F4CB1"/>
    <w:rsid w:val="003F4D92"/>
    <w:rsid w:val="003F4DCA"/>
    <w:rsid w:val="003F4F7E"/>
    <w:rsid w:val="003F502E"/>
    <w:rsid w:val="003F536F"/>
    <w:rsid w:val="003F5658"/>
    <w:rsid w:val="003F5D90"/>
    <w:rsid w:val="003F5F17"/>
    <w:rsid w:val="003F62DE"/>
    <w:rsid w:val="003F6358"/>
    <w:rsid w:val="003F65DA"/>
    <w:rsid w:val="003F66BD"/>
    <w:rsid w:val="003F6820"/>
    <w:rsid w:val="003F6909"/>
    <w:rsid w:val="003F6A3B"/>
    <w:rsid w:val="003F6A54"/>
    <w:rsid w:val="003F6C65"/>
    <w:rsid w:val="003F6D01"/>
    <w:rsid w:val="003F6FDF"/>
    <w:rsid w:val="003F7113"/>
    <w:rsid w:val="003F72B8"/>
    <w:rsid w:val="003F7496"/>
    <w:rsid w:val="003F764B"/>
    <w:rsid w:val="003F76D9"/>
    <w:rsid w:val="003F770D"/>
    <w:rsid w:val="003F7801"/>
    <w:rsid w:val="003F7973"/>
    <w:rsid w:val="003F7AEA"/>
    <w:rsid w:val="003F7C62"/>
    <w:rsid w:val="003F7C83"/>
    <w:rsid w:val="003F7CBD"/>
    <w:rsid w:val="003F7D15"/>
    <w:rsid w:val="003F7EE7"/>
    <w:rsid w:val="0040006D"/>
    <w:rsid w:val="0040011C"/>
    <w:rsid w:val="00400219"/>
    <w:rsid w:val="004002AD"/>
    <w:rsid w:val="004003ED"/>
    <w:rsid w:val="004004C0"/>
    <w:rsid w:val="004004C8"/>
    <w:rsid w:val="004005DE"/>
    <w:rsid w:val="004007A4"/>
    <w:rsid w:val="00400839"/>
    <w:rsid w:val="004008E2"/>
    <w:rsid w:val="00400C1D"/>
    <w:rsid w:val="00400FE2"/>
    <w:rsid w:val="00401014"/>
    <w:rsid w:val="004010AB"/>
    <w:rsid w:val="004011BA"/>
    <w:rsid w:val="0040150E"/>
    <w:rsid w:val="0040179A"/>
    <w:rsid w:val="0040188B"/>
    <w:rsid w:val="00401903"/>
    <w:rsid w:val="00401922"/>
    <w:rsid w:val="00401964"/>
    <w:rsid w:val="00401BBD"/>
    <w:rsid w:val="00401BFA"/>
    <w:rsid w:val="00401DC1"/>
    <w:rsid w:val="00401ED3"/>
    <w:rsid w:val="00401F56"/>
    <w:rsid w:val="0040210C"/>
    <w:rsid w:val="00402162"/>
    <w:rsid w:val="0040222D"/>
    <w:rsid w:val="0040223E"/>
    <w:rsid w:val="00402278"/>
    <w:rsid w:val="0040258F"/>
    <w:rsid w:val="004026A7"/>
    <w:rsid w:val="00402903"/>
    <w:rsid w:val="004029CE"/>
    <w:rsid w:val="00402A79"/>
    <w:rsid w:val="00402D30"/>
    <w:rsid w:val="00402ECE"/>
    <w:rsid w:val="00403158"/>
    <w:rsid w:val="00403162"/>
    <w:rsid w:val="004031AA"/>
    <w:rsid w:val="00403501"/>
    <w:rsid w:val="004037F9"/>
    <w:rsid w:val="00403904"/>
    <w:rsid w:val="004039AC"/>
    <w:rsid w:val="00403A19"/>
    <w:rsid w:val="00403AB3"/>
    <w:rsid w:val="00403E7C"/>
    <w:rsid w:val="00404007"/>
    <w:rsid w:val="004041BD"/>
    <w:rsid w:val="0040428C"/>
    <w:rsid w:val="00404373"/>
    <w:rsid w:val="004043D5"/>
    <w:rsid w:val="0040457E"/>
    <w:rsid w:val="0040459E"/>
    <w:rsid w:val="004048A9"/>
    <w:rsid w:val="00404C87"/>
    <w:rsid w:val="00404D8C"/>
    <w:rsid w:val="00404F8E"/>
    <w:rsid w:val="00405699"/>
    <w:rsid w:val="00405768"/>
    <w:rsid w:val="00405889"/>
    <w:rsid w:val="00405DAE"/>
    <w:rsid w:val="00405ED9"/>
    <w:rsid w:val="00405EE8"/>
    <w:rsid w:val="00405FD0"/>
    <w:rsid w:val="004060B2"/>
    <w:rsid w:val="00406640"/>
    <w:rsid w:val="004066A0"/>
    <w:rsid w:val="00406C5D"/>
    <w:rsid w:val="004071A7"/>
    <w:rsid w:val="00407282"/>
    <w:rsid w:val="0040734C"/>
    <w:rsid w:val="0040743A"/>
    <w:rsid w:val="00407914"/>
    <w:rsid w:val="00407B2C"/>
    <w:rsid w:val="0041006C"/>
    <w:rsid w:val="004101ED"/>
    <w:rsid w:val="004103A2"/>
    <w:rsid w:val="004103DE"/>
    <w:rsid w:val="00410843"/>
    <w:rsid w:val="004109EC"/>
    <w:rsid w:val="00410A7D"/>
    <w:rsid w:val="00410C8A"/>
    <w:rsid w:val="00410DCD"/>
    <w:rsid w:val="00410E1A"/>
    <w:rsid w:val="004110DE"/>
    <w:rsid w:val="0041132E"/>
    <w:rsid w:val="00411382"/>
    <w:rsid w:val="00411523"/>
    <w:rsid w:val="0041177E"/>
    <w:rsid w:val="004118D7"/>
    <w:rsid w:val="00411C25"/>
    <w:rsid w:val="00411C9A"/>
    <w:rsid w:val="00411CF1"/>
    <w:rsid w:val="00411F88"/>
    <w:rsid w:val="00411FAE"/>
    <w:rsid w:val="0041222A"/>
    <w:rsid w:val="004122C9"/>
    <w:rsid w:val="004122F6"/>
    <w:rsid w:val="00412630"/>
    <w:rsid w:val="00412919"/>
    <w:rsid w:val="0041291F"/>
    <w:rsid w:val="0041294B"/>
    <w:rsid w:val="00412F70"/>
    <w:rsid w:val="00413001"/>
    <w:rsid w:val="00413E81"/>
    <w:rsid w:val="00413EFC"/>
    <w:rsid w:val="00413FD2"/>
    <w:rsid w:val="00413FF5"/>
    <w:rsid w:val="00414330"/>
    <w:rsid w:val="00414372"/>
    <w:rsid w:val="004143DF"/>
    <w:rsid w:val="004147E7"/>
    <w:rsid w:val="00414893"/>
    <w:rsid w:val="00414BC5"/>
    <w:rsid w:val="00414C90"/>
    <w:rsid w:val="00414E45"/>
    <w:rsid w:val="00414F68"/>
    <w:rsid w:val="00414FD6"/>
    <w:rsid w:val="00415246"/>
    <w:rsid w:val="00415264"/>
    <w:rsid w:val="0041538D"/>
    <w:rsid w:val="0041541C"/>
    <w:rsid w:val="0041543F"/>
    <w:rsid w:val="00415472"/>
    <w:rsid w:val="0041555F"/>
    <w:rsid w:val="004155F0"/>
    <w:rsid w:val="00415649"/>
    <w:rsid w:val="00415BDB"/>
    <w:rsid w:val="00415CFF"/>
    <w:rsid w:val="00415DAE"/>
    <w:rsid w:val="00415DCC"/>
    <w:rsid w:val="00415E5F"/>
    <w:rsid w:val="00415EF3"/>
    <w:rsid w:val="00416087"/>
    <w:rsid w:val="004161AF"/>
    <w:rsid w:val="004162BC"/>
    <w:rsid w:val="0041654A"/>
    <w:rsid w:val="004166D8"/>
    <w:rsid w:val="00416741"/>
    <w:rsid w:val="0041693A"/>
    <w:rsid w:val="004169CE"/>
    <w:rsid w:val="00416A83"/>
    <w:rsid w:val="00416CE8"/>
    <w:rsid w:val="00416D72"/>
    <w:rsid w:val="00416EE0"/>
    <w:rsid w:val="0041721E"/>
    <w:rsid w:val="00417320"/>
    <w:rsid w:val="00417349"/>
    <w:rsid w:val="00417388"/>
    <w:rsid w:val="004176D2"/>
    <w:rsid w:val="00417928"/>
    <w:rsid w:val="00417D28"/>
    <w:rsid w:val="00417D51"/>
    <w:rsid w:val="00417FEC"/>
    <w:rsid w:val="0042019E"/>
    <w:rsid w:val="00420390"/>
    <w:rsid w:val="0042064F"/>
    <w:rsid w:val="00420666"/>
    <w:rsid w:val="00420694"/>
    <w:rsid w:val="0042082A"/>
    <w:rsid w:val="00420AD9"/>
    <w:rsid w:val="00420B3D"/>
    <w:rsid w:val="00420E85"/>
    <w:rsid w:val="00420FA8"/>
    <w:rsid w:val="00420FD5"/>
    <w:rsid w:val="00421060"/>
    <w:rsid w:val="00421078"/>
    <w:rsid w:val="0042113C"/>
    <w:rsid w:val="004213F0"/>
    <w:rsid w:val="004218D8"/>
    <w:rsid w:val="004218F0"/>
    <w:rsid w:val="00421993"/>
    <w:rsid w:val="00421A57"/>
    <w:rsid w:val="00421AA0"/>
    <w:rsid w:val="00421B6B"/>
    <w:rsid w:val="00421CD0"/>
    <w:rsid w:val="00421F2B"/>
    <w:rsid w:val="00421F4D"/>
    <w:rsid w:val="00421FF2"/>
    <w:rsid w:val="0042231B"/>
    <w:rsid w:val="004224E3"/>
    <w:rsid w:val="004225C9"/>
    <w:rsid w:val="0042267A"/>
    <w:rsid w:val="00422703"/>
    <w:rsid w:val="00422843"/>
    <w:rsid w:val="004229E0"/>
    <w:rsid w:val="00422A56"/>
    <w:rsid w:val="00422D52"/>
    <w:rsid w:val="00422D9C"/>
    <w:rsid w:val="00422E9C"/>
    <w:rsid w:val="00422EEF"/>
    <w:rsid w:val="00422FCA"/>
    <w:rsid w:val="0042354E"/>
    <w:rsid w:val="00423BE5"/>
    <w:rsid w:val="00423D39"/>
    <w:rsid w:val="00423E3A"/>
    <w:rsid w:val="00423ECA"/>
    <w:rsid w:val="00423F2B"/>
    <w:rsid w:val="0042426C"/>
    <w:rsid w:val="00424395"/>
    <w:rsid w:val="004243FC"/>
    <w:rsid w:val="00424430"/>
    <w:rsid w:val="004245A5"/>
    <w:rsid w:val="004245AD"/>
    <w:rsid w:val="004246A8"/>
    <w:rsid w:val="00424809"/>
    <w:rsid w:val="00424823"/>
    <w:rsid w:val="00424A26"/>
    <w:rsid w:val="00424C10"/>
    <w:rsid w:val="00424D33"/>
    <w:rsid w:val="00424E17"/>
    <w:rsid w:val="00424E98"/>
    <w:rsid w:val="0042510A"/>
    <w:rsid w:val="00425161"/>
    <w:rsid w:val="0042538D"/>
    <w:rsid w:val="004253DA"/>
    <w:rsid w:val="00425422"/>
    <w:rsid w:val="00425442"/>
    <w:rsid w:val="004255CA"/>
    <w:rsid w:val="00425695"/>
    <w:rsid w:val="004256D3"/>
    <w:rsid w:val="0042577B"/>
    <w:rsid w:val="0042585D"/>
    <w:rsid w:val="004259D0"/>
    <w:rsid w:val="00425D7F"/>
    <w:rsid w:val="00425DDC"/>
    <w:rsid w:val="00425E1A"/>
    <w:rsid w:val="00425EBD"/>
    <w:rsid w:val="0042602A"/>
    <w:rsid w:val="00426052"/>
    <w:rsid w:val="004260CF"/>
    <w:rsid w:val="004261C2"/>
    <w:rsid w:val="004262D1"/>
    <w:rsid w:val="004264A5"/>
    <w:rsid w:val="0042650E"/>
    <w:rsid w:val="00426731"/>
    <w:rsid w:val="00426817"/>
    <w:rsid w:val="0042688B"/>
    <w:rsid w:val="00426AD1"/>
    <w:rsid w:val="0042729A"/>
    <w:rsid w:val="0042740A"/>
    <w:rsid w:val="00427463"/>
    <w:rsid w:val="00427799"/>
    <w:rsid w:val="00427854"/>
    <w:rsid w:val="0042791C"/>
    <w:rsid w:val="00427942"/>
    <w:rsid w:val="00427F37"/>
    <w:rsid w:val="004300B9"/>
    <w:rsid w:val="004300C6"/>
    <w:rsid w:val="00430271"/>
    <w:rsid w:val="00430338"/>
    <w:rsid w:val="004306A7"/>
    <w:rsid w:val="004306C1"/>
    <w:rsid w:val="004307F8"/>
    <w:rsid w:val="00430A86"/>
    <w:rsid w:val="00430D5C"/>
    <w:rsid w:val="00430DDD"/>
    <w:rsid w:val="00430FD2"/>
    <w:rsid w:val="00431553"/>
    <w:rsid w:val="004315A9"/>
    <w:rsid w:val="00431663"/>
    <w:rsid w:val="0043178C"/>
    <w:rsid w:val="0043182A"/>
    <w:rsid w:val="00431923"/>
    <w:rsid w:val="00431A58"/>
    <w:rsid w:val="00431D39"/>
    <w:rsid w:val="00431E54"/>
    <w:rsid w:val="00431E59"/>
    <w:rsid w:val="00431F6E"/>
    <w:rsid w:val="004322EF"/>
    <w:rsid w:val="00432318"/>
    <w:rsid w:val="00432552"/>
    <w:rsid w:val="00432737"/>
    <w:rsid w:val="00432793"/>
    <w:rsid w:val="00432976"/>
    <w:rsid w:val="00432A64"/>
    <w:rsid w:val="00432C44"/>
    <w:rsid w:val="00433103"/>
    <w:rsid w:val="00433159"/>
    <w:rsid w:val="0043316E"/>
    <w:rsid w:val="004331D3"/>
    <w:rsid w:val="00433235"/>
    <w:rsid w:val="004335BE"/>
    <w:rsid w:val="00433859"/>
    <w:rsid w:val="00433A6C"/>
    <w:rsid w:val="00434109"/>
    <w:rsid w:val="0043414C"/>
    <w:rsid w:val="004341CE"/>
    <w:rsid w:val="00434259"/>
    <w:rsid w:val="00434366"/>
    <w:rsid w:val="00434518"/>
    <w:rsid w:val="00434535"/>
    <w:rsid w:val="00434D9D"/>
    <w:rsid w:val="00434DE3"/>
    <w:rsid w:val="00434EB3"/>
    <w:rsid w:val="00434EB6"/>
    <w:rsid w:val="00434FA9"/>
    <w:rsid w:val="00435187"/>
    <w:rsid w:val="004351A0"/>
    <w:rsid w:val="0043522C"/>
    <w:rsid w:val="0043526F"/>
    <w:rsid w:val="00435299"/>
    <w:rsid w:val="00435319"/>
    <w:rsid w:val="004355A5"/>
    <w:rsid w:val="00435635"/>
    <w:rsid w:val="004356F6"/>
    <w:rsid w:val="00435C66"/>
    <w:rsid w:val="00435EAA"/>
    <w:rsid w:val="00435EBE"/>
    <w:rsid w:val="00436751"/>
    <w:rsid w:val="004367DA"/>
    <w:rsid w:val="00436B69"/>
    <w:rsid w:val="00436D55"/>
    <w:rsid w:val="00436D91"/>
    <w:rsid w:val="00436EA8"/>
    <w:rsid w:val="00436F36"/>
    <w:rsid w:val="00436FDA"/>
    <w:rsid w:val="004370F6"/>
    <w:rsid w:val="00437325"/>
    <w:rsid w:val="004374C8"/>
    <w:rsid w:val="00437590"/>
    <w:rsid w:val="004378DD"/>
    <w:rsid w:val="00437A45"/>
    <w:rsid w:val="00437A9F"/>
    <w:rsid w:val="00437B76"/>
    <w:rsid w:val="00437C31"/>
    <w:rsid w:val="00437CC8"/>
    <w:rsid w:val="00437CF7"/>
    <w:rsid w:val="00437D27"/>
    <w:rsid w:val="00437F05"/>
    <w:rsid w:val="00437F8A"/>
    <w:rsid w:val="00440048"/>
    <w:rsid w:val="004400A0"/>
    <w:rsid w:val="004400F0"/>
    <w:rsid w:val="004401D4"/>
    <w:rsid w:val="0044040D"/>
    <w:rsid w:val="00440591"/>
    <w:rsid w:val="00440742"/>
    <w:rsid w:val="004408A0"/>
    <w:rsid w:val="00440A0C"/>
    <w:rsid w:val="00440A77"/>
    <w:rsid w:val="00440A88"/>
    <w:rsid w:val="00440CB4"/>
    <w:rsid w:val="00440CC0"/>
    <w:rsid w:val="0044137B"/>
    <w:rsid w:val="004418A3"/>
    <w:rsid w:val="00441A54"/>
    <w:rsid w:val="00441B1D"/>
    <w:rsid w:val="00441BD1"/>
    <w:rsid w:val="00441CD5"/>
    <w:rsid w:val="00441D42"/>
    <w:rsid w:val="00441D60"/>
    <w:rsid w:val="00441E33"/>
    <w:rsid w:val="00441F45"/>
    <w:rsid w:val="00441FCA"/>
    <w:rsid w:val="004420EA"/>
    <w:rsid w:val="004421FE"/>
    <w:rsid w:val="00442323"/>
    <w:rsid w:val="004423D7"/>
    <w:rsid w:val="00442592"/>
    <w:rsid w:val="004425F2"/>
    <w:rsid w:val="004426B5"/>
    <w:rsid w:val="004427F8"/>
    <w:rsid w:val="00442986"/>
    <w:rsid w:val="00442A3A"/>
    <w:rsid w:val="00442E8C"/>
    <w:rsid w:val="00442F49"/>
    <w:rsid w:val="00443171"/>
    <w:rsid w:val="004431DA"/>
    <w:rsid w:val="0044322A"/>
    <w:rsid w:val="004432A2"/>
    <w:rsid w:val="004432E2"/>
    <w:rsid w:val="00443525"/>
    <w:rsid w:val="00443563"/>
    <w:rsid w:val="004435EF"/>
    <w:rsid w:val="0044366B"/>
    <w:rsid w:val="004436CB"/>
    <w:rsid w:val="00443913"/>
    <w:rsid w:val="00443A07"/>
    <w:rsid w:val="00443B63"/>
    <w:rsid w:val="00443B98"/>
    <w:rsid w:val="00443C26"/>
    <w:rsid w:val="00443D46"/>
    <w:rsid w:val="00443ED1"/>
    <w:rsid w:val="00443F06"/>
    <w:rsid w:val="004440FF"/>
    <w:rsid w:val="004441D0"/>
    <w:rsid w:val="0044423F"/>
    <w:rsid w:val="00444267"/>
    <w:rsid w:val="004442F6"/>
    <w:rsid w:val="00444416"/>
    <w:rsid w:val="004444B4"/>
    <w:rsid w:val="004446FD"/>
    <w:rsid w:val="004448E5"/>
    <w:rsid w:val="00444A3F"/>
    <w:rsid w:val="00444A52"/>
    <w:rsid w:val="00444A79"/>
    <w:rsid w:val="00444AA6"/>
    <w:rsid w:val="004452C1"/>
    <w:rsid w:val="00445311"/>
    <w:rsid w:val="00445315"/>
    <w:rsid w:val="0044551E"/>
    <w:rsid w:val="0044568E"/>
    <w:rsid w:val="00445757"/>
    <w:rsid w:val="004458C0"/>
    <w:rsid w:val="00445917"/>
    <w:rsid w:val="00445A7B"/>
    <w:rsid w:val="00445B6D"/>
    <w:rsid w:val="00445D73"/>
    <w:rsid w:val="00446033"/>
    <w:rsid w:val="00446098"/>
    <w:rsid w:val="004465B0"/>
    <w:rsid w:val="00446638"/>
    <w:rsid w:val="004466B1"/>
    <w:rsid w:val="00446727"/>
    <w:rsid w:val="004468D6"/>
    <w:rsid w:val="004469D8"/>
    <w:rsid w:val="00446AB0"/>
    <w:rsid w:val="00446CFB"/>
    <w:rsid w:val="00446E36"/>
    <w:rsid w:val="00446F1A"/>
    <w:rsid w:val="00447149"/>
    <w:rsid w:val="00447205"/>
    <w:rsid w:val="004474F8"/>
    <w:rsid w:val="0044773F"/>
    <w:rsid w:val="00447785"/>
    <w:rsid w:val="00447905"/>
    <w:rsid w:val="00447A4A"/>
    <w:rsid w:val="00447AAA"/>
    <w:rsid w:val="00447B6D"/>
    <w:rsid w:val="00450076"/>
    <w:rsid w:val="004500F6"/>
    <w:rsid w:val="00450424"/>
    <w:rsid w:val="004504A6"/>
    <w:rsid w:val="004505D5"/>
    <w:rsid w:val="004505E2"/>
    <w:rsid w:val="00450901"/>
    <w:rsid w:val="00450A04"/>
    <w:rsid w:val="00450AAB"/>
    <w:rsid w:val="00450B8F"/>
    <w:rsid w:val="00450D52"/>
    <w:rsid w:val="00451335"/>
    <w:rsid w:val="00451612"/>
    <w:rsid w:val="004517A3"/>
    <w:rsid w:val="00451A95"/>
    <w:rsid w:val="004521E0"/>
    <w:rsid w:val="00452298"/>
    <w:rsid w:val="0045232C"/>
    <w:rsid w:val="00452331"/>
    <w:rsid w:val="004526DF"/>
    <w:rsid w:val="00452714"/>
    <w:rsid w:val="0045282D"/>
    <w:rsid w:val="00452BAA"/>
    <w:rsid w:val="00452CFA"/>
    <w:rsid w:val="00452EFD"/>
    <w:rsid w:val="00452F75"/>
    <w:rsid w:val="004530C6"/>
    <w:rsid w:val="004531DA"/>
    <w:rsid w:val="00453296"/>
    <w:rsid w:val="004533F6"/>
    <w:rsid w:val="00453418"/>
    <w:rsid w:val="00453589"/>
    <w:rsid w:val="0045358E"/>
    <w:rsid w:val="00453604"/>
    <w:rsid w:val="004537BA"/>
    <w:rsid w:val="004537F6"/>
    <w:rsid w:val="004539E3"/>
    <w:rsid w:val="00453CED"/>
    <w:rsid w:val="00453DC2"/>
    <w:rsid w:val="00453F5A"/>
    <w:rsid w:val="00453F76"/>
    <w:rsid w:val="00453F9D"/>
    <w:rsid w:val="004541F0"/>
    <w:rsid w:val="00454225"/>
    <w:rsid w:val="004544AF"/>
    <w:rsid w:val="00454560"/>
    <w:rsid w:val="00454614"/>
    <w:rsid w:val="0045468E"/>
    <w:rsid w:val="0045476B"/>
    <w:rsid w:val="00454879"/>
    <w:rsid w:val="00454884"/>
    <w:rsid w:val="0045493B"/>
    <w:rsid w:val="00454A26"/>
    <w:rsid w:val="00454B4E"/>
    <w:rsid w:val="00454D3F"/>
    <w:rsid w:val="00454E7D"/>
    <w:rsid w:val="0045500E"/>
    <w:rsid w:val="004550D8"/>
    <w:rsid w:val="00455300"/>
    <w:rsid w:val="004553DE"/>
    <w:rsid w:val="004554A9"/>
    <w:rsid w:val="0045560C"/>
    <w:rsid w:val="0045565A"/>
    <w:rsid w:val="00455746"/>
    <w:rsid w:val="0045585A"/>
    <w:rsid w:val="004558EE"/>
    <w:rsid w:val="00455A09"/>
    <w:rsid w:val="00455A50"/>
    <w:rsid w:val="00455CEA"/>
    <w:rsid w:val="00455DCA"/>
    <w:rsid w:val="00455E7E"/>
    <w:rsid w:val="00456044"/>
    <w:rsid w:val="004560CC"/>
    <w:rsid w:val="004563DC"/>
    <w:rsid w:val="00456417"/>
    <w:rsid w:val="004564CC"/>
    <w:rsid w:val="00456703"/>
    <w:rsid w:val="0045694F"/>
    <w:rsid w:val="00456A22"/>
    <w:rsid w:val="00456DDF"/>
    <w:rsid w:val="0045703E"/>
    <w:rsid w:val="004572FD"/>
    <w:rsid w:val="00457417"/>
    <w:rsid w:val="00457604"/>
    <w:rsid w:val="0045762F"/>
    <w:rsid w:val="00457907"/>
    <w:rsid w:val="00457C27"/>
    <w:rsid w:val="00457D7D"/>
    <w:rsid w:val="00460252"/>
    <w:rsid w:val="00460307"/>
    <w:rsid w:val="00460441"/>
    <w:rsid w:val="00460459"/>
    <w:rsid w:val="004604D0"/>
    <w:rsid w:val="00460505"/>
    <w:rsid w:val="0046062D"/>
    <w:rsid w:val="00460655"/>
    <w:rsid w:val="004606B5"/>
    <w:rsid w:val="00460795"/>
    <w:rsid w:val="004607EF"/>
    <w:rsid w:val="0046087F"/>
    <w:rsid w:val="004608DB"/>
    <w:rsid w:val="00460954"/>
    <w:rsid w:val="004609AE"/>
    <w:rsid w:val="00460B43"/>
    <w:rsid w:val="00460C80"/>
    <w:rsid w:val="00460DE7"/>
    <w:rsid w:val="00460EE1"/>
    <w:rsid w:val="00460F70"/>
    <w:rsid w:val="00461271"/>
    <w:rsid w:val="004614E0"/>
    <w:rsid w:val="00461608"/>
    <w:rsid w:val="004616A7"/>
    <w:rsid w:val="004616D6"/>
    <w:rsid w:val="0046175C"/>
    <w:rsid w:val="004617E1"/>
    <w:rsid w:val="004618F3"/>
    <w:rsid w:val="00461905"/>
    <w:rsid w:val="00461BC1"/>
    <w:rsid w:val="00461CA6"/>
    <w:rsid w:val="00461DB5"/>
    <w:rsid w:val="00461E04"/>
    <w:rsid w:val="00461E74"/>
    <w:rsid w:val="004622F6"/>
    <w:rsid w:val="00462305"/>
    <w:rsid w:val="0046242E"/>
    <w:rsid w:val="0046279A"/>
    <w:rsid w:val="004627D7"/>
    <w:rsid w:val="00462A32"/>
    <w:rsid w:val="00462AF5"/>
    <w:rsid w:val="00462B59"/>
    <w:rsid w:val="00462BFE"/>
    <w:rsid w:val="00462C23"/>
    <w:rsid w:val="00462D16"/>
    <w:rsid w:val="00462DC4"/>
    <w:rsid w:val="00462E70"/>
    <w:rsid w:val="00462F64"/>
    <w:rsid w:val="0046301B"/>
    <w:rsid w:val="00463080"/>
    <w:rsid w:val="004630DE"/>
    <w:rsid w:val="0046314A"/>
    <w:rsid w:val="0046323B"/>
    <w:rsid w:val="004632FA"/>
    <w:rsid w:val="0046336F"/>
    <w:rsid w:val="004633A4"/>
    <w:rsid w:val="004634F5"/>
    <w:rsid w:val="004636DD"/>
    <w:rsid w:val="004636EB"/>
    <w:rsid w:val="004637FD"/>
    <w:rsid w:val="00463850"/>
    <w:rsid w:val="00463910"/>
    <w:rsid w:val="00463929"/>
    <w:rsid w:val="00463B31"/>
    <w:rsid w:val="00463EDF"/>
    <w:rsid w:val="0046402B"/>
    <w:rsid w:val="004642AB"/>
    <w:rsid w:val="004642AE"/>
    <w:rsid w:val="00464402"/>
    <w:rsid w:val="0046446E"/>
    <w:rsid w:val="004644A3"/>
    <w:rsid w:val="004646AB"/>
    <w:rsid w:val="004646F1"/>
    <w:rsid w:val="004647F9"/>
    <w:rsid w:val="0046487F"/>
    <w:rsid w:val="00464954"/>
    <w:rsid w:val="00464A12"/>
    <w:rsid w:val="00464A76"/>
    <w:rsid w:val="00464DC2"/>
    <w:rsid w:val="00464E4D"/>
    <w:rsid w:val="00464FB1"/>
    <w:rsid w:val="0046508F"/>
    <w:rsid w:val="004650B8"/>
    <w:rsid w:val="004651E4"/>
    <w:rsid w:val="00465274"/>
    <w:rsid w:val="00465356"/>
    <w:rsid w:val="004653EE"/>
    <w:rsid w:val="0046558B"/>
    <w:rsid w:val="00465646"/>
    <w:rsid w:val="0046588A"/>
    <w:rsid w:val="0046595C"/>
    <w:rsid w:val="00465C27"/>
    <w:rsid w:val="00465C38"/>
    <w:rsid w:val="00465D66"/>
    <w:rsid w:val="00465F18"/>
    <w:rsid w:val="00466127"/>
    <w:rsid w:val="004662B6"/>
    <w:rsid w:val="004666E0"/>
    <w:rsid w:val="004667E0"/>
    <w:rsid w:val="004670E2"/>
    <w:rsid w:val="0046717B"/>
    <w:rsid w:val="004671A2"/>
    <w:rsid w:val="004671D0"/>
    <w:rsid w:val="004674E9"/>
    <w:rsid w:val="00467581"/>
    <w:rsid w:val="0046770E"/>
    <w:rsid w:val="00467781"/>
    <w:rsid w:val="0046793E"/>
    <w:rsid w:val="004679FB"/>
    <w:rsid w:val="00467A49"/>
    <w:rsid w:val="00467B2C"/>
    <w:rsid w:val="00467DD3"/>
    <w:rsid w:val="00470184"/>
    <w:rsid w:val="004703BD"/>
    <w:rsid w:val="0047058F"/>
    <w:rsid w:val="00470699"/>
    <w:rsid w:val="004708A6"/>
    <w:rsid w:val="00470907"/>
    <w:rsid w:val="0047092F"/>
    <w:rsid w:val="00470A82"/>
    <w:rsid w:val="00470B9F"/>
    <w:rsid w:val="00470CCB"/>
    <w:rsid w:val="00470D1A"/>
    <w:rsid w:val="00470E74"/>
    <w:rsid w:val="0047108C"/>
    <w:rsid w:val="00471305"/>
    <w:rsid w:val="0047131F"/>
    <w:rsid w:val="0047145F"/>
    <w:rsid w:val="00471653"/>
    <w:rsid w:val="004718B6"/>
    <w:rsid w:val="00471B1D"/>
    <w:rsid w:val="00471B4E"/>
    <w:rsid w:val="00471BB3"/>
    <w:rsid w:val="00471BD3"/>
    <w:rsid w:val="00471D2B"/>
    <w:rsid w:val="00471F1C"/>
    <w:rsid w:val="00472023"/>
    <w:rsid w:val="004721AE"/>
    <w:rsid w:val="004722BF"/>
    <w:rsid w:val="004723C5"/>
    <w:rsid w:val="0047256D"/>
    <w:rsid w:val="004725E5"/>
    <w:rsid w:val="004726D0"/>
    <w:rsid w:val="004726D9"/>
    <w:rsid w:val="0047272E"/>
    <w:rsid w:val="004727D9"/>
    <w:rsid w:val="0047289C"/>
    <w:rsid w:val="00472F67"/>
    <w:rsid w:val="004730FC"/>
    <w:rsid w:val="004732B7"/>
    <w:rsid w:val="004732C4"/>
    <w:rsid w:val="00473342"/>
    <w:rsid w:val="00473690"/>
    <w:rsid w:val="00473B27"/>
    <w:rsid w:val="00473CB2"/>
    <w:rsid w:val="00473CB3"/>
    <w:rsid w:val="00473CDC"/>
    <w:rsid w:val="00473F3B"/>
    <w:rsid w:val="00473FE5"/>
    <w:rsid w:val="0047411F"/>
    <w:rsid w:val="004741D4"/>
    <w:rsid w:val="00474224"/>
    <w:rsid w:val="0047433D"/>
    <w:rsid w:val="004746B8"/>
    <w:rsid w:val="004747EB"/>
    <w:rsid w:val="00474824"/>
    <w:rsid w:val="00474849"/>
    <w:rsid w:val="004748BD"/>
    <w:rsid w:val="0047495E"/>
    <w:rsid w:val="00474ADE"/>
    <w:rsid w:val="00474B72"/>
    <w:rsid w:val="00474D1F"/>
    <w:rsid w:val="00474F47"/>
    <w:rsid w:val="00474FA6"/>
    <w:rsid w:val="004754A9"/>
    <w:rsid w:val="00475543"/>
    <w:rsid w:val="004756D7"/>
    <w:rsid w:val="00475841"/>
    <w:rsid w:val="004758B9"/>
    <w:rsid w:val="00475C66"/>
    <w:rsid w:val="00475D6C"/>
    <w:rsid w:val="00475F22"/>
    <w:rsid w:val="00475F28"/>
    <w:rsid w:val="00475F2F"/>
    <w:rsid w:val="00476051"/>
    <w:rsid w:val="00476076"/>
    <w:rsid w:val="0047635E"/>
    <w:rsid w:val="004767E4"/>
    <w:rsid w:val="00476800"/>
    <w:rsid w:val="00476B33"/>
    <w:rsid w:val="00476B35"/>
    <w:rsid w:val="00476B48"/>
    <w:rsid w:val="00476B6F"/>
    <w:rsid w:val="00476C10"/>
    <w:rsid w:val="00476C31"/>
    <w:rsid w:val="00476C67"/>
    <w:rsid w:val="00476D1A"/>
    <w:rsid w:val="00476DCB"/>
    <w:rsid w:val="00476E45"/>
    <w:rsid w:val="0047739E"/>
    <w:rsid w:val="0047791E"/>
    <w:rsid w:val="00477A15"/>
    <w:rsid w:val="00477BBF"/>
    <w:rsid w:val="00477C06"/>
    <w:rsid w:val="00477CBD"/>
    <w:rsid w:val="00477E58"/>
    <w:rsid w:val="00477E5D"/>
    <w:rsid w:val="004801C0"/>
    <w:rsid w:val="00480301"/>
    <w:rsid w:val="00480542"/>
    <w:rsid w:val="00480550"/>
    <w:rsid w:val="004806A3"/>
    <w:rsid w:val="004806A5"/>
    <w:rsid w:val="004806CA"/>
    <w:rsid w:val="004808CF"/>
    <w:rsid w:val="00480A26"/>
    <w:rsid w:val="00480EC6"/>
    <w:rsid w:val="00480F40"/>
    <w:rsid w:val="00480FEF"/>
    <w:rsid w:val="004810C3"/>
    <w:rsid w:val="00481280"/>
    <w:rsid w:val="004813B0"/>
    <w:rsid w:val="0048148A"/>
    <w:rsid w:val="004814F1"/>
    <w:rsid w:val="00481528"/>
    <w:rsid w:val="004815E1"/>
    <w:rsid w:val="004817BD"/>
    <w:rsid w:val="004817EF"/>
    <w:rsid w:val="004819CD"/>
    <w:rsid w:val="00481A26"/>
    <w:rsid w:val="00481B0D"/>
    <w:rsid w:val="00481DF7"/>
    <w:rsid w:val="00481E98"/>
    <w:rsid w:val="0048219A"/>
    <w:rsid w:val="0048227B"/>
    <w:rsid w:val="004822AA"/>
    <w:rsid w:val="0048252F"/>
    <w:rsid w:val="004825A8"/>
    <w:rsid w:val="004825CB"/>
    <w:rsid w:val="00482725"/>
    <w:rsid w:val="004828F0"/>
    <w:rsid w:val="0048294E"/>
    <w:rsid w:val="00482A15"/>
    <w:rsid w:val="00482A85"/>
    <w:rsid w:val="00482E57"/>
    <w:rsid w:val="00483004"/>
    <w:rsid w:val="00483042"/>
    <w:rsid w:val="0048308C"/>
    <w:rsid w:val="004833A6"/>
    <w:rsid w:val="0048368C"/>
    <w:rsid w:val="0048395B"/>
    <w:rsid w:val="00483A37"/>
    <w:rsid w:val="00483BF2"/>
    <w:rsid w:val="00483C52"/>
    <w:rsid w:val="00483F17"/>
    <w:rsid w:val="004840BA"/>
    <w:rsid w:val="0048432E"/>
    <w:rsid w:val="00484576"/>
    <w:rsid w:val="0048462C"/>
    <w:rsid w:val="00484766"/>
    <w:rsid w:val="00484A26"/>
    <w:rsid w:val="00484AF5"/>
    <w:rsid w:val="00484B3D"/>
    <w:rsid w:val="00484D33"/>
    <w:rsid w:val="00484E1A"/>
    <w:rsid w:val="00484ECA"/>
    <w:rsid w:val="0048517A"/>
    <w:rsid w:val="004851D8"/>
    <w:rsid w:val="00485355"/>
    <w:rsid w:val="004854C4"/>
    <w:rsid w:val="0048566F"/>
    <w:rsid w:val="00485695"/>
    <w:rsid w:val="00485705"/>
    <w:rsid w:val="004859F0"/>
    <w:rsid w:val="00485A72"/>
    <w:rsid w:val="00485B24"/>
    <w:rsid w:val="00485BB7"/>
    <w:rsid w:val="004861B0"/>
    <w:rsid w:val="004861B3"/>
    <w:rsid w:val="0048621E"/>
    <w:rsid w:val="004864A2"/>
    <w:rsid w:val="00486A01"/>
    <w:rsid w:val="00486AF0"/>
    <w:rsid w:val="00486B43"/>
    <w:rsid w:val="00486F80"/>
    <w:rsid w:val="00487191"/>
    <w:rsid w:val="0048723F"/>
    <w:rsid w:val="00487410"/>
    <w:rsid w:val="00487549"/>
    <w:rsid w:val="00487616"/>
    <w:rsid w:val="00487631"/>
    <w:rsid w:val="00487689"/>
    <w:rsid w:val="004877F3"/>
    <w:rsid w:val="00487838"/>
    <w:rsid w:val="00487B27"/>
    <w:rsid w:val="00487DD9"/>
    <w:rsid w:val="00487E0E"/>
    <w:rsid w:val="00487E20"/>
    <w:rsid w:val="00487F43"/>
    <w:rsid w:val="00490BDC"/>
    <w:rsid w:val="00490C2F"/>
    <w:rsid w:val="00490CFD"/>
    <w:rsid w:val="00490EA3"/>
    <w:rsid w:val="00490F2A"/>
    <w:rsid w:val="00490FB2"/>
    <w:rsid w:val="00491047"/>
    <w:rsid w:val="00491096"/>
    <w:rsid w:val="004911E7"/>
    <w:rsid w:val="00491241"/>
    <w:rsid w:val="00491575"/>
    <w:rsid w:val="0049170E"/>
    <w:rsid w:val="00491B6A"/>
    <w:rsid w:val="004921BA"/>
    <w:rsid w:val="004921FF"/>
    <w:rsid w:val="00492232"/>
    <w:rsid w:val="004924A3"/>
    <w:rsid w:val="00492565"/>
    <w:rsid w:val="00492768"/>
    <w:rsid w:val="00492813"/>
    <w:rsid w:val="004928EC"/>
    <w:rsid w:val="00492C35"/>
    <w:rsid w:val="00492DF9"/>
    <w:rsid w:val="00492EDD"/>
    <w:rsid w:val="00493189"/>
    <w:rsid w:val="004931C7"/>
    <w:rsid w:val="0049327B"/>
    <w:rsid w:val="004932D6"/>
    <w:rsid w:val="0049338D"/>
    <w:rsid w:val="0049341A"/>
    <w:rsid w:val="00493530"/>
    <w:rsid w:val="00493576"/>
    <w:rsid w:val="0049362F"/>
    <w:rsid w:val="00493796"/>
    <w:rsid w:val="004938B0"/>
    <w:rsid w:val="00493A49"/>
    <w:rsid w:val="00493BA8"/>
    <w:rsid w:val="00493E3A"/>
    <w:rsid w:val="00493E96"/>
    <w:rsid w:val="00494241"/>
    <w:rsid w:val="00494257"/>
    <w:rsid w:val="00494529"/>
    <w:rsid w:val="004946DB"/>
    <w:rsid w:val="004946ED"/>
    <w:rsid w:val="0049488B"/>
    <w:rsid w:val="00494AF2"/>
    <w:rsid w:val="00494B4D"/>
    <w:rsid w:val="00494BAC"/>
    <w:rsid w:val="00494C22"/>
    <w:rsid w:val="00494CDF"/>
    <w:rsid w:val="00494E77"/>
    <w:rsid w:val="00494F05"/>
    <w:rsid w:val="004953CC"/>
    <w:rsid w:val="004955AD"/>
    <w:rsid w:val="004955CC"/>
    <w:rsid w:val="004956AE"/>
    <w:rsid w:val="004956CF"/>
    <w:rsid w:val="0049579A"/>
    <w:rsid w:val="00495852"/>
    <w:rsid w:val="004959FF"/>
    <w:rsid w:val="00495A1C"/>
    <w:rsid w:val="00495B53"/>
    <w:rsid w:val="00495CCF"/>
    <w:rsid w:val="00495CED"/>
    <w:rsid w:val="00495D5B"/>
    <w:rsid w:val="00495EA4"/>
    <w:rsid w:val="0049602A"/>
    <w:rsid w:val="00496287"/>
    <w:rsid w:val="0049644B"/>
    <w:rsid w:val="00496491"/>
    <w:rsid w:val="004967A4"/>
    <w:rsid w:val="004967EF"/>
    <w:rsid w:val="00496803"/>
    <w:rsid w:val="0049683D"/>
    <w:rsid w:val="00496874"/>
    <w:rsid w:val="00496966"/>
    <w:rsid w:val="00496AAA"/>
    <w:rsid w:val="00496ABC"/>
    <w:rsid w:val="00496D83"/>
    <w:rsid w:val="00496DAB"/>
    <w:rsid w:val="00496E2E"/>
    <w:rsid w:val="00496E9B"/>
    <w:rsid w:val="00496F9B"/>
    <w:rsid w:val="00497185"/>
    <w:rsid w:val="00497385"/>
    <w:rsid w:val="00497502"/>
    <w:rsid w:val="00497B1D"/>
    <w:rsid w:val="00497C7F"/>
    <w:rsid w:val="00497F5F"/>
    <w:rsid w:val="004A007B"/>
    <w:rsid w:val="004A013A"/>
    <w:rsid w:val="004A0168"/>
    <w:rsid w:val="004A01EC"/>
    <w:rsid w:val="004A02E9"/>
    <w:rsid w:val="004A04A3"/>
    <w:rsid w:val="004A05E1"/>
    <w:rsid w:val="004A06FF"/>
    <w:rsid w:val="004A07BC"/>
    <w:rsid w:val="004A0802"/>
    <w:rsid w:val="004A097F"/>
    <w:rsid w:val="004A0B6F"/>
    <w:rsid w:val="004A0E8E"/>
    <w:rsid w:val="004A122D"/>
    <w:rsid w:val="004A1233"/>
    <w:rsid w:val="004A1247"/>
    <w:rsid w:val="004A149F"/>
    <w:rsid w:val="004A155F"/>
    <w:rsid w:val="004A15D1"/>
    <w:rsid w:val="004A15DC"/>
    <w:rsid w:val="004A17BC"/>
    <w:rsid w:val="004A1871"/>
    <w:rsid w:val="004A18ED"/>
    <w:rsid w:val="004A1910"/>
    <w:rsid w:val="004A19D1"/>
    <w:rsid w:val="004A1A83"/>
    <w:rsid w:val="004A1E73"/>
    <w:rsid w:val="004A1F5E"/>
    <w:rsid w:val="004A1FF1"/>
    <w:rsid w:val="004A20E8"/>
    <w:rsid w:val="004A2328"/>
    <w:rsid w:val="004A237D"/>
    <w:rsid w:val="004A26BE"/>
    <w:rsid w:val="004A26F7"/>
    <w:rsid w:val="004A2868"/>
    <w:rsid w:val="004A2905"/>
    <w:rsid w:val="004A29F4"/>
    <w:rsid w:val="004A2ACF"/>
    <w:rsid w:val="004A2C5F"/>
    <w:rsid w:val="004A2DE2"/>
    <w:rsid w:val="004A2E41"/>
    <w:rsid w:val="004A2F46"/>
    <w:rsid w:val="004A3292"/>
    <w:rsid w:val="004A32B4"/>
    <w:rsid w:val="004A32B6"/>
    <w:rsid w:val="004A342A"/>
    <w:rsid w:val="004A3560"/>
    <w:rsid w:val="004A357E"/>
    <w:rsid w:val="004A378F"/>
    <w:rsid w:val="004A3922"/>
    <w:rsid w:val="004A3EBF"/>
    <w:rsid w:val="004A3FAA"/>
    <w:rsid w:val="004A40E4"/>
    <w:rsid w:val="004A4279"/>
    <w:rsid w:val="004A42B3"/>
    <w:rsid w:val="004A4734"/>
    <w:rsid w:val="004A47BD"/>
    <w:rsid w:val="004A47BE"/>
    <w:rsid w:val="004A487A"/>
    <w:rsid w:val="004A49E8"/>
    <w:rsid w:val="004A4A07"/>
    <w:rsid w:val="004A4AB2"/>
    <w:rsid w:val="004A4CA9"/>
    <w:rsid w:val="004A4F55"/>
    <w:rsid w:val="004A52C8"/>
    <w:rsid w:val="004A5498"/>
    <w:rsid w:val="004A557C"/>
    <w:rsid w:val="004A55A9"/>
    <w:rsid w:val="004A565F"/>
    <w:rsid w:val="004A5759"/>
    <w:rsid w:val="004A5885"/>
    <w:rsid w:val="004A596E"/>
    <w:rsid w:val="004A5A70"/>
    <w:rsid w:val="004A5AC1"/>
    <w:rsid w:val="004A5B2D"/>
    <w:rsid w:val="004A5D32"/>
    <w:rsid w:val="004A5D53"/>
    <w:rsid w:val="004A5D83"/>
    <w:rsid w:val="004A60EB"/>
    <w:rsid w:val="004A61D8"/>
    <w:rsid w:val="004A6492"/>
    <w:rsid w:val="004A64D8"/>
    <w:rsid w:val="004A67B5"/>
    <w:rsid w:val="004A6928"/>
    <w:rsid w:val="004A697E"/>
    <w:rsid w:val="004A6982"/>
    <w:rsid w:val="004A6B08"/>
    <w:rsid w:val="004A6C2F"/>
    <w:rsid w:val="004A6D2B"/>
    <w:rsid w:val="004A6D35"/>
    <w:rsid w:val="004A6DD2"/>
    <w:rsid w:val="004A6FAC"/>
    <w:rsid w:val="004A7203"/>
    <w:rsid w:val="004A720C"/>
    <w:rsid w:val="004A73F5"/>
    <w:rsid w:val="004A78E9"/>
    <w:rsid w:val="004A7931"/>
    <w:rsid w:val="004A7A17"/>
    <w:rsid w:val="004A7D80"/>
    <w:rsid w:val="004A7DEA"/>
    <w:rsid w:val="004A7F56"/>
    <w:rsid w:val="004A7F75"/>
    <w:rsid w:val="004A7F99"/>
    <w:rsid w:val="004B00C9"/>
    <w:rsid w:val="004B02B4"/>
    <w:rsid w:val="004B02CA"/>
    <w:rsid w:val="004B03FF"/>
    <w:rsid w:val="004B083D"/>
    <w:rsid w:val="004B096F"/>
    <w:rsid w:val="004B0A17"/>
    <w:rsid w:val="004B0B00"/>
    <w:rsid w:val="004B0B5F"/>
    <w:rsid w:val="004B0C21"/>
    <w:rsid w:val="004B0C73"/>
    <w:rsid w:val="004B0E21"/>
    <w:rsid w:val="004B0E4C"/>
    <w:rsid w:val="004B0EC4"/>
    <w:rsid w:val="004B0F73"/>
    <w:rsid w:val="004B1129"/>
    <w:rsid w:val="004B1213"/>
    <w:rsid w:val="004B121D"/>
    <w:rsid w:val="004B1285"/>
    <w:rsid w:val="004B1419"/>
    <w:rsid w:val="004B17AB"/>
    <w:rsid w:val="004B17B8"/>
    <w:rsid w:val="004B1A1D"/>
    <w:rsid w:val="004B1B6C"/>
    <w:rsid w:val="004B1BCD"/>
    <w:rsid w:val="004B1DBB"/>
    <w:rsid w:val="004B20C5"/>
    <w:rsid w:val="004B20E8"/>
    <w:rsid w:val="004B21CD"/>
    <w:rsid w:val="004B21EE"/>
    <w:rsid w:val="004B22A0"/>
    <w:rsid w:val="004B26BD"/>
    <w:rsid w:val="004B27B1"/>
    <w:rsid w:val="004B27D2"/>
    <w:rsid w:val="004B2A7C"/>
    <w:rsid w:val="004B2B31"/>
    <w:rsid w:val="004B2B9F"/>
    <w:rsid w:val="004B2CBB"/>
    <w:rsid w:val="004B2D56"/>
    <w:rsid w:val="004B2D8B"/>
    <w:rsid w:val="004B2E4C"/>
    <w:rsid w:val="004B2E95"/>
    <w:rsid w:val="004B2ED8"/>
    <w:rsid w:val="004B328B"/>
    <w:rsid w:val="004B35E0"/>
    <w:rsid w:val="004B3653"/>
    <w:rsid w:val="004B3688"/>
    <w:rsid w:val="004B36B7"/>
    <w:rsid w:val="004B36FD"/>
    <w:rsid w:val="004B374C"/>
    <w:rsid w:val="004B37C4"/>
    <w:rsid w:val="004B382C"/>
    <w:rsid w:val="004B3EEE"/>
    <w:rsid w:val="004B3F8E"/>
    <w:rsid w:val="004B3F90"/>
    <w:rsid w:val="004B40E1"/>
    <w:rsid w:val="004B4114"/>
    <w:rsid w:val="004B4150"/>
    <w:rsid w:val="004B4290"/>
    <w:rsid w:val="004B4494"/>
    <w:rsid w:val="004B45CB"/>
    <w:rsid w:val="004B4609"/>
    <w:rsid w:val="004B4658"/>
    <w:rsid w:val="004B4679"/>
    <w:rsid w:val="004B469D"/>
    <w:rsid w:val="004B4912"/>
    <w:rsid w:val="004B4993"/>
    <w:rsid w:val="004B4A51"/>
    <w:rsid w:val="004B4B08"/>
    <w:rsid w:val="004B4C77"/>
    <w:rsid w:val="004B4CCA"/>
    <w:rsid w:val="004B4D20"/>
    <w:rsid w:val="004B4E12"/>
    <w:rsid w:val="004B4F80"/>
    <w:rsid w:val="004B514B"/>
    <w:rsid w:val="004B52F1"/>
    <w:rsid w:val="004B5650"/>
    <w:rsid w:val="004B588A"/>
    <w:rsid w:val="004B5899"/>
    <w:rsid w:val="004B59F1"/>
    <w:rsid w:val="004B5AFC"/>
    <w:rsid w:val="004B5B42"/>
    <w:rsid w:val="004B5D3C"/>
    <w:rsid w:val="004B5E6A"/>
    <w:rsid w:val="004B5EFC"/>
    <w:rsid w:val="004B5F5B"/>
    <w:rsid w:val="004B60F0"/>
    <w:rsid w:val="004B63B5"/>
    <w:rsid w:val="004B63EE"/>
    <w:rsid w:val="004B6426"/>
    <w:rsid w:val="004B6528"/>
    <w:rsid w:val="004B6844"/>
    <w:rsid w:val="004B69E0"/>
    <w:rsid w:val="004B69EC"/>
    <w:rsid w:val="004B6C01"/>
    <w:rsid w:val="004B6F2A"/>
    <w:rsid w:val="004B714F"/>
    <w:rsid w:val="004B71EF"/>
    <w:rsid w:val="004B720E"/>
    <w:rsid w:val="004B738D"/>
    <w:rsid w:val="004B73C0"/>
    <w:rsid w:val="004B7456"/>
    <w:rsid w:val="004B7607"/>
    <w:rsid w:val="004B7668"/>
    <w:rsid w:val="004B76A5"/>
    <w:rsid w:val="004B77E9"/>
    <w:rsid w:val="004B7895"/>
    <w:rsid w:val="004B7902"/>
    <w:rsid w:val="004B7ACC"/>
    <w:rsid w:val="004B7B53"/>
    <w:rsid w:val="004B7BE5"/>
    <w:rsid w:val="004B7C0C"/>
    <w:rsid w:val="004B7C82"/>
    <w:rsid w:val="004B7CD8"/>
    <w:rsid w:val="004B7D57"/>
    <w:rsid w:val="004B7E5F"/>
    <w:rsid w:val="004C0053"/>
    <w:rsid w:val="004C02C1"/>
    <w:rsid w:val="004C03A6"/>
    <w:rsid w:val="004C03B7"/>
    <w:rsid w:val="004C03C3"/>
    <w:rsid w:val="004C049D"/>
    <w:rsid w:val="004C05E9"/>
    <w:rsid w:val="004C0694"/>
    <w:rsid w:val="004C0714"/>
    <w:rsid w:val="004C074B"/>
    <w:rsid w:val="004C081F"/>
    <w:rsid w:val="004C08B4"/>
    <w:rsid w:val="004C0AE3"/>
    <w:rsid w:val="004C0F8E"/>
    <w:rsid w:val="004C162F"/>
    <w:rsid w:val="004C17CC"/>
    <w:rsid w:val="004C1856"/>
    <w:rsid w:val="004C1886"/>
    <w:rsid w:val="004C1AC0"/>
    <w:rsid w:val="004C1BB9"/>
    <w:rsid w:val="004C1C15"/>
    <w:rsid w:val="004C1C63"/>
    <w:rsid w:val="004C1D88"/>
    <w:rsid w:val="004C1EA4"/>
    <w:rsid w:val="004C226D"/>
    <w:rsid w:val="004C2308"/>
    <w:rsid w:val="004C2758"/>
    <w:rsid w:val="004C27EA"/>
    <w:rsid w:val="004C294D"/>
    <w:rsid w:val="004C29B9"/>
    <w:rsid w:val="004C2B76"/>
    <w:rsid w:val="004C2C12"/>
    <w:rsid w:val="004C2ECD"/>
    <w:rsid w:val="004C30B4"/>
    <w:rsid w:val="004C33A1"/>
    <w:rsid w:val="004C343A"/>
    <w:rsid w:val="004C38A5"/>
    <w:rsid w:val="004C392D"/>
    <w:rsid w:val="004C39DC"/>
    <w:rsid w:val="004C3AB8"/>
    <w:rsid w:val="004C3ACF"/>
    <w:rsid w:val="004C3E67"/>
    <w:rsid w:val="004C3E7B"/>
    <w:rsid w:val="004C3EE1"/>
    <w:rsid w:val="004C3F7D"/>
    <w:rsid w:val="004C40FE"/>
    <w:rsid w:val="004C41AF"/>
    <w:rsid w:val="004C420D"/>
    <w:rsid w:val="004C44F6"/>
    <w:rsid w:val="004C4614"/>
    <w:rsid w:val="004C47A3"/>
    <w:rsid w:val="004C4A80"/>
    <w:rsid w:val="004C4AAB"/>
    <w:rsid w:val="004C4B4C"/>
    <w:rsid w:val="004C4B8A"/>
    <w:rsid w:val="004C4E57"/>
    <w:rsid w:val="004C4E5C"/>
    <w:rsid w:val="004C50F4"/>
    <w:rsid w:val="004C51DA"/>
    <w:rsid w:val="004C51E2"/>
    <w:rsid w:val="004C5281"/>
    <w:rsid w:val="004C53B5"/>
    <w:rsid w:val="004C5414"/>
    <w:rsid w:val="004C5428"/>
    <w:rsid w:val="004C55DD"/>
    <w:rsid w:val="004C55E9"/>
    <w:rsid w:val="004C5668"/>
    <w:rsid w:val="004C57E8"/>
    <w:rsid w:val="004C58D4"/>
    <w:rsid w:val="004C597A"/>
    <w:rsid w:val="004C59CE"/>
    <w:rsid w:val="004C59DA"/>
    <w:rsid w:val="004C5A65"/>
    <w:rsid w:val="004C5DE4"/>
    <w:rsid w:val="004C5F0B"/>
    <w:rsid w:val="004C608A"/>
    <w:rsid w:val="004C64BF"/>
    <w:rsid w:val="004C64D8"/>
    <w:rsid w:val="004C6559"/>
    <w:rsid w:val="004C65A3"/>
    <w:rsid w:val="004C6655"/>
    <w:rsid w:val="004C66C8"/>
    <w:rsid w:val="004C66EA"/>
    <w:rsid w:val="004C6818"/>
    <w:rsid w:val="004C686A"/>
    <w:rsid w:val="004C68D3"/>
    <w:rsid w:val="004C698B"/>
    <w:rsid w:val="004C6A61"/>
    <w:rsid w:val="004C6A6B"/>
    <w:rsid w:val="004C6A7C"/>
    <w:rsid w:val="004C6B93"/>
    <w:rsid w:val="004C6CB2"/>
    <w:rsid w:val="004C6E40"/>
    <w:rsid w:val="004C6E97"/>
    <w:rsid w:val="004C6F09"/>
    <w:rsid w:val="004C6F13"/>
    <w:rsid w:val="004C7122"/>
    <w:rsid w:val="004C71DC"/>
    <w:rsid w:val="004C7214"/>
    <w:rsid w:val="004C7225"/>
    <w:rsid w:val="004C7681"/>
    <w:rsid w:val="004C76BA"/>
    <w:rsid w:val="004C779E"/>
    <w:rsid w:val="004C7883"/>
    <w:rsid w:val="004C791F"/>
    <w:rsid w:val="004C7949"/>
    <w:rsid w:val="004C79BF"/>
    <w:rsid w:val="004C7C1F"/>
    <w:rsid w:val="004C7CEE"/>
    <w:rsid w:val="004D0189"/>
    <w:rsid w:val="004D01CA"/>
    <w:rsid w:val="004D01CB"/>
    <w:rsid w:val="004D01D1"/>
    <w:rsid w:val="004D01F8"/>
    <w:rsid w:val="004D0296"/>
    <w:rsid w:val="004D0428"/>
    <w:rsid w:val="004D0473"/>
    <w:rsid w:val="004D04B5"/>
    <w:rsid w:val="004D04BB"/>
    <w:rsid w:val="004D08D1"/>
    <w:rsid w:val="004D0922"/>
    <w:rsid w:val="004D0984"/>
    <w:rsid w:val="004D0B0B"/>
    <w:rsid w:val="004D1054"/>
    <w:rsid w:val="004D10EA"/>
    <w:rsid w:val="004D10FA"/>
    <w:rsid w:val="004D13A1"/>
    <w:rsid w:val="004D13D2"/>
    <w:rsid w:val="004D1568"/>
    <w:rsid w:val="004D17CC"/>
    <w:rsid w:val="004D1942"/>
    <w:rsid w:val="004D1CAA"/>
    <w:rsid w:val="004D1F3D"/>
    <w:rsid w:val="004D1FF2"/>
    <w:rsid w:val="004D2001"/>
    <w:rsid w:val="004D208D"/>
    <w:rsid w:val="004D2268"/>
    <w:rsid w:val="004D27C2"/>
    <w:rsid w:val="004D280D"/>
    <w:rsid w:val="004D29B0"/>
    <w:rsid w:val="004D2A18"/>
    <w:rsid w:val="004D2BB1"/>
    <w:rsid w:val="004D2C4C"/>
    <w:rsid w:val="004D2CB2"/>
    <w:rsid w:val="004D2FC7"/>
    <w:rsid w:val="004D3028"/>
    <w:rsid w:val="004D3153"/>
    <w:rsid w:val="004D3250"/>
    <w:rsid w:val="004D351B"/>
    <w:rsid w:val="004D364D"/>
    <w:rsid w:val="004D377F"/>
    <w:rsid w:val="004D3BA5"/>
    <w:rsid w:val="004D4347"/>
    <w:rsid w:val="004D4834"/>
    <w:rsid w:val="004D4896"/>
    <w:rsid w:val="004D48C0"/>
    <w:rsid w:val="004D48CA"/>
    <w:rsid w:val="004D49CB"/>
    <w:rsid w:val="004D4B68"/>
    <w:rsid w:val="004D4C79"/>
    <w:rsid w:val="004D4D60"/>
    <w:rsid w:val="004D4F40"/>
    <w:rsid w:val="004D5179"/>
    <w:rsid w:val="004D51BF"/>
    <w:rsid w:val="004D5215"/>
    <w:rsid w:val="004D521E"/>
    <w:rsid w:val="004D5252"/>
    <w:rsid w:val="004D52A4"/>
    <w:rsid w:val="004D52B3"/>
    <w:rsid w:val="004D52DC"/>
    <w:rsid w:val="004D5346"/>
    <w:rsid w:val="004D5417"/>
    <w:rsid w:val="004D58B9"/>
    <w:rsid w:val="004D59B2"/>
    <w:rsid w:val="004D59FB"/>
    <w:rsid w:val="004D5BC9"/>
    <w:rsid w:val="004D5CE2"/>
    <w:rsid w:val="004D5CE8"/>
    <w:rsid w:val="004D5DE9"/>
    <w:rsid w:val="004D5F2B"/>
    <w:rsid w:val="004D60FB"/>
    <w:rsid w:val="004D6100"/>
    <w:rsid w:val="004D6322"/>
    <w:rsid w:val="004D6408"/>
    <w:rsid w:val="004D640A"/>
    <w:rsid w:val="004D6453"/>
    <w:rsid w:val="004D64EC"/>
    <w:rsid w:val="004D6AB2"/>
    <w:rsid w:val="004D6D3A"/>
    <w:rsid w:val="004D6E78"/>
    <w:rsid w:val="004D6E8F"/>
    <w:rsid w:val="004D6F19"/>
    <w:rsid w:val="004D704F"/>
    <w:rsid w:val="004D7101"/>
    <w:rsid w:val="004D7205"/>
    <w:rsid w:val="004D735E"/>
    <w:rsid w:val="004D7388"/>
    <w:rsid w:val="004D738A"/>
    <w:rsid w:val="004D739E"/>
    <w:rsid w:val="004D7497"/>
    <w:rsid w:val="004D774E"/>
    <w:rsid w:val="004D79A5"/>
    <w:rsid w:val="004D7A8E"/>
    <w:rsid w:val="004D7B86"/>
    <w:rsid w:val="004D7C09"/>
    <w:rsid w:val="004E0061"/>
    <w:rsid w:val="004E055A"/>
    <w:rsid w:val="004E0A84"/>
    <w:rsid w:val="004E0ADF"/>
    <w:rsid w:val="004E0CBE"/>
    <w:rsid w:val="004E1061"/>
    <w:rsid w:val="004E1104"/>
    <w:rsid w:val="004E1155"/>
    <w:rsid w:val="004E11BC"/>
    <w:rsid w:val="004E11E3"/>
    <w:rsid w:val="004E135E"/>
    <w:rsid w:val="004E13A7"/>
    <w:rsid w:val="004E1497"/>
    <w:rsid w:val="004E16F8"/>
    <w:rsid w:val="004E19BF"/>
    <w:rsid w:val="004E1BF8"/>
    <w:rsid w:val="004E1D01"/>
    <w:rsid w:val="004E1D8C"/>
    <w:rsid w:val="004E2026"/>
    <w:rsid w:val="004E212C"/>
    <w:rsid w:val="004E2186"/>
    <w:rsid w:val="004E2357"/>
    <w:rsid w:val="004E2365"/>
    <w:rsid w:val="004E2450"/>
    <w:rsid w:val="004E246B"/>
    <w:rsid w:val="004E2484"/>
    <w:rsid w:val="004E2636"/>
    <w:rsid w:val="004E26E4"/>
    <w:rsid w:val="004E29C9"/>
    <w:rsid w:val="004E2AF8"/>
    <w:rsid w:val="004E2C92"/>
    <w:rsid w:val="004E2F5D"/>
    <w:rsid w:val="004E2FD4"/>
    <w:rsid w:val="004E3138"/>
    <w:rsid w:val="004E31A7"/>
    <w:rsid w:val="004E31DB"/>
    <w:rsid w:val="004E31F6"/>
    <w:rsid w:val="004E326A"/>
    <w:rsid w:val="004E32CD"/>
    <w:rsid w:val="004E32CE"/>
    <w:rsid w:val="004E32E4"/>
    <w:rsid w:val="004E3360"/>
    <w:rsid w:val="004E3385"/>
    <w:rsid w:val="004E33D7"/>
    <w:rsid w:val="004E3400"/>
    <w:rsid w:val="004E356A"/>
    <w:rsid w:val="004E3760"/>
    <w:rsid w:val="004E3787"/>
    <w:rsid w:val="004E37E2"/>
    <w:rsid w:val="004E3879"/>
    <w:rsid w:val="004E38BA"/>
    <w:rsid w:val="004E39ED"/>
    <w:rsid w:val="004E3ABB"/>
    <w:rsid w:val="004E413E"/>
    <w:rsid w:val="004E4255"/>
    <w:rsid w:val="004E4270"/>
    <w:rsid w:val="004E432E"/>
    <w:rsid w:val="004E440F"/>
    <w:rsid w:val="004E4743"/>
    <w:rsid w:val="004E4B69"/>
    <w:rsid w:val="004E4BF3"/>
    <w:rsid w:val="004E4FE2"/>
    <w:rsid w:val="004E5095"/>
    <w:rsid w:val="004E518A"/>
    <w:rsid w:val="004E530C"/>
    <w:rsid w:val="004E53D4"/>
    <w:rsid w:val="004E54B1"/>
    <w:rsid w:val="004E550F"/>
    <w:rsid w:val="004E567A"/>
    <w:rsid w:val="004E576C"/>
    <w:rsid w:val="004E58AD"/>
    <w:rsid w:val="004E5ABB"/>
    <w:rsid w:val="004E5E20"/>
    <w:rsid w:val="004E5F3B"/>
    <w:rsid w:val="004E6000"/>
    <w:rsid w:val="004E607A"/>
    <w:rsid w:val="004E60B2"/>
    <w:rsid w:val="004E6106"/>
    <w:rsid w:val="004E61D0"/>
    <w:rsid w:val="004E6330"/>
    <w:rsid w:val="004E6640"/>
    <w:rsid w:val="004E66F9"/>
    <w:rsid w:val="004E66FA"/>
    <w:rsid w:val="004E6717"/>
    <w:rsid w:val="004E6AE3"/>
    <w:rsid w:val="004E6C92"/>
    <w:rsid w:val="004E6CF3"/>
    <w:rsid w:val="004E6D7D"/>
    <w:rsid w:val="004E6DAC"/>
    <w:rsid w:val="004E6E41"/>
    <w:rsid w:val="004E6E50"/>
    <w:rsid w:val="004E6E7D"/>
    <w:rsid w:val="004E6FBA"/>
    <w:rsid w:val="004E7464"/>
    <w:rsid w:val="004E758F"/>
    <w:rsid w:val="004E76D6"/>
    <w:rsid w:val="004E7841"/>
    <w:rsid w:val="004E7A32"/>
    <w:rsid w:val="004E7C2E"/>
    <w:rsid w:val="004E7D56"/>
    <w:rsid w:val="004E7E58"/>
    <w:rsid w:val="004E7EBF"/>
    <w:rsid w:val="004E7EFE"/>
    <w:rsid w:val="004E7FDD"/>
    <w:rsid w:val="004F025C"/>
    <w:rsid w:val="004F028C"/>
    <w:rsid w:val="004F031F"/>
    <w:rsid w:val="004F04C4"/>
    <w:rsid w:val="004F0630"/>
    <w:rsid w:val="004F06B5"/>
    <w:rsid w:val="004F06D1"/>
    <w:rsid w:val="004F076F"/>
    <w:rsid w:val="004F07CE"/>
    <w:rsid w:val="004F0B4B"/>
    <w:rsid w:val="004F0D62"/>
    <w:rsid w:val="004F0D9D"/>
    <w:rsid w:val="004F0DA9"/>
    <w:rsid w:val="004F0E27"/>
    <w:rsid w:val="004F0EDF"/>
    <w:rsid w:val="004F0F55"/>
    <w:rsid w:val="004F1213"/>
    <w:rsid w:val="004F1273"/>
    <w:rsid w:val="004F169B"/>
    <w:rsid w:val="004F1782"/>
    <w:rsid w:val="004F17CA"/>
    <w:rsid w:val="004F18B1"/>
    <w:rsid w:val="004F18CC"/>
    <w:rsid w:val="004F18F8"/>
    <w:rsid w:val="004F1979"/>
    <w:rsid w:val="004F1A11"/>
    <w:rsid w:val="004F1B8A"/>
    <w:rsid w:val="004F1D8E"/>
    <w:rsid w:val="004F1DFB"/>
    <w:rsid w:val="004F1E03"/>
    <w:rsid w:val="004F1F4E"/>
    <w:rsid w:val="004F1F77"/>
    <w:rsid w:val="004F206D"/>
    <w:rsid w:val="004F2197"/>
    <w:rsid w:val="004F26C7"/>
    <w:rsid w:val="004F291C"/>
    <w:rsid w:val="004F29D0"/>
    <w:rsid w:val="004F2ABB"/>
    <w:rsid w:val="004F2CA7"/>
    <w:rsid w:val="004F2E4C"/>
    <w:rsid w:val="004F30C1"/>
    <w:rsid w:val="004F326E"/>
    <w:rsid w:val="004F343B"/>
    <w:rsid w:val="004F35A7"/>
    <w:rsid w:val="004F373B"/>
    <w:rsid w:val="004F377B"/>
    <w:rsid w:val="004F3DBE"/>
    <w:rsid w:val="004F3FE8"/>
    <w:rsid w:val="004F3FEF"/>
    <w:rsid w:val="004F414F"/>
    <w:rsid w:val="004F41EC"/>
    <w:rsid w:val="004F45F4"/>
    <w:rsid w:val="004F4625"/>
    <w:rsid w:val="004F47C7"/>
    <w:rsid w:val="004F47D6"/>
    <w:rsid w:val="004F4872"/>
    <w:rsid w:val="004F4940"/>
    <w:rsid w:val="004F4994"/>
    <w:rsid w:val="004F4DBC"/>
    <w:rsid w:val="004F4DD9"/>
    <w:rsid w:val="004F4F87"/>
    <w:rsid w:val="004F5370"/>
    <w:rsid w:val="004F5518"/>
    <w:rsid w:val="004F59EC"/>
    <w:rsid w:val="004F5A7C"/>
    <w:rsid w:val="004F5B1D"/>
    <w:rsid w:val="004F5B55"/>
    <w:rsid w:val="004F5D3C"/>
    <w:rsid w:val="004F5E9A"/>
    <w:rsid w:val="004F6085"/>
    <w:rsid w:val="004F62FC"/>
    <w:rsid w:val="004F6447"/>
    <w:rsid w:val="004F644B"/>
    <w:rsid w:val="004F64EE"/>
    <w:rsid w:val="004F660F"/>
    <w:rsid w:val="004F67BC"/>
    <w:rsid w:val="004F67DF"/>
    <w:rsid w:val="004F6822"/>
    <w:rsid w:val="004F687F"/>
    <w:rsid w:val="004F69DE"/>
    <w:rsid w:val="004F6B0B"/>
    <w:rsid w:val="004F6B15"/>
    <w:rsid w:val="004F6B69"/>
    <w:rsid w:val="004F6BAB"/>
    <w:rsid w:val="004F6D94"/>
    <w:rsid w:val="004F6F7E"/>
    <w:rsid w:val="004F6FD6"/>
    <w:rsid w:val="004F7483"/>
    <w:rsid w:val="004F74BF"/>
    <w:rsid w:val="004F752D"/>
    <w:rsid w:val="004F7748"/>
    <w:rsid w:val="004F7783"/>
    <w:rsid w:val="004F790E"/>
    <w:rsid w:val="004F79CA"/>
    <w:rsid w:val="004F7B4F"/>
    <w:rsid w:val="004F7BE4"/>
    <w:rsid w:val="004F7BFF"/>
    <w:rsid w:val="004F7E2E"/>
    <w:rsid w:val="004F7F2F"/>
    <w:rsid w:val="004F7F96"/>
    <w:rsid w:val="00500002"/>
    <w:rsid w:val="005002C9"/>
    <w:rsid w:val="005003C7"/>
    <w:rsid w:val="00500576"/>
    <w:rsid w:val="00500769"/>
    <w:rsid w:val="005009C1"/>
    <w:rsid w:val="00500C14"/>
    <w:rsid w:val="00500D21"/>
    <w:rsid w:val="00500D4E"/>
    <w:rsid w:val="00500DEB"/>
    <w:rsid w:val="00501040"/>
    <w:rsid w:val="005010E2"/>
    <w:rsid w:val="00501215"/>
    <w:rsid w:val="00501260"/>
    <w:rsid w:val="00501450"/>
    <w:rsid w:val="005015A9"/>
    <w:rsid w:val="005016B9"/>
    <w:rsid w:val="005016CF"/>
    <w:rsid w:val="0050175B"/>
    <w:rsid w:val="0050183C"/>
    <w:rsid w:val="005018FE"/>
    <w:rsid w:val="00501935"/>
    <w:rsid w:val="00501B30"/>
    <w:rsid w:val="00501B48"/>
    <w:rsid w:val="00501B6B"/>
    <w:rsid w:val="00501D84"/>
    <w:rsid w:val="00502594"/>
    <w:rsid w:val="005025C1"/>
    <w:rsid w:val="005025F5"/>
    <w:rsid w:val="005027EC"/>
    <w:rsid w:val="0050280E"/>
    <w:rsid w:val="005028DB"/>
    <w:rsid w:val="0050294B"/>
    <w:rsid w:val="00502BDD"/>
    <w:rsid w:val="00502C04"/>
    <w:rsid w:val="00502D66"/>
    <w:rsid w:val="00502DB4"/>
    <w:rsid w:val="00502E4F"/>
    <w:rsid w:val="00503074"/>
    <w:rsid w:val="005031AF"/>
    <w:rsid w:val="005031B4"/>
    <w:rsid w:val="00503257"/>
    <w:rsid w:val="005032C7"/>
    <w:rsid w:val="005039C7"/>
    <w:rsid w:val="005039EC"/>
    <w:rsid w:val="00503CA3"/>
    <w:rsid w:val="00503D86"/>
    <w:rsid w:val="00503EBD"/>
    <w:rsid w:val="00503FA4"/>
    <w:rsid w:val="00504073"/>
    <w:rsid w:val="0050424D"/>
    <w:rsid w:val="0050425F"/>
    <w:rsid w:val="0050434F"/>
    <w:rsid w:val="005043BE"/>
    <w:rsid w:val="00504456"/>
    <w:rsid w:val="0050489B"/>
    <w:rsid w:val="005048BF"/>
    <w:rsid w:val="00504957"/>
    <w:rsid w:val="00504986"/>
    <w:rsid w:val="005049ED"/>
    <w:rsid w:val="00504B7F"/>
    <w:rsid w:val="00504C86"/>
    <w:rsid w:val="00504F41"/>
    <w:rsid w:val="005054DA"/>
    <w:rsid w:val="005055EC"/>
    <w:rsid w:val="005059A7"/>
    <w:rsid w:val="00505AA2"/>
    <w:rsid w:val="00505AB4"/>
    <w:rsid w:val="00505B16"/>
    <w:rsid w:val="00505B8D"/>
    <w:rsid w:val="00505C68"/>
    <w:rsid w:val="00505FA7"/>
    <w:rsid w:val="00506120"/>
    <w:rsid w:val="005065EA"/>
    <w:rsid w:val="0050671F"/>
    <w:rsid w:val="005067FB"/>
    <w:rsid w:val="005068D2"/>
    <w:rsid w:val="00506926"/>
    <w:rsid w:val="005069F1"/>
    <w:rsid w:val="00506AA1"/>
    <w:rsid w:val="00506CB3"/>
    <w:rsid w:val="00506CCD"/>
    <w:rsid w:val="00506E68"/>
    <w:rsid w:val="00506EB6"/>
    <w:rsid w:val="00506F6B"/>
    <w:rsid w:val="0050758F"/>
    <w:rsid w:val="005075DD"/>
    <w:rsid w:val="0050764B"/>
    <w:rsid w:val="00507A69"/>
    <w:rsid w:val="00507B72"/>
    <w:rsid w:val="00510154"/>
    <w:rsid w:val="00510195"/>
    <w:rsid w:val="00510256"/>
    <w:rsid w:val="005102A1"/>
    <w:rsid w:val="005102C9"/>
    <w:rsid w:val="005103FA"/>
    <w:rsid w:val="00510789"/>
    <w:rsid w:val="00510925"/>
    <w:rsid w:val="00510ED7"/>
    <w:rsid w:val="00510EE1"/>
    <w:rsid w:val="0051107E"/>
    <w:rsid w:val="00511298"/>
    <w:rsid w:val="005112D2"/>
    <w:rsid w:val="00511322"/>
    <w:rsid w:val="005115A6"/>
    <w:rsid w:val="0051182F"/>
    <w:rsid w:val="005119FF"/>
    <w:rsid w:val="00511A1D"/>
    <w:rsid w:val="00511A37"/>
    <w:rsid w:val="00511B44"/>
    <w:rsid w:val="00511ECB"/>
    <w:rsid w:val="00512039"/>
    <w:rsid w:val="005122E3"/>
    <w:rsid w:val="005125DC"/>
    <w:rsid w:val="00512AF1"/>
    <w:rsid w:val="00512C1F"/>
    <w:rsid w:val="00512C8A"/>
    <w:rsid w:val="00512D68"/>
    <w:rsid w:val="00512D87"/>
    <w:rsid w:val="00512F72"/>
    <w:rsid w:val="00512FC7"/>
    <w:rsid w:val="00513208"/>
    <w:rsid w:val="00513374"/>
    <w:rsid w:val="00513902"/>
    <w:rsid w:val="00513AF3"/>
    <w:rsid w:val="00513B00"/>
    <w:rsid w:val="00513CD7"/>
    <w:rsid w:val="00513D90"/>
    <w:rsid w:val="00513DFD"/>
    <w:rsid w:val="00513F5D"/>
    <w:rsid w:val="005140BE"/>
    <w:rsid w:val="005141FC"/>
    <w:rsid w:val="00514208"/>
    <w:rsid w:val="00514247"/>
    <w:rsid w:val="0051430A"/>
    <w:rsid w:val="0051447D"/>
    <w:rsid w:val="005144AD"/>
    <w:rsid w:val="00514504"/>
    <w:rsid w:val="0051453D"/>
    <w:rsid w:val="00514655"/>
    <w:rsid w:val="005147F3"/>
    <w:rsid w:val="00514917"/>
    <w:rsid w:val="00514D96"/>
    <w:rsid w:val="0051515C"/>
    <w:rsid w:val="00515161"/>
    <w:rsid w:val="005152FE"/>
    <w:rsid w:val="00515664"/>
    <w:rsid w:val="0051599D"/>
    <w:rsid w:val="00515DB4"/>
    <w:rsid w:val="00515F79"/>
    <w:rsid w:val="0051601A"/>
    <w:rsid w:val="0051619B"/>
    <w:rsid w:val="00516244"/>
    <w:rsid w:val="00516259"/>
    <w:rsid w:val="00516358"/>
    <w:rsid w:val="0051658C"/>
    <w:rsid w:val="005166C2"/>
    <w:rsid w:val="00516918"/>
    <w:rsid w:val="00516993"/>
    <w:rsid w:val="00516CD5"/>
    <w:rsid w:val="00516E1F"/>
    <w:rsid w:val="00517123"/>
    <w:rsid w:val="005172B3"/>
    <w:rsid w:val="00517316"/>
    <w:rsid w:val="00517318"/>
    <w:rsid w:val="005174C9"/>
    <w:rsid w:val="00517632"/>
    <w:rsid w:val="005178D8"/>
    <w:rsid w:val="00517975"/>
    <w:rsid w:val="00517B5A"/>
    <w:rsid w:val="00517B8B"/>
    <w:rsid w:val="00517BE5"/>
    <w:rsid w:val="00517CA8"/>
    <w:rsid w:val="00517E48"/>
    <w:rsid w:val="00520730"/>
    <w:rsid w:val="00520769"/>
    <w:rsid w:val="00520820"/>
    <w:rsid w:val="00520A3B"/>
    <w:rsid w:val="00520B69"/>
    <w:rsid w:val="00520E2F"/>
    <w:rsid w:val="00520F1F"/>
    <w:rsid w:val="005211FB"/>
    <w:rsid w:val="0052127A"/>
    <w:rsid w:val="00521495"/>
    <w:rsid w:val="00521500"/>
    <w:rsid w:val="005216F1"/>
    <w:rsid w:val="0052173C"/>
    <w:rsid w:val="005217C2"/>
    <w:rsid w:val="005219DD"/>
    <w:rsid w:val="00521C0F"/>
    <w:rsid w:val="00521C33"/>
    <w:rsid w:val="00521CA9"/>
    <w:rsid w:val="00521CCB"/>
    <w:rsid w:val="00521D0D"/>
    <w:rsid w:val="00521DAA"/>
    <w:rsid w:val="00521F16"/>
    <w:rsid w:val="00521F33"/>
    <w:rsid w:val="00521F58"/>
    <w:rsid w:val="00522264"/>
    <w:rsid w:val="005222C5"/>
    <w:rsid w:val="00522319"/>
    <w:rsid w:val="0052241B"/>
    <w:rsid w:val="0052254F"/>
    <w:rsid w:val="00522689"/>
    <w:rsid w:val="00522922"/>
    <w:rsid w:val="00522B99"/>
    <w:rsid w:val="00522F35"/>
    <w:rsid w:val="0052337C"/>
    <w:rsid w:val="00523531"/>
    <w:rsid w:val="0052353D"/>
    <w:rsid w:val="0052377E"/>
    <w:rsid w:val="005237F3"/>
    <w:rsid w:val="005238C3"/>
    <w:rsid w:val="005239CE"/>
    <w:rsid w:val="00523A0F"/>
    <w:rsid w:val="00523B8D"/>
    <w:rsid w:val="00523BC9"/>
    <w:rsid w:val="005240B2"/>
    <w:rsid w:val="0052424B"/>
    <w:rsid w:val="005246CC"/>
    <w:rsid w:val="00524891"/>
    <w:rsid w:val="00524901"/>
    <w:rsid w:val="00524994"/>
    <w:rsid w:val="00524C64"/>
    <w:rsid w:val="00524D5C"/>
    <w:rsid w:val="00524DE6"/>
    <w:rsid w:val="00524E3C"/>
    <w:rsid w:val="00524F79"/>
    <w:rsid w:val="00524FCA"/>
    <w:rsid w:val="0052518B"/>
    <w:rsid w:val="00525353"/>
    <w:rsid w:val="00525538"/>
    <w:rsid w:val="0052560E"/>
    <w:rsid w:val="0052589A"/>
    <w:rsid w:val="00525963"/>
    <w:rsid w:val="00525D10"/>
    <w:rsid w:val="0052600A"/>
    <w:rsid w:val="00526330"/>
    <w:rsid w:val="005263EA"/>
    <w:rsid w:val="0052665A"/>
    <w:rsid w:val="005266F5"/>
    <w:rsid w:val="00526867"/>
    <w:rsid w:val="00526A1E"/>
    <w:rsid w:val="00526B60"/>
    <w:rsid w:val="00526DF7"/>
    <w:rsid w:val="00527083"/>
    <w:rsid w:val="00527237"/>
    <w:rsid w:val="005272EE"/>
    <w:rsid w:val="005273B6"/>
    <w:rsid w:val="0052749C"/>
    <w:rsid w:val="00527593"/>
    <w:rsid w:val="005277A6"/>
    <w:rsid w:val="005279AE"/>
    <w:rsid w:val="00527AEB"/>
    <w:rsid w:val="00527AF1"/>
    <w:rsid w:val="00527C8B"/>
    <w:rsid w:val="00527E1D"/>
    <w:rsid w:val="00527FEF"/>
    <w:rsid w:val="0053009F"/>
    <w:rsid w:val="005300B2"/>
    <w:rsid w:val="0053011F"/>
    <w:rsid w:val="0053023B"/>
    <w:rsid w:val="005304BA"/>
    <w:rsid w:val="00530532"/>
    <w:rsid w:val="0053054D"/>
    <w:rsid w:val="00530654"/>
    <w:rsid w:val="005306ED"/>
    <w:rsid w:val="00530840"/>
    <w:rsid w:val="00530A85"/>
    <w:rsid w:val="00530A9F"/>
    <w:rsid w:val="00530ACB"/>
    <w:rsid w:val="005310CE"/>
    <w:rsid w:val="005310D8"/>
    <w:rsid w:val="005310EE"/>
    <w:rsid w:val="005311DD"/>
    <w:rsid w:val="00531261"/>
    <w:rsid w:val="005312E1"/>
    <w:rsid w:val="00531305"/>
    <w:rsid w:val="005313F8"/>
    <w:rsid w:val="00531585"/>
    <w:rsid w:val="005315CB"/>
    <w:rsid w:val="005317F1"/>
    <w:rsid w:val="0053182A"/>
    <w:rsid w:val="00531869"/>
    <w:rsid w:val="00531898"/>
    <w:rsid w:val="00531922"/>
    <w:rsid w:val="0053199E"/>
    <w:rsid w:val="00531B8C"/>
    <w:rsid w:val="00531BD4"/>
    <w:rsid w:val="00531D22"/>
    <w:rsid w:val="00531F23"/>
    <w:rsid w:val="0053208B"/>
    <w:rsid w:val="005320D1"/>
    <w:rsid w:val="005320F1"/>
    <w:rsid w:val="005322CD"/>
    <w:rsid w:val="005322CF"/>
    <w:rsid w:val="005322F3"/>
    <w:rsid w:val="00532341"/>
    <w:rsid w:val="00532353"/>
    <w:rsid w:val="005323E1"/>
    <w:rsid w:val="00532579"/>
    <w:rsid w:val="00532726"/>
    <w:rsid w:val="0053274E"/>
    <w:rsid w:val="005327B0"/>
    <w:rsid w:val="005334B8"/>
    <w:rsid w:val="005334E8"/>
    <w:rsid w:val="005335B1"/>
    <w:rsid w:val="00533799"/>
    <w:rsid w:val="0053388D"/>
    <w:rsid w:val="005338FB"/>
    <w:rsid w:val="00533A36"/>
    <w:rsid w:val="00533BE8"/>
    <w:rsid w:val="00533CFD"/>
    <w:rsid w:val="00534309"/>
    <w:rsid w:val="00534320"/>
    <w:rsid w:val="0053436C"/>
    <w:rsid w:val="005343E3"/>
    <w:rsid w:val="00534688"/>
    <w:rsid w:val="00534813"/>
    <w:rsid w:val="0053482F"/>
    <w:rsid w:val="00534835"/>
    <w:rsid w:val="005349C9"/>
    <w:rsid w:val="00534A40"/>
    <w:rsid w:val="00534A5D"/>
    <w:rsid w:val="00534CA9"/>
    <w:rsid w:val="00534DEA"/>
    <w:rsid w:val="00534FDE"/>
    <w:rsid w:val="005350A2"/>
    <w:rsid w:val="005350B1"/>
    <w:rsid w:val="00535112"/>
    <w:rsid w:val="0053516F"/>
    <w:rsid w:val="0053529E"/>
    <w:rsid w:val="00535326"/>
    <w:rsid w:val="00535399"/>
    <w:rsid w:val="005353B3"/>
    <w:rsid w:val="0053553B"/>
    <w:rsid w:val="0053553D"/>
    <w:rsid w:val="005356BD"/>
    <w:rsid w:val="00535748"/>
    <w:rsid w:val="00535888"/>
    <w:rsid w:val="00535902"/>
    <w:rsid w:val="0053592E"/>
    <w:rsid w:val="00535CAA"/>
    <w:rsid w:val="0053612C"/>
    <w:rsid w:val="005361BC"/>
    <w:rsid w:val="005361DF"/>
    <w:rsid w:val="0053620C"/>
    <w:rsid w:val="0053642F"/>
    <w:rsid w:val="00536750"/>
    <w:rsid w:val="005368C9"/>
    <w:rsid w:val="005369FA"/>
    <w:rsid w:val="00536AD7"/>
    <w:rsid w:val="00536B4F"/>
    <w:rsid w:val="00536DB9"/>
    <w:rsid w:val="00536F64"/>
    <w:rsid w:val="005370DE"/>
    <w:rsid w:val="0053729C"/>
    <w:rsid w:val="0053745B"/>
    <w:rsid w:val="005374BF"/>
    <w:rsid w:val="0053759C"/>
    <w:rsid w:val="0053776D"/>
    <w:rsid w:val="005377E8"/>
    <w:rsid w:val="00537AA8"/>
    <w:rsid w:val="00537E7B"/>
    <w:rsid w:val="00537F1D"/>
    <w:rsid w:val="00540388"/>
    <w:rsid w:val="005403C2"/>
    <w:rsid w:val="005404DF"/>
    <w:rsid w:val="0054063A"/>
    <w:rsid w:val="0054069D"/>
    <w:rsid w:val="00540785"/>
    <w:rsid w:val="00540974"/>
    <w:rsid w:val="00540ACA"/>
    <w:rsid w:val="00540C10"/>
    <w:rsid w:val="00541021"/>
    <w:rsid w:val="005411B3"/>
    <w:rsid w:val="005411B4"/>
    <w:rsid w:val="00541467"/>
    <w:rsid w:val="0054147E"/>
    <w:rsid w:val="00541531"/>
    <w:rsid w:val="00541638"/>
    <w:rsid w:val="0054177B"/>
    <w:rsid w:val="00541880"/>
    <w:rsid w:val="005418D9"/>
    <w:rsid w:val="00541A6B"/>
    <w:rsid w:val="00541AB9"/>
    <w:rsid w:val="00541B53"/>
    <w:rsid w:val="00541BAA"/>
    <w:rsid w:val="00541C40"/>
    <w:rsid w:val="00541D6E"/>
    <w:rsid w:val="00541FA8"/>
    <w:rsid w:val="0054215D"/>
    <w:rsid w:val="0054216F"/>
    <w:rsid w:val="005421C0"/>
    <w:rsid w:val="00542371"/>
    <w:rsid w:val="0054250D"/>
    <w:rsid w:val="00542571"/>
    <w:rsid w:val="005426C1"/>
    <w:rsid w:val="00542A22"/>
    <w:rsid w:val="00542AB6"/>
    <w:rsid w:val="00542AC9"/>
    <w:rsid w:val="00542B54"/>
    <w:rsid w:val="00542D6A"/>
    <w:rsid w:val="005433BE"/>
    <w:rsid w:val="005435A9"/>
    <w:rsid w:val="005437C8"/>
    <w:rsid w:val="00543C6F"/>
    <w:rsid w:val="00543F29"/>
    <w:rsid w:val="00544529"/>
    <w:rsid w:val="00544540"/>
    <w:rsid w:val="00544932"/>
    <w:rsid w:val="00544981"/>
    <w:rsid w:val="00544A93"/>
    <w:rsid w:val="00544CD6"/>
    <w:rsid w:val="00544DDB"/>
    <w:rsid w:val="00544E2C"/>
    <w:rsid w:val="00544E72"/>
    <w:rsid w:val="00545002"/>
    <w:rsid w:val="00545176"/>
    <w:rsid w:val="00545261"/>
    <w:rsid w:val="0054526B"/>
    <w:rsid w:val="005453FD"/>
    <w:rsid w:val="0054568B"/>
    <w:rsid w:val="0054573A"/>
    <w:rsid w:val="005458B4"/>
    <w:rsid w:val="00545ADF"/>
    <w:rsid w:val="00545C34"/>
    <w:rsid w:val="00545DA5"/>
    <w:rsid w:val="00545FE2"/>
    <w:rsid w:val="0054604D"/>
    <w:rsid w:val="005460CE"/>
    <w:rsid w:val="00546101"/>
    <w:rsid w:val="00546117"/>
    <w:rsid w:val="005463A7"/>
    <w:rsid w:val="005464AA"/>
    <w:rsid w:val="0054650B"/>
    <w:rsid w:val="00546591"/>
    <w:rsid w:val="005467C3"/>
    <w:rsid w:val="00546869"/>
    <w:rsid w:val="0054687B"/>
    <w:rsid w:val="005469E1"/>
    <w:rsid w:val="00546A47"/>
    <w:rsid w:val="00546CAA"/>
    <w:rsid w:val="00546DA7"/>
    <w:rsid w:val="00546FE1"/>
    <w:rsid w:val="00547066"/>
    <w:rsid w:val="00547189"/>
    <w:rsid w:val="0054729D"/>
    <w:rsid w:val="005473D5"/>
    <w:rsid w:val="00547617"/>
    <w:rsid w:val="00547801"/>
    <w:rsid w:val="00547D90"/>
    <w:rsid w:val="005501EF"/>
    <w:rsid w:val="0055073F"/>
    <w:rsid w:val="005508BA"/>
    <w:rsid w:val="00550A60"/>
    <w:rsid w:val="00550BDF"/>
    <w:rsid w:val="00550D35"/>
    <w:rsid w:val="00550EB8"/>
    <w:rsid w:val="00551126"/>
    <w:rsid w:val="00551337"/>
    <w:rsid w:val="005513F0"/>
    <w:rsid w:val="00551482"/>
    <w:rsid w:val="0055174D"/>
    <w:rsid w:val="0055187E"/>
    <w:rsid w:val="00551895"/>
    <w:rsid w:val="00551A98"/>
    <w:rsid w:val="00551B1C"/>
    <w:rsid w:val="00551E4C"/>
    <w:rsid w:val="00552014"/>
    <w:rsid w:val="00552050"/>
    <w:rsid w:val="0055229F"/>
    <w:rsid w:val="005523EC"/>
    <w:rsid w:val="00552737"/>
    <w:rsid w:val="00552C75"/>
    <w:rsid w:val="00552EA3"/>
    <w:rsid w:val="00552EC7"/>
    <w:rsid w:val="00553150"/>
    <w:rsid w:val="005532CF"/>
    <w:rsid w:val="00553305"/>
    <w:rsid w:val="0055334D"/>
    <w:rsid w:val="00553589"/>
    <w:rsid w:val="005535C1"/>
    <w:rsid w:val="005535F0"/>
    <w:rsid w:val="005536F0"/>
    <w:rsid w:val="0055375A"/>
    <w:rsid w:val="005537B6"/>
    <w:rsid w:val="00553862"/>
    <w:rsid w:val="005538A4"/>
    <w:rsid w:val="00553918"/>
    <w:rsid w:val="0055392D"/>
    <w:rsid w:val="0055394D"/>
    <w:rsid w:val="005539F1"/>
    <w:rsid w:val="00553A18"/>
    <w:rsid w:val="00553A3E"/>
    <w:rsid w:val="00553B04"/>
    <w:rsid w:val="00553C30"/>
    <w:rsid w:val="00553CE5"/>
    <w:rsid w:val="00553EA3"/>
    <w:rsid w:val="00554030"/>
    <w:rsid w:val="0055403C"/>
    <w:rsid w:val="00554106"/>
    <w:rsid w:val="00554161"/>
    <w:rsid w:val="00554189"/>
    <w:rsid w:val="005541F7"/>
    <w:rsid w:val="00554226"/>
    <w:rsid w:val="005544E9"/>
    <w:rsid w:val="0055451D"/>
    <w:rsid w:val="005545B2"/>
    <w:rsid w:val="0055476A"/>
    <w:rsid w:val="00554857"/>
    <w:rsid w:val="00554B8C"/>
    <w:rsid w:val="00554CC4"/>
    <w:rsid w:val="00554D2B"/>
    <w:rsid w:val="00554EA5"/>
    <w:rsid w:val="00554EF7"/>
    <w:rsid w:val="00554F5A"/>
    <w:rsid w:val="00554F76"/>
    <w:rsid w:val="00554FFC"/>
    <w:rsid w:val="00555326"/>
    <w:rsid w:val="005554D1"/>
    <w:rsid w:val="00555560"/>
    <w:rsid w:val="0055589F"/>
    <w:rsid w:val="005559EC"/>
    <w:rsid w:val="00555B27"/>
    <w:rsid w:val="00555C13"/>
    <w:rsid w:val="00555D8E"/>
    <w:rsid w:val="00555F6C"/>
    <w:rsid w:val="00555F83"/>
    <w:rsid w:val="0055605A"/>
    <w:rsid w:val="005560AD"/>
    <w:rsid w:val="005560B8"/>
    <w:rsid w:val="0055621A"/>
    <w:rsid w:val="005562A4"/>
    <w:rsid w:val="005562C4"/>
    <w:rsid w:val="00556329"/>
    <w:rsid w:val="0055641C"/>
    <w:rsid w:val="005565B5"/>
    <w:rsid w:val="005565E7"/>
    <w:rsid w:val="005566A4"/>
    <w:rsid w:val="00556738"/>
    <w:rsid w:val="0055673D"/>
    <w:rsid w:val="005568E6"/>
    <w:rsid w:val="005569B7"/>
    <w:rsid w:val="00556BBB"/>
    <w:rsid w:val="00556BC2"/>
    <w:rsid w:val="00556C00"/>
    <w:rsid w:val="00556C40"/>
    <w:rsid w:val="00556D6F"/>
    <w:rsid w:val="00556DE1"/>
    <w:rsid w:val="00556FB0"/>
    <w:rsid w:val="00557235"/>
    <w:rsid w:val="005573A0"/>
    <w:rsid w:val="0055760C"/>
    <w:rsid w:val="0055768F"/>
    <w:rsid w:val="005579B3"/>
    <w:rsid w:val="00557B55"/>
    <w:rsid w:val="00557BEE"/>
    <w:rsid w:val="00557CD2"/>
    <w:rsid w:val="00557D3F"/>
    <w:rsid w:val="0056011D"/>
    <w:rsid w:val="00560147"/>
    <w:rsid w:val="005601EE"/>
    <w:rsid w:val="0056023F"/>
    <w:rsid w:val="005602BD"/>
    <w:rsid w:val="00560643"/>
    <w:rsid w:val="005608E4"/>
    <w:rsid w:val="00560AA8"/>
    <w:rsid w:val="00560B63"/>
    <w:rsid w:val="00560BEF"/>
    <w:rsid w:val="00560CCB"/>
    <w:rsid w:val="00560DA0"/>
    <w:rsid w:val="00560FB6"/>
    <w:rsid w:val="005610EE"/>
    <w:rsid w:val="005611AB"/>
    <w:rsid w:val="00561204"/>
    <w:rsid w:val="00561334"/>
    <w:rsid w:val="005614D3"/>
    <w:rsid w:val="00561508"/>
    <w:rsid w:val="005615CC"/>
    <w:rsid w:val="00561804"/>
    <w:rsid w:val="005618DA"/>
    <w:rsid w:val="00561933"/>
    <w:rsid w:val="00561B6A"/>
    <w:rsid w:val="00561DE2"/>
    <w:rsid w:val="00561F65"/>
    <w:rsid w:val="00561F70"/>
    <w:rsid w:val="00561FDF"/>
    <w:rsid w:val="0056206D"/>
    <w:rsid w:val="00562074"/>
    <w:rsid w:val="00562498"/>
    <w:rsid w:val="00562843"/>
    <w:rsid w:val="005628EF"/>
    <w:rsid w:val="00562A04"/>
    <w:rsid w:val="00562AAE"/>
    <w:rsid w:val="00562B63"/>
    <w:rsid w:val="00562C9D"/>
    <w:rsid w:val="00562F28"/>
    <w:rsid w:val="00562F7B"/>
    <w:rsid w:val="00562F86"/>
    <w:rsid w:val="00563170"/>
    <w:rsid w:val="005631DB"/>
    <w:rsid w:val="0056329A"/>
    <w:rsid w:val="00563A89"/>
    <w:rsid w:val="00563B34"/>
    <w:rsid w:val="00563CFF"/>
    <w:rsid w:val="00563D3E"/>
    <w:rsid w:val="00563E2C"/>
    <w:rsid w:val="00563F42"/>
    <w:rsid w:val="005640CC"/>
    <w:rsid w:val="005645B1"/>
    <w:rsid w:val="0056482E"/>
    <w:rsid w:val="00564918"/>
    <w:rsid w:val="00564A85"/>
    <w:rsid w:val="00564E44"/>
    <w:rsid w:val="00564E47"/>
    <w:rsid w:val="00564E99"/>
    <w:rsid w:val="0056506C"/>
    <w:rsid w:val="0056555A"/>
    <w:rsid w:val="005655E3"/>
    <w:rsid w:val="00565767"/>
    <w:rsid w:val="00565873"/>
    <w:rsid w:val="005659AE"/>
    <w:rsid w:val="00565B91"/>
    <w:rsid w:val="00565C5E"/>
    <w:rsid w:val="00565DEE"/>
    <w:rsid w:val="00565EF2"/>
    <w:rsid w:val="00565F17"/>
    <w:rsid w:val="00565F8B"/>
    <w:rsid w:val="005661A5"/>
    <w:rsid w:val="005661F7"/>
    <w:rsid w:val="005665C3"/>
    <w:rsid w:val="005665C9"/>
    <w:rsid w:val="00566637"/>
    <w:rsid w:val="005669E5"/>
    <w:rsid w:val="00566B57"/>
    <w:rsid w:val="00566FAC"/>
    <w:rsid w:val="00567012"/>
    <w:rsid w:val="005671DC"/>
    <w:rsid w:val="005673E7"/>
    <w:rsid w:val="00567400"/>
    <w:rsid w:val="005674B3"/>
    <w:rsid w:val="005676EF"/>
    <w:rsid w:val="0056782A"/>
    <w:rsid w:val="005678D9"/>
    <w:rsid w:val="0056791F"/>
    <w:rsid w:val="00567B35"/>
    <w:rsid w:val="005703CF"/>
    <w:rsid w:val="005703D6"/>
    <w:rsid w:val="00570513"/>
    <w:rsid w:val="00570919"/>
    <w:rsid w:val="00570A78"/>
    <w:rsid w:val="00570AF8"/>
    <w:rsid w:val="00570ED7"/>
    <w:rsid w:val="005710CA"/>
    <w:rsid w:val="00571244"/>
    <w:rsid w:val="005712FC"/>
    <w:rsid w:val="00571321"/>
    <w:rsid w:val="005714A8"/>
    <w:rsid w:val="005716F0"/>
    <w:rsid w:val="0057172D"/>
    <w:rsid w:val="005718EF"/>
    <w:rsid w:val="00571909"/>
    <w:rsid w:val="0057191A"/>
    <w:rsid w:val="00571C5E"/>
    <w:rsid w:val="00571F9A"/>
    <w:rsid w:val="00572050"/>
    <w:rsid w:val="0057212D"/>
    <w:rsid w:val="00572282"/>
    <w:rsid w:val="0057229F"/>
    <w:rsid w:val="0057275B"/>
    <w:rsid w:val="00572790"/>
    <w:rsid w:val="00572A39"/>
    <w:rsid w:val="00572C6E"/>
    <w:rsid w:val="00572E3E"/>
    <w:rsid w:val="00572F7C"/>
    <w:rsid w:val="005735A4"/>
    <w:rsid w:val="005735DB"/>
    <w:rsid w:val="00573657"/>
    <w:rsid w:val="00573899"/>
    <w:rsid w:val="00573943"/>
    <w:rsid w:val="00573CA6"/>
    <w:rsid w:val="00573DB8"/>
    <w:rsid w:val="00573DC7"/>
    <w:rsid w:val="00573E3D"/>
    <w:rsid w:val="00573F28"/>
    <w:rsid w:val="00573FD6"/>
    <w:rsid w:val="00574081"/>
    <w:rsid w:val="005740FD"/>
    <w:rsid w:val="00574160"/>
    <w:rsid w:val="00574422"/>
    <w:rsid w:val="0057459C"/>
    <w:rsid w:val="00574609"/>
    <w:rsid w:val="00574751"/>
    <w:rsid w:val="00574965"/>
    <w:rsid w:val="00574A6D"/>
    <w:rsid w:val="00574B09"/>
    <w:rsid w:val="00574DFC"/>
    <w:rsid w:val="00575058"/>
    <w:rsid w:val="005751A0"/>
    <w:rsid w:val="005753C9"/>
    <w:rsid w:val="005753ED"/>
    <w:rsid w:val="005754EC"/>
    <w:rsid w:val="005755F0"/>
    <w:rsid w:val="00575649"/>
    <w:rsid w:val="00575744"/>
    <w:rsid w:val="005758AC"/>
    <w:rsid w:val="00575AE4"/>
    <w:rsid w:val="00575B98"/>
    <w:rsid w:val="00575F45"/>
    <w:rsid w:val="00575F72"/>
    <w:rsid w:val="0057612C"/>
    <w:rsid w:val="0057617E"/>
    <w:rsid w:val="0057689B"/>
    <w:rsid w:val="005769F8"/>
    <w:rsid w:val="00576C57"/>
    <w:rsid w:val="00576D9E"/>
    <w:rsid w:val="00576DC9"/>
    <w:rsid w:val="00576E80"/>
    <w:rsid w:val="00577126"/>
    <w:rsid w:val="0057712A"/>
    <w:rsid w:val="0057715F"/>
    <w:rsid w:val="005771AB"/>
    <w:rsid w:val="005772B8"/>
    <w:rsid w:val="005772DF"/>
    <w:rsid w:val="0057739F"/>
    <w:rsid w:val="00577417"/>
    <w:rsid w:val="00577463"/>
    <w:rsid w:val="005774B1"/>
    <w:rsid w:val="00577796"/>
    <w:rsid w:val="005777FE"/>
    <w:rsid w:val="00577932"/>
    <w:rsid w:val="005779EA"/>
    <w:rsid w:val="00577A9E"/>
    <w:rsid w:val="00577CDC"/>
    <w:rsid w:val="00577E8D"/>
    <w:rsid w:val="00577EF0"/>
    <w:rsid w:val="00577FAE"/>
    <w:rsid w:val="00580323"/>
    <w:rsid w:val="0058048C"/>
    <w:rsid w:val="00580546"/>
    <w:rsid w:val="005807C1"/>
    <w:rsid w:val="0058081E"/>
    <w:rsid w:val="00580890"/>
    <w:rsid w:val="005809CD"/>
    <w:rsid w:val="00580A62"/>
    <w:rsid w:val="00580AC6"/>
    <w:rsid w:val="00580B07"/>
    <w:rsid w:val="00580BCC"/>
    <w:rsid w:val="00580D78"/>
    <w:rsid w:val="00580DBF"/>
    <w:rsid w:val="00580E9D"/>
    <w:rsid w:val="00580EBE"/>
    <w:rsid w:val="00581005"/>
    <w:rsid w:val="00581032"/>
    <w:rsid w:val="00581098"/>
    <w:rsid w:val="005811A9"/>
    <w:rsid w:val="005811C0"/>
    <w:rsid w:val="00581402"/>
    <w:rsid w:val="005817B8"/>
    <w:rsid w:val="00581927"/>
    <w:rsid w:val="00581A51"/>
    <w:rsid w:val="00581ABD"/>
    <w:rsid w:val="00581FC7"/>
    <w:rsid w:val="0058202F"/>
    <w:rsid w:val="005820F7"/>
    <w:rsid w:val="0058221B"/>
    <w:rsid w:val="0058221D"/>
    <w:rsid w:val="00582510"/>
    <w:rsid w:val="00582899"/>
    <w:rsid w:val="0058294C"/>
    <w:rsid w:val="00582AA9"/>
    <w:rsid w:val="00582AB8"/>
    <w:rsid w:val="00582B06"/>
    <w:rsid w:val="00582B90"/>
    <w:rsid w:val="00582C1B"/>
    <w:rsid w:val="00582C2A"/>
    <w:rsid w:val="0058329B"/>
    <w:rsid w:val="0058338D"/>
    <w:rsid w:val="005833B8"/>
    <w:rsid w:val="0058367E"/>
    <w:rsid w:val="00583769"/>
    <w:rsid w:val="0058378C"/>
    <w:rsid w:val="0058388F"/>
    <w:rsid w:val="005838AD"/>
    <w:rsid w:val="005839B6"/>
    <w:rsid w:val="00583E68"/>
    <w:rsid w:val="00583ED3"/>
    <w:rsid w:val="00583F2B"/>
    <w:rsid w:val="00583F6E"/>
    <w:rsid w:val="00583F89"/>
    <w:rsid w:val="00584032"/>
    <w:rsid w:val="00584068"/>
    <w:rsid w:val="00584117"/>
    <w:rsid w:val="005841CC"/>
    <w:rsid w:val="0058421F"/>
    <w:rsid w:val="00584244"/>
    <w:rsid w:val="005842A2"/>
    <w:rsid w:val="005842A4"/>
    <w:rsid w:val="005842FC"/>
    <w:rsid w:val="00584929"/>
    <w:rsid w:val="00584A30"/>
    <w:rsid w:val="00584A32"/>
    <w:rsid w:val="00584A4C"/>
    <w:rsid w:val="00584A9C"/>
    <w:rsid w:val="00584CF2"/>
    <w:rsid w:val="00585105"/>
    <w:rsid w:val="00585175"/>
    <w:rsid w:val="00585190"/>
    <w:rsid w:val="00585297"/>
    <w:rsid w:val="0058536E"/>
    <w:rsid w:val="00585375"/>
    <w:rsid w:val="00585510"/>
    <w:rsid w:val="00585747"/>
    <w:rsid w:val="00585781"/>
    <w:rsid w:val="005857EC"/>
    <w:rsid w:val="00585816"/>
    <w:rsid w:val="00585AEB"/>
    <w:rsid w:val="00585BE3"/>
    <w:rsid w:val="00585D6B"/>
    <w:rsid w:val="00585DEE"/>
    <w:rsid w:val="00585E30"/>
    <w:rsid w:val="00585F29"/>
    <w:rsid w:val="00585F52"/>
    <w:rsid w:val="0058628B"/>
    <w:rsid w:val="005862A9"/>
    <w:rsid w:val="005863DD"/>
    <w:rsid w:val="005865A4"/>
    <w:rsid w:val="005865B1"/>
    <w:rsid w:val="00586656"/>
    <w:rsid w:val="00586793"/>
    <w:rsid w:val="00586932"/>
    <w:rsid w:val="005869EF"/>
    <w:rsid w:val="00586A0C"/>
    <w:rsid w:val="00586A1A"/>
    <w:rsid w:val="00586CA7"/>
    <w:rsid w:val="0058709D"/>
    <w:rsid w:val="005870C6"/>
    <w:rsid w:val="0058728A"/>
    <w:rsid w:val="0058736B"/>
    <w:rsid w:val="005875B4"/>
    <w:rsid w:val="00587601"/>
    <w:rsid w:val="005876D8"/>
    <w:rsid w:val="00587792"/>
    <w:rsid w:val="00587959"/>
    <w:rsid w:val="0058798B"/>
    <w:rsid w:val="00587A53"/>
    <w:rsid w:val="00587DF5"/>
    <w:rsid w:val="00587E66"/>
    <w:rsid w:val="00587E8C"/>
    <w:rsid w:val="00587F74"/>
    <w:rsid w:val="00590093"/>
    <w:rsid w:val="005900FE"/>
    <w:rsid w:val="00590158"/>
    <w:rsid w:val="0059017C"/>
    <w:rsid w:val="00590351"/>
    <w:rsid w:val="00590571"/>
    <w:rsid w:val="005906B9"/>
    <w:rsid w:val="00590703"/>
    <w:rsid w:val="00590704"/>
    <w:rsid w:val="00590970"/>
    <w:rsid w:val="00590972"/>
    <w:rsid w:val="00590AF5"/>
    <w:rsid w:val="00590BEE"/>
    <w:rsid w:val="00590BEF"/>
    <w:rsid w:val="00590E7F"/>
    <w:rsid w:val="00590F7F"/>
    <w:rsid w:val="0059103F"/>
    <w:rsid w:val="00591098"/>
    <w:rsid w:val="00591245"/>
    <w:rsid w:val="00591467"/>
    <w:rsid w:val="00591695"/>
    <w:rsid w:val="0059188F"/>
    <w:rsid w:val="0059197F"/>
    <w:rsid w:val="005919EC"/>
    <w:rsid w:val="00591A31"/>
    <w:rsid w:val="00591C09"/>
    <w:rsid w:val="00591EDE"/>
    <w:rsid w:val="00591F48"/>
    <w:rsid w:val="0059232F"/>
    <w:rsid w:val="00592376"/>
    <w:rsid w:val="005924EF"/>
    <w:rsid w:val="00592792"/>
    <w:rsid w:val="005928D2"/>
    <w:rsid w:val="0059290A"/>
    <w:rsid w:val="0059294C"/>
    <w:rsid w:val="00592A85"/>
    <w:rsid w:val="0059310E"/>
    <w:rsid w:val="005931C0"/>
    <w:rsid w:val="005933C5"/>
    <w:rsid w:val="005935B6"/>
    <w:rsid w:val="005936FF"/>
    <w:rsid w:val="00593786"/>
    <w:rsid w:val="005937E9"/>
    <w:rsid w:val="005937FF"/>
    <w:rsid w:val="005939F6"/>
    <w:rsid w:val="00593BB3"/>
    <w:rsid w:val="00593ED8"/>
    <w:rsid w:val="00593FD8"/>
    <w:rsid w:val="005940C4"/>
    <w:rsid w:val="005941C9"/>
    <w:rsid w:val="00594460"/>
    <w:rsid w:val="00594719"/>
    <w:rsid w:val="0059475D"/>
    <w:rsid w:val="005948DF"/>
    <w:rsid w:val="00594959"/>
    <w:rsid w:val="00594AB0"/>
    <w:rsid w:val="00594C05"/>
    <w:rsid w:val="00594D29"/>
    <w:rsid w:val="00594E27"/>
    <w:rsid w:val="00595454"/>
    <w:rsid w:val="005958A4"/>
    <w:rsid w:val="00595A5C"/>
    <w:rsid w:val="00595A8B"/>
    <w:rsid w:val="00595BC1"/>
    <w:rsid w:val="00595BC4"/>
    <w:rsid w:val="00595C10"/>
    <w:rsid w:val="00595D65"/>
    <w:rsid w:val="00595ECF"/>
    <w:rsid w:val="00596152"/>
    <w:rsid w:val="00596213"/>
    <w:rsid w:val="005966B7"/>
    <w:rsid w:val="0059681F"/>
    <w:rsid w:val="00596CCD"/>
    <w:rsid w:val="00596EC1"/>
    <w:rsid w:val="00596F03"/>
    <w:rsid w:val="00596F58"/>
    <w:rsid w:val="0059724F"/>
    <w:rsid w:val="005973F3"/>
    <w:rsid w:val="00597435"/>
    <w:rsid w:val="0059753E"/>
    <w:rsid w:val="00597799"/>
    <w:rsid w:val="005978DF"/>
    <w:rsid w:val="005979BB"/>
    <w:rsid w:val="00597A2A"/>
    <w:rsid w:val="00597A4B"/>
    <w:rsid w:val="00597E9D"/>
    <w:rsid w:val="00597EE7"/>
    <w:rsid w:val="00597F01"/>
    <w:rsid w:val="005A0295"/>
    <w:rsid w:val="005A02A9"/>
    <w:rsid w:val="005A02DE"/>
    <w:rsid w:val="005A0473"/>
    <w:rsid w:val="005A05BD"/>
    <w:rsid w:val="005A091D"/>
    <w:rsid w:val="005A0A4B"/>
    <w:rsid w:val="005A0BCD"/>
    <w:rsid w:val="005A0CD4"/>
    <w:rsid w:val="005A0E12"/>
    <w:rsid w:val="005A0E8F"/>
    <w:rsid w:val="005A0FFF"/>
    <w:rsid w:val="005A117F"/>
    <w:rsid w:val="005A1273"/>
    <w:rsid w:val="005A16EF"/>
    <w:rsid w:val="005A1861"/>
    <w:rsid w:val="005A1B46"/>
    <w:rsid w:val="005A2006"/>
    <w:rsid w:val="005A21E2"/>
    <w:rsid w:val="005A221F"/>
    <w:rsid w:val="005A22F3"/>
    <w:rsid w:val="005A2333"/>
    <w:rsid w:val="005A27B3"/>
    <w:rsid w:val="005A2ADA"/>
    <w:rsid w:val="005A2BCE"/>
    <w:rsid w:val="005A2CF2"/>
    <w:rsid w:val="005A2D3D"/>
    <w:rsid w:val="005A2D63"/>
    <w:rsid w:val="005A2EF4"/>
    <w:rsid w:val="005A30BA"/>
    <w:rsid w:val="005A3122"/>
    <w:rsid w:val="005A3404"/>
    <w:rsid w:val="005A3512"/>
    <w:rsid w:val="005A3675"/>
    <w:rsid w:val="005A37D4"/>
    <w:rsid w:val="005A388D"/>
    <w:rsid w:val="005A3A62"/>
    <w:rsid w:val="005A3EAB"/>
    <w:rsid w:val="005A428C"/>
    <w:rsid w:val="005A433A"/>
    <w:rsid w:val="005A470B"/>
    <w:rsid w:val="005A4799"/>
    <w:rsid w:val="005A496C"/>
    <w:rsid w:val="005A4A62"/>
    <w:rsid w:val="005A4AA5"/>
    <w:rsid w:val="005A4B6F"/>
    <w:rsid w:val="005A4D1D"/>
    <w:rsid w:val="005A4E17"/>
    <w:rsid w:val="005A4F20"/>
    <w:rsid w:val="005A4F79"/>
    <w:rsid w:val="005A5193"/>
    <w:rsid w:val="005A51AD"/>
    <w:rsid w:val="005A52EB"/>
    <w:rsid w:val="005A5374"/>
    <w:rsid w:val="005A56F2"/>
    <w:rsid w:val="005A572D"/>
    <w:rsid w:val="005A57C7"/>
    <w:rsid w:val="005A582E"/>
    <w:rsid w:val="005A5991"/>
    <w:rsid w:val="005A5B14"/>
    <w:rsid w:val="005A5B5C"/>
    <w:rsid w:val="005A5B80"/>
    <w:rsid w:val="005A5DAE"/>
    <w:rsid w:val="005A5FCC"/>
    <w:rsid w:val="005A63B9"/>
    <w:rsid w:val="005A68B4"/>
    <w:rsid w:val="005A6BE6"/>
    <w:rsid w:val="005A6BEC"/>
    <w:rsid w:val="005A6F6B"/>
    <w:rsid w:val="005A6FC3"/>
    <w:rsid w:val="005A6FD3"/>
    <w:rsid w:val="005A7115"/>
    <w:rsid w:val="005A71C0"/>
    <w:rsid w:val="005A72BB"/>
    <w:rsid w:val="005A73A7"/>
    <w:rsid w:val="005A7456"/>
    <w:rsid w:val="005A755B"/>
    <w:rsid w:val="005A76FA"/>
    <w:rsid w:val="005A771D"/>
    <w:rsid w:val="005A7B18"/>
    <w:rsid w:val="005A7B9B"/>
    <w:rsid w:val="005A7C88"/>
    <w:rsid w:val="005A7C8A"/>
    <w:rsid w:val="005A7D41"/>
    <w:rsid w:val="005A7E31"/>
    <w:rsid w:val="005A7F2B"/>
    <w:rsid w:val="005A7FE1"/>
    <w:rsid w:val="005B0372"/>
    <w:rsid w:val="005B05E6"/>
    <w:rsid w:val="005B0B1F"/>
    <w:rsid w:val="005B0E66"/>
    <w:rsid w:val="005B0EDB"/>
    <w:rsid w:val="005B120F"/>
    <w:rsid w:val="005B1254"/>
    <w:rsid w:val="005B131C"/>
    <w:rsid w:val="005B166A"/>
    <w:rsid w:val="005B1876"/>
    <w:rsid w:val="005B1931"/>
    <w:rsid w:val="005B1969"/>
    <w:rsid w:val="005B1CD3"/>
    <w:rsid w:val="005B1EE7"/>
    <w:rsid w:val="005B1F08"/>
    <w:rsid w:val="005B1F7C"/>
    <w:rsid w:val="005B2562"/>
    <w:rsid w:val="005B2884"/>
    <w:rsid w:val="005B299E"/>
    <w:rsid w:val="005B29FC"/>
    <w:rsid w:val="005B2ACC"/>
    <w:rsid w:val="005B2E2A"/>
    <w:rsid w:val="005B2F4B"/>
    <w:rsid w:val="005B304A"/>
    <w:rsid w:val="005B3578"/>
    <w:rsid w:val="005B358C"/>
    <w:rsid w:val="005B35B4"/>
    <w:rsid w:val="005B377F"/>
    <w:rsid w:val="005B38F8"/>
    <w:rsid w:val="005B3A29"/>
    <w:rsid w:val="005B3AEE"/>
    <w:rsid w:val="005B3B6E"/>
    <w:rsid w:val="005B3D8B"/>
    <w:rsid w:val="005B3F7E"/>
    <w:rsid w:val="005B3FF2"/>
    <w:rsid w:val="005B401C"/>
    <w:rsid w:val="005B4226"/>
    <w:rsid w:val="005B42D5"/>
    <w:rsid w:val="005B47C1"/>
    <w:rsid w:val="005B486B"/>
    <w:rsid w:val="005B48A4"/>
    <w:rsid w:val="005B48DB"/>
    <w:rsid w:val="005B49C5"/>
    <w:rsid w:val="005B4B6D"/>
    <w:rsid w:val="005B513C"/>
    <w:rsid w:val="005B5402"/>
    <w:rsid w:val="005B54CD"/>
    <w:rsid w:val="005B55AB"/>
    <w:rsid w:val="005B570B"/>
    <w:rsid w:val="005B5821"/>
    <w:rsid w:val="005B5BA7"/>
    <w:rsid w:val="005B5D0F"/>
    <w:rsid w:val="005B5FF5"/>
    <w:rsid w:val="005B62B2"/>
    <w:rsid w:val="005B6363"/>
    <w:rsid w:val="005B63ED"/>
    <w:rsid w:val="005B6473"/>
    <w:rsid w:val="005B6545"/>
    <w:rsid w:val="005B66FA"/>
    <w:rsid w:val="005B68C6"/>
    <w:rsid w:val="005B6A18"/>
    <w:rsid w:val="005B6B39"/>
    <w:rsid w:val="005B6E21"/>
    <w:rsid w:val="005B6EA6"/>
    <w:rsid w:val="005B6F80"/>
    <w:rsid w:val="005B712F"/>
    <w:rsid w:val="005B7220"/>
    <w:rsid w:val="005B7355"/>
    <w:rsid w:val="005B7551"/>
    <w:rsid w:val="005B75B2"/>
    <w:rsid w:val="005B7788"/>
    <w:rsid w:val="005B77DA"/>
    <w:rsid w:val="005B7924"/>
    <w:rsid w:val="005B7996"/>
    <w:rsid w:val="005B7B17"/>
    <w:rsid w:val="005B7F53"/>
    <w:rsid w:val="005C0209"/>
    <w:rsid w:val="005C0224"/>
    <w:rsid w:val="005C027D"/>
    <w:rsid w:val="005C04A1"/>
    <w:rsid w:val="005C0AB8"/>
    <w:rsid w:val="005C0B2D"/>
    <w:rsid w:val="005C0C49"/>
    <w:rsid w:val="005C0C5E"/>
    <w:rsid w:val="005C0E77"/>
    <w:rsid w:val="005C10BE"/>
    <w:rsid w:val="005C1142"/>
    <w:rsid w:val="005C130A"/>
    <w:rsid w:val="005C13CB"/>
    <w:rsid w:val="005C13FE"/>
    <w:rsid w:val="005C1440"/>
    <w:rsid w:val="005C1475"/>
    <w:rsid w:val="005C1651"/>
    <w:rsid w:val="005C18F6"/>
    <w:rsid w:val="005C199A"/>
    <w:rsid w:val="005C1ABE"/>
    <w:rsid w:val="005C1B6A"/>
    <w:rsid w:val="005C1CE7"/>
    <w:rsid w:val="005C1F91"/>
    <w:rsid w:val="005C22C6"/>
    <w:rsid w:val="005C2336"/>
    <w:rsid w:val="005C23B6"/>
    <w:rsid w:val="005C23CE"/>
    <w:rsid w:val="005C2416"/>
    <w:rsid w:val="005C269D"/>
    <w:rsid w:val="005C273D"/>
    <w:rsid w:val="005C2DBD"/>
    <w:rsid w:val="005C2FCA"/>
    <w:rsid w:val="005C2FE2"/>
    <w:rsid w:val="005C2FEC"/>
    <w:rsid w:val="005C3009"/>
    <w:rsid w:val="005C312E"/>
    <w:rsid w:val="005C3248"/>
    <w:rsid w:val="005C336F"/>
    <w:rsid w:val="005C340B"/>
    <w:rsid w:val="005C3452"/>
    <w:rsid w:val="005C34A2"/>
    <w:rsid w:val="005C3619"/>
    <w:rsid w:val="005C38E5"/>
    <w:rsid w:val="005C39A0"/>
    <w:rsid w:val="005C3A0E"/>
    <w:rsid w:val="005C3A41"/>
    <w:rsid w:val="005C3A47"/>
    <w:rsid w:val="005C3B97"/>
    <w:rsid w:val="005C3E80"/>
    <w:rsid w:val="005C3EC7"/>
    <w:rsid w:val="005C414A"/>
    <w:rsid w:val="005C41E1"/>
    <w:rsid w:val="005C456C"/>
    <w:rsid w:val="005C467D"/>
    <w:rsid w:val="005C476E"/>
    <w:rsid w:val="005C4A10"/>
    <w:rsid w:val="005C4AFA"/>
    <w:rsid w:val="005C4E55"/>
    <w:rsid w:val="005C4FD7"/>
    <w:rsid w:val="005C5069"/>
    <w:rsid w:val="005C51B6"/>
    <w:rsid w:val="005C51CC"/>
    <w:rsid w:val="005C5385"/>
    <w:rsid w:val="005C54D2"/>
    <w:rsid w:val="005C55F7"/>
    <w:rsid w:val="005C5618"/>
    <w:rsid w:val="005C564E"/>
    <w:rsid w:val="005C580E"/>
    <w:rsid w:val="005C58B3"/>
    <w:rsid w:val="005C58C3"/>
    <w:rsid w:val="005C5A9B"/>
    <w:rsid w:val="005C5AFC"/>
    <w:rsid w:val="005C5B2E"/>
    <w:rsid w:val="005C5BBF"/>
    <w:rsid w:val="005C5D40"/>
    <w:rsid w:val="005C6347"/>
    <w:rsid w:val="005C6474"/>
    <w:rsid w:val="005C6488"/>
    <w:rsid w:val="005C69B4"/>
    <w:rsid w:val="005C6A54"/>
    <w:rsid w:val="005C6AD3"/>
    <w:rsid w:val="005C729B"/>
    <w:rsid w:val="005C730F"/>
    <w:rsid w:val="005C742B"/>
    <w:rsid w:val="005C7473"/>
    <w:rsid w:val="005C7534"/>
    <w:rsid w:val="005C75EE"/>
    <w:rsid w:val="005C7A32"/>
    <w:rsid w:val="005C7B46"/>
    <w:rsid w:val="005C7BA6"/>
    <w:rsid w:val="005C7C3C"/>
    <w:rsid w:val="005C7C7F"/>
    <w:rsid w:val="005C7D35"/>
    <w:rsid w:val="005C7E51"/>
    <w:rsid w:val="005C7EF9"/>
    <w:rsid w:val="005C7F5B"/>
    <w:rsid w:val="005D000C"/>
    <w:rsid w:val="005D024C"/>
    <w:rsid w:val="005D0365"/>
    <w:rsid w:val="005D03CE"/>
    <w:rsid w:val="005D0406"/>
    <w:rsid w:val="005D0E70"/>
    <w:rsid w:val="005D0EEB"/>
    <w:rsid w:val="005D139F"/>
    <w:rsid w:val="005D1432"/>
    <w:rsid w:val="005D14BD"/>
    <w:rsid w:val="005D1684"/>
    <w:rsid w:val="005D189E"/>
    <w:rsid w:val="005D1A68"/>
    <w:rsid w:val="005D1AE4"/>
    <w:rsid w:val="005D1C23"/>
    <w:rsid w:val="005D1CA6"/>
    <w:rsid w:val="005D1FF1"/>
    <w:rsid w:val="005D2093"/>
    <w:rsid w:val="005D21E0"/>
    <w:rsid w:val="005D2416"/>
    <w:rsid w:val="005D25BA"/>
    <w:rsid w:val="005D2717"/>
    <w:rsid w:val="005D2880"/>
    <w:rsid w:val="005D29B9"/>
    <w:rsid w:val="005D2AC5"/>
    <w:rsid w:val="005D2AE0"/>
    <w:rsid w:val="005D2BC0"/>
    <w:rsid w:val="005D2CF0"/>
    <w:rsid w:val="005D2D7F"/>
    <w:rsid w:val="005D2F1D"/>
    <w:rsid w:val="005D3170"/>
    <w:rsid w:val="005D31C9"/>
    <w:rsid w:val="005D3353"/>
    <w:rsid w:val="005D33B4"/>
    <w:rsid w:val="005D3454"/>
    <w:rsid w:val="005D347C"/>
    <w:rsid w:val="005D35AC"/>
    <w:rsid w:val="005D3A73"/>
    <w:rsid w:val="005D3D03"/>
    <w:rsid w:val="005D3D39"/>
    <w:rsid w:val="005D41FE"/>
    <w:rsid w:val="005D42B2"/>
    <w:rsid w:val="005D45CD"/>
    <w:rsid w:val="005D4800"/>
    <w:rsid w:val="005D4B63"/>
    <w:rsid w:val="005D4C7C"/>
    <w:rsid w:val="005D4CA9"/>
    <w:rsid w:val="005D4D44"/>
    <w:rsid w:val="005D4D93"/>
    <w:rsid w:val="005D4DCE"/>
    <w:rsid w:val="005D4E40"/>
    <w:rsid w:val="005D4EB0"/>
    <w:rsid w:val="005D4ED3"/>
    <w:rsid w:val="005D4F89"/>
    <w:rsid w:val="005D4FB7"/>
    <w:rsid w:val="005D5060"/>
    <w:rsid w:val="005D507E"/>
    <w:rsid w:val="005D5118"/>
    <w:rsid w:val="005D5201"/>
    <w:rsid w:val="005D5259"/>
    <w:rsid w:val="005D558A"/>
    <w:rsid w:val="005D55AE"/>
    <w:rsid w:val="005D57F6"/>
    <w:rsid w:val="005D594B"/>
    <w:rsid w:val="005D59CB"/>
    <w:rsid w:val="005D5A51"/>
    <w:rsid w:val="005D5E7E"/>
    <w:rsid w:val="005D5E88"/>
    <w:rsid w:val="005D5ECD"/>
    <w:rsid w:val="005D5EDA"/>
    <w:rsid w:val="005D5F57"/>
    <w:rsid w:val="005D5FEC"/>
    <w:rsid w:val="005D6014"/>
    <w:rsid w:val="005D6019"/>
    <w:rsid w:val="005D604C"/>
    <w:rsid w:val="005D6165"/>
    <w:rsid w:val="005D618A"/>
    <w:rsid w:val="005D6477"/>
    <w:rsid w:val="005D64C9"/>
    <w:rsid w:val="005D64F9"/>
    <w:rsid w:val="005D6783"/>
    <w:rsid w:val="005D678D"/>
    <w:rsid w:val="005D6FDF"/>
    <w:rsid w:val="005D6FE9"/>
    <w:rsid w:val="005D7121"/>
    <w:rsid w:val="005D713C"/>
    <w:rsid w:val="005D7381"/>
    <w:rsid w:val="005D73D5"/>
    <w:rsid w:val="005D74D4"/>
    <w:rsid w:val="005D7560"/>
    <w:rsid w:val="005D760E"/>
    <w:rsid w:val="005D7789"/>
    <w:rsid w:val="005D7881"/>
    <w:rsid w:val="005D788A"/>
    <w:rsid w:val="005D78AD"/>
    <w:rsid w:val="005D7B27"/>
    <w:rsid w:val="005D7EBC"/>
    <w:rsid w:val="005D7F1A"/>
    <w:rsid w:val="005D7F30"/>
    <w:rsid w:val="005E0264"/>
    <w:rsid w:val="005E029A"/>
    <w:rsid w:val="005E040F"/>
    <w:rsid w:val="005E05FF"/>
    <w:rsid w:val="005E06F0"/>
    <w:rsid w:val="005E083B"/>
    <w:rsid w:val="005E0B4F"/>
    <w:rsid w:val="005E0FDE"/>
    <w:rsid w:val="005E1011"/>
    <w:rsid w:val="005E1189"/>
    <w:rsid w:val="005E16BC"/>
    <w:rsid w:val="005E175F"/>
    <w:rsid w:val="005E17C7"/>
    <w:rsid w:val="005E1A64"/>
    <w:rsid w:val="005E1A6D"/>
    <w:rsid w:val="005E1AC1"/>
    <w:rsid w:val="005E1C71"/>
    <w:rsid w:val="005E1CA9"/>
    <w:rsid w:val="005E1CDF"/>
    <w:rsid w:val="005E1CE9"/>
    <w:rsid w:val="005E1F19"/>
    <w:rsid w:val="005E1F87"/>
    <w:rsid w:val="005E20A4"/>
    <w:rsid w:val="005E20D4"/>
    <w:rsid w:val="005E22DA"/>
    <w:rsid w:val="005E2406"/>
    <w:rsid w:val="005E2668"/>
    <w:rsid w:val="005E2674"/>
    <w:rsid w:val="005E273C"/>
    <w:rsid w:val="005E278A"/>
    <w:rsid w:val="005E2B56"/>
    <w:rsid w:val="005E2C4D"/>
    <w:rsid w:val="005E2C8A"/>
    <w:rsid w:val="005E2D8A"/>
    <w:rsid w:val="005E2DFF"/>
    <w:rsid w:val="005E2E38"/>
    <w:rsid w:val="005E2E4B"/>
    <w:rsid w:val="005E3226"/>
    <w:rsid w:val="005E3588"/>
    <w:rsid w:val="005E3670"/>
    <w:rsid w:val="005E36A4"/>
    <w:rsid w:val="005E3823"/>
    <w:rsid w:val="005E3B3A"/>
    <w:rsid w:val="005E3C56"/>
    <w:rsid w:val="005E3C5B"/>
    <w:rsid w:val="005E3DC1"/>
    <w:rsid w:val="005E3DD3"/>
    <w:rsid w:val="005E3FD3"/>
    <w:rsid w:val="005E40DF"/>
    <w:rsid w:val="005E414A"/>
    <w:rsid w:val="005E4395"/>
    <w:rsid w:val="005E43A5"/>
    <w:rsid w:val="005E4489"/>
    <w:rsid w:val="005E4A16"/>
    <w:rsid w:val="005E4B41"/>
    <w:rsid w:val="005E4C82"/>
    <w:rsid w:val="005E4D8E"/>
    <w:rsid w:val="005E4DB0"/>
    <w:rsid w:val="005E4E0E"/>
    <w:rsid w:val="005E4EE6"/>
    <w:rsid w:val="005E4F74"/>
    <w:rsid w:val="005E5036"/>
    <w:rsid w:val="005E51D3"/>
    <w:rsid w:val="005E538A"/>
    <w:rsid w:val="005E540B"/>
    <w:rsid w:val="005E5522"/>
    <w:rsid w:val="005E573D"/>
    <w:rsid w:val="005E58DD"/>
    <w:rsid w:val="005E5AB0"/>
    <w:rsid w:val="005E5C24"/>
    <w:rsid w:val="005E5D0F"/>
    <w:rsid w:val="005E5DE7"/>
    <w:rsid w:val="005E5E78"/>
    <w:rsid w:val="005E6282"/>
    <w:rsid w:val="005E6285"/>
    <w:rsid w:val="005E6501"/>
    <w:rsid w:val="005E669C"/>
    <w:rsid w:val="005E6775"/>
    <w:rsid w:val="005E6A1E"/>
    <w:rsid w:val="005E6AA1"/>
    <w:rsid w:val="005E71FE"/>
    <w:rsid w:val="005E7283"/>
    <w:rsid w:val="005E755A"/>
    <w:rsid w:val="005E75E0"/>
    <w:rsid w:val="005E7814"/>
    <w:rsid w:val="005E7843"/>
    <w:rsid w:val="005E78D5"/>
    <w:rsid w:val="005E7934"/>
    <w:rsid w:val="005E7960"/>
    <w:rsid w:val="005E7A2D"/>
    <w:rsid w:val="005E7A4D"/>
    <w:rsid w:val="005E7AA5"/>
    <w:rsid w:val="005E7D01"/>
    <w:rsid w:val="005E7E58"/>
    <w:rsid w:val="005F03BA"/>
    <w:rsid w:val="005F0887"/>
    <w:rsid w:val="005F0A54"/>
    <w:rsid w:val="005F0ABC"/>
    <w:rsid w:val="005F0DC9"/>
    <w:rsid w:val="005F0E01"/>
    <w:rsid w:val="005F0F66"/>
    <w:rsid w:val="005F1394"/>
    <w:rsid w:val="005F13AE"/>
    <w:rsid w:val="005F14BF"/>
    <w:rsid w:val="005F15B7"/>
    <w:rsid w:val="005F175F"/>
    <w:rsid w:val="005F186A"/>
    <w:rsid w:val="005F1924"/>
    <w:rsid w:val="005F1ACE"/>
    <w:rsid w:val="005F1C43"/>
    <w:rsid w:val="005F1E2C"/>
    <w:rsid w:val="005F1E49"/>
    <w:rsid w:val="005F1FC6"/>
    <w:rsid w:val="005F2270"/>
    <w:rsid w:val="005F23CA"/>
    <w:rsid w:val="005F2433"/>
    <w:rsid w:val="005F25BB"/>
    <w:rsid w:val="005F269F"/>
    <w:rsid w:val="005F275D"/>
    <w:rsid w:val="005F2784"/>
    <w:rsid w:val="005F2908"/>
    <w:rsid w:val="005F299D"/>
    <w:rsid w:val="005F2AED"/>
    <w:rsid w:val="005F2BB2"/>
    <w:rsid w:val="005F2F3A"/>
    <w:rsid w:val="005F2F7A"/>
    <w:rsid w:val="005F30E6"/>
    <w:rsid w:val="005F3222"/>
    <w:rsid w:val="005F33D9"/>
    <w:rsid w:val="005F3450"/>
    <w:rsid w:val="005F348B"/>
    <w:rsid w:val="005F356C"/>
    <w:rsid w:val="005F358F"/>
    <w:rsid w:val="005F362A"/>
    <w:rsid w:val="005F3806"/>
    <w:rsid w:val="005F3C23"/>
    <w:rsid w:val="005F3CBD"/>
    <w:rsid w:val="005F3D4A"/>
    <w:rsid w:val="005F3DB3"/>
    <w:rsid w:val="005F3DDA"/>
    <w:rsid w:val="005F3F38"/>
    <w:rsid w:val="005F4498"/>
    <w:rsid w:val="005F45A5"/>
    <w:rsid w:val="005F464D"/>
    <w:rsid w:val="005F46C2"/>
    <w:rsid w:val="005F46EC"/>
    <w:rsid w:val="005F47F2"/>
    <w:rsid w:val="005F4A2F"/>
    <w:rsid w:val="005F4B47"/>
    <w:rsid w:val="005F4E59"/>
    <w:rsid w:val="005F4E85"/>
    <w:rsid w:val="005F4E92"/>
    <w:rsid w:val="005F4F4A"/>
    <w:rsid w:val="005F50B2"/>
    <w:rsid w:val="005F5104"/>
    <w:rsid w:val="005F57A4"/>
    <w:rsid w:val="005F5A29"/>
    <w:rsid w:val="005F5AFF"/>
    <w:rsid w:val="005F5BE5"/>
    <w:rsid w:val="005F5C30"/>
    <w:rsid w:val="005F5E0F"/>
    <w:rsid w:val="005F60DE"/>
    <w:rsid w:val="005F6174"/>
    <w:rsid w:val="005F61C1"/>
    <w:rsid w:val="005F66B7"/>
    <w:rsid w:val="005F6863"/>
    <w:rsid w:val="005F68AF"/>
    <w:rsid w:val="005F69D2"/>
    <w:rsid w:val="005F6CAF"/>
    <w:rsid w:val="005F6CC8"/>
    <w:rsid w:val="005F6D06"/>
    <w:rsid w:val="005F6D94"/>
    <w:rsid w:val="005F7016"/>
    <w:rsid w:val="005F7050"/>
    <w:rsid w:val="005F7086"/>
    <w:rsid w:val="005F720C"/>
    <w:rsid w:val="005F7376"/>
    <w:rsid w:val="005F73C9"/>
    <w:rsid w:val="005F7633"/>
    <w:rsid w:val="005F7829"/>
    <w:rsid w:val="005F78A9"/>
    <w:rsid w:val="005F7B61"/>
    <w:rsid w:val="005F7BE1"/>
    <w:rsid w:val="005F7D31"/>
    <w:rsid w:val="005F7F23"/>
    <w:rsid w:val="006001EF"/>
    <w:rsid w:val="006002AA"/>
    <w:rsid w:val="00600355"/>
    <w:rsid w:val="006005FC"/>
    <w:rsid w:val="00600718"/>
    <w:rsid w:val="006007EE"/>
    <w:rsid w:val="00600A61"/>
    <w:rsid w:val="00600A65"/>
    <w:rsid w:val="00600B03"/>
    <w:rsid w:val="00600B3B"/>
    <w:rsid w:val="00600BC7"/>
    <w:rsid w:val="00600DF2"/>
    <w:rsid w:val="00600E32"/>
    <w:rsid w:val="00600E8D"/>
    <w:rsid w:val="00600FF8"/>
    <w:rsid w:val="006010D0"/>
    <w:rsid w:val="006012F9"/>
    <w:rsid w:val="006016D0"/>
    <w:rsid w:val="00601857"/>
    <w:rsid w:val="006019E7"/>
    <w:rsid w:val="00601AED"/>
    <w:rsid w:val="00601CF4"/>
    <w:rsid w:val="00601FEB"/>
    <w:rsid w:val="006021A5"/>
    <w:rsid w:val="006021AD"/>
    <w:rsid w:val="006022CB"/>
    <w:rsid w:val="00602462"/>
    <w:rsid w:val="00602752"/>
    <w:rsid w:val="00602783"/>
    <w:rsid w:val="0060293E"/>
    <w:rsid w:val="00602A92"/>
    <w:rsid w:val="00602B68"/>
    <w:rsid w:val="00602B72"/>
    <w:rsid w:val="00602E75"/>
    <w:rsid w:val="006033AD"/>
    <w:rsid w:val="00603478"/>
    <w:rsid w:val="006034FC"/>
    <w:rsid w:val="00603679"/>
    <w:rsid w:val="006037D4"/>
    <w:rsid w:val="00603A72"/>
    <w:rsid w:val="00603A97"/>
    <w:rsid w:val="00603C36"/>
    <w:rsid w:val="00603D8A"/>
    <w:rsid w:val="00603D9D"/>
    <w:rsid w:val="006040AE"/>
    <w:rsid w:val="0060419C"/>
    <w:rsid w:val="006041B9"/>
    <w:rsid w:val="0060422C"/>
    <w:rsid w:val="0060449A"/>
    <w:rsid w:val="0060455A"/>
    <w:rsid w:val="006045EC"/>
    <w:rsid w:val="00604606"/>
    <w:rsid w:val="006046F4"/>
    <w:rsid w:val="0060475F"/>
    <w:rsid w:val="006047C1"/>
    <w:rsid w:val="0060486C"/>
    <w:rsid w:val="0060488B"/>
    <w:rsid w:val="006048A0"/>
    <w:rsid w:val="00604CB8"/>
    <w:rsid w:val="00604E33"/>
    <w:rsid w:val="00604F6F"/>
    <w:rsid w:val="006051A3"/>
    <w:rsid w:val="006051B6"/>
    <w:rsid w:val="0060538D"/>
    <w:rsid w:val="00605454"/>
    <w:rsid w:val="0060553A"/>
    <w:rsid w:val="00605697"/>
    <w:rsid w:val="006056F1"/>
    <w:rsid w:val="00605828"/>
    <w:rsid w:val="0060597D"/>
    <w:rsid w:val="00605A38"/>
    <w:rsid w:val="00605D50"/>
    <w:rsid w:val="00605DCA"/>
    <w:rsid w:val="00605E58"/>
    <w:rsid w:val="00605ED8"/>
    <w:rsid w:val="00605F5C"/>
    <w:rsid w:val="006062BF"/>
    <w:rsid w:val="006066DF"/>
    <w:rsid w:val="00606770"/>
    <w:rsid w:val="0060677B"/>
    <w:rsid w:val="00606826"/>
    <w:rsid w:val="00606B4E"/>
    <w:rsid w:val="00606C20"/>
    <w:rsid w:val="00606F17"/>
    <w:rsid w:val="0060727B"/>
    <w:rsid w:val="006074F7"/>
    <w:rsid w:val="0060772C"/>
    <w:rsid w:val="006079F5"/>
    <w:rsid w:val="00607A67"/>
    <w:rsid w:val="00607B8A"/>
    <w:rsid w:val="00607BB4"/>
    <w:rsid w:val="00607EC6"/>
    <w:rsid w:val="0061008A"/>
    <w:rsid w:val="006100B6"/>
    <w:rsid w:val="00610155"/>
    <w:rsid w:val="00610633"/>
    <w:rsid w:val="00610833"/>
    <w:rsid w:val="006109F0"/>
    <w:rsid w:val="00610A72"/>
    <w:rsid w:val="00610CE2"/>
    <w:rsid w:val="00610ECF"/>
    <w:rsid w:val="00610FF1"/>
    <w:rsid w:val="00611089"/>
    <w:rsid w:val="00611104"/>
    <w:rsid w:val="006112CA"/>
    <w:rsid w:val="006112DC"/>
    <w:rsid w:val="006116DF"/>
    <w:rsid w:val="006117A9"/>
    <w:rsid w:val="006117EB"/>
    <w:rsid w:val="00611807"/>
    <w:rsid w:val="00611BBD"/>
    <w:rsid w:val="00611DB3"/>
    <w:rsid w:val="00611E45"/>
    <w:rsid w:val="00611F53"/>
    <w:rsid w:val="00612246"/>
    <w:rsid w:val="00612376"/>
    <w:rsid w:val="0061237C"/>
    <w:rsid w:val="006123F4"/>
    <w:rsid w:val="0061241A"/>
    <w:rsid w:val="006127D5"/>
    <w:rsid w:val="00612979"/>
    <w:rsid w:val="00612D28"/>
    <w:rsid w:val="0061301D"/>
    <w:rsid w:val="00613271"/>
    <w:rsid w:val="00613318"/>
    <w:rsid w:val="006134CC"/>
    <w:rsid w:val="00613529"/>
    <w:rsid w:val="00613576"/>
    <w:rsid w:val="006137A2"/>
    <w:rsid w:val="0061384A"/>
    <w:rsid w:val="006138E9"/>
    <w:rsid w:val="00613A3F"/>
    <w:rsid w:val="00613C2B"/>
    <w:rsid w:val="00613D95"/>
    <w:rsid w:val="00613E34"/>
    <w:rsid w:val="00613FD3"/>
    <w:rsid w:val="0061415C"/>
    <w:rsid w:val="006141AF"/>
    <w:rsid w:val="006143C5"/>
    <w:rsid w:val="006148D1"/>
    <w:rsid w:val="00614A0C"/>
    <w:rsid w:val="00614B14"/>
    <w:rsid w:val="00614C3A"/>
    <w:rsid w:val="00614C71"/>
    <w:rsid w:val="00614FAE"/>
    <w:rsid w:val="006151D7"/>
    <w:rsid w:val="006152C4"/>
    <w:rsid w:val="006153A0"/>
    <w:rsid w:val="006153A4"/>
    <w:rsid w:val="006156A7"/>
    <w:rsid w:val="00615762"/>
    <w:rsid w:val="006158DC"/>
    <w:rsid w:val="0061590A"/>
    <w:rsid w:val="00615A37"/>
    <w:rsid w:val="00615CFF"/>
    <w:rsid w:val="00615D5D"/>
    <w:rsid w:val="00616226"/>
    <w:rsid w:val="00616586"/>
    <w:rsid w:val="0061669A"/>
    <w:rsid w:val="00616A08"/>
    <w:rsid w:val="00616C9F"/>
    <w:rsid w:val="00616D43"/>
    <w:rsid w:val="00616E4F"/>
    <w:rsid w:val="00617083"/>
    <w:rsid w:val="006171A8"/>
    <w:rsid w:val="00617322"/>
    <w:rsid w:val="006175F1"/>
    <w:rsid w:val="0061767D"/>
    <w:rsid w:val="00617736"/>
    <w:rsid w:val="0061773C"/>
    <w:rsid w:val="006179B5"/>
    <w:rsid w:val="00617B03"/>
    <w:rsid w:val="00617BE8"/>
    <w:rsid w:val="00617C82"/>
    <w:rsid w:val="00617CA0"/>
    <w:rsid w:val="00617CBB"/>
    <w:rsid w:val="00617E54"/>
    <w:rsid w:val="00617F40"/>
    <w:rsid w:val="00620012"/>
    <w:rsid w:val="00620216"/>
    <w:rsid w:val="00620404"/>
    <w:rsid w:val="00620636"/>
    <w:rsid w:val="00620705"/>
    <w:rsid w:val="006207CE"/>
    <w:rsid w:val="006208D1"/>
    <w:rsid w:val="006208DC"/>
    <w:rsid w:val="00620950"/>
    <w:rsid w:val="00620A14"/>
    <w:rsid w:val="00620D2B"/>
    <w:rsid w:val="00620ED6"/>
    <w:rsid w:val="00620F62"/>
    <w:rsid w:val="00621047"/>
    <w:rsid w:val="006210E8"/>
    <w:rsid w:val="006213C4"/>
    <w:rsid w:val="00621424"/>
    <w:rsid w:val="00621555"/>
    <w:rsid w:val="006216A1"/>
    <w:rsid w:val="00621CCF"/>
    <w:rsid w:val="00621EA2"/>
    <w:rsid w:val="006221CB"/>
    <w:rsid w:val="006221F9"/>
    <w:rsid w:val="00622274"/>
    <w:rsid w:val="00622430"/>
    <w:rsid w:val="0062289D"/>
    <w:rsid w:val="0062293C"/>
    <w:rsid w:val="0062297C"/>
    <w:rsid w:val="00622AD9"/>
    <w:rsid w:val="00622B37"/>
    <w:rsid w:val="00622BD8"/>
    <w:rsid w:val="00622C2A"/>
    <w:rsid w:val="00622C7B"/>
    <w:rsid w:val="00622D4B"/>
    <w:rsid w:val="00622DA8"/>
    <w:rsid w:val="00623066"/>
    <w:rsid w:val="006230E7"/>
    <w:rsid w:val="0062317D"/>
    <w:rsid w:val="006231B0"/>
    <w:rsid w:val="00623345"/>
    <w:rsid w:val="006236D9"/>
    <w:rsid w:val="006237EB"/>
    <w:rsid w:val="006238A9"/>
    <w:rsid w:val="006239A9"/>
    <w:rsid w:val="00623B91"/>
    <w:rsid w:val="00623C60"/>
    <w:rsid w:val="00623DDE"/>
    <w:rsid w:val="00623E03"/>
    <w:rsid w:val="00623F9F"/>
    <w:rsid w:val="006241AB"/>
    <w:rsid w:val="006241AD"/>
    <w:rsid w:val="00624493"/>
    <w:rsid w:val="0062481E"/>
    <w:rsid w:val="00624904"/>
    <w:rsid w:val="00624DF0"/>
    <w:rsid w:val="0062503D"/>
    <w:rsid w:val="00625225"/>
    <w:rsid w:val="006253A2"/>
    <w:rsid w:val="00625452"/>
    <w:rsid w:val="00625495"/>
    <w:rsid w:val="006255AB"/>
    <w:rsid w:val="00625A6D"/>
    <w:rsid w:val="00625D02"/>
    <w:rsid w:val="00625D2F"/>
    <w:rsid w:val="00625E07"/>
    <w:rsid w:val="0062602B"/>
    <w:rsid w:val="006260E7"/>
    <w:rsid w:val="00626368"/>
    <w:rsid w:val="006264E0"/>
    <w:rsid w:val="0062653C"/>
    <w:rsid w:val="0062661E"/>
    <w:rsid w:val="0062689F"/>
    <w:rsid w:val="00626CFB"/>
    <w:rsid w:val="00626D0D"/>
    <w:rsid w:val="00626FEA"/>
    <w:rsid w:val="006270CE"/>
    <w:rsid w:val="00627338"/>
    <w:rsid w:val="0062747F"/>
    <w:rsid w:val="00627A98"/>
    <w:rsid w:val="00627B12"/>
    <w:rsid w:val="00627B4E"/>
    <w:rsid w:val="00627BB7"/>
    <w:rsid w:val="00627BBA"/>
    <w:rsid w:val="00627BC5"/>
    <w:rsid w:val="00627DCD"/>
    <w:rsid w:val="006301C5"/>
    <w:rsid w:val="006302F7"/>
    <w:rsid w:val="00630309"/>
    <w:rsid w:val="006305CC"/>
    <w:rsid w:val="006305F8"/>
    <w:rsid w:val="006305FE"/>
    <w:rsid w:val="00630711"/>
    <w:rsid w:val="0063091F"/>
    <w:rsid w:val="00630933"/>
    <w:rsid w:val="00630A29"/>
    <w:rsid w:val="00630B85"/>
    <w:rsid w:val="00630C7A"/>
    <w:rsid w:val="00630D93"/>
    <w:rsid w:val="00630F5D"/>
    <w:rsid w:val="00630F79"/>
    <w:rsid w:val="00631006"/>
    <w:rsid w:val="00631263"/>
    <w:rsid w:val="0063127F"/>
    <w:rsid w:val="006314FA"/>
    <w:rsid w:val="0063150C"/>
    <w:rsid w:val="00631799"/>
    <w:rsid w:val="00631854"/>
    <w:rsid w:val="006318AB"/>
    <w:rsid w:val="006318DB"/>
    <w:rsid w:val="0063198E"/>
    <w:rsid w:val="00631A98"/>
    <w:rsid w:val="00631B30"/>
    <w:rsid w:val="00631BA7"/>
    <w:rsid w:val="00631E83"/>
    <w:rsid w:val="00631F62"/>
    <w:rsid w:val="00631FAE"/>
    <w:rsid w:val="006321EA"/>
    <w:rsid w:val="006323ED"/>
    <w:rsid w:val="006328F4"/>
    <w:rsid w:val="00632BE3"/>
    <w:rsid w:val="00632CBC"/>
    <w:rsid w:val="00632CF6"/>
    <w:rsid w:val="00632D07"/>
    <w:rsid w:val="00632D29"/>
    <w:rsid w:val="00632EF6"/>
    <w:rsid w:val="00632F59"/>
    <w:rsid w:val="00632F9E"/>
    <w:rsid w:val="00632FE1"/>
    <w:rsid w:val="00633100"/>
    <w:rsid w:val="00633126"/>
    <w:rsid w:val="0063327D"/>
    <w:rsid w:val="006334BD"/>
    <w:rsid w:val="00633902"/>
    <w:rsid w:val="0063398F"/>
    <w:rsid w:val="00633A52"/>
    <w:rsid w:val="00633B4F"/>
    <w:rsid w:val="00633CCF"/>
    <w:rsid w:val="00633D42"/>
    <w:rsid w:val="00634106"/>
    <w:rsid w:val="006342F8"/>
    <w:rsid w:val="00634320"/>
    <w:rsid w:val="00634510"/>
    <w:rsid w:val="00634621"/>
    <w:rsid w:val="0063465C"/>
    <w:rsid w:val="00634864"/>
    <w:rsid w:val="00634998"/>
    <w:rsid w:val="00634B0B"/>
    <w:rsid w:val="00634B8C"/>
    <w:rsid w:val="00634CD0"/>
    <w:rsid w:val="00634F20"/>
    <w:rsid w:val="00635128"/>
    <w:rsid w:val="00635131"/>
    <w:rsid w:val="00635203"/>
    <w:rsid w:val="006352C2"/>
    <w:rsid w:val="006353F4"/>
    <w:rsid w:val="00635466"/>
    <w:rsid w:val="0063567B"/>
    <w:rsid w:val="006356E2"/>
    <w:rsid w:val="00635779"/>
    <w:rsid w:val="0063590D"/>
    <w:rsid w:val="00635B10"/>
    <w:rsid w:val="00635B8A"/>
    <w:rsid w:val="00635DB2"/>
    <w:rsid w:val="00635E94"/>
    <w:rsid w:val="00635EDD"/>
    <w:rsid w:val="006360E6"/>
    <w:rsid w:val="006362DB"/>
    <w:rsid w:val="006363C4"/>
    <w:rsid w:val="00636528"/>
    <w:rsid w:val="006368F1"/>
    <w:rsid w:val="00636900"/>
    <w:rsid w:val="00636BC3"/>
    <w:rsid w:val="00636CA6"/>
    <w:rsid w:val="00636D90"/>
    <w:rsid w:val="006371C5"/>
    <w:rsid w:val="0063720E"/>
    <w:rsid w:val="00637211"/>
    <w:rsid w:val="006372C1"/>
    <w:rsid w:val="0063737D"/>
    <w:rsid w:val="006373A3"/>
    <w:rsid w:val="00637726"/>
    <w:rsid w:val="006378A3"/>
    <w:rsid w:val="00637A29"/>
    <w:rsid w:val="00637A9A"/>
    <w:rsid w:val="00637AD2"/>
    <w:rsid w:val="00637B4A"/>
    <w:rsid w:val="00637C93"/>
    <w:rsid w:val="00637F1F"/>
    <w:rsid w:val="00640133"/>
    <w:rsid w:val="00640194"/>
    <w:rsid w:val="0064036C"/>
    <w:rsid w:val="0064074A"/>
    <w:rsid w:val="0064091E"/>
    <w:rsid w:val="006409CC"/>
    <w:rsid w:val="00640FF8"/>
    <w:rsid w:val="006410FB"/>
    <w:rsid w:val="0064119D"/>
    <w:rsid w:val="006411D2"/>
    <w:rsid w:val="00641387"/>
    <w:rsid w:val="0064140C"/>
    <w:rsid w:val="00641432"/>
    <w:rsid w:val="006414B8"/>
    <w:rsid w:val="00641A32"/>
    <w:rsid w:val="00641B2B"/>
    <w:rsid w:val="00641C93"/>
    <w:rsid w:val="00641CA8"/>
    <w:rsid w:val="00641EA8"/>
    <w:rsid w:val="00642010"/>
    <w:rsid w:val="00642123"/>
    <w:rsid w:val="0064233A"/>
    <w:rsid w:val="0064234D"/>
    <w:rsid w:val="006423D9"/>
    <w:rsid w:val="00642601"/>
    <w:rsid w:val="00642789"/>
    <w:rsid w:val="00642800"/>
    <w:rsid w:val="006428C7"/>
    <w:rsid w:val="006428F0"/>
    <w:rsid w:val="00642991"/>
    <w:rsid w:val="00642A55"/>
    <w:rsid w:val="00642B0F"/>
    <w:rsid w:val="00642B21"/>
    <w:rsid w:val="00642BEC"/>
    <w:rsid w:val="00642E19"/>
    <w:rsid w:val="00642E27"/>
    <w:rsid w:val="0064303D"/>
    <w:rsid w:val="00643288"/>
    <w:rsid w:val="00643300"/>
    <w:rsid w:val="00643541"/>
    <w:rsid w:val="006436CB"/>
    <w:rsid w:val="00643770"/>
    <w:rsid w:val="00643984"/>
    <w:rsid w:val="00643A72"/>
    <w:rsid w:val="00643AE1"/>
    <w:rsid w:val="00643B06"/>
    <w:rsid w:val="00643BB7"/>
    <w:rsid w:val="00643C75"/>
    <w:rsid w:val="00643DC5"/>
    <w:rsid w:val="00643EE1"/>
    <w:rsid w:val="00643F95"/>
    <w:rsid w:val="00644499"/>
    <w:rsid w:val="00644604"/>
    <w:rsid w:val="00644688"/>
    <w:rsid w:val="006446E4"/>
    <w:rsid w:val="006447E9"/>
    <w:rsid w:val="0064499B"/>
    <w:rsid w:val="006449DF"/>
    <w:rsid w:val="00644C31"/>
    <w:rsid w:val="00644D0E"/>
    <w:rsid w:val="00644EE0"/>
    <w:rsid w:val="00644FD6"/>
    <w:rsid w:val="006450FB"/>
    <w:rsid w:val="006451A9"/>
    <w:rsid w:val="00645211"/>
    <w:rsid w:val="00645425"/>
    <w:rsid w:val="0064554F"/>
    <w:rsid w:val="0064565D"/>
    <w:rsid w:val="00645749"/>
    <w:rsid w:val="006458F0"/>
    <w:rsid w:val="00645A7B"/>
    <w:rsid w:val="00645C0B"/>
    <w:rsid w:val="00645D3D"/>
    <w:rsid w:val="00645D85"/>
    <w:rsid w:val="00645EC8"/>
    <w:rsid w:val="00646131"/>
    <w:rsid w:val="0064639E"/>
    <w:rsid w:val="00646498"/>
    <w:rsid w:val="0064664C"/>
    <w:rsid w:val="0064680C"/>
    <w:rsid w:val="00646CE7"/>
    <w:rsid w:val="00646F4C"/>
    <w:rsid w:val="00646FE4"/>
    <w:rsid w:val="00647073"/>
    <w:rsid w:val="006470BD"/>
    <w:rsid w:val="0064718B"/>
    <w:rsid w:val="00647247"/>
    <w:rsid w:val="006473AA"/>
    <w:rsid w:val="00647519"/>
    <w:rsid w:val="0064770D"/>
    <w:rsid w:val="0064775E"/>
    <w:rsid w:val="00647BA3"/>
    <w:rsid w:val="00647BAC"/>
    <w:rsid w:val="00647C0A"/>
    <w:rsid w:val="00647C95"/>
    <w:rsid w:val="00647D04"/>
    <w:rsid w:val="00647D51"/>
    <w:rsid w:val="0065054A"/>
    <w:rsid w:val="00650703"/>
    <w:rsid w:val="006508D9"/>
    <w:rsid w:val="006509EA"/>
    <w:rsid w:val="00650AFD"/>
    <w:rsid w:val="00650BEA"/>
    <w:rsid w:val="00650C2C"/>
    <w:rsid w:val="00650CFC"/>
    <w:rsid w:val="00650D3A"/>
    <w:rsid w:val="00650DD4"/>
    <w:rsid w:val="00650EA3"/>
    <w:rsid w:val="0065103E"/>
    <w:rsid w:val="006511B5"/>
    <w:rsid w:val="00651549"/>
    <w:rsid w:val="00651780"/>
    <w:rsid w:val="00651969"/>
    <w:rsid w:val="00651C64"/>
    <w:rsid w:val="00651CC3"/>
    <w:rsid w:val="00651F10"/>
    <w:rsid w:val="00651F31"/>
    <w:rsid w:val="00651F35"/>
    <w:rsid w:val="0065209F"/>
    <w:rsid w:val="00652256"/>
    <w:rsid w:val="006522DC"/>
    <w:rsid w:val="006523D8"/>
    <w:rsid w:val="00652634"/>
    <w:rsid w:val="00652711"/>
    <w:rsid w:val="00652A71"/>
    <w:rsid w:val="00652C66"/>
    <w:rsid w:val="00652E86"/>
    <w:rsid w:val="00652ECB"/>
    <w:rsid w:val="006531AA"/>
    <w:rsid w:val="006532CA"/>
    <w:rsid w:val="00653359"/>
    <w:rsid w:val="00653435"/>
    <w:rsid w:val="0065379A"/>
    <w:rsid w:val="006537B4"/>
    <w:rsid w:val="0065399F"/>
    <w:rsid w:val="006539DF"/>
    <w:rsid w:val="00653D57"/>
    <w:rsid w:val="00654198"/>
    <w:rsid w:val="006543A5"/>
    <w:rsid w:val="0065479D"/>
    <w:rsid w:val="00654A57"/>
    <w:rsid w:val="00654D1A"/>
    <w:rsid w:val="00654DB1"/>
    <w:rsid w:val="00654E92"/>
    <w:rsid w:val="00654F4E"/>
    <w:rsid w:val="00655278"/>
    <w:rsid w:val="00655344"/>
    <w:rsid w:val="006553B5"/>
    <w:rsid w:val="00655410"/>
    <w:rsid w:val="006555B2"/>
    <w:rsid w:val="00655660"/>
    <w:rsid w:val="0065572B"/>
    <w:rsid w:val="00655778"/>
    <w:rsid w:val="0065580F"/>
    <w:rsid w:val="00655AAF"/>
    <w:rsid w:val="00655B6D"/>
    <w:rsid w:val="00655BFC"/>
    <w:rsid w:val="00655C19"/>
    <w:rsid w:val="00655CB4"/>
    <w:rsid w:val="00655CFE"/>
    <w:rsid w:val="00655D16"/>
    <w:rsid w:val="00655D82"/>
    <w:rsid w:val="00655F44"/>
    <w:rsid w:val="00656151"/>
    <w:rsid w:val="0065617F"/>
    <w:rsid w:val="0065643D"/>
    <w:rsid w:val="00656A37"/>
    <w:rsid w:val="00656B1B"/>
    <w:rsid w:val="00656C6D"/>
    <w:rsid w:val="00657024"/>
    <w:rsid w:val="006571A9"/>
    <w:rsid w:val="006572F3"/>
    <w:rsid w:val="00657504"/>
    <w:rsid w:val="00657882"/>
    <w:rsid w:val="00657B52"/>
    <w:rsid w:val="00657D47"/>
    <w:rsid w:val="00657D83"/>
    <w:rsid w:val="00657DA9"/>
    <w:rsid w:val="00657E14"/>
    <w:rsid w:val="00660295"/>
    <w:rsid w:val="0066032E"/>
    <w:rsid w:val="0066050E"/>
    <w:rsid w:val="00660C45"/>
    <w:rsid w:val="00660CA7"/>
    <w:rsid w:val="00660D53"/>
    <w:rsid w:val="00660F48"/>
    <w:rsid w:val="00661018"/>
    <w:rsid w:val="00661114"/>
    <w:rsid w:val="006611F2"/>
    <w:rsid w:val="00661213"/>
    <w:rsid w:val="006613AB"/>
    <w:rsid w:val="0066140D"/>
    <w:rsid w:val="0066159D"/>
    <w:rsid w:val="006615DB"/>
    <w:rsid w:val="006616C5"/>
    <w:rsid w:val="0066172C"/>
    <w:rsid w:val="00661764"/>
    <w:rsid w:val="00661776"/>
    <w:rsid w:val="006618BC"/>
    <w:rsid w:val="00661AF6"/>
    <w:rsid w:val="00661C10"/>
    <w:rsid w:val="00662268"/>
    <w:rsid w:val="00662506"/>
    <w:rsid w:val="0066250D"/>
    <w:rsid w:val="00662B89"/>
    <w:rsid w:val="00662D1B"/>
    <w:rsid w:val="00662E28"/>
    <w:rsid w:val="00662FCF"/>
    <w:rsid w:val="0066314B"/>
    <w:rsid w:val="006631B6"/>
    <w:rsid w:val="0066338F"/>
    <w:rsid w:val="006633D5"/>
    <w:rsid w:val="0066340C"/>
    <w:rsid w:val="00663466"/>
    <w:rsid w:val="006634EF"/>
    <w:rsid w:val="00663598"/>
    <w:rsid w:val="00663785"/>
    <w:rsid w:val="006638DD"/>
    <w:rsid w:val="006639FF"/>
    <w:rsid w:val="00663B91"/>
    <w:rsid w:val="00663E05"/>
    <w:rsid w:val="00664433"/>
    <w:rsid w:val="006645EA"/>
    <w:rsid w:val="006646D4"/>
    <w:rsid w:val="006646D7"/>
    <w:rsid w:val="00664880"/>
    <w:rsid w:val="00664906"/>
    <w:rsid w:val="00664A7F"/>
    <w:rsid w:val="00664AD5"/>
    <w:rsid w:val="00664B37"/>
    <w:rsid w:val="00664CC2"/>
    <w:rsid w:val="00664CFB"/>
    <w:rsid w:val="00664D78"/>
    <w:rsid w:val="00664DB0"/>
    <w:rsid w:val="00664E34"/>
    <w:rsid w:val="00664FD5"/>
    <w:rsid w:val="0066538D"/>
    <w:rsid w:val="006655CF"/>
    <w:rsid w:val="00665614"/>
    <w:rsid w:val="006656B4"/>
    <w:rsid w:val="00665871"/>
    <w:rsid w:val="00665B69"/>
    <w:rsid w:val="00665CA8"/>
    <w:rsid w:val="00665D13"/>
    <w:rsid w:val="00665D54"/>
    <w:rsid w:val="00665FC0"/>
    <w:rsid w:val="0066634A"/>
    <w:rsid w:val="00666435"/>
    <w:rsid w:val="006666E5"/>
    <w:rsid w:val="00666731"/>
    <w:rsid w:val="006667B2"/>
    <w:rsid w:val="00666906"/>
    <w:rsid w:val="00666999"/>
    <w:rsid w:val="00666B0A"/>
    <w:rsid w:val="00666C81"/>
    <w:rsid w:val="00666C98"/>
    <w:rsid w:val="00666D5B"/>
    <w:rsid w:val="00666F37"/>
    <w:rsid w:val="00667059"/>
    <w:rsid w:val="006671AE"/>
    <w:rsid w:val="00667431"/>
    <w:rsid w:val="0066744F"/>
    <w:rsid w:val="0066747B"/>
    <w:rsid w:val="006674C0"/>
    <w:rsid w:val="0066759E"/>
    <w:rsid w:val="006675E3"/>
    <w:rsid w:val="00667628"/>
    <w:rsid w:val="006676C6"/>
    <w:rsid w:val="006678D7"/>
    <w:rsid w:val="00667B85"/>
    <w:rsid w:val="00667C1F"/>
    <w:rsid w:val="00667D8D"/>
    <w:rsid w:val="006703AC"/>
    <w:rsid w:val="006704F8"/>
    <w:rsid w:val="00670664"/>
    <w:rsid w:val="00670783"/>
    <w:rsid w:val="00670B1A"/>
    <w:rsid w:val="00670B2D"/>
    <w:rsid w:val="00670C1A"/>
    <w:rsid w:val="00670E3A"/>
    <w:rsid w:val="00670EDE"/>
    <w:rsid w:val="00670F6B"/>
    <w:rsid w:val="00671046"/>
    <w:rsid w:val="006710F6"/>
    <w:rsid w:val="006711C0"/>
    <w:rsid w:val="0067158E"/>
    <w:rsid w:val="006715BE"/>
    <w:rsid w:val="006716A4"/>
    <w:rsid w:val="0067182A"/>
    <w:rsid w:val="00671D43"/>
    <w:rsid w:val="00671D59"/>
    <w:rsid w:val="00671E6A"/>
    <w:rsid w:val="00672356"/>
    <w:rsid w:val="006723F2"/>
    <w:rsid w:val="006724B3"/>
    <w:rsid w:val="00672659"/>
    <w:rsid w:val="0067269B"/>
    <w:rsid w:val="0067271B"/>
    <w:rsid w:val="006728CB"/>
    <w:rsid w:val="00672976"/>
    <w:rsid w:val="00672A1D"/>
    <w:rsid w:val="00672A31"/>
    <w:rsid w:val="00672A44"/>
    <w:rsid w:val="00672B1F"/>
    <w:rsid w:val="00672C45"/>
    <w:rsid w:val="00672D0A"/>
    <w:rsid w:val="00672D64"/>
    <w:rsid w:val="0067312F"/>
    <w:rsid w:val="006734CC"/>
    <w:rsid w:val="00673594"/>
    <w:rsid w:val="006737B1"/>
    <w:rsid w:val="00673847"/>
    <w:rsid w:val="00673BBB"/>
    <w:rsid w:val="00673D54"/>
    <w:rsid w:val="00673FBE"/>
    <w:rsid w:val="00674137"/>
    <w:rsid w:val="006744A4"/>
    <w:rsid w:val="00674683"/>
    <w:rsid w:val="00674841"/>
    <w:rsid w:val="006749D0"/>
    <w:rsid w:val="00674B31"/>
    <w:rsid w:val="00674DAE"/>
    <w:rsid w:val="00674F19"/>
    <w:rsid w:val="00674F7F"/>
    <w:rsid w:val="00675000"/>
    <w:rsid w:val="00675294"/>
    <w:rsid w:val="006752CF"/>
    <w:rsid w:val="006752D3"/>
    <w:rsid w:val="00675420"/>
    <w:rsid w:val="0067551B"/>
    <w:rsid w:val="006756AB"/>
    <w:rsid w:val="006758FE"/>
    <w:rsid w:val="006759A7"/>
    <w:rsid w:val="00675B85"/>
    <w:rsid w:val="00675C2B"/>
    <w:rsid w:val="00675D36"/>
    <w:rsid w:val="00675D7B"/>
    <w:rsid w:val="00675DA6"/>
    <w:rsid w:val="00675EB3"/>
    <w:rsid w:val="00675F05"/>
    <w:rsid w:val="0067627A"/>
    <w:rsid w:val="00676312"/>
    <w:rsid w:val="0067691B"/>
    <w:rsid w:val="00676940"/>
    <w:rsid w:val="00676A78"/>
    <w:rsid w:val="00676A7B"/>
    <w:rsid w:val="00676A84"/>
    <w:rsid w:val="00676B60"/>
    <w:rsid w:val="00676BDD"/>
    <w:rsid w:val="0067749D"/>
    <w:rsid w:val="006774BF"/>
    <w:rsid w:val="00677736"/>
    <w:rsid w:val="006777CD"/>
    <w:rsid w:val="0067787D"/>
    <w:rsid w:val="006778F2"/>
    <w:rsid w:val="0067792D"/>
    <w:rsid w:val="006779A4"/>
    <w:rsid w:val="00677B35"/>
    <w:rsid w:val="00677BFF"/>
    <w:rsid w:val="00677F0E"/>
    <w:rsid w:val="006800BD"/>
    <w:rsid w:val="006802CD"/>
    <w:rsid w:val="006803CC"/>
    <w:rsid w:val="006804C7"/>
    <w:rsid w:val="006806E2"/>
    <w:rsid w:val="00680717"/>
    <w:rsid w:val="0068071A"/>
    <w:rsid w:val="00680B0F"/>
    <w:rsid w:val="00680C81"/>
    <w:rsid w:val="00680DDA"/>
    <w:rsid w:val="00680EE1"/>
    <w:rsid w:val="00680F6B"/>
    <w:rsid w:val="00680FA7"/>
    <w:rsid w:val="0068101C"/>
    <w:rsid w:val="0068107C"/>
    <w:rsid w:val="006810E4"/>
    <w:rsid w:val="006811A4"/>
    <w:rsid w:val="0068127A"/>
    <w:rsid w:val="00681302"/>
    <w:rsid w:val="0068158D"/>
    <w:rsid w:val="006815BE"/>
    <w:rsid w:val="0068174D"/>
    <w:rsid w:val="0068188C"/>
    <w:rsid w:val="006818E5"/>
    <w:rsid w:val="006818E9"/>
    <w:rsid w:val="00681AC9"/>
    <w:rsid w:val="00681AF5"/>
    <w:rsid w:val="00681D7C"/>
    <w:rsid w:val="00682077"/>
    <w:rsid w:val="006821F4"/>
    <w:rsid w:val="0068237B"/>
    <w:rsid w:val="006823EA"/>
    <w:rsid w:val="0068245E"/>
    <w:rsid w:val="006825A9"/>
    <w:rsid w:val="00682698"/>
    <w:rsid w:val="006826F7"/>
    <w:rsid w:val="00682860"/>
    <w:rsid w:val="00682948"/>
    <w:rsid w:val="00682966"/>
    <w:rsid w:val="00682A0F"/>
    <w:rsid w:val="00682BDB"/>
    <w:rsid w:val="00682CD3"/>
    <w:rsid w:val="00682DEA"/>
    <w:rsid w:val="00682F27"/>
    <w:rsid w:val="00682FCE"/>
    <w:rsid w:val="0068300C"/>
    <w:rsid w:val="006830DB"/>
    <w:rsid w:val="006831A1"/>
    <w:rsid w:val="006835EB"/>
    <w:rsid w:val="006839B0"/>
    <w:rsid w:val="006839D9"/>
    <w:rsid w:val="00683AEA"/>
    <w:rsid w:val="00683BB4"/>
    <w:rsid w:val="00683C43"/>
    <w:rsid w:val="00683ED4"/>
    <w:rsid w:val="0068401E"/>
    <w:rsid w:val="00684068"/>
    <w:rsid w:val="00684193"/>
    <w:rsid w:val="006841E7"/>
    <w:rsid w:val="00684207"/>
    <w:rsid w:val="00684324"/>
    <w:rsid w:val="006843CC"/>
    <w:rsid w:val="006843E3"/>
    <w:rsid w:val="00684476"/>
    <w:rsid w:val="00684591"/>
    <w:rsid w:val="006845C1"/>
    <w:rsid w:val="0068491F"/>
    <w:rsid w:val="00684969"/>
    <w:rsid w:val="00684B1D"/>
    <w:rsid w:val="00684B9A"/>
    <w:rsid w:val="00684E2F"/>
    <w:rsid w:val="00684F05"/>
    <w:rsid w:val="00684F74"/>
    <w:rsid w:val="006851B8"/>
    <w:rsid w:val="006853C5"/>
    <w:rsid w:val="0068558A"/>
    <w:rsid w:val="006857B6"/>
    <w:rsid w:val="00685886"/>
    <w:rsid w:val="006858B0"/>
    <w:rsid w:val="00685A27"/>
    <w:rsid w:val="00685A87"/>
    <w:rsid w:val="00685CB1"/>
    <w:rsid w:val="00685E8A"/>
    <w:rsid w:val="00686293"/>
    <w:rsid w:val="006862B1"/>
    <w:rsid w:val="0068654D"/>
    <w:rsid w:val="00686555"/>
    <w:rsid w:val="006866D2"/>
    <w:rsid w:val="0068671E"/>
    <w:rsid w:val="006868A3"/>
    <w:rsid w:val="006869DB"/>
    <w:rsid w:val="00686A34"/>
    <w:rsid w:val="00686B9A"/>
    <w:rsid w:val="00686C13"/>
    <w:rsid w:val="006871CC"/>
    <w:rsid w:val="00687755"/>
    <w:rsid w:val="006877EE"/>
    <w:rsid w:val="006877FC"/>
    <w:rsid w:val="0068795E"/>
    <w:rsid w:val="0068796F"/>
    <w:rsid w:val="0068799C"/>
    <w:rsid w:val="00687A81"/>
    <w:rsid w:val="00687A96"/>
    <w:rsid w:val="00687AAD"/>
    <w:rsid w:val="00687CBC"/>
    <w:rsid w:val="00687CEC"/>
    <w:rsid w:val="00687DE6"/>
    <w:rsid w:val="00687DEA"/>
    <w:rsid w:val="00687E71"/>
    <w:rsid w:val="00687E81"/>
    <w:rsid w:val="00687EB6"/>
    <w:rsid w:val="00690049"/>
    <w:rsid w:val="00690320"/>
    <w:rsid w:val="0069033C"/>
    <w:rsid w:val="006905CE"/>
    <w:rsid w:val="00690661"/>
    <w:rsid w:val="00690942"/>
    <w:rsid w:val="00690A2A"/>
    <w:rsid w:val="00690C76"/>
    <w:rsid w:val="00690D09"/>
    <w:rsid w:val="00690D67"/>
    <w:rsid w:val="00690E61"/>
    <w:rsid w:val="00690F7B"/>
    <w:rsid w:val="0069149F"/>
    <w:rsid w:val="006915EC"/>
    <w:rsid w:val="006916BA"/>
    <w:rsid w:val="00691726"/>
    <w:rsid w:val="006917B5"/>
    <w:rsid w:val="006917FB"/>
    <w:rsid w:val="00691A77"/>
    <w:rsid w:val="00691BFC"/>
    <w:rsid w:val="00691C47"/>
    <w:rsid w:val="00691DBD"/>
    <w:rsid w:val="00691E25"/>
    <w:rsid w:val="00691EA2"/>
    <w:rsid w:val="00691EAA"/>
    <w:rsid w:val="00691EEF"/>
    <w:rsid w:val="006920F0"/>
    <w:rsid w:val="0069274A"/>
    <w:rsid w:val="00692764"/>
    <w:rsid w:val="00692953"/>
    <w:rsid w:val="00692ACB"/>
    <w:rsid w:val="00692D04"/>
    <w:rsid w:val="006930FB"/>
    <w:rsid w:val="00693181"/>
    <w:rsid w:val="00693208"/>
    <w:rsid w:val="00693257"/>
    <w:rsid w:val="006933E8"/>
    <w:rsid w:val="0069340A"/>
    <w:rsid w:val="00693667"/>
    <w:rsid w:val="006938C2"/>
    <w:rsid w:val="00693A3C"/>
    <w:rsid w:val="00693B1F"/>
    <w:rsid w:val="00693B3D"/>
    <w:rsid w:val="00693BAB"/>
    <w:rsid w:val="00693C12"/>
    <w:rsid w:val="00693D1D"/>
    <w:rsid w:val="00693D3E"/>
    <w:rsid w:val="00694112"/>
    <w:rsid w:val="0069446B"/>
    <w:rsid w:val="00694498"/>
    <w:rsid w:val="006944D4"/>
    <w:rsid w:val="006945E0"/>
    <w:rsid w:val="00694888"/>
    <w:rsid w:val="006949A2"/>
    <w:rsid w:val="00694BD8"/>
    <w:rsid w:val="00694D4C"/>
    <w:rsid w:val="00694DB4"/>
    <w:rsid w:val="00694F1A"/>
    <w:rsid w:val="0069500D"/>
    <w:rsid w:val="00695233"/>
    <w:rsid w:val="006952B2"/>
    <w:rsid w:val="006954FA"/>
    <w:rsid w:val="0069569D"/>
    <w:rsid w:val="006956C4"/>
    <w:rsid w:val="006957EA"/>
    <w:rsid w:val="00695885"/>
    <w:rsid w:val="0069589D"/>
    <w:rsid w:val="00695917"/>
    <w:rsid w:val="0069597C"/>
    <w:rsid w:val="00695AC4"/>
    <w:rsid w:val="00695B67"/>
    <w:rsid w:val="00695BC7"/>
    <w:rsid w:val="00695CBA"/>
    <w:rsid w:val="00695DB9"/>
    <w:rsid w:val="00695E8C"/>
    <w:rsid w:val="00695E90"/>
    <w:rsid w:val="00695FC6"/>
    <w:rsid w:val="006960D8"/>
    <w:rsid w:val="00696276"/>
    <w:rsid w:val="00696348"/>
    <w:rsid w:val="006964F2"/>
    <w:rsid w:val="0069662E"/>
    <w:rsid w:val="00696660"/>
    <w:rsid w:val="006967FD"/>
    <w:rsid w:val="00696A95"/>
    <w:rsid w:val="00696CD1"/>
    <w:rsid w:val="00696CDF"/>
    <w:rsid w:val="00696D22"/>
    <w:rsid w:val="00696D99"/>
    <w:rsid w:val="00696FA8"/>
    <w:rsid w:val="00696FD5"/>
    <w:rsid w:val="006970A0"/>
    <w:rsid w:val="00697137"/>
    <w:rsid w:val="006972DC"/>
    <w:rsid w:val="0069735B"/>
    <w:rsid w:val="00697434"/>
    <w:rsid w:val="006976B3"/>
    <w:rsid w:val="00697CF6"/>
    <w:rsid w:val="00697DF9"/>
    <w:rsid w:val="00697EF3"/>
    <w:rsid w:val="00697F34"/>
    <w:rsid w:val="006A01C5"/>
    <w:rsid w:val="006A01D6"/>
    <w:rsid w:val="006A0311"/>
    <w:rsid w:val="006A0376"/>
    <w:rsid w:val="006A083A"/>
    <w:rsid w:val="006A0A55"/>
    <w:rsid w:val="006A0A90"/>
    <w:rsid w:val="006A0AF2"/>
    <w:rsid w:val="006A0D6E"/>
    <w:rsid w:val="006A0D7F"/>
    <w:rsid w:val="006A0F54"/>
    <w:rsid w:val="006A1055"/>
    <w:rsid w:val="006A1254"/>
    <w:rsid w:val="006A1336"/>
    <w:rsid w:val="006A18B7"/>
    <w:rsid w:val="006A18B9"/>
    <w:rsid w:val="006A1C8D"/>
    <w:rsid w:val="006A1DCA"/>
    <w:rsid w:val="006A2058"/>
    <w:rsid w:val="006A20F8"/>
    <w:rsid w:val="006A2107"/>
    <w:rsid w:val="006A2123"/>
    <w:rsid w:val="006A21FB"/>
    <w:rsid w:val="006A2408"/>
    <w:rsid w:val="006A2495"/>
    <w:rsid w:val="006A2848"/>
    <w:rsid w:val="006A2876"/>
    <w:rsid w:val="006A29AE"/>
    <w:rsid w:val="006A2D13"/>
    <w:rsid w:val="006A304D"/>
    <w:rsid w:val="006A30CE"/>
    <w:rsid w:val="006A31AA"/>
    <w:rsid w:val="006A31BD"/>
    <w:rsid w:val="006A31D1"/>
    <w:rsid w:val="006A336E"/>
    <w:rsid w:val="006A3384"/>
    <w:rsid w:val="006A34C0"/>
    <w:rsid w:val="006A3801"/>
    <w:rsid w:val="006A3A66"/>
    <w:rsid w:val="006A3AFC"/>
    <w:rsid w:val="006A3D27"/>
    <w:rsid w:val="006A412F"/>
    <w:rsid w:val="006A4392"/>
    <w:rsid w:val="006A44D7"/>
    <w:rsid w:val="006A480A"/>
    <w:rsid w:val="006A490D"/>
    <w:rsid w:val="006A4948"/>
    <w:rsid w:val="006A49A3"/>
    <w:rsid w:val="006A4A90"/>
    <w:rsid w:val="006A4B7D"/>
    <w:rsid w:val="006A4C05"/>
    <w:rsid w:val="006A4CF0"/>
    <w:rsid w:val="006A4F27"/>
    <w:rsid w:val="006A4F73"/>
    <w:rsid w:val="006A526C"/>
    <w:rsid w:val="006A53AC"/>
    <w:rsid w:val="006A54A7"/>
    <w:rsid w:val="006A56F7"/>
    <w:rsid w:val="006A5740"/>
    <w:rsid w:val="006A58F3"/>
    <w:rsid w:val="006A593C"/>
    <w:rsid w:val="006A5961"/>
    <w:rsid w:val="006A5AB7"/>
    <w:rsid w:val="006A5EDD"/>
    <w:rsid w:val="006A6138"/>
    <w:rsid w:val="006A61B5"/>
    <w:rsid w:val="006A623B"/>
    <w:rsid w:val="006A62B3"/>
    <w:rsid w:val="006A62CB"/>
    <w:rsid w:val="006A62E0"/>
    <w:rsid w:val="006A643E"/>
    <w:rsid w:val="006A6B33"/>
    <w:rsid w:val="006A6B3C"/>
    <w:rsid w:val="006A6CE4"/>
    <w:rsid w:val="006A6D3A"/>
    <w:rsid w:val="006A6DCB"/>
    <w:rsid w:val="006A6DCF"/>
    <w:rsid w:val="006A6E54"/>
    <w:rsid w:val="006A6F19"/>
    <w:rsid w:val="006A729E"/>
    <w:rsid w:val="006A73C9"/>
    <w:rsid w:val="006A75FC"/>
    <w:rsid w:val="006A7696"/>
    <w:rsid w:val="006A7708"/>
    <w:rsid w:val="006A7979"/>
    <w:rsid w:val="006A79DB"/>
    <w:rsid w:val="006A7A05"/>
    <w:rsid w:val="006A7B0A"/>
    <w:rsid w:val="006A7B43"/>
    <w:rsid w:val="006A7B79"/>
    <w:rsid w:val="006A7C16"/>
    <w:rsid w:val="006A7D62"/>
    <w:rsid w:val="006A7EC1"/>
    <w:rsid w:val="006A7F91"/>
    <w:rsid w:val="006A7FAC"/>
    <w:rsid w:val="006B001A"/>
    <w:rsid w:val="006B005B"/>
    <w:rsid w:val="006B00D2"/>
    <w:rsid w:val="006B0615"/>
    <w:rsid w:val="006B064C"/>
    <w:rsid w:val="006B082F"/>
    <w:rsid w:val="006B0866"/>
    <w:rsid w:val="006B087E"/>
    <w:rsid w:val="006B090D"/>
    <w:rsid w:val="006B09FD"/>
    <w:rsid w:val="006B0AB3"/>
    <w:rsid w:val="006B0B74"/>
    <w:rsid w:val="006B0C9D"/>
    <w:rsid w:val="006B0DFA"/>
    <w:rsid w:val="006B0F09"/>
    <w:rsid w:val="006B0F6D"/>
    <w:rsid w:val="006B123F"/>
    <w:rsid w:val="006B125A"/>
    <w:rsid w:val="006B16F8"/>
    <w:rsid w:val="006B1719"/>
    <w:rsid w:val="006B1739"/>
    <w:rsid w:val="006B18F7"/>
    <w:rsid w:val="006B1901"/>
    <w:rsid w:val="006B1C69"/>
    <w:rsid w:val="006B1D6A"/>
    <w:rsid w:val="006B1D71"/>
    <w:rsid w:val="006B20BA"/>
    <w:rsid w:val="006B24BC"/>
    <w:rsid w:val="006B264C"/>
    <w:rsid w:val="006B281A"/>
    <w:rsid w:val="006B2DD8"/>
    <w:rsid w:val="006B2FB7"/>
    <w:rsid w:val="006B32CF"/>
    <w:rsid w:val="006B34FD"/>
    <w:rsid w:val="006B3664"/>
    <w:rsid w:val="006B37EE"/>
    <w:rsid w:val="006B38A9"/>
    <w:rsid w:val="006B38D3"/>
    <w:rsid w:val="006B398B"/>
    <w:rsid w:val="006B39B0"/>
    <w:rsid w:val="006B3A5E"/>
    <w:rsid w:val="006B3C38"/>
    <w:rsid w:val="006B3D29"/>
    <w:rsid w:val="006B3FF0"/>
    <w:rsid w:val="006B451A"/>
    <w:rsid w:val="006B4530"/>
    <w:rsid w:val="006B4596"/>
    <w:rsid w:val="006B4783"/>
    <w:rsid w:val="006B4839"/>
    <w:rsid w:val="006B500B"/>
    <w:rsid w:val="006B504C"/>
    <w:rsid w:val="006B513A"/>
    <w:rsid w:val="006B521A"/>
    <w:rsid w:val="006B5240"/>
    <w:rsid w:val="006B5840"/>
    <w:rsid w:val="006B5856"/>
    <w:rsid w:val="006B5BB7"/>
    <w:rsid w:val="006B5CC0"/>
    <w:rsid w:val="006B5E52"/>
    <w:rsid w:val="006B5ECF"/>
    <w:rsid w:val="006B62E1"/>
    <w:rsid w:val="006B6300"/>
    <w:rsid w:val="006B640B"/>
    <w:rsid w:val="006B6626"/>
    <w:rsid w:val="006B6884"/>
    <w:rsid w:val="006B688E"/>
    <w:rsid w:val="006B69F1"/>
    <w:rsid w:val="006B6DE5"/>
    <w:rsid w:val="006B6E40"/>
    <w:rsid w:val="006B6E6E"/>
    <w:rsid w:val="006B6EA2"/>
    <w:rsid w:val="006B75C1"/>
    <w:rsid w:val="006B793A"/>
    <w:rsid w:val="006B7AD1"/>
    <w:rsid w:val="006B7B58"/>
    <w:rsid w:val="006B7BA2"/>
    <w:rsid w:val="006B7EF3"/>
    <w:rsid w:val="006C0153"/>
    <w:rsid w:val="006C0363"/>
    <w:rsid w:val="006C0468"/>
    <w:rsid w:val="006C0681"/>
    <w:rsid w:val="006C06B6"/>
    <w:rsid w:val="006C0704"/>
    <w:rsid w:val="006C07C9"/>
    <w:rsid w:val="006C08BF"/>
    <w:rsid w:val="006C0B0E"/>
    <w:rsid w:val="006C0B9F"/>
    <w:rsid w:val="006C0D06"/>
    <w:rsid w:val="006C0DB1"/>
    <w:rsid w:val="006C0DD5"/>
    <w:rsid w:val="006C10D3"/>
    <w:rsid w:val="006C110C"/>
    <w:rsid w:val="006C1127"/>
    <w:rsid w:val="006C1142"/>
    <w:rsid w:val="006C1245"/>
    <w:rsid w:val="006C13BE"/>
    <w:rsid w:val="006C140A"/>
    <w:rsid w:val="006C1529"/>
    <w:rsid w:val="006C15D3"/>
    <w:rsid w:val="006C1600"/>
    <w:rsid w:val="006C1686"/>
    <w:rsid w:val="006C17AA"/>
    <w:rsid w:val="006C1A08"/>
    <w:rsid w:val="006C1B8A"/>
    <w:rsid w:val="006C1E2E"/>
    <w:rsid w:val="006C1FC2"/>
    <w:rsid w:val="006C22B8"/>
    <w:rsid w:val="006C2474"/>
    <w:rsid w:val="006C24EE"/>
    <w:rsid w:val="006C2641"/>
    <w:rsid w:val="006C275A"/>
    <w:rsid w:val="006C2772"/>
    <w:rsid w:val="006C27B8"/>
    <w:rsid w:val="006C28DD"/>
    <w:rsid w:val="006C2900"/>
    <w:rsid w:val="006C298B"/>
    <w:rsid w:val="006C2A38"/>
    <w:rsid w:val="006C2B1D"/>
    <w:rsid w:val="006C2BCD"/>
    <w:rsid w:val="006C3199"/>
    <w:rsid w:val="006C31CA"/>
    <w:rsid w:val="006C34F4"/>
    <w:rsid w:val="006C3634"/>
    <w:rsid w:val="006C3683"/>
    <w:rsid w:val="006C3759"/>
    <w:rsid w:val="006C377C"/>
    <w:rsid w:val="006C37D2"/>
    <w:rsid w:val="006C3A33"/>
    <w:rsid w:val="006C3F41"/>
    <w:rsid w:val="006C4067"/>
    <w:rsid w:val="006C41AB"/>
    <w:rsid w:val="006C41CB"/>
    <w:rsid w:val="006C41F8"/>
    <w:rsid w:val="006C4271"/>
    <w:rsid w:val="006C48B1"/>
    <w:rsid w:val="006C48B4"/>
    <w:rsid w:val="006C4989"/>
    <w:rsid w:val="006C4B92"/>
    <w:rsid w:val="006C4CAF"/>
    <w:rsid w:val="006C4D1C"/>
    <w:rsid w:val="006C4E08"/>
    <w:rsid w:val="006C4EE7"/>
    <w:rsid w:val="006C4F43"/>
    <w:rsid w:val="006C4F7D"/>
    <w:rsid w:val="006C5166"/>
    <w:rsid w:val="006C5269"/>
    <w:rsid w:val="006C5525"/>
    <w:rsid w:val="006C55F1"/>
    <w:rsid w:val="006C56E9"/>
    <w:rsid w:val="006C5743"/>
    <w:rsid w:val="006C58DB"/>
    <w:rsid w:val="006C5907"/>
    <w:rsid w:val="006C5AE2"/>
    <w:rsid w:val="006C5BA9"/>
    <w:rsid w:val="006C5C61"/>
    <w:rsid w:val="006C5C78"/>
    <w:rsid w:val="006C5DCB"/>
    <w:rsid w:val="006C5E8B"/>
    <w:rsid w:val="006C5FE2"/>
    <w:rsid w:val="006C60DE"/>
    <w:rsid w:val="006C63A6"/>
    <w:rsid w:val="006C6773"/>
    <w:rsid w:val="006C67C4"/>
    <w:rsid w:val="006C6896"/>
    <w:rsid w:val="006C6DBE"/>
    <w:rsid w:val="006C6F70"/>
    <w:rsid w:val="006C712A"/>
    <w:rsid w:val="006C7294"/>
    <w:rsid w:val="006C74EF"/>
    <w:rsid w:val="006C74F3"/>
    <w:rsid w:val="006C757F"/>
    <w:rsid w:val="006C75E2"/>
    <w:rsid w:val="006C7648"/>
    <w:rsid w:val="006C765D"/>
    <w:rsid w:val="006C76DE"/>
    <w:rsid w:val="006C78BF"/>
    <w:rsid w:val="006C7924"/>
    <w:rsid w:val="006C798A"/>
    <w:rsid w:val="006C7A28"/>
    <w:rsid w:val="006C7DDD"/>
    <w:rsid w:val="006C7EC1"/>
    <w:rsid w:val="006D016B"/>
    <w:rsid w:val="006D03AB"/>
    <w:rsid w:val="006D03F6"/>
    <w:rsid w:val="006D0550"/>
    <w:rsid w:val="006D0644"/>
    <w:rsid w:val="006D07C3"/>
    <w:rsid w:val="006D07EA"/>
    <w:rsid w:val="006D098E"/>
    <w:rsid w:val="006D099F"/>
    <w:rsid w:val="006D0C66"/>
    <w:rsid w:val="006D0EB7"/>
    <w:rsid w:val="006D0EDC"/>
    <w:rsid w:val="006D0F70"/>
    <w:rsid w:val="006D0F97"/>
    <w:rsid w:val="006D102C"/>
    <w:rsid w:val="006D1101"/>
    <w:rsid w:val="006D121F"/>
    <w:rsid w:val="006D1603"/>
    <w:rsid w:val="006D16CC"/>
    <w:rsid w:val="006D1764"/>
    <w:rsid w:val="006D17E8"/>
    <w:rsid w:val="006D1825"/>
    <w:rsid w:val="006D1961"/>
    <w:rsid w:val="006D1BCC"/>
    <w:rsid w:val="006D1D16"/>
    <w:rsid w:val="006D1E48"/>
    <w:rsid w:val="006D22E0"/>
    <w:rsid w:val="006D2521"/>
    <w:rsid w:val="006D268B"/>
    <w:rsid w:val="006D285C"/>
    <w:rsid w:val="006D289A"/>
    <w:rsid w:val="006D293C"/>
    <w:rsid w:val="006D2A52"/>
    <w:rsid w:val="006D2B66"/>
    <w:rsid w:val="006D2BC9"/>
    <w:rsid w:val="006D2DE2"/>
    <w:rsid w:val="006D2EDC"/>
    <w:rsid w:val="006D3023"/>
    <w:rsid w:val="006D30C5"/>
    <w:rsid w:val="006D316B"/>
    <w:rsid w:val="006D32C9"/>
    <w:rsid w:val="006D33A3"/>
    <w:rsid w:val="006D344E"/>
    <w:rsid w:val="006D34F1"/>
    <w:rsid w:val="006D35D9"/>
    <w:rsid w:val="006D35F1"/>
    <w:rsid w:val="006D360C"/>
    <w:rsid w:val="006D3625"/>
    <w:rsid w:val="006D37B7"/>
    <w:rsid w:val="006D37E6"/>
    <w:rsid w:val="006D39DD"/>
    <w:rsid w:val="006D3A2B"/>
    <w:rsid w:val="006D3BD5"/>
    <w:rsid w:val="006D3C46"/>
    <w:rsid w:val="006D3CAB"/>
    <w:rsid w:val="006D3EF7"/>
    <w:rsid w:val="006D3FB0"/>
    <w:rsid w:val="006D4603"/>
    <w:rsid w:val="006D4616"/>
    <w:rsid w:val="006D4824"/>
    <w:rsid w:val="006D4A73"/>
    <w:rsid w:val="006D4BD2"/>
    <w:rsid w:val="006D4CB5"/>
    <w:rsid w:val="006D4DB6"/>
    <w:rsid w:val="006D4F89"/>
    <w:rsid w:val="006D5021"/>
    <w:rsid w:val="006D5493"/>
    <w:rsid w:val="006D55B2"/>
    <w:rsid w:val="006D5E92"/>
    <w:rsid w:val="006D6088"/>
    <w:rsid w:val="006D60D0"/>
    <w:rsid w:val="006D61CD"/>
    <w:rsid w:val="006D6276"/>
    <w:rsid w:val="006D644A"/>
    <w:rsid w:val="006D64D9"/>
    <w:rsid w:val="006D64EB"/>
    <w:rsid w:val="006D656A"/>
    <w:rsid w:val="006D6593"/>
    <w:rsid w:val="006D67E5"/>
    <w:rsid w:val="006D7387"/>
    <w:rsid w:val="006D73D1"/>
    <w:rsid w:val="006D744A"/>
    <w:rsid w:val="006D75DF"/>
    <w:rsid w:val="006D7B01"/>
    <w:rsid w:val="006D7BA3"/>
    <w:rsid w:val="006D7F97"/>
    <w:rsid w:val="006D7FD6"/>
    <w:rsid w:val="006E010A"/>
    <w:rsid w:val="006E0123"/>
    <w:rsid w:val="006E0217"/>
    <w:rsid w:val="006E029D"/>
    <w:rsid w:val="006E04AD"/>
    <w:rsid w:val="006E084F"/>
    <w:rsid w:val="006E08A7"/>
    <w:rsid w:val="006E0966"/>
    <w:rsid w:val="006E0970"/>
    <w:rsid w:val="006E0B6D"/>
    <w:rsid w:val="006E10C5"/>
    <w:rsid w:val="006E10E1"/>
    <w:rsid w:val="006E1163"/>
    <w:rsid w:val="006E1173"/>
    <w:rsid w:val="006E11AE"/>
    <w:rsid w:val="006E135C"/>
    <w:rsid w:val="006E14EA"/>
    <w:rsid w:val="006E1690"/>
    <w:rsid w:val="006E171C"/>
    <w:rsid w:val="006E17FB"/>
    <w:rsid w:val="006E192D"/>
    <w:rsid w:val="006E1A09"/>
    <w:rsid w:val="006E1B9F"/>
    <w:rsid w:val="006E1BD6"/>
    <w:rsid w:val="006E1DAB"/>
    <w:rsid w:val="006E1E6B"/>
    <w:rsid w:val="006E2083"/>
    <w:rsid w:val="006E20A1"/>
    <w:rsid w:val="006E21A8"/>
    <w:rsid w:val="006E21C2"/>
    <w:rsid w:val="006E2324"/>
    <w:rsid w:val="006E237D"/>
    <w:rsid w:val="006E2557"/>
    <w:rsid w:val="006E2692"/>
    <w:rsid w:val="006E2704"/>
    <w:rsid w:val="006E27BA"/>
    <w:rsid w:val="006E27DB"/>
    <w:rsid w:val="006E29F2"/>
    <w:rsid w:val="006E2A26"/>
    <w:rsid w:val="006E2CB4"/>
    <w:rsid w:val="006E2CD4"/>
    <w:rsid w:val="006E2D32"/>
    <w:rsid w:val="006E3003"/>
    <w:rsid w:val="006E301F"/>
    <w:rsid w:val="006E3082"/>
    <w:rsid w:val="006E30A0"/>
    <w:rsid w:val="006E3377"/>
    <w:rsid w:val="006E36CB"/>
    <w:rsid w:val="006E38FF"/>
    <w:rsid w:val="006E3ADA"/>
    <w:rsid w:val="006E3B7B"/>
    <w:rsid w:val="006E3CB4"/>
    <w:rsid w:val="006E3CE6"/>
    <w:rsid w:val="006E3DBA"/>
    <w:rsid w:val="006E3DF5"/>
    <w:rsid w:val="006E4375"/>
    <w:rsid w:val="006E4438"/>
    <w:rsid w:val="006E4544"/>
    <w:rsid w:val="006E4594"/>
    <w:rsid w:val="006E45D2"/>
    <w:rsid w:val="006E4684"/>
    <w:rsid w:val="006E47BC"/>
    <w:rsid w:val="006E4874"/>
    <w:rsid w:val="006E48EE"/>
    <w:rsid w:val="006E49C1"/>
    <w:rsid w:val="006E4ADB"/>
    <w:rsid w:val="006E5056"/>
    <w:rsid w:val="006E50A0"/>
    <w:rsid w:val="006E5144"/>
    <w:rsid w:val="006E5245"/>
    <w:rsid w:val="006E5706"/>
    <w:rsid w:val="006E5808"/>
    <w:rsid w:val="006E595C"/>
    <w:rsid w:val="006E5A6B"/>
    <w:rsid w:val="006E5C18"/>
    <w:rsid w:val="006E5DF7"/>
    <w:rsid w:val="006E5E96"/>
    <w:rsid w:val="006E5F1C"/>
    <w:rsid w:val="006E60A7"/>
    <w:rsid w:val="006E60E5"/>
    <w:rsid w:val="006E6221"/>
    <w:rsid w:val="006E6581"/>
    <w:rsid w:val="006E65A1"/>
    <w:rsid w:val="006E6613"/>
    <w:rsid w:val="006E6776"/>
    <w:rsid w:val="006E6885"/>
    <w:rsid w:val="006E6A50"/>
    <w:rsid w:val="006E6A75"/>
    <w:rsid w:val="006E6B50"/>
    <w:rsid w:val="006E6E2B"/>
    <w:rsid w:val="006E6EFA"/>
    <w:rsid w:val="006E700D"/>
    <w:rsid w:val="006E718B"/>
    <w:rsid w:val="006E723A"/>
    <w:rsid w:val="006E742D"/>
    <w:rsid w:val="006E7652"/>
    <w:rsid w:val="006E7795"/>
    <w:rsid w:val="006E7A2A"/>
    <w:rsid w:val="006E7C79"/>
    <w:rsid w:val="006E7D07"/>
    <w:rsid w:val="006E7D20"/>
    <w:rsid w:val="006E7DD2"/>
    <w:rsid w:val="006E7F51"/>
    <w:rsid w:val="006F00DF"/>
    <w:rsid w:val="006F0170"/>
    <w:rsid w:val="006F0187"/>
    <w:rsid w:val="006F0473"/>
    <w:rsid w:val="006F0591"/>
    <w:rsid w:val="006F05E0"/>
    <w:rsid w:val="006F062C"/>
    <w:rsid w:val="006F08CA"/>
    <w:rsid w:val="006F0A46"/>
    <w:rsid w:val="006F0BB3"/>
    <w:rsid w:val="006F0C75"/>
    <w:rsid w:val="006F0C83"/>
    <w:rsid w:val="006F0D68"/>
    <w:rsid w:val="006F1393"/>
    <w:rsid w:val="006F1523"/>
    <w:rsid w:val="006F159B"/>
    <w:rsid w:val="006F1660"/>
    <w:rsid w:val="006F1898"/>
    <w:rsid w:val="006F1903"/>
    <w:rsid w:val="006F1C3C"/>
    <w:rsid w:val="006F1D79"/>
    <w:rsid w:val="006F1E61"/>
    <w:rsid w:val="006F1E70"/>
    <w:rsid w:val="006F205C"/>
    <w:rsid w:val="006F2212"/>
    <w:rsid w:val="006F2454"/>
    <w:rsid w:val="006F247C"/>
    <w:rsid w:val="006F2493"/>
    <w:rsid w:val="006F25CC"/>
    <w:rsid w:val="006F264C"/>
    <w:rsid w:val="006F2726"/>
    <w:rsid w:val="006F2853"/>
    <w:rsid w:val="006F28FE"/>
    <w:rsid w:val="006F29D0"/>
    <w:rsid w:val="006F2ADE"/>
    <w:rsid w:val="006F2B9B"/>
    <w:rsid w:val="006F2CF6"/>
    <w:rsid w:val="006F2E8D"/>
    <w:rsid w:val="006F2F16"/>
    <w:rsid w:val="006F3049"/>
    <w:rsid w:val="006F30BB"/>
    <w:rsid w:val="006F31F6"/>
    <w:rsid w:val="006F3541"/>
    <w:rsid w:val="006F35C5"/>
    <w:rsid w:val="006F35E0"/>
    <w:rsid w:val="006F399D"/>
    <w:rsid w:val="006F3AB0"/>
    <w:rsid w:val="006F3C4E"/>
    <w:rsid w:val="006F3D41"/>
    <w:rsid w:val="006F3DAD"/>
    <w:rsid w:val="006F3ED5"/>
    <w:rsid w:val="006F3F05"/>
    <w:rsid w:val="006F3F25"/>
    <w:rsid w:val="006F4055"/>
    <w:rsid w:val="006F40EF"/>
    <w:rsid w:val="006F429D"/>
    <w:rsid w:val="006F4345"/>
    <w:rsid w:val="006F43CC"/>
    <w:rsid w:val="006F43D5"/>
    <w:rsid w:val="006F45A7"/>
    <w:rsid w:val="006F45C2"/>
    <w:rsid w:val="006F46DC"/>
    <w:rsid w:val="006F491A"/>
    <w:rsid w:val="006F4B1A"/>
    <w:rsid w:val="006F4C3B"/>
    <w:rsid w:val="006F4D43"/>
    <w:rsid w:val="006F4DA7"/>
    <w:rsid w:val="006F4FC4"/>
    <w:rsid w:val="006F5052"/>
    <w:rsid w:val="006F52FA"/>
    <w:rsid w:val="006F5663"/>
    <w:rsid w:val="006F59B7"/>
    <w:rsid w:val="006F5AFA"/>
    <w:rsid w:val="006F5CE3"/>
    <w:rsid w:val="006F5D5C"/>
    <w:rsid w:val="006F5DDB"/>
    <w:rsid w:val="006F5E97"/>
    <w:rsid w:val="006F605F"/>
    <w:rsid w:val="006F60BB"/>
    <w:rsid w:val="006F613B"/>
    <w:rsid w:val="006F63DD"/>
    <w:rsid w:val="006F65A2"/>
    <w:rsid w:val="006F66F2"/>
    <w:rsid w:val="006F6861"/>
    <w:rsid w:val="006F6984"/>
    <w:rsid w:val="006F69D8"/>
    <w:rsid w:val="006F6A9F"/>
    <w:rsid w:val="006F6C75"/>
    <w:rsid w:val="006F6CA2"/>
    <w:rsid w:val="006F6ECA"/>
    <w:rsid w:val="006F6F02"/>
    <w:rsid w:val="006F6F1F"/>
    <w:rsid w:val="006F703A"/>
    <w:rsid w:val="006F713E"/>
    <w:rsid w:val="006F7148"/>
    <w:rsid w:val="006F71AD"/>
    <w:rsid w:val="006F7265"/>
    <w:rsid w:val="006F739B"/>
    <w:rsid w:val="006F7442"/>
    <w:rsid w:val="006F74A3"/>
    <w:rsid w:val="006F75F0"/>
    <w:rsid w:val="006F773C"/>
    <w:rsid w:val="006F787F"/>
    <w:rsid w:val="006F78F4"/>
    <w:rsid w:val="006F7A4A"/>
    <w:rsid w:val="006F7B0F"/>
    <w:rsid w:val="006F7F58"/>
    <w:rsid w:val="00700152"/>
    <w:rsid w:val="007001BD"/>
    <w:rsid w:val="007004BC"/>
    <w:rsid w:val="0070052D"/>
    <w:rsid w:val="00700967"/>
    <w:rsid w:val="00700991"/>
    <w:rsid w:val="007009A9"/>
    <w:rsid w:val="00700B66"/>
    <w:rsid w:val="00700D74"/>
    <w:rsid w:val="00701176"/>
    <w:rsid w:val="00701362"/>
    <w:rsid w:val="007013B4"/>
    <w:rsid w:val="0070141A"/>
    <w:rsid w:val="00701446"/>
    <w:rsid w:val="0070160E"/>
    <w:rsid w:val="0070164D"/>
    <w:rsid w:val="007018B7"/>
    <w:rsid w:val="007018ED"/>
    <w:rsid w:val="007018FC"/>
    <w:rsid w:val="00701945"/>
    <w:rsid w:val="00701AE9"/>
    <w:rsid w:val="00701AF6"/>
    <w:rsid w:val="00701E78"/>
    <w:rsid w:val="00701EBB"/>
    <w:rsid w:val="00701FF3"/>
    <w:rsid w:val="00702111"/>
    <w:rsid w:val="00702286"/>
    <w:rsid w:val="007022A1"/>
    <w:rsid w:val="0070235A"/>
    <w:rsid w:val="0070239D"/>
    <w:rsid w:val="007023C2"/>
    <w:rsid w:val="007023CF"/>
    <w:rsid w:val="007024F3"/>
    <w:rsid w:val="00702801"/>
    <w:rsid w:val="007029D0"/>
    <w:rsid w:val="00702B29"/>
    <w:rsid w:val="00702BCA"/>
    <w:rsid w:val="00702F06"/>
    <w:rsid w:val="007030BA"/>
    <w:rsid w:val="007030D1"/>
    <w:rsid w:val="00703337"/>
    <w:rsid w:val="007035DD"/>
    <w:rsid w:val="0070396F"/>
    <w:rsid w:val="00703B4D"/>
    <w:rsid w:val="00703B94"/>
    <w:rsid w:val="00703B96"/>
    <w:rsid w:val="00703BBF"/>
    <w:rsid w:val="00703C2F"/>
    <w:rsid w:val="00703D68"/>
    <w:rsid w:val="00703DCE"/>
    <w:rsid w:val="00703FB2"/>
    <w:rsid w:val="00704081"/>
    <w:rsid w:val="007044D7"/>
    <w:rsid w:val="00704517"/>
    <w:rsid w:val="00704569"/>
    <w:rsid w:val="007045D1"/>
    <w:rsid w:val="0070467A"/>
    <w:rsid w:val="0070470C"/>
    <w:rsid w:val="007047F7"/>
    <w:rsid w:val="0070481B"/>
    <w:rsid w:val="00704963"/>
    <w:rsid w:val="007049E7"/>
    <w:rsid w:val="00704B4F"/>
    <w:rsid w:val="00704B78"/>
    <w:rsid w:val="00704C48"/>
    <w:rsid w:val="00704C6D"/>
    <w:rsid w:val="00704DD7"/>
    <w:rsid w:val="00704DE4"/>
    <w:rsid w:val="00704E4E"/>
    <w:rsid w:val="0070523A"/>
    <w:rsid w:val="00705346"/>
    <w:rsid w:val="0070538B"/>
    <w:rsid w:val="00705717"/>
    <w:rsid w:val="00705731"/>
    <w:rsid w:val="00705C1F"/>
    <w:rsid w:val="00705CA0"/>
    <w:rsid w:val="00705F13"/>
    <w:rsid w:val="00705F4A"/>
    <w:rsid w:val="00705F76"/>
    <w:rsid w:val="00706258"/>
    <w:rsid w:val="007063C5"/>
    <w:rsid w:val="00706425"/>
    <w:rsid w:val="0070664F"/>
    <w:rsid w:val="0070667E"/>
    <w:rsid w:val="007066F6"/>
    <w:rsid w:val="00706735"/>
    <w:rsid w:val="00706791"/>
    <w:rsid w:val="00706A20"/>
    <w:rsid w:val="00706E41"/>
    <w:rsid w:val="00707066"/>
    <w:rsid w:val="00707184"/>
    <w:rsid w:val="00707202"/>
    <w:rsid w:val="0070757E"/>
    <w:rsid w:val="00707BF0"/>
    <w:rsid w:val="00707C61"/>
    <w:rsid w:val="00707C64"/>
    <w:rsid w:val="00707C9A"/>
    <w:rsid w:val="00707F02"/>
    <w:rsid w:val="00710037"/>
    <w:rsid w:val="007101C6"/>
    <w:rsid w:val="0071034E"/>
    <w:rsid w:val="007103A6"/>
    <w:rsid w:val="007105DD"/>
    <w:rsid w:val="0071061E"/>
    <w:rsid w:val="00710767"/>
    <w:rsid w:val="007107E7"/>
    <w:rsid w:val="0071081C"/>
    <w:rsid w:val="00710833"/>
    <w:rsid w:val="007109A2"/>
    <w:rsid w:val="00710A5A"/>
    <w:rsid w:val="00710EB3"/>
    <w:rsid w:val="00710EFB"/>
    <w:rsid w:val="00711001"/>
    <w:rsid w:val="007110C5"/>
    <w:rsid w:val="00711127"/>
    <w:rsid w:val="007111DD"/>
    <w:rsid w:val="00711233"/>
    <w:rsid w:val="0071127C"/>
    <w:rsid w:val="00711454"/>
    <w:rsid w:val="0071151F"/>
    <w:rsid w:val="007117A1"/>
    <w:rsid w:val="00711AA7"/>
    <w:rsid w:val="00711CD8"/>
    <w:rsid w:val="00712202"/>
    <w:rsid w:val="0071220A"/>
    <w:rsid w:val="00712310"/>
    <w:rsid w:val="007123E1"/>
    <w:rsid w:val="00712A44"/>
    <w:rsid w:val="00712EB0"/>
    <w:rsid w:val="00712F40"/>
    <w:rsid w:val="00713161"/>
    <w:rsid w:val="007132A3"/>
    <w:rsid w:val="00713315"/>
    <w:rsid w:val="0071341A"/>
    <w:rsid w:val="0071344A"/>
    <w:rsid w:val="0071344B"/>
    <w:rsid w:val="0071387D"/>
    <w:rsid w:val="0071388D"/>
    <w:rsid w:val="007138B9"/>
    <w:rsid w:val="0071395B"/>
    <w:rsid w:val="00713A8A"/>
    <w:rsid w:val="00713AFE"/>
    <w:rsid w:val="00713E3D"/>
    <w:rsid w:val="00713E71"/>
    <w:rsid w:val="00713E72"/>
    <w:rsid w:val="00714059"/>
    <w:rsid w:val="007140AE"/>
    <w:rsid w:val="00714122"/>
    <w:rsid w:val="007141B4"/>
    <w:rsid w:val="00714257"/>
    <w:rsid w:val="007144A6"/>
    <w:rsid w:val="007145F4"/>
    <w:rsid w:val="007146EF"/>
    <w:rsid w:val="00714731"/>
    <w:rsid w:val="00714A05"/>
    <w:rsid w:val="00714AD1"/>
    <w:rsid w:val="00714B55"/>
    <w:rsid w:val="00714BEE"/>
    <w:rsid w:val="00714C67"/>
    <w:rsid w:val="00714E2F"/>
    <w:rsid w:val="00714E8E"/>
    <w:rsid w:val="00714E9C"/>
    <w:rsid w:val="00714EE1"/>
    <w:rsid w:val="00714FA3"/>
    <w:rsid w:val="00715247"/>
    <w:rsid w:val="00715268"/>
    <w:rsid w:val="0071528B"/>
    <w:rsid w:val="007152C4"/>
    <w:rsid w:val="007153A2"/>
    <w:rsid w:val="0071547D"/>
    <w:rsid w:val="00715616"/>
    <w:rsid w:val="007156A7"/>
    <w:rsid w:val="007156D9"/>
    <w:rsid w:val="00715884"/>
    <w:rsid w:val="00715AF0"/>
    <w:rsid w:val="00715C27"/>
    <w:rsid w:val="00715C36"/>
    <w:rsid w:val="00715CB5"/>
    <w:rsid w:val="00715D04"/>
    <w:rsid w:val="00715E33"/>
    <w:rsid w:val="00716224"/>
    <w:rsid w:val="007162AB"/>
    <w:rsid w:val="00716390"/>
    <w:rsid w:val="00716463"/>
    <w:rsid w:val="0071656B"/>
    <w:rsid w:val="007165E2"/>
    <w:rsid w:val="00716973"/>
    <w:rsid w:val="0071697B"/>
    <w:rsid w:val="00716A0B"/>
    <w:rsid w:val="00716B08"/>
    <w:rsid w:val="00716BAA"/>
    <w:rsid w:val="00716C8A"/>
    <w:rsid w:val="00716CBF"/>
    <w:rsid w:val="00716DA0"/>
    <w:rsid w:val="00716E7F"/>
    <w:rsid w:val="00716F2E"/>
    <w:rsid w:val="00717113"/>
    <w:rsid w:val="00717319"/>
    <w:rsid w:val="007173C2"/>
    <w:rsid w:val="007173F9"/>
    <w:rsid w:val="0071748B"/>
    <w:rsid w:val="00717531"/>
    <w:rsid w:val="00717673"/>
    <w:rsid w:val="007176A8"/>
    <w:rsid w:val="00717791"/>
    <w:rsid w:val="007177E6"/>
    <w:rsid w:val="007177F7"/>
    <w:rsid w:val="00717A3C"/>
    <w:rsid w:val="00717A49"/>
    <w:rsid w:val="00717BE6"/>
    <w:rsid w:val="00717D7C"/>
    <w:rsid w:val="007202BE"/>
    <w:rsid w:val="00720332"/>
    <w:rsid w:val="00720354"/>
    <w:rsid w:val="007203F2"/>
    <w:rsid w:val="007204AA"/>
    <w:rsid w:val="007209C2"/>
    <w:rsid w:val="00720B2D"/>
    <w:rsid w:val="00720BA7"/>
    <w:rsid w:val="00720EA2"/>
    <w:rsid w:val="00721180"/>
    <w:rsid w:val="007212AD"/>
    <w:rsid w:val="00721554"/>
    <w:rsid w:val="00721636"/>
    <w:rsid w:val="00721768"/>
    <w:rsid w:val="0072181C"/>
    <w:rsid w:val="007218FE"/>
    <w:rsid w:val="00721DAE"/>
    <w:rsid w:val="00722007"/>
    <w:rsid w:val="007222DC"/>
    <w:rsid w:val="0072249A"/>
    <w:rsid w:val="00722621"/>
    <w:rsid w:val="00722796"/>
    <w:rsid w:val="007227A8"/>
    <w:rsid w:val="00722889"/>
    <w:rsid w:val="007228A2"/>
    <w:rsid w:val="007228C8"/>
    <w:rsid w:val="007229E0"/>
    <w:rsid w:val="00722B24"/>
    <w:rsid w:val="00722E3C"/>
    <w:rsid w:val="00722E87"/>
    <w:rsid w:val="00723396"/>
    <w:rsid w:val="007235C9"/>
    <w:rsid w:val="007235EB"/>
    <w:rsid w:val="00723723"/>
    <w:rsid w:val="00723917"/>
    <w:rsid w:val="0072394A"/>
    <w:rsid w:val="00723998"/>
    <w:rsid w:val="00723A91"/>
    <w:rsid w:val="00723BF9"/>
    <w:rsid w:val="00723BFB"/>
    <w:rsid w:val="00723C21"/>
    <w:rsid w:val="00723E60"/>
    <w:rsid w:val="00723F76"/>
    <w:rsid w:val="007240A0"/>
    <w:rsid w:val="00724108"/>
    <w:rsid w:val="00724297"/>
    <w:rsid w:val="00724419"/>
    <w:rsid w:val="007245F5"/>
    <w:rsid w:val="007247AA"/>
    <w:rsid w:val="007247FA"/>
    <w:rsid w:val="00724813"/>
    <w:rsid w:val="0072481C"/>
    <w:rsid w:val="0072482A"/>
    <w:rsid w:val="00724A60"/>
    <w:rsid w:val="00724C74"/>
    <w:rsid w:val="00724D45"/>
    <w:rsid w:val="00724E69"/>
    <w:rsid w:val="0072502F"/>
    <w:rsid w:val="007256BB"/>
    <w:rsid w:val="007258C9"/>
    <w:rsid w:val="00725A2C"/>
    <w:rsid w:val="00725AE3"/>
    <w:rsid w:val="00725B5F"/>
    <w:rsid w:val="00725C39"/>
    <w:rsid w:val="00725D8E"/>
    <w:rsid w:val="00725FF3"/>
    <w:rsid w:val="00726011"/>
    <w:rsid w:val="007260A6"/>
    <w:rsid w:val="007260FC"/>
    <w:rsid w:val="00726159"/>
    <w:rsid w:val="00726700"/>
    <w:rsid w:val="00726868"/>
    <w:rsid w:val="007269C7"/>
    <w:rsid w:val="00726B3F"/>
    <w:rsid w:val="00726CD5"/>
    <w:rsid w:val="00727123"/>
    <w:rsid w:val="0072718C"/>
    <w:rsid w:val="007271B7"/>
    <w:rsid w:val="00727229"/>
    <w:rsid w:val="007272CF"/>
    <w:rsid w:val="0072753B"/>
    <w:rsid w:val="00727602"/>
    <w:rsid w:val="0072766B"/>
    <w:rsid w:val="007276FB"/>
    <w:rsid w:val="00727843"/>
    <w:rsid w:val="007278FC"/>
    <w:rsid w:val="007279E9"/>
    <w:rsid w:val="00727FDA"/>
    <w:rsid w:val="0073037E"/>
    <w:rsid w:val="00730411"/>
    <w:rsid w:val="00730420"/>
    <w:rsid w:val="00730566"/>
    <w:rsid w:val="0073077A"/>
    <w:rsid w:val="007309AF"/>
    <w:rsid w:val="00730AB5"/>
    <w:rsid w:val="00730AE7"/>
    <w:rsid w:val="00730AEF"/>
    <w:rsid w:val="00730CD4"/>
    <w:rsid w:val="00730DDF"/>
    <w:rsid w:val="00730E17"/>
    <w:rsid w:val="00730E8F"/>
    <w:rsid w:val="00731328"/>
    <w:rsid w:val="007313C3"/>
    <w:rsid w:val="00731A8F"/>
    <w:rsid w:val="007320B9"/>
    <w:rsid w:val="00732159"/>
    <w:rsid w:val="007322BB"/>
    <w:rsid w:val="007323AE"/>
    <w:rsid w:val="00732410"/>
    <w:rsid w:val="00732652"/>
    <w:rsid w:val="0073282F"/>
    <w:rsid w:val="0073292B"/>
    <w:rsid w:val="00732A1B"/>
    <w:rsid w:val="00732A78"/>
    <w:rsid w:val="00732C94"/>
    <w:rsid w:val="00732D69"/>
    <w:rsid w:val="00732D7C"/>
    <w:rsid w:val="00732DDC"/>
    <w:rsid w:val="00732E2A"/>
    <w:rsid w:val="007330D3"/>
    <w:rsid w:val="007331A2"/>
    <w:rsid w:val="00733308"/>
    <w:rsid w:val="00733748"/>
    <w:rsid w:val="007337D0"/>
    <w:rsid w:val="0073391C"/>
    <w:rsid w:val="0073392B"/>
    <w:rsid w:val="00733ABD"/>
    <w:rsid w:val="00733ABF"/>
    <w:rsid w:val="00733CE3"/>
    <w:rsid w:val="00733F8D"/>
    <w:rsid w:val="0073407D"/>
    <w:rsid w:val="00734087"/>
    <w:rsid w:val="0073415F"/>
    <w:rsid w:val="007341D8"/>
    <w:rsid w:val="00734284"/>
    <w:rsid w:val="007344E0"/>
    <w:rsid w:val="00734529"/>
    <w:rsid w:val="007345E4"/>
    <w:rsid w:val="00734855"/>
    <w:rsid w:val="0073488B"/>
    <w:rsid w:val="007348A3"/>
    <w:rsid w:val="007348B7"/>
    <w:rsid w:val="007348E3"/>
    <w:rsid w:val="00734AC0"/>
    <w:rsid w:val="00734BCC"/>
    <w:rsid w:val="00734BE1"/>
    <w:rsid w:val="00734F9E"/>
    <w:rsid w:val="00734FF6"/>
    <w:rsid w:val="00735150"/>
    <w:rsid w:val="00735200"/>
    <w:rsid w:val="00735284"/>
    <w:rsid w:val="0073528C"/>
    <w:rsid w:val="007352A2"/>
    <w:rsid w:val="007352E1"/>
    <w:rsid w:val="00735324"/>
    <w:rsid w:val="007353EA"/>
    <w:rsid w:val="007353F7"/>
    <w:rsid w:val="00735588"/>
    <w:rsid w:val="007355B9"/>
    <w:rsid w:val="00735615"/>
    <w:rsid w:val="0073568D"/>
    <w:rsid w:val="00735711"/>
    <w:rsid w:val="00735757"/>
    <w:rsid w:val="00735788"/>
    <w:rsid w:val="007359C3"/>
    <w:rsid w:val="00735AAB"/>
    <w:rsid w:val="00735CF9"/>
    <w:rsid w:val="00735D48"/>
    <w:rsid w:val="00735DEF"/>
    <w:rsid w:val="00735ED1"/>
    <w:rsid w:val="00735F37"/>
    <w:rsid w:val="0073622B"/>
    <w:rsid w:val="00736295"/>
    <w:rsid w:val="00736875"/>
    <w:rsid w:val="00736DF8"/>
    <w:rsid w:val="00736EFD"/>
    <w:rsid w:val="00736F1A"/>
    <w:rsid w:val="00736FB3"/>
    <w:rsid w:val="0073704F"/>
    <w:rsid w:val="0073710C"/>
    <w:rsid w:val="007372B8"/>
    <w:rsid w:val="0073732C"/>
    <w:rsid w:val="00737335"/>
    <w:rsid w:val="0073750C"/>
    <w:rsid w:val="00737554"/>
    <w:rsid w:val="00737586"/>
    <w:rsid w:val="007375F0"/>
    <w:rsid w:val="00737660"/>
    <w:rsid w:val="007379F0"/>
    <w:rsid w:val="00737FB5"/>
    <w:rsid w:val="0074044F"/>
    <w:rsid w:val="00740575"/>
    <w:rsid w:val="00740702"/>
    <w:rsid w:val="00740858"/>
    <w:rsid w:val="007408F8"/>
    <w:rsid w:val="0074093A"/>
    <w:rsid w:val="00740B35"/>
    <w:rsid w:val="00740C47"/>
    <w:rsid w:val="00741126"/>
    <w:rsid w:val="0074114A"/>
    <w:rsid w:val="007411F4"/>
    <w:rsid w:val="00741217"/>
    <w:rsid w:val="007412FC"/>
    <w:rsid w:val="007414A2"/>
    <w:rsid w:val="007416CA"/>
    <w:rsid w:val="007417D8"/>
    <w:rsid w:val="0074183D"/>
    <w:rsid w:val="007418B3"/>
    <w:rsid w:val="00741D96"/>
    <w:rsid w:val="00741F5F"/>
    <w:rsid w:val="00741FA6"/>
    <w:rsid w:val="0074210C"/>
    <w:rsid w:val="007421A3"/>
    <w:rsid w:val="007421AC"/>
    <w:rsid w:val="0074226D"/>
    <w:rsid w:val="007422B3"/>
    <w:rsid w:val="00742309"/>
    <w:rsid w:val="00742337"/>
    <w:rsid w:val="007423DB"/>
    <w:rsid w:val="0074248D"/>
    <w:rsid w:val="00742B46"/>
    <w:rsid w:val="00742B9F"/>
    <w:rsid w:val="00742E70"/>
    <w:rsid w:val="00742F41"/>
    <w:rsid w:val="00742FA9"/>
    <w:rsid w:val="00743000"/>
    <w:rsid w:val="00743453"/>
    <w:rsid w:val="007438AC"/>
    <w:rsid w:val="0074393F"/>
    <w:rsid w:val="00743BEC"/>
    <w:rsid w:val="00743C01"/>
    <w:rsid w:val="00743CC1"/>
    <w:rsid w:val="00743FE5"/>
    <w:rsid w:val="00743FE9"/>
    <w:rsid w:val="0074416F"/>
    <w:rsid w:val="007444DA"/>
    <w:rsid w:val="00744526"/>
    <w:rsid w:val="007446AD"/>
    <w:rsid w:val="00744740"/>
    <w:rsid w:val="007449DD"/>
    <w:rsid w:val="00744A2F"/>
    <w:rsid w:val="00744C03"/>
    <w:rsid w:val="00744CA2"/>
    <w:rsid w:val="00744FC1"/>
    <w:rsid w:val="007451F1"/>
    <w:rsid w:val="00745238"/>
    <w:rsid w:val="007454EE"/>
    <w:rsid w:val="007455B1"/>
    <w:rsid w:val="00745818"/>
    <w:rsid w:val="00745909"/>
    <w:rsid w:val="00745DA0"/>
    <w:rsid w:val="00745FA7"/>
    <w:rsid w:val="00746276"/>
    <w:rsid w:val="00746324"/>
    <w:rsid w:val="007463F5"/>
    <w:rsid w:val="00746413"/>
    <w:rsid w:val="00746651"/>
    <w:rsid w:val="00746666"/>
    <w:rsid w:val="007466DC"/>
    <w:rsid w:val="0074697B"/>
    <w:rsid w:val="00746EC6"/>
    <w:rsid w:val="00746FD0"/>
    <w:rsid w:val="00746FD5"/>
    <w:rsid w:val="0074712B"/>
    <w:rsid w:val="00747289"/>
    <w:rsid w:val="0074736F"/>
    <w:rsid w:val="007475DE"/>
    <w:rsid w:val="007475DF"/>
    <w:rsid w:val="0074776B"/>
    <w:rsid w:val="00747998"/>
    <w:rsid w:val="00747B0A"/>
    <w:rsid w:val="00747C79"/>
    <w:rsid w:val="007500DF"/>
    <w:rsid w:val="007501E3"/>
    <w:rsid w:val="00750259"/>
    <w:rsid w:val="00750327"/>
    <w:rsid w:val="007503AA"/>
    <w:rsid w:val="007505D2"/>
    <w:rsid w:val="007506F9"/>
    <w:rsid w:val="00750719"/>
    <w:rsid w:val="0075085E"/>
    <w:rsid w:val="00750903"/>
    <w:rsid w:val="00750931"/>
    <w:rsid w:val="00750940"/>
    <w:rsid w:val="00750B6B"/>
    <w:rsid w:val="00750B91"/>
    <w:rsid w:val="00750DC5"/>
    <w:rsid w:val="00750F56"/>
    <w:rsid w:val="007510E5"/>
    <w:rsid w:val="007515AF"/>
    <w:rsid w:val="007517B5"/>
    <w:rsid w:val="007517D0"/>
    <w:rsid w:val="0075182A"/>
    <w:rsid w:val="00751BBF"/>
    <w:rsid w:val="00751C6F"/>
    <w:rsid w:val="00751CC6"/>
    <w:rsid w:val="00751DDA"/>
    <w:rsid w:val="00751F57"/>
    <w:rsid w:val="0075207B"/>
    <w:rsid w:val="0075211F"/>
    <w:rsid w:val="00752135"/>
    <w:rsid w:val="00752288"/>
    <w:rsid w:val="0075228D"/>
    <w:rsid w:val="00752534"/>
    <w:rsid w:val="007525BB"/>
    <w:rsid w:val="007526F5"/>
    <w:rsid w:val="007528BC"/>
    <w:rsid w:val="00752908"/>
    <w:rsid w:val="00752B40"/>
    <w:rsid w:val="00752D35"/>
    <w:rsid w:val="00752D60"/>
    <w:rsid w:val="00752E34"/>
    <w:rsid w:val="00752F85"/>
    <w:rsid w:val="00753461"/>
    <w:rsid w:val="0075347D"/>
    <w:rsid w:val="007535D4"/>
    <w:rsid w:val="007537B1"/>
    <w:rsid w:val="0075381A"/>
    <w:rsid w:val="0075381F"/>
    <w:rsid w:val="0075391A"/>
    <w:rsid w:val="00753971"/>
    <w:rsid w:val="00753D74"/>
    <w:rsid w:val="00753F20"/>
    <w:rsid w:val="0075431C"/>
    <w:rsid w:val="00754360"/>
    <w:rsid w:val="00754419"/>
    <w:rsid w:val="007544A7"/>
    <w:rsid w:val="00754606"/>
    <w:rsid w:val="00754686"/>
    <w:rsid w:val="007546C3"/>
    <w:rsid w:val="00754817"/>
    <w:rsid w:val="00754853"/>
    <w:rsid w:val="0075491C"/>
    <w:rsid w:val="00754B00"/>
    <w:rsid w:val="00754B0D"/>
    <w:rsid w:val="00754B5C"/>
    <w:rsid w:val="00754C81"/>
    <w:rsid w:val="00754CEA"/>
    <w:rsid w:val="00754E06"/>
    <w:rsid w:val="00755264"/>
    <w:rsid w:val="00755305"/>
    <w:rsid w:val="0075548A"/>
    <w:rsid w:val="007554D0"/>
    <w:rsid w:val="007557D6"/>
    <w:rsid w:val="00755DCD"/>
    <w:rsid w:val="007562FB"/>
    <w:rsid w:val="0075662D"/>
    <w:rsid w:val="0075666A"/>
    <w:rsid w:val="0075671D"/>
    <w:rsid w:val="00756ABB"/>
    <w:rsid w:val="00756AF7"/>
    <w:rsid w:val="00756B76"/>
    <w:rsid w:val="00756CD1"/>
    <w:rsid w:val="00756F6A"/>
    <w:rsid w:val="00756FAD"/>
    <w:rsid w:val="00757030"/>
    <w:rsid w:val="00757044"/>
    <w:rsid w:val="0075721B"/>
    <w:rsid w:val="007572B4"/>
    <w:rsid w:val="007574B1"/>
    <w:rsid w:val="007575DD"/>
    <w:rsid w:val="0075775C"/>
    <w:rsid w:val="007577DA"/>
    <w:rsid w:val="00757801"/>
    <w:rsid w:val="007578F9"/>
    <w:rsid w:val="00757A2B"/>
    <w:rsid w:val="00757FB1"/>
    <w:rsid w:val="007601D4"/>
    <w:rsid w:val="007603EE"/>
    <w:rsid w:val="0076058F"/>
    <w:rsid w:val="0076067D"/>
    <w:rsid w:val="00760C04"/>
    <w:rsid w:val="00760D54"/>
    <w:rsid w:val="00760DBC"/>
    <w:rsid w:val="00760DF8"/>
    <w:rsid w:val="00760FF4"/>
    <w:rsid w:val="0076115B"/>
    <w:rsid w:val="0076123D"/>
    <w:rsid w:val="00761242"/>
    <w:rsid w:val="007612DD"/>
    <w:rsid w:val="007612E7"/>
    <w:rsid w:val="0076133C"/>
    <w:rsid w:val="00761408"/>
    <w:rsid w:val="0076142F"/>
    <w:rsid w:val="007615EE"/>
    <w:rsid w:val="0076175C"/>
    <w:rsid w:val="00761856"/>
    <w:rsid w:val="00761A91"/>
    <w:rsid w:val="00761A97"/>
    <w:rsid w:val="00761BBB"/>
    <w:rsid w:val="00761BFF"/>
    <w:rsid w:val="00761E51"/>
    <w:rsid w:val="00761F26"/>
    <w:rsid w:val="00761FE2"/>
    <w:rsid w:val="007624C7"/>
    <w:rsid w:val="007625F3"/>
    <w:rsid w:val="007626CC"/>
    <w:rsid w:val="007627B6"/>
    <w:rsid w:val="00762917"/>
    <w:rsid w:val="00762982"/>
    <w:rsid w:val="00762998"/>
    <w:rsid w:val="00762E35"/>
    <w:rsid w:val="007630C4"/>
    <w:rsid w:val="00763147"/>
    <w:rsid w:val="0076315B"/>
    <w:rsid w:val="00763384"/>
    <w:rsid w:val="00763389"/>
    <w:rsid w:val="007634C9"/>
    <w:rsid w:val="007635BA"/>
    <w:rsid w:val="00763615"/>
    <w:rsid w:val="00763683"/>
    <w:rsid w:val="007637E2"/>
    <w:rsid w:val="00763BBD"/>
    <w:rsid w:val="00763E7E"/>
    <w:rsid w:val="00763EBB"/>
    <w:rsid w:val="00763FB2"/>
    <w:rsid w:val="0076413A"/>
    <w:rsid w:val="00764531"/>
    <w:rsid w:val="007645E2"/>
    <w:rsid w:val="0076460E"/>
    <w:rsid w:val="00764858"/>
    <w:rsid w:val="0076499D"/>
    <w:rsid w:val="00764A72"/>
    <w:rsid w:val="00764AE1"/>
    <w:rsid w:val="00764D5B"/>
    <w:rsid w:val="00764D85"/>
    <w:rsid w:val="00765069"/>
    <w:rsid w:val="00765147"/>
    <w:rsid w:val="00765489"/>
    <w:rsid w:val="007655C9"/>
    <w:rsid w:val="007656C6"/>
    <w:rsid w:val="00765909"/>
    <w:rsid w:val="00765A3D"/>
    <w:rsid w:val="00765A61"/>
    <w:rsid w:val="00765AC1"/>
    <w:rsid w:val="00765B7C"/>
    <w:rsid w:val="00765B8A"/>
    <w:rsid w:val="00765C1F"/>
    <w:rsid w:val="00765C81"/>
    <w:rsid w:val="00765CDC"/>
    <w:rsid w:val="00765CE1"/>
    <w:rsid w:val="00765E7D"/>
    <w:rsid w:val="00765EB7"/>
    <w:rsid w:val="0076608C"/>
    <w:rsid w:val="007661A9"/>
    <w:rsid w:val="00766320"/>
    <w:rsid w:val="00766401"/>
    <w:rsid w:val="007666B4"/>
    <w:rsid w:val="00766765"/>
    <w:rsid w:val="0076692C"/>
    <w:rsid w:val="00766946"/>
    <w:rsid w:val="00766A68"/>
    <w:rsid w:val="00766BDF"/>
    <w:rsid w:val="00766CF6"/>
    <w:rsid w:val="00766EEE"/>
    <w:rsid w:val="007671BC"/>
    <w:rsid w:val="0076757B"/>
    <w:rsid w:val="00767584"/>
    <w:rsid w:val="00767747"/>
    <w:rsid w:val="00767936"/>
    <w:rsid w:val="007679E5"/>
    <w:rsid w:val="00767B27"/>
    <w:rsid w:val="00767D98"/>
    <w:rsid w:val="00767E71"/>
    <w:rsid w:val="00770154"/>
    <w:rsid w:val="00770302"/>
    <w:rsid w:val="00770386"/>
    <w:rsid w:val="007703A2"/>
    <w:rsid w:val="0077044D"/>
    <w:rsid w:val="00770517"/>
    <w:rsid w:val="0077066B"/>
    <w:rsid w:val="007706B5"/>
    <w:rsid w:val="00770899"/>
    <w:rsid w:val="00770A1A"/>
    <w:rsid w:val="00770AB1"/>
    <w:rsid w:val="00770D09"/>
    <w:rsid w:val="00770D24"/>
    <w:rsid w:val="00770DDA"/>
    <w:rsid w:val="00770EA6"/>
    <w:rsid w:val="00771026"/>
    <w:rsid w:val="00771047"/>
    <w:rsid w:val="007710E2"/>
    <w:rsid w:val="00771375"/>
    <w:rsid w:val="00771377"/>
    <w:rsid w:val="0077171D"/>
    <w:rsid w:val="0077172B"/>
    <w:rsid w:val="00771A03"/>
    <w:rsid w:val="00771A7E"/>
    <w:rsid w:val="00771B1F"/>
    <w:rsid w:val="00771B4E"/>
    <w:rsid w:val="00771C29"/>
    <w:rsid w:val="00771C45"/>
    <w:rsid w:val="00771EEF"/>
    <w:rsid w:val="00772199"/>
    <w:rsid w:val="00772396"/>
    <w:rsid w:val="007725D3"/>
    <w:rsid w:val="007727C8"/>
    <w:rsid w:val="007729A9"/>
    <w:rsid w:val="007729D2"/>
    <w:rsid w:val="00772A8C"/>
    <w:rsid w:val="00772A9C"/>
    <w:rsid w:val="00772BD9"/>
    <w:rsid w:val="00772D08"/>
    <w:rsid w:val="00772F52"/>
    <w:rsid w:val="00772F57"/>
    <w:rsid w:val="00772FA9"/>
    <w:rsid w:val="00773157"/>
    <w:rsid w:val="00773786"/>
    <w:rsid w:val="007739EE"/>
    <w:rsid w:val="00773C79"/>
    <w:rsid w:val="00773D2E"/>
    <w:rsid w:val="00773EF5"/>
    <w:rsid w:val="0077408D"/>
    <w:rsid w:val="00774113"/>
    <w:rsid w:val="00774164"/>
    <w:rsid w:val="0077420D"/>
    <w:rsid w:val="007743EC"/>
    <w:rsid w:val="007744D3"/>
    <w:rsid w:val="007744E0"/>
    <w:rsid w:val="00774573"/>
    <w:rsid w:val="00774846"/>
    <w:rsid w:val="00774BCC"/>
    <w:rsid w:val="00774C6C"/>
    <w:rsid w:val="00774D0F"/>
    <w:rsid w:val="00774EA2"/>
    <w:rsid w:val="00775159"/>
    <w:rsid w:val="007751DF"/>
    <w:rsid w:val="0077522A"/>
    <w:rsid w:val="00775230"/>
    <w:rsid w:val="007754B2"/>
    <w:rsid w:val="00775550"/>
    <w:rsid w:val="00775592"/>
    <w:rsid w:val="007755A5"/>
    <w:rsid w:val="00775B2B"/>
    <w:rsid w:val="00775BA7"/>
    <w:rsid w:val="00775C0A"/>
    <w:rsid w:val="00775F46"/>
    <w:rsid w:val="0077603B"/>
    <w:rsid w:val="00776048"/>
    <w:rsid w:val="007761FC"/>
    <w:rsid w:val="0077625B"/>
    <w:rsid w:val="00776703"/>
    <w:rsid w:val="00776715"/>
    <w:rsid w:val="00776878"/>
    <w:rsid w:val="0077687A"/>
    <w:rsid w:val="00776917"/>
    <w:rsid w:val="00776AC3"/>
    <w:rsid w:val="00776C8E"/>
    <w:rsid w:val="00776E8D"/>
    <w:rsid w:val="0077703D"/>
    <w:rsid w:val="007772EE"/>
    <w:rsid w:val="0077752F"/>
    <w:rsid w:val="0077761A"/>
    <w:rsid w:val="00777823"/>
    <w:rsid w:val="00777BA7"/>
    <w:rsid w:val="00777E33"/>
    <w:rsid w:val="00777ECB"/>
    <w:rsid w:val="007803B5"/>
    <w:rsid w:val="007805B5"/>
    <w:rsid w:val="007805F4"/>
    <w:rsid w:val="007806BD"/>
    <w:rsid w:val="00780BC3"/>
    <w:rsid w:val="00780D0B"/>
    <w:rsid w:val="00780DD0"/>
    <w:rsid w:val="00780FAC"/>
    <w:rsid w:val="00781207"/>
    <w:rsid w:val="007812E9"/>
    <w:rsid w:val="00781654"/>
    <w:rsid w:val="0078165D"/>
    <w:rsid w:val="007817C6"/>
    <w:rsid w:val="007819E2"/>
    <w:rsid w:val="00781A30"/>
    <w:rsid w:val="00782071"/>
    <w:rsid w:val="00782427"/>
    <w:rsid w:val="0078247E"/>
    <w:rsid w:val="007824B0"/>
    <w:rsid w:val="007825D8"/>
    <w:rsid w:val="00782857"/>
    <w:rsid w:val="007828B3"/>
    <w:rsid w:val="007828D6"/>
    <w:rsid w:val="00782B1E"/>
    <w:rsid w:val="00782B62"/>
    <w:rsid w:val="00782F2E"/>
    <w:rsid w:val="007830C4"/>
    <w:rsid w:val="007833E6"/>
    <w:rsid w:val="0078345D"/>
    <w:rsid w:val="0078346E"/>
    <w:rsid w:val="007835A7"/>
    <w:rsid w:val="007835BD"/>
    <w:rsid w:val="00783650"/>
    <w:rsid w:val="007836BA"/>
    <w:rsid w:val="007837DC"/>
    <w:rsid w:val="007838FD"/>
    <w:rsid w:val="00783913"/>
    <w:rsid w:val="00783922"/>
    <w:rsid w:val="00783935"/>
    <w:rsid w:val="00783970"/>
    <w:rsid w:val="00783ADF"/>
    <w:rsid w:val="00783AE7"/>
    <w:rsid w:val="00783AED"/>
    <w:rsid w:val="00783B18"/>
    <w:rsid w:val="00783B52"/>
    <w:rsid w:val="00783BC4"/>
    <w:rsid w:val="00783D06"/>
    <w:rsid w:val="00783D56"/>
    <w:rsid w:val="00783E65"/>
    <w:rsid w:val="00783FB8"/>
    <w:rsid w:val="00784293"/>
    <w:rsid w:val="007842B4"/>
    <w:rsid w:val="00784377"/>
    <w:rsid w:val="0078465F"/>
    <w:rsid w:val="00784A4A"/>
    <w:rsid w:val="00784C87"/>
    <w:rsid w:val="00784DD0"/>
    <w:rsid w:val="00785109"/>
    <w:rsid w:val="00785187"/>
    <w:rsid w:val="0078557D"/>
    <w:rsid w:val="007855ED"/>
    <w:rsid w:val="00785609"/>
    <w:rsid w:val="00785634"/>
    <w:rsid w:val="00785727"/>
    <w:rsid w:val="00785913"/>
    <w:rsid w:val="00785A43"/>
    <w:rsid w:val="00785DDB"/>
    <w:rsid w:val="00785E10"/>
    <w:rsid w:val="00785E48"/>
    <w:rsid w:val="00785EC8"/>
    <w:rsid w:val="00785EF9"/>
    <w:rsid w:val="0078613E"/>
    <w:rsid w:val="0078621D"/>
    <w:rsid w:val="007863A9"/>
    <w:rsid w:val="007864C5"/>
    <w:rsid w:val="00786665"/>
    <w:rsid w:val="0078674A"/>
    <w:rsid w:val="007867F8"/>
    <w:rsid w:val="00786833"/>
    <w:rsid w:val="007869A4"/>
    <w:rsid w:val="00786A7E"/>
    <w:rsid w:val="00786AD4"/>
    <w:rsid w:val="00786AFC"/>
    <w:rsid w:val="00786B38"/>
    <w:rsid w:val="00786B49"/>
    <w:rsid w:val="00786B69"/>
    <w:rsid w:val="0078725F"/>
    <w:rsid w:val="007874DF"/>
    <w:rsid w:val="007874E1"/>
    <w:rsid w:val="007875E3"/>
    <w:rsid w:val="007877A1"/>
    <w:rsid w:val="00787A53"/>
    <w:rsid w:val="00787F5C"/>
    <w:rsid w:val="00790147"/>
    <w:rsid w:val="00790635"/>
    <w:rsid w:val="00790A86"/>
    <w:rsid w:val="00790D1E"/>
    <w:rsid w:val="00790DCA"/>
    <w:rsid w:val="00790E3E"/>
    <w:rsid w:val="00790F2D"/>
    <w:rsid w:val="0079166D"/>
    <w:rsid w:val="0079171F"/>
    <w:rsid w:val="007917AF"/>
    <w:rsid w:val="00791A44"/>
    <w:rsid w:val="00791A62"/>
    <w:rsid w:val="00791ADD"/>
    <w:rsid w:val="00791BC0"/>
    <w:rsid w:val="00791C14"/>
    <w:rsid w:val="00791E5F"/>
    <w:rsid w:val="00791EE6"/>
    <w:rsid w:val="00791F1A"/>
    <w:rsid w:val="00791F1D"/>
    <w:rsid w:val="00791FF4"/>
    <w:rsid w:val="0079247D"/>
    <w:rsid w:val="00792628"/>
    <w:rsid w:val="00792661"/>
    <w:rsid w:val="0079286C"/>
    <w:rsid w:val="007928D4"/>
    <w:rsid w:val="00792956"/>
    <w:rsid w:val="0079305F"/>
    <w:rsid w:val="0079314C"/>
    <w:rsid w:val="007931DC"/>
    <w:rsid w:val="0079326B"/>
    <w:rsid w:val="0079340B"/>
    <w:rsid w:val="00793424"/>
    <w:rsid w:val="0079384E"/>
    <w:rsid w:val="00793ABD"/>
    <w:rsid w:val="00793CCE"/>
    <w:rsid w:val="00793FC7"/>
    <w:rsid w:val="00794281"/>
    <w:rsid w:val="0079446E"/>
    <w:rsid w:val="00794557"/>
    <w:rsid w:val="007948F0"/>
    <w:rsid w:val="00794A08"/>
    <w:rsid w:val="00794A62"/>
    <w:rsid w:val="00794A8B"/>
    <w:rsid w:val="00794BA6"/>
    <w:rsid w:val="00794BD1"/>
    <w:rsid w:val="00794F99"/>
    <w:rsid w:val="007950E8"/>
    <w:rsid w:val="0079530C"/>
    <w:rsid w:val="0079547B"/>
    <w:rsid w:val="00795623"/>
    <w:rsid w:val="0079568C"/>
    <w:rsid w:val="007958F6"/>
    <w:rsid w:val="007959ED"/>
    <w:rsid w:val="00795A0D"/>
    <w:rsid w:val="00795BB8"/>
    <w:rsid w:val="00795CCF"/>
    <w:rsid w:val="00795CD2"/>
    <w:rsid w:val="00795D29"/>
    <w:rsid w:val="00795E19"/>
    <w:rsid w:val="00796716"/>
    <w:rsid w:val="00796727"/>
    <w:rsid w:val="007967F0"/>
    <w:rsid w:val="00796ADE"/>
    <w:rsid w:val="00796B0C"/>
    <w:rsid w:val="00796CD4"/>
    <w:rsid w:val="00796FFB"/>
    <w:rsid w:val="00797300"/>
    <w:rsid w:val="00797324"/>
    <w:rsid w:val="00797421"/>
    <w:rsid w:val="00797615"/>
    <w:rsid w:val="007977B0"/>
    <w:rsid w:val="00797887"/>
    <w:rsid w:val="0079798F"/>
    <w:rsid w:val="00797B61"/>
    <w:rsid w:val="00797BA1"/>
    <w:rsid w:val="00797D56"/>
    <w:rsid w:val="00797E98"/>
    <w:rsid w:val="00797EA2"/>
    <w:rsid w:val="00797EEA"/>
    <w:rsid w:val="00797FDC"/>
    <w:rsid w:val="007A0103"/>
    <w:rsid w:val="007A03A7"/>
    <w:rsid w:val="007A03A8"/>
    <w:rsid w:val="007A0595"/>
    <w:rsid w:val="007A05F1"/>
    <w:rsid w:val="007A0712"/>
    <w:rsid w:val="007A0962"/>
    <w:rsid w:val="007A09BC"/>
    <w:rsid w:val="007A0D10"/>
    <w:rsid w:val="007A12B8"/>
    <w:rsid w:val="007A12D9"/>
    <w:rsid w:val="007A1322"/>
    <w:rsid w:val="007A1393"/>
    <w:rsid w:val="007A17CB"/>
    <w:rsid w:val="007A1819"/>
    <w:rsid w:val="007A18A6"/>
    <w:rsid w:val="007A19F1"/>
    <w:rsid w:val="007A1B51"/>
    <w:rsid w:val="007A1D6A"/>
    <w:rsid w:val="007A1D82"/>
    <w:rsid w:val="007A24E1"/>
    <w:rsid w:val="007A252C"/>
    <w:rsid w:val="007A2594"/>
    <w:rsid w:val="007A2695"/>
    <w:rsid w:val="007A2894"/>
    <w:rsid w:val="007A296D"/>
    <w:rsid w:val="007A29A5"/>
    <w:rsid w:val="007A2A19"/>
    <w:rsid w:val="007A2AA9"/>
    <w:rsid w:val="007A2B42"/>
    <w:rsid w:val="007A2CCC"/>
    <w:rsid w:val="007A2D29"/>
    <w:rsid w:val="007A2E87"/>
    <w:rsid w:val="007A2F8C"/>
    <w:rsid w:val="007A307E"/>
    <w:rsid w:val="007A30ED"/>
    <w:rsid w:val="007A319E"/>
    <w:rsid w:val="007A31CA"/>
    <w:rsid w:val="007A333A"/>
    <w:rsid w:val="007A3511"/>
    <w:rsid w:val="007A37C2"/>
    <w:rsid w:val="007A3A2C"/>
    <w:rsid w:val="007A3A9B"/>
    <w:rsid w:val="007A3ACE"/>
    <w:rsid w:val="007A3CE9"/>
    <w:rsid w:val="007A3DF1"/>
    <w:rsid w:val="007A3E79"/>
    <w:rsid w:val="007A3F10"/>
    <w:rsid w:val="007A41EA"/>
    <w:rsid w:val="007A444C"/>
    <w:rsid w:val="007A445A"/>
    <w:rsid w:val="007A4513"/>
    <w:rsid w:val="007A46E2"/>
    <w:rsid w:val="007A481E"/>
    <w:rsid w:val="007A4849"/>
    <w:rsid w:val="007A4EF4"/>
    <w:rsid w:val="007A50BC"/>
    <w:rsid w:val="007A5328"/>
    <w:rsid w:val="007A5350"/>
    <w:rsid w:val="007A55F1"/>
    <w:rsid w:val="007A5612"/>
    <w:rsid w:val="007A5D69"/>
    <w:rsid w:val="007A602A"/>
    <w:rsid w:val="007A6039"/>
    <w:rsid w:val="007A611D"/>
    <w:rsid w:val="007A62F3"/>
    <w:rsid w:val="007A63B6"/>
    <w:rsid w:val="007A6612"/>
    <w:rsid w:val="007A67A5"/>
    <w:rsid w:val="007A68AD"/>
    <w:rsid w:val="007A68E8"/>
    <w:rsid w:val="007A6CEA"/>
    <w:rsid w:val="007A6DA6"/>
    <w:rsid w:val="007A6F60"/>
    <w:rsid w:val="007A705B"/>
    <w:rsid w:val="007A72AF"/>
    <w:rsid w:val="007A776D"/>
    <w:rsid w:val="007A7AA7"/>
    <w:rsid w:val="007A7ACB"/>
    <w:rsid w:val="007A7E93"/>
    <w:rsid w:val="007B000D"/>
    <w:rsid w:val="007B0046"/>
    <w:rsid w:val="007B017E"/>
    <w:rsid w:val="007B033A"/>
    <w:rsid w:val="007B0647"/>
    <w:rsid w:val="007B081C"/>
    <w:rsid w:val="007B0872"/>
    <w:rsid w:val="007B0AE8"/>
    <w:rsid w:val="007B0B28"/>
    <w:rsid w:val="007B0CDE"/>
    <w:rsid w:val="007B0EF5"/>
    <w:rsid w:val="007B10C0"/>
    <w:rsid w:val="007B1209"/>
    <w:rsid w:val="007B1457"/>
    <w:rsid w:val="007B145C"/>
    <w:rsid w:val="007B18A3"/>
    <w:rsid w:val="007B1994"/>
    <w:rsid w:val="007B2177"/>
    <w:rsid w:val="007B21F3"/>
    <w:rsid w:val="007B2325"/>
    <w:rsid w:val="007B252D"/>
    <w:rsid w:val="007B2618"/>
    <w:rsid w:val="007B264C"/>
    <w:rsid w:val="007B280A"/>
    <w:rsid w:val="007B28E0"/>
    <w:rsid w:val="007B2AC1"/>
    <w:rsid w:val="007B2B91"/>
    <w:rsid w:val="007B2C07"/>
    <w:rsid w:val="007B2E34"/>
    <w:rsid w:val="007B36E2"/>
    <w:rsid w:val="007B379F"/>
    <w:rsid w:val="007B3ADA"/>
    <w:rsid w:val="007B3CD3"/>
    <w:rsid w:val="007B3CD8"/>
    <w:rsid w:val="007B3E7C"/>
    <w:rsid w:val="007B3EB2"/>
    <w:rsid w:val="007B4302"/>
    <w:rsid w:val="007B4639"/>
    <w:rsid w:val="007B4665"/>
    <w:rsid w:val="007B4BFD"/>
    <w:rsid w:val="007B4CEE"/>
    <w:rsid w:val="007B4EBC"/>
    <w:rsid w:val="007B52F8"/>
    <w:rsid w:val="007B5448"/>
    <w:rsid w:val="007B5455"/>
    <w:rsid w:val="007B555E"/>
    <w:rsid w:val="007B5562"/>
    <w:rsid w:val="007B56D5"/>
    <w:rsid w:val="007B58CE"/>
    <w:rsid w:val="007B5BC6"/>
    <w:rsid w:val="007B5D96"/>
    <w:rsid w:val="007B5E0C"/>
    <w:rsid w:val="007B5E84"/>
    <w:rsid w:val="007B61F3"/>
    <w:rsid w:val="007B639B"/>
    <w:rsid w:val="007B6709"/>
    <w:rsid w:val="007B6744"/>
    <w:rsid w:val="007B67C4"/>
    <w:rsid w:val="007B6867"/>
    <w:rsid w:val="007B694B"/>
    <w:rsid w:val="007B6A0B"/>
    <w:rsid w:val="007B6C51"/>
    <w:rsid w:val="007B71B3"/>
    <w:rsid w:val="007B7274"/>
    <w:rsid w:val="007B742E"/>
    <w:rsid w:val="007B75AB"/>
    <w:rsid w:val="007B7984"/>
    <w:rsid w:val="007B7AF3"/>
    <w:rsid w:val="007B7B51"/>
    <w:rsid w:val="007B7C51"/>
    <w:rsid w:val="007C00CD"/>
    <w:rsid w:val="007C00E5"/>
    <w:rsid w:val="007C0199"/>
    <w:rsid w:val="007C030D"/>
    <w:rsid w:val="007C040D"/>
    <w:rsid w:val="007C074B"/>
    <w:rsid w:val="007C07DE"/>
    <w:rsid w:val="007C0C2C"/>
    <w:rsid w:val="007C0D2A"/>
    <w:rsid w:val="007C123A"/>
    <w:rsid w:val="007C12FC"/>
    <w:rsid w:val="007C150B"/>
    <w:rsid w:val="007C16C4"/>
    <w:rsid w:val="007C16F7"/>
    <w:rsid w:val="007C1A04"/>
    <w:rsid w:val="007C1A4C"/>
    <w:rsid w:val="007C1B91"/>
    <w:rsid w:val="007C1CC8"/>
    <w:rsid w:val="007C1D31"/>
    <w:rsid w:val="007C1D6C"/>
    <w:rsid w:val="007C1E95"/>
    <w:rsid w:val="007C1ED5"/>
    <w:rsid w:val="007C21A2"/>
    <w:rsid w:val="007C224A"/>
    <w:rsid w:val="007C248A"/>
    <w:rsid w:val="007C260B"/>
    <w:rsid w:val="007C2617"/>
    <w:rsid w:val="007C2732"/>
    <w:rsid w:val="007C2A9F"/>
    <w:rsid w:val="007C2AA5"/>
    <w:rsid w:val="007C2AC2"/>
    <w:rsid w:val="007C2AFA"/>
    <w:rsid w:val="007C2D0F"/>
    <w:rsid w:val="007C2DBF"/>
    <w:rsid w:val="007C2EBF"/>
    <w:rsid w:val="007C2FA3"/>
    <w:rsid w:val="007C310D"/>
    <w:rsid w:val="007C3212"/>
    <w:rsid w:val="007C3304"/>
    <w:rsid w:val="007C3317"/>
    <w:rsid w:val="007C33AC"/>
    <w:rsid w:val="007C3BB4"/>
    <w:rsid w:val="007C3CBB"/>
    <w:rsid w:val="007C3F6A"/>
    <w:rsid w:val="007C4461"/>
    <w:rsid w:val="007C467F"/>
    <w:rsid w:val="007C46BB"/>
    <w:rsid w:val="007C46C8"/>
    <w:rsid w:val="007C46D1"/>
    <w:rsid w:val="007C46E7"/>
    <w:rsid w:val="007C478F"/>
    <w:rsid w:val="007C490E"/>
    <w:rsid w:val="007C49AE"/>
    <w:rsid w:val="007C4B4E"/>
    <w:rsid w:val="007C4BED"/>
    <w:rsid w:val="007C4C66"/>
    <w:rsid w:val="007C4EEC"/>
    <w:rsid w:val="007C54E3"/>
    <w:rsid w:val="007C564D"/>
    <w:rsid w:val="007C5BF9"/>
    <w:rsid w:val="007C5D54"/>
    <w:rsid w:val="007C5EB9"/>
    <w:rsid w:val="007C5FA7"/>
    <w:rsid w:val="007C5FFC"/>
    <w:rsid w:val="007C60AF"/>
    <w:rsid w:val="007C6191"/>
    <w:rsid w:val="007C61CD"/>
    <w:rsid w:val="007C634F"/>
    <w:rsid w:val="007C641D"/>
    <w:rsid w:val="007C64D4"/>
    <w:rsid w:val="007C6596"/>
    <w:rsid w:val="007C65CD"/>
    <w:rsid w:val="007C660C"/>
    <w:rsid w:val="007C663C"/>
    <w:rsid w:val="007C6657"/>
    <w:rsid w:val="007C6792"/>
    <w:rsid w:val="007C6B85"/>
    <w:rsid w:val="007C6B8A"/>
    <w:rsid w:val="007C6C2B"/>
    <w:rsid w:val="007C6E8C"/>
    <w:rsid w:val="007C7088"/>
    <w:rsid w:val="007C720E"/>
    <w:rsid w:val="007C721A"/>
    <w:rsid w:val="007C75D1"/>
    <w:rsid w:val="007C777F"/>
    <w:rsid w:val="007C77A2"/>
    <w:rsid w:val="007C787A"/>
    <w:rsid w:val="007C7A4A"/>
    <w:rsid w:val="007C7E8B"/>
    <w:rsid w:val="007C7F02"/>
    <w:rsid w:val="007D012B"/>
    <w:rsid w:val="007D017D"/>
    <w:rsid w:val="007D03D6"/>
    <w:rsid w:val="007D0475"/>
    <w:rsid w:val="007D04F9"/>
    <w:rsid w:val="007D06B5"/>
    <w:rsid w:val="007D06F9"/>
    <w:rsid w:val="007D0773"/>
    <w:rsid w:val="007D086D"/>
    <w:rsid w:val="007D0AF4"/>
    <w:rsid w:val="007D0C38"/>
    <w:rsid w:val="007D0F11"/>
    <w:rsid w:val="007D1238"/>
    <w:rsid w:val="007D135F"/>
    <w:rsid w:val="007D1500"/>
    <w:rsid w:val="007D1552"/>
    <w:rsid w:val="007D1586"/>
    <w:rsid w:val="007D16A8"/>
    <w:rsid w:val="007D189C"/>
    <w:rsid w:val="007D1AFF"/>
    <w:rsid w:val="007D1B00"/>
    <w:rsid w:val="007D1B95"/>
    <w:rsid w:val="007D1E5D"/>
    <w:rsid w:val="007D1FB0"/>
    <w:rsid w:val="007D202F"/>
    <w:rsid w:val="007D2085"/>
    <w:rsid w:val="007D2210"/>
    <w:rsid w:val="007D2321"/>
    <w:rsid w:val="007D2335"/>
    <w:rsid w:val="007D248E"/>
    <w:rsid w:val="007D25A0"/>
    <w:rsid w:val="007D25DA"/>
    <w:rsid w:val="007D278E"/>
    <w:rsid w:val="007D2826"/>
    <w:rsid w:val="007D2999"/>
    <w:rsid w:val="007D2C12"/>
    <w:rsid w:val="007D2DA4"/>
    <w:rsid w:val="007D2EE5"/>
    <w:rsid w:val="007D2EF0"/>
    <w:rsid w:val="007D2FE3"/>
    <w:rsid w:val="007D313A"/>
    <w:rsid w:val="007D32E9"/>
    <w:rsid w:val="007D347D"/>
    <w:rsid w:val="007D34AE"/>
    <w:rsid w:val="007D35F0"/>
    <w:rsid w:val="007D3769"/>
    <w:rsid w:val="007D380B"/>
    <w:rsid w:val="007D392B"/>
    <w:rsid w:val="007D3C3C"/>
    <w:rsid w:val="007D3D4C"/>
    <w:rsid w:val="007D4058"/>
    <w:rsid w:val="007D42B7"/>
    <w:rsid w:val="007D42CE"/>
    <w:rsid w:val="007D4341"/>
    <w:rsid w:val="007D4567"/>
    <w:rsid w:val="007D485D"/>
    <w:rsid w:val="007D4BB8"/>
    <w:rsid w:val="007D4CC6"/>
    <w:rsid w:val="007D4D15"/>
    <w:rsid w:val="007D4DC1"/>
    <w:rsid w:val="007D4FA7"/>
    <w:rsid w:val="007D4FDE"/>
    <w:rsid w:val="007D5781"/>
    <w:rsid w:val="007D583B"/>
    <w:rsid w:val="007D5853"/>
    <w:rsid w:val="007D59FB"/>
    <w:rsid w:val="007D5B03"/>
    <w:rsid w:val="007D5C1B"/>
    <w:rsid w:val="007D5CE2"/>
    <w:rsid w:val="007D6110"/>
    <w:rsid w:val="007D619A"/>
    <w:rsid w:val="007D6550"/>
    <w:rsid w:val="007D671C"/>
    <w:rsid w:val="007D6734"/>
    <w:rsid w:val="007D6845"/>
    <w:rsid w:val="007D6933"/>
    <w:rsid w:val="007D6B38"/>
    <w:rsid w:val="007D6DCA"/>
    <w:rsid w:val="007D6EFC"/>
    <w:rsid w:val="007D6F56"/>
    <w:rsid w:val="007D7014"/>
    <w:rsid w:val="007D720F"/>
    <w:rsid w:val="007D728B"/>
    <w:rsid w:val="007D72CD"/>
    <w:rsid w:val="007D78E1"/>
    <w:rsid w:val="007D791F"/>
    <w:rsid w:val="007D79A6"/>
    <w:rsid w:val="007D7AB6"/>
    <w:rsid w:val="007D7BA7"/>
    <w:rsid w:val="007D7BBE"/>
    <w:rsid w:val="007D7D71"/>
    <w:rsid w:val="007E0413"/>
    <w:rsid w:val="007E059B"/>
    <w:rsid w:val="007E07FC"/>
    <w:rsid w:val="007E0894"/>
    <w:rsid w:val="007E0B31"/>
    <w:rsid w:val="007E0BF0"/>
    <w:rsid w:val="007E0C2D"/>
    <w:rsid w:val="007E0C39"/>
    <w:rsid w:val="007E0CF9"/>
    <w:rsid w:val="007E0DB4"/>
    <w:rsid w:val="007E0DBB"/>
    <w:rsid w:val="007E0DD8"/>
    <w:rsid w:val="007E0EFB"/>
    <w:rsid w:val="007E0F16"/>
    <w:rsid w:val="007E1104"/>
    <w:rsid w:val="007E1156"/>
    <w:rsid w:val="007E1396"/>
    <w:rsid w:val="007E1414"/>
    <w:rsid w:val="007E148A"/>
    <w:rsid w:val="007E1584"/>
    <w:rsid w:val="007E1713"/>
    <w:rsid w:val="007E17BE"/>
    <w:rsid w:val="007E1BAE"/>
    <w:rsid w:val="007E1CD5"/>
    <w:rsid w:val="007E1EDB"/>
    <w:rsid w:val="007E20D3"/>
    <w:rsid w:val="007E214D"/>
    <w:rsid w:val="007E2206"/>
    <w:rsid w:val="007E22B1"/>
    <w:rsid w:val="007E234D"/>
    <w:rsid w:val="007E2376"/>
    <w:rsid w:val="007E2423"/>
    <w:rsid w:val="007E2444"/>
    <w:rsid w:val="007E24E4"/>
    <w:rsid w:val="007E2519"/>
    <w:rsid w:val="007E2562"/>
    <w:rsid w:val="007E2613"/>
    <w:rsid w:val="007E286D"/>
    <w:rsid w:val="007E28D4"/>
    <w:rsid w:val="007E291D"/>
    <w:rsid w:val="007E2B58"/>
    <w:rsid w:val="007E2E2D"/>
    <w:rsid w:val="007E2E57"/>
    <w:rsid w:val="007E2E64"/>
    <w:rsid w:val="007E2E84"/>
    <w:rsid w:val="007E2FFE"/>
    <w:rsid w:val="007E3380"/>
    <w:rsid w:val="007E339E"/>
    <w:rsid w:val="007E34C9"/>
    <w:rsid w:val="007E3548"/>
    <w:rsid w:val="007E355A"/>
    <w:rsid w:val="007E3822"/>
    <w:rsid w:val="007E3901"/>
    <w:rsid w:val="007E393B"/>
    <w:rsid w:val="007E39E1"/>
    <w:rsid w:val="007E3A36"/>
    <w:rsid w:val="007E3B1A"/>
    <w:rsid w:val="007E3CAC"/>
    <w:rsid w:val="007E3CC1"/>
    <w:rsid w:val="007E3D9F"/>
    <w:rsid w:val="007E40C9"/>
    <w:rsid w:val="007E41B7"/>
    <w:rsid w:val="007E44BE"/>
    <w:rsid w:val="007E44CD"/>
    <w:rsid w:val="007E48AA"/>
    <w:rsid w:val="007E48BB"/>
    <w:rsid w:val="007E48BC"/>
    <w:rsid w:val="007E4AD2"/>
    <w:rsid w:val="007E4E06"/>
    <w:rsid w:val="007E5112"/>
    <w:rsid w:val="007E52CA"/>
    <w:rsid w:val="007E52E7"/>
    <w:rsid w:val="007E53E7"/>
    <w:rsid w:val="007E5638"/>
    <w:rsid w:val="007E565C"/>
    <w:rsid w:val="007E57FE"/>
    <w:rsid w:val="007E5A1B"/>
    <w:rsid w:val="007E5A9D"/>
    <w:rsid w:val="007E5B1B"/>
    <w:rsid w:val="007E5B68"/>
    <w:rsid w:val="007E5B8C"/>
    <w:rsid w:val="007E5BFA"/>
    <w:rsid w:val="007E5C83"/>
    <w:rsid w:val="007E5EB9"/>
    <w:rsid w:val="007E5F2D"/>
    <w:rsid w:val="007E60C0"/>
    <w:rsid w:val="007E6674"/>
    <w:rsid w:val="007E667B"/>
    <w:rsid w:val="007E6990"/>
    <w:rsid w:val="007E6CB4"/>
    <w:rsid w:val="007E7324"/>
    <w:rsid w:val="007E7541"/>
    <w:rsid w:val="007E7634"/>
    <w:rsid w:val="007E7893"/>
    <w:rsid w:val="007E789E"/>
    <w:rsid w:val="007E7B29"/>
    <w:rsid w:val="007E7C82"/>
    <w:rsid w:val="007E7EF2"/>
    <w:rsid w:val="007F0064"/>
    <w:rsid w:val="007F0136"/>
    <w:rsid w:val="007F0166"/>
    <w:rsid w:val="007F01D0"/>
    <w:rsid w:val="007F026A"/>
    <w:rsid w:val="007F047E"/>
    <w:rsid w:val="007F05E8"/>
    <w:rsid w:val="007F07DB"/>
    <w:rsid w:val="007F0808"/>
    <w:rsid w:val="007F0929"/>
    <w:rsid w:val="007F09D4"/>
    <w:rsid w:val="007F0BC9"/>
    <w:rsid w:val="007F0E35"/>
    <w:rsid w:val="007F0ECD"/>
    <w:rsid w:val="007F0F32"/>
    <w:rsid w:val="007F1098"/>
    <w:rsid w:val="007F1231"/>
    <w:rsid w:val="007F181B"/>
    <w:rsid w:val="007F1952"/>
    <w:rsid w:val="007F19B6"/>
    <w:rsid w:val="007F1C04"/>
    <w:rsid w:val="007F1C32"/>
    <w:rsid w:val="007F1EBB"/>
    <w:rsid w:val="007F1F86"/>
    <w:rsid w:val="007F202D"/>
    <w:rsid w:val="007F231E"/>
    <w:rsid w:val="007F23A9"/>
    <w:rsid w:val="007F250C"/>
    <w:rsid w:val="007F288C"/>
    <w:rsid w:val="007F2A48"/>
    <w:rsid w:val="007F2ACC"/>
    <w:rsid w:val="007F2E0D"/>
    <w:rsid w:val="007F3081"/>
    <w:rsid w:val="007F30BB"/>
    <w:rsid w:val="007F32AB"/>
    <w:rsid w:val="007F34C3"/>
    <w:rsid w:val="007F34D9"/>
    <w:rsid w:val="007F35E1"/>
    <w:rsid w:val="007F36A6"/>
    <w:rsid w:val="007F36DF"/>
    <w:rsid w:val="007F3ACA"/>
    <w:rsid w:val="007F3AEB"/>
    <w:rsid w:val="007F3B70"/>
    <w:rsid w:val="007F3D0E"/>
    <w:rsid w:val="007F3DB5"/>
    <w:rsid w:val="007F3EEB"/>
    <w:rsid w:val="007F3FEC"/>
    <w:rsid w:val="007F4275"/>
    <w:rsid w:val="007F4319"/>
    <w:rsid w:val="007F432B"/>
    <w:rsid w:val="007F433D"/>
    <w:rsid w:val="007F4349"/>
    <w:rsid w:val="007F43EF"/>
    <w:rsid w:val="007F462C"/>
    <w:rsid w:val="007F46CC"/>
    <w:rsid w:val="007F4806"/>
    <w:rsid w:val="007F48CF"/>
    <w:rsid w:val="007F4B2B"/>
    <w:rsid w:val="007F4C59"/>
    <w:rsid w:val="007F5281"/>
    <w:rsid w:val="007F5363"/>
    <w:rsid w:val="007F536A"/>
    <w:rsid w:val="007F55F7"/>
    <w:rsid w:val="007F5606"/>
    <w:rsid w:val="007F57BE"/>
    <w:rsid w:val="007F5887"/>
    <w:rsid w:val="007F59A0"/>
    <w:rsid w:val="007F5AAD"/>
    <w:rsid w:val="007F5DB9"/>
    <w:rsid w:val="007F5F93"/>
    <w:rsid w:val="007F5FC8"/>
    <w:rsid w:val="007F659B"/>
    <w:rsid w:val="007F662A"/>
    <w:rsid w:val="007F6674"/>
    <w:rsid w:val="007F6C31"/>
    <w:rsid w:val="007F6EC6"/>
    <w:rsid w:val="007F6F4F"/>
    <w:rsid w:val="007F710E"/>
    <w:rsid w:val="007F7150"/>
    <w:rsid w:val="007F7377"/>
    <w:rsid w:val="007F756A"/>
    <w:rsid w:val="007F76C0"/>
    <w:rsid w:val="007F77AB"/>
    <w:rsid w:val="007F7993"/>
    <w:rsid w:val="007F7C67"/>
    <w:rsid w:val="007F7E2F"/>
    <w:rsid w:val="007F7E7C"/>
    <w:rsid w:val="007F7F5C"/>
    <w:rsid w:val="007F7FC1"/>
    <w:rsid w:val="007F7FEA"/>
    <w:rsid w:val="00800046"/>
    <w:rsid w:val="008001B8"/>
    <w:rsid w:val="0080024B"/>
    <w:rsid w:val="00800438"/>
    <w:rsid w:val="008007F1"/>
    <w:rsid w:val="00800D4C"/>
    <w:rsid w:val="00800D99"/>
    <w:rsid w:val="00800E4D"/>
    <w:rsid w:val="00801000"/>
    <w:rsid w:val="00801052"/>
    <w:rsid w:val="00801297"/>
    <w:rsid w:val="0080134B"/>
    <w:rsid w:val="00801614"/>
    <w:rsid w:val="0080172B"/>
    <w:rsid w:val="0080174B"/>
    <w:rsid w:val="00801791"/>
    <w:rsid w:val="008017AB"/>
    <w:rsid w:val="00801A05"/>
    <w:rsid w:val="00801BBD"/>
    <w:rsid w:val="00801D17"/>
    <w:rsid w:val="00801E81"/>
    <w:rsid w:val="0080217C"/>
    <w:rsid w:val="008021C3"/>
    <w:rsid w:val="00802515"/>
    <w:rsid w:val="008026D3"/>
    <w:rsid w:val="00802712"/>
    <w:rsid w:val="008027FE"/>
    <w:rsid w:val="00802B69"/>
    <w:rsid w:val="00802BDA"/>
    <w:rsid w:val="00802CB9"/>
    <w:rsid w:val="00802CC2"/>
    <w:rsid w:val="00802E59"/>
    <w:rsid w:val="00802E8C"/>
    <w:rsid w:val="00802F49"/>
    <w:rsid w:val="00802F4D"/>
    <w:rsid w:val="00803048"/>
    <w:rsid w:val="0080315B"/>
    <w:rsid w:val="008035B2"/>
    <w:rsid w:val="0080365F"/>
    <w:rsid w:val="008038B6"/>
    <w:rsid w:val="00803CAC"/>
    <w:rsid w:val="00803F27"/>
    <w:rsid w:val="00803F9A"/>
    <w:rsid w:val="00804050"/>
    <w:rsid w:val="00804285"/>
    <w:rsid w:val="0080440A"/>
    <w:rsid w:val="008048CF"/>
    <w:rsid w:val="008049AC"/>
    <w:rsid w:val="00804A45"/>
    <w:rsid w:val="00804BFB"/>
    <w:rsid w:val="0080505E"/>
    <w:rsid w:val="008055DF"/>
    <w:rsid w:val="008057BF"/>
    <w:rsid w:val="00805A4B"/>
    <w:rsid w:val="00805E5E"/>
    <w:rsid w:val="00805F39"/>
    <w:rsid w:val="00806027"/>
    <w:rsid w:val="008061C2"/>
    <w:rsid w:val="008063F1"/>
    <w:rsid w:val="008064B4"/>
    <w:rsid w:val="00806788"/>
    <w:rsid w:val="008068C4"/>
    <w:rsid w:val="008068ED"/>
    <w:rsid w:val="00806B44"/>
    <w:rsid w:val="00806BB0"/>
    <w:rsid w:val="00806C40"/>
    <w:rsid w:val="00806E8D"/>
    <w:rsid w:val="00806FC8"/>
    <w:rsid w:val="00807243"/>
    <w:rsid w:val="008072E3"/>
    <w:rsid w:val="00807A50"/>
    <w:rsid w:val="00807D23"/>
    <w:rsid w:val="008100FD"/>
    <w:rsid w:val="00810395"/>
    <w:rsid w:val="008103D8"/>
    <w:rsid w:val="0081046A"/>
    <w:rsid w:val="00810720"/>
    <w:rsid w:val="00810895"/>
    <w:rsid w:val="0081097C"/>
    <w:rsid w:val="008109ED"/>
    <w:rsid w:val="00810AEF"/>
    <w:rsid w:val="00810B9E"/>
    <w:rsid w:val="00810D79"/>
    <w:rsid w:val="00810EE5"/>
    <w:rsid w:val="00810F1E"/>
    <w:rsid w:val="00810F60"/>
    <w:rsid w:val="00810F89"/>
    <w:rsid w:val="00811083"/>
    <w:rsid w:val="008111AB"/>
    <w:rsid w:val="008112C1"/>
    <w:rsid w:val="008112E4"/>
    <w:rsid w:val="0081144B"/>
    <w:rsid w:val="00811511"/>
    <w:rsid w:val="008115C8"/>
    <w:rsid w:val="0081169A"/>
    <w:rsid w:val="00811758"/>
    <w:rsid w:val="00811865"/>
    <w:rsid w:val="00811A1F"/>
    <w:rsid w:val="00811D77"/>
    <w:rsid w:val="00811E69"/>
    <w:rsid w:val="00811F6C"/>
    <w:rsid w:val="00811FEC"/>
    <w:rsid w:val="00812249"/>
    <w:rsid w:val="008122EB"/>
    <w:rsid w:val="008125AE"/>
    <w:rsid w:val="0081266E"/>
    <w:rsid w:val="008129E2"/>
    <w:rsid w:val="00812E0A"/>
    <w:rsid w:val="00812E8C"/>
    <w:rsid w:val="00813753"/>
    <w:rsid w:val="00813790"/>
    <w:rsid w:val="008137A4"/>
    <w:rsid w:val="0081397C"/>
    <w:rsid w:val="00813A1C"/>
    <w:rsid w:val="00813C93"/>
    <w:rsid w:val="0081431C"/>
    <w:rsid w:val="0081441F"/>
    <w:rsid w:val="008145E9"/>
    <w:rsid w:val="00814A89"/>
    <w:rsid w:val="00814B6A"/>
    <w:rsid w:val="00814BFB"/>
    <w:rsid w:val="00814D64"/>
    <w:rsid w:val="00814FF2"/>
    <w:rsid w:val="00815109"/>
    <w:rsid w:val="0081518E"/>
    <w:rsid w:val="00815197"/>
    <w:rsid w:val="00815228"/>
    <w:rsid w:val="00815288"/>
    <w:rsid w:val="0081547A"/>
    <w:rsid w:val="00815578"/>
    <w:rsid w:val="008157F3"/>
    <w:rsid w:val="00815892"/>
    <w:rsid w:val="00815A50"/>
    <w:rsid w:val="00815D25"/>
    <w:rsid w:val="00815D5B"/>
    <w:rsid w:val="00815D6C"/>
    <w:rsid w:val="00815DAB"/>
    <w:rsid w:val="00815F05"/>
    <w:rsid w:val="00816062"/>
    <w:rsid w:val="00816224"/>
    <w:rsid w:val="008163CC"/>
    <w:rsid w:val="00816795"/>
    <w:rsid w:val="0081686E"/>
    <w:rsid w:val="0081689B"/>
    <w:rsid w:val="008168B8"/>
    <w:rsid w:val="00816A88"/>
    <w:rsid w:val="00816B0C"/>
    <w:rsid w:val="00816B72"/>
    <w:rsid w:val="00816C42"/>
    <w:rsid w:val="00816CFA"/>
    <w:rsid w:val="00816D35"/>
    <w:rsid w:val="00816D7B"/>
    <w:rsid w:val="00816FFB"/>
    <w:rsid w:val="00817075"/>
    <w:rsid w:val="008170DB"/>
    <w:rsid w:val="008170E6"/>
    <w:rsid w:val="008172B3"/>
    <w:rsid w:val="0081759F"/>
    <w:rsid w:val="00817B5E"/>
    <w:rsid w:val="00817CAE"/>
    <w:rsid w:val="00817FD5"/>
    <w:rsid w:val="0082011E"/>
    <w:rsid w:val="0082014A"/>
    <w:rsid w:val="0082064A"/>
    <w:rsid w:val="00820A6E"/>
    <w:rsid w:val="00820A76"/>
    <w:rsid w:val="00820B04"/>
    <w:rsid w:val="00820B78"/>
    <w:rsid w:val="00820BAB"/>
    <w:rsid w:val="00820D12"/>
    <w:rsid w:val="00820FD9"/>
    <w:rsid w:val="008213E9"/>
    <w:rsid w:val="00821453"/>
    <w:rsid w:val="00821681"/>
    <w:rsid w:val="008217BE"/>
    <w:rsid w:val="00821A11"/>
    <w:rsid w:val="00821A84"/>
    <w:rsid w:val="00821B46"/>
    <w:rsid w:val="00821DA2"/>
    <w:rsid w:val="00821DD9"/>
    <w:rsid w:val="00822624"/>
    <w:rsid w:val="008226B3"/>
    <w:rsid w:val="008226E4"/>
    <w:rsid w:val="008227A7"/>
    <w:rsid w:val="00822867"/>
    <w:rsid w:val="008228E9"/>
    <w:rsid w:val="008229F4"/>
    <w:rsid w:val="00822C5E"/>
    <w:rsid w:val="00822E57"/>
    <w:rsid w:val="00822F42"/>
    <w:rsid w:val="00822F6D"/>
    <w:rsid w:val="00823297"/>
    <w:rsid w:val="00823361"/>
    <w:rsid w:val="008235DF"/>
    <w:rsid w:val="00823656"/>
    <w:rsid w:val="008236A3"/>
    <w:rsid w:val="008239AB"/>
    <w:rsid w:val="00823B4D"/>
    <w:rsid w:val="00823F30"/>
    <w:rsid w:val="00824031"/>
    <w:rsid w:val="0082414A"/>
    <w:rsid w:val="00824252"/>
    <w:rsid w:val="0082447D"/>
    <w:rsid w:val="008244AD"/>
    <w:rsid w:val="008247BC"/>
    <w:rsid w:val="008248ED"/>
    <w:rsid w:val="00824A84"/>
    <w:rsid w:val="00824B24"/>
    <w:rsid w:val="00824D1B"/>
    <w:rsid w:val="00824D48"/>
    <w:rsid w:val="00824D7F"/>
    <w:rsid w:val="00824E1D"/>
    <w:rsid w:val="00824FAD"/>
    <w:rsid w:val="00825013"/>
    <w:rsid w:val="008250F8"/>
    <w:rsid w:val="0082543D"/>
    <w:rsid w:val="00825458"/>
    <w:rsid w:val="00825580"/>
    <w:rsid w:val="00825619"/>
    <w:rsid w:val="00825672"/>
    <w:rsid w:val="008257A4"/>
    <w:rsid w:val="008257B5"/>
    <w:rsid w:val="00825942"/>
    <w:rsid w:val="00825B18"/>
    <w:rsid w:val="00825C2F"/>
    <w:rsid w:val="00825DE7"/>
    <w:rsid w:val="00825FD7"/>
    <w:rsid w:val="008260BF"/>
    <w:rsid w:val="008260DE"/>
    <w:rsid w:val="008261A4"/>
    <w:rsid w:val="008262FE"/>
    <w:rsid w:val="008264D4"/>
    <w:rsid w:val="008265C5"/>
    <w:rsid w:val="008265DE"/>
    <w:rsid w:val="0082688C"/>
    <w:rsid w:val="0082691E"/>
    <w:rsid w:val="0082698A"/>
    <w:rsid w:val="00826A35"/>
    <w:rsid w:val="00826AFB"/>
    <w:rsid w:val="00826DED"/>
    <w:rsid w:val="00826F6F"/>
    <w:rsid w:val="008271D9"/>
    <w:rsid w:val="00827202"/>
    <w:rsid w:val="008274B3"/>
    <w:rsid w:val="00827618"/>
    <w:rsid w:val="0082765B"/>
    <w:rsid w:val="00827875"/>
    <w:rsid w:val="00827B27"/>
    <w:rsid w:val="00827B40"/>
    <w:rsid w:val="00827C1E"/>
    <w:rsid w:val="00827D4D"/>
    <w:rsid w:val="00830037"/>
    <w:rsid w:val="00830154"/>
    <w:rsid w:val="00830515"/>
    <w:rsid w:val="00830558"/>
    <w:rsid w:val="008305F7"/>
    <w:rsid w:val="008306BC"/>
    <w:rsid w:val="00830A44"/>
    <w:rsid w:val="00830A93"/>
    <w:rsid w:val="00830AAA"/>
    <w:rsid w:val="00830D1E"/>
    <w:rsid w:val="00830D7D"/>
    <w:rsid w:val="00830E51"/>
    <w:rsid w:val="00830F4B"/>
    <w:rsid w:val="008310DD"/>
    <w:rsid w:val="0083121E"/>
    <w:rsid w:val="008313D1"/>
    <w:rsid w:val="00831515"/>
    <w:rsid w:val="00831737"/>
    <w:rsid w:val="008317BB"/>
    <w:rsid w:val="008318A9"/>
    <w:rsid w:val="00831E52"/>
    <w:rsid w:val="008321FA"/>
    <w:rsid w:val="00832210"/>
    <w:rsid w:val="0083264F"/>
    <w:rsid w:val="00832694"/>
    <w:rsid w:val="00832765"/>
    <w:rsid w:val="008328F2"/>
    <w:rsid w:val="0083297D"/>
    <w:rsid w:val="0083298D"/>
    <w:rsid w:val="008329BD"/>
    <w:rsid w:val="00832A10"/>
    <w:rsid w:val="00832B15"/>
    <w:rsid w:val="00832BD4"/>
    <w:rsid w:val="00832D76"/>
    <w:rsid w:val="00832DC7"/>
    <w:rsid w:val="00832E5F"/>
    <w:rsid w:val="0083315B"/>
    <w:rsid w:val="008331D9"/>
    <w:rsid w:val="00833465"/>
    <w:rsid w:val="008336CF"/>
    <w:rsid w:val="0083370F"/>
    <w:rsid w:val="008337FC"/>
    <w:rsid w:val="00833807"/>
    <w:rsid w:val="00833961"/>
    <w:rsid w:val="00833A52"/>
    <w:rsid w:val="00833E3D"/>
    <w:rsid w:val="00833E6B"/>
    <w:rsid w:val="00834192"/>
    <w:rsid w:val="00834252"/>
    <w:rsid w:val="00834885"/>
    <w:rsid w:val="008348DC"/>
    <w:rsid w:val="00834993"/>
    <w:rsid w:val="00834ACE"/>
    <w:rsid w:val="00834B6C"/>
    <w:rsid w:val="00834B94"/>
    <w:rsid w:val="00834C5D"/>
    <w:rsid w:val="00834CA9"/>
    <w:rsid w:val="00834D59"/>
    <w:rsid w:val="00834E07"/>
    <w:rsid w:val="00834F91"/>
    <w:rsid w:val="00834FB2"/>
    <w:rsid w:val="00835093"/>
    <w:rsid w:val="00835382"/>
    <w:rsid w:val="008353A2"/>
    <w:rsid w:val="00835412"/>
    <w:rsid w:val="0083543B"/>
    <w:rsid w:val="0083548C"/>
    <w:rsid w:val="008354C8"/>
    <w:rsid w:val="00835616"/>
    <w:rsid w:val="00835741"/>
    <w:rsid w:val="008359E4"/>
    <w:rsid w:val="00835A34"/>
    <w:rsid w:val="00835A69"/>
    <w:rsid w:val="00835AF2"/>
    <w:rsid w:val="00835ED4"/>
    <w:rsid w:val="00835F2C"/>
    <w:rsid w:val="00835F4E"/>
    <w:rsid w:val="00835FBF"/>
    <w:rsid w:val="0083648D"/>
    <w:rsid w:val="008364C4"/>
    <w:rsid w:val="0083666B"/>
    <w:rsid w:val="008368D9"/>
    <w:rsid w:val="00836B2C"/>
    <w:rsid w:val="00836D7C"/>
    <w:rsid w:val="0083722B"/>
    <w:rsid w:val="0083743A"/>
    <w:rsid w:val="00837617"/>
    <w:rsid w:val="00837745"/>
    <w:rsid w:val="0083787A"/>
    <w:rsid w:val="00837889"/>
    <w:rsid w:val="008378A7"/>
    <w:rsid w:val="00837AF4"/>
    <w:rsid w:val="00837AFC"/>
    <w:rsid w:val="00837B83"/>
    <w:rsid w:val="00837BC9"/>
    <w:rsid w:val="00837C17"/>
    <w:rsid w:val="00837C6E"/>
    <w:rsid w:val="00837EF4"/>
    <w:rsid w:val="00840008"/>
    <w:rsid w:val="00840090"/>
    <w:rsid w:val="0084010D"/>
    <w:rsid w:val="0084026C"/>
    <w:rsid w:val="008402D8"/>
    <w:rsid w:val="008403DD"/>
    <w:rsid w:val="00840429"/>
    <w:rsid w:val="0084073E"/>
    <w:rsid w:val="00840949"/>
    <w:rsid w:val="008409A6"/>
    <w:rsid w:val="00840D53"/>
    <w:rsid w:val="00840D7E"/>
    <w:rsid w:val="00840E1B"/>
    <w:rsid w:val="00840FF9"/>
    <w:rsid w:val="008412D3"/>
    <w:rsid w:val="0084130F"/>
    <w:rsid w:val="008416CF"/>
    <w:rsid w:val="00841719"/>
    <w:rsid w:val="0084172B"/>
    <w:rsid w:val="00841798"/>
    <w:rsid w:val="00841B5D"/>
    <w:rsid w:val="00841D5D"/>
    <w:rsid w:val="00841DA4"/>
    <w:rsid w:val="00841E28"/>
    <w:rsid w:val="00841F33"/>
    <w:rsid w:val="00841FD4"/>
    <w:rsid w:val="00842020"/>
    <w:rsid w:val="0084218B"/>
    <w:rsid w:val="00842302"/>
    <w:rsid w:val="00842604"/>
    <w:rsid w:val="00842637"/>
    <w:rsid w:val="008426BB"/>
    <w:rsid w:val="0084283D"/>
    <w:rsid w:val="00842BF5"/>
    <w:rsid w:val="00842FCD"/>
    <w:rsid w:val="00843878"/>
    <w:rsid w:val="0084396C"/>
    <w:rsid w:val="00843A5F"/>
    <w:rsid w:val="00843AC7"/>
    <w:rsid w:val="00843ECB"/>
    <w:rsid w:val="00843FE1"/>
    <w:rsid w:val="00844454"/>
    <w:rsid w:val="00844500"/>
    <w:rsid w:val="0084451D"/>
    <w:rsid w:val="008445E9"/>
    <w:rsid w:val="00844604"/>
    <w:rsid w:val="00844786"/>
    <w:rsid w:val="0084483D"/>
    <w:rsid w:val="00844F4A"/>
    <w:rsid w:val="0084502A"/>
    <w:rsid w:val="008450EC"/>
    <w:rsid w:val="0084546E"/>
    <w:rsid w:val="00845588"/>
    <w:rsid w:val="0084585E"/>
    <w:rsid w:val="008458A4"/>
    <w:rsid w:val="00845908"/>
    <w:rsid w:val="0084595D"/>
    <w:rsid w:val="00845C8F"/>
    <w:rsid w:val="00845D4E"/>
    <w:rsid w:val="00846039"/>
    <w:rsid w:val="0084605A"/>
    <w:rsid w:val="0084616F"/>
    <w:rsid w:val="0084637C"/>
    <w:rsid w:val="0084672C"/>
    <w:rsid w:val="008468AB"/>
    <w:rsid w:val="008468F4"/>
    <w:rsid w:val="00846959"/>
    <w:rsid w:val="00846D03"/>
    <w:rsid w:val="008470E6"/>
    <w:rsid w:val="00847117"/>
    <w:rsid w:val="00847254"/>
    <w:rsid w:val="00847398"/>
    <w:rsid w:val="008473ED"/>
    <w:rsid w:val="008475D1"/>
    <w:rsid w:val="00847749"/>
    <w:rsid w:val="008478E6"/>
    <w:rsid w:val="008479F1"/>
    <w:rsid w:val="00847A84"/>
    <w:rsid w:val="00847BDB"/>
    <w:rsid w:val="00847E78"/>
    <w:rsid w:val="00847FA7"/>
    <w:rsid w:val="00847FAB"/>
    <w:rsid w:val="0085003C"/>
    <w:rsid w:val="00850073"/>
    <w:rsid w:val="008503B9"/>
    <w:rsid w:val="008504FA"/>
    <w:rsid w:val="00850559"/>
    <w:rsid w:val="008505C1"/>
    <w:rsid w:val="00850AEC"/>
    <w:rsid w:val="00850B15"/>
    <w:rsid w:val="00850CDC"/>
    <w:rsid w:val="00850F70"/>
    <w:rsid w:val="00850FA7"/>
    <w:rsid w:val="00851223"/>
    <w:rsid w:val="00851338"/>
    <w:rsid w:val="008513DD"/>
    <w:rsid w:val="008521DF"/>
    <w:rsid w:val="00852289"/>
    <w:rsid w:val="008522E8"/>
    <w:rsid w:val="008523D2"/>
    <w:rsid w:val="00852469"/>
    <w:rsid w:val="0085251C"/>
    <w:rsid w:val="00852841"/>
    <w:rsid w:val="00852A9E"/>
    <w:rsid w:val="00852AA6"/>
    <w:rsid w:val="00852ACF"/>
    <w:rsid w:val="00852B6A"/>
    <w:rsid w:val="00852B6F"/>
    <w:rsid w:val="00852BDB"/>
    <w:rsid w:val="00852C54"/>
    <w:rsid w:val="00852CF9"/>
    <w:rsid w:val="00852E40"/>
    <w:rsid w:val="00852ECB"/>
    <w:rsid w:val="00852FA4"/>
    <w:rsid w:val="0085303E"/>
    <w:rsid w:val="00853081"/>
    <w:rsid w:val="0085316D"/>
    <w:rsid w:val="008532FB"/>
    <w:rsid w:val="00853386"/>
    <w:rsid w:val="0085342A"/>
    <w:rsid w:val="0085369C"/>
    <w:rsid w:val="008537B9"/>
    <w:rsid w:val="00853A73"/>
    <w:rsid w:val="00853B45"/>
    <w:rsid w:val="00853CAB"/>
    <w:rsid w:val="00853CF1"/>
    <w:rsid w:val="00853E26"/>
    <w:rsid w:val="0085400D"/>
    <w:rsid w:val="00854201"/>
    <w:rsid w:val="0085427D"/>
    <w:rsid w:val="00854290"/>
    <w:rsid w:val="0085432F"/>
    <w:rsid w:val="008543C3"/>
    <w:rsid w:val="00854548"/>
    <w:rsid w:val="0085456E"/>
    <w:rsid w:val="00854588"/>
    <w:rsid w:val="0085499F"/>
    <w:rsid w:val="00854C10"/>
    <w:rsid w:val="00854D58"/>
    <w:rsid w:val="00854D6C"/>
    <w:rsid w:val="00854DCD"/>
    <w:rsid w:val="00854E5D"/>
    <w:rsid w:val="00854F8D"/>
    <w:rsid w:val="00854FB1"/>
    <w:rsid w:val="00855042"/>
    <w:rsid w:val="00855083"/>
    <w:rsid w:val="008550F7"/>
    <w:rsid w:val="00855220"/>
    <w:rsid w:val="008553BA"/>
    <w:rsid w:val="008554BE"/>
    <w:rsid w:val="00855540"/>
    <w:rsid w:val="00855847"/>
    <w:rsid w:val="008558B7"/>
    <w:rsid w:val="00855A9E"/>
    <w:rsid w:val="00855BC2"/>
    <w:rsid w:val="00855D41"/>
    <w:rsid w:val="00855E80"/>
    <w:rsid w:val="008560E0"/>
    <w:rsid w:val="008561F3"/>
    <w:rsid w:val="008565C9"/>
    <w:rsid w:val="008567E3"/>
    <w:rsid w:val="008567F3"/>
    <w:rsid w:val="00856CB3"/>
    <w:rsid w:val="00856D0F"/>
    <w:rsid w:val="00856DD0"/>
    <w:rsid w:val="00856E5B"/>
    <w:rsid w:val="00856EEF"/>
    <w:rsid w:val="00856F20"/>
    <w:rsid w:val="00856FFD"/>
    <w:rsid w:val="00857292"/>
    <w:rsid w:val="0085746F"/>
    <w:rsid w:val="00857592"/>
    <w:rsid w:val="008575B9"/>
    <w:rsid w:val="008575FE"/>
    <w:rsid w:val="00857A87"/>
    <w:rsid w:val="00857DF2"/>
    <w:rsid w:val="0086003F"/>
    <w:rsid w:val="00860253"/>
    <w:rsid w:val="008606A2"/>
    <w:rsid w:val="00860739"/>
    <w:rsid w:val="008607C0"/>
    <w:rsid w:val="008608F3"/>
    <w:rsid w:val="008609E7"/>
    <w:rsid w:val="00860AEC"/>
    <w:rsid w:val="00860BAF"/>
    <w:rsid w:val="00860C5F"/>
    <w:rsid w:val="00860C93"/>
    <w:rsid w:val="00860EF0"/>
    <w:rsid w:val="00860F3D"/>
    <w:rsid w:val="00860F4C"/>
    <w:rsid w:val="00860F5D"/>
    <w:rsid w:val="008610CA"/>
    <w:rsid w:val="008610EB"/>
    <w:rsid w:val="00861103"/>
    <w:rsid w:val="0086116D"/>
    <w:rsid w:val="008611FD"/>
    <w:rsid w:val="008611FF"/>
    <w:rsid w:val="008616A4"/>
    <w:rsid w:val="0086171B"/>
    <w:rsid w:val="0086180D"/>
    <w:rsid w:val="0086189E"/>
    <w:rsid w:val="00861A4C"/>
    <w:rsid w:val="00861D15"/>
    <w:rsid w:val="00861D5F"/>
    <w:rsid w:val="00861DF8"/>
    <w:rsid w:val="00861F67"/>
    <w:rsid w:val="00862130"/>
    <w:rsid w:val="00862250"/>
    <w:rsid w:val="00862340"/>
    <w:rsid w:val="00862383"/>
    <w:rsid w:val="008623B7"/>
    <w:rsid w:val="00862452"/>
    <w:rsid w:val="00862560"/>
    <w:rsid w:val="008625DD"/>
    <w:rsid w:val="008626B7"/>
    <w:rsid w:val="008628B2"/>
    <w:rsid w:val="00862B06"/>
    <w:rsid w:val="008630A6"/>
    <w:rsid w:val="00863222"/>
    <w:rsid w:val="008632A8"/>
    <w:rsid w:val="008634E6"/>
    <w:rsid w:val="0086363D"/>
    <w:rsid w:val="00863896"/>
    <w:rsid w:val="008638A5"/>
    <w:rsid w:val="00863A8F"/>
    <w:rsid w:val="00863D07"/>
    <w:rsid w:val="00863E72"/>
    <w:rsid w:val="00863F0B"/>
    <w:rsid w:val="00864217"/>
    <w:rsid w:val="00864377"/>
    <w:rsid w:val="008645A2"/>
    <w:rsid w:val="008645BE"/>
    <w:rsid w:val="00864843"/>
    <w:rsid w:val="00864883"/>
    <w:rsid w:val="00864946"/>
    <w:rsid w:val="00864B52"/>
    <w:rsid w:val="00864D99"/>
    <w:rsid w:val="00864E62"/>
    <w:rsid w:val="008650B8"/>
    <w:rsid w:val="008652D2"/>
    <w:rsid w:val="0086539E"/>
    <w:rsid w:val="00865443"/>
    <w:rsid w:val="0086551C"/>
    <w:rsid w:val="0086567E"/>
    <w:rsid w:val="00865723"/>
    <w:rsid w:val="00865B4E"/>
    <w:rsid w:val="00865B6E"/>
    <w:rsid w:val="00865B76"/>
    <w:rsid w:val="00865C7C"/>
    <w:rsid w:val="00865FCC"/>
    <w:rsid w:val="00866087"/>
    <w:rsid w:val="0086609F"/>
    <w:rsid w:val="00866119"/>
    <w:rsid w:val="0086617E"/>
    <w:rsid w:val="0086639C"/>
    <w:rsid w:val="0086664C"/>
    <w:rsid w:val="008666AD"/>
    <w:rsid w:val="008666F9"/>
    <w:rsid w:val="00866738"/>
    <w:rsid w:val="0086675A"/>
    <w:rsid w:val="008667F2"/>
    <w:rsid w:val="00866882"/>
    <w:rsid w:val="008669C9"/>
    <w:rsid w:val="008669D4"/>
    <w:rsid w:val="00866AC9"/>
    <w:rsid w:val="00866C09"/>
    <w:rsid w:val="00866D83"/>
    <w:rsid w:val="00866E26"/>
    <w:rsid w:val="00866EE4"/>
    <w:rsid w:val="00866F79"/>
    <w:rsid w:val="0086701C"/>
    <w:rsid w:val="008670DA"/>
    <w:rsid w:val="008673E8"/>
    <w:rsid w:val="00867418"/>
    <w:rsid w:val="008676C7"/>
    <w:rsid w:val="00867794"/>
    <w:rsid w:val="0086795E"/>
    <w:rsid w:val="008679CE"/>
    <w:rsid w:val="00867AD9"/>
    <w:rsid w:val="00867B17"/>
    <w:rsid w:val="00867B25"/>
    <w:rsid w:val="00867BF1"/>
    <w:rsid w:val="00867E08"/>
    <w:rsid w:val="00867E83"/>
    <w:rsid w:val="00870150"/>
    <w:rsid w:val="00870165"/>
    <w:rsid w:val="0087017C"/>
    <w:rsid w:val="008701FF"/>
    <w:rsid w:val="008703A5"/>
    <w:rsid w:val="008704AC"/>
    <w:rsid w:val="00870647"/>
    <w:rsid w:val="00870772"/>
    <w:rsid w:val="00870B50"/>
    <w:rsid w:val="00870E57"/>
    <w:rsid w:val="00870EBB"/>
    <w:rsid w:val="00870F87"/>
    <w:rsid w:val="00871223"/>
    <w:rsid w:val="008712CE"/>
    <w:rsid w:val="008712D3"/>
    <w:rsid w:val="00871634"/>
    <w:rsid w:val="0087172A"/>
    <w:rsid w:val="0087177E"/>
    <w:rsid w:val="0087180A"/>
    <w:rsid w:val="0087196E"/>
    <w:rsid w:val="00871B5F"/>
    <w:rsid w:val="00871D17"/>
    <w:rsid w:val="00871E02"/>
    <w:rsid w:val="00871E62"/>
    <w:rsid w:val="00871F4F"/>
    <w:rsid w:val="0087237E"/>
    <w:rsid w:val="0087238A"/>
    <w:rsid w:val="00872415"/>
    <w:rsid w:val="0087253A"/>
    <w:rsid w:val="00872750"/>
    <w:rsid w:val="00872793"/>
    <w:rsid w:val="0087283F"/>
    <w:rsid w:val="0087288A"/>
    <w:rsid w:val="00872D21"/>
    <w:rsid w:val="00872D6C"/>
    <w:rsid w:val="0087357E"/>
    <w:rsid w:val="00873629"/>
    <w:rsid w:val="0087379A"/>
    <w:rsid w:val="008737F0"/>
    <w:rsid w:val="00873810"/>
    <w:rsid w:val="00873BC0"/>
    <w:rsid w:val="00873D12"/>
    <w:rsid w:val="00873D87"/>
    <w:rsid w:val="00873DA8"/>
    <w:rsid w:val="00873DC3"/>
    <w:rsid w:val="00873DE4"/>
    <w:rsid w:val="008745C4"/>
    <w:rsid w:val="008747D3"/>
    <w:rsid w:val="00874822"/>
    <w:rsid w:val="008748EF"/>
    <w:rsid w:val="00874922"/>
    <w:rsid w:val="00874A92"/>
    <w:rsid w:val="00874AE6"/>
    <w:rsid w:val="00874B9D"/>
    <w:rsid w:val="00874BE9"/>
    <w:rsid w:val="00874C20"/>
    <w:rsid w:val="00874D1B"/>
    <w:rsid w:val="00874D98"/>
    <w:rsid w:val="00875047"/>
    <w:rsid w:val="0087544A"/>
    <w:rsid w:val="008754CA"/>
    <w:rsid w:val="00875531"/>
    <w:rsid w:val="008757F2"/>
    <w:rsid w:val="008758B3"/>
    <w:rsid w:val="0087593B"/>
    <w:rsid w:val="00875A89"/>
    <w:rsid w:val="00875BD3"/>
    <w:rsid w:val="00875CE3"/>
    <w:rsid w:val="00875E60"/>
    <w:rsid w:val="00875E9C"/>
    <w:rsid w:val="00875EF8"/>
    <w:rsid w:val="00875FFF"/>
    <w:rsid w:val="0087629A"/>
    <w:rsid w:val="008762EF"/>
    <w:rsid w:val="008763FE"/>
    <w:rsid w:val="008765D7"/>
    <w:rsid w:val="0087692D"/>
    <w:rsid w:val="00876953"/>
    <w:rsid w:val="00876A51"/>
    <w:rsid w:val="00876C6C"/>
    <w:rsid w:val="00876CDA"/>
    <w:rsid w:val="00876CFB"/>
    <w:rsid w:val="00876F8C"/>
    <w:rsid w:val="00876FD4"/>
    <w:rsid w:val="008770F6"/>
    <w:rsid w:val="008771BC"/>
    <w:rsid w:val="008772E0"/>
    <w:rsid w:val="008774F7"/>
    <w:rsid w:val="008775D8"/>
    <w:rsid w:val="00877624"/>
    <w:rsid w:val="00877949"/>
    <w:rsid w:val="00877B0B"/>
    <w:rsid w:val="00877BB3"/>
    <w:rsid w:val="00877C61"/>
    <w:rsid w:val="00877CB0"/>
    <w:rsid w:val="00877D64"/>
    <w:rsid w:val="00877EF3"/>
    <w:rsid w:val="00877FC5"/>
    <w:rsid w:val="008802DF"/>
    <w:rsid w:val="0088072B"/>
    <w:rsid w:val="008808E0"/>
    <w:rsid w:val="00880A0A"/>
    <w:rsid w:val="00880AA8"/>
    <w:rsid w:val="00880B41"/>
    <w:rsid w:val="00880BBE"/>
    <w:rsid w:val="00880E0D"/>
    <w:rsid w:val="00880E4B"/>
    <w:rsid w:val="00880FED"/>
    <w:rsid w:val="00881167"/>
    <w:rsid w:val="00881279"/>
    <w:rsid w:val="008813DA"/>
    <w:rsid w:val="0088148D"/>
    <w:rsid w:val="0088152C"/>
    <w:rsid w:val="00881789"/>
    <w:rsid w:val="008817BB"/>
    <w:rsid w:val="00881884"/>
    <w:rsid w:val="00881C17"/>
    <w:rsid w:val="00881C66"/>
    <w:rsid w:val="00882231"/>
    <w:rsid w:val="00882372"/>
    <w:rsid w:val="008823AC"/>
    <w:rsid w:val="00882484"/>
    <w:rsid w:val="00882553"/>
    <w:rsid w:val="00882695"/>
    <w:rsid w:val="00882785"/>
    <w:rsid w:val="008827FF"/>
    <w:rsid w:val="00882908"/>
    <w:rsid w:val="00882944"/>
    <w:rsid w:val="00882974"/>
    <w:rsid w:val="00882ACA"/>
    <w:rsid w:val="00882C71"/>
    <w:rsid w:val="00882CEA"/>
    <w:rsid w:val="00882D77"/>
    <w:rsid w:val="00882E5F"/>
    <w:rsid w:val="00882E6D"/>
    <w:rsid w:val="00882E89"/>
    <w:rsid w:val="00882F66"/>
    <w:rsid w:val="008830D8"/>
    <w:rsid w:val="008833E7"/>
    <w:rsid w:val="0088346F"/>
    <w:rsid w:val="0088363B"/>
    <w:rsid w:val="0088368B"/>
    <w:rsid w:val="008836FF"/>
    <w:rsid w:val="00883D6C"/>
    <w:rsid w:val="00883E48"/>
    <w:rsid w:val="00883F41"/>
    <w:rsid w:val="00883FC2"/>
    <w:rsid w:val="00884071"/>
    <w:rsid w:val="0088417B"/>
    <w:rsid w:val="00884254"/>
    <w:rsid w:val="0088427B"/>
    <w:rsid w:val="00884354"/>
    <w:rsid w:val="008843A9"/>
    <w:rsid w:val="00884461"/>
    <w:rsid w:val="00884674"/>
    <w:rsid w:val="008846BF"/>
    <w:rsid w:val="00884780"/>
    <w:rsid w:val="00884882"/>
    <w:rsid w:val="00884AB1"/>
    <w:rsid w:val="00884B28"/>
    <w:rsid w:val="00884B54"/>
    <w:rsid w:val="00885060"/>
    <w:rsid w:val="008851EA"/>
    <w:rsid w:val="008853BC"/>
    <w:rsid w:val="0088555A"/>
    <w:rsid w:val="00885673"/>
    <w:rsid w:val="008859A0"/>
    <w:rsid w:val="00885B17"/>
    <w:rsid w:val="00885B58"/>
    <w:rsid w:val="00885C4F"/>
    <w:rsid w:val="00885C90"/>
    <w:rsid w:val="00885E5D"/>
    <w:rsid w:val="00885FC2"/>
    <w:rsid w:val="00886124"/>
    <w:rsid w:val="00886319"/>
    <w:rsid w:val="0088641C"/>
    <w:rsid w:val="00886569"/>
    <w:rsid w:val="0088656D"/>
    <w:rsid w:val="00886586"/>
    <w:rsid w:val="0088669C"/>
    <w:rsid w:val="0088669E"/>
    <w:rsid w:val="008868F3"/>
    <w:rsid w:val="0088698B"/>
    <w:rsid w:val="008869AF"/>
    <w:rsid w:val="00886AB8"/>
    <w:rsid w:val="00886EA7"/>
    <w:rsid w:val="00887222"/>
    <w:rsid w:val="008872D0"/>
    <w:rsid w:val="00887320"/>
    <w:rsid w:val="008873F9"/>
    <w:rsid w:val="0088757A"/>
    <w:rsid w:val="00887740"/>
    <w:rsid w:val="00887877"/>
    <w:rsid w:val="00887915"/>
    <w:rsid w:val="008879A8"/>
    <w:rsid w:val="008879C0"/>
    <w:rsid w:val="00887AB1"/>
    <w:rsid w:val="00887AFA"/>
    <w:rsid w:val="00887EA4"/>
    <w:rsid w:val="00887F32"/>
    <w:rsid w:val="00890312"/>
    <w:rsid w:val="008903A8"/>
    <w:rsid w:val="00890439"/>
    <w:rsid w:val="0089044C"/>
    <w:rsid w:val="008904A6"/>
    <w:rsid w:val="00890913"/>
    <w:rsid w:val="00890996"/>
    <w:rsid w:val="00890C57"/>
    <w:rsid w:val="0089121B"/>
    <w:rsid w:val="008912BD"/>
    <w:rsid w:val="0089161D"/>
    <w:rsid w:val="00891699"/>
    <w:rsid w:val="008917E6"/>
    <w:rsid w:val="00891841"/>
    <w:rsid w:val="00891949"/>
    <w:rsid w:val="00891ABC"/>
    <w:rsid w:val="00891AE4"/>
    <w:rsid w:val="00891C07"/>
    <w:rsid w:val="00891D33"/>
    <w:rsid w:val="00891E36"/>
    <w:rsid w:val="00891F7A"/>
    <w:rsid w:val="00892056"/>
    <w:rsid w:val="008921A2"/>
    <w:rsid w:val="00892370"/>
    <w:rsid w:val="0089250C"/>
    <w:rsid w:val="0089250F"/>
    <w:rsid w:val="008925A6"/>
    <w:rsid w:val="008928CC"/>
    <w:rsid w:val="008929BA"/>
    <w:rsid w:val="008929E2"/>
    <w:rsid w:val="00892DAA"/>
    <w:rsid w:val="00892DCC"/>
    <w:rsid w:val="00892FBC"/>
    <w:rsid w:val="00893006"/>
    <w:rsid w:val="00893394"/>
    <w:rsid w:val="00893740"/>
    <w:rsid w:val="00893792"/>
    <w:rsid w:val="00893883"/>
    <w:rsid w:val="00893BE9"/>
    <w:rsid w:val="00893D9C"/>
    <w:rsid w:val="00893E09"/>
    <w:rsid w:val="00893F2A"/>
    <w:rsid w:val="008942E4"/>
    <w:rsid w:val="008943AA"/>
    <w:rsid w:val="0089462F"/>
    <w:rsid w:val="008947E3"/>
    <w:rsid w:val="00894906"/>
    <w:rsid w:val="00894C69"/>
    <w:rsid w:val="00894E6A"/>
    <w:rsid w:val="00894E9E"/>
    <w:rsid w:val="008950E0"/>
    <w:rsid w:val="0089519E"/>
    <w:rsid w:val="00895283"/>
    <w:rsid w:val="008952B0"/>
    <w:rsid w:val="0089584E"/>
    <w:rsid w:val="008958A3"/>
    <w:rsid w:val="00895A0E"/>
    <w:rsid w:val="00895BA8"/>
    <w:rsid w:val="00895CF2"/>
    <w:rsid w:val="00895EE4"/>
    <w:rsid w:val="00895F90"/>
    <w:rsid w:val="00895FEC"/>
    <w:rsid w:val="008963CD"/>
    <w:rsid w:val="00896673"/>
    <w:rsid w:val="0089678E"/>
    <w:rsid w:val="008967CC"/>
    <w:rsid w:val="00896804"/>
    <w:rsid w:val="00896930"/>
    <w:rsid w:val="00896FC8"/>
    <w:rsid w:val="00897219"/>
    <w:rsid w:val="0089721A"/>
    <w:rsid w:val="00897AF3"/>
    <w:rsid w:val="00897E19"/>
    <w:rsid w:val="00897EEF"/>
    <w:rsid w:val="008A01D6"/>
    <w:rsid w:val="008A026A"/>
    <w:rsid w:val="008A032B"/>
    <w:rsid w:val="008A0411"/>
    <w:rsid w:val="008A0455"/>
    <w:rsid w:val="008A066D"/>
    <w:rsid w:val="008A090A"/>
    <w:rsid w:val="008A0947"/>
    <w:rsid w:val="008A0A47"/>
    <w:rsid w:val="008A0B0B"/>
    <w:rsid w:val="008A0C59"/>
    <w:rsid w:val="008A0CC1"/>
    <w:rsid w:val="008A0D8D"/>
    <w:rsid w:val="008A11B4"/>
    <w:rsid w:val="008A134D"/>
    <w:rsid w:val="008A15A2"/>
    <w:rsid w:val="008A1A79"/>
    <w:rsid w:val="008A1E11"/>
    <w:rsid w:val="008A1E4A"/>
    <w:rsid w:val="008A2089"/>
    <w:rsid w:val="008A232E"/>
    <w:rsid w:val="008A2526"/>
    <w:rsid w:val="008A27F8"/>
    <w:rsid w:val="008A280D"/>
    <w:rsid w:val="008A2A41"/>
    <w:rsid w:val="008A2ACA"/>
    <w:rsid w:val="008A2E3E"/>
    <w:rsid w:val="008A320F"/>
    <w:rsid w:val="008A345F"/>
    <w:rsid w:val="008A3474"/>
    <w:rsid w:val="008A34AD"/>
    <w:rsid w:val="008A35D9"/>
    <w:rsid w:val="008A3A4C"/>
    <w:rsid w:val="008A3BCC"/>
    <w:rsid w:val="008A3CF8"/>
    <w:rsid w:val="008A42D5"/>
    <w:rsid w:val="008A452F"/>
    <w:rsid w:val="008A460F"/>
    <w:rsid w:val="008A4786"/>
    <w:rsid w:val="008A49C0"/>
    <w:rsid w:val="008A4CEF"/>
    <w:rsid w:val="008A4D3B"/>
    <w:rsid w:val="008A4D68"/>
    <w:rsid w:val="008A4E01"/>
    <w:rsid w:val="008A4F93"/>
    <w:rsid w:val="008A5022"/>
    <w:rsid w:val="008A50B6"/>
    <w:rsid w:val="008A5103"/>
    <w:rsid w:val="008A540C"/>
    <w:rsid w:val="008A562C"/>
    <w:rsid w:val="008A57EF"/>
    <w:rsid w:val="008A5AC1"/>
    <w:rsid w:val="008A5C6B"/>
    <w:rsid w:val="008A5D45"/>
    <w:rsid w:val="008A5F22"/>
    <w:rsid w:val="008A655B"/>
    <w:rsid w:val="008A66E4"/>
    <w:rsid w:val="008A67F7"/>
    <w:rsid w:val="008A6974"/>
    <w:rsid w:val="008A6C1B"/>
    <w:rsid w:val="008A6D1D"/>
    <w:rsid w:val="008A7200"/>
    <w:rsid w:val="008A7203"/>
    <w:rsid w:val="008A72E9"/>
    <w:rsid w:val="008A749E"/>
    <w:rsid w:val="008A77B0"/>
    <w:rsid w:val="008A78BC"/>
    <w:rsid w:val="008A7C90"/>
    <w:rsid w:val="008A7C93"/>
    <w:rsid w:val="008A7D5B"/>
    <w:rsid w:val="008A7DDF"/>
    <w:rsid w:val="008A7E48"/>
    <w:rsid w:val="008A7EFE"/>
    <w:rsid w:val="008A7F55"/>
    <w:rsid w:val="008B05F7"/>
    <w:rsid w:val="008B064A"/>
    <w:rsid w:val="008B0701"/>
    <w:rsid w:val="008B0735"/>
    <w:rsid w:val="008B09DC"/>
    <w:rsid w:val="008B0BCC"/>
    <w:rsid w:val="008B0BFA"/>
    <w:rsid w:val="008B0D17"/>
    <w:rsid w:val="008B1209"/>
    <w:rsid w:val="008B124E"/>
    <w:rsid w:val="008B1269"/>
    <w:rsid w:val="008B1518"/>
    <w:rsid w:val="008B15D6"/>
    <w:rsid w:val="008B161E"/>
    <w:rsid w:val="008B171B"/>
    <w:rsid w:val="008B175C"/>
    <w:rsid w:val="008B185D"/>
    <w:rsid w:val="008B1935"/>
    <w:rsid w:val="008B1BBD"/>
    <w:rsid w:val="008B1CBE"/>
    <w:rsid w:val="008B1E81"/>
    <w:rsid w:val="008B1F2C"/>
    <w:rsid w:val="008B1FBF"/>
    <w:rsid w:val="008B1FD7"/>
    <w:rsid w:val="008B224F"/>
    <w:rsid w:val="008B242C"/>
    <w:rsid w:val="008B246C"/>
    <w:rsid w:val="008B264B"/>
    <w:rsid w:val="008B2833"/>
    <w:rsid w:val="008B29C6"/>
    <w:rsid w:val="008B2B44"/>
    <w:rsid w:val="008B2C1B"/>
    <w:rsid w:val="008B2EA9"/>
    <w:rsid w:val="008B2FA9"/>
    <w:rsid w:val="008B3638"/>
    <w:rsid w:val="008B3695"/>
    <w:rsid w:val="008B36AA"/>
    <w:rsid w:val="008B3853"/>
    <w:rsid w:val="008B39B8"/>
    <w:rsid w:val="008B3A96"/>
    <w:rsid w:val="008B3C18"/>
    <w:rsid w:val="008B3CBA"/>
    <w:rsid w:val="008B3CC8"/>
    <w:rsid w:val="008B3CE4"/>
    <w:rsid w:val="008B3F4C"/>
    <w:rsid w:val="008B3FA3"/>
    <w:rsid w:val="008B3FBF"/>
    <w:rsid w:val="008B445F"/>
    <w:rsid w:val="008B484B"/>
    <w:rsid w:val="008B4859"/>
    <w:rsid w:val="008B4973"/>
    <w:rsid w:val="008B4A2B"/>
    <w:rsid w:val="008B4DFB"/>
    <w:rsid w:val="008B4E56"/>
    <w:rsid w:val="008B4F73"/>
    <w:rsid w:val="008B51B5"/>
    <w:rsid w:val="008B531A"/>
    <w:rsid w:val="008B538A"/>
    <w:rsid w:val="008B53D7"/>
    <w:rsid w:val="008B5530"/>
    <w:rsid w:val="008B56CA"/>
    <w:rsid w:val="008B5771"/>
    <w:rsid w:val="008B590F"/>
    <w:rsid w:val="008B5A34"/>
    <w:rsid w:val="008B5A71"/>
    <w:rsid w:val="008B5B6B"/>
    <w:rsid w:val="008B5BA1"/>
    <w:rsid w:val="008B5C39"/>
    <w:rsid w:val="008B5CDE"/>
    <w:rsid w:val="008B5DD0"/>
    <w:rsid w:val="008B5E7C"/>
    <w:rsid w:val="008B5F45"/>
    <w:rsid w:val="008B675A"/>
    <w:rsid w:val="008B6772"/>
    <w:rsid w:val="008B6775"/>
    <w:rsid w:val="008B69E5"/>
    <w:rsid w:val="008B6A70"/>
    <w:rsid w:val="008B6ADF"/>
    <w:rsid w:val="008B6AE4"/>
    <w:rsid w:val="008B6BAE"/>
    <w:rsid w:val="008B6DA3"/>
    <w:rsid w:val="008B6DCA"/>
    <w:rsid w:val="008B6E56"/>
    <w:rsid w:val="008B6F8F"/>
    <w:rsid w:val="008B7050"/>
    <w:rsid w:val="008B7118"/>
    <w:rsid w:val="008B713B"/>
    <w:rsid w:val="008B7233"/>
    <w:rsid w:val="008B72C5"/>
    <w:rsid w:val="008B73A0"/>
    <w:rsid w:val="008B76A6"/>
    <w:rsid w:val="008B7739"/>
    <w:rsid w:val="008B7782"/>
    <w:rsid w:val="008B77F9"/>
    <w:rsid w:val="008B7833"/>
    <w:rsid w:val="008B7886"/>
    <w:rsid w:val="008B78A9"/>
    <w:rsid w:val="008B7943"/>
    <w:rsid w:val="008B7B38"/>
    <w:rsid w:val="008B7E18"/>
    <w:rsid w:val="008B7E62"/>
    <w:rsid w:val="008B7ED5"/>
    <w:rsid w:val="008C0008"/>
    <w:rsid w:val="008C00B8"/>
    <w:rsid w:val="008C0170"/>
    <w:rsid w:val="008C0180"/>
    <w:rsid w:val="008C02C1"/>
    <w:rsid w:val="008C0485"/>
    <w:rsid w:val="008C0623"/>
    <w:rsid w:val="008C087D"/>
    <w:rsid w:val="008C09CA"/>
    <w:rsid w:val="008C0B6C"/>
    <w:rsid w:val="008C0BB4"/>
    <w:rsid w:val="008C0D09"/>
    <w:rsid w:val="008C0F61"/>
    <w:rsid w:val="008C1133"/>
    <w:rsid w:val="008C1397"/>
    <w:rsid w:val="008C1669"/>
    <w:rsid w:val="008C173D"/>
    <w:rsid w:val="008C17C3"/>
    <w:rsid w:val="008C1C75"/>
    <w:rsid w:val="008C20D6"/>
    <w:rsid w:val="008C20ED"/>
    <w:rsid w:val="008C21DD"/>
    <w:rsid w:val="008C22A4"/>
    <w:rsid w:val="008C2395"/>
    <w:rsid w:val="008C260A"/>
    <w:rsid w:val="008C27E4"/>
    <w:rsid w:val="008C2968"/>
    <w:rsid w:val="008C29F2"/>
    <w:rsid w:val="008C29FB"/>
    <w:rsid w:val="008C2C80"/>
    <w:rsid w:val="008C309F"/>
    <w:rsid w:val="008C312E"/>
    <w:rsid w:val="008C31FC"/>
    <w:rsid w:val="008C32E0"/>
    <w:rsid w:val="008C343D"/>
    <w:rsid w:val="008C34AC"/>
    <w:rsid w:val="008C3654"/>
    <w:rsid w:val="008C36D1"/>
    <w:rsid w:val="008C3728"/>
    <w:rsid w:val="008C373B"/>
    <w:rsid w:val="008C3785"/>
    <w:rsid w:val="008C38C8"/>
    <w:rsid w:val="008C38E4"/>
    <w:rsid w:val="008C3AF4"/>
    <w:rsid w:val="008C3F97"/>
    <w:rsid w:val="008C40EE"/>
    <w:rsid w:val="008C41CF"/>
    <w:rsid w:val="008C43C5"/>
    <w:rsid w:val="008C4818"/>
    <w:rsid w:val="008C497C"/>
    <w:rsid w:val="008C4A1E"/>
    <w:rsid w:val="008C4B6C"/>
    <w:rsid w:val="008C4DDF"/>
    <w:rsid w:val="008C4EF3"/>
    <w:rsid w:val="008C5101"/>
    <w:rsid w:val="008C52FD"/>
    <w:rsid w:val="008C5528"/>
    <w:rsid w:val="008C5630"/>
    <w:rsid w:val="008C565E"/>
    <w:rsid w:val="008C589E"/>
    <w:rsid w:val="008C5939"/>
    <w:rsid w:val="008C5A32"/>
    <w:rsid w:val="008C5D76"/>
    <w:rsid w:val="008C5FB0"/>
    <w:rsid w:val="008C6055"/>
    <w:rsid w:val="008C6294"/>
    <w:rsid w:val="008C6303"/>
    <w:rsid w:val="008C6342"/>
    <w:rsid w:val="008C6376"/>
    <w:rsid w:val="008C6387"/>
    <w:rsid w:val="008C66B9"/>
    <w:rsid w:val="008C6875"/>
    <w:rsid w:val="008C691F"/>
    <w:rsid w:val="008C6BDD"/>
    <w:rsid w:val="008C6C45"/>
    <w:rsid w:val="008C6C6B"/>
    <w:rsid w:val="008C6E7D"/>
    <w:rsid w:val="008C6F48"/>
    <w:rsid w:val="008C70BB"/>
    <w:rsid w:val="008C72D1"/>
    <w:rsid w:val="008C75A7"/>
    <w:rsid w:val="008C778B"/>
    <w:rsid w:val="008C78ED"/>
    <w:rsid w:val="008C7D2D"/>
    <w:rsid w:val="008D03CC"/>
    <w:rsid w:val="008D0487"/>
    <w:rsid w:val="008D0623"/>
    <w:rsid w:val="008D064C"/>
    <w:rsid w:val="008D065D"/>
    <w:rsid w:val="008D067D"/>
    <w:rsid w:val="008D06C2"/>
    <w:rsid w:val="008D0A77"/>
    <w:rsid w:val="008D0B50"/>
    <w:rsid w:val="008D0B83"/>
    <w:rsid w:val="008D0BFB"/>
    <w:rsid w:val="008D0CEB"/>
    <w:rsid w:val="008D0CFB"/>
    <w:rsid w:val="008D0ECC"/>
    <w:rsid w:val="008D101A"/>
    <w:rsid w:val="008D10AD"/>
    <w:rsid w:val="008D1114"/>
    <w:rsid w:val="008D1475"/>
    <w:rsid w:val="008D1493"/>
    <w:rsid w:val="008D174A"/>
    <w:rsid w:val="008D194C"/>
    <w:rsid w:val="008D1967"/>
    <w:rsid w:val="008D198F"/>
    <w:rsid w:val="008D1C8A"/>
    <w:rsid w:val="008D1CCD"/>
    <w:rsid w:val="008D1CF8"/>
    <w:rsid w:val="008D1D0C"/>
    <w:rsid w:val="008D1EA6"/>
    <w:rsid w:val="008D2186"/>
    <w:rsid w:val="008D2302"/>
    <w:rsid w:val="008D2567"/>
    <w:rsid w:val="008D2827"/>
    <w:rsid w:val="008D2848"/>
    <w:rsid w:val="008D28F4"/>
    <w:rsid w:val="008D295E"/>
    <w:rsid w:val="008D2A5E"/>
    <w:rsid w:val="008D2C6B"/>
    <w:rsid w:val="008D2D7C"/>
    <w:rsid w:val="008D2E2B"/>
    <w:rsid w:val="008D2EED"/>
    <w:rsid w:val="008D30DE"/>
    <w:rsid w:val="008D3321"/>
    <w:rsid w:val="008D34CA"/>
    <w:rsid w:val="008D3534"/>
    <w:rsid w:val="008D35FF"/>
    <w:rsid w:val="008D3610"/>
    <w:rsid w:val="008D3673"/>
    <w:rsid w:val="008D3A32"/>
    <w:rsid w:val="008D3BF1"/>
    <w:rsid w:val="008D3E80"/>
    <w:rsid w:val="008D4028"/>
    <w:rsid w:val="008D41BC"/>
    <w:rsid w:val="008D4268"/>
    <w:rsid w:val="008D4344"/>
    <w:rsid w:val="008D4466"/>
    <w:rsid w:val="008D4638"/>
    <w:rsid w:val="008D468D"/>
    <w:rsid w:val="008D46E8"/>
    <w:rsid w:val="008D4927"/>
    <w:rsid w:val="008D4AD3"/>
    <w:rsid w:val="008D4BAD"/>
    <w:rsid w:val="008D4CD4"/>
    <w:rsid w:val="008D4D04"/>
    <w:rsid w:val="008D4D36"/>
    <w:rsid w:val="008D4D6A"/>
    <w:rsid w:val="008D4D83"/>
    <w:rsid w:val="008D4FE6"/>
    <w:rsid w:val="008D50BD"/>
    <w:rsid w:val="008D50C0"/>
    <w:rsid w:val="008D5212"/>
    <w:rsid w:val="008D535C"/>
    <w:rsid w:val="008D53C0"/>
    <w:rsid w:val="008D5445"/>
    <w:rsid w:val="008D54C2"/>
    <w:rsid w:val="008D5505"/>
    <w:rsid w:val="008D5608"/>
    <w:rsid w:val="008D56AA"/>
    <w:rsid w:val="008D58D8"/>
    <w:rsid w:val="008D591A"/>
    <w:rsid w:val="008D5AF7"/>
    <w:rsid w:val="008D5EF1"/>
    <w:rsid w:val="008D619C"/>
    <w:rsid w:val="008D638E"/>
    <w:rsid w:val="008D63CD"/>
    <w:rsid w:val="008D64A6"/>
    <w:rsid w:val="008D64FC"/>
    <w:rsid w:val="008D6605"/>
    <w:rsid w:val="008D6854"/>
    <w:rsid w:val="008D690A"/>
    <w:rsid w:val="008D6A1A"/>
    <w:rsid w:val="008D6BF7"/>
    <w:rsid w:val="008D6C2F"/>
    <w:rsid w:val="008D6C7E"/>
    <w:rsid w:val="008D6FAA"/>
    <w:rsid w:val="008D6FDE"/>
    <w:rsid w:val="008D7295"/>
    <w:rsid w:val="008D734C"/>
    <w:rsid w:val="008D734D"/>
    <w:rsid w:val="008D742A"/>
    <w:rsid w:val="008D7670"/>
    <w:rsid w:val="008D7BA8"/>
    <w:rsid w:val="008D7FB4"/>
    <w:rsid w:val="008E017A"/>
    <w:rsid w:val="008E01B4"/>
    <w:rsid w:val="008E0461"/>
    <w:rsid w:val="008E0672"/>
    <w:rsid w:val="008E06D4"/>
    <w:rsid w:val="008E07A8"/>
    <w:rsid w:val="008E0940"/>
    <w:rsid w:val="008E09B5"/>
    <w:rsid w:val="008E0A61"/>
    <w:rsid w:val="008E0B68"/>
    <w:rsid w:val="008E0B9F"/>
    <w:rsid w:val="008E0C8B"/>
    <w:rsid w:val="008E0E30"/>
    <w:rsid w:val="008E0FBC"/>
    <w:rsid w:val="008E1087"/>
    <w:rsid w:val="008E10F3"/>
    <w:rsid w:val="008E1108"/>
    <w:rsid w:val="008E1312"/>
    <w:rsid w:val="008E1352"/>
    <w:rsid w:val="008E18E7"/>
    <w:rsid w:val="008E1A7A"/>
    <w:rsid w:val="008E1C41"/>
    <w:rsid w:val="008E1CC3"/>
    <w:rsid w:val="008E1F99"/>
    <w:rsid w:val="008E21DB"/>
    <w:rsid w:val="008E2205"/>
    <w:rsid w:val="008E2281"/>
    <w:rsid w:val="008E2285"/>
    <w:rsid w:val="008E228A"/>
    <w:rsid w:val="008E23C1"/>
    <w:rsid w:val="008E23F3"/>
    <w:rsid w:val="008E247F"/>
    <w:rsid w:val="008E27E6"/>
    <w:rsid w:val="008E2B10"/>
    <w:rsid w:val="008E2BD0"/>
    <w:rsid w:val="008E2F20"/>
    <w:rsid w:val="008E30F3"/>
    <w:rsid w:val="008E317E"/>
    <w:rsid w:val="008E320A"/>
    <w:rsid w:val="008E320F"/>
    <w:rsid w:val="008E3302"/>
    <w:rsid w:val="008E3319"/>
    <w:rsid w:val="008E33FD"/>
    <w:rsid w:val="008E3488"/>
    <w:rsid w:val="008E3562"/>
    <w:rsid w:val="008E3610"/>
    <w:rsid w:val="008E3A47"/>
    <w:rsid w:val="008E3C3B"/>
    <w:rsid w:val="008E3D58"/>
    <w:rsid w:val="008E417D"/>
    <w:rsid w:val="008E426E"/>
    <w:rsid w:val="008E43EF"/>
    <w:rsid w:val="008E44C3"/>
    <w:rsid w:val="008E451B"/>
    <w:rsid w:val="008E45A7"/>
    <w:rsid w:val="008E46A1"/>
    <w:rsid w:val="008E4BC8"/>
    <w:rsid w:val="008E4BCE"/>
    <w:rsid w:val="008E4C5A"/>
    <w:rsid w:val="008E4EA8"/>
    <w:rsid w:val="008E5281"/>
    <w:rsid w:val="008E543E"/>
    <w:rsid w:val="008E54D1"/>
    <w:rsid w:val="008E5769"/>
    <w:rsid w:val="008E5793"/>
    <w:rsid w:val="008E5879"/>
    <w:rsid w:val="008E5946"/>
    <w:rsid w:val="008E5B01"/>
    <w:rsid w:val="008E5BDA"/>
    <w:rsid w:val="008E5C43"/>
    <w:rsid w:val="008E5CEF"/>
    <w:rsid w:val="008E5D90"/>
    <w:rsid w:val="008E5EF3"/>
    <w:rsid w:val="008E5F85"/>
    <w:rsid w:val="008E6058"/>
    <w:rsid w:val="008E60D9"/>
    <w:rsid w:val="008E6238"/>
    <w:rsid w:val="008E6420"/>
    <w:rsid w:val="008E64B9"/>
    <w:rsid w:val="008E65F8"/>
    <w:rsid w:val="008E667A"/>
    <w:rsid w:val="008E696F"/>
    <w:rsid w:val="008E6AB0"/>
    <w:rsid w:val="008E6ACB"/>
    <w:rsid w:val="008E6AE3"/>
    <w:rsid w:val="008E6B15"/>
    <w:rsid w:val="008E6D8E"/>
    <w:rsid w:val="008E6E9A"/>
    <w:rsid w:val="008E6FBC"/>
    <w:rsid w:val="008E71E7"/>
    <w:rsid w:val="008E727E"/>
    <w:rsid w:val="008E7464"/>
    <w:rsid w:val="008E74C4"/>
    <w:rsid w:val="008E75D5"/>
    <w:rsid w:val="008E760C"/>
    <w:rsid w:val="008E762C"/>
    <w:rsid w:val="008E7675"/>
    <w:rsid w:val="008E79C3"/>
    <w:rsid w:val="008E7A67"/>
    <w:rsid w:val="008E7C06"/>
    <w:rsid w:val="008E7E79"/>
    <w:rsid w:val="008E7FA6"/>
    <w:rsid w:val="008F00A5"/>
    <w:rsid w:val="008F01CF"/>
    <w:rsid w:val="008F02B3"/>
    <w:rsid w:val="008F0518"/>
    <w:rsid w:val="008F0553"/>
    <w:rsid w:val="008F061C"/>
    <w:rsid w:val="008F0A3C"/>
    <w:rsid w:val="008F0B92"/>
    <w:rsid w:val="008F0CB5"/>
    <w:rsid w:val="008F0D0F"/>
    <w:rsid w:val="008F0EDF"/>
    <w:rsid w:val="008F0F6B"/>
    <w:rsid w:val="008F0F93"/>
    <w:rsid w:val="008F1143"/>
    <w:rsid w:val="008F11D7"/>
    <w:rsid w:val="008F11E1"/>
    <w:rsid w:val="008F129A"/>
    <w:rsid w:val="008F1392"/>
    <w:rsid w:val="008F14EA"/>
    <w:rsid w:val="008F15C1"/>
    <w:rsid w:val="008F15EF"/>
    <w:rsid w:val="008F1768"/>
    <w:rsid w:val="008F178A"/>
    <w:rsid w:val="008F1842"/>
    <w:rsid w:val="008F184E"/>
    <w:rsid w:val="008F1B73"/>
    <w:rsid w:val="008F1B96"/>
    <w:rsid w:val="008F1BA6"/>
    <w:rsid w:val="008F1F77"/>
    <w:rsid w:val="008F2115"/>
    <w:rsid w:val="008F2385"/>
    <w:rsid w:val="008F2853"/>
    <w:rsid w:val="008F2A54"/>
    <w:rsid w:val="008F2A9C"/>
    <w:rsid w:val="008F2B2D"/>
    <w:rsid w:val="008F2C8D"/>
    <w:rsid w:val="008F2C9B"/>
    <w:rsid w:val="008F2DC9"/>
    <w:rsid w:val="008F2F24"/>
    <w:rsid w:val="008F30CF"/>
    <w:rsid w:val="008F318C"/>
    <w:rsid w:val="008F3252"/>
    <w:rsid w:val="008F32A0"/>
    <w:rsid w:val="008F330C"/>
    <w:rsid w:val="008F33D8"/>
    <w:rsid w:val="008F34F9"/>
    <w:rsid w:val="008F36C6"/>
    <w:rsid w:val="008F38AE"/>
    <w:rsid w:val="008F3A52"/>
    <w:rsid w:val="008F3BFE"/>
    <w:rsid w:val="008F3DAD"/>
    <w:rsid w:val="008F3EAA"/>
    <w:rsid w:val="008F3ECB"/>
    <w:rsid w:val="008F4023"/>
    <w:rsid w:val="008F40DD"/>
    <w:rsid w:val="008F42B7"/>
    <w:rsid w:val="008F4545"/>
    <w:rsid w:val="008F47BC"/>
    <w:rsid w:val="008F48D2"/>
    <w:rsid w:val="008F4939"/>
    <w:rsid w:val="008F4955"/>
    <w:rsid w:val="008F49A7"/>
    <w:rsid w:val="008F49F8"/>
    <w:rsid w:val="008F4C34"/>
    <w:rsid w:val="008F4C66"/>
    <w:rsid w:val="008F4DC0"/>
    <w:rsid w:val="008F52B2"/>
    <w:rsid w:val="008F52BE"/>
    <w:rsid w:val="008F5500"/>
    <w:rsid w:val="008F5AA6"/>
    <w:rsid w:val="008F5ACA"/>
    <w:rsid w:val="008F5C6A"/>
    <w:rsid w:val="008F5C80"/>
    <w:rsid w:val="008F5D9A"/>
    <w:rsid w:val="008F5E68"/>
    <w:rsid w:val="008F632F"/>
    <w:rsid w:val="008F63F8"/>
    <w:rsid w:val="008F64CA"/>
    <w:rsid w:val="008F650B"/>
    <w:rsid w:val="008F66AF"/>
    <w:rsid w:val="008F67E1"/>
    <w:rsid w:val="008F6A26"/>
    <w:rsid w:val="008F6DD3"/>
    <w:rsid w:val="008F6EAC"/>
    <w:rsid w:val="008F6F4D"/>
    <w:rsid w:val="008F6FB1"/>
    <w:rsid w:val="008F72C9"/>
    <w:rsid w:val="008F7574"/>
    <w:rsid w:val="008F7987"/>
    <w:rsid w:val="008F7A03"/>
    <w:rsid w:val="00900084"/>
    <w:rsid w:val="00900132"/>
    <w:rsid w:val="009003E2"/>
    <w:rsid w:val="009004A9"/>
    <w:rsid w:val="00900533"/>
    <w:rsid w:val="009005A1"/>
    <w:rsid w:val="009005C2"/>
    <w:rsid w:val="00900636"/>
    <w:rsid w:val="0090069F"/>
    <w:rsid w:val="009007C9"/>
    <w:rsid w:val="009009EF"/>
    <w:rsid w:val="00900A35"/>
    <w:rsid w:val="00900BA4"/>
    <w:rsid w:val="00900E45"/>
    <w:rsid w:val="0090109C"/>
    <w:rsid w:val="00901105"/>
    <w:rsid w:val="009013FD"/>
    <w:rsid w:val="0090140B"/>
    <w:rsid w:val="0090183E"/>
    <w:rsid w:val="00901956"/>
    <w:rsid w:val="00901B74"/>
    <w:rsid w:val="00901C80"/>
    <w:rsid w:val="00901D66"/>
    <w:rsid w:val="00901DF2"/>
    <w:rsid w:val="00902015"/>
    <w:rsid w:val="00902016"/>
    <w:rsid w:val="00902189"/>
    <w:rsid w:val="00902500"/>
    <w:rsid w:val="009025B0"/>
    <w:rsid w:val="00902987"/>
    <w:rsid w:val="009029A0"/>
    <w:rsid w:val="00902A0E"/>
    <w:rsid w:val="00902AA4"/>
    <w:rsid w:val="00902BAE"/>
    <w:rsid w:val="00902CA9"/>
    <w:rsid w:val="00902CB2"/>
    <w:rsid w:val="009030EA"/>
    <w:rsid w:val="0090349A"/>
    <w:rsid w:val="00903AB4"/>
    <w:rsid w:val="00903C33"/>
    <w:rsid w:val="00903D66"/>
    <w:rsid w:val="00903DEC"/>
    <w:rsid w:val="00903E8F"/>
    <w:rsid w:val="00903EA8"/>
    <w:rsid w:val="0090406B"/>
    <w:rsid w:val="00904105"/>
    <w:rsid w:val="009041E7"/>
    <w:rsid w:val="00904385"/>
    <w:rsid w:val="0090442B"/>
    <w:rsid w:val="009045F3"/>
    <w:rsid w:val="0090467D"/>
    <w:rsid w:val="009046B3"/>
    <w:rsid w:val="00904785"/>
    <w:rsid w:val="00904894"/>
    <w:rsid w:val="00904985"/>
    <w:rsid w:val="009049A5"/>
    <w:rsid w:val="009049CC"/>
    <w:rsid w:val="009049D7"/>
    <w:rsid w:val="00904D54"/>
    <w:rsid w:val="00904F9D"/>
    <w:rsid w:val="0090506D"/>
    <w:rsid w:val="00905145"/>
    <w:rsid w:val="0090516E"/>
    <w:rsid w:val="00905364"/>
    <w:rsid w:val="00905512"/>
    <w:rsid w:val="009055FA"/>
    <w:rsid w:val="0090574F"/>
    <w:rsid w:val="009057F5"/>
    <w:rsid w:val="009059E1"/>
    <w:rsid w:val="009059FD"/>
    <w:rsid w:val="00905A82"/>
    <w:rsid w:val="00905C9B"/>
    <w:rsid w:val="00905E3E"/>
    <w:rsid w:val="00906191"/>
    <w:rsid w:val="0090634A"/>
    <w:rsid w:val="00906364"/>
    <w:rsid w:val="00906552"/>
    <w:rsid w:val="00906653"/>
    <w:rsid w:val="009066DF"/>
    <w:rsid w:val="00906917"/>
    <w:rsid w:val="009069A5"/>
    <w:rsid w:val="00906C8C"/>
    <w:rsid w:val="00906D3A"/>
    <w:rsid w:val="00906ED9"/>
    <w:rsid w:val="00906FB7"/>
    <w:rsid w:val="0090744E"/>
    <w:rsid w:val="009075B1"/>
    <w:rsid w:val="00907649"/>
    <w:rsid w:val="00907690"/>
    <w:rsid w:val="00907839"/>
    <w:rsid w:val="00907926"/>
    <w:rsid w:val="00907ADB"/>
    <w:rsid w:val="00907B7B"/>
    <w:rsid w:val="009101B3"/>
    <w:rsid w:val="00910502"/>
    <w:rsid w:val="009106AE"/>
    <w:rsid w:val="00910853"/>
    <w:rsid w:val="00910AB3"/>
    <w:rsid w:val="00910BB8"/>
    <w:rsid w:val="00910BC9"/>
    <w:rsid w:val="009110BC"/>
    <w:rsid w:val="00911114"/>
    <w:rsid w:val="009111CA"/>
    <w:rsid w:val="009115AC"/>
    <w:rsid w:val="009117E7"/>
    <w:rsid w:val="00911C70"/>
    <w:rsid w:val="00911D0F"/>
    <w:rsid w:val="00911DAE"/>
    <w:rsid w:val="00911E25"/>
    <w:rsid w:val="00911E3B"/>
    <w:rsid w:val="00911E8F"/>
    <w:rsid w:val="00911F87"/>
    <w:rsid w:val="009121B7"/>
    <w:rsid w:val="00912221"/>
    <w:rsid w:val="00912235"/>
    <w:rsid w:val="00912244"/>
    <w:rsid w:val="00912350"/>
    <w:rsid w:val="00912353"/>
    <w:rsid w:val="0091262C"/>
    <w:rsid w:val="0091292D"/>
    <w:rsid w:val="00912C50"/>
    <w:rsid w:val="00912C5B"/>
    <w:rsid w:val="00912E96"/>
    <w:rsid w:val="00913036"/>
    <w:rsid w:val="009134D9"/>
    <w:rsid w:val="0091358D"/>
    <w:rsid w:val="00913892"/>
    <w:rsid w:val="0091393B"/>
    <w:rsid w:val="00913977"/>
    <w:rsid w:val="00913AB4"/>
    <w:rsid w:val="00913BEC"/>
    <w:rsid w:val="00913C9B"/>
    <w:rsid w:val="00913DCA"/>
    <w:rsid w:val="00913DCC"/>
    <w:rsid w:val="00913DE8"/>
    <w:rsid w:val="00913E50"/>
    <w:rsid w:val="00913FE8"/>
    <w:rsid w:val="0091416A"/>
    <w:rsid w:val="0091425F"/>
    <w:rsid w:val="009142C5"/>
    <w:rsid w:val="0091431E"/>
    <w:rsid w:val="00914391"/>
    <w:rsid w:val="00914507"/>
    <w:rsid w:val="0091469F"/>
    <w:rsid w:val="00914762"/>
    <w:rsid w:val="009148A3"/>
    <w:rsid w:val="009148C8"/>
    <w:rsid w:val="00914977"/>
    <w:rsid w:val="00914993"/>
    <w:rsid w:val="00914C4F"/>
    <w:rsid w:val="00914E54"/>
    <w:rsid w:val="00914ECD"/>
    <w:rsid w:val="00914F10"/>
    <w:rsid w:val="00914FD3"/>
    <w:rsid w:val="00915035"/>
    <w:rsid w:val="00915238"/>
    <w:rsid w:val="009152B9"/>
    <w:rsid w:val="009154C4"/>
    <w:rsid w:val="00915593"/>
    <w:rsid w:val="00915773"/>
    <w:rsid w:val="00915A43"/>
    <w:rsid w:val="00915AE1"/>
    <w:rsid w:val="00915B2F"/>
    <w:rsid w:val="00915B8B"/>
    <w:rsid w:val="00915BA7"/>
    <w:rsid w:val="00915DE7"/>
    <w:rsid w:val="00915DFE"/>
    <w:rsid w:val="009161CC"/>
    <w:rsid w:val="00916211"/>
    <w:rsid w:val="009163BB"/>
    <w:rsid w:val="009163BE"/>
    <w:rsid w:val="0091652D"/>
    <w:rsid w:val="00916735"/>
    <w:rsid w:val="009168F5"/>
    <w:rsid w:val="0091698A"/>
    <w:rsid w:val="00916C62"/>
    <w:rsid w:val="00916D23"/>
    <w:rsid w:val="00916D93"/>
    <w:rsid w:val="00916F18"/>
    <w:rsid w:val="00917075"/>
    <w:rsid w:val="009171C7"/>
    <w:rsid w:val="0091743E"/>
    <w:rsid w:val="009175E0"/>
    <w:rsid w:val="009175F5"/>
    <w:rsid w:val="009178E3"/>
    <w:rsid w:val="0091798D"/>
    <w:rsid w:val="00917A1A"/>
    <w:rsid w:val="00917C76"/>
    <w:rsid w:val="00920063"/>
    <w:rsid w:val="00920088"/>
    <w:rsid w:val="009201BC"/>
    <w:rsid w:val="0092026D"/>
    <w:rsid w:val="0092031E"/>
    <w:rsid w:val="009204EA"/>
    <w:rsid w:val="0092071F"/>
    <w:rsid w:val="00920819"/>
    <w:rsid w:val="00920876"/>
    <w:rsid w:val="00920997"/>
    <w:rsid w:val="00920A44"/>
    <w:rsid w:val="00920B29"/>
    <w:rsid w:val="00920B7F"/>
    <w:rsid w:val="00920D22"/>
    <w:rsid w:val="00920DEE"/>
    <w:rsid w:val="00920E74"/>
    <w:rsid w:val="0092100E"/>
    <w:rsid w:val="009211E7"/>
    <w:rsid w:val="00921240"/>
    <w:rsid w:val="009214B5"/>
    <w:rsid w:val="0092175B"/>
    <w:rsid w:val="0092188E"/>
    <w:rsid w:val="00921AED"/>
    <w:rsid w:val="00921C60"/>
    <w:rsid w:val="00921C6A"/>
    <w:rsid w:val="00921DBC"/>
    <w:rsid w:val="00921DD1"/>
    <w:rsid w:val="00921EC9"/>
    <w:rsid w:val="00921EDC"/>
    <w:rsid w:val="00922308"/>
    <w:rsid w:val="00922520"/>
    <w:rsid w:val="00922562"/>
    <w:rsid w:val="00922609"/>
    <w:rsid w:val="00922912"/>
    <w:rsid w:val="00922E37"/>
    <w:rsid w:val="00922FC5"/>
    <w:rsid w:val="00923021"/>
    <w:rsid w:val="0092309B"/>
    <w:rsid w:val="00923239"/>
    <w:rsid w:val="009233F8"/>
    <w:rsid w:val="0092360A"/>
    <w:rsid w:val="0092392D"/>
    <w:rsid w:val="009239C3"/>
    <w:rsid w:val="00923B48"/>
    <w:rsid w:val="00923B80"/>
    <w:rsid w:val="00923C95"/>
    <w:rsid w:val="00923D42"/>
    <w:rsid w:val="00923EB6"/>
    <w:rsid w:val="009242D0"/>
    <w:rsid w:val="00924350"/>
    <w:rsid w:val="00924383"/>
    <w:rsid w:val="0092452D"/>
    <w:rsid w:val="0092467F"/>
    <w:rsid w:val="00924681"/>
    <w:rsid w:val="009248B6"/>
    <w:rsid w:val="00924C33"/>
    <w:rsid w:val="00924CBF"/>
    <w:rsid w:val="00924E71"/>
    <w:rsid w:val="00924EAB"/>
    <w:rsid w:val="009250D8"/>
    <w:rsid w:val="0092539E"/>
    <w:rsid w:val="0092550B"/>
    <w:rsid w:val="00925585"/>
    <w:rsid w:val="009255FB"/>
    <w:rsid w:val="009258BB"/>
    <w:rsid w:val="00925AD9"/>
    <w:rsid w:val="00925B3F"/>
    <w:rsid w:val="00925DC9"/>
    <w:rsid w:val="00925E7B"/>
    <w:rsid w:val="00926009"/>
    <w:rsid w:val="00926154"/>
    <w:rsid w:val="00926366"/>
    <w:rsid w:val="0092648A"/>
    <w:rsid w:val="0092648E"/>
    <w:rsid w:val="009264DD"/>
    <w:rsid w:val="00926542"/>
    <w:rsid w:val="00926643"/>
    <w:rsid w:val="00926AAA"/>
    <w:rsid w:val="00926D5D"/>
    <w:rsid w:val="00926FE0"/>
    <w:rsid w:val="0092710A"/>
    <w:rsid w:val="0092723C"/>
    <w:rsid w:val="00927584"/>
    <w:rsid w:val="0092783F"/>
    <w:rsid w:val="00927A2F"/>
    <w:rsid w:val="00927B49"/>
    <w:rsid w:val="00927C13"/>
    <w:rsid w:val="00927C48"/>
    <w:rsid w:val="00927D5A"/>
    <w:rsid w:val="00927E4A"/>
    <w:rsid w:val="00927ED8"/>
    <w:rsid w:val="00930265"/>
    <w:rsid w:val="0093042A"/>
    <w:rsid w:val="0093046B"/>
    <w:rsid w:val="0093075D"/>
    <w:rsid w:val="009308A6"/>
    <w:rsid w:val="009309BB"/>
    <w:rsid w:val="00930ADC"/>
    <w:rsid w:val="00930B50"/>
    <w:rsid w:val="00930BE4"/>
    <w:rsid w:val="00930C49"/>
    <w:rsid w:val="00930CBE"/>
    <w:rsid w:val="00930F0A"/>
    <w:rsid w:val="009310B5"/>
    <w:rsid w:val="00931134"/>
    <w:rsid w:val="00931276"/>
    <w:rsid w:val="009314D0"/>
    <w:rsid w:val="009314D9"/>
    <w:rsid w:val="0093172B"/>
    <w:rsid w:val="009317D8"/>
    <w:rsid w:val="0093185E"/>
    <w:rsid w:val="00931A57"/>
    <w:rsid w:val="00931B0F"/>
    <w:rsid w:val="00931B45"/>
    <w:rsid w:val="00931BA8"/>
    <w:rsid w:val="00931BD3"/>
    <w:rsid w:val="00931CC9"/>
    <w:rsid w:val="00931DEF"/>
    <w:rsid w:val="00931FA7"/>
    <w:rsid w:val="009320A0"/>
    <w:rsid w:val="0093215A"/>
    <w:rsid w:val="009321B1"/>
    <w:rsid w:val="00932264"/>
    <w:rsid w:val="009322E5"/>
    <w:rsid w:val="009324DA"/>
    <w:rsid w:val="0093251C"/>
    <w:rsid w:val="0093256D"/>
    <w:rsid w:val="0093293C"/>
    <w:rsid w:val="0093299D"/>
    <w:rsid w:val="00932D55"/>
    <w:rsid w:val="00932E46"/>
    <w:rsid w:val="00932F39"/>
    <w:rsid w:val="00933090"/>
    <w:rsid w:val="009336C3"/>
    <w:rsid w:val="009336D1"/>
    <w:rsid w:val="00933764"/>
    <w:rsid w:val="00933787"/>
    <w:rsid w:val="00933844"/>
    <w:rsid w:val="0093384B"/>
    <w:rsid w:val="009338C6"/>
    <w:rsid w:val="009339EB"/>
    <w:rsid w:val="00933BAB"/>
    <w:rsid w:val="00933C5D"/>
    <w:rsid w:val="00933D56"/>
    <w:rsid w:val="00933DFA"/>
    <w:rsid w:val="00933F13"/>
    <w:rsid w:val="009341D8"/>
    <w:rsid w:val="00934291"/>
    <w:rsid w:val="009342C8"/>
    <w:rsid w:val="00934429"/>
    <w:rsid w:val="009344F0"/>
    <w:rsid w:val="00934B1F"/>
    <w:rsid w:val="00934C17"/>
    <w:rsid w:val="00934C2C"/>
    <w:rsid w:val="00934D90"/>
    <w:rsid w:val="009351BE"/>
    <w:rsid w:val="00935479"/>
    <w:rsid w:val="009355D7"/>
    <w:rsid w:val="009356B8"/>
    <w:rsid w:val="0093572C"/>
    <w:rsid w:val="00935B9B"/>
    <w:rsid w:val="00935C32"/>
    <w:rsid w:val="00935C6A"/>
    <w:rsid w:val="00935D92"/>
    <w:rsid w:val="00935D97"/>
    <w:rsid w:val="00935DA2"/>
    <w:rsid w:val="00935F7A"/>
    <w:rsid w:val="0093615B"/>
    <w:rsid w:val="009361CA"/>
    <w:rsid w:val="009361F1"/>
    <w:rsid w:val="009364B1"/>
    <w:rsid w:val="009364BA"/>
    <w:rsid w:val="00936A81"/>
    <w:rsid w:val="00936F01"/>
    <w:rsid w:val="009370B9"/>
    <w:rsid w:val="00937125"/>
    <w:rsid w:val="009371B8"/>
    <w:rsid w:val="009371D0"/>
    <w:rsid w:val="00937219"/>
    <w:rsid w:val="0093747C"/>
    <w:rsid w:val="009376DA"/>
    <w:rsid w:val="0093787A"/>
    <w:rsid w:val="00937CE9"/>
    <w:rsid w:val="00937DF5"/>
    <w:rsid w:val="00937E45"/>
    <w:rsid w:val="00937EB3"/>
    <w:rsid w:val="00940050"/>
    <w:rsid w:val="0094015D"/>
    <w:rsid w:val="009401A4"/>
    <w:rsid w:val="00940246"/>
    <w:rsid w:val="0094031D"/>
    <w:rsid w:val="00940394"/>
    <w:rsid w:val="009403B0"/>
    <w:rsid w:val="0094049F"/>
    <w:rsid w:val="0094052D"/>
    <w:rsid w:val="009405D3"/>
    <w:rsid w:val="0094098A"/>
    <w:rsid w:val="00940CE4"/>
    <w:rsid w:val="00940E44"/>
    <w:rsid w:val="00940E7C"/>
    <w:rsid w:val="0094100A"/>
    <w:rsid w:val="009411F1"/>
    <w:rsid w:val="009417C4"/>
    <w:rsid w:val="00941858"/>
    <w:rsid w:val="00941CFA"/>
    <w:rsid w:val="00941D0C"/>
    <w:rsid w:val="00941E50"/>
    <w:rsid w:val="00941F82"/>
    <w:rsid w:val="009420A9"/>
    <w:rsid w:val="00942217"/>
    <w:rsid w:val="00942264"/>
    <w:rsid w:val="0094229E"/>
    <w:rsid w:val="00942727"/>
    <w:rsid w:val="00942871"/>
    <w:rsid w:val="00942D45"/>
    <w:rsid w:val="00942DA6"/>
    <w:rsid w:val="00942EEB"/>
    <w:rsid w:val="00942F49"/>
    <w:rsid w:val="00942FEE"/>
    <w:rsid w:val="0094313F"/>
    <w:rsid w:val="00943154"/>
    <w:rsid w:val="0094318A"/>
    <w:rsid w:val="009431DA"/>
    <w:rsid w:val="00943214"/>
    <w:rsid w:val="009433C5"/>
    <w:rsid w:val="009434D1"/>
    <w:rsid w:val="00943832"/>
    <w:rsid w:val="00943926"/>
    <w:rsid w:val="00943B91"/>
    <w:rsid w:val="00943C90"/>
    <w:rsid w:val="0094425D"/>
    <w:rsid w:val="0094425F"/>
    <w:rsid w:val="0094426B"/>
    <w:rsid w:val="00944310"/>
    <w:rsid w:val="00944501"/>
    <w:rsid w:val="00944738"/>
    <w:rsid w:val="009448C9"/>
    <w:rsid w:val="009448E4"/>
    <w:rsid w:val="00944B1E"/>
    <w:rsid w:val="00944B63"/>
    <w:rsid w:val="00944C4E"/>
    <w:rsid w:val="00944C50"/>
    <w:rsid w:val="00944D2F"/>
    <w:rsid w:val="00944D8A"/>
    <w:rsid w:val="00944E3C"/>
    <w:rsid w:val="00944F3C"/>
    <w:rsid w:val="0094501F"/>
    <w:rsid w:val="0094514F"/>
    <w:rsid w:val="009451FF"/>
    <w:rsid w:val="00945419"/>
    <w:rsid w:val="0094549E"/>
    <w:rsid w:val="00945586"/>
    <w:rsid w:val="009457B2"/>
    <w:rsid w:val="009458C5"/>
    <w:rsid w:val="00945A48"/>
    <w:rsid w:val="00945AF7"/>
    <w:rsid w:val="00945B80"/>
    <w:rsid w:val="00945BD4"/>
    <w:rsid w:val="00945CB8"/>
    <w:rsid w:val="00945D22"/>
    <w:rsid w:val="00945DCF"/>
    <w:rsid w:val="00945EC3"/>
    <w:rsid w:val="00945F9F"/>
    <w:rsid w:val="009460A5"/>
    <w:rsid w:val="00946152"/>
    <w:rsid w:val="00946202"/>
    <w:rsid w:val="0094626A"/>
    <w:rsid w:val="00946454"/>
    <w:rsid w:val="009464D8"/>
    <w:rsid w:val="00946644"/>
    <w:rsid w:val="00946725"/>
    <w:rsid w:val="0094679F"/>
    <w:rsid w:val="009467F2"/>
    <w:rsid w:val="0094695A"/>
    <w:rsid w:val="00946B18"/>
    <w:rsid w:val="00946E0E"/>
    <w:rsid w:val="00946E2B"/>
    <w:rsid w:val="00946E8F"/>
    <w:rsid w:val="00946F24"/>
    <w:rsid w:val="009470B0"/>
    <w:rsid w:val="00947160"/>
    <w:rsid w:val="009471A3"/>
    <w:rsid w:val="009471CC"/>
    <w:rsid w:val="009474E8"/>
    <w:rsid w:val="00947721"/>
    <w:rsid w:val="00947925"/>
    <w:rsid w:val="00947CAD"/>
    <w:rsid w:val="00947D3E"/>
    <w:rsid w:val="009500B8"/>
    <w:rsid w:val="00950108"/>
    <w:rsid w:val="00950243"/>
    <w:rsid w:val="00950265"/>
    <w:rsid w:val="00950282"/>
    <w:rsid w:val="009502C4"/>
    <w:rsid w:val="00950471"/>
    <w:rsid w:val="009504DA"/>
    <w:rsid w:val="00950635"/>
    <w:rsid w:val="00950688"/>
    <w:rsid w:val="00950814"/>
    <w:rsid w:val="009508AD"/>
    <w:rsid w:val="009509DA"/>
    <w:rsid w:val="009509E4"/>
    <w:rsid w:val="00950A38"/>
    <w:rsid w:val="00950BFA"/>
    <w:rsid w:val="00950D20"/>
    <w:rsid w:val="00950D60"/>
    <w:rsid w:val="009512B1"/>
    <w:rsid w:val="00951323"/>
    <w:rsid w:val="0095140D"/>
    <w:rsid w:val="00951648"/>
    <w:rsid w:val="0095179F"/>
    <w:rsid w:val="00951924"/>
    <w:rsid w:val="00951961"/>
    <w:rsid w:val="00951A67"/>
    <w:rsid w:val="00951B28"/>
    <w:rsid w:val="00951B30"/>
    <w:rsid w:val="00951B83"/>
    <w:rsid w:val="00951BDC"/>
    <w:rsid w:val="00951C10"/>
    <w:rsid w:val="00951EC3"/>
    <w:rsid w:val="00951FAB"/>
    <w:rsid w:val="009524B2"/>
    <w:rsid w:val="009525CD"/>
    <w:rsid w:val="009525DB"/>
    <w:rsid w:val="009527AD"/>
    <w:rsid w:val="00952960"/>
    <w:rsid w:val="00952986"/>
    <w:rsid w:val="00952AB9"/>
    <w:rsid w:val="00952CBB"/>
    <w:rsid w:val="00952E30"/>
    <w:rsid w:val="00952F01"/>
    <w:rsid w:val="0095315B"/>
    <w:rsid w:val="009531C9"/>
    <w:rsid w:val="009533F5"/>
    <w:rsid w:val="00953492"/>
    <w:rsid w:val="00953603"/>
    <w:rsid w:val="009539E9"/>
    <w:rsid w:val="00953BA8"/>
    <w:rsid w:val="00953C14"/>
    <w:rsid w:val="00953C3E"/>
    <w:rsid w:val="00953DBE"/>
    <w:rsid w:val="00953E30"/>
    <w:rsid w:val="00953E99"/>
    <w:rsid w:val="00953EAA"/>
    <w:rsid w:val="00953F3C"/>
    <w:rsid w:val="00953FBB"/>
    <w:rsid w:val="00953FD5"/>
    <w:rsid w:val="009544B5"/>
    <w:rsid w:val="009546E4"/>
    <w:rsid w:val="009547BC"/>
    <w:rsid w:val="009548AA"/>
    <w:rsid w:val="0095494E"/>
    <w:rsid w:val="009549E3"/>
    <w:rsid w:val="00954AC8"/>
    <w:rsid w:val="00954E98"/>
    <w:rsid w:val="00954EEE"/>
    <w:rsid w:val="00954F00"/>
    <w:rsid w:val="00954FE0"/>
    <w:rsid w:val="0095503B"/>
    <w:rsid w:val="009551EA"/>
    <w:rsid w:val="009552CA"/>
    <w:rsid w:val="009552D4"/>
    <w:rsid w:val="009555D0"/>
    <w:rsid w:val="0095561F"/>
    <w:rsid w:val="00955842"/>
    <w:rsid w:val="00955879"/>
    <w:rsid w:val="00955935"/>
    <w:rsid w:val="00955957"/>
    <w:rsid w:val="0095596C"/>
    <w:rsid w:val="00955B4A"/>
    <w:rsid w:val="00955B8C"/>
    <w:rsid w:val="00955C16"/>
    <w:rsid w:val="00955C3D"/>
    <w:rsid w:val="009561AD"/>
    <w:rsid w:val="00956307"/>
    <w:rsid w:val="009564D2"/>
    <w:rsid w:val="00956511"/>
    <w:rsid w:val="0095654C"/>
    <w:rsid w:val="009566A0"/>
    <w:rsid w:val="009566E7"/>
    <w:rsid w:val="00956778"/>
    <w:rsid w:val="00956B02"/>
    <w:rsid w:val="00956B31"/>
    <w:rsid w:val="00956DC7"/>
    <w:rsid w:val="00956F62"/>
    <w:rsid w:val="009570B2"/>
    <w:rsid w:val="009573F3"/>
    <w:rsid w:val="0095766C"/>
    <w:rsid w:val="00957877"/>
    <w:rsid w:val="00957A86"/>
    <w:rsid w:val="00957AFC"/>
    <w:rsid w:val="00957CC7"/>
    <w:rsid w:val="00957D8E"/>
    <w:rsid w:val="009600A9"/>
    <w:rsid w:val="0096012B"/>
    <w:rsid w:val="0096044F"/>
    <w:rsid w:val="009604B4"/>
    <w:rsid w:val="009605DC"/>
    <w:rsid w:val="0096088D"/>
    <w:rsid w:val="0096093E"/>
    <w:rsid w:val="00960B92"/>
    <w:rsid w:val="00960EA9"/>
    <w:rsid w:val="00960F25"/>
    <w:rsid w:val="00960F6F"/>
    <w:rsid w:val="00961011"/>
    <w:rsid w:val="009610CC"/>
    <w:rsid w:val="0096117E"/>
    <w:rsid w:val="0096121B"/>
    <w:rsid w:val="0096121F"/>
    <w:rsid w:val="0096123A"/>
    <w:rsid w:val="00961347"/>
    <w:rsid w:val="009617B7"/>
    <w:rsid w:val="00961917"/>
    <w:rsid w:val="00961919"/>
    <w:rsid w:val="00961A0D"/>
    <w:rsid w:val="00961B00"/>
    <w:rsid w:val="00961BA3"/>
    <w:rsid w:val="00961C58"/>
    <w:rsid w:val="00961D7C"/>
    <w:rsid w:val="0096209D"/>
    <w:rsid w:val="009623F8"/>
    <w:rsid w:val="009624E4"/>
    <w:rsid w:val="0096254E"/>
    <w:rsid w:val="00962645"/>
    <w:rsid w:val="009626C1"/>
    <w:rsid w:val="00962747"/>
    <w:rsid w:val="00962792"/>
    <w:rsid w:val="00962980"/>
    <w:rsid w:val="00962ABD"/>
    <w:rsid w:val="00962C14"/>
    <w:rsid w:val="00963382"/>
    <w:rsid w:val="009633A2"/>
    <w:rsid w:val="00963899"/>
    <w:rsid w:val="009639AF"/>
    <w:rsid w:val="00963B19"/>
    <w:rsid w:val="00963BBF"/>
    <w:rsid w:val="00963BE8"/>
    <w:rsid w:val="00963C29"/>
    <w:rsid w:val="00963C9C"/>
    <w:rsid w:val="00963DD2"/>
    <w:rsid w:val="00963ED9"/>
    <w:rsid w:val="00964136"/>
    <w:rsid w:val="00964608"/>
    <w:rsid w:val="0096460E"/>
    <w:rsid w:val="009648E3"/>
    <w:rsid w:val="00964BDF"/>
    <w:rsid w:val="00964D33"/>
    <w:rsid w:val="00965107"/>
    <w:rsid w:val="009651AE"/>
    <w:rsid w:val="009651EE"/>
    <w:rsid w:val="009652AD"/>
    <w:rsid w:val="0096539D"/>
    <w:rsid w:val="009653B9"/>
    <w:rsid w:val="009655C0"/>
    <w:rsid w:val="009655DA"/>
    <w:rsid w:val="009655E8"/>
    <w:rsid w:val="00965663"/>
    <w:rsid w:val="00965700"/>
    <w:rsid w:val="00965EC6"/>
    <w:rsid w:val="00965EC7"/>
    <w:rsid w:val="00965ED2"/>
    <w:rsid w:val="00966363"/>
    <w:rsid w:val="00966580"/>
    <w:rsid w:val="009668A7"/>
    <w:rsid w:val="009668AF"/>
    <w:rsid w:val="00966938"/>
    <w:rsid w:val="009669E7"/>
    <w:rsid w:val="00966A50"/>
    <w:rsid w:val="00966A93"/>
    <w:rsid w:val="00966BD5"/>
    <w:rsid w:val="00966BE3"/>
    <w:rsid w:val="00966E44"/>
    <w:rsid w:val="00966E8E"/>
    <w:rsid w:val="00966F5F"/>
    <w:rsid w:val="00967093"/>
    <w:rsid w:val="0096727A"/>
    <w:rsid w:val="0096753B"/>
    <w:rsid w:val="009676C8"/>
    <w:rsid w:val="009676E8"/>
    <w:rsid w:val="00967744"/>
    <w:rsid w:val="009677B2"/>
    <w:rsid w:val="00967A69"/>
    <w:rsid w:val="00967B1E"/>
    <w:rsid w:val="00967B90"/>
    <w:rsid w:val="00967B94"/>
    <w:rsid w:val="00967BD8"/>
    <w:rsid w:val="00967C84"/>
    <w:rsid w:val="00967D90"/>
    <w:rsid w:val="00967DCD"/>
    <w:rsid w:val="00967DF2"/>
    <w:rsid w:val="00967F3D"/>
    <w:rsid w:val="00967FA0"/>
    <w:rsid w:val="00967FAF"/>
    <w:rsid w:val="00967FBB"/>
    <w:rsid w:val="00970005"/>
    <w:rsid w:val="00970038"/>
    <w:rsid w:val="00970178"/>
    <w:rsid w:val="009701CE"/>
    <w:rsid w:val="009703AA"/>
    <w:rsid w:val="009703F8"/>
    <w:rsid w:val="00970471"/>
    <w:rsid w:val="0097053C"/>
    <w:rsid w:val="009705EE"/>
    <w:rsid w:val="00970698"/>
    <w:rsid w:val="00970745"/>
    <w:rsid w:val="0097077A"/>
    <w:rsid w:val="00970944"/>
    <w:rsid w:val="00970A0E"/>
    <w:rsid w:val="00970AB7"/>
    <w:rsid w:val="00970C52"/>
    <w:rsid w:val="00970D68"/>
    <w:rsid w:val="00970EF4"/>
    <w:rsid w:val="0097122C"/>
    <w:rsid w:val="009712ED"/>
    <w:rsid w:val="009714E8"/>
    <w:rsid w:val="00971643"/>
    <w:rsid w:val="0097174E"/>
    <w:rsid w:val="009717F9"/>
    <w:rsid w:val="00971934"/>
    <w:rsid w:val="00971AEC"/>
    <w:rsid w:val="00971B21"/>
    <w:rsid w:val="00971C62"/>
    <w:rsid w:val="00971CDF"/>
    <w:rsid w:val="00971CFE"/>
    <w:rsid w:val="00971D18"/>
    <w:rsid w:val="00971F00"/>
    <w:rsid w:val="009721CC"/>
    <w:rsid w:val="00972265"/>
    <w:rsid w:val="0097229C"/>
    <w:rsid w:val="00972423"/>
    <w:rsid w:val="00972516"/>
    <w:rsid w:val="0097270E"/>
    <w:rsid w:val="009728EA"/>
    <w:rsid w:val="00972B88"/>
    <w:rsid w:val="00972DFF"/>
    <w:rsid w:val="00972F93"/>
    <w:rsid w:val="009730C4"/>
    <w:rsid w:val="00973426"/>
    <w:rsid w:val="009734D8"/>
    <w:rsid w:val="009736B7"/>
    <w:rsid w:val="00973A54"/>
    <w:rsid w:val="00973D97"/>
    <w:rsid w:val="00973E1B"/>
    <w:rsid w:val="00973FDF"/>
    <w:rsid w:val="00974076"/>
    <w:rsid w:val="00974158"/>
    <w:rsid w:val="009743BD"/>
    <w:rsid w:val="00974560"/>
    <w:rsid w:val="009745E0"/>
    <w:rsid w:val="009745FA"/>
    <w:rsid w:val="00974614"/>
    <w:rsid w:val="009748C2"/>
    <w:rsid w:val="00974C49"/>
    <w:rsid w:val="00974CF9"/>
    <w:rsid w:val="00974EDE"/>
    <w:rsid w:val="00974FA6"/>
    <w:rsid w:val="00975279"/>
    <w:rsid w:val="009753DD"/>
    <w:rsid w:val="0097553A"/>
    <w:rsid w:val="00975574"/>
    <w:rsid w:val="009759C2"/>
    <w:rsid w:val="00975A33"/>
    <w:rsid w:val="00975B78"/>
    <w:rsid w:val="00975C5D"/>
    <w:rsid w:val="00975DB5"/>
    <w:rsid w:val="0097629F"/>
    <w:rsid w:val="00976903"/>
    <w:rsid w:val="00976A12"/>
    <w:rsid w:val="00976B3E"/>
    <w:rsid w:val="00976B58"/>
    <w:rsid w:val="00976FE8"/>
    <w:rsid w:val="009771C1"/>
    <w:rsid w:val="0097768F"/>
    <w:rsid w:val="009777FB"/>
    <w:rsid w:val="0097786F"/>
    <w:rsid w:val="009778F8"/>
    <w:rsid w:val="00977964"/>
    <w:rsid w:val="009779C6"/>
    <w:rsid w:val="00977A35"/>
    <w:rsid w:val="00977EF7"/>
    <w:rsid w:val="00980685"/>
    <w:rsid w:val="00980771"/>
    <w:rsid w:val="00980997"/>
    <w:rsid w:val="00980D7E"/>
    <w:rsid w:val="00980E31"/>
    <w:rsid w:val="00980F9A"/>
    <w:rsid w:val="0098116B"/>
    <w:rsid w:val="009811D6"/>
    <w:rsid w:val="009812DD"/>
    <w:rsid w:val="009816AB"/>
    <w:rsid w:val="009818FF"/>
    <w:rsid w:val="00981AAD"/>
    <w:rsid w:val="00982005"/>
    <w:rsid w:val="009821FF"/>
    <w:rsid w:val="00982387"/>
    <w:rsid w:val="00982388"/>
    <w:rsid w:val="009823F0"/>
    <w:rsid w:val="00982963"/>
    <w:rsid w:val="00982A2E"/>
    <w:rsid w:val="00982A3E"/>
    <w:rsid w:val="00982B2C"/>
    <w:rsid w:val="00982CF8"/>
    <w:rsid w:val="00982DBA"/>
    <w:rsid w:val="00982FED"/>
    <w:rsid w:val="0098314C"/>
    <w:rsid w:val="009831DA"/>
    <w:rsid w:val="009834C5"/>
    <w:rsid w:val="00983709"/>
    <w:rsid w:val="009838DE"/>
    <w:rsid w:val="00983A5D"/>
    <w:rsid w:val="00983B90"/>
    <w:rsid w:val="00983C32"/>
    <w:rsid w:val="00984256"/>
    <w:rsid w:val="009842F6"/>
    <w:rsid w:val="00984310"/>
    <w:rsid w:val="0098452B"/>
    <w:rsid w:val="00984608"/>
    <w:rsid w:val="00984AF7"/>
    <w:rsid w:val="00984B54"/>
    <w:rsid w:val="00984BC9"/>
    <w:rsid w:val="00984D0E"/>
    <w:rsid w:val="00984E42"/>
    <w:rsid w:val="0098505E"/>
    <w:rsid w:val="009850CB"/>
    <w:rsid w:val="00985208"/>
    <w:rsid w:val="00985265"/>
    <w:rsid w:val="00985394"/>
    <w:rsid w:val="00985409"/>
    <w:rsid w:val="00985444"/>
    <w:rsid w:val="00985594"/>
    <w:rsid w:val="00985722"/>
    <w:rsid w:val="009859EA"/>
    <w:rsid w:val="00985AE2"/>
    <w:rsid w:val="00985AEA"/>
    <w:rsid w:val="00985E64"/>
    <w:rsid w:val="00985F4D"/>
    <w:rsid w:val="00986147"/>
    <w:rsid w:val="009861AE"/>
    <w:rsid w:val="0098620A"/>
    <w:rsid w:val="00986243"/>
    <w:rsid w:val="009864D5"/>
    <w:rsid w:val="00986587"/>
    <w:rsid w:val="0098661E"/>
    <w:rsid w:val="009866CD"/>
    <w:rsid w:val="009866D1"/>
    <w:rsid w:val="00986709"/>
    <w:rsid w:val="0098671E"/>
    <w:rsid w:val="0098677A"/>
    <w:rsid w:val="0098678A"/>
    <w:rsid w:val="00986BDE"/>
    <w:rsid w:val="00986C8B"/>
    <w:rsid w:val="00986ECE"/>
    <w:rsid w:val="0098719B"/>
    <w:rsid w:val="00987239"/>
    <w:rsid w:val="00987372"/>
    <w:rsid w:val="009878D8"/>
    <w:rsid w:val="00987963"/>
    <w:rsid w:val="009879E3"/>
    <w:rsid w:val="00987A0A"/>
    <w:rsid w:val="00987A6B"/>
    <w:rsid w:val="00987DF3"/>
    <w:rsid w:val="00987F20"/>
    <w:rsid w:val="00990028"/>
    <w:rsid w:val="009901A5"/>
    <w:rsid w:val="0099020C"/>
    <w:rsid w:val="00990445"/>
    <w:rsid w:val="0099066B"/>
    <w:rsid w:val="0099074F"/>
    <w:rsid w:val="00990867"/>
    <w:rsid w:val="009909F5"/>
    <w:rsid w:val="00990C3D"/>
    <w:rsid w:val="00990C6D"/>
    <w:rsid w:val="00990D52"/>
    <w:rsid w:val="00990D93"/>
    <w:rsid w:val="0099124D"/>
    <w:rsid w:val="0099131C"/>
    <w:rsid w:val="0099154F"/>
    <w:rsid w:val="009915CE"/>
    <w:rsid w:val="0099167E"/>
    <w:rsid w:val="009916D6"/>
    <w:rsid w:val="00991791"/>
    <w:rsid w:val="00991858"/>
    <w:rsid w:val="00991B46"/>
    <w:rsid w:val="00991BBA"/>
    <w:rsid w:val="00991DF0"/>
    <w:rsid w:val="009920F2"/>
    <w:rsid w:val="009920F4"/>
    <w:rsid w:val="009921BB"/>
    <w:rsid w:val="009921DE"/>
    <w:rsid w:val="00992314"/>
    <w:rsid w:val="009923D8"/>
    <w:rsid w:val="0099241C"/>
    <w:rsid w:val="00992524"/>
    <w:rsid w:val="00992992"/>
    <w:rsid w:val="009929DE"/>
    <w:rsid w:val="00992B97"/>
    <w:rsid w:val="00992B9D"/>
    <w:rsid w:val="00992CEE"/>
    <w:rsid w:val="009930DB"/>
    <w:rsid w:val="009931F8"/>
    <w:rsid w:val="00993265"/>
    <w:rsid w:val="009932BC"/>
    <w:rsid w:val="0099338A"/>
    <w:rsid w:val="009933D2"/>
    <w:rsid w:val="009935C4"/>
    <w:rsid w:val="00993604"/>
    <w:rsid w:val="009938FF"/>
    <w:rsid w:val="0099397B"/>
    <w:rsid w:val="00993C64"/>
    <w:rsid w:val="00993DB7"/>
    <w:rsid w:val="00993E28"/>
    <w:rsid w:val="0099415A"/>
    <w:rsid w:val="009941CF"/>
    <w:rsid w:val="009944BB"/>
    <w:rsid w:val="00994652"/>
    <w:rsid w:val="009947CD"/>
    <w:rsid w:val="0099483C"/>
    <w:rsid w:val="00994942"/>
    <w:rsid w:val="0099499C"/>
    <w:rsid w:val="00994B9A"/>
    <w:rsid w:val="00994C81"/>
    <w:rsid w:val="00994EA3"/>
    <w:rsid w:val="00994F05"/>
    <w:rsid w:val="00995059"/>
    <w:rsid w:val="009951EA"/>
    <w:rsid w:val="0099531B"/>
    <w:rsid w:val="00995383"/>
    <w:rsid w:val="00995533"/>
    <w:rsid w:val="00995563"/>
    <w:rsid w:val="00995744"/>
    <w:rsid w:val="00995976"/>
    <w:rsid w:val="009959A1"/>
    <w:rsid w:val="00995AE6"/>
    <w:rsid w:val="00995B8C"/>
    <w:rsid w:val="00995BDE"/>
    <w:rsid w:val="00995D38"/>
    <w:rsid w:val="00996078"/>
    <w:rsid w:val="0099609C"/>
    <w:rsid w:val="009960F3"/>
    <w:rsid w:val="00996991"/>
    <w:rsid w:val="00996AD5"/>
    <w:rsid w:val="00996D2C"/>
    <w:rsid w:val="00996DC2"/>
    <w:rsid w:val="00996F03"/>
    <w:rsid w:val="00996F7E"/>
    <w:rsid w:val="00997207"/>
    <w:rsid w:val="00997304"/>
    <w:rsid w:val="00997505"/>
    <w:rsid w:val="0099773C"/>
    <w:rsid w:val="00997926"/>
    <w:rsid w:val="0099798D"/>
    <w:rsid w:val="00997B5E"/>
    <w:rsid w:val="00997BBE"/>
    <w:rsid w:val="00997C96"/>
    <w:rsid w:val="009A014E"/>
    <w:rsid w:val="009A02FC"/>
    <w:rsid w:val="009A0468"/>
    <w:rsid w:val="009A06E2"/>
    <w:rsid w:val="009A07A1"/>
    <w:rsid w:val="009A0830"/>
    <w:rsid w:val="009A08DA"/>
    <w:rsid w:val="009A094A"/>
    <w:rsid w:val="009A0B5B"/>
    <w:rsid w:val="009A0C7B"/>
    <w:rsid w:val="009A0DE7"/>
    <w:rsid w:val="009A0FFB"/>
    <w:rsid w:val="009A11DB"/>
    <w:rsid w:val="009A1237"/>
    <w:rsid w:val="009A12B4"/>
    <w:rsid w:val="009A1320"/>
    <w:rsid w:val="009A133E"/>
    <w:rsid w:val="009A135A"/>
    <w:rsid w:val="009A160E"/>
    <w:rsid w:val="009A175D"/>
    <w:rsid w:val="009A17C0"/>
    <w:rsid w:val="009A1858"/>
    <w:rsid w:val="009A19A5"/>
    <w:rsid w:val="009A1A55"/>
    <w:rsid w:val="009A1ACA"/>
    <w:rsid w:val="009A1C4D"/>
    <w:rsid w:val="009A1D02"/>
    <w:rsid w:val="009A1FDA"/>
    <w:rsid w:val="009A23C2"/>
    <w:rsid w:val="009A2474"/>
    <w:rsid w:val="009A24E7"/>
    <w:rsid w:val="009A2946"/>
    <w:rsid w:val="009A2A12"/>
    <w:rsid w:val="009A2A2A"/>
    <w:rsid w:val="009A2A9B"/>
    <w:rsid w:val="009A2AD5"/>
    <w:rsid w:val="009A2B57"/>
    <w:rsid w:val="009A2D8B"/>
    <w:rsid w:val="009A2EB3"/>
    <w:rsid w:val="009A2F57"/>
    <w:rsid w:val="009A30CC"/>
    <w:rsid w:val="009A31A0"/>
    <w:rsid w:val="009A3294"/>
    <w:rsid w:val="009A3504"/>
    <w:rsid w:val="009A3629"/>
    <w:rsid w:val="009A395E"/>
    <w:rsid w:val="009A39D8"/>
    <w:rsid w:val="009A3A6B"/>
    <w:rsid w:val="009A3BEB"/>
    <w:rsid w:val="009A3C77"/>
    <w:rsid w:val="009A3D2C"/>
    <w:rsid w:val="009A3F8C"/>
    <w:rsid w:val="009A402E"/>
    <w:rsid w:val="009A4220"/>
    <w:rsid w:val="009A4295"/>
    <w:rsid w:val="009A457F"/>
    <w:rsid w:val="009A46BD"/>
    <w:rsid w:val="009A4743"/>
    <w:rsid w:val="009A4895"/>
    <w:rsid w:val="009A49EE"/>
    <w:rsid w:val="009A4F55"/>
    <w:rsid w:val="009A4FF6"/>
    <w:rsid w:val="009A52AC"/>
    <w:rsid w:val="009A52AE"/>
    <w:rsid w:val="009A53F9"/>
    <w:rsid w:val="009A5519"/>
    <w:rsid w:val="009A5D8F"/>
    <w:rsid w:val="009A5E5F"/>
    <w:rsid w:val="009A60E9"/>
    <w:rsid w:val="009A615E"/>
    <w:rsid w:val="009A6191"/>
    <w:rsid w:val="009A6292"/>
    <w:rsid w:val="009A631D"/>
    <w:rsid w:val="009A67F5"/>
    <w:rsid w:val="009A6BC4"/>
    <w:rsid w:val="009A6BCF"/>
    <w:rsid w:val="009A6C3F"/>
    <w:rsid w:val="009A6CBA"/>
    <w:rsid w:val="009A6CEE"/>
    <w:rsid w:val="009A6CEF"/>
    <w:rsid w:val="009A6E06"/>
    <w:rsid w:val="009A6F84"/>
    <w:rsid w:val="009A6F88"/>
    <w:rsid w:val="009A71D8"/>
    <w:rsid w:val="009A73D3"/>
    <w:rsid w:val="009A76F8"/>
    <w:rsid w:val="009A77EF"/>
    <w:rsid w:val="009A783B"/>
    <w:rsid w:val="009A7851"/>
    <w:rsid w:val="009A79DC"/>
    <w:rsid w:val="009A79DF"/>
    <w:rsid w:val="009A7C60"/>
    <w:rsid w:val="009A7E12"/>
    <w:rsid w:val="009B00B3"/>
    <w:rsid w:val="009B020D"/>
    <w:rsid w:val="009B02A5"/>
    <w:rsid w:val="009B02ED"/>
    <w:rsid w:val="009B04D6"/>
    <w:rsid w:val="009B06A1"/>
    <w:rsid w:val="009B0754"/>
    <w:rsid w:val="009B0BA2"/>
    <w:rsid w:val="009B0C22"/>
    <w:rsid w:val="009B0D96"/>
    <w:rsid w:val="009B1051"/>
    <w:rsid w:val="009B1216"/>
    <w:rsid w:val="009B142A"/>
    <w:rsid w:val="009B1685"/>
    <w:rsid w:val="009B1862"/>
    <w:rsid w:val="009B1A5F"/>
    <w:rsid w:val="009B1B9C"/>
    <w:rsid w:val="009B1C77"/>
    <w:rsid w:val="009B1CCF"/>
    <w:rsid w:val="009B1E4E"/>
    <w:rsid w:val="009B1E62"/>
    <w:rsid w:val="009B1F82"/>
    <w:rsid w:val="009B22A9"/>
    <w:rsid w:val="009B241F"/>
    <w:rsid w:val="009B24FE"/>
    <w:rsid w:val="009B2A41"/>
    <w:rsid w:val="009B2A61"/>
    <w:rsid w:val="009B2B3A"/>
    <w:rsid w:val="009B2C86"/>
    <w:rsid w:val="009B2CAA"/>
    <w:rsid w:val="009B318B"/>
    <w:rsid w:val="009B31DF"/>
    <w:rsid w:val="009B32E8"/>
    <w:rsid w:val="009B3520"/>
    <w:rsid w:val="009B3C67"/>
    <w:rsid w:val="009B3D4C"/>
    <w:rsid w:val="009B3D87"/>
    <w:rsid w:val="009B3EED"/>
    <w:rsid w:val="009B3FB7"/>
    <w:rsid w:val="009B4447"/>
    <w:rsid w:val="009B44BE"/>
    <w:rsid w:val="009B48E8"/>
    <w:rsid w:val="009B49B5"/>
    <w:rsid w:val="009B4D52"/>
    <w:rsid w:val="009B4E23"/>
    <w:rsid w:val="009B4EB6"/>
    <w:rsid w:val="009B4EE8"/>
    <w:rsid w:val="009B4F33"/>
    <w:rsid w:val="009B5118"/>
    <w:rsid w:val="009B514D"/>
    <w:rsid w:val="009B51EC"/>
    <w:rsid w:val="009B520D"/>
    <w:rsid w:val="009B523E"/>
    <w:rsid w:val="009B5250"/>
    <w:rsid w:val="009B54B2"/>
    <w:rsid w:val="009B54BF"/>
    <w:rsid w:val="009B5507"/>
    <w:rsid w:val="009B5616"/>
    <w:rsid w:val="009B5907"/>
    <w:rsid w:val="009B592F"/>
    <w:rsid w:val="009B5981"/>
    <w:rsid w:val="009B5A2D"/>
    <w:rsid w:val="009B5AED"/>
    <w:rsid w:val="009B5CAC"/>
    <w:rsid w:val="009B5CBA"/>
    <w:rsid w:val="009B5D47"/>
    <w:rsid w:val="009B6055"/>
    <w:rsid w:val="009B6174"/>
    <w:rsid w:val="009B61D6"/>
    <w:rsid w:val="009B6553"/>
    <w:rsid w:val="009B6587"/>
    <w:rsid w:val="009B65A0"/>
    <w:rsid w:val="009B660C"/>
    <w:rsid w:val="009B6661"/>
    <w:rsid w:val="009B6668"/>
    <w:rsid w:val="009B66A6"/>
    <w:rsid w:val="009B67F9"/>
    <w:rsid w:val="009B6862"/>
    <w:rsid w:val="009B6917"/>
    <w:rsid w:val="009B6B56"/>
    <w:rsid w:val="009B6E35"/>
    <w:rsid w:val="009B6E89"/>
    <w:rsid w:val="009B703F"/>
    <w:rsid w:val="009B7177"/>
    <w:rsid w:val="009B760F"/>
    <w:rsid w:val="009B7884"/>
    <w:rsid w:val="009B792F"/>
    <w:rsid w:val="009B7A7C"/>
    <w:rsid w:val="009B7B29"/>
    <w:rsid w:val="009B7B8E"/>
    <w:rsid w:val="009B7D9C"/>
    <w:rsid w:val="009B7E07"/>
    <w:rsid w:val="009C019E"/>
    <w:rsid w:val="009C01D9"/>
    <w:rsid w:val="009C02CD"/>
    <w:rsid w:val="009C03F9"/>
    <w:rsid w:val="009C044B"/>
    <w:rsid w:val="009C047C"/>
    <w:rsid w:val="009C04F5"/>
    <w:rsid w:val="009C05EC"/>
    <w:rsid w:val="009C05F6"/>
    <w:rsid w:val="009C07C8"/>
    <w:rsid w:val="009C07EB"/>
    <w:rsid w:val="009C082B"/>
    <w:rsid w:val="009C09B0"/>
    <w:rsid w:val="009C0B81"/>
    <w:rsid w:val="009C0C21"/>
    <w:rsid w:val="009C0CC0"/>
    <w:rsid w:val="009C0F3C"/>
    <w:rsid w:val="009C10CF"/>
    <w:rsid w:val="009C134E"/>
    <w:rsid w:val="009C1414"/>
    <w:rsid w:val="009C14BB"/>
    <w:rsid w:val="009C14FD"/>
    <w:rsid w:val="009C16D9"/>
    <w:rsid w:val="009C183A"/>
    <w:rsid w:val="009C1952"/>
    <w:rsid w:val="009C1A78"/>
    <w:rsid w:val="009C1B0D"/>
    <w:rsid w:val="009C1B83"/>
    <w:rsid w:val="009C1D6C"/>
    <w:rsid w:val="009C1E47"/>
    <w:rsid w:val="009C1F3A"/>
    <w:rsid w:val="009C2046"/>
    <w:rsid w:val="009C221D"/>
    <w:rsid w:val="009C22DA"/>
    <w:rsid w:val="009C2333"/>
    <w:rsid w:val="009C2637"/>
    <w:rsid w:val="009C2725"/>
    <w:rsid w:val="009C2833"/>
    <w:rsid w:val="009C2980"/>
    <w:rsid w:val="009C2A4C"/>
    <w:rsid w:val="009C2DB9"/>
    <w:rsid w:val="009C2E1B"/>
    <w:rsid w:val="009C3075"/>
    <w:rsid w:val="009C30B6"/>
    <w:rsid w:val="009C3228"/>
    <w:rsid w:val="009C36CC"/>
    <w:rsid w:val="009C373D"/>
    <w:rsid w:val="009C382F"/>
    <w:rsid w:val="009C3A39"/>
    <w:rsid w:val="009C3D10"/>
    <w:rsid w:val="009C3E3A"/>
    <w:rsid w:val="009C40C3"/>
    <w:rsid w:val="009C4161"/>
    <w:rsid w:val="009C4202"/>
    <w:rsid w:val="009C4272"/>
    <w:rsid w:val="009C42AD"/>
    <w:rsid w:val="009C47C6"/>
    <w:rsid w:val="009C47D3"/>
    <w:rsid w:val="009C47D8"/>
    <w:rsid w:val="009C4968"/>
    <w:rsid w:val="009C4C40"/>
    <w:rsid w:val="009C4E3A"/>
    <w:rsid w:val="009C52C6"/>
    <w:rsid w:val="009C54BF"/>
    <w:rsid w:val="009C5529"/>
    <w:rsid w:val="009C55A9"/>
    <w:rsid w:val="009C5AF0"/>
    <w:rsid w:val="009C5C04"/>
    <w:rsid w:val="009C5C53"/>
    <w:rsid w:val="009C5E39"/>
    <w:rsid w:val="009C60BC"/>
    <w:rsid w:val="009C6145"/>
    <w:rsid w:val="009C62D9"/>
    <w:rsid w:val="009C6462"/>
    <w:rsid w:val="009C675B"/>
    <w:rsid w:val="009C6762"/>
    <w:rsid w:val="009C6839"/>
    <w:rsid w:val="009C6AB0"/>
    <w:rsid w:val="009C6DD5"/>
    <w:rsid w:val="009C6E27"/>
    <w:rsid w:val="009C7270"/>
    <w:rsid w:val="009C73C8"/>
    <w:rsid w:val="009C75D3"/>
    <w:rsid w:val="009C76E0"/>
    <w:rsid w:val="009C7766"/>
    <w:rsid w:val="009C79B7"/>
    <w:rsid w:val="009C7CBB"/>
    <w:rsid w:val="009C7D13"/>
    <w:rsid w:val="009C7D8B"/>
    <w:rsid w:val="009D0166"/>
    <w:rsid w:val="009D0314"/>
    <w:rsid w:val="009D0316"/>
    <w:rsid w:val="009D0418"/>
    <w:rsid w:val="009D0620"/>
    <w:rsid w:val="009D0C0F"/>
    <w:rsid w:val="009D0C81"/>
    <w:rsid w:val="009D0CAD"/>
    <w:rsid w:val="009D0D7D"/>
    <w:rsid w:val="009D0EF4"/>
    <w:rsid w:val="009D1212"/>
    <w:rsid w:val="009D1630"/>
    <w:rsid w:val="009D18EC"/>
    <w:rsid w:val="009D1987"/>
    <w:rsid w:val="009D1DA0"/>
    <w:rsid w:val="009D1E75"/>
    <w:rsid w:val="009D1ECA"/>
    <w:rsid w:val="009D2094"/>
    <w:rsid w:val="009D2200"/>
    <w:rsid w:val="009D22A1"/>
    <w:rsid w:val="009D2387"/>
    <w:rsid w:val="009D2520"/>
    <w:rsid w:val="009D25B3"/>
    <w:rsid w:val="009D26A0"/>
    <w:rsid w:val="009D2B00"/>
    <w:rsid w:val="009D2B45"/>
    <w:rsid w:val="009D2C23"/>
    <w:rsid w:val="009D2D77"/>
    <w:rsid w:val="009D2F29"/>
    <w:rsid w:val="009D33A0"/>
    <w:rsid w:val="009D33AE"/>
    <w:rsid w:val="009D33CC"/>
    <w:rsid w:val="009D33E4"/>
    <w:rsid w:val="009D3420"/>
    <w:rsid w:val="009D3537"/>
    <w:rsid w:val="009D368B"/>
    <w:rsid w:val="009D36CB"/>
    <w:rsid w:val="009D3761"/>
    <w:rsid w:val="009D382E"/>
    <w:rsid w:val="009D3BA5"/>
    <w:rsid w:val="009D3CF4"/>
    <w:rsid w:val="009D3E50"/>
    <w:rsid w:val="009D3FBB"/>
    <w:rsid w:val="009D3FDB"/>
    <w:rsid w:val="009D4064"/>
    <w:rsid w:val="009D41DE"/>
    <w:rsid w:val="009D42EA"/>
    <w:rsid w:val="009D43D3"/>
    <w:rsid w:val="009D44C5"/>
    <w:rsid w:val="009D4794"/>
    <w:rsid w:val="009D47AA"/>
    <w:rsid w:val="009D47C5"/>
    <w:rsid w:val="009D48BE"/>
    <w:rsid w:val="009D497C"/>
    <w:rsid w:val="009D4D47"/>
    <w:rsid w:val="009D4E0B"/>
    <w:rsid w:val="009D503A"/>
    <w:rsid w:val="009D5128"/>
    <w:rsid w:val="009D51BC"/>
    <w:rsid w:val="009D5259"/>
    <w:rsid w:val="009D54FB"/>
    <w:rsid w:val="009D5599"/>
    <w:rsid w:val="009D55FB"/>
    <w:rsid w:val="009D588D"/>
    <w:rsid w:val="009D58A1"/>
    <w:rsid w:val="009D595B"/>
    <w:rsid w:val="009D5A13"/>
    <w:rsid w:val="009D5D74"/>
    <w:rsid w:val="009D5D89"/>
    <w:rsid w:val="009D5F20"/>
    <w:rsid w:val="009D6077"/>
    <w:rsid w:val="009D60FA"/>
    <w:rsid w:val="009D658E"/>
    <w:rsid w:val="009D665D"/>
    <w:rsid w:val="009D6797"/>
    <w:rsid w:val="009D69BD"/>
    <w:rsid w:val="009D6F67"/>
    <w:rsid w:val="009D7286"/>
    <w:rsid w:val="009D75F8"/>
    <w:rsid w:val="009D77B9"/>
    <w:rsid w:val="009D783D"/>
    <w:rsid w:val="009D78EE"/>
    <w:rsid w:val="009D7971"/>
    <w:rsid w:val="009D79E3"/>
    <w:rsid w:val="009D7A69"/>
    <w:rsid w:val="009D7B0E"/>
    <w:rsid w:val="009D7C52"/>
    <w:rsid w:val="009D7C7B"/>
    <w:rsid w:val="009D7DBF"/>
    <w:rsid w:val="009D7E26"/>
    <w:rsid w:val="009E0092"/>
    <w:rsid w:val="009E0139"/>
    <w:rsid w:val="009E01E7"/>
    <w:rsid w:val="009E0251"/>
    <w:rsid w:val="009E0446"/>
    <w:rsid w:val="009E051A"/>
    <w:rsid w:val="009E0697"/>
    <w:rsid w:val="009E08FB"/>
    <w:rsid w:val="009E098B"/>
    <w:rsid w:val="009E0BD5"/>
    <w:rsid w:val="009E0FC3"/>
    <w:rsid w:val="009E1233"/>
    <w:rsid w:val="009E1284"/>
    <w:rsid w:val="009E1500"/>
    <w:rsid w:val="009E1507"/>
    <w:rsid w:val="009E16CA"/>
    <w:rsid w:val="009E1752"/>
    <w:rsid w:val="009E180F"/>
    <w:rsid w:val="009E19E3"/>
    <w:rsid w:val="009E1AC4"/>
    <w:rsid w:val="009E1DB6"/>
    <w:rsid w:val="009E1F77"/>
    <w:rsid w:val="009E2177"/>
    <w:rsid w:val="009E21C0"/>
    <w:rsid w:val="009E21E0"/>
    <w:rsid w:val="009E23F8"/>
    <w:rsid w:val="009E2451"/>
    <w:rsid w:val="009E26AA"/>
    <w:rsid w:val="009E26AD"/>
    <w:rsid w:val="009E2910"/>
    <w:rsid w:val="009E2D6A"/>
    <w:rsid w:val="009E3121"/>
    <w:rsid w:val="009E34B2"/>
    <w:rsid w:val="009E3621"/>
    <w:rsid w:val="009E3649"/>
    <w:rsid w:val="009E3D64"/>
    <w:rsid w:val="009E3E3F"/>
    <w:rsid w:val="009E3F1C"/>
    <w:rsid w:val="009E40A3"/>
    <w:rsid w:val="009E40D2"/>
    <w:rsid w:val="009E42C2"/>
    <w:rsid w:val="009E432D"/>
    <w:rsid w:val="009E457A"/>
    <w:rsid w:val="009E472E"/>
    <w:rsid w:val="009E4734"/>
    <w:rsid w:val="009E4A56"/>
    <w:rsid w:val="009E4AA8"/>
    <w:rsid w:val="009E4B61"/>
    <w:rsid w:val="009E4C41"/>
    <w:rsid w:val="009E4D7C"/>
    <w:rsid w:val="009E4DEF"/>
    <w:rsid w:val="009E4E12"/>
    <w:rsid w:val="009E5102"/>
    <w:rsid w:val="009E5258"/>
    <w:rsid w:val="009E536C"/>
    <w:rsid w:val="009E5449"/>
    <w:rsid w:val="009E56C1"/>
    <w:rsid w:val="009E5774"/>
    <w:rsid w:val="009E5978"/>
    <w:rsid w:val="009E5BBE"/>
    <w:rsid w:val="009E5BDB"/>
    <w:rsid w:val="009E5C01"/>
    <w:rsid w:val="009E5D01"/>
    <w:rsid w:val="009E5D32"/>
    <w:rsid w:val="009E5D56"/>
    <w:rsid w:val="009E604F"/>
    <w:rsid w:val="009E609F"/>
    <w:rsid w:val="009E60B4"/>
    <w:rsid w:val="009E6292"/>
    <w:rsid w:val="009E6305"/>
    <w:rsid w:val="009E6374"/>
    <w:rsid w:val="009E638B"/>
    <w:rsid w:val="009E650C"/>
    <w:rsid w:val="009E6648"/>
    <w:rsid w:val="009E69BD"/>
    <w:rsid w:val="009E6E01"/>
    <w:rsid w:val="009E6E06"/>
    <w:rsid w:val="009E7041"/>
    <w:rsid w:val="009E70A2"/>
    <w:rsid w:val="009E73CB"/>
    <w:rsid w:val="009E7547"/>
    <w:rsid w:val="009E755F"/>
    <w:rsid w:val="009E75A1"/>
    <w:rsid w:val="009E76B7"/>
    <w:rsid w:val="009E78CF"/>
    <w:rsid w:val="009E7AB2"/>
    <w:rsid w:val="009E7D80"/>
    <w:rsid w:val="009E7E05"/>
    <w:rsid w:val="009E7E19"/>
    <w:rsid w:val="009F0001"/>
    <w:rsid w:val="009F0091"/>
    <w:rsid w:val="009F018C"/>
    <w:rsid w:val="009F02CE"/>
    <w:rsid w:val="009F02FD"/>
    <w:rsid w:val="009F0538"/>
    <w:rsid w:val="009F06AF"/>
    <w:rsid w:val="009F0772"/>
    <w:rsid w:val="009F0836"/>
    <w:rsid w:val="009F0990"/>
    <w:rsid w:val="009F0A67"/>
    <w:rsid w:val="009F0CAA"/>
    <w:rsid w:val="009F13A1"/>
    <w:rsid w:val="009F14E9"/>
    <w:rsid w:val="009F163D"/>
    <w:rsid w:val="009F179A"/>
    <w:rsid w:val="009F17D8"/>
    <w:rsid w:val="009F1A37"/>
    <w:rsid w:val="009F1BA3"/>
    <w:rsid w:val="009F1DA2"/>
    <w:rsid w:val="009F1DF2"/>
    <w:rsid w:val="009F1E69"/>
    <w:rsid w:val="009F1FF8"/>
    <w:rsid w:val="009F2209"/>
    <w:rsid w:val="009F22E7"/>
    <w:rsid w:val="009F24C9"/>
    <w:rsid w:val="009F24CC"/>
    <w:rsid w:val="009F2531"/>
    <w:rsid w:val="009F2891"/>
    <w:rsid w:val="009F2AF0"/>
    <w:rsid w:val="009F2C23"/>
    <w:rsid w:val="009F2E48"/>
    <w:rsid w:val="009F31F9"/>
    <w:rsid w:val="009F3460"/>
    <w:rsid w:val="009F34B8"/>
    <w:rsid w:val="009F358D"/>
    <w:rsid w:val="009F36E8"/>
    <w:rsid w:val="009F3B03"/>
    <w:rsid w:val="009F3B30"/>
    <w:rsid w:val="009F3C47"/>
    <w:rsid w:val="009F3D37"/>
    <w:rsid w:val="009F3D8B"/>
    <w:rsid w:val="009F3D91"/>
    <w:rsid w:val="009F3E46"/>
    <w:rsid w:val="009F3F0B"/>
    <w:rsid w:val="009F419A"/>
    <w:rsid w:val="009F4227"/>
    <w:rsid w:val="009F4269"/>
    <w:rsid w:val="009F47F8"/>
    <w:rsid w:val="009F47FB"/>
    <w:rsid w:val="009F483F"/>
    <w:rsid w:val="009F49D0"/>
    <w:rsid w:val="009F4A18"/>
    <w:rsid w:val="009F4AC5"/>
    <w:rsid w:val="009F4B0E"/>
    <w:rsid w:val="009F4CD1"/>
    <w:rsid w:val="009F4E47"/>
    <w:rsid w:val="009F51B6"/>
    <w:rsid w:val="009F5243"/>
    <w:rsid w:val="009F5584"/>
    <w:rsid w:val="009F578A"/>
    <w:rsid w:val="009F58DE"/>
    <w:rsid w:val="009F59E8"/>
    <w:rsid w:val="009F5A50"/>
    <w:rsid w:val="009F5CC6"/>
    <w:rsid w:val="009F5F02"/>
    <w:rsid w:val="009F5FC4"/>
    <w:rsid w:val="009F60E9"/>
    <w:rsid w:val="009F612E"/>
    <w:rsid w:val="009F63F7"/>
    <w:rsid w:val="009F6421"/>
    <w:rsid w:val="009F6659"/>
    <w:rsid w:val="009F6788"/>
    <w:rsid w:val="009F69BF"/>
    <w:rsid w:val="009F69D0"/>
    <w:rsid w:val="009F6B58"/>
    <w:rsid w:val="009F6B8C"/>
    <w:rsid w:val="009F6D98"/>
    <w:rsid w:val="009F6EC8"/>
    <w:rsid w:val="009F70D2"/>
    <w:rsid w:val="009F7180"/>
    <w:rsid w:val="009F739B"/>
    <w:rsid w:val="009F746D"/>
    <w:rsid w:val="009F764B"/>
    <w:rsid w:val="009F76D5"/>
    <w:rsid w:val="009F7749"/>
    <w:rsid w:val="009F78CF"/>
    <w:rsid w:val="009F78EB"/>
    <w:rsid w:val="009F78F0"/>
    <w:rsid w:val="009F7AA0"/>
    <w:rsid w:val="009F7B87"/>
    <w:rsid w:val="009F7BB8"/>
    <w:rsid w:val="009F7C58"/>
    <w:rsid w:val="009F7CE9"/>
    <w:rsid w:val="009F7F00"/>
    <w:rsid w:val="00A00015"/>
    <w:rsid w:val="00A00160"/>
    <w:rsid w:val="00A0017F"/>
    <w:rsid w:val="00A0059D"/>
    <w:rsid w:val="00A006E1"/>
    <w:rsid w:val="00A0074C"/>
    <w:rsid w:val="00A007BA"/>
    <w:rsid w:val="00A0091C"/>
    <w:rsid w:val="00A00B46"/>
    <w:rsid w:val="00A00D8A"/>
    <w:rsid w:val="00A00E18"/>
    <w:rsid w:val="00A00FF3"/>
    <w:rsid w:val="00A0122E"/>
    <w:rsid w:val="00A01267"/>
    <w:rsid w:val="00A01419"/>
    <w:rsid w:val="00A01730"/>
    <w:rsid w:val="00A019A9"/>
    <w:rsid w:val="00A01A01"/>
    <w:rsid w:val="00A01B49"/>
    <w:rsid w:val="00A01C81"/>
    <w:rsid w:val="00A01C8F"/>
    <w:rsid w:val="00A01CA2"/>
    <w:rsid w:val="00A01F9E"/>
    <w:rsid w:val="00A02098"/>
    <w:rsid w:val="00A02105"/>
    <w:rsid w:val="00A02197"/>
    <w:rsid w:val="00A0231E"/>
    <w:rsid w:val="00A024DC"/>
    <w:rsid w:val="00A02917"/>
    <w:rsid w:val="00A02AD1"/>
    <w:rsid w:val="00A02CFB"/>
    <w:rsid w:val="00A02FA8"/>
    <w:rsid w:val="00A02FB1"/>
    <w:rsid w:val="00A03079"/>
    <w:rsid w:val="00A030D2"/>
    <w:rsid w:val="00A03342"/>
    <w:rsid w:val="00A035FB"/>
    <w:rsid w:val="00A0386D"/>
    <w:rsid w:val="00A03C60"/>
    <w:rsid w:val="00A03C8F"/>
    <w:rsid w:val="00A03D3E"/>
    <w:rsid w:val="00A03E34"/>
    <w:rsid w:val="00A03FBE"/>
    <w:rsid w:val="00A040FE"/>
    <w:rsid w:val="00A04289"/>
    <w:rsid w:val="00A04330"/>
    <w:rsid w:val="00A045F3"/>
    <w:rsid w:val="00A046F9"/>
    <w:rsid w:val="00A04763"/>
    <w:rsid w:val="00A04873"/>
    <w:rsid w:val="00A04939"/>
    <w:rsid w:val="00A04967"/>
    <w:rsid w:val="00A049BE"/>
    <w:rsid w:val="00A04B6A"/>
    <w:rsid w:val="00A04BE2"/>
    <w:rsid w:val="00A04C73"/>
    <w:rsid w:val="00A04EF3"/>
    <w:rsid w:val="00A04F75"/>
    <w:rsid w:val="00A0501A"/>
    <w:rsid w:val="00A0514F"/>
    <w:rsid w:val="00A0518C"/>
    <w:rsid w:val="00A05327"/>
    <w:rsid w:val="00A053D8"/>
    <w:rsid w:val="00A05551"/>
    <w:rsid w:val="00A05836"/>
    <w:rsid w:val="00A059F0"/>
    <w:rsid w:val="00A05B1D"/>
    <w:rsid w:val="00A05B52"/>
    <w:rsid w:val="00A05B67"/>
    <w:rsid w:val="00A05B8D"/>
    <w:rsid w:val="00A05D1A"/>
    <w:rsid w:val="00A05E4B"/>
    <w:rsid w:val="00A05EFB"/>
    <w:rsid w:val="00A06046"/>
    <w:rsid w:val="00A06094"/>
    <w:rsid w:val="00A061ED"/>
    <w:rsid w:val="00A06292"/>
    <w:rsid w:val="00A06384"/>
    <w:rsid w:val="00A063A1"/>
    <w:rsid w:val="00A063EF"/>
    <w:rsid w:val="00A06442"/>
    <w:rsid w:val="00A065C7"/>
    <w:rsid w:val="00A065F8"/>
    <w:rsid w:val="00A06AD7"/>
    <w:rsid w:val="00A06B2D"/>
    <w:rsid w:val="00A06BD5"/>
    <w:rsid w:val="00A06DD3"/>
    <w:rsid w:val="00A06E43"/>
    <w:rsid w:val="00A06E69"/>
    <w:rsid w:val="00A0718D"/>
    <w:rsid w:val="00A071B1"/>
    <w:rsid w:val="00A071E0"/>
    <w:rsid w:val="00A07211"/>
    <w:rsid w:val="00A074BB"/>
    <w:rsid w:val="00A07608"/>
    <w:rsid w:val="00A0767F"/>
    <w:rsid w:val="00A0784E"/>
    <w:rsid w:val="00A0790E"/>
    <w:rsid w:val="00A0791F"/>
    <w:rsid w:val="00A079B9"/>
    <w:rsid w:val="00A07AAC"/>
    <w:rsid w:val="00A07B13"/>
    <w:rsid w:val="00A1015E"/>
    <w:rsid w:val="00A102B4"/>
    <w:rsid w:val="00A1035F"/>
    <w:rsid w:val="00A1044E"/>
    <w:rsid w:val="00A105EF"/>
    <w:rsid w:val="00A106B6"/>
    <w:rsid w:val="00A10B51"/>
    <w:rsid w:val="00A10B68"/>
    <w:rsid w:val="00A10DDB"/>
    <w:rsid w:val="00A11001"/>
    <w:rsid w:val="00A1102E"/>
    <w:rsid w:val="00A1129D"/>
    <w:rsid w:val="00A1136C"/>
    <w:rsid w:val="00A113C3"/>
    <w:rsid w:val="00A11A6E"/>
    <w:rsid w:val="00A11ADC"/>
    <w:rsid w:val="00A11B13"/>
    <w:rsid w:val="00A11B24"/>
    <w:rsid w:val="00A11BAF"/>
    <w:rsid w:val="00A11C5A"/>
    <w:rsid w:val="00A11E5A"/>
    <w:rsid w:val="00A11E7B"/>
    <w:rsid w:val="00A11EC5"/>
    <w:rsid w:val="00A12051"/>
    <w:rsid w:val="00A1208F"/>
    <w:rsid w:val="00A120D9"/>
    <w:rsid w:val="00A12349"/>
    <w:rsid w:val="00A124C8"/>
    <w:rsid w:val="00A1288F"/>
    <w:rsid w:val="00A129BE"/>
    <w:rsid w:val="00A12D1C"/>
    <w:rsid w:val="00A12F9E"/>
    <w:rsid w:val="00A1306C"/>
    <w:rsid w:val="00A1312A"/>
    <w:rsid w:val="00A13228"/>
    <w:rsid w:val="00A132DD"/>
    <w:rsid w:val="00A133B4"/>
    <w:rsid w:val="00A134FE"/>
    <w:rsid w:val="00A13500"/>
    <w:rsid w:val="00A135D3"/>
    <w:rsid w:val="00A135E6"/>
    <w:rsid w:val="00A135F2"/>
    <w:rsid w:val="00A1373D"/>
    <w:rsid w:val="00A13740"/>
    <w:rsid w:val="00A138CC"/>
    <w:rsid w:val="00A139B5"/>
    <w:rsid w:val="00A139B7"/>
    <w:rsid w:val="00A13A3C"/>
    <w:rsid w:val="00A13B50"/>
    <w:rsid w:val="00A13F95"/>
    <w:rsid w:val="00A13FD8"/>
    <w:rsid w:val="00A1404A"/>
    <w:rsid w:val="00A143A1"/>
    <w:rsid w:val="00A14546"/>
    <w:rsid w:val="00A1464C"/>
    <w:rsid w:val="00A149CE"/>
    <w:rsid w:val="00A14E10"/>
    <w:rsid w:val="00A14E6B"/>
    <w:rsid w:val="00A14FCB"/>
    <w:rsid w:val="00A15047"/>
    <w:rsid w:val="00A15273"/>
    <w:rsid w:val="00A155AB"/>
    <w:rsid w:val="00A15786"/>
    <w:rsid w:val="00A15989"/>
    <w:rsid w:val="00A15CA9"/>
    <w:rsid w:val="00A15E35"/>
    <w:rsid w:val="00A15E71"/>
    <w:rsid w:val="00A15FAC"/>
    <w:rsid w:val="00A1626F"/>
    <w:rsid w:val="00A16365"/>
    <w:rsid w:val="00A163E8"/>
    <w:rsid w:val="00A168CF"/>
    <w:rsid w:val="00A1691C"/>
    <w:rsid w:val="00A16A3A"/>
    <w:rsid w:val="00A16A76"/>
    <w:rsid w:val="00A16C66"/>
    <w:rsid w:val="00A16F5C"/>
    <w:rsid w:val="00A16F65"/>
    <w:rsid w:val="00A17320"/>
    <w:rsid w:val="00A17372"/>
    <w:rsid w:val="00A1741D"/>
    <w:rsid w:val="00A1769C"/>
    <w:rsid w:val="00A17758"/>
    <w:rsid w:val="00A17A0D"/>
    <w:rsid w:val="00A17BC3"/>
    <w:rsid w:val="00A17BDE"/>
    <w:rsid w:val="00A17F43"/>
    <w:rsid w:val="00A200BA"/>
    <w:rsid w:val="00A20685"/>
    <w:rsid w:val="00A2072E"/>
    <w:rsid w:val="00A2075F"/>
    <w:rsid w:val="00A20798"/>
    <w:rsid w:val="00A2091C"/>
    <w:rsid w:val="00A20AC6"/>
    <w:rsid w:val="00A20BA2"/>
    <w:rsid w:val="00A2117B"/>
    <w:rsid w:val="00A211E0"/>
    <w:rsid w:val="00A217B2"/>
    <w:rsid w:val="00A21892"/>
    <w:rsid w:val="00A218DA"/>
    <w:rsid w:val="00A21978"/>
    <w:rsid w:val="00A219B5"/>
    <w:rsid w:val="00A21C6A"/>
    <w:rsid w:val="00A21C6F"/>
    <w:rsid w:val="00A21C83"/>
    <w:rsid w:val="00A21D59"/>
    <w:rsid w:val="00A21E5C"/>
    <w:rsid w:val="00A22010"/>
    <w:rsid w:val="00A22040"/>
    <w:rsid w:val="00A22078"/>
    <w:rsid w:val="00A222E2"/>
    <w:rsid w:val="00A2235C"/>
    <w:rsid w:val="00A22463"/>
    <w:rsid w:val="00A225EB"/>
    <w:rsid w:val="00A22613"/>
    <w:rsid w:val="00A22840"/>
    <w:rsid w:val="00A2297F"/>
    <w:rsid w:val="00A22A09"/>
    <w:rsid w:val="00A22AD4"/>
    <w:rsid w:val="00A22B47"/>
    <w:rsid w:val="00A22BAF"/>
    <w:rsid w:val="00A22C88"/>
    <w:rsid w:val="00A22CD6"/>
    <w:rsid w:val="00A22D25"/>
    <w:rsid w:val="00A22F45"/>
    <w:rsid w:val="00A22FAA"/>
    <w:rsid w:val="00A230AF"/>
    <w:rsid w:val="00A2320D"/>
    <w:rsid w:val="00A23338"/>
    <w:rsid w:val="00A23350"/>
    <w:rsid w:val="00A23389"/>
    <w:rsid w:val="00A234A4"/>
    <w:rsid w:val="00A23887"/>
    <w:rsid w:val="00A23F02"/>
    <w:rsid w:val="00A24043"/>
    <w:rsid w:val="00A2410B"/>
    <w:rsid w:val="00A2411C"/>
    <w:rsid w:val="00A245C6"/>
    <w:rsid w:val="00A24722"/>
    <w:rsid w:val="00A24795"/>
    <w:rsid w:val="00A249C5"/>
    <w:rsid w:val="00A24B42"/>
    <w:rsid w:val="00A24D42"/>
    <w:rsid w:val="00A24E7C"/>
    <w:rsid w:val="00A24FCC"/>
    <w:rsid w:val="00A24FD4"/>
    <w:rsid w:val="00A2502E"/>
    <w:rsid w:val="00A251EB"/>
    <w:rsid w:val="00A2541B"/>
    <w:rsid w:val="00A2541C"/>
    <w:rsid w:val="00A256EC"/>
    <w:rsid w:val="00A25759"/>
    <w:rsid w:val="00A258E5"/>
    <w:rsid w:val="00A25B90"/>
    <w:rsid w:val="00A25BFF"/>
    <w:rsid w:val="00A25DCA"/>
    <w:rsid w:val="00A25DD2"/>
    <w:rsid w:val="00A26028"/>
    <w:rsid w:val="00A2616B"/>
    <w:rsid w:val="00A26209"/>
    <w:rsid w:val="00A263F3"/>
    <w:rsid w:val="00A26502"/>
    <w:rsid w:val="00A26584"/>
    <w:rsid w:val="00A26602"/>
    <w:rsid w:val="00A266EF"/>
    <w:rsid w:val="00A267E8"/>
    <w:rsid w:val="00A268E4"/>
    <w:rsid w:val="00A26A11"/>
    <w:rsid w:val="00A26A74"/>
    <w:rsid w:val="00A26AA2"/>
    <w:rsid w:val="00A26C0C"/>
    <w:rsid w:val="00A2706D"/>
    <w:rsid w:val="00A270BE"/>
    <w:rsid w:val="00A270C8"/>
    <w:rsid w:val="00A27274"/>
    <w:rsid w:val="00A272C2"/>
    <w:rsid w:val="00A27310"/>
    <w:rsid w:val="00A277E4"/>
    <w:rsid w:val="00A27ADB"/>
    <w:rsid w:val="00A27B47"/>
    <w:rsid w:val="00A27B79"/>
    <w:rsid w:val="00A27E39"/>
    <w:rsid w:val="00A27E72"/>
    <w:rsid w:val="00A3025D"/>
    <w:rsid w:val="00A30353"/>
    <w:rsid w:val="00A303B2"/>
    <w:rsid w:val="00A306F1"/>
    <w:rsid w:val="00A30B54"/>
    <w:rsid w:val="00A30C9F"/>
    <w:rsid w:val="00A30CE3"/>
    <w:rsid w:val="00A30E5A"/>
    <w:rsid w:val="00A30F24"/>
    <w:rsid w:val="00A3121D"/>
    <w:rsid w:val="00A31333"/>
    <w:rsid w:val="00A3135A"/>
    <w:rsid w:val="00A315C3"/>
    <w:rsid w:val="00A3173F"/>
    <w:rsid w:val="00A31755"/>
    <w:rsid w:val="00A31AAA"/>
    <w:rsid w:val="00A31C12"/>
    <w:rsid w:val="00A31DC7"/>
    <w:rsid w:val="00A31E09"/>
    <w:rsid w:val="00A32023"/>
    <w:rsid w:val="00A320E0"/>
    <w:rsid w:val="00A32185"/>
    <w:rsid w:val="00A321AF"/>
    <w:rsid w:val="00A323B7"/>
    <w:rsid w:val="00A32429"/>
    <w:rsid w:val="00A3249C"/>
    <w:rsid w:val="00A32591"/>
    <w:rsid w:val="00A329DE"/>
    <w:rsid w:val="00A32ABF"/>
    <w:rsid w:val="00A32B3C"/>
    <w:rsid w:val="00A32DDC"/>
    <w:rsid w:val="00A32E48"/>
    <w:rsid w:val="00A32EBF"/>
    <w:rsid w:val="00A331AA"/>
    <w:rsid w:val="00A3341E"/>
    <w:rsid w:val="00A33462"/>
    <w:rsid w:val="00A335E4"/>
    <w:rsid w:val="00A335F5"/>
    <w:rsid w:val="00A33664"/>
    <w:rsid w:val="00A3367B"/>
    <w:rsid w:val="00A336F2"/>
    <w:rsid w:val="00A338CD"/>
    <w:rsid w:val="00A339DD"/>
    <w:rsid w:val="00A33A19"/>
    <w:rsid w:val="00A33B9A"/>
    <w:rsid w:val="00A33CE3"/>
    <w:rsid w:val="00A34133"/>
    <w:rsid w:val="00A34134"/>
    <w:rsid w:val="00A34373"/>
    <w:rsid w:val="00A34393"/>
    <w:rsid w:val="00A347C6"/>
    <w:rsid w:val="00A34994"/>
    <w:rsid w:val="00A34B7F"/>
    <w:rsid w:val="00A34BF7"/>
    <w:rsid w:val="00A34D5E"/>
    <w:rsid w:val="00A34F38"/>
    <w:rsid w:val="00A34F51"/>
    <w:rsid w:val="00A352F7"/>
    <w:rsid w:val="00A3534E"/>
    <w:rsid w:val="00A35391"/>
    <w:rsid w:val="00A35ADD"/>
    <w:rsid w:val="00A35B55"/>
    <w:rsid w:val="00A35C5B"/>
    <w:rsid w:val="00A35D8E"/>
    <w:rsid w:val="00A35E77"/>
    <w:rsid w:val="00A35F0D"/>
    <w:rsid w:val="00A36209"/>
    <w:rsid w:val="00A36260"/>
    <w:rsid w:val="00A36449"/>
    <w:rsid w:val="00A36727"/>
    <w:rsid w:val="00A3679B"/>
    <w:rsid w:val="00A36BEE"/>
    <w:rsid w:val="00A36C8C"/>
    <w:rsid w:val="00A36D1F"/>
    <w:rsid w:val="00A36FE3"/>
    <w:rsid w:val="00A3708F"/>
    <w:rsid w:val="00A3727B"/>
    <w:rsid w:val="00A372AA"/>
    <w:rsid w:val="00A372E7"/>
    <w:rsid w:val="00A37474"/>
    <w:rsid w:val="00A374FB"/>
    <w:rsid w:val="00A375BC"/>
    <w:rsid w:val="00A376BE"/>
    <w:rsid w:val="00A37731"/>
    <w:rsid w:val="00A3789C"/>
    <w:rsid w:val="00A378AE"/>
    <w:rsid w:val="00A37904"/>
    <w:rsid w:val="00A37B44"/>
    <w:rsid w:val="00A37BFA"/>
    <w:rsid w:val="00A37D0E"/>
    <w:rsid w:val="00A37DA4"/>
    <w:rsid w:val="00A4009D"/>
    <w:rsid w:val="00A40171"/>
    <w:rsid w:val="00A40731"/>
    <w:rsid w:val="00A40927"/>
    <w:rsid w:val="00A40A6C"/>
    <w:rsid w:val="00A40B96"/>
    <w:rsid w:val="00A40D8D"/>
    <w:rsid w:val="00A40DC4"/>
    <w:rsid w:val="00A4103C"/>
    <w:rsid w:val="00A41055"/>
    <w:rsid w:val="00A4122D"/>
    <w:rsid w:val="00A4123F"/>
    <w:rsid w:val="00A41418"/>
    <w:rsid w:val="00A4145F"/>
    <w:rsid w:val="00A41729"/>
    <w:rsid w:val="00A417D6"/>
    <w:rsid w:val="00A41923"/>
    <w:rsid w:val="00A41AE5"/>
    <w:rsid w:val="00A41B6C"/>
    <w:rsid w:val="00A41BFF"/>
    <w:rsid w:val="00A41C22"/>
    <w:rsid w:val="00A41C7E"/>
    <w:rsid w:val="00A41EB2"/>
    <w:rsid w:val="00A41ED7"/>
    <w:rsid w:val="00A41FA5"/>
    <w:rsid w:val="00A42013"/>
    <w:rsid w:val="00A42351"/>
    <w:rsid w:val="00A42397"/>
    <w:rsid w:val="00A423E0"/>
    <w:rsid w:val="00A4241B"/>
    <w:rsid w:val="00A428AF"/>
    <w:rsid w:val="00A428D6"/>
    <w:rsid w:val="00A4291F"/>
    <w:rsid w:val="00A429FF"/>
    <w:rsid w:val="00A42AEA"/>
    <w:rsid w:val="00A42B6C"/>
    <w:rsid w:val="00A42BC0"/>
    <w:rsid w:val="00A42E35"/>
    <w:rsid w:val="00A42E92"/>
    <w:rsid w:val="00A42F56"/>
    <w:rsid w:val="00A43139"/>
    <w:rsid w:val="00A43239"/>
    <w:rsid w:val="00A432E2"/>
    <w:rsid w:val="00A4351D"/>
    <w:rsid w:val="00A435AF"/>
    <w:rsid w:val="00A43760"/>
    <w:rsid w:val="00A4387D"/>
    <w:rsid w:val="00A43A6E"/>
    <w:rsid w:val="00A43EE1"/>
    <w:rsid w:val="00A43F33"/>
    <w:rsid w:val="00A43FD6"/>
    <w:rsid w:val="00A4442A"/>
    <w:rsid w:val="00A44439"/>
    <w:rsid w:val="00A444BF"/>
    <w:rsid w:val="00A445D0"/>
    <w:rsid w:val="00A44636"/>
    <w:rsid w:val="00A447D5"/>
    <w:rsid w:val="00A44808"/>
    <w:rsid w:val="00A4491F"/>
    <w:rsid w:val="00A44A1A"/>
    <w:rsid w:val="00A44BA6"/>
    <w:rsid w:val="00A44CB2"/>
    <w:rsid w:val="00A44F53"/>
    <w:rsid w:val="00A44F8D"/>
    <w:rsid w:val="00A45146"/>
    <w:rsid w:val="00A453A8"/>
    <w:rsid w:val="00A454FF"/>
    <w:rsid w:val="00A45624"/>
    <w:rsid w:val="00A45684"/>
    <w:rsid w:val="00A45ADC"/>
    <w:rsid w:val="00A45BAB"/>
    <w:rsid w:val="00A45C4D"/>
    <w:rsid w:val="00A45D61"/>
    <w:rsid w:val="00A45D64"/>
    <w:rsid w:val="00A45D9F"/>
    <w:rsid w:val="00A45DFC"/>
    <w:rsid w:val="00A4607F"/>
    <w:rsid w:val="00A46128"/>
    <w:rsid w:val="00A46147"/>
    <w:rsid w:val="00A461AE"/>
    <w:rsid w:val="00A4635E"/>
    <w:rsid w:val="00A46548"/>
    <w:rsid w:val="00A465AD"/>
    <w:rsid w:val="00A467AF"/>
    <w:rsid w:val="00A46BCB"/>
    <w:rsid w:val="00A46BEA"/>
    <w:rsid w:val="00A46CF4"/>
    <w:rsid w:val="00A46CFC"/>
    <w:rsid w:val="00A46D28"/>
    <w:rsid w:val="00A46EF8"/>
    <w:rsid w:val="00A46FDE"/>
    <w:rsid w:val="00A471A6"/>
    <w:rsid w:val="00A4724C"/>
    <w:rsid w:val="00A47368"/>
    <w:rsid w:val="00A4739F"/>
    <w:rsid w:val="00A477FC"/>
    <w:rsid w:val="00A4785E"/>
    <w:rsid w:val="00A4796D"/>
    <w:rsid w:val="00A47ACB"/>
    <w:rsid w:val="00A47B81"/>
    <w:rsid w:val="00A47B89"/>
    <w:rsid w:val="00A47BF3"/>
    <w:rsid w:val="00A47BF9"/>
    <w:rsid w:val="00A47C18"/>
    <w:rsid w:val="00A47EC8"/>
    <w:rsid w:val="00A47F5F"/>
    <w:rsid w:val="00A47F98"/>
    <w:rsid w:val="00A47FEE"/>
    <w:rsid w:val="00A5013C"/>
    <w:rsid w:val="00A50308"/>
    <w:rsid w:val="00A50356"/>
    <w:rsid w:val="00A5038D"/>
    <w:rsid w:val="00A50462"/>
    <w:rsid w:val="00A5048A"/>
    <w:rsid w:val="00A5059E"/>
    <w:rsid w:val="00A505BB"/>
    <w:rsid w:val="00A505F2"/>
    <w:rsid w:val="00A506B1"/>
    <w:rsid w:val="00A506FC"/>
    <w:rsid w:val="00A507D4"/>
    <w:rsid w:val="00A50C78"/>
    <w:rsid w:val="00A50DAF"/>
    <w:rsid w:val="00A50F10"/>
    <w:rsid w:val="00A51425"/>
    <w:rsid w:val="00A5165D"/>
    <w:rsid w:val="00A51743"/>
    <w:rsid w:val="00A518A7"/>
    <w:rsid w:val="00A51A11"/>
    <w:rsid w:val="00A51BE9"/>
    <w:rsid w:val="00A51ECB"/>
    <w:rsid w:val="00A51FEB"/>
    <w:rsid w:val="00A52045"/>
    <w:rsid w:val="00A522CC"/>
    <w:rsid w:val="00A52406"/>
    <w:rsid w:val="00A5260B"/>
    <w:rsid w:val="00A527A3"/>
    <w:rsid w:val="00A527CA"/>
    <w:rsid w:val="00A52B47"/>
    <w:rsid w:val="00A52CA5"/>
    <w:rsid w:val="00A52DB9"/>
    <w:rsid w:val="00A52DE8"/>
    <w:rsid w:val="00A5303F"/>
    <w:rsid w:val="00A531F6"/>
    <w:rsid w:val="00A5334A"/>
    <w:rsid w:val="00A533D3"/>
    <w:rsid w:val="00A534F2"/>
    <w:rsid w:val="00A535C4"/>
    <w:rsid w:val="00A5374F"/>
    <w:rsid w:val="00A53901"/>
    <w:rsid w:val="00A540C6"/>
    <w:rsid w:val="00A54364"/>
    <w:rsid w:val="00A5462A"/>
    <w:rsid w:val="00A54681"/>
    <w:rsid w:val="00A546DC"/>
    <w:rsid w:val="00A54838"/>
    <w:rsid w:val="00A548AA"/>
    <w:rsid w:val="00A548FB"/>
    <w:rsid w:val="00A548FC"/>
    <w:rsid w:val="00A54C2A"/>
    <w:rsid w:val="00A54C2C"/>
    <w:rsid w:val="00A54CB3"/>
    <w:rsid w:val="00A54DA1"/>
    <w:rsid w:val="00A54E61"/>
    <w:rsid w:val="00A54F5C"/>
    <w:rsid w:val="00A54FF5"/>
    <w:rsid w:val="00A551ED"/>
    <w:rsid w:val="00A55277"/>
    <w:rsid w:val="00A552E4"/>
    <w:rsid w:val="00A552E9"/>
    <w:rsid w:val="00A553F3"/>
    <w:rsid w:val="00A5548D"/>
    <w:rsid w:val="00A555FE"/>
    <w:rsid w:val="00A557E7"/>
    <w:rsid w:val="00A55849"/>
    <w:rsid w:val="00A55B6C"/>
    <w:rsid w:val="00A55B79"/>
    <w:rsid w:val="00A55DB7"/>
    <w:rsid w:val="00A55E97"/>
    <w:rsid w:val="00A561A5"/>
    <w:rsid w:val="00A5622C"/>
    <w:rsid w:val="00A56293"/>
    <w:rsid w:val="00A565B9"/>
    <w:rsid w:val="00A566EA"/>
    <w:rsid w:val="00A567D9"/>
    <w:rsid w:val="00A56843"/>
    <w:rsid w:val="00A56927"/>
    <w:rsid w:val="00A56BB9"/>
    <w:rsid w:val="00A56F19"/>
    <w:rsid w:val="00A5706E"/>
    <w:rsid w:val="00A571E4"/>
    <w:rsid w:val="00A57203"/>
    <w:rsid w:val="00A57546"/>
    <w:rsid w:val="00A5767A"/>
    <w:rsid w:val="00A576F7"/>
    <w:rsid w:val="00A57755"/>
    <w:rsid w:val="00A5784C"/>
    <w:rsid w:val="00A578C6"/>
    <w:rsid w:val="00A57A91"/>
    <w:rsid w:val="00A57C29"/>
    <w:rsid w:val="00A57D30"/>
    <w:rsid w:val="00A57E25"/>
    <w:rsid w:val="00A57E2D"/>
    <w:rsid w:val="00A57E2F"/>
    <w:rsid w:val="00A57E9A"/>
    <w:rsid w:val="00A60024"/>
    <w:rsid w:val="00A60136"/>
    <w:rsid w:val="00A604AA"/>
    <w:rsid w:val="00A60506"/>
    <w:rsid w:val="00A6054F"/>
    <w:rsid w:val="00A608E2"/>
    <w:rsid w:val="00A608EA"/>
    <w:rsid w:val="00A60964"/>
    <w:rsid w:val="00A60A4B"/>
    <w:rsid w:val="00A60A63"/>
    <w:rsid w:val="00A60C15"/>
    <w:rsid w:val="00A60F04"/>
    <w:rsid w:val="00A60F2D"/>
    <w:rsid w:val="00A60FB4"/>
    <w:rsid w:val="00A61151"/>
    <w:rsid w:val="00A61169"/>
    <w:rsid w:val="00A6134D"/>
    <w:rsid w:val="00A613B2"/>
    <w:rsid w:val="00A6141F"/>
    <w:rsid w:val="00A614D2"/>
    <w:rsid w:val="00A61553"/>
    <w:rsid w:val="00A61589"/>
    <w:rsid w:val="00A61633"/>
    <w:rsid w:val="00A61A29"/>
    <w:rsid w:val="00A61D88"/>
    <w:rsid w:val="00A61D9B"/>
    <w:rsid w:val="00A61DE2"/>
    <w:rsid w:val="00A61E40"/>
    <w:rsid w:val="00A61E77"/>
    <w:rsid w:val="00A6205C"/>
    <w:rsid w:val="00A6219D"/>
    <w:rsid w:val="00A62222"/>
    <w:rsid w:val="00A623D5"/>
    <w:rsid w:val="00A62535"/>
    <w:rsid w:val="00A62EA1"/>
    <w:rsid w:val="00A62EAB"/>
    <w:rsid w:val="00A62FC3"/>
    <w:rsid w:val="00A63226"/>
    <w:rsid w:val="00A6327E"/>
    <w:rsid w:val="00A6329A"/>
    <w:rsid w:val="00A633AC"/>
    <w:rsid w:val="00A63506"/>
    <w:rsid w:val="00A6367A"/>
    <w:rsid w:val="00A636C3"/>
    <w:rsid w:val="00A636ED"/>
    <w:rsid w:val="00A63702"/>
    <w:rsid w:val="00A63730"/>
    <w:rsid w:val="00A63BE1"/>
    <w:rsid w:val="00A63BED"/>
    <w:rsid w:val="00A63BFD"/>
    <w:rsid w:val="00A64002"/>
    <w:rsid w:val="00A6415C"/>
    <w:rsid w:val="00A64162"/>
    <w:rsid w:val="00A641DC"/>
    <w:rsid w:val="00A644DF"/>
    <w:rsid w:val="00A644E5"/>
    <w:rsid w:val="00A6451C"/>
    <w:rsid w:val="00A64571"/>
    <w:rsid w:val="00A64588"/>
    <w:rsid w:val="00A6475A"/>
    <w:rsid w:val="00A6484C"/>
    <w:rsid w:val="00A649A5"/>
    <w:rsid w:val="00A64C84"/>
    <w:rsid w:val="00A64CD2"/>
    <w:rsid w:val="00A64DC7"/>
    <w:rsid w:val="00A64F2E"/>
    <w:rsid w:val="00A650DD"/>
    <w:rsid w:val="00A6520B"/>
    <w:rsid w:val="00A65263"/>
    <w:rsid w:val="00A6536C"/>
    <w:rsid w:val="00A654AE"/>
    <w:rsid w:val="00A65606"/>
    <w:rsid w:val="00A657EB"/>
    <w:rsid w:val="00A65929"/>
    <w:rsid w:val="00A659BC"/>
    <w:rsid w:val="00A659FB"/>
    <w:rsid w:val="00A65BE5"/>
    <w:rsid w:val="00A65C2E"/>
    <w:rsid w:val="00A65EED"/>
    <w:rsid w:val="00A65F94"/>
    <w:rsid w:val="00A66375"/>
    <w:rsid w:val="00A664F0"/>
    <w:rsid w:val="00A66524"/>
    <w:rsid w:val="00A665B3"/>
    <w:rsid w:val="00A666A6"/>
    <w:rsid w:val="00A666D8"/>
    <w:rsid w:val="00A6670C"/>
    <w:rsid w:val="00A6682D"/>
    <w:rsid w:val="00A668A5"/>
    <w:rsid w:val="00A66A55"/>
    <w:rsid w:val="00A66ADD"/>
    <w:rsid w:val="00A66C9E"/>
    <w:rsid w:val="00A66DD6"/>
    <w:rsid w:val="00A66E0A"/>
    <w:rsid w:val="00A66E8B"/>
    <w:rsid w:val="00A67082"/>
    <w:rsid w:val="00A6718D"/>
    <w:rsid w:val="00A671C1"/>
    <w:rsid w:val="00A672F8"/>
    <w:rsid w:val="00A673CC"/>
    <w:rsid w:val="00A6742D"/>
    <w:rsid w:val="00A6744A"/>
    <w:rsid w:val="00A675B8"/>
    <w:rsid w:val="00A67AB0"/>
    <w:rsid w:val="00A67CD2"/>
    <w:rsid w:val="00A67D33"/>
    <w:rsid w:val="00A67D53"/>
    <w:rsid w:val="00A7023E"/>
    <w:rsid w:val="00A70302"/>
    <w:rsid w:val="00A70372"/>
    <w:rsid w:val="00A70491"/>
    <w:rsid w:val="00A7055D"/>
    <w:rsid w:val="00A705FE"/>
    <w:rsid w:val="00A70650"/>
    <w:rsid w:val="00A7067D"/>
    <w:rsid w:val="00A70717"/>
    <w:rsid w:val="00A709C9"/>
    <w:rsid w:val="00A70B12"/>
    <w:rsid w:val="00A70C84"/>
    <w:rsid w:val="00A70DB6"/>
    <w:rsid w:val="00A70F1E"/>
    <w:rsid w:val="00A711E5"/>
    <w:rsid w:val="00A71420"/>
    <w:rsid w:val="00A71534"/>
    <w:rsid w:val="00A7162B"/>
    <w:rsid w:val="00A71B63"/>
    <w:rsid w:val="00A71D1E"/>
    <w:rsid w:val="00A71E19"/>
    <w:rsid w:val="00A71EF3"/>
    <w:rsid w:val="00A72079"/>
    <w:rsid w:val="00A720D5"/>
    <w:rsid w:val="00A722AF"/>
    <w:rsid w:val="00A724A8"/>
    <w:rsid w:val="00A724EE"/>
    <w:rsid w:val="00A72587"/>
    <w:rsid w:val="00A7261D"/>
    <w:rsid w:val="00A726CB"/>
    <w:rsid w:val="00A72754"/>
    <w:rsid w:val="00A727FB"/>
    <w:rsid w:val="00A72862"/>
    <w:rsid w:val="00A72AAB"/>
    <w:rsid w:val="00A72AC4"/>
    <w:rsid w:val="00A72C71"/>
    <w:rsid w:val="00A72C9E"/>
    <w:rsid w:val="00A72FC0"/>
    <w:rsid w:val="00A731A1"/>
    <w:rsid w:val="00A731A8"/>
    <w:rsid w:val="00A7345B"/>
    <w:rsid w:val="00A7345E"/>
    <w:rsid w:val="00A73706"/>
    <w:rsid w:val="00A738A0"/>
    <w:rsid w:val="00A7398A"/>
    <w:rsid w:val="00A73A17"/>
    <w:rsid w:val="00A73B51"/>
    <w:rsid w:val="00A73CB0"/>
    <w:rsid w:val="00A73CF4"/>
    <w:rsid w:val="00A73EFB"/>
    <w:rsid w:val="00A741AA"/>
    <w:rsid w:val="00A7441C"/>
    <w:rsid w:val="00A74457"/>
    <w:rsid w:val="00A7458B"/>
    <w:rsid w:val="00A746B3"/>
    <w:rsid w:val="00A7497E"/>
    <w:rsid w:val="00A749C1"/>
    <w:rsid w:val="00A74BB7"/>
    <w:rsid w:val="00A74FDE"/>
    <w:rsid w:val="00A74FFF"/>
    <w:rsid w:val="00A751C9"/>
    <w:rsid w:val="00A75265"/>
    <w:rsid w:val="00A7529C"/>
    <w:rsid w:val="00A7543D"/>
    <w:rsid w:val="00A75465"/>
    <w:rsid w:val="00A7559D"/>
    <w:rsid w:val="00A755E2"/>
    <w:rsid w:val="00A7568D"/>
    <w:rsid w:val="00A7579D"/>
    <w:rsid w:val="00A7596B"/>
    <w:rsid w:val="00A75A84"/>
    <w:rsid w:val="00A75AA4"/>
    <w:rsid w:val="00A75CDB"/>
    <w:rsid w:val="00A75CEC"/>
    <w:rsid w:val="00A75E7C"/>
    <w:rsid w:val="00A75FF2"/>
    <w:rsid w:val="00A763CD"/>
    <w:rsid w:val="00A763FC"/>
    <w:rsid w:val="00A76521"/>
    <w:rsid w:val="00A765C8"/>
    <w:rsid w:val="00A7680D"/>
    <w:rsid w:val="00A76AFA"/>
    <w:rsid w:val="00A76D04"/>
    <w:rsid w:val="00A76E59"/>
    <w:rsid w:val="00A76E8D"/>
    <w:rsid w:val="00A76EE1"/>
    <w:rsid w:val="00A76F65"/>
    <w:rsid w:val="00A76FB1"/>
    <w:rsid w:val="00A77268"/>
    <w:rsid w:val="00A7726F"/>
    <w:rsid w:val="00A7783F"/>
    <w:rsid w:val="00A77851"/>
    <w:rsid w:val="00A77B8B"/>
    <w:rsid w:val="00A77BA9"/>
    <w:rsid w:val="00A77C22"/>
    <w:rsid w:val="00A77CB4"/>
    <w:rsid w:val="00A77E7B"/>
    <w:rsid w:val="00A77EF3"/>
    <w:rsid w:val="00A77FAF"/>
    <w:rsid w:val="00A8026A"/>
    <w:rsid w:val="00A8027E"/>
    <w:rsid w:val="00A802A5"/>
    <w:rsid w:val="00A803A8"/>
    <w:rsid w:val="00A803FD"/>
    <w:rsid w:val="00A804D2"/>
    <w:rsid w:val="00A8061F"/>
    <w:rsid w:val="00A806CA"/>
    <w:rsid w:val="00A806E8"/>
    <w:rsid w:val="00A8072E"/>
    <w:rsid w:val="00A808CA"/>
    <w:rsid w:val="00A80C5D"/>
    <w:rsid w:val="00A80C85"/>
    <w:rsid w:val="00A80F0D"/>
    <w:rsid w:val="00A8103E"/>
    <w:rsid w:val="00A810A9"/>
    <w:rsid w:val="00A81252"/>
    <w:rsid w:val="00A812AE"/>
    <w:rsid w:val="00A812BE"/>
    <w:rsid w:val="00A813B3"/>
    <w:rsid w:val="00A81428"/>
    <w:rsid w:val="00A814DC"/>
    <w:rsid w:val="00A8166D"/>
    <w:rsid w:val="00A8172D"/>
    <w:rsid w:val="00A817F2"/>
    <w:rsid w:val="00A8180D"/>
    <w:rsid w:val="00A8190F"/>
    <w:rsid w:val="00A81AC9"/>
    <w:rsid w:val="00A81C37"/>
    <w:rsid w:val="00A81D49"/>
    <w:rsid w:val="00A81EFD"/>
    <w:rsid w:val="00A81F9D"/>
    <w:rsid w:val="00A82155"/>
    <w:rsid w:val="00A82268"/>
    <w:rsid w:val="00A822EA"/>
    <w:rsid w:val="00A82628"/>
    <w:rsid w:val="00A82723"/>
    <w:rsid w:val="00A82856"/>
    <w:rsid w:val="00A82874"/>
    <w:rsid w:val="00A82CBF"/>
    <w:rsid w:val="00A82D60"/>
    <w:rsid w:val="00A82F52"/>
    <w:rsid w:val="00A83033"/>
    <w:rsid w:val="00A831B4"/>
    <w:rsid w:val="00A8332C"/>
    <w:rsid w:val="00A83416"/>
    <w:rsid w:val="00A8345A"/>
    <w:rsid w:val="00A8347F"/>
    <w:rsid w:val="00A83500"/>
    <w:rsid w:val="00A8373F"/>
    <w:rsid w:val="00A83A0C"/>
    <w:rsid w:val="00A83B33"/>
    <w:rsid w:val="00A83C1D"/>
    <w:rsid w:val="00A83CCC"/>
    <w:rsid w:val="00A83D6E"/>
    <w:rsid w:val="00A83E60"/>
    <w:rsid w:val="00A83FA2"/>
    <w:rsid w:val="00A83FF2"/>
    <w:rsid w:val="00A84036"/>
    <w:rsid w:val="00A840A3"/>
    <w:rsid w:val="00A840FF"/>
    <w:rsid w:val="00A84265"/>
    <w:rsid w:val="00A84594"/>
    <w:rsid w:val="00A8459F"/>
    <w:rsid w:val="00A84771"/>
    <w:rsid w:val="00A848D8"/>
    <w:rsid w:val="00A84941"/>
    <w:rsid w:val="00A84A01"/>
    <w:rsid w:val="00A84A2B"/>
    <w:rsid w:val="00A84AD2"/>
    <w:rsid w:val="00A84BD7"/>
    <w:rsid w:val="00A84C30"/>
    <w:rsid w:val="00A850BC"/>
    <w:rsid w:val="00A85130"/>
    <w:rsid w:val="00A851D9"/>
    <w:rsid w:val="00A8536E"/>
    <w:rsid w:val="00A854D9"/>
    <w:rsid w:val="00A85531"/>
    <w:rsid w:val="00A85786"/>
    <w:rsid w:val="00A85821"/>
    <w:rsid w:val="00A8588D"/>
    <w:rsid w:val="00A85BCE"/>
    <w:rsid w:val="00A86042"/>
    <w:rsid w:val="00A86291"/>
    <w:rsid w:val="00A86337"/>
    <w:rsid w:val="00A8634C"/>
    <w:rsid w:val="00A86368"/>
    <w:rsid w:val="00A86622"/>
    <w:rsid w:val="00A866D8"/>
    <w:rsid w:val="00A86722"/>
    <w:rsid w:val="00A86770"/>
    <w:rsid w:val="00A8677A"/>
    <w:rsid w:val="00A86967"/>
    <w:rsid w:val="00A86C1D"/>
    <w:rsid w:val="00A873C2"/>
    <w:rsid w:val="00A874ED"/>
    <w:rsid w:val="00A87527"/>
    <w:rsid w:val="00A8753B"/>
    <w:rsid w:val="00A8767E"/>
    <w:rsid w:val="00A87904"/>
    <w:rsid w:val="00A87A15"/>
    <w:rsid w:val="00A87B63"/>
    <w:rsid w:val="00A87C3E"/>
    <w:rsid w:val="00A87C4C"/>
    <w:rsid w:val="00A87F73"/>
    <w:rsid w:val="00A900DF"/>
    <w:rsid w:val="00A903F0"/>
    <w:rsid w:val="00A90460"/>
    <w:rsid w:val="00A9048B"/>
    <w:rsid w:val="00A9076B"/>
    <w:rsid w:val="00A909D6"/>
    <w:rsid w:val="00A90A0F"/>
    <w:rsid w:val="00A90CC5"/>
    <w:rsid w:val="00A90DE0"/>
    <w:rsid w:val="00A90F1C"/>
    <w:rsid w:val="00A9105F"/>
    <w:rsid w:val="00A915DF"/>
    <w:rsid w:val="00A91833"/>
    <w:rsid w:val="00A919FC"/>
    <w:rsid w:val="00A91ACD"/>
    <w:rsid w:val="00A91B9D"/>
    <w:rsid w:val="00A91C15"/>
    <w:rsid w:val="00A91E09"/>
    <w:rsid w:val="00A91F61"/>
    <w:rsid w:val="00A9200A"/>
    <w:rsid w:val="00A920C8"/>
    <w:rsid w:val="00A9219D"/>
    <w:rsid w:val="00A922A4"/>
    <w:rsid w:val="00A9272F"/>
    <w:rsid w:val="00A9289A"/>
    <w:rsid w:val="00A92F71"/>
    <w:rsid w:val="00A9342F"/>
    <w:rsid w:val="00A938CD"/>
    <w:rsid w:val="00A93CBE"/>
    <w:rsid w:val="00A93D0D"/>
    <w:rsid w:val="00A93D7A"/>
    <w:rsid w:val="00A93E03"/>
    <w:rsid w:val="00A94183"/>
    <w:rsid w:val="00A94188"/>
    <w:rsid w:val="00A941AC"/>
    <w:rsid w:val="00A942A6"/>
    <w:rsid w:val="00A94327"/>
    <w:rsid w:val="00A944FF"/>
    <w:rsid w:val="00A9455F"/>
    <w:rsid w:val="00A94590"/>
    <w:rsid w:val="00A94613"/>
    <w:rsid w:val="00A94633"/>
    <w:rsid w:val="00A9475B"/>
    <w:rsid w:val="00A94A88"/>
    <w:rsid w:val="00A94A99"/>
    <w:rsid w:val="00A94BD2"/>
    <w:rsid w:val="00A94EE5"/>
    <w:rsid w:val="00A94F24"/>
    <w:rsid w:val="00A94FDD"/>
    <w:rsid w:val="00A952EB"/>
    <w:rsid w:val="00A95472"/>
    <w:rsid w:val="00A95508"/>
    <w:rsid w:val="00A95663"/>
    <w:rsid w:val="00A9584A"/>
    <w:rsid w:val="00A959C3"/>
    <w:rsid w:val="00A95A19"/>
    <w:rsid w:val="00A95A4B"/>
    <w:rsid w:val="00A95A9B"/>
    <w:rsid w:val="00A95ED8"/>
    <w:rsid w:val="00A96107"/>
    <w:rsid w:val="00A96138"/>
    <w:rsid w:val="00A96169"/>
    <w:rsid w:val="00A96512"/>
    <w:rsid w:val="00A96747"/>
    <w:rsid w:val="00A9686D"/>
    <w:rsid w:val="00A96891"/>
    <w:rsid w:val="00A96BF3"/>
    <w:rsid w:val="00A96EB6"/>
    <w:rsid w:val="00A96F97"/>
    <w:rsid w:val="00A96FA4"/>
    <w:rsid w:val="00A97059"/>
    <w:rsid w:val="00A97084"/>
    <w:rsid w:val="00A971A5"/>
    <w:rsid w:val="00A971BD"/>
    <w:rsid w:val="00A9754E"/>
    <w:rsid w:val="00A97637"/>
    <w:rsid w:val="00A9777C"/>
    <w:rsid w:val="00A978B9"/>
    <w:rsid w:val="00A978D6"/>
    <w:rsid w:val="00A97971"/>
    <w:rsid w:val="00A97A5B"/>
    <w:rsid w:val="00A97EDF"/>
    <w:rsid w:val="00AA0122"/>
    <w:rsid w:val="00AA0368"/>
    <w:rsid w:val="00AA04FF"/>
    <w:rsid w:val="00AA05EA"/>
    <w:rsid w:val="00AA06D1"/>
    <w:rsid w:val="00AA077D"/>
    <w:rsid w:val="00AA08C7"/>
    <w:rsid w:val="00AA0918"/>
    <w:rsid w:val="00AA0A21"/>
    <w:rsid w:val="00AA0A29"/>
    <w:rsid w:val="00AA0BB2"/>
    <w:rsid w:val="00AA0BD4"/>
    <w:rsid w:val="00AA0BE9"/>
    <w:rsid w:val="00AA0C1B"/>
    <w:rsid w:val="00AA0D5F"/>
    <w:rsid w:val="00AA105F"/>
    <w:rsid w:val="00AA10DB"/>
    <w:rsid w:val="00AA11D9"/>
    <w:rsid w:val="00AA1275"/>
    <w:rsid w:val="00AA1324"/>
    <w:rsid w:val="00AA1326"/>
    <w:rsid w:val="00AA15FD"/>
    <w:rsid w:val="00AA178D"/>
    <w:rsid w:val="00AA1815"/>
    <w:rsid w:val="00AA1820"/>
    <w:rsid w:val="00AA1946"/>
    <w:rsid w:val="00AA19EB"/>
    <w:rsid w:val="00AA1AE6"/>
    <w:rsid w:val="00AA1B11"/>
    <w:rsid w:val="00AA1BCD"/>
    <w:rsid w:val="00AA1BE9"/>
    <w:rsid w:val="00AA20E3"/>
    <w:rsid w:val="00AA2167"/>
    <w:rsid w:val="00AA21C4"/>
    <w:rsid w:val="00AA22BF"/>
    <w:rsid w:val="00AA242F"/>
    <w:rsid w:val="00AA24E3"/>
    <w:rsid w:val="00AA251F"/>
    <w:rsid w:val="00AA255E"/>
    <w:rsid w:val="00AA2671"/>
    <w:rsid w:val="00AA278F"/>
    <w:rsid w:val="00AA27AF"/>
    <w:rsid w:val="00AA2DE3"/>
    <w:rsid w:val="00AA2E54"/>
    <w:rsid w:val="00AA2F80"/>
    <w:rsid w:val="00AA32A5"/>
    <w:rsid w:val="00AA34A0"/>
    <w:rsid w:val="00AA3512"/>
    <w:rsid w:val="00AA35C4"/>
    <w:rsid w:val="00AA37D1"/>
    <w:rsid w:val="00AA39B0"/>
    <w:rsid w:val="00AA3A67"/>
    <w:rsid w:val="00AA3BEE"/>
    <w:rsid w:val="00AA3DB1"/>
    <w:rsid w:val="00AA3F2B"/>
    <w:rsid w:val="00AA403C"/>
    <w:rsid w:val="00AA415D"/>
    <w:rsid w:val="00AA4478"/>
    <w:rsid w:val="00AA44F3"/>
    <w:rsid w:val="00AA46D3"/>
    <w:rsid w:val="00AA47C8"/>
    <w:rsid w:val="00AA4875"/>
    <w:rsid w:val="00AA494E"/>
    <w:rsid w:val="00AA49FD"/>
    <w:rsid w:val="00AA4A2B"/>
    <w:rsid w:val="00AA4D44"/>
    <w:rsid w:val="00AA4D85"/>
    <w:rsid w:val="00AA5410"/>
    <w:rsid w:val="00AA56AC"/>
    <w:rsid w:val="00AA572F"/>
    <w:rsid w:val="00AA59A9"/>
    <w:rsid w:val="00AA59D6"/>
    <w:rsid w:val="00AA5ABC"/>
    <w:rsid w:val="00AA5B95"/>
    <w:rsid w:val="00AA5B97"/>
    <w:rsid w:val="00AA5BDE"/>
    <w:rsid w:val="00AA5E8E"/>
    <w:rsid w:val="00AA60D7"/>
    <w:rsid w:val="00AA6288"/>
    <w:rsid w:val="00AA62B8"/>
    <w:rsid w:val="00AA641E"/>
    <w:rsid w:val="00AA6544"/>
    <w:rsid w:val="00AA656D"/>
    <w:rsid w:val="00AA67A7"/>
    <w:rsid w:val="00AA68FC"/>
    <w:rsid w:val="00AA6A31"/>
    <w:rsid w:val="00AA6B63"/>
    <w:rsid w:val="00AA6C2B"/>
    <w:rsid w:val="00AA6DE9"/>
    <w:rsid w:val="00AA7184"/>
    <w:rsid w:val="00AA71A2"/>
    <w:rsid w:val="00AA71E5"/>
    <w:rsid w:val="00AA71EA"/>
    <w:rsid w:val="00AA73A0"/>
    <w:rsid w:val="00AA743E"/>
    <w:rsid w:val="00AA752C"/>
    <w:rsid w:val="00AA7732"/>
    <w:rsid w:val="00AA77EC"/>
    <w:rsid w:val="00AA7860"/>
    <w:rsid w:val="00AA7C22"/>
    <w:rsid w:val="00AA7CFE"/>
    <w:rsid w:val="00AA7D90"/>
    <w:rsid w:val="00AA7E8C"/>
    <w:rsid w:val="00AB002E"/>
    <w:rsid w:val="00AB008D"/>
    <w:rsid w:val="00AB0298"/>
    <w:rsid w:val="00AB0453"/>
    <w:rsid w:val="00AB04CD"/>
    <w:rsid w:val="00AB0661"/>
    <w:rsid w:val="00AB09ED"/>
    <w:rsid w:val="00AB0B71"/>
    <w:rsid w:val="00AB0E75"/>
    <w:rsid w:val="00AB1038"/>
    <w:rsid w:val="00AB10A0"/>
    <w:rsid w:val="00AB132F"/>
    <w:rsid w:val="00AB1536"/>
    <w:rsid w:val="00AB15BA"/>
    <w:rsid w:val="00AB161D"/>
    <w:rsid w:val="00AB17D6"/>
    <w:rsid w:val="00AB1859"/>
    <w:rsid w:val="00AB18B2"/>
    <w:rsid w:val="00AB18C5"/>
    <w:rsid w:val="00AB196E"/>
    <w:rsid w:val="00AB19FD"/>
    <w:rsid w:val="00AB1B7F"/>
    <w:rsid w:val="00AB1ED1"/>
    <w:rsid w:val="00AB1FA9"/>
    <w:rsid w:val="00AB2008"/>
    <w:rsid w:val="00AB274C"/>
    <w:rsid w:val="00AB287F"/>
    <w:rsid w:val="00AB2A2E"/>
    <w:rsid w:val="00AB2A6E"/>
    <w:rsid w:val="00AB2A86"/>
    <w:rsid w:val="00AB2BC0"/>
    <w:rsid w:val="00AB2C7B"/>
    <w:rsid w:val="00AB2CF2"/>
    <w:rsid w:val="00AB2E24"/>
    <w:rsid w:val="00AB3152"/>
    <w:rsid w:val="00AB3189"/>
    <w:rsid w:val="00AB31EA"/>
    <w:rsid w:val="00AB3270"/>
    <w:rsid w:val="00AB33A5"/>
    <w:rsid w:val="00AB33DF"/>
    <w:rsid w:val="00AB343D"/>
    <w:rsid w:val="00AB3498"/>
    <w:rsid w:val="00AB35C4"/>
    <w:rsid w:val="00AB365F"/>
    <w:rsid w:val="00AB367A"/>
    <w:rsid w:val="00AB36C1"/>
    <w:rsid w:val="00AB3782"/>
    <w:rsid w:val="00AB3B28"/>
    <w:rsid w:val="00AB3F11"/>
    <w:rsid w:val="00AB3F25"/>
    <w:rsid w:val="00AB402D"/>
    <w:rsid w:val="00AB4463"/>
    <w:rsid w:val="00AB48BC"/>
    <w:rsid w:val="00AB4992"/>
    <w:rsid w:val="00AB4A60"/>
    <w:rsid w:val="00AB4ABD"/>
    <w:rsid w:val="00AB4B82"/>
    <w:rsid w:val="00AB4B86"/>
    <w:rsid w:val="00AB4E0E"/>
    <w:rsid w:val="00AB5127"/>
    <w:rsid w:val="00AB523F"/>
    <w:rsid w:val="00AB5258"/>
    <w:rsid w:val="00AB555E"/>
    <w:rsid w:val="00AB55A1"/>
    <w:rsid w:val="00AB569A"/>
    <w:rsid w:val="00AB56AD"/>
    <w:rsid w:val="00AB5813"/>
    <w:rsid w:val="00AB58C2"/>
    <w:rsid w:val="00AB5B6C"/>
    <w:rsid w:val="00AB5CB3"/>
    <w:rsid w:val="00AB5D11"/>
    <w:rsid w:val="00AB5D39"/>
    <w:rsid w:val="00AB5E39"/>
    <w:rsid w:val="00AB603F"/>
    <w:rsid w:val="00AB6042"/>
    <w:rsid w:val="00AB624B"/>
    <w:rsid w:val="00AB626E"/>
    <w:rsid w:val="00AB663B"/>
    <w:rsid w:val="00AB6778"/>
    <w:rsid w:val="00AB67A8"/>
    <w:rsid w:val="00AB67A9"/>
    <w:rsid w:val="00AB6859"/>
    <w:rsid w:val="00AB69E4"/>
    <w:rsid w:val="00AB6A17"/>
    <w:rsid w:val="00AB6AC0"/>
    <w:rsid w:val="00AB6DF8"/>
    <w:rsid w:val="00AB6E15"/>
    <w:rsid w:val="00AB6F67"/>
    <w:rsid w:val="00AB6FF1"/>
    <w:rsid w:val="00AB7108"/>
    <w:rsid w:val="00AB7199"/>
    <w:rsid w:val="00AB71F0"/>
    <w:rsid w:val="00AB7332"/>
    <w:rsid w:val="00AB7362"/>
    <w:rsid w:val="00AB776B"/>
    <w:rsid w:val="00AB78B1"/>
    <w:rsid w:val="00AB7982"/>
    <w:rsid w:val="00AB79CF"/>
    <w:rsid w:val="00AB7A1B"/>
    <w:rsid w:val="00AB7BEE"/>
    <w:rsid w:val="00AB7CC7"/>
    <w:rsid w:val="00AB7E23"/>
    <w:rsid w:val="00AC00C9"/>
    <w:rsid w:val="00AC0273"/>
    <w:rsid w:val="00AC0366"/>
    <w:rsid w:val="00AC048F"/>
    <w:rsid w:val="00AC0667"/>
    <w:rsid w:val="00AC07C0"/>
    <w:rsid w:val="00AC0A29"/>
    <w:rsid w:val="00AC0B20"/>
    <w:rsid w:val="00AC10BA"/>
    <w:rsid w:val="00AC10DB"/>
    <w:rsid w:val="00AC11FB"/>
    <w:rsid w:val="00AC14E2"/>
    <w:rsid w:val="00AC15AB"/>
    <w:rsid w:val="00AC16E1"/>
    <w:rsid w:val="00AC17AB"/>
    <w:rsid w:val="00AC1817"/>
    <w:rsid w:val="00AC181C"/>
    <w:rsid w:val="00AC1855"/>
    <w:rsid w:val="00AC1D5C"/>
    <w:rsid w:val="00AC1F29"/>
    <w:rsid w:val="00AC1FD5"/>
    <w:rsid w:val="00AC20F8"/>
    <w:rsid w:val="00AC2192"/>
    <w:rsid w:val="00AC21B8"/>
    <w:rsid w:val="00AC22A7"/>
    <w:rsid w:val="00AC233C"/>
    <w:rsid w:val="00AC23A5"/>
    <w:rsid w:val="00AC254A"/>
    <w:rsid w:val="00AC2652"/>
    <w:rsid w:val="00AC29F3"/>
    <w:rsid w:val="00AC2BEA"/>
    <w:rsid w:val="00AC2D58"/>
    <w:rsid w:val="00AC2D75"/>
    <w:rsid w:val="00AC30B9"/>
    <w:rsid w:val="00AC3271"/>
    <w:rsid w:val="00AC3319"/>
    <w:rsid w:val="00AC3404"/>
    <w:rsid w:val="00AC3467"/>
    <w:rsid w:val="00AC37D1"/>
    <w:rsid w:val="00AC385E"/>
    <w:rsid w:val="00AC3862"/>
    <w:rsid w:val="00AC392A"/>
    <w:rsid w:val="00AC397F"/>
    <w:rsid w:val="00AC3B7B"/>
    <w:rsid w:val="00AC3F9A"/>
    <w:rsid w:val="00AC430D"/>
    <w:rsid w:val="00AC4364"/>
    <w:rsid w:val="00AC44C4"/>
    <w:rsid w:val="00AC4A2E"/>
    <w:rsid w:val="00AC4CB4"/>
    <w:rsid w:val="00AC4DAF"/>
    <w:rsid w:val="00AC4DF6"/>
    <w:rsid w:val="00AC5081"/>
    <w:rsid w:val="00AC5346"/>
    <w:rsid w:val="00AC5775"/>
    <w:rsid w:val="00AC5AA5"/>
    <w:rsid w:val="00AC5ABA"/>
    <w:rsid w:val="00AC5B13"/>
    <w:rsid w:val="00AC5BB2"/>
    <w:rsid w:val="00AC5BB4"/>
    <w:rsid w:val="00AC5C63"/>
    <w:rsid w:val="00AC5E72"/>
    <w:rsid w:val="00AC6070"/>
    <w:rsid w:val="00AC6110"/>
    <w:rsid w:val="00AC625A"/>
    <w:rsid w:val="00AC63AC"/>
    <w:rsid w:val="00AC6439"/>
    <w:rsid w:val="00AC676A"/>
    <w:rsid w:val="00AC6770"/>
    <w:rsid w:val="00AC681C"/>
    <w:rsid w:val="00AC69CB"/>
    <w:rsid w:val="00AC6B25"/>
    <w:rsid w:val="00AC6C0A"/>
    <w:rsid w:val="00AC6CB7"/>
    <w:rsid w:val="00AC6E12"/>
    <w:rsid w:val="00AC721E"/>
    <w:rsid w:val="00AC73FA"/>
    <w:rsid w:val="00AC75FA"/>
    <w:rsid w:val="00AC7900"/>
    <w:rsid w:val="00AC79EB"/>
    <w:rsid w:val="00AC7BA5"/>
    <w:rsid w:val="00AC7BF1"/>
    <w:rsid w:val="00AC7C45"/>
    <w:rsid w:val="00AC7E77"/>
    <w:rsid w:val="00AC7F51"/>
    <w:rsid w:val="00AD0179"/>
    <w:rsid w:val="00AD03E0"/>
    <w:rsid w:val="00AD0586"/>
    <w:rsid w:val="00AD06E0"/>
    <w:rsid w:val="00AD08B4"/>
    <w:rsid w:val="00AD08DA"/>
    <w:rsid w:val="00AD0985"/>
    <w:rsid w:val="00AD0B2B"/>
    <w:rsid w:val="00AD0BCB"/>
    <w:rsid w:val="00AD0CB0"/>
    <w:rsid w:val="00AD0D66"/>
    <w:rsid w:val="00AD1024"/>
    <w:rsid w:val="00AD132B"/>
    <w:rsid w:val="00AD1371"/>
    <w:rsid w:val="00AD13A3"/>
    <w:rsid w:val="00AD1508"/>
    <w:rsid w:val="00AD1576"/>
    <w:rsid w:val="00AD1637"/>
    <w:rsid w:val="00AD163D"/>
    <w:rsid w:val="00AD1967"/>
    <w:rsid w:val="00AD19C9"/>
    <w:rsid w:val="00AD1A5D"/>
    <w:rsid w:val="00AD1AEE"/>
    <w:rsid w:val="00AD1D14"/>
    <w:rsid w:val="00AD1F91"/>
    <w:rsid w:val="00AD2083"/>
    <w:rsid w:val="00AD21B0"/>
    <w:rsid w:val="00AD21EC"/>
    <w:rsid w:val="00AD2244"/>
    <w:rsid w:val="00AD29CE"/>
    <w:rsid w:val="00AD29F8"/>
    <w:rsid w:val="00AD2EE5"/>
    <w:rsid w:val="00AD2F16"/>
    <w:rsid w:val="00AD3201"/>
    <w:rsid w:val="00AD3203"/>
    <w:rsid w:val="00AD339C"/>
    <w:rsid w:val="00AD349A"/>
    <w:rsid w:val="00AD34AA"/>
    <w:rsid w:val="00AD3675"/>
    <w:rsid w:val="00AD3752"/>
    <w:rsid w:val="00AD3918"/>
    <w:rsid w:val="00AD3935"/>
    <w:rsid w:val="00AD39D9"/>
    <w:rsid w:val="00AD3A80"/>
    <w:rsid w:val="00AD3DF6"/>
    <w:rsid w:val="00AD4095"/>
    <w:rsid w:val="00AD4AF8"/>
    <w:rsid w:val="00AD4EE6"/>
    <w:rsid w:val="00AD52DF"/>
    <w:rsid w:val="00AD55F4"/>
    <w:rsid w:val="00AD5624"/>
    <w:rsid w:val="00AD568E"/>
    <w:rsid w:val="00AD56CB"/>
    <w:rsid w:val="00AD59FC"/>
    <w:rsid w:val="00AD5A12"/>
    <w:rsid w:val="00AD5BA9"/>
    <w:rsid w:val="00AD5D1C"/>
    <w:rsid w:val="00AD5FA7"/>
    <w:rsid w:val="00AD6576"/>
    <w:rsid w:val="00AD657F"/>
    <w:rsid w:val="00AD6781"/>
    <w:rsid w:val="00AD689E"/>
    <w:rsid w:val="00AD692A"/>
    <w:rsid w:val="00AD6959"/>
    <w:rsid w:val="00AD69CF"/>
    <w:rsid w:val="00AD6AD2"/>
    <w:rsid w:val="00AD6C60"/>
    <w:rsid w:val="00AD6E7C"/>
    <w:rsid w:val="00AD6FB1"/>
    <w:rsid w:val="00AD70E2"/>
    <w:rsid w:val="00AD7191"/>
    <w:rsid w:val="00AD71A9"/>
    <w:rsid w:val="00AD71BE"/>
    <w:rsid w:val="00AD740A"/>
    <w:rsid w:val="00AD74B0"/>
    <w:rsid w:val="00AD77B1"/>
    <w:rsid w:val="00AD77FD"/>
    <w:rsid w:val="00AD7B33"/>
    <w:rsid w:val="00AD7B95"/>
    <w:rsid w:val="00AD7D74"/>
    <w:rsid w:val="00AD7DCF"/>
    <w:rsid w:val="00AD7EA3"/>
    <w:rsid w:val="00AE007C"/>
    <w:rsid w:val="00AE01A0"/>
    <w:rsid w:val="00AE0355"/>
    <w:rsid w:val="00AE03BE"/>
    <w:rsid w:val="00AE0456"/>
    <w:rsid w:val="00AE0681"/>
    <w:rsid w:val="00AE0765"/>
    <w:rsid w:val="00AE0841"/>
    <w:rsid w:val="00AE08B2"/>
    <w:rsid w:val="00AE08DE"/>
    <w:rsid w:val="00AE09EB"/>
    <w:rsid w:val="00AE09FE"/>
    <w:rsid w:val="00AE0AEB"/>
    <w:rsid w:val="00AE0B12"/>
    <w:rsid w:val="00AE0C23"/>
    <w:rsid w:val="00AE0D25"/>
    <w:rsid w:val="00AE0D93"/>
    <w:rsid w:val="00AE0DEA"/>
    <w:rsid w:val="00AE0E6C"/>
    <w:rsid w:val="00AE0E8A"/>
    <w:rsid w:val="00AE0E95"/>
    <w:rsid w:val="00AE14C9"/>
    <w:rsid w:val="00AE17B3"/>
    <w:rsid w:val="00AE188C"/>
    <w:rsid w:val="00AE193B"/>
    <w:rsid w:val="00AE1C6C"/>
    <w:rsid w:val="00AE1D24"/>
    <w:rsid w:val="00AE1D56"/>
    <w:rsid w:val="00AE1D84"/>
    <w:rsid w:val="00AE213F"/>
    <w:rsid w:val="00AE22DD"/>
    <w:rsid w:val="00AE26E6"/>
    <w:rsid w:val="00AE270B"/>
    <w:rsid w:val="00AE28FD"/>
    <w:rsid w:val="00AE2A21"/>
    <w:rsid w:val="00AE2C1A"/>
    <w:rsid w:val="00AE2E0D"/>
    <w:rsid w:val="00AE2FF3"/>
    <w:rsid w:val="00AE3050"/>
    <w:rsid w:val="00AE3171"/>
    <w:rsid w:val="00AE3278"/>
    <w:rsid w:val="00AE35BF"/>
    <w:rsid w:val="00AE38AC"/>
    <w:rsid w:val="00AE3C68"/>
    <w:rsid w:val="00AE3C9C"/>
    <w:rsid w:val="00AE3D55"/>
    <w:rsid w:val="00AE3D66"/>
    <w:rsid w:val="00AE3DEF"/>
    <w:rsid w:val="00AE3DF2"/>
    <w:rsid w:val="00AE3E78"/>
    <w:rsid w:val="00AE3F23"/>
    <w:rsid w:val="00AE3F7C"/>
    <w:rsid w:val="00AE40D6"/>
    <w:rsid w:val="00AE413E"/>
    <w:rsid w:val="00AE43F5"/>
    <w:rsid w:val="00AE452D"/>
    <w:rsid w:val="00AE4682"/>
    <w:rsid w:val="00AE469F"/>
    <w:rsid w:val="00AE473E"/>
    <w:rsid w:val="00AE4890"/>
    <w:rsid w:val="00AE48DA"/>
    <w:rsid w:val="00AE4908"/>
    <w:rsid w:val="00AE4A20"/>
    <w:rsid w:val="00AE4B24"/>
    <w:rsid w:val="00AE4E07"/>
    <w:rsid w:val="00AE4E61"/>
    <w:rsid w:val="00AE5215"/>
    <w:rsid w:val="00AE529D"/>
    <w:rsid w:val="00AE52B9"/>
    <w:rsid w:val="00AE553A"/>
    <w:rsid w:val="00AE5559"/>
    <w:rsid w:val="00AE5641"/>
    <w:rsid w:val="00AE58FD"/>
    <w:rsid w:val="00AE5954"/>
    <w:rsid w:val="00AE5992"/>
    <w:rsid w:val="00AE59A1"/>
    <w:rsid w:val="00AE5ACF"/>
    <w:rsid w:val="00AE5AFA"/>
    <w:rsid w:val="00AE5BBB"/>
    <w:rsid w:val="00AE5C6C"/>
    <w:rsid w:val="00AE5DD8"/>
    <w:rsid w:val="00AE5E3F"/>
    <w:rsid w:val="00AE5F15"/>
    <w:rsid w:val="00AE5F29"/>
    <w:rsid w:val="00AE6130"/>
    <w:rsid w:val="00AE61F5"/>
    <w:rsid w:val="00AE64EC"/>
    <w:rsid w:val="00AE65CA"/>
    <w:rsid w:val="00AE674F"/>
    <w:rsid w:val="00AE681A"/>
    <w:rsid w:val="00AE6904"/>
    <w:rsid w:val="00AE69B1"/>
    <w:rsid w:val="00AE69BF"/>
    <w:rsid w:val="00AE6A9A"/>
    <w:rsid w:val="00AE6BD9"/>
    <w:rsid w:val="00AE6DE3"/>
    <w:rsid w:val="00AE6EF8"/>
    <w:rsid w:val="00AE6FDA"/>
    <w:rsid w:val="00AE6FF6"/>
    <w:rsid w:val="00AE73BB"/>
    <w:rsid w:val="00AE7474"/>
    <w:rsid w:val="00AE748A"/>
    <w:rsid w:val="00AE7637"/>
    <w:rsid w:val="00AE768E"/>
    <w:rsid w:val="00AE775C"/>
    <w:rsid w:val="00AE78C4"/>
    <w:rsid w:val="00AE78DF"/>
    <w:rsid w:val="00AE7964"/>
    <w:rsid w:val="00AE7AF3"/>
    <w:rsid w:val="00AE7D7C"/>
    <w:rsid w:val="00AE7E57"/>
    <w:rsid w:val="00AF00EA"/>
    <w:rsid w:val="00AF01A7"/>
    <w:rsid w:val="00AF033C"/>
    <w:rsid w:val="00AF03E6"/>
    <w:rsid w:val="00AF05A9"/>
    <w:rsid w:val="00AF05DA"/>
    <w:rsid w:val="00AF078F"/>
    <w:rsid w:val="00AF0820"/>
    <w:rsid w:val="00AF0855"/>
    <w:rsid w:val="00AF0AAF"/>
    <w:rsid w:val="00AF0ADC"/>
    <w:rsid w:val="00AF0B8B"/>
    <w:rsid w:val="00AF143F"/>
    <w:rsid w:val="00AF1703"/>
    <w:rsid w:val="00AF180B"/>
    <w:rsid w:val="00AF1855"/>
    <w:rsid w:val="00AF1BFA"/>
    <w:rsid w:val="00AF1C4A"/>
    <w:rsid w:val="00AF1DCB"/>
    <w:rsid w:val="00AF1FB7"/>
    <w:rsid w:val="00AF1FBD"/>
    <w:rsid w:val="00AF20BA"/>
    <w:rsid w:val="00AF21CF"/>
    <w:rsid w:val="00AF2276"/>
    <w:rsid w:val="00AF276C"/>
    <w:rsid w:val="00AF2784"/>
    <w:rsid w:val="00AF2BF5"/>
    <w:rsid w:val="00AF2D19"/>
    <w:rsid w:val="00AF2D64"/>
    <w:rsid w:val="00AF2F63"/>
    <w:rsid w:val="00AF3076"/>
    <w:rsid w:val="00AF32A7"/>
    <w:rsid w:val="00AF340E"/>
    <w:rsid w:val="00AF3418"/>
    <w:rsid w:val="00AF34EE"/>
    <w:rsid w:val="00AF3763"/>
    <w:rsid w:val="00AF395C"/>
    <w:rsid w:val="00AF39EA"/>
    <w:rsid w:val="00AF3A5D"/>
    <w:rsid w:val="00AF3A9F"/>
    <w:rsid w:val="00AF3AAF"/>
    <w:rsid w:val="00AF3ABD"/>
    <w:rsid w:val="00AF3CC3"/>
    <w:rsid w:val="00AF3F23"/>
    <w:rsid w:val="00AF40DA"/>
    <w:rsid w:val="00AF4108"/>
    <w:rsid w:val="00AF4150"/>
    <w:rsid w:val="00AF42DA"/>
    <w:rsid w:val="00AF438D"/>
    <w:rsid w:val="00AF4692"/>
    <w:rsid w:val="00AF4705"/>
    <w:rsid w:val="00AF473C"/>
    <w:rsid w:val="00AF4839"/>
    <w:rsid w:val="00AF48F2"/>
    <w:rsid w:val="00AF4C7C"/>
    <w:rsid w:val="00AF4F38"/>
    <w:rsid w:val="00AF5050"/>
    <w:rsid w:val="00AF536B"/>
    <w:rsid w:val="00AF53C4"/>
    <w:rsid w:val="00AF5557"/>
    <w:rsid w:val="00AF55D4"/>
    <w:rsid w:val="00AF57E8"/>
    <w:rsid w:val="00AF5AF5"/>
    <w:rsid w:val="00AF5EC4"/>
    <w:rsid w:val="00AF602A"/>
    <w:rsid w:val="00AF61F5"/>
    <w:rsid w:val="00AF6361"/>
    <w:rsid w:val="00AF65DB"/>
    <w:rsid w:val="00AF66BB"/>
    <w:rsid w:val="00AF6842"/>
    <w:rsid w:val="00AF69E4"/>
    <w:rsid w:val="00AF6C34"/>
    <w:rsid w:val="00AF6CC2"/>
    <w:rsid w:val="00AF6D49"/>
    <w:rsid w:val="00AF6E9A"/>
    <w:rsid w:val="00AF707C"/>
    <w:rsid w:val="00AF7164"/>
    <w:rsid w:val="00AF7345"/>
    <w:rsid w:val="00AF739F"/>
    <w:rsid w:val="00AF771D"/>
    <w:rsid w:val="00AF7936"/>
    <w:rsid w:val="00AF7A40"/>
    <w:rsid w:val="00AF7FB7"/>
    <w:rsid w:val="00B00001"/>
    <w:rsid w:val="00B000EA"/>
    <w:rsid w:val="00B0015D"/>
    <w:rsid w:val="00B00182"/>
    <w:rsid w:val="00B00296"/>
    <w:rsid w:val="00B006B2"/>
    <w:rsid w:val="00B0079A"/>
    <w:rsid w:val="00B00953"/>
    <w:rsid w:val="00B009CA"/>
    <w:rsid w:val="00B00B21"/>
    <w:rsid w:val="00B00D7B"/>
    <w:rsid w:val="00B00E84"/>
    <w:rsid w:val="00B0119F"/>
    <w:rsid w:val="00B012E8"/>
    <w:rsid w:val="00B01751"/>
    <w:rsid w:val="00B017A1"/>
    <w:rsid w:val="00B01D91"/>
    <w:rsid w:val="00B01E3C"/>
    <w:rsid w:val="00B01FB7"/>
    <w:rsid w:val="00B0229B"/>
    <w:rsid w:val="00B022D4"/>
    <w:rsid w:val="00B023A7"/>
    <w:rsid w:val="00B0242D"/>
    <w:rsid w:val="00B02532"/>
    <w:rsid w:val="00B025D6"/>
    <w:rsid w:val="00B0282E"/>
    <w:rsid w:val="00B02AF8"/>
    <w:rsid w:val="00B02C6B"/>
    <w:rsid w:val="00B02CCF"/>
    <w:rsid w:val="00B02DA1"/>
    <w:rsid w:val="00B03024"/>
    <w:rsid w:val="00B032AB"/>
    <w:rsid w:val="00B03389"/>
    <w:rsid w:val="00B03440"/>
    <w:rsid w:val="00B0347C"/>
    <w:rsid w:val="00B03601"/>
    <w:rsid w:val="00B03852"/>
    <w:rsid w:val="00B03881"/>
    <w:rsid w:val="00B03DF8"/>
    <w:rsid w:val="00B04089"/>
    <w:rsid w:val="00B04131"/>
    <w:rsid w:val="00B04264"/>
    <w:rsid w:val="00B044E0"/>
    <w:rsid w:val="00B047C8"/>
    <w:rsid w:val="00B047F1"/>
    <w:rsid w:val="00B04862"/>
    <w:rsid w:val="00B048CE"/>
    <w:rsid w:val="00B04C28"/>
    <w:rsid w:val="00B04FBA"/>
    <w:rsid w:val="00B052E8"/>
    <w:rsid w:val="00B054F9"/>
    <w:rsid w:val="00B0585D"/>
    <w:rsid w:val="00B05926"/>
    <w:rsid w:val="00B0594B"/>
    <w:rsid w:val="00B0596E"/>
    <w:rsid w:val="00B05CB1"/>
    <w:rsid w:val="00B05D86"/>
    <w:rsid w:val="00B05E22"/>
    <w:rsid w:val="00B05E80"/>
    <w:rsid w:val="00B05F30"/>
    <w:rsid w:val="00B06069"/>
    <w:rsid w:val="00B060B7"/>
    <w:rsid w:val="00B06181"/>
    <w:rsid w:val="00B061B7"/>
    <w:rsid w:val="00B0640A"/>
    <w:rsid w:val="00B0663E"/>
    <w:rsid w:val="00B067BC"/>
    <w:rsid w:val="00B0681C"/>
    <w:rsid w:val="00B068C4"/>
    <w:rsid w:val="00B06ADE"/>
    <w:rsid w:val="00B06B52"/>
    <w:rsid w:val="00B06B64"/>
    <w:rsid w:val="00B073AC"/>
    <w:rsid w:val="00B07565"/>
    <w:rsid w:val="00B07616"/>
    <w:rsid w:val="00B07640"/>
    <w:rsid w:val="00B077CA"/>
    <w:rsid w:val="00B07C97"/>
    <w:rsid w:val="00B07CDA"/>
    <w:rsid w:val="00B07CF2"/>
    <w:rsid w:val="00B07DFD"/>
    <w:rsid w:val="00B07F7B"/>
    <w:rsid w:val="00B10032"/>
    <w:rsid w:val="00B101D4"/>
    <w:rsid w:val="00B101E7"/>
    <w:rsid w:val="00B10226"/>
    <w:rsid w:val="00B103E2"/>
    <w:rsid w:val="00B10632"/>
    <w:rsid w:val="00B1065A"/>
    <w:rsid w:val="00B1065C"/>
    <w:rsid w:val="00B1076E"/>
    <w:rsid w:val="00B10992"/>
    <w:rsid w:val="00B10A91"/>
    <w:rsid w:val="00B10B5F"/>
    <w:rsid w:val="00B10B9A"/>
    <w:rsid w:val="00B10BA1"/>
    <w:rsid w:val="00B10C48"/>
    <w:rsid w:val="00B10C8D"/>
    <w:rsid w:val="00B10EC1"/>
    <w:rsid w:val="00B11130"/>
    <w:rsid w:val="00B11179"/>
    <w:rsid w:val="00B113DF"/>
    <w:rsid w:val="00B1142F"/>
    <w:rsid w:val="00B1144E"/>
    <w:rsid w:val="00B11841"/>
    <w:rsid w:val="00B11857"/>
    <w:rsid w:val="00B118B6"/>
    <w:rsid w:val="00B119CD"/>
    <w:rsid w:val="00B11A2B"/>
    <w:rsid w:val="00B11B8C"/>
    <w:rsid w:val="00B11B95"/>
    <w:rsid w:val="00B11FA7"/>
    <w:rsid w:val="00B1291B"/>
    <w:rsid w:val="00B1299E"/>
    <w:rsid w:val="00B12A64"/>
    <w:rsid w:val="00B12B1E"/>
    <w:rsid w:val="00B12BB1"/>
    <w:rsid w:val="00B12BEF"/>
    <w:rsid w:val="00B12F17"/>
    <w:rsid w:val="00B13028"/>
    <w:rsid w:val="00B132A0"/>
    <w:rsid w:val="00B1331A"/>
    <w:rsid w:val="00B1350C"/>
    <w:rsid w:val="00B135CB"/>
    <w:rsid w:val="00B13643"/>
    <w:rsid w:val="00B136C1"/>
    <w:rsid w:val="00B136EA"/>
    <w:rsid w:val="00B13805"/>
    <w:rsid w:val="00B1385D"/>
    <w:rsid w:val="00B13AC6"/>
    <w:rsid w:val="00B13DF2"/>
    <w:rsid w:val="00B13E79"/>
    <w:rsid w:val="00B14068"/>
    <w:rsid w:val="00B140D9"/>
    <w:rsid w:val="00B1441B"/>
    <w:rsid w:val="00B14434"/>
    <w:rsid w:val="00B14458"/>
    <w:rsid w:val="00B14496"/>
    <w:rsid w:val="00B146E2"/>
    <w:rsid w:val="00B146EE"/>
    <w:rsid w:val="00B14715"/>
    <w:rsid w:val="00B1486B"/>
    <w:rsid w:val="00B14874"/>
    <w:rsid w:val="00B1497E"/>
    <w:rsid w:val="00B14989"/>
    <w:rsid w:val="00B1499D"/>
    <w:rsid w:val="00B14B18"/>
    <w:rsid w:val="00B14B61"/>
    <w:rsid w:val="00B14D44"/>
    <w:rsid w:val="00B14E2E"/>
    <w:rsid w:val="00B14E67"/>
    <w:rsid w:val="00B150F2"/>
    <w:rsid w:val="00B15105"/>
    <w:rsid w:val="00B15691"/>
    <w:rsid w:val="00B156CC"/>
    <w:rsid w:val="00B1570F"/>
    <w:rsid w:val="00B15792"/>
    <w:rsid w:val="00B158A4"/>
    <w:rsid w:val="00B15B69"/>
    <w:rsid w:val="00B15C70"/>
    <w:rsid w:val="00B15DCA"/>
    <w:rsid w:val="00B161EE"/>
    <w:rsid w:val="00B1622A"/>
    <w:rsid w:val="00B16585"/>
    <w:rsid w:val="00B1662C"/>
    <w:rsid w:val="00B169E3"/>
    <w:rsid w:val="00B16C90"/>
    <w:rsid w:val="00B1762F"/>
    <w:rsid w:val="00B1785E"/>
    <w:rsid w:val="00B178BB"/>
    <w:rsid w:val="00B1797B"/>
    <w:rsid w:val="00B1799D"/>
    <w:rsid w:val="00B17A11"/>
    <w:rsid w:val="00B201AB"/>
    <w:rsid w:val="00B20242"/>
    <w:rsid w:val="00B20326"/>
    <w:rsid w:val="00B203E5"/>
    <w:rsid w:val="00B20454"/>
    <w:rsid w:val="00B20554"/>
    <w:rsid w:val="00B206A4"/>
    <w:rsid w:val="00B20825"/>
    <w:rsid w:val="00B208CC"/>
    <w:rsid w:val="00B209FB"/>
    <w:rsid w:val="00B20B45"/>
    <w:rsid w:val="00B20B47"/>
    <w:rsid w:val="00B20D26"/>
    <w:rsid w:val="00B20DDF"/>
    <w:rsid w:val="00B21195"/>
    <w:rsid w:val="00B211CE"/>
    <w:rsid w:val="00B211F8"/>
    <w:rsid w:val="00B21268"/>
    <w:rsid w:val="00B2127C"/>
    <w:rsid w:val="00B21410"/>
    <w:rsid w:val="00B21466"/>
    <w:rsid w:val="00B21A73"/>
    <w:rsid w:val="00B21CC2"/>
    <w:rsid w:val="00B220F0"/>
    <w:rsid w:val="00B221E9"/>
    <w:rsid w:val="00B22615"/>
    <w:rsid w:val="00B2299E"/>
    <w:rsid w:val="00B229AC"/>
    <w:rsid w:val="00B229DF"/>
    <w:rsid w:val="00B22BBF"/>
    <w:rsid w:val="00B2304F"/>
    <w:rsid w:val="00B2327F"/>
    <w:rsid w:val="00B2375B"/>
    <w:rsid w:val="00B237E8"/>
    <w:rsid w:val="00B23812"/>
    <w:rsid w:val="00B23A35"/>
    <w:rsid w:val="00B23BC0"/>
    <w:rsid w:val="00B23E36"/>
    <w:rsid w:val="00B24261"/>
    <w:rsid w:val="00B24419"/>
    <w:rsid w:val="00B245CC"/>
    <w:rsid w:val="00B247C1"/>
    <w:rsid w:val="00B248FD"/>
    <w:rsid w:val="00B24921"/>
    <w:rsid w:val="00B249F6"/>
    <w:rsid w:val="00B24AF0"/>
    <w:rsid w:val="00B24CBA"/>
    <w:rsid w:val="00B24D6A"/>
    <w:rsid w:val="00B24E5A"/>
    <w:rsid w:val="00B24FB8"/>
    <w:rsid w:val="00B24FD6"/>
    <w:rsid w:val="00B2532B"/>
    <w:rsid w:val="00B2542E"/>
    <w:rsid w:val="00B25491"/>
    <w:rsid w:val="00B255D6"/>
    <w:rsid w:val="00B257FC"/>
    <w:rsid w:val="00B258BB"/>
    <w:rsid w:val="00B258FF"/>
    <w:rsid w:val="00B259B7"/>
    <w:rsid w:val="00B25AA6"/>
    <w:rsid w:val="00B25C02"/>
    <w:rsid w:val="00B25C41"/>
    <w:rsid w:val="00B25D28"/>
    <w:rsid w:val="00B25DD9"/>
    <w:rsid w:val="00B25F13"/>
    <w:rsid w:val="00B2600C"/>
    <w:rsid w:val="00B26048"/>
    <w:rsid w:val="00B2611B"/>
    <w:rsid w:val="00B2633B"/>
    <w:rsid w:val="00B26646"/>
    <w:rsid w:val="00B26939"/>
    <w:rsid w:val="00B26973"/>
    <w:rsid w:val="00B26E30"/>
    <w:rsid w:val="00B2772B"/>
    <w:rsid w:val="00B27B57"/>
    <w:rsid w:val="00B27BAB"/>
    <w:rsid w:val="00B27C81"/>
    <w:rsid w:val="00B27F67"/>
    <w:rsid w:val="00B27FAD"/>
    <w:rsid w:val="00B3021F"/>
    <w:rsid w:val="00B30292"/>
    <w:rsid w:val="00B302C7"/>
    <w:rsid w:val="00B3032D"/>
    <w:rsid w:val="00B303FA"/>
    <w:rsid w:val="00B304BA"/>
    <w:rsid w:val="00B30518"/>
    <w:rsid w:val="00B30563"/>
    <w:rsid w:val="00B3062D"/>
    <w:rsid w:val="00B30770"/>
    <w:rsid w:val="00B30861"/>
    <w:rsid w:val="00B3091F"/>
    <w:rsid w:val="00B309D1"/>
    <w:rsid w:val="00B30BC8"/>
    <w:rsid w:val="00B30D6D"/>
    <w:rsid w:val="00B30DE7"/>
    <w:rsid w:val="00B30DED"/>
    <w:rsid w:val="00B30E2E"/>
    <w:rsid w:val="00B3127A"/>
    <w:rsid w:val="00B3137F"/>
    <w:rsid w:val="00B313A1"/>
    <w:rsid w:val="00B313AF"/>
    <w:rsid w:val="00B31473"/>
    <w:rsid w:val="00B319C2"/>
    <w:rsid w:val="00B31B38"/>
    <w:rsid w:val="00B31C17"/>
    <w:rsid w:val="00B31C39"/>
    <w:rsid w:val="00B31CE4"/>
    <w:rsid w:val="00B31D9E"/>
    <w:rsid w:val="00B3210E"/>
    <w:rsid w:val="00B323E9"/>
    <w:rsid w:val="00B3248A"/>
    <w:rsid w:val="00B32551"/>
    <w:rsid w:val="00B327B9"/>
    <w:rsid w:val="00B3286D"/>
    <w:rsid w:val="00B32AD5"/>
    <w:rsid w:val="00B32B42"/>
    <w:rsid w:val="00B32BAE"/>
    <w:rsid w:val="00B32BD6"/>
    <w:rsid w:val="00B32C8D"/>
    <w:rsid w:val="00B32C98"/>
    <w:rsid w:val="00B32E69"/>
    <w:rsid w:val="00B32EC5"/>
    <w:rsid w:val="00B3323B"/>
    <w:rsid w:val="00B33246"/>
    <w:rsid w:val="00B33638"/>
    <w:rsid w:val="00B33798"/>
    <w:rsid w:val="00B337FA"/>
    <w:rsid w:val="00B33ADB"/>
    <w:rsid w:val="00B33B3A"/>
    <w:rsid w:val="00B33B8B"/>
    <w:rsid w:val="00B33C48"/>
    <w:rsid w:val="00B33F16"/>
    <w:rsid w:val="00B33FFF"/>
    <w:rsid w:val="00B34406"/>
    <w:rsid w:val="00B3451C"/>
    <w:rsid w:val="00B34558"/>
    <w:rsid w:val="00B34641"/>
    <w:rsid w:val="00B34649"/>
    <w:rsid w:val="00B3464B"/>
    <w:rsid w:val="00B34788"/>
    <w:rsid w:val="00B349B1"/>
    <w:rsid w:val="00B34A3C"/>
    <w:rsid w:val="00B34A51"/>
    <w:rsid w:val="00B34C9C"/>
    <w:rsid w:val="00B34D07"/>
    <w:rsid w:val="00B34F33"/>
    <w:rsid w:val="00B34FE9"/>
    <w:rsid w:val="00B3503A"/>
    <w:rsid w:val="00B35210"/>
    <w:rsid w:val="00B35229"/>
    <w:rsid w:val="00B35319"/>
    <w:rsid w:val="00B35473"/>
    <w:rsid w:val="00B357A1"/>
    <w:rsid w:val="00B357C2"/>
    <w:rsid w:val="00B35973"/>
    <w:rsid w:val="00B35BDC"/>
    <w:rsid w:val="00B35D4A"/>
    <w:rsid w:val="00B35DD5"/>
    <w:rsid w:val="00B35EB6"/>
    <w:rsid w:val="00B3601F"/>
    <w:rsid w:val="00B36145"/>
    <w:rsid w:val="00B3630E"/>
    <w:rsid w:val="00B366ED"/>
    <w:rsid w:val="00B369FA"/>
    <w:rsid w:val="00B36BEB"/>
    <w:rsid w:val="00B36CFB"/>
    <w:rsid w:val="00B36DB8"/>
    <w:rsid w:val="00B36EF3"/>
    <w:rsid w:val="00B36FC3"/>
    <w:rsid w:val="00B36FD6"/>
    <w:rsid w:val="00B37036"/>
    <w:rsid w:val="00B37048"/>
    <w:rsid w:val="00B370F0"/>
    <w:rsid w:val="00B3711E"/>
    <w:rsid w:val="00B3737F"/>
    <w:rsid w:val="00B375F2"/>
    <w:rsid w:val="00B376FF"/>
    <w:rsid w:val="00B377F1"/>
    <w:rsid w:val="00B37834"/>
    <w:rsid w:val="00B379CD"/>
    <w:rsid w:val="00B37C3F"/>
    <w:rsid w:val="00B37D28"/>
    <w:rsid w:val="00B37E53"/>
    <w:rsid w:val="00B40039"/>
    <w:rsid w:val="00B40153"/>
    <w:rsid w:val="00B40669"/>
    <w:rsid w:val="00B406B7"/>
    <w:rsid w:val="00B40820"/>
    <w:rsid w:val="00B40B98"/>
    <w:rsid w:val="00B40C92"/>
    <w:rsid w:val="00B40CF7"/>
    <w:rsid w:val="00B41072"/>
    <w:rsid w:val="00B41268"/>
    <w:rsid w:val="00B41369"/>
    <w:rsid w:val="00B4150B"/>
    <w:rsid w:val="00B4163F"/>
    <w:rsid w:val="00B419D0"/>
    <w:rsid w:val="00B41C31"/>
    <w:rsid w:val="00B41D5D"/>
    <w:rsid w:val="00B41E05"/>
    <w:rsid w:val="00B41FA2"/>
    <w:rsid w:val="00B420E3"/>
    <w:rsid w:val="00B42185"/>
    <w:rsid w:val="00B42382"/>
    <w:rsid w:val="00B424F5"/>
    <w:rsid w:val="00B4260D"/>
    <w:rsid w:val="00B4265B"/>
    <w:rsid w:val="00B4277F"/>
    <w:rsid w:val="00B42798"/>
    <w:rsid w:val="00B42D3A"/>
    <w:rsid w:val="00B42E3D"/>
    <w:rsid w:val="00B42E52"/>
    <w:rsid w:val="00B42F50"/>
    <w:rsid w:val="00B43006"/>
    <w:rsid w:val="00B43010"/>
    <w:rsid w:val="00B43222"/>
    <w:rsid w:val="00B43476"/>
    <w:rsid w:val="00B43477"/>
    <w:rsid w:val="00B4355C"/>
    <w:rsid w:val="00B437B0"/>
    <w:rsid w:val="00B4385B"/>
    <w:rsid w:val="00B43B4E"/>
    <w:rsid w:val="00B43C12"/>
    <w:rsid w:val="00B43CC5"/>
    <w:rsid w:val="00B43DF7"/>
    <w:rsid w:val="00B43E71"/>
    <w:rsid w:val="00B43EDE"/>
    <w:rsid w:val="00B43F33"/>
    <w:rsid w:val="00B43F69"/>
    <w:rsid w:val="00B4425C"/>
    <w:rsid w:val="00B44291"/>
    <w:rsid w:val="00B442C8"/>
    <w:rsid w:val="00B44570"/>
    <w:rsid w:val="00B44747"/>
    <w:rsid w:val="00B449E0"/>
    <w:rsid w:val="00B44B42"/>
    <w:rsid w:val="00B44BC3"/>
    <w:rsid w:val="00B44BD3"/>
    <w:rsid w:val="00B44C6D"/>
    <w:rsid w:val="00B44E22"/>
    <w:rsid w:val="00B44E60"/>
    <w:rsid w:val="00B44E6B"/>
    <w:rsid w:val="00B44ED3"/>
    <w:rsid w:val="00B44F77"/>
    <w:rsid w:val="00B452B7"/>
    <w:rsid w:val="00B452EB"/>
    <w:rsid w:val="00B45614"/>
    <w:rsid w:val="00B4570B"/>
    <w:rsid w:val="00B457F1"/>
    <w:rsid w:val="00B4586C"/>
    <w:rsid w:val="00B458B2"/>
    <w:rsid w:val="00B45A71"/>
    <w:rsid w:val="00B45CAA"/>
    <w:rsid w:val="00B45FAA"/>
    <w:rsid w:val="00B460E4"/>
    <w:rsid w:val="00B46516"/>
    <w:rsid w:val="00B465A9"/>
    <w:rsid w:val="00B4662E"/>
    <w:rsid w:val="00B4673B"/>
    <w:rsid w:val="00B4679E"/>
    <w:rsid w:val="00B467F5"/>
    <w:rsid w:val="00B46B84"/>
    <w:rsid w:val="00B46DD5"/>
    <w:rsid w:val="00B46E5E"/>
    <w:rsid w:val="00B46F4C"/>
    <w:rsid w:val="00B472F8"/>
    <w:rsid w:val="00B47567"/>
    <w:rsid w:val="00B47689"/>
    <w:rsid w:val="00B479C1"/>
    <w:rsid w:val="00B47E38"/>
    <w:rsid w:val="00B47EEE"/>
    <w:rsid w:val="00B47F0F"/>
    <w:rsid w:val="00B501AE"/>
    <w:rsid w:val="00B501DC"/>
    <w:rsid w:val="00B5036C"/>
    <w:rsid w:val="00B503BC"/>
    <w:rsid w:val="00B50719"/>
    <w:rsid w:val="00B507D3"/>
    <w:rsid w:val="00B5092E"/>
    <w:rsid w:val="00B5095C"/>
    <w:rsid w:val="00B50A94"/>
    <w:rsid w:val="00B50D67"/>
    <w:rsid w:val="00B50DA5"/>
    <w:rsid w:val="00B50DA9"/>
    <w:rsid w:val="00B50E01"/>
    <w:rsid w:val="00B50EAC"/>
    <w:rsid w:val="00B5105B"/>
    <w:rsid w:val="00B51111"/>
    <w:rsid w:val="00B512C5"/>
    <w:rsid w:val="00B51402"/>
    <w:rsid w:val="00B5153B"/>
    <w:rsid w:val="00B51641"/>
    <w:rsid w:val="00B51727"/>
    <w:rsid w:val="00B517C6"/>
    <w:rsid w:val="00B51818"/>
    <w:rsid w:val="00B5182D"/>
    <w:rsid w:val="00B518A9"/>
    <w:rsid w:val="00B51A2F"/>
    <w:rsid w:val="00B51AC0"/>
    <w:rsid w:val="00B51B4A"/>
    <w:rsid w:val="00B51B89"/>
    <w:rsid w:val="00B51D1A"/>
    <w:rsid w:val="00B51EF2"/>
    <w:rsid w:val="00B5241B"/>
    <w:rsid w:val="00B524B2"/>
    <w:rsid w:val="00B524B9"/>
    <w:rsid w:val="00B5253D"/>
    <w:rsid w:val="00B5288B"/>
    <w:rsid w:val="00B52AA5"/>
    <w:rsid w:val="00B52B2E"/>
    <w:rsid w:val="00B52B46"/>
    <w:rsid w:val="00B52CB5"/>
    <w:rsid w:val="00B530EF"/>
    <w:rsid w:val="00B53141"/>
    <w:rsid w:val="00B535AE"/>
    <w:rsid w:val="00B53624"/>
    <w:rsid w:val="00B536CE"/>
    <w:rsid w:val="00B53B9F"/>
    <w:rsid w:val="00B53D13"/>
    <w:rsid w:val="00B53D93"/>
    <w:rsid w:val="00B54056"/>
    <w:rsid w:val="00B541A5"/>
    <w:rsid w:val="00B541A6"/>
    <w:rsid w:val="00B5429E"/>
    <w:rsid w:val="00B54433"/>
    <w:rsid w:val="00B54886"/>
    <w:rsid w:val="00B54A31"/>
    <w:rsid w:val="00B54D09"/>
    <w:rsid w:val="00B54DD1"/>
    <w:rsid w:val="00B54EEC"/>
    <w:rsid w:val="00B54FB5"/>
    <w:rsid w:val="00B5514F"/>
    <w:rsid w:val="00B5534A"/>
    <w:rsid w:val="00B5573B"/>
    <w:rsid w:val="00B557CB"/>
    <w:rsid w:val="00B558F6"/>
    <w:rsid w:val="00B55B5E"/>
    <w:rsid w:val="00B55C05"/>
    <w:rsid w:val="00B55E29"/>
    <w:rsid w:val="00B56091"/>
    <w:rsid w:val="00B56237"/>
    <w:rsid w:val="00B56302"/>
    <w:rsid w:val="00B56426"/>
    <w:rsid w:val="00B56462"/>
    <w:rsid w:val="00B566DA"/>
    <w:rsid w:val="00B568ED"/>
    <w:rsid w:val="00B56967"/>
    <w:rsid w:val="00B5699C"/>
    <w:rsid w:val="00B56A2C"/>
    <w:rsid w:val="00B56BCC"/>
    <w:rsid w:val="00B56C8B"/>
    <w:rsid w:val="00B56D34"/>
    <w:rsid w:val="00B56D84"/>
    <w:rsid w:val="00B56DD2"/>
    <w:rsid w:val="00B56F95"/>
    <w:rsid w:val="00B56FFE"/>
    <w:rsid w:val="00B57018"/>
    <w:rsid w:val="00B571C4"/>
    <w:rsid w:val="00B572AD"/>
    <w:rsid w:val="00B5731C"/>
    <w:rsid w:val="00B5731F"/>
    <w:rsid w:val="00B574E4"/>
    <w:rsid w:val="00B576C6"/>
    <w:rsid w:val="00B576F9"/>
    <w:rsid w:val="00B57917"/>
    <w:rsid w:val="00B5795F"/>
    <w:rsid w:val="00B57A49"/>
    <w:rsid w:val="00B57A62"/>
    <w:rsid w:val="00B57B0A"/>
    <w:rsid w:val="00B57B6E"/>
    <w:rsid w:val="00B57DC6"/>
    <w:rsid w:val="00B57E4C"/>
    <w:rsid w:val="00B601E1"/>
    <w:rsid w:val="00B60259"/>
    <w:rsid w:val="00B6052A"/>
    <w:rsid w:val="00B60710"/>
    <w:rsid w:val="00B60964"/>
    <w:rsid w:val="00B60A8E"/>
    <w:rsid w:val="00B60D8B"/>
    <w:rsid w:val="00B60DAA"/>
    <w:rsid w:val="00B60F1D"/>
    <w:rsid w:val="00B6109D"/>
    <w:rsid w:val="00B610CD"/>
    <w:rsid w:val="00B6112F"/>
    <w:rsid w:val="00B611B4"/>
    <w:rsid w:val="00B612BA"/>
    <w:rsid w:val="00B6137B"/>
    <w:rsid w:val="00B61494"/>
    <w:rsid w:val="00B6164C"/>
    <w:rsid w:val="00B616BC"/>
    <w:rsid w:val="00B61795"/>
    <w:rsid w:val="00B618B9"/>
    <w:rsid w:val="00B61A6B"/>
    <w:rsid w:val="00B61A82"/>
    <w:rsid w:val="00B61D1E"/>
    <w:rsid w:val="00B61DC9"/>
    <w:rsid w:val="00B62055"/>
    <w:rsid w:val="00B62101"/>
    <w:rsid w:val="00B6210D"/>
    <w:rsid w:val="00B6213C"/>
    <w:rsid w:val="00B62300"/>
    <w:rsid w:val="00B62368"/>
    <w:rsid w:val="00B62518"/>
    <w:rsid w:val="00B626E6"/>
    <w:rsid w:val="00B6298A"/>
    <w:rsid w:val="00B62996"/>
    <w:rsid w:val="00B62A27"/>
    <w:rsid w:val="00B62AD9"/>
    <w:rsid w:val="00B63380"/>
    <w:rsid w:val="00B6338D"/>
    <w:rsid w:val="00B63438"/>
    <w:rsid w:val="00B634F8"/>
    <w:rsid w:val="00B636A0"/>
    <w:rsid w:val="00B63863"/>
    <w:rsid w:val="00B638DF"/>
    <w:rsid w:val="00B63B55"/>
    <w:rsid w:val="00B63C08"/>
    <w:rsid w:val="00B63E5F"/>
    <w:rsid w:val="00B63EC8"/>
    <w:rsid w:val="00B63F22"/>
    <w:rsid w:val="00B63F64"/>
    <w:rsid w:val="00B64056"/>
    <w:rsid w:val="00B640D8"/>
    <w:rsid w:val="00B64269"/>
    <w:rsid w:val="00B6428A"/>
    <w:rsid w:val="00B64352"/>
    <w:rsid w:val="00B6447A"/>
    <w:rsid w:val="00B644DF"/>
    <w:rsid w:val="00B645CA"/>
    <w:rsid w:val="00B64616"/>
    <w:rsid w:val="00B64747"/>
    <w:rsid w:val="00B64961"/>
    <w:rsid w:val="00B64EC8"/>
    <w:rsid w:val="00B64F1C"/>
    <w:rsid w:val="00B652CF"/>
    <w:rsid w:val="00B65552"/>
    <w:rsid w:val="00B65639"/>
    <w:rsid w:val="00B656B3"/>
    <w:rsid w:val="00B656CF"/>
    <w:rsid w:val="00B658FB"/>
    <w:rsid w:val="00B659BC"/>
    <w:rsid w:val="00B65A5A"/>
    <w:rsid w:val="00B65AC6"/>
    <w:rsid w:val="00B65D71"/>
    <w:rsid w:val="00B65E55"/>
    <w:rsid w:val="00B65EC5"/>
    <w:rsid w:val="00B65EE8"/>
    <w:rsid w:val="00B66155"/>
    <w:rsid w:val="00B66253"/>
    <w:rsid w:val="00B66295"/>
    <w:rsid w:val="00B662B5"/>
    <w:rsid w:val="00B66569"/>
    <w:rsid w:val="00B6697F"/>
    <w:rsid w:val="00B66986"/>
    <w:rsid w:val="00B66B22"/>
    <w:rsid w:val="00B66B95"/>
    <w:rsid w:val="00B66C0F"/>
    <w:rsid w:val="00B66C16"/>
    <w:rsid w:val="00B66C4E"/>
    <w:rsid w:val="00B66DB1"/>
    <w:rsid w:val="00B66E80"/>
    <w:rsid w:val="00B66FBC"/>
    <w:rsid w:val="00B67157"/>
    <w:rsid w:val="00B671CB"/>
    <w:rsid w:val="00B6725C"/>
    <w:rsid w:val="00B67494"/>
    <w:rsid w:val="00B675FF"/>
    <w:rsid w:val="00B67652"/>
    <w:rsid w:val="00B6773D"/>
    <w:rsid w:val="00B67A37"/>
    <w:rsid w:val="00B67A7C"/>
    <w:rsid w:val="00B67B52"/>
    <w:rsid w:val="00B67B88"/>
    <w:rsid w:val="00B70049"/>
    <w:rsid w:val="00B70334"/>
    <w:rsid w:val="00B70600"/>
    <w:rsid w:val="00B7071B"/>
    <w:rsid w:val="00B70864"/>
    <w:rsid w:val="00B709DA"/>
    <w:rsid w:val="00B709FA"/>
    <w:rsid w:val="00B70D21"/>
    <w:rsid w:val="00B7104C"/>
    <w:rsid w:val="00B7126F"/>
    <w:rsid w:val="00B715F3"/>
    <w:rsid w:val="00B71649"/>
    <w:rsid w:val="00B7167A"/>
    <w:rsid w:val="00B71769"/>
    <w:rsid w:val="00B717D9"/>
    <w:rsid w:val="00B71E3D"/>
    <w:rsid w:val="00B71EBA"/>
    <w:rsid w:val="00B71F38"/>
    <w:rsid w:val="00B71FEB"/>
    <w:rsid w:val="00B72170"/>
    <w:rsid w:val="00B724D1"/>
    <w:rsid w:val="00B72590"/>
    <w:rsid w:val="00B729FA"/>
    <w:rsid w:val="00B72AEE"/>
    <w:rsid w:val="00B72B61"/>
    <w:rsid w:val="00B72B78"/>
    <w:rsid w:val="00B72C2B"/>
    <w:rsid w:val="00B72DC7"/>
    <w:rsid w:val="00B72E6F"/>
    <w:rsid w:val="00B733B9"/>
    <w:rsid w:val="00B733BC"/>
    <w:rsid w:val="00B738B4"/>
    <w:rsid w:val="00B738CE"/>
    <w:rsid w:val="00B740B2"/>
    <w:rsid w:val="00B742D0"/>
    <w:rsid w:val="00B74365"/>
    <w:rsid w:val="00B746E9"/>
    <w:rsid w:val="00B74712"/>
    <w:rsid w:val="00B74741"/>
    <w:rsid w:val="00B749E6"/>
    <w:rsid w:val="00B749F9"/>
    <w:rsid w:val="00B749FC"/>
    <w:rsid w:val="00B74D8A"/>
    <w:rsid w:val="00B751B7"/>
    <w:rsid w:val="00B751F6"/>
    <w:rsid w:val="00B754A5"/>
    <w:rsid w:val="00B754F4"/>
    <w:rsid w:val="00B75694"/>
    <w:rsid w:val="00B75701"/>
    <w:rsid w:val="00B75725"/>
    <w:rsid w:val="00B75A79"/>
    <w:rsid w:val="00B75A92"/>
    <w:rsid w:val="00B75D86"/>
    <w:rsid w:val="00B75D97"/>
    <w:rsid w:val="00B75E80"/>
    <w:rsid w:val="00B75EAD"/>
    <w:rsid w:val="00B75FFA"/>
    <w:rsid w:val="00B76367"/>
    <w:rsid w:val="00B76631"/>
    <w:rsid w:val="00B7667B"/>
    <w:rsid w:val="00B76730"/>
    <w:rsid w:val="00B76793"/>
    <w:rsid w:val="00B769BF"/>
    <w:rsid w:val="00B76B7D"/>
    <w:rsid w:val="00B76BA7"/>
    <w:rsid w:val="00B76DE6"/>
    <w:rsid w:val="00B76DF1"/>
    <w:rsid w:val="00B76E64"/>
    <w:rsid w:val="00B76EE0"/>
    <w:rsid w:val="00B7706B"/>
    <w:rsid w:val="00B77300"/>
    <w:rsid w:val="00B7750D"/>
    <w:rsid w:val="00B77536"/>
    <w:rsid w:val="00B77739"/>
    <w:rsid w:val="00B77851"/>
    <w:rsid w:val="00B778FA"/>
    <w:rsid w:val="00B779F2"/>
    <w:rsid w:val="00B77AFA"/>
    <w:rsid w:val="00B77BC1"/>
    <w:rsid w:val="00B77D56"/>
    <w:rsid w:val="00B77EA1"/>
    <w:rsid w:val="00B77F4F"/>
    <w:rsid w:val="00B77FFD"/>
    <w:rsid w:val="00B80057"/>
    <w:rsid w:val="00B80211"/>
    <w:rsid w:val="00B80466"/>
    <w:rsid w:val="00B80538"/>
    <w:rsid w:val="00B80541"/>
    <w:rsid w:val="00B80616"/>
    <w:rsid w:val="00B80969"/>
    <w:rsid w:val="00B80A46"/>
    <w:rsid w:val="00B80AC0"/>
    <w:rsid w:val="00B80BB7"/>
    <w:rsid w:val="00B80CD6"/>
    <w:rsid w:val="00B80D57"/>
    <w:rsid w:val="00B80D98"/>
    <w:rsid w:val="00B80FF1"/>
    <w:rsid w:val="00B812B0"/>
    <w:rsid w:val="00B81357"/>
    <w:rsid w:val="00B813AD"/>
    <w:rsid w:val="00B813C3"/>
    <w:rsid w:val="00B813D4"/>
    <w:rsid w:val="00B8158D"/>
    <w:rsid w:val="00B81597"/>
    <w:rsid w:val="00B81C2C"/>
    <w:rsid w:val="00B81CD9"/>
    <w:rsid w:val="00B81DC6"/>
    <w:rsid w:val="00B820DB"/>
    <w:rsid w:val="00B821CE"/>
    <w:rsid w:val="00B823E2"/>
    <w:rsid w:val="00B82485"/>
    <w:rsid w:val="00B825DC"/>
    <w:rsid w:val="00B82724"/>
    <w:rsid w:val="00B8286C"/>
    <w:rsid w:val="00B828FF"/>
    <w:rsid w:val="00B829DF"/>
    <w:rsid w:val="00B82A19"/>
    <w:rsid w:val="00B82F6E"/>
    <w:rsid w:val="00B83045"/>
    <w:rsid w:val="00B83065"/>
    <w:rsid w:val="00B8307D"/>
    <w:rsid w:val="00B8309E"/>
    <w:rsid w:val="00B830FF"/>
    <w:rsid w:val="00B83495"/>
    <w:rsid w:val="00B83756"/>
    <w:rsid w:val="00B8392C"/>
    <w:rsid w:val="00B83A51"/>
    <w:rsid w:val="00B83C96"/>
    <w:rsid w:val="00B83DA4"/>
    <w:rsid w:val="00B83E04"/>
    <w:rsid w:val="00B83E3F"/>
    <w:rsid w:val="00B83F0B"/>
    <w:rsid w:val="00B83FE6"/>
    <w:rsid w:val="00B842A5"/>
    <w:rsid w:val="00B84575"/>
    <w:rsid w:val="00B84663"/>
    <w:rsid w:val="00B8469A"/>
    <w:rsid w:val="00B846B0"/>
    <w:rsid w:val="00B846D5"/>
    <w:rsid w:val="00B84A40"/>
    <w:rsid w:val="00B84CBC"/>
    <w:rsid w:val="00B84DAF"/>
    <w:rsid w:val="00B84E51"/>
    <w:rsid w:val="00B853B9"/>
    <w:rsid w:val="00B8552B"/>
    <w:rsid w:val="00B8560E"/>
    <w:rsid w:val="00B856C9"/>
    <w:rsid w:val="00B858B2"/>
    <w:rsid w:val="00B85BDC"/>
    <w:rsid w:val="00B85C9D"/>
    <w:rsid w:val="00B86100"/>
    <w:rsid w:val="00B86155"/>
    <w:rsid w:val="00B864F5"/>
    <w:rsid w:val="00B8664E"/>
    <w:rsid w:val="00B86655"/>
    <w:rsid w:val="00B867B2"/>
    <w:rsid w:val="00B86913"/>
    <w:rsid w:val="00B869A6"/>
    <w:rsid w:val="00B869D2"/>
    <w:rsid w:val="00B87202"/>
    <w:rsid w:val="00B87368"/>
    <w:rsid w:val="00B8757E"/>
    <w:rsid w:val="00B87594"/>
    <w:rsid w:val="00B8777D"/>
    <w:rsid w:val="00B8794F"/>
    <w:rsid w:val="00B87ABF"/>
    <w:rsid w:val="00B87B1D"/>
    <w:rsid w:val="00B87BD3"/>
    <w:rsid w:val="00B87CCA"/>
    <w:rsid w:val="00B87DAD"/>
    <w:rsid w:val="00B87F02"/>
    <w:rsid w:val="00B87F5A"/>
    <w:rsid w:val="00B87FC4"/>
    <w:rsid w:val="00B90200"/>
    <w:rsid w:val="00B90504"/>
    <w:rsid w:val="00B90528"/>
    <w:rsid w:val="00B90A68"/>
    <w:rsid w:val="00B90B08"/>
    <w:rsid w:val="00B90CBE"/>
    <w:rsid w:val="00B910CE"/>
    <w:rsid w:val="00B910D8"/>
    <w:rsid w:val="00B9112A"/>
    <w:rsid w:val="00B91554"/>
    <w:rsid w:val="00B91568"/>
    <w:rsid w:val="00B91891"/>
    <w:rsid w:val="00B91D03"/>
    <w:rsid w:val="00B91EC2"/>
    <w:rsid w:val="00B920E8"/>
    <w:rsid w:val="00B921E0"/>
    <w:rsid w:val="00B92340"/>
    <w:rsid w:val="00B9235B"/>
    <w:rsid w:val="00B9248E"/>
    <w:rsid w:val="00B925E7"/>
    <w:rsid w:val="00B9272D"/>
    <w:rsid w:val="00B92736"/>
    <w:rsid w:val="00B9280F"/>
    <w:rsid w:val="00B9286D"/>
    <w:rsid w:val="00B929B7"/>
    <w:rsid w:val="00B929B8"/>
    <w:rsid w:val="00B92A47"/>
    <w:rsid w:val="00B92C5F"/>
    <w:rsid w:val="00B92D07"/>
    <w:rsid w:val="00B92D6D"/>
    <w:rsid w:val="00B92E9D"/>
    <w:rsid w:val="00B92EBB"/>
    <w:rsid w:val="00B931D1"/>
    <w:rsid w:val="00B93247"/>
    <w:rsid w:val="00B932E2"/>
    <w:rsid w:val="00B93311"/>
    <w:rsid w:val="00B93431"/>
    <w:rsid w:val="00B934D8"/>
    <w:rsid w:val="00B934E8"/>
    <w:rsid w:val="00B935B8"/>
    <w:rsid w:val="00B93604"/>
    <w:rsid w:val="00B93A4F"/>
    <w:rsid w:val="00B93BB8"/>
    <w:rsid w:val="00B93D0A"/>
    <w:rsid w:val="00B93D36"/>
    <w:rsid w:val="00B93FFB"/>
    <w:rsid w:val="00B940C0"/>
    <w:rsid w:val="00B941D3"/>
    <w:rsid w:val="00B943A1"/>
    <w:rsid w:val="00B94652"/>
    <w:rsid w:val="00B94EFE"/>
    <w:rsid w:val="00B95092"/>
    <w:rsid w:val="00B95294"/>
    <w:rsid w:val="00B952D5"/>
    <w:rsid w:val="00B9531C"/>
    <w:rsid w:val="00B9540F"/>
    <w:rsid w:val="00B95479"/>
    <w:rsid w:val="00B954A2"/>
    <w:rsid w:val="00B95605"/>
    <w:rsid w:val="00B9566C"/>
    <w:rsid w:val="00B956FE"/>
    <w:rsid w:val="00B958DE"/>
    <w:rsid w:val="00B959DA"/>
    <w:rsid w:val="00B95BBF"/>
    <w:rsid w:val="00B95C0C"/>
    <w:rsid w:val="00B95C47"/>
    <w:rsid w:val="00B95D5D"/>
    <w:rsid w:val="00B96037"/>
    <w:rsid w:val="00B96103"/>
    <w:rsid w:val="00B96114"/>
    <w:rsid w:val="00B9637B"/>
    <w:rsid w:val="00B96594"/>
    <w:rsid w:val="00B96878"/>
    <w:rsid w:val="00B96985"/>
    <w:rsid w:val="00B96ADC"/>
    <w:rsid w:val="00B96AFF"/>
    <w:rsid w:val="00B96D17"/>
    <w:rsid w:val="00B96DD8"/>
    <w:rsid w:val="00B96DE0"/>
    <w:rsid w:val="00B96E4E"/>
    <w:rsid w:val="00B96E77"/>
    <w:rsid w:val="00B96F00"/>
    <w:rsid w:val="00B9729D"/>
    <w:rsid w:val="00B973F1"/>
    <w:rsid w:val="00B974DD"/>
    <w:rsid w:val="00B97675"/>
    <w:rsid w:val="00B976A0"/>
    <w:rsid w:val="00B9776D"/>
    <w:rsid w:val="00B978D5"/>
    <w:rsid w:val="00B97992"/>
    <w:rsid w:val="00B97CE8"/>
    <w:rsid w:val="00B97E11"/>
    <w:rsid w:val="00BA00B0"/>
    <w:rsid w:val="00BA020C"/>
    <w:rsid w:val="00BA0357"/>
    <w:rsid w:val="00BA03AB"/>
    <w:rsid w:val="00BA03DE"/>
    <w:rsid w:val="00BA05B2"/>
    <w:rsid w:val="00BA063C"/>
    <w:rsid w:val="00BA072F"/>
    <w:rsid w:val="00BA0892"/>
    <w:rsid w:val="00BA0964"/>
    <w:rsid w:val="00BA09C8"/>
    <w:rsid w:val="00BA0A56"/>
    <w:rsid w:val="00BA0A6A"/>
    <w:rsid w:val="00BA0AAC"/>
    <w:rsid w:val="00BA0CE9"/>
    <w:rsid w:val="00BA0D04"/>
    <w:rsid w:val="00BA0E24"/>
    <w:rsid w:val="00BA0EFB"/>
    <w:rsid w:val="00BA1023"/>
    <w:rsid w:val="00BA10EC"/>
    <w:rsid w:val="00BA1350"/>
    <w:rsid w:val="00BA13D9"/>
    <w:rsid w:val="00BA14BA"/>
    <w:rsid w:val="00BA187D"/>
    <w:rsid w:val="00BA18F9"/>
    <w:rsid w:val="00BA19FE"/>
    <w:rsid w:val="00BA1AD1"/>
    <w:rsid w:val="00BA1B67"/>
    <w:rsid w:val="00BA2099"/>
    <w:rsid w:val="00BA21EA"/>
    <w:rsid w:val="00BA2277"/>
    <w:rsid w:val="00BA2434"/>
    <w:rsid w:val="00BA27F9"/>
    <w:rsid w:val="00BA296A"/>
    <w:rsid w:val="00BA29F7"/>
    <w:rsid w:val="00BA2C0B"/>
    <w:rsid w:val="00BA32BF"/>
    <w:rsid w:val="00BA382A"/>
    <w:rsid w:val="00BA3D76"/>
    <w:rsid w:val="00BA3EB1"/>
    <w:rsid w:val="00BA40BE"/>
    <w:rsid w:val="00BA4662"/>
    <w:rsid w:val="00BA47B9"/>
    <w:rsid w:val="00BA4A6B"/>
    <w:rsid w:val="00BA4BD4"/>
    <w:rsid w:val="00BA4D8E"/>
    <w:rsid w:val="00BA4E9C"/>
    <w:rsid w:val="00BA52B1"/>
    <w:rsid w:val="00BA5385"/>
    <w:rsid w:val="00BA53FB"/>
    <w:rsid w:val="00BA5677"/>
    <w:rsid w:val="00BA59F8"/>
    <w:rsid w:val="00BA5A62"/>
    <w:rsid w:val="00BA5A76"/>
    <w:rsid w:val="00BA5B60"/>
    <w:rsid w:val="00BA5B76"/>
    <w:rsid w:val="00BA5C51"/>
    <w:rsid w:val="00BA5E8C"/>
    <w:rsid w:val="00BA5FB8"/>
    <w:rsid w:val="00BA60FF"/>
    <w:rsid w:val="00BA6154"/>
    <w:rsid w:val="00BA61D0"/>
    <w:rsid w:val="00BA627D"/>
    <w:rsid w:val="00BA64DA"/>
    <w:rsid w:val="00BA67F4"/>
    <w:rsid w:val="00BA682B"/>
    <w:rsid w:val="00BA6B92"/>
    <w:rsid w:val="00BA6BCD"/>
    <w:rsid w:val="00BA6BE9"/>
    <w:rsid w:val="00BA6D1F"/>
    <w:rsid w:val="00BA6D53"/>
    <w:rsid w:val="00BA6DCD"/>
    <w:rsid w:val="00BA71C4"/>
    <w:rsid w:val="00BA724E"/>
    <w:rsid w:val="00BA760C"/>
    <w:rsid w:val="00BA7680"/>
    <w:rsid w:val="00BA76D5"/>
    <w:rsid w:val="00BA776B"/>
    <w:rsid w:val="00BA78F0"/>
    <w:rsid w:val="00BA7918"/>
    <w:rsid w:val="00BA79A5"/>
    <w:rsid w:val="00BA7B64"/>
    <w:rsid w:val="00BA7BFC"/>
    <w:rsid w:val="00BA7C3F"/>
    <w:rsid w:val="00BA7DCE"/>
    <w:rsid w:val="00BA7EEE"/>
    <w:rsid w:val="00BB0221"/>
    <w:rsid w:val="00BB040B"/>
    <w:rsid w:val="00BB0455"/>
    <w:rsid w:val="00BB0462"/>
    <w:rsid w:val="00BB0474"/>
    <w:rsid w:val="00BB05E7"/>
    <w:rsid w:val="00BB061D"/>
    <w:rsid w:val="00BB06BC"/>
    <w:rsid w:val="00BB0778"/>
    <w:rsid w:val="00BB07B4"/>
    <w:rsid w:val="00BB0819"/>
    <w:rsid w:val="00BB084D"/>
    <w:rsid w:val="00BB0931"/>
    <w:rsid w:val="00BB098A"/>
    <w:rsid w:val="00BB0BD3"/>
    <w:rsid w:val="00BB0C92"/>
    <w:rsid w:val="00BB0E83"/>
    <w:rsid w:val="00BB11E6"/>
    <w:rsid w:val="00BB13BE"/>
    <w:rsid w:val="00BB1539"/>
    <w:rsid w:val="00BB1584"/>
    <w:rsid w:val="00BB16D0"/>
    <w:rsid w:val="00BB17D2"/>
    <w:rsid w:val="00BB1955"/>
    <w:rsid w:val="00BB195F"/>
    <w:rsid w:val="00BB19BF"/>
    <w:rsid w:val="00BB1C67"/>
    <w:rsid w:val="00BB1D0E"/>
    <w:rsid w:val="00BB1E8C"/>
    <w:rsid w:val="00BB1FCF"/>
    <w:rsid w:val="00BB221D"/>
    <w:rsid w:val="00BB2368"/>
    <w:rsid w:val="00BB23EB"/>
    <w:rsid w:val="00BB242C"/>
    <w:rsid w:val="00BB26AF"/>
    <w:rsid w:val="00BB2897"/>
    <w:rsid w:val="00BB28E8"/>
    <w:rsid w:val="00BB2AF5"/>
    <w:rsid w:val="00BB2B5E"/>
    <w:rsid w:val="00BB2E13"/>
    <w:rsid w:val="00BB2E90"/>
    <w:rsid w:val="00BB2EB1"/>
    <w:rsid w:val="00BB30B7"/>
    <w:rsid w:val="00BB32B9"/>
    <w:rsid w:val="00BB336E"/>
    <w:rsid w:val="00BB33C6"/>
    <w:rsid w:val="00BB3469"/>
    <w:rsid w:val="00BB34A6"/>
    <w:rsid w:val="00BB3728"/>
    <w:rsid w:val="00BB3742"/>
    <w:rsid w:val="00BB38C7"/>
    <w:rsid w:val="00BB38EA"/>
    <w:rsid w:val="00BB3921"/>
    <w:rsid w:val="00BB3A62"/>
    <w:rsid w:val="00BB3A9A"/>
    <w:rsid w:val="00BB3CEF"/>
    <w:rsid w:val="00BB3D99"/>
    <w:rsid w:val="00BB3E58"/>
    <w:rsid w:val="00BB3F10"/>
    <w:rsid w:val="00BB3FF8"/>
    <w:rsid w:val="00BB41E2"/>
    <w:rsid w:val="00BB422A"/>
    <w:rsid w:val="00BB4242"/>
    <w:rsid w:val="00BB4674"/>
    <w:rsid w:val="00BB4788"/>
    <w:rsid w:val="00BB47BA"/>
    <w:rsid w:val="00BB4840"/>
    <w:rsid w:val="00BB4874"/>
    <w:rsid w:val="00BB4A54"/>
    <w:rsid w:val="00BB4C59"/>
    <w:rsid w:val="00BB4C6B"/>
    <w:rsid w:val="00BB4C8A"/>
    <w:rsid w:val="00BB4CC4"/>
    <w:rsid w:val="00BB4DB0"/>
    <w:rsid w:val="00BB4E58"/>
    <w:rsid w:val="00BB50C7"/>
    <w:rsid w:val="00BB57EB"/>
    <w:rsid w:val="00BB588D"/>
    <w:rsid w:val="00BB58AB"/>
    <w:rsid w:val="00BB58DE"/>
    <w:rsid w:val="00BB5BFF"/>
    <w:rsid w:val="00BB5C84"/>
    <w:rsid w:val="00BB5E62"/>
    <w:rsid w:val="00BB6073"/>
    <w:rsid w:val="00BB60DA"/>
    <w:rsid w:val="00BB63C7"/>
    <w:rsid w:val="00BB63CC"/>
    <w:rsid w:val="00BB63FF"/>
    <w:rsid w:val="00BB6488"/>
    <w:rsid w:val="00BB6713"/>
    <w:rsid w:val="00BB6746"/>
    <w:rsid w:val="00BB67B4"/>
    <w:rsid w:val="00BB67E7"/>
    <w:rsid w:val="00BB682C"/>
    <w:rsid w:val="00BB68D8"/>
    <w:rsid w:val="00BB694F"/>
    <w:rsid w:val="00BB6A1E"/>
    <w:rsid w:val="00BB6A49"/>
    <w:rsid w:val="00BB6ABC"/>
    <w:rsid w:val="00BB6DC8"/>
    <w:rsid w:val="00BB6DCE"/>
    <w:rsid w:val="00BB6E4B"/>
    <w:rsid w:val="00BB6FE7"/>
    <w:rsid w:val="00BB71DA"/>
    <w:rsid w:val="00BB746F"/>
    <w:rsid w:val="00BB7577"/>
    <w:rsid w:val="00BB7681"/>
    <w:rsid w:val="00BB781A"/>
    <w:rsid w:val="00BB788A"/>
    <w:rsid w:val="00BB78BF"/>
    <w:rsid w:val="00BB7C13"/>
    <w:rsid w:val="00BB7DDB"/>
    <w:rsid w:val="00BC0492"/>
    <w:rsid w:val="00BC04B6"/>
    <w:rsid w:val="00BC05A2"/>
    <w:rsid w:val="00BC05D1"/>
    <w:rsid w:val="00BC0680"/>
    <w:rsid w:val="00BC06C0"/>
    <w:rsid w:val="00BC0C76"/>
    <w:rsid w:val="00BC0DED"/>
    <w:rsid w:val="00BC0F87"/>
    <w:rsid w:val="00BC1064"/>
    <w:rsid w:val="00BC108C"/>
    <w:rsid w:val="00BC12BA"/>
    <w:rsid w:val="00BC13B0"/>
    <w:rsid w:val="00BC140A"/>
    <w:rsid w:val="00BC15B0"/>
    <w:rsid w:val="00BC1BB4"/>
    <w:rsid w:val="00BC1D69"/>
    <w:rsid w:val="00BC1E7D"/>
    <w:rsid w:val="00BC1FFD"/>
    <w:rsid w:val="00BC20AF"/>
    <w:rsid w:val="00BC21C0"/>
    <w:rsid w:val="00BC239B"/>
    <w:rsid w:val="00BC25F2"/>
    <w:rsid w:val="00BC268F"/>
    <w:rsid w:val="00BC2AA2"/>
    <w:rsid w:val="00BC2BCA"/>
    <w:rsid w:val="00BC2CAE"/>
    <w:rsid w:val="00BC2E06"/>
    <w:rsid w:val="00BC2E94"/>
    <w:rsid w:val="00BC2F71"/>
    <w:rsid w:val="00BC310C"/>
    <w:rsid w:val="00BC3140"/>
    <w:rsid w:val="00BC328A"/>
    <w:rsid w:val="00BC32CA"/>
    <w:rsid w:val="00BC33AA"/>
    <w:rsid w:val="00BC36D3"/>
    <w:rsid w:val="00BC373D"/>
    <w:rsid w:val="00BC377D"/>
    <w:rsid w:val="00BC38A4"/>
    <w:rsid w:val="00BC3C76"/>
    <w:rsid w:val="00BC3F05"/>
    <w:rsid w:val="00BC431B"/>
    <w:rsid w:val="00BC4380"/>
    <w:rsid w:val="00BC447E"/>
    <w:rsid w:val="00BC4A0A"/>
    <w:rsid w:val="00BC4B63"/>
    <w:rsid w:val="00BC4EE8"/>
    <w:rsid w:val="00BC51E5"/>
    <w:rsid w:val="00BC549F"/>
    <w:rsid w:val="00BC552E"/>
    <w:rsid w:val="00BC5569"/>
    <w:rsid w:val="00BC56E5"/>
    <w:rsid w:val="00BC5782"/>
    <w:rsid w:val="00BC57BC"/>
    <w:rsid w:val="00BC5826"/>
    <w:rsid w:val="00BC58FF"/>
    <w:rsid w:val="00BC5916"/>
    <w:rsid w:val="00BC5BFB"/>
    <w:rsid w:val="00BC5C4E"/>
    <w:rsid w:val="00BC604C"/>
    <w:rsid w:val="00BC6181"/>
    <w:rsid w:val="00BC626F"/>
    <w:rsid w:val="00BC63E5"/>
    <w:rsid w:val="00BC6446"/>
    <w:rsid w:val="00BC646C"/>
    <w:rsid w:val="00BC65D8"/>
    <w:rsid w:val="00BC6617"/>
    <w:rsid w:val="00BC667A"/>
    <w:rsid w:val="00BC66D4"/>
    <w:rsid w:val="00BC6914"/>
    <w:rsid w:val="00BC6937"/>
    <w:rsid w:val="00BC69FE"/>
    <w:rsid w:val="00BC6A46"/>
    <w:rsid w:val="00BC6D29"/>
    <w:rsid w:val="00BC6D9E"/>
    <w:rsid w:val="00BC6E67"/>
    <w:rsid w:val="00BC6E89"/>
    <w:rsid w:val="00BC6F6D"/>
    <w:rsid w:val="00BC7088"/>
    <w:rsid w:val="00BC739D"/>
    <w:rsid w:val="00BC740F"/>
    <w:rsid w:val="00BC7439"/>
    <w:rsid w:val="00BC7537"/>
    <w:rsid w:val="00BC7865"/>
    <w:rsid w:val="00BC7B47"/>
    <w:rsid w:val="00BC7B81"/>
    <w:rsid w:val="00BC7C03"/>
    <w:rsid w:val="00BC7C42"/>
    <w:rsid w:val="00BC7CFF"/>
    <w:rsid w:val="00BD00C3"/>
    <w:rsid w:val="00BD00D5"/>
    <w:rsid w:val="00BD0147"/>
    <w:rsid w:val="00BD0529"/>
    <w:rsid w:val="00BD055B"/>
    <w:rsid w:val="00BD0641"/>
    <w:rsid w:val="00BD06C6"/>
    <w:rsid w:val="00BD0717"/>
    <w:rsid w:val="00BD072D"/>
    <w:rsid w:val="00BD0760"/>
    <w:rsid w:val="00BD07AA"/>
    <w:rsid w:val="00BD0AD2"/>
    <w:rsid w:val="00BD0BEA"/>
    <w:rsid w:val="00BD0D70"/>
    <w:rsid w:val="00BD0E1A"/>
    <w:rsid w:val="00BD0E22"/>
    <w:rsid w:val="00BD0F5A"/>
    <w:rsid w:val="00BD0F67"/>
    <w:rsid w:val="00BD10B0"/>
    <w:rsid w:val="00BD10D5"/>
    <w:rsid w:val="00BD1563"/>
    <w:rsid w:val="00BD1762"/>
    <w:rsid w:val="00BD1786"/>
    <w:rsid w:val="00BD1A51"/>
    <w:rsid w:val="00BD1BAA"/>
    <w:rsid w:val="00BD1CBF"/>
    <w:rsid w:val="00BD1E07"/>
    <w:rsid w:val="00BD1F05"/>
    <w:rsid w:val="00BD1FD3"/>
    <w:rsid w:val="00BD235F"/>
    <w:rsid w:val="00BD247A"/>
    <w:rsid w:val="00BD2769"/>
    <w:rsid w:val="00BD2878"/>
    <w:rsid w:val="00BD2A7D"/>
    <w:rsid w:val="00BD2BD3"/>
    <w:rsid w:val="00BD2D3B"/>
    <w:rsid w:val="00BD2DC1"/>
    <w:rsid w:val="00BD2E10"/>
    <w:rsid w:val="00BD2F9C"/>
    <w:rsid w:val="00BD2FD7"/>
    <w:rsid w:val="00BD30B3"/>
    <w:rsid w:val="00BD324C"/>
    <w:rsid w:val="00BD391A"/>
    <w:rsid w:val="00BD393B"/>
    <w:rsid w:val="00BD3A30"/>
    <w:rsid w:val="00BD3BF6"/>
    <w:rsid w:val="00BD3C6E"/>
    <w:rsid w:val="00BD431C"/>
    <w:rsid w:val="00BD4431"/>
    <w:rsid w:val="00BD4618"/>
    <w:rsid w:val="00BD47C2"/>
    <w:rsid w:val="00BD4A10"/>
    <w:rsid w:val="00BD4BC7"/>
    <w:rsid w:val="00BD4D50"/>
    <w:rsid w:val="00BD4D9C"/>
    <w:rsid w:val="00BD4F31"/>
    <w:rsid w:val="00BD5006"/>
    <w:rsid w:val="00BD5024"/>
    <w:rsid w:val="00BD50F7"/>
    <w:rsid w:val="00BD5378"/>
    <w:rsid w:val="00BD5430"/>
    <w:rsid w:val="00BD54B0"/>
    <w:rsid w:val="00BD56BE"/>
    <w:rsid w:val="00BD574F"/>
    <w:rsid w:val="00BD57A5"/>
    <w:rsid w:val="00BD5A40"/>
    <w:rsid w:val="00BD5BE1"/>
    <w:rsid w:val="00BD5DC8"/>
    <w:rsid w:val="00BD5E97"/>
    <w:rsid w:val="00BD5F17"/>
    <w:rsid w:val="00BD60BF"/>
    <w:rsid w:val="00BD639A"/>
    <w:rsid w:val="00BD63A9"/>
    <w:rsid w:val="00BD640E"/>
    <w:rsid w:val="00BD6531"/>
    <w:rsid w:val="00BD6658"/>
    <w:rsid w:val="00BD6771"/>
    <w:rsid w:val="00BD67BD"/>
    <w:rsid w:val="00BD6850"/>
    <w:rsid w:val="00BD6884"/>
    <w:rsid w:val="00BD68B4"/>
    <w:rsid w:val="00BD6B3F"/>
    <w:rsid w:val="00BD6BC3"/>
    <w:rsid w:val="00BD6C82"/>
    <w:rsid w:val="00BD6EBB"/>
    <w:rsid w:val="00BD713E"/>
    <w:rsid w:val="00BD715D"/>
    <w:rsid w:val="00BD71C1"/>
    <w:rsid w:val="00BD7294"/>
    <w:rsid w:val="00BD7335"/>
    <w:rsid w:val="00BD73A3"/>
    <w:rsid w:val="00BD73E9"/>
    <w:rsid w:val="00BD7514"/>
    <w:rsid w:val="00BD752D"/>
    <w:rsid w:val="00BD75EB"/>
    <w:rsid w:val="00BD7648"/>
    <w:rsid w:val="00BD7A4C"/>
    <w:rsid w:val="00BD7AF7"/>
    <w:rsid w:val="00BD7C29"/>
    <w:rsid w:val="00BD7CF7"/>
    <w:rsid w:val="00BD7D1D"/>
    <w:rsid w:val="00BD7E6F"/>
    <w:rsid w:val="00BD7F77"/>
    <w:rsid w:val="00BD7FB0"/>
    <w:rsid w:val="00BE0009"/>
    <w:rsid w:val="00BE05F9"/>
    <w:rsid w:val="00BE0805"/>
    <w:rsid w:val="00BE08BB"/>
    <w:rsid w:val="00BE095F"/>
    <w:rsid w:val="00BE0B16"/>
    <w:rsid w:val="00BE0C4B"/>
    <w:rsid w:val="00BE0C82"/>
    <w:rsid w:val="00BE117F"/>
    <w:rsid w:val="00BE12EE"/>
    <w:rsid w:val="00BE1394"/>
    <w:rsid w:val="00BE163A"/>
    <w:rsid w:val="00BE1A0C"/>
    <w:rsid w:val="00BE1AB1"/>
    <w:rsid w:val="00BE1B76"/>
    <w:rsid w:val="00BE1C45"/>
    <w:rsid w:val="00BE1F28"/>
    <w:rsid w:val="00BE20DA"/>
    <w:rsid w:val="00BE20E0"/>
    <w:rsid w:val="00BE21D0"/>
    <w:rsid w:val="00BE21F9"/>
    <w:rsid w:val="00BE24F7"/>
    <w:rsid w:val="00BE25E0"/>
    <w:rsid w:val="00BE261B"/>
    <w:rsid w:val="00BE28C0"/>
    <w:rsid w:val="00BE2A8E"/>
    <w:rsid w:val="00BE2AE6"/>
    <w:rsid w:val="00BE2B48"/>
    <w:rsid w:val="00BE2BD1"/>
    <w:rsid w:val="00BE2E85"/>
    <w:rsid w:val="00BE2FCD"/>
    <w:rsid w:val="00BE3053"/>
    <w:rsid w:val="00BE3138"/>
    <w:rsid w:val="00BE338F"/>
    <w:rsid w:val="00BE346E"/>
    <w:rsid w:val="00BE3503"/>
    <w:rsid w:val="00BE358E"/>
    <w:rsid w:val="00BE365D"/>
    <w:rsid w:val="00BE3670"/>
    <w:rsid w:val="00BE375C"/>
    <w:rsid w:val="00BE37B3"/>
    <w:rsid w:val="00BE38E6"/>
    <w:rsid w:val="00BE396D"/>
    <w:rsid w:val="00BE3CE0"/>
    <w:rsid w:val="00BE3D76"/>
    <w:rsid w:val="00BE3EBF"/>
    <w:rsid w:val="00BE3FBA"/>
    <w:rsid w:val="00BE415C"/>
    <w:rsid w:val="00BE46A8"/>
    <w:rsid w:val="00BE476C"/>
    <w:rsid w:val="00BE4946"/>
    <w:rsid w:val="00BE4BAD"/>
    <w:rsid w:val="00BE4CB0"/>
    <w:rsid w:val="00BE4D7E"/>
    <w:rsid w:val="00BE4F7F"/>
    <w:rsid w:val="00BE5109"/>
    <w:rsid w:val="00BE51AF"/>
    <w:rsid w:val="00BE52DC"/>
    <w:rsid w:val="00BE52E4"/>
    <w:rsid w:val="00BE5410"/>
    <w:rsid w:val="00BE56AD"/>
    <w:rsid w:val="00BE56C5"/>
    <w:rsid w:val="00BE58B1"/>
    <w:rsid w:val="00BE5919"/>
    <w:rsid w:val="00BE5BA6"/>
    <w:rsid w:val="00BE5C06"/>
    <w:rsid w:val="00BE5F33"/>
    <w:rsid w:val="00BE5F4E"/>
    <w:rsid w:val="00BE5F82"/>
    <w:rsid w:val="00BE60AA"/>
    <w:rsid w:val="00BE61AE"/>
    <w:rsid w:val="00BE6290"/>
    <w:rsid w:val="00BE63D7"/>
    <w:rsid w:val="00BE643F"/>
    <w:rsid w:val="00BE6556"/>
    <w:rsid w:val="00BE66D9"/>
    <w:rsid w:val="00BE694C"/>
    <w:rsid w:val="00BE6A50"/>
    <w:rsid w:val="00BE6A74"/>
    <w:rsid w:val="00BE6A76"/>
    <w:rsid w:val="00BE6B7C"/>
    <w:rsid w:val="00BE6BCF"/>
    <w:rsid w:val="00BE6C3E"/>
    <w:rsid w:val="00BE6C51"/>
    <w:rsid w:val="00BE710C"/>
    <w:rsid w:val="00BE7834"/>
    <w:rsid w:val="00BE7921"/>
    <w:rsid w:val="00BE7B32"/>
    <w:rsid w:val="00BE7BFA"/>
    <w:rsid w:val="00BE7CA4"/>
    <w:rsid w:val="00BE7D4A"/>
    <w:rsid w:val="00BE7E10"/>
    <w:rsid w:val="00BF0036"/>
    <w:rsid w:val="00BF0082"/>
    <w:rsid w:val="00BF020B"/>
    <w:rsid w:val="00BF04B8"/>
    <w:rsid w:val="00BF04F1"/>
    <w:rsid w:val="00BF04F4"/>
    <w:rsid w:val="00BF0651"/>
    <w:rsid w:val="00BF068F"/>
    <w:rsid w:val="00BF07BE"/>
    <w:rsid w:val="00BF07E1"/>
    <w:rsid w:val="00BF09FB"/>
    <w:rsid w:val="00BF0A23"/>
    <w:rsid w:val="00BF0B78"/>
    <w:rsid w:val="00BF0C11"/>
    <w:rsid w:val="00BF0F0F"/>
    <w:rsid w:val="00BF1158"/>
    <w:rsid w:val="00BF118B"/>
    <w:rsid w:val="00BF12F2"/>
    <w:rsid w:val="00BF13AC"/>
    <w:rsid w:val="00BF1410"/>
    <w:rsid w:val="00BF17B4"/>
    <w:rsid w:val="00BF183D"/>
    <w:rsid w:val="00BF1871"/>
    <w:rsid w:val="00BF19DE"/>
    <w:rsid w:val="00BF1D2E"/>
    <w:rsid w:val="00BF1F8D"/>
    <w:rsid w:val="00BF24D7"/>
    <w:rsid w:val="00BF24E1"/>
    <w:rsid w:val="00BF2752"/>
    <w:rsid w:val="00BF2804"/>
    <w:rsid w:val="00BF2920"/>
    <w:rsid w:val="00BF2953"/>
    <w:rsid w:val="00BF295A"/>
    <w:rsid w:val="00BF2A2A"/>
    <w:rsid w:val="00BF2BBD"/>
    <w:rsid w:val="00BF2D41"/>
    <w:rsid w:val="00BF2ED1"/>
    <w:rsid w:val="00BF2F39"/>
    <w:rsid w:val="00BF3234"/>
    <w:rsid w:val="00BF33B7"/>
    <w:rsid w:val="00BF34B0"/>
    <w:rsid w:val="00BF3595"/>
    <w:rsid w:val="00BF369C"/>
    <w:rsid w:val="00BF3724"/>
    <w:rsid w:val="00BF38DC"/>
    <w:rsid w:val="00BF38FB"/>
    <w:rsid w:val="00BF391A"/>
    <w:rsid w:val="00BF3A54"/>
    <w:rsid w:val="00BF3A90"/>
    <w:rsid w:val="00BF3A93"/>
    <w:rsid w:val="00BF3AB0"/>
    <w:rsid w:val="00BF3AD7"/>
    <w:rsid w:val="00BF3B59"/>
    <w:rsid w:val="00BF3C45"/>
    <w:rsid w:val="00BF3CAE"/>
    <w:rsid w:val="00BF3DEF"/>
    <w:rsid w:val="00BF3F79"/>
    <w:rsid w:val="00BF40BE"/>
    <w:rsid w:val="00BF437C"/>
    <w:rsid w:val="00BF4419"/>
    <w:rsid w:val="00BF44A2"/>
    <w:rsid w:val="00BF45EC"/>
    <w:rsid w:val="00BF4747"/>
    <w:rsid w:val="00BF49A1"/>
    <w:rsid w:val="00BF4A3E"/>
    <w:rsid w:val="00BF4B5B"/>
    <w:rsid w:val="00BF4D3D"/>
    <w:rsid w:val="00BF4EE9"/>
    <w:rsid w:val="00BF5076"/>
    <w:rsid w:val="00BF5170"/>
    <w:rsid w:val="00BF52E0"/>
    <w:rsid w:val="00BF5346"/>
    <w:rsid w:val="00BF5451"/>
    <w:rsid w:val="00BF5550"/>
    <w:rsid w:val="00BF58E6"/>
    <w:rsid w:val="00BF59A1"/>
    <w:rsid w:val="00BF5B0E"/>
    <w:rsid w:val="00BF5DF6"/>
    <w:rsid w:val="00BF5EBC"/>
    <w:rsid w:val="00BF65C6"/>
    <w:rsid w:val="00BF662B"/>
    <w:rsid w:val="00BF69E5"/>
    <w:rsid w:val="00BF6A22"/>
    <w:rsid w:val="00BF6AF5"/>
    <w:rsid w:val="00BF6C5F"/>
    <w:rsid w:val="00BF6C7D"/>
    <w:rsid w:val="00BF6DF1"/>
    <w:rsid w:val="00BF73F3"/>
    <w:rsid w:val="00BF74E8"/>
    <w:rsid w:val="00BF77F8"/>
    <w:rsid w:val="00BF78D6"/>
    <w:rsid w:val="00BF78F8"/>
    <w:rsid w:val="00BF7F4C"/>
    <w:rsid w:val="00C0078E"/>
    <w:rsid w:val="00C007E2"/>
    <w:rsid w:val="00C00822"/>
    <w:rsid w:val="00C00AE4"/>
    <w:rsid w:val="00C00B9F"/>
    <w:rsid w:val="00C00D43"/>
    <w:rsid w:val="00C00DB4"/>
    <w:rsid w:val="00C00F22"/>
    <w:rsid w:val="00C00FAE"/>
    <w:rsid w:val="00C00FB7"/>
    <w:rsid w:val="00C013BB"/>
    <w:rsid w:val="00C014E6"/>
    <w:rsid w:val="00C01636"/>
    <w:rsid w:val="00C018A0"/>
    <w:rsid w:val="00C01916"/>
    <w:rsid w:val="00C019B6"/>
    <w:rsid w:val="00C01C29"/>
    <w:rsid w:val="00C020FC"/>
    <w:rsid w:val="00C021E0"/>
    <w:rsid w:val="00C02224"/>
    <w:rsid w:val="00C022B5"/>
    <w:rsid w:val="00C02878"/>
    <w:rsid w:val="00C0296E"/>
    <w:rsid w:val="00C029C4"/>
    <w:rsid w:val="00C02B63"/>
    <w:rsid w:val="00C02C22"/>
    <w:rsid w:val="00C02CC3"/>
    <w:rsid w:val="00C02DE3"/>
    <w:rsid w:val="00C02F41"/>
    <w:rsid w:val="00C02FB7"/>
    <w:rsid w:val="00C03026"/>
    <w:rsid w:val="00C03209"/>
    <w:rsid w:val="00C03304"/>
    <w:rsid w:val="00C035E8"/>
    <w:rsid w:val="00C03982"/>
    <w:rsid w:val="00C039AD"/>
    <w:rsid w:val="00C039CD"/>
    <w:rsid w:val="00C03AC4"/>
    <w:rsid w:val="00C03B27"/>
    <w:rsid w:val="00C03BF0"/>
    <w:rsid w:val="00C03EA3"/>
    <w:rsid w:val="00C03EF2"/>
    <w:rsid w:val="00C03FD5"/>
    <w:rsid w:val="00C04044"/>
    <w:rsid w:val="00C0406B"/>
    <w:rsid w:val="00C043D7"/>
    <w:rsid w:val="00C04515"/>
    <w:rsid w:val="00C04590"/>
    <w:rsid w:val="00C045C2"/>
    <w:rsid w:val="00C045C9"/>
    <w:rsid w:val="00C045D8"/>
    <w:rsid w:val="00C046A7"/>
    <w:rsid w:val="00C0470C"/>
    <w:rsid w:val="00C0485E"/>
    <w:rsid w:val="00C04938"/>
    <w:rsid w:val="00C049EF"/>
    <w:rsid w:val="00C04A0F"/>
    <w:rsid w:val="00C04A30"/>
    <w:rsid w:val="00C04AAD"/>
    <w:rsid w:val="00C04D1B"/>
    <w:rsid w:val="00C04DE1"/>
    <w:rsid w:val="00C05226"/>
    <w:rsid w:val="00C05280"/>
    <w:rsid w:val="00C05A0C"/>
    <w:rsid w:val="00C05C11"/>
    <w:rsid w:val="00C05C58"/>
    <w:rsid w:val="00C05CF3"/>
    <w:rsid w:val="00C05D23"/>
    <w:rsid w:val="00C05D7C"/>
    <w:rsid w:val="00C05F20"/>
    <w:rsid w:val="00C05FE8"/>
    <w:rsid w:val="00C06536"/>
    <w:rsid w:val="00C06697"/>
    <w:rsid w:val="00C0678C"/>
    <w:rsid w:val="00C068C4"/>
    <w:rsid w:val="00C069AC"/>
    <w:rsid w:val="00C06BBB"/>
    <w:rsid w:val="00C06BC9"/>
    <w:rsid w:val="00C06DC8"/>
    <w:rsid w:val="00C07246"/>
    <w:rsid w:val="00C0727D"/>
    <w:rsid w:val="00C072B5"/>
    <w:rsid w:val="00C073EF"/>
    <w:rsid w:val="00C074D4"/>
    <w:rsid w:val="00C104E7"/>
    <w:rsid w:val="00C1056C"/>
    <w:rsid w:val="00C1074A"/>
    <w:rsid w:val="00C1087F"/>
    <w:rsid w:val="00C1097A"/>
    <w:rsid w:val="00C109F9"/>
    <w:rsid w:val="00C10AEB"/>
    <w:rsid w:val="00C10E09"/>
    <w:rsid w:val="00C11023"/>
    <w:rsid w:val="00C11137"/>
    <w:rsid w:val="00C11261"/>
    <w:rsid w:val="00C11297"/>
    <w:rsid w:val="00C1130E"/>
    <w:rsid w:val="00C113F5"/>
    <w:rsid w:val="00C115A0"/>
    <w:rsid w:val="00C116DF"/>
    <w:rsid w:val="00C11AA0"/>
    <w:rsid w:val="00C11B7A"/>
    <w:rsid w:val="00C11CC4"/>
    <w:rsid w:val="00C11D1C"/>
    <w:rsid w:val="00C11F21"/>
    <w:rsid w:val="00C12043"/>
    <w:rsid w:val="00C120B8"/>
    <w:rsid w:val="00C12157"/>
    <w:rsid w:val="00C122C2"/>
    <w:rsid w:val="00C123BF"/>
    <w:rsid w:val="00C12530"/>
    <w:rsid w:val="00C12673"/>
    <w:rsid w:val="00C1271B"/>
    <w:rsid w:val="00C127A9"/>
    <w:rsid w:val="00C127BC"/>
    <w:rsid w:val="00C12874"/>
    <w:rsid w:val="00C128AA"/>
    <w:rsid w:val="00C1290D"/>
    <w:rsid w:val="00C12988"/>
    <w:rsid w:val="00C12A42"/>
    <w:rsid w:val="00C12A54"/>
    <w:rsid w:val="00C12C02"/>
    <w:rsid w:val="00C12E3C"/>
    <w:rsid w:val="00C12EBD"/>
    <w:rsid w:val="00C12FCA"/>
    <w:rsid w:val="00C12FF0"/>
    <w:rsid w:val="00C132B8"/>
    <w:rsid w:val="00C1334F"/>
    <w:rsid w:val="00C13532"/>
    <w:rsid w:val="00C13840"/>
    <w:rsid w:val="00C1388B"/>
    <w:rsid w:val="00C13957"/>
    <w:rsid w:val="00C139EA"/>
    <w:rsid w:val="00C13C0C"/>
    <w:rsid w:val="00C13CD3"/>
    <w:rsid w:val="00C13F2E"/>
    <w:rsid w:val="00C13F51"/>
    <w:rsid w:val="00C14125"/>
    <w:rsid w:val="00C141D5"/>
    <w:rsid w:val="00C142A3"/>
    <w:rsid w:val="00C144D8"/>
    <w:rsid w:val="00C14519"/>
    <w:rsid w:val="00C145EF"/>
    <w:rsid w:val="00C14958"/>
    <w:rsid w:val="00C14ADA"/>
    <w:rsid w:val="00C14B87"/>
    <w:rsid w:val="00C14C49"/>
    <w:rsid w:val="00C14DAD"/>
    <w:rsid w:val="00C14E9B"/>
    <w:rsid w:val="00C14EB6"/>
    <w:rsid w:val="00C14F73"/>
    <w:rsid w:val="00C15233"/>
    <w:rsid w:val="00C154D0"/>
    <w:rsid w:val="00C1558C"/>
    <w:rsid w:val="00C15620"/>
    <w:rsid w:val="00C1571D"/>
    <w:rsid w:val="00C158D5"/>
    <w:rsid w:val="00C15981"/>
    <w:rsid w:val="00C15C48"/>
    <w:rsid w:val="00C15D9A"/>
    <w:rsid w:val="00C1607A"/>
    <w:rsid w:val="00C16264"/>
    <w:rsid w:val="00C16304"/>
    <w:rsid w:val="00C16705"/>
    <w:rsid w:val="00C16757"/>
    <w:rsid w:val="00C167C9"/>
    <w:rsid w:val="00C1692C"/>
    <w:rsid w:val="00C16B01"/>
    <w:rsid w:val="00C170A0"/>
    <w:rsid w:val="00C17148"/>
    <w:rsid w:val="00C1721B"/>
    <w:rsid w:val="00C1733E"/>
    <w:rsid w:val="00C173A2"/>
    <w:rsid w:val="00C17585"/>
    <w:rsid w:val="00C17622"/>
    <w:rsid w:val="00C17648"/>
    <w:rsid w:val="00C17752"/>
    <w:rsid w:val="00C17980"/>
    <w:rsid w:val="00C17BCA"/>
    <w:rsid w:val="00C17D2C"/>
    <w:rsid w:val="00C17D73"/>
    <w:rsid w:val="00C17E98"/>
    <w:rsid w:val="00C17ECE"/>
    <w:rsid w:val="00C17F72"/>
    <w:rsid w:val="00C2006A"/>
    <w:rsid w:val="00C201E9"/>
    <w:rsid w:val="00C202CC"/>
    <w:rsid w:val="00C2048A"/>
    <w:rsid w:val="00C2053B"/>
    <w:rsid w:val="00C205C0"/>
    <w:rsid w:val="00C2063C"/>
    <w:rsid w:val="00C206D0"/>
    <w:rsid w:val="00C206D6"/>
    <w:rsid w:val="00C2081A"/>
    <w:rsid w:val="00C20847"/>
    <w:rsid w:val="00C20DFD"/>
    <w:rsid w:val="00C20E91"/>
    <w:rsid w:val="00C20F08"/>
    <w:rsid w:val="00C20F9A"/>
    <w:rsid w:val="00C20FE5"/>
    <w:rsid w:val="00C21313"/>
    <w:rsid w:val="00C2164C"/>
    <w:rsid w:val="00C21689"/>
    <w:rsid w:val="00C216C9"/>
    <w:rsid w:val="00C21907"/>
    <w:rsid w:val="00C21931"/>
    <w:rsid w:val="00C2193C"/>
    <w:rsid w:val="00C21FA5"/>
    <w:rsid w:val="00C2200F"/>
    <w:rsid w:val="00C221A0"/>
    <w:rsid w:val="00C22288"/>
    <w:rsid w:val="00C22306"/>
    <w:rsid w:val="00C2246B"/>
    <w:rsid w:val="00C22667"/>
    <w:rsid w:val="00C2267A"/>
    <w:rsid w:val="00C226EF"/>
    <w:rsid w:val="00C2280C"/>
    <w:rsid w:val="00C229CE"/>
    <w:rsid w:val="00C22B43"/>
    <w:rsid w:val="00C22BB4"/>
    <w:rsid w:val="00C22C4B"/>
    <w:rsid w:val="00C22D93"/>
    <w:rsid w:val="00C22F3D"/>
    <w:rsid w:val="00C23168"/>
    <w:rsid w:val="00C233AF"/>
    <w:rsid w:val="00C23790"/>
    <w:rsid w:val="00C237C7"/>
    <w:rsid w:val="00C23997"/>
    <w:rsid w:val="00C23B3F"/>
    <w:rsid w:val="00C23F24"/>
    <w:rsid w:val="00C23FB5"/>
    <w:rsid w:val="00C24032"/>
    <w:rsid w:val="00C2410B"/>
    <w:rsid w:val="00C244B6"/>
    <w:rsid w:val="00C24578"/>
    <w:rsid w:val="00C24682"/>
    <w:rsid w:val="00C24798"/>
    <w:rsid w:val="00C2480F"/>
    <w:rsid w:val="00C248E2"/>
    <w:rsid w:val="00C24A8D"/>
    <w:rsid w:val="00C24AE7"/>
    <w:rsid w:val="00C24B08"/>
    <w:rsid w:val="00C24B10"/>
    <w:rsid w:val="00C24C24"/>
    <w:rsid w:val="00C251D4"/>
    <w:rsid w:val="00C252FD"/>
    <w:rsid w:val="00C2530A"/>
    <w:rsid w:val="00C2538D"/>
    <w:rsid w:val="00C253B0"/>
    <w:rsid w:val="00C2544B"/>
    <w:rsid w:val="00C25651"/>
    <w:rsid w:val="00C256BE"/>
    <w:rsid w:val="00C258BC"/>
    <w:rsid w:val="00C259E8"/>
    <w:rsid w:val="00C25C83"/>
    <w:rsid w:val="00C25F00"/>
    <w:rsid w:val="00C25F0E"/>
    <w:rsid w:val="00C26067"/>
    <w:rsid w:val="00C2616F"/>
    <w:rsid w:val="00C2633F"/>
    <w:rsid w:val="00C2636B"/>
    <w:rsid w:val="00C26454"/>
    <w:rsid w:val="00C2645A"/>
    <w:rsid w:val="00C264A8"/>
    <w:rsid w:val="00C26966"/>
    <w:rsid w:val="00C26978"/>
    <w:rsid w:val="00C26F5E"/>
    <w:rsid w:val="00C27000"/>
    <w:rsid w:val="00C2724A"/>
    <w:rsid w:val="00C27397"/>
    <w:rsid w:val="00C273C5"/>
    <w:rsid w:val="00C27444"/>
    <w:rsid w:val="00C274A9"/>
    <w:rsid w:val="00C2757E"/>
    <w:rsid w:val="00C27849"/>
    <w:rsid w:val="00C278BC"/>
    <w:rsid w:val="00C27A31"/>
    <w:rsid w:val="00C27F29"/>
    <w:rsid w:val="00C27F62"/>
    <w:rsid w:val="00C300B8"/>
    <w:rsid w:val="00C302A7"/>
    <w:rsid w:val="00C30367"/>
    <w:rsid w:val="00C303C4"/>
    <w:rsid w:val="00C30434"/>
    <w:rsid w:val="00C30479"/>
    <w:rsid w:val="00C3060E"/>
    <w:rsid w:val="00C3097F"/>
    <w:rsid w:val="00C30A03"/>
    <w:rsid w:val="00C30A83"/>
    <w:rsid w:val="00C30B38"/>
    <w:rsid w:val="00C30C3D"/>
    <w:rsid w:val="00C30D36"/>
    <w:rsid w:val="00C30DB2"/>
    <w:rsid w:val="00C30F23"/>
    <w:rsid w:val="00C31030"/>
    <w:rsid w:val="00C31253"/>
    <w:rsid w:val="00C31312"/>
    <w:rsid w:val="00C3181E"/>
    <w:rsid w:val="00C31A1B"/>
    <w:rsid w:val="00C31AF9"/>
    <w:rsid w:val="00C31D05"/>
    <w:rsid w:val="00C32060"/>
    <w:rsid w:val="00C32063"/>
    <w:rsid w:val="00C320AD"/>
    <w:rsid w:val="00C322BC"/>
    <w:rsid w:val="00C323CE"/>
    <w:rsid w:val="00C32636"/>
    <w:rsid w:val="00C32646"/>
    <w:rsid w:val="00C32678"/>
    <w:rsid w:val="00C3269A"/>
    <w:rsid w:val="00C327B4"/>
    <w:rsid w:val="00C32879"/>
    <w:rsid w:val="00C32AD4"/>
    <w:rsid w:val="00C32BD2"/>
    <w:rsid w:val="00C32D10"/>
    <w:rsid w:val="00C32DB8"/>
    <w:rsid w:val="00C32E0C"/>
    <w:rsid w:val="00C32EF7"/>
    <w:rsid w:val="00C32F42"/>
    <w:rsid w:val="00C32F96"/>
    <w:rsid w:val="00C33163"/>
    <w:rsid w:val="00C3336B"/>
    <w:rsid w:val="00C33456"/>
    <w:rsid w:val="00C3345E"/>
    <w:rsid w:val="00C334D7"/>
    <w:rsid w:val="00C3357B"/>
    <w:rsid w:val="00C33947"/>
    <w:rsid w:val="00C33976"/>
    <w:rsid w:val="00C33AE5"/>
    <w:rsid w:val="00C33C3A"/>
    <w:rsid w:val="00C33D19"/>
    <w:rsid w:val="00C33D29"/>
    <w:rsid w:val="00C33F2D"/>
    <w:rsid w:val="00C33F4D"/>
    <w:rsid w:val="00C34426"/>
    <w:rsid w:val="00C34464"/>
    <w:rsid w:val="00C34581"/>
    <w:rsid w:val="00C3483A"/>
    <w:rsid w:val="00C348D4"/>
    <w:rsid w:val="00C349A4"/>
    <w:rsid w:val="00C34B89"/>
    <w:rsid w:val="00C34C52"/>
    <w:rsid w:val="00C35134"/>
    <w:rsid w:val="00C354AD"/>
    <w:rsid w:val="00C3590E"/>
    <w:rsid w:val="00C3591A"/>
    <w:rsid w:val="00C35A78"/>
    <w:rsid w:val="00C35ACE"/>
    <w:rsid w:val="00C35B4D"/>
    <w:rsid w:val="00C35B9E"/>
    <w:rsid w:val="00C35BE7"/>
    <w:rsid w:val="00C35C98"/>
    <w:rsid w:val="00C35CE4"/>
    <w:rsid w:val="00C35E91"/>
    <w:rsid w:val="00C35F18"/>
    <w:rsid w:val="00C35F19"/>
    <w:rsid w:val="00C35F58"/>
    <w:rsid w:val="00C35FED"/>
    <w:rsid w:val="00C360FB"/>
    <w:rsid w:val="00C3636C"/>
    <w:rsid w:val="00C3654F"/>
    <w:rsid w:val="00C366EB"/>
    <w:rsid w:val="00C368A2"/>
    <w:rsid w:val="00C36902"/>
    <w:rsid w:val="00C37183"/>
    <w:rsid w:val="00C374D9"/>
    <w:rsid w:val="00C37899"/>
    <w:rsid w:val="00C37971"/>
    <w:rsid w:val="00C37BFF"/>
    <w:rsid w:val="00C37D61"/>
    <w:rsid w:val="00C37EDE"/>
    <w:rsid w:val="00C40010"/>
    <w:rsid w:val="00C40080"/>
    <w:rsid w:val="00C400CD"/>
    <w:rsid w:val="00C4016D"/>
    <w:rsid w:val="00C401D8"/>
    <w:rsid w:val="00C403D8"/>
    <w:rsid w:val="00C40514"/>
    <w:rsid w:val="00C40531"/>
    <w:rsid w:val="00C405C5"/>
    <w:rsid w:val="00C4064A"/>
    <w:rsid w:val="00C4076D"/>
    <w:rsid w:val="00C40823"/>
    <w:rsid w:val="00C4083C"/>
    <w:rsid w:val="00C40A0B"/>
    <w:rsid w:val="00C40B22"/>
    <w:rsid w:val="00C40E71"/>
    <w:rsid w:val="00C41008"/>
    <w:rsid w:val="00C41194"/>
    <w:rsid w:val="00C4120D"/>
    <w:rsid w:val="00C41236"/>
    <w:rsid w:val="00C413F0"/>
    <w:rsid w:val="00C415AB"/>
    <w:rsid w:val="00C41A76"/>
    <w:rsid w:val="00C41A7E"/>
    <w:rsid w:val="00C41B9B"/>
    <w:rsid w:val="00C41D8D"/>
    <w:rsid w:val="00C421E4"/>
    <w:rsid w:val="00C423DB"/>
    <w:rsid w:val="00C42759"/>
    <w:rsid w:val="00C42791"/>
    <w:rsid w:val="00C428E0"/>
    <w:rsid w:val="00C42AC4"/>
    <w:rsid w:val="00C42B48"/>
    <w:rsid w:val="00C42BD6"/>
    <w:rsid w:val="00C42C13"/>
    <w:rsid w:val="00C42CD8"/>
    <w:rsid w:val="00C42E89"/>
    <w:rsid w:val="00C431C3"/>
    <w:rsid w:val="00C431E2"/>
    <w:rsid w:val="00C43747"/>
    <w:rsid w:val="00C43A4C"/>
    <w:rsid w:val="00C43A9D"/>
    <w:rsid w:val="00C43E45"/>
    <w:rsid w:val="00C43E4D"/>
    <w:rsid w:val="00C43F93"/>
    <w:rsid w:val="00C4417D"/>
    <w:rsid w:val="00C44442"/>
    <w:rsid w:val="00C444E2"/>
    <w:rsid w:val="00C44590"/>
    <w:rsid w:val="00C44921"/>
    <w:rsid w:val="00C4497D"/>
    <w:rsid w:val="00C449A2"/>
    <w:rsid w:val="00C44AC5"/>
    <w:rsid w:val="00C44B93"/>
    <w:rsid w:val="00C44C03"/>
    <w:rsid w:val="00C44CE3"/>
    <w:rsid w:val="00C44D01"/>
    <w:rsid w:val="00C44E3E"/>
    <w:rsid w:val="00C451AE"/>
    <w:rsid w:val="00C4524C"/>
    <w:rsid w:val="00C452C7"/>
    <w:rsid w:val="00C452D2"/>
    <w:rsid w:val="00C454B6"/>
    <w:rsid w:val="00C45512"/>
    <w:rsid w:val="00C45762"/>
    <w:rsid w:val="00C45877"/>
    <w:rsid w:val="00C45AC8"/>
    <w:rsid w:val="00C45CF0"/>
    <w:rsid w:val="00C45D84"/>
    <w:rsid w:val="00C46183"/>
    <w:rsid w:val="00C463C2"/>
    <w:rsid w:val="00C46672"/>
    <w:rsid w:val="00C46771"/>
    <w:rsid w:val="00C46841"/>
    <w:rsid w:val="00C4691E"/>
    <w:rsid w:val="00C46A25"/>
    <w:rsid w:val="00C46C17"/>
    <w:rsid w:val="00C46C42"/>
    <w:rsid w:val="00C46D18"/>
    <w:rsid w:val="00C46D46"/>
    <w:rsid w:val="00C46FFD"/>
    <w:rsid w:val="00C4703B"/>
    <w:rsid w:val="00C47333"/>
    <w:rsid w:val="00C47336"/>
    <w:rsid w:val="00C47360"/>
    <w:rsid w:val="00C4740E"/>
    <w:rsid w:val="00C47438"/>
    <w:rsid w:val="00C4756F"/>
    <w:rsid w:val="00C47636"/>
    <w:rsid w:val="00C47777"/>
    <w:rsid w:val="00C47A06"/>
    <w:rsid w:val="00C47B46"/>
    <w:rsid w:val="00C47B4D"/>
    <w:rsid w:val="00C47E4B"/>
    <w:rsid w:val="00C501D8"/>
    <w:rsid w:val="00C503E3"/>
    <w:rsid w:val="00C50474"/>
    <w:rsid w:val="00C504F1"/>
    <w:rsid w:val="00C50636"/>
    <w:rsid w:val="00C50CAA"/>
    <w:rsid w:val="00C5114C"/>
    <w:rsid w:val="00C511F5"/>
    <w:rsid w:val="00C51476"/>
    <w:rsid w:val="00C514D5"/>
    <w:rsid w:val="00C514D7"/>
    <w:rsid w:val="00C5170B"/>
    <w:rsid w:val="00C5172B"/>
    <w:rsid w:val="00C51A36"/>
    <w:rsid w:val="00C51AFF"/>
    <w:rsid w:val="00C51B52"/>
    <w:rsid w:val="00C51CAD"/>
    <w:rsid w:val="00C51D17"/>
    <w:rsid w:val="00C51D18"/>
    <w:rsid w:val="00C51D44"/>
    <w:rsid w:val="00C51D5E"/>
    <w:rsid w:val="00C51E17"/>
    <w:rsid w:val="00C51F14"/>
    <w:rsid w:val="00C52182"/>
    <w:rsid w:val="00C521F7"/>
    <w:rsid w:val="00C5227B"/>
    <w:rsid w:val="00C5271C"/>
    <w:rsid w:val="00C52911"/>
    <w:rsid w:val="00C529CB"/>
    <w:rsid w:val="00C52C55"/>
    <w:rsid w:val="00C52E22"/>
    <w:rsid w:val="00C52F8B"/>
    <w:rsid w:val="00C532CB"/>
    <w:rsid w:val="00C5333B"/>
    <w:rsid w:val="00C53444"/>
    <w:rsid w:val="00C53661"/>
    <w:rsid w:val="00C53696"/>
    <w:rsid w:val="00C5377B"/>
    <w:rsid w:val="00C53847"/>
    <w:rsid w:val="00C538DF"/>
    <w:rsid w:val="00C5392B"/>
    <w:rsid w:val="00C5394A"/>
    <w:rsid w:val="00C5396B"/>
    <w:rsid w:val="00C53C92"/>
    <w:rsid w:val="00C53D78"/>
    <w:rsid w:val="00C53E5B"/>
    <w:rsid w:val="00C53EB0"/>
    <w:rsid w:val="00C53F14"/>
    <w:rsid w:val="00C53FB2"/>
    <w:rsid w:val="00C54254"/>
    <w:rsid w:val="00C54428"/>
    <w:rsid w:val="00C54589"/>
    <w:rsid w:val="00C546EF"/>
    <w:rsid w:val="00C54895"/>
    <w:rsid w:val="00C54C3E"/>
    <w:rsid w:val="00C54C7D"/>
    <w:rsid w:val="00C54FC0"/>
    <w:rsid w:val="00C5516F"/>
    <w:rsid w:val="00C5522F"/>
    <w:rsid w:val="00C5530D"/>
    <w:rsid w:val="00C553A3"/>
    <w:rsid w:val="00C556A6"/>
    <w:rsid w:val="00C55803"/>
    <w:rsid w:val="00C55983"/>
    <w:rsid w:val="00C55B55"/>
    <w:rsid w:val="00C55E99"/>
    <w:rsid w:val="00C55ECF"/>
    <w:rsid w:val="00C56027"/>
    <w:rsid w:val="00C56176"/>
    <w:rsid w:val="00C5618A"/>
    <w:rsid w:val="00C562A9"/>
    <w:rsid w:val="00C562CB"/>
    <w:rsid w:val="00C56330"/>
    <w:rsid w:val="00C5638F"/>
    <w:rsid w:val="00C5644D"/>
    <w:rsid w:val="00C56484"/>
    <w:rsid w:val="00C56695"/>
    <w:rsid w:val="00C56869"/>
    <w:rsid w:val="00C5697B"/>
    <w:rsid w:val="00C56C09"/>
    <w:rsid w:val="00C56C61"/>
    <w:rsid w:val="00C56D1C"/>
    <w:rsid w:val="00C56DCF"/>
    <w:rsid w:val="00C56E6C"/>
    <w:rsid w:val="00C56F26"/>
    <w:rsid w:val="00C56F92"/>
    <w:rsid w:val="00C5704C"/>
    <w:rsid w:val="00C57368"/>
    <w:rsid w:val="00C57400"/>
    <w:rsid w:val="00C574AD"/>
    <w:rsid w:val="00C5755E"/>
    <w:rsid w:val="00C57631"/>
    <w:rsid w:val="00C57781"/>
    <w:rsid w:val="00C5778D"/>
    <w:rsid w:val="00C57919"/>
    <w:rsid w:val="00C57B0C"/>
    <w:rsid w:val="00C57B51"/>
    <w:rsid w:val="00C57CC3"/>
    <w:rsid w:val="00C57ED6"/>
    <w:rsid w:val="00C57F11"/>
    <w:rsid w:val="00C57F31"/>
    <w:rsid w:val="00C60055"/>
    <w:rsid w:val="00C6005C"/>
    <w:rsid w:val="00C60077"/>
    <w:rsid w:val="00C60161"/>
    <w:rsid w:val="00C6038B"/>
    <w:rsid w:val="00C60441"/>
    <w:rsid w:val="00C60524"/>
    <w:rsid w:val="00C6054B"/>
    <w:rsid w:val="00C605DD"/>
    <w:rsid w:val="00C605E0"/>
    <w:rsid w:val="00C6070D"/>
    <w:rsid w:val="00C6095F"/>
    <w:rsid w:val="00C60C22"/>
    <w:rsid w:val="00C60C97"/>
    <w:rsid w:val="00C60DFC"/>
    <w:rsid w:val="00C60E36"/>
    <w:rsid w:val="00C60E85"/>
    <w:rsid w:val="00C60F15"/>
    <w:rsid w:val="00C60F6D"/>
    <w:rsid w:val="00C6107E"/>
    <w:rsid w:val="00C61147"/>
    <w:rsid w:val="00C61479"/>
    <w:rsid w:val="00C615D3"/>
    <w:rsid w:val="00C61643"/>
    <w:rsid w:val="00C61663"/>
    <w:rsid w:val="00C616A0"/>
    <w:rsid w:val="00C6170C"/>
    <w:rsid w:val="00C617E0"/>
    <w:rsid w:val="00C618B9"/>
    <w:rsid w:val="00C61905"/>
    <w:rsid w:val="00C61C7E"/>
    <w:rsid w:val="00C61E1E"/>
    <w:rsid w:val="00C61FB2"/>
    <w:rsid w:val="00C6206F"/>
    <w:rsid w:val="00C620F5"/>
    <w:rsid w:val="00C620F8"/>
    <w:rsid w:val="00C6223B"/>
    <w:rsid w:val="00C62241"/>
    <w:rsid w:val="00C623E9"/>
    <w:rsid w:val="00C62483"/>
    <w:rsid w:val="00C6260E"/>
    <w:rsid w:val="00C62620"/>
    <w:rsid w:val="00C6268E"/>
    <w:rsid w:val="00C6293E"/>
    <w:rsid w:val="00C629D2"/>
    <w:rsid w:val="00C62C26"/>
    <w:rsid w:val="00C62C6E"/>
    <w:rsid w:val="00C62C71"/>
    <w:rsid w:val="00C62CE1"/>
    <w:rsid w:val="00C62D88"/>
    <w:rsid w:val="00C62D9C"/>
    <w:rsid w:val="00C62DEB"/>
    <w:rsid w:val="00C6304A"/>
    <w:rsid w:val="00C63100"/>
    <w:rsid w:val="00C6318B"/>
    <w:rsid w:val="00C633D4"/>
    <w:rsid w:val="00C6347A"/>
    <w:rsid w:val="00C6349F"/>
    <w:rsid w:val="00C63519"/>
    <w:rsid w:val="00C6357F"/>
    <w:rsid w:val="00C637D3"/>
    <w:rsid w:val="00C63AC8"/>
    <w:rsid w:val="00C63C7F"/>
    <w:rsid w:val="00C63CF4"/>
    <w:rsid w:val="00C63DB3"/>
    <w:rsid w:val="00C63E23"/>
    <w:rsid w:val="00C63E74"/>
    <w:rsid w:val="00C6403C"/>
    <w:rsid w:val="00C64042"/>
    <w:rsid w:val="00C641DA"/>
    <w:rsid w:val="00C641EC"/>
    <w:rsid w:val="00C6433C"/>
    <w:rsid w:val="00C644F8"/>
    <w:rsid w:val="00C645A6"/>
    <w:rsid w:val="00C64844"/>
    <w:rsid w:val="00C649EC"/>
    <w:rsid w:val="00C64A50"/>
    <w:rsid w:val="00C64B4C"/>
    <w:rsid w:val="00C64C86"/>
    <w:rsid w:val="00C64C9D"/>
    <w:rsid w:val="00C65184"/>
    <w:rsid w:val="00C6519B"/>
    <w:rsid w:val="00C65356"/>
    <w:rsid w:val="00C65365"/>
    <w:rsid w:val="00C65709"/>
    <w:rsid w:val="00C657B1"/>
    <w:rsid w:val="00C658B9"/>
    <w:rsid w:val="00C65A57"/>
    <w:rsid w:val="00C65A73"/>
    <w:rsid w:val="00C65C45"/>
    <w:rsid w:val="00C65C69"/>
    <w:rsid w:val="00C65CC0"/>
    <w:rsid w:val="00C65DBD"/>
    <w:rsid w:val="00C65FA5"/>
    <w:rsid w:val="00C6606C"/>
    <w:rsid w:val="00C66087"/>
    <w:rsid w:val="00C662EC"/>
    <w:rsid w:val="00C66589"/>
    <w:rsid w:val="00C666B2"/>
    <w:rsid w:val="00C6673C"/>
    <w:rsid w:val="00C668F7"/>
    <w:rsid w:val="00C66959"/>
    <w:rsid w:val="00C66A6A"/>
    <w:rsid w:val="00C66CE5"/>
    <w:rsid w:val="00C670A4"/>
    <w:rsid w:val="00C671F7"/>
    <w:rsid w:val="00C6754B"/>
    <w:rsid w:val="00C67582"/>
    <w:rsid w:val="00C6765A"/>
    <w:rsid w:val="00C676C7"/>
    <w:rsid w:val="00C677A3"/>
    <w:rsid w:val="00C700DA"/>
    <w:rsid w:val="00C70133"/>
    <w:rsid w:val="00C7019E"/>
    <w:rsid w:val="00C701A8"/>
    <w:rsid w:val="00C703B7"/>
    <w:rsid w:val="00C705BB"/>
    <w:rsid w:val="00C7063D"/>
    <w:rsid w:val="00C70654"/>
    <w:rsid w:val="00C7085D"/>
    <w:rsid w:val="00C70D80"/>
    <w:rsid w:val="00C70E92"/>
    <w:rsid w:val="00C7116D"/>
    <w:rsid w:val="00C712BB"/>
    <w:rsid w:val="00C71364"/>
    <w:rsid w:val="00C71427"/>
    <w:rsid w:val="00C7144C"/>
    <w:rsid w:val="00C717F7"/>
    <w:rsid w:val="00C71805"/>
    <w:rsid w:val="00C718BE"/>
    <w:rsid w:val="00C71A43"/>
    <w:rsid w:val="00C71DB1"/>
    <w:rsid w:val="00C71EDB"/>
    <w:rsid w:val="00C71EEA"/>
    <w:rsid w:val="00C72105"/>
    <w:rsid w:val="00C72180"/>
    <w:rsid w:val="00C721E9"/>
    <w:rsid w:val="00C726A3"/>
    <w:rsid w:val="00C72715"/>
    <w:rsid w:val="00C72818"/>
    <w:rsid w:val="00C72854"/>
    <w:rsid w:val="00C72AEB"/>
    <w:rsid w:val="00C72AF6"/>
    <w:rsid w:val="00C72B04"/>
    <w:rsid w:val="00C72CA6"/>
    <w:rsid w:val="00C72CC0"/>
    <w:rsid w:val="00C73025"/>
    <w:rsid w:val="00C731A1"/>
    <w:rsid w:val="00C73208"/>
    <w:rsid w:val="00C73260"/>
    <w:rsid w:val="00C7326E"/>
    <w:rsid w:val="00C73520"/>
    <w:rsid w:val="00C73893"/>
    <w:rsid w:val="00C739DA"/>
    <w:rsid w:val="00C739DD"/>
    <w:rsid w:val="00C73A49"/>
    <w:rsid w:val="00C73ACF"/>
    <w:rsid w:val="00C73C20"/>
    <w:rsid w:val="00C73C40"/>
    <w:rsid w:val="00C73C66"/>
    <w:rsid w:val="00C73D17"/>
    <w:rsid w:val="00C73D38"/>
    <w:rsid w:val="00C73D3B"/>
    <w:rsid w:val="00C73D74"/>
    <w:rsid w:val="00C73DF7"/>
    <w:rsid w:val="00C73E13"/>
    <w:rsid w:val="00C73E25"/>
    <w:rsid w:val="00C74677"/>
    <w:rsid w:val="00C7473A"/>
    <w:rsid w:val="00C7480B"/>
    <w:rsid w:val="00C74917"/>
    <w:rsid w:val="00C7493E"/>
    <w:rsid w:val="00C7498D"/>
    <w:rsid w:val="00C749EF"/>
    <w:rsid w:val="00C74EF0"/>
    <w:rsid w:val="00C74F08"/>
    <w:rsid w:val="00C74F9B"/>
    <w:rsid w:val="00C74FCF"/>
    <w:rsid w:val="00C75044"/>
    <w:rsid w:val="00C75266"/>
    <w:rsid w:val="00C7530A"/>
    <w:rsid w:val="00C75620"/>
    <w:rsid w:val="00C758A3"/>
    <w:rsid w:val="00C758D2"/>
    <w:rsid w:val="00C75B34"/>
    <w:rsid w:val="00C75B6C"/>
    <w:rsid w:val="00C75E32"/>
    <w:rsid w:val="00C75E47"/>
    <w:rsid w:val="00C76049"/>
    <w:rsid w:val="00C7616D"/>
    <w:rsid w:val="00C7646C"/>
    <w:rsid w:val="00C76664"/>
    <w:rsid w:val="00C7669E"/>
    <w:rsid w:val="00C7670F"/>
    <w:rsid w:val="00C76899"/>
    <w:rsid w:val="00C7690B"/>
    <w:rsid w:val="00C76919"/>
    <w:rsid w:val="00C76A5B"/>
    <w:rsid w:val="00C76AC8"/>
    <w:rsid w:val="00C76D37"/>
    <w:rsid w:val="00C76DB7"/>
    <w:rsid w:val="00C76FF8"/>
    <w:rsid w:val="00C770D1"/>
    <w:rsid w:val="00C771C7"/>
    <w:rsid w:val="00C7724F"/>
    <w:rsid w:val="00C77277"/>
    <w:rsid w:val="00C772E6"/>
    <w:rsid w:val="00C772FB"/>
    <w:rsid w:val="00C77546"/>
    <w:rsid w:val="00C779E8"/>
    <w:rsid w:val="00C77A22"/>
    <w:rsid w:val="00C77B09"/>
    <w:rsid w:val="00C77C8E"/>
    <w:rsid w:val="00C77D1C"/>
    <w:rsid w:val="00C77EDA"/>
    <w:rsid w:val="00C8013D"/>
    <w:rsid w:val="00C80208"/>
    <w:rsid w:val="00C8059B"/>
    <w:rsid w:val="00C805AA"/>
    <w:rsid w:val="00C808B5"/>
    <w:rsid w:val="00C80972"/>
    <w:rsid w:val="00C80C3D"/>
    <w:rsid w:val="00C81048"/>
    <w:rsid w:val="00C8104D"/>
    <w:rsid w:val="00C81372"/>
    <w:rsid w:val="00C81512"/>
    <w:rsid w:val="00C81766"/>
    <w:rsid w:val="00C819EC"/>
    <w:rsid w:val="00C81BDE"/>
    <w:rsid w:val="00C81C99"/>
    <w:rsid w:val="00C8221F"/>
    <w:rsid w:val="00C82278"/>
    <w:rsid w:val="00C8236E"/>
    <w:rsid w:val="00C823B8"/>
    <w:rsid w:val="00C8253D"/>
    <w:rsid w:val="00C825CD"/>
    <w:rsid w:val="00C82635"/>
    <w:rsid w:val="00C826BF"/>
    <w:rsid w:val="00C827B2"/>
    <w:rsid w:val="00C827C8"/>
    <w:rsid w:val="00C82815"/>
    <w:rsid w:val="00C829A6"/>
    <w:rsid w:val="00C829C7"/>
    <w:rsid w:val="00C82A35"/>
    <w:rsid w:val="00C82A84"/>
    <w:rsid w:val="00C82BAA"/>
    <w:rsid w:val="00C82C44"/>
    <w:rsid w:val="00C82CBB"/>
    <w:rsid w:val="00C82FA7"/>
    <w:rsid w:val="00C83038"/>
    <w:rsid w:val="00C830A3"/>
    <w:rsid w:val="00C831EA"/>
    <w:rsid w:val="00C8342C"/>
    <w:rsid w:val="00C8349C"/>
    <w:rsid w:val="00C834EF"/>
    <w:rsid w:val="00C83510"/>
    <w:rsid w:val="00C83BBA"/>
    <w:rsid w:val="00C83BD8"/>
    <w:rsid w:val="00C83BDE"/>
    <w:rsid w:val="00C83F01"/>
    <w:rsid w:val="00C842A1"/>
    <w:rsid w:val="00C84316"/>
    <w:rsid w:val="00C8436E"/>
    <w:rsid w:val="00C84605"/>
    <w:rsid w:val="00C8475F"/>
    <w:rsid w:val="00C8482D"/>
    <w:rsid w:val="00C848C2"/>
    <w:rsid w:val="00C84908"/>
    <w:rsid w:val="00C849D4"/>
    <w:rsid w:val="00C84B05"/>
    <w:rsid w:val="00C851CD"/>
    <w:rsid w:val="00C851EC"/>
    <w:rsid w:val="00C85216"/>
    <w:rsid w:val="00C85240"/>
    <w:rsid w:val="00C8528B"/>
    <w:rsid w:val="00C854B9"/>
    <w:rsid w:val="00C85523"/>
    <w:rsid w:val="00C85598"/>
    <w:rsid w:val="00C8571F"/>
    <w:rsid w:val="00C85AAF"/>
    <w:rsid w:val="00C85E69"/>
    <w:rsid w:val="00C85E84"/>
    <w:rsid w:val="00C85FDF"/>
    <w:rsid w:val="00C8602C"/>
    <w:rsid w:val="00C8641F"/>
    <w:rsid w:val="00C864D1"/>
    <w:rsid w:val="00C8671A"/>
    <w:rsid w:val="00C8677E"/>
    <w:rsid w:val="00C86898"/>
    <w:rsid w:val="00C868EE"/>
    <w:rsid w:val="00C86A67"/>
    <w:rsid w:val="00C86CE9"/>
    <w:rsid w:val="00C86ED7"/>
    <w:rsid w:val="00C86EF2"/>
    <w:rsid w:val="00C870EB"/>
    <w:rsid w:val="00C8713E"/>
    <w:rsid w:val="00C871C4"/>
    <w:rsid w:val="00C87220"/>
    <w:rsid w:val="00C8730F"/>
    <w:rsid w:val="00C87416"/>
    <w:rsid w:val="00C87452"/>
    <w:rsid w:val="00C87921"/>
    <w:rsid w:val="00C87DDF"/>
    <w:rsid w:val="00C87E92"/>
    <w:rsid w:val="00C87EF5"/>
    <w:rsid w:val="00C87FA9"/>
    <w:rsid w:val="00C90234"/>
    <w:rsid w:val="00C902AF"/>
    <w:rsid w:val="00C9072C"/>
    <w:rsid w:val="00C907D5"/>
    <w:rsid w:val="00C90974"/>
    <w:rsid w:val="00C90E0F"/>
    <w:rsid w:val="00C91082"/>
    <w:rsid w:val="00C911E8"/>
    <w:rsid w:val="00C91206"/>
    <w:rsid w:val="00C91395"/>
    <w:rsid w:val="00C914A3"/>
    <w:rsid w:val="00C9151C"/>
    <w:rsid w:val="00C91606"/>
    <w:rsid w:val="00C91609"/>
    <w:rsid w:val="00C91870"/>
    <w:rsid w:val="00C919E9"/>
    <w:rsid w:val="00C91D9A"/>
    <w:rsid w:val="00C91E9D"/>
    <w:rsid w:val="00C91F35"/>
    <w:rsid w:val="00C92043"/>
    <w:rsid w:val="00C922D3"/>
    <w:rsid w:val="00C923C4"/>
    <w:rsid w:val="00C9243B"/>
    <w:rsid w:val="00C92495"/>
    <w:rsid w:val="00C924C6"/>
    <w:rsid w:val="00C92627"/>
    <w:rsid w:val="00C92BFE"/>
    <w:rsid w:val="00C930CF"/>
    <w:rsid w:val="00C9317F"/>
    <w:rsid w:val="00C931DD"/>
    <w:rsid w:val="00C931E7"/>
    <w:rsid w:val="00C93216"/>
    <w:rsid w:val="00C93296"/>
    <w:rsid w:val="00C9334C"/>
    <w:rsid w:val="00C9393A"/>
    <w:rsid w:val="00C93BBA"/>
    <w:rsid w:val="00C93BF8"/>
    <w:rsid w:val="00C93C26"/>
    <w:rsid w:val="00C93CBB"/>
    <w:rsid w:val="00C93D94"/>
    <w:rsid w:val="00C93DCA"/>
    <w:rsid w:val="00C93DF7"/>
    <w:rsid w:val="00C93FA0"/>
    <w:rsid w:val="00C93FDB"/>
    <w:rsid w:val="00C9415A"/>
    <w:rsid w:val="00C94461"/>
    <w:rsid w:val="00C944FB"/>
    <w:rsid w:val="00C945B2"/>
    <w:rsid w:val="00C945DE"/>
    <w:rsid w:val="00C9474D"/>
    <w:rsid w:val="00C94786"/>
    <w:rsid w:val="00C9483D"/>
    <w:rsid w:val="00C94A9C"/>
    <w:rsid w:val="00C94CE4"/>
    <w:rsid w:val="00C94D16"/>
    <w:rsid w:val="00C94D42"/>
    <w:rsid w:val="00C94D81"/>
    <w:rsid w:val="00C94DAB"/>
    <w:rsid w:val="00C94DCA"/>
    <w:rsid w:val="00C94F2B"/>
    <w:rsid w:val="00C94FA0"/>
    <w:rsid w:val="00C951C4"/>
    <w:rsid w:val="00C95279"/>
    <w:rsid w:val="00C95476"/>
    <w:rsid w:val="00C954E4"/>
    <w:rsid w:val="00C955C6"/>
    <w:rsid w:val="00C95622"/>
    <w:rsid w:val="00C956EB"/>
    <w:rsid w:val="00C9579A"/>
    <w:rsid w:val="00C95837"/>
    <w:rsid w:val="00C958C8"/>
    <w:rsid w:val="00C959C1"/>
    <w:rsid w:val="00C95BB6"/>
    <w:rsid w:val="00C95C64"/>
    <w:rsid w:val="00C95E5E"/>
    <w:rsid w:val="00C95F97"/>
    <w:rsid w:val="00C9602E"/>
    <w:rsid w:val="00C9607A"/>
    <w:rsid w:val="00C9609D"/>
    <w:rsid w:val="00C961A2"/>
    <w:rsid w:val="00C96303"/>
    <w:rsid w:val="00C964F3"/>
    <w:rsid w:val="00C964F7"/>
    <w:rsid w:val="00C9651D"/>
    <w:rsid w:val="00C965B3"/>
    <w:rsid w:val="00C965CC"/>
    <w:rsid w:val="00C96639"/>
    <w:rsid w:val="00C967CE"/>
    <w:rsid w:val="00C968B7"/>
    <w:rsid w:val="00C96974"/>
    <w:rsid w:val="00C96A4F"/>
    <w:rsid w:val="00C96C6A"/>
    <w:rsid w:val="00C9701A"/>
    <w:rsid w:val="00C970B9"/>
    <w:rsid w:val="00C97127"/>
    <w:rsid w:val="00C973B5"/>
    <w:rsid w:val="00C97403"/>
    <w:rsid w:val="00C97472"/>
    <w:rsid w:val="00C974F5"/>
    <w:rsid w:val="00C975A7"/>
    <w:rsid w:val="00C97B20"/>
    <w:rsid w:val="00CA02D9"/>
    <w:rsid w:val="00CA0488"/>
    <w:rsid w:val="00CA04A4"/>
    <w:rsid w:val="00CA0565"/>
    <w:rsid w:val="00CA06B2"/>
    <w:rsid w:val="00CA0766"/>
    <w:rsid w:val="00CA07EA"/>
    <w:rsid w:val="00CA09F4"/>
    <w:rsid w:val="00CA0C58"/>
    <w:rsid w:val="00CA0ED4"/>
    <w:rsid w:val="00CA100B"/>
    <w:rsid w:val="00CA10D1"/>
    <w:rsid w:val="00CA1197"/>
    <w:rsid w:val="00CA119D"/>
    <w:rsid w:val="00CA13DE"/>
    <w:rsid w:val="00CA1817"/>
    <w:rsid w:val="00CA1A67"/>
    <w:rsid w:val="00CA1AF6"/>
    <w:rsid w:val="00CA1B76"/>
    <w:rsid w:val="00CA1D68"/>
    <w:rsid w:val="00CA20B5"/>
    <w:rsid w:val="00CA2153"/>
    <w:rsid w:val="00CA21BE"/>
    <w:rsid w:val="00CA21F6"/>
    <w:rsid w:val="00CA256C"/>
    <w:rsid w:val="00CA294E"/>
    <w:rsid w:val="00CA2965"/>
    <w:rsid w:val="00CA2B03"/>
    <w:rsid w:val="00CA2B27"/>
    <w:rsid w:val="00CA2C6C"/>
    <w:rsid w:val="00CA2D27"/>
    <w:rsid w:val="00CA2D2F"/>
    <w:rsid w:val="00CA2E3A"/>
    <w:rsid w:val="00CA2EB0"/>
    <w:rsid w:val="00CA3289"/>
    <w:rsid w:val="00CA334E"/>
    <w:rsid w:val="00CA35BB"/>
    <w:rsid w:val="00CA3870"/>
    <w:rsid w:val="00CA3A43"/>
    <w:rsid w:val="00CA3C2A"/>
    <w:rsid w:val="00CA3DB1"/>
    <w:rsid w:val="00CA3DDD"/>
    <w:rsid w:val="00CA3EC5"/>
    <w:rsid w:val="00CA3ECB"/>
    <w:rsid w:val="00CA3ED9"/>
    <w:rsid w:val="00CA4151"/>
    <w:rsid w:val="00CA4292"/>
    <w:rsid w:val="00CA44E0"/>
    <w:rsid w:val="00CA455F"/>
    <w:rsid w:val="00CA4781"/>
    <w:rsid w:val="00CA48DC"/>
    <w:rsid w:val="00CA49B1"/>
    <w:rsid w:val="00CA4A65"/>
    <w:rsid w:val="00CA4AC1"/>
    <w:rsid w:val="00CA4B8A"/>
    <w:rsid w:val="00CA4BBA"/>
    <w:rsid w:val="00CA4D25"/>
    <w:rsid w:val="00CA4F0F"/>
    <w:rsid w:val="00CA4FB3"/>
    <w:rsid w:val="00CA5051"/>
    <w:rsid w:val="00CA519B"/>
    <w:rsid w:val="00CA5200"/>
    <w:rsid w:val="00CA5267"/>
    <w:rsid w:val="00CA5297"/>
    <w:rsid w:val="00CA5520"/>
    <w:rsid w:val="00CA5596"/>
    <w:rsid w:val="00CA57BC"/>
    <w:rsid w:val="00CA57C5"/>
    <w:rsid w:val="00CA57ED"/>
    <w:rsid w:val="00CA591B"/>
    <w:rsid w:val="00CA5927"/>
    <w:rsid w:val="00CA5994"/>
    <w:rsid w:val="00CA5ABD"/>
    <w:rsid w:val="00CA5DEA"/>
    <w:rsid w:val="00CA5F2C"/>
    <w:rsid w:val="00CA61A5"/>
    <w:rsid w:val="00CA6264"/>
    <w:rsid w:val="00CA6291"/>
    <w:rsid w:val="00CA6331"/>
    <w:rsid w:val="00CA6393"/>
    <w:rsid w:val="00CA6401"/>
    <w:rsid w:val="00CA64B5"/>
    <w:rsid w:val="00CA64D1"/>
    <w:rsid w:val="00CA64EB"/>
    <w:rsid w:val="00CA69FE"/>
    <w:rsid w:val="00CA6A41"/>
    <w:rsid w:val="00CA6AE5"/>
    <w:rsid w:val="00CA6F96"/>
    <w:rsid w:val="00CA6FCD"/>
    <w:rsid w:val="00CA6FDC"/>
    <w:rsid w:val="00CA7012"/>
    <w:rsid w:val="00CA7204"/>
    <w:rsid w:val="00CA72CB"/>
    <w:rsid w:val="00CA772C"/>
    <w:rsid w:val="00CA773D"/>
    <w:rsid w:val="00CA78BA"/>
    <w:rsid w:val="00CA7A41"/>
    <w:rsid w:val="00CA7B84"/>
    <w:rsid w:val="00CA7EA8"/>
    <w:rsid w:val="00CA7FE0"/>
    <w:rsid w:val="00CB0150"/>
    <w:rsid w:val="00CB0196"/>
    <w:rsid w:val="00CB0209"/>
    <w:rsid w:val="00CB05F6"/>
    <w:rsid w:val="00CB065A"/>
    <w:rsid w:val="00CB081B"/>
    <w:rsid w:val="00CB0AAF"/>
    <w:rsid w:val="00CB0ABF"/>
    <w:rsid w:val="00CB0B67"/>
    <w:rsid w:val="00CB0CA0"/>
    <w:rsid w:val="00CB0D86"/>
    <w:rsid w:val="00CB0DA0"/>
    <w:rsid w:val="00CB0DC1"/>
    <w:rsid w:val="00CB0F44"/>
    <w:rsid w:val="00CB1086"/>
    <w:rsid w:val="00CB1274"/>
    <w:rsid w:val="00CB1375"/>
    <w:rsid w:val="00CB13CB"/>
    <w:rsid w:val="00CB13F1"/>
    <w:rsid w:val="00CB162F"/>
    <w:rsid w:val="00CB199F"/>
    <w:rsid w:val="00CB1AF0"/>
    <w:rsid w:val="00CB1D0E"/>
    <w:rsid w:val="00CB1E2C"/>
    <w:rsid w:val="00CB1F27"/>
    <w:rsid w:val="00CB227D"/>
    <w:rsid w:val="00CB2414"/>
    <w:rsid w:val="00CB2546"/>
    <w:rsid w:val="00CB25DD"/>
    <w:rsid w:val="00CB2630"/>
    <w:rsid w:val="00CB2728"/>
    <w:rsid w:val="00CB2CB8"/>
    <w:rsid w:val="00CB2DC8"/>
    <w:rsid w:val="00CB2E72"/>
    <w:rsid w:val="00CB2EA1"/>
    <w:rsid w:val="00CB310E"/>
    <w:rsid w:val="00CB326B"/>
    <w:rsid w:val="00CB353D"/>
    <w:rsid w:val="00CB364B"/>
    <w:rsid w:val="00CB365B"/>
    <w:rsid w:val="00CB3682"/>
    <w:rsid w:val="00CB36CC"/>
    <w:rsid w:val="00CB37A9"/>
    <w:rsid w:val="00CB388A"/>
    <w:rsid w:val="00CB3918"/>
    <w:rsid w:val="00CB3988"/>
    <w:rsid w:val="00CB3ED6"/>
    <w:rsid w:val="00CB3F85"/>
    <w:rsid w:val="00CB416D"/>
    <w:rsid w:val="00CB41F3"/>
    <w:rsid w:val="00CB44F9"/>
    <w:rsid w:val="00CB4669"/>
    <w:rsid w:val="00CB48B0"/>
    <w:rsid w:val="00CB4901"/>
    <w:rsid w:val="00CB4A40"/>
    <w:rsid w:val="00CB4A5C"/>
    <w:rsid w:val="00CB4B04"/>
    <w:rsid w:val="00CB4B8D"/>
    <w:rsid w:val="00CB4BA9"/>
    <w:rsid w:val="00CB4D82"/>
    <w:rsid w:val="00CB4E09"/>
    <w:rsid w:val="00CB4E63"/>
    <w:rsid w:val="00CB4ED1"/>
    <w:rsid w:val="00CB50B0"/>
    <w:rsid w:val="00CB522E"/>
    <w:rsid w:val="00CB54EF"/>
    <w:rsid w:val="00CB54F0"/>
    <w:rsid w:val="00CB5516"/>
    <w:rsid w:val="00CB557F"/>
    <w:rsid w:val="00CB559B"/>
    <w:rsid w:val="00CB5629"/>
    <w:rsid w:val="00CB56C3"/>
    <w:rsid w:val="00CB5752"/>
    <w:rsid w:val="00CB57ED"/>
    <w:rsid w:val="00CB596B"/>
    <w:rsid w:val="00CB59E6"/>
    <w:rsid w:val="00CB59FA"/>
    <w:rsid w:val="00CB5B45"/>
    <w:rsid w:val="00CB5BFC"/>
    <w:rsid w:val="00CB5CB2"/>
    <w:rsid w:val="00CB5D10"/>
    <w:rsid w:val="00CB5D41"/>
    <w:rsid w:val="00CB5F9A"/>
    <w:rsid w:val="00CB60D7"/>
    <w:rsid w:val="00CB612B"/>
    <w:rsid w:val="00CB6298"/>
    <w:rsid w:val="00CB68DD"/>
    <w:rsid w:val="00CB69AB"/>
    <w:rsid w:val="00CB6C94"/>
    <w:rsid w:val="00CB6CE6"/>
    <w:rsid w:val="00CB6D7F"/>
    <w:rsid w:val="00CB6D9E"/>
    <w:rsid w:val="00CB6DAD"/>
    <w:rsid w:val="00CB6E99"/>
    <w:rsid w:val="00CB6FC9"/>
    <w:rsid w:val="00CB7030"/>
    <w:rsid w:val="00CB73EC"/>
    <w:rsid w:val="00CB748C"/>
    <w:rsid w:val="00CB74F2"/>
    <w:rsid w:val="00CB787A"/>
    <w:rsid w:val="00CB795D"/>
    <w:rsid w:val="00CB7995"/>
    <w:rsid w:val="00CB79B4"/>
    <w:rsid w:val="00CB7D32"/>
    <w:rsid w:val="00CB7DEE"/>
    <w:rsid w:val="00CB7F0E"/>
    <w:rsid w:val="00CB7F4A"/>
    <w:rsid w:val="00CC01A4"/>
    <w:rsid w:val="00CC021B"/>
    <w:rsid w:val="00CC0327"/>
    <w:rsid w:val="00CC03F8"/>
    <w:rsid w:val="00CC0467"/>
    <w:rsid w:val="00CC0575"/>
    <w:rsid w:val="00CC07E8"/>
    <w:rsid w:val="00CC0B93"/>
    <w:rsid w:val="00CC0EBC"/>
    <w:rsid w:val="00CC116A"/>
    <w:rsid w:val="00CC126B"/>
    <w:rsid w:val="00CC133F"/>
    <w:rsid w:val="00CC135C"/>
    <w:rsid w:val="00CC13AF"/>
    <w:rsid w:val="00CC1443"/>
    <w:rsid w:val="00CC1463"/>
    <w:rsid w:val="00CC16FE"/>
    <w:rsid w:val="00CC16FF"/>
    <w:rsid w:val="00CC17B3"/>
    <w:rsid w:val="00CC1940"/>
    <w:rsid w:val="00CC1C17"/>
    <w:rsid w:val="00CC1D86"/>
    <w:rsid w:val="00CC1F71"/>
    <w:rsid w:val="00CC244E"/>
    <w:rsid w:val="00CC2554"/>
    <w:rsid w:val="00CC29B6"/>
    <w:rsid w:val="00CC2B59"/>
    <w:rsid w:val="00CC2BA3"/>
    <w:rsid w:val="00CC2CC0"/>
    <w:rsid w:val="00CC2D17"/>
    <w:rsid w:val="00CC2D69"/>
    <w:rsid w:val="00CC2F56"/>
    <w:rsid w:val="00CC2F5E"/>
    <w:rsid w:val="00CC31F4"/>
    <w:rsid w:val="00CC35DF"/>
    <w:rsid w:val="00CC38DE"/>
    <w:rsid w:val="00CC39E0"/>
    <w:rsid w:val="00CC3ABE"/>
    <w:rsid w:val="00CC3B61"/>
    <w:rsid w:val="00CC3E15"/>
    <w:rsid w:val="00CC3EA0"/>
    <w:rsid w:val="00CC40A6"/>
    <w:rsid w:val="00CC42E1"/>
    <w:rsid w:val="00CC436A"/>
    <w:rsid w:val="00CC440E"/>
    <w:rsid w:val="00CC47FE"/>
    <w:rsid w:val="00CC48AA"/>
    <w:rsid w:val="00CC4E9C"/>
    <w:rsid w:val="00CC505F"/>
    <w:rsid w:val="00CC51AD"/>
    <w:rsid w:val="00CC51FA"/>
    <w:rsid w:val="00CC5289"/>
    <w:rsid w:val="00CC5450"/>
    <w:rsid w:val="00CC56D7"/>
    <w:rsid w:val="00CC5725"/>
    <w:rsid w:val="00CC5848"/>
    <w:rsid w:val="00CC5935"/>
    <w:rsid w:val="00CC59DF"/>
    <w:rsid w:val="00CC5AF5"/>
    <w:rsid w:val="00CC5AF8"/>
    <w:rsid w:val="00CC5B92"/>
    <w:rsid w:val="00CC5C26"/>
    <w:rsid w:val="00CC5D87"/>
    <w:rsid w:val="00CC5DED"/>
    <w:rsid w:val="00CC5FC1"/>
    <w:rsid w:val="00CC61BA"/>
    <w:rsid w:val="00CC623A"/>
    <w:rsid w:val="00CC644F"/>
    <w:rsid w:val="00CC65F5"/>
    <w:rsid w:val="00CC6623"/>
    <w:rsid w:val="00CC67B6"/>
    <w:rsid w:val="00CC684B"/>
    <w:rsid w:val="00CC693B"/>
    <w:rsid w:val="00CC6AB6"/>
    <w:rsid w:val="00CC6B48"/>
    <w:rsid w:val="00CC6CDE"/>
    <w:rsid w:val="00CC6EBB"/>
    <w:rsid w:val="00CC6FC6"/>
    <w:rsid w:val="00CC7008"/>
    <w:rsid w:val="00CC700E"/>
    <w:rsid w:val="00CC7087"/>
    <w:rsid w:val="00CC7106"/>
    <w:rsid w:val="00CC725C"/>
    <w:rsid w:val="00CC72A0"/>
    <w:rsid w:val="00CC72F3"/>
    <w:rsid w:val="00CC7318"/>
    <w:rsid w:val="00CC737B"/>
    <w:rsid w:val="00CC73AA"/>
    <w:rsid w:val="00CC7721"/>
    <w:rsid w:val="00CC78BC"/>
    <w:rsid w:val="00CC79DA"/>
    <w:rsid w:val="00CC7B25"/>
    <w:rsid w:val="00CC7B73"/>
    <w:rsid w:val="00CC7B9F"/>
    <w:rsid w:val="00CC7D42"/>
    <w:rsid w:val="00CC7D8C"/>
    <w:rsid w:val="00CC7DAB"/>
    <w:rsid w:val="00CC7EFD"/>
    <w:rsid w:val="00CC7F61"/>
    <w:rsid w:val="00CC7F77"/>
    <w:rsid w:val="00CC7FE3"/>
    <w:rsid w:val="00CD001A"/>
    <w:rsid w:val="00CD029E"/>
    <w:rsid w:val="00CD07A3"/>
    <w:rsid w:val="00CD08EC"/>
    <w:rsid w:val="00CD0A23"/>
    <w:rsid w:val="00CD0C27"/>
    <w:rsid w:val="00CD1011"/>
    <w:rsid w:val="00CD103A"/>
    <w:rsid w:val="00CD129C"/>
    <w:rsid w:val="00CD18F3"/>
    <w:rsid w:val="00CD198B"/>
    <w:rsid w:val="00CD1AC8"/>
    <w:rsid w:val="00CD1B69"/>
    <w:rsid w:val="00CD1B86"/>
    <w:rsid w:val="00CD1BE5"/>
    <w:rsid w:val="00CD1CCC"/>
    <w:rsid w:val="00CD1FB6"/>
    <w:rsid w:val="00CD1FD6"/>
    <w:rsid w:val="00CD22EA"/>
    <w:rsid w:val="00CD234D"/>
    <w:rsid w:val="00CD23C7"/>
    <w:rsid w:val="00CD23DA"/>
    <w:rsid w:val="00CD2437"/>
    <w:rsid w:val="00CD25E7"/>
    <w:rsid w:val="00CD26EF"/>
    <w:rsid w:val="00CD299B"/>
    <w:rsid w:val="00CD2A45"/>
    <w:rsid w:val="00CD2BCC"/>
    <w:rsid w:val="00CD2C73"/>
    <w:rsid w:val="00CD2E43"/>
    <w:rsid w:val="00CD2EB0"/>
    <w:rsid w:val="00CD2ED1"/>
    <w:rsid w:val="00CD308E"/>
    <w:rsid w:val="00CD3161"/>
    <w:rsid w:val="00CD3184"/>
    <w:rsid w:val="00CD3273"/>
    <w:rsid w:val="00CD3517"/>
    <w:rsid w:val="00CD35D6"/>
    <w:rsid w:val="00CD36FE"/>
    <w:rsid w:val="00CD3AEF"/>
    <w:rsid w:val="00CD3BE3"/>
    <w:rsid w:val="00CD3CCF"/>
    <w:rsid w:val="00CD3D4C"/>
    <w:rsid w:val="00CD3D6E"/>
    <w:rsid w:val="00CD3DBB"/>
    <w:rsid w:val="00CD3F9E"/>
    <w:rsid w:val="00CD3FCB"/>
    <w:rsid w:val="00CD406A"/>
    <w:rsid w:val="00CD40AB"/>
    <w:rsid w:val="00CD4190"/>
    <w:rsid w:val="00CD41D3"/>
    <w:rsid w:val="00CD4255"/>
    <w:rsid w:val="00CD431E"/>
    <w:rsid w:val="00CD44A5"/>
    <w:rsid w:val="00CD4582"/>
    <w:rsid w:val="00CD463B"/>
    <w:rsid w:val="00CD4783"/>
    <w:rsid w:val="00CD49ED"/>
    <w:rsid w:val="00CD4ABA"/>
    <w:rsid w:val="00CD4C59"/>
    <w:rsid w:val="00CD4C7C"/>
    <w:rsid w:val="00CD4D29"/>
    <w:rsid w:val="00CD4DF8"/>
    <w:rsid w:val="00CD5178"/>
    <w:rsid w:val="00CD51B3"/>
    <w:rsid w:val="00CD5370"/>
    <w:rsid w:val="00CD56C1"/>
    <w:rsid w:val="00CD5963"/>
    <w:rsid w:val="00CD5B8A"/>
    <w:rsid w:val="00CD5D68"/>
    <w:rsid w:val="00CD6065"/>
    <w:rsid w:val="00CD60A5"/>
    <w:rsid w:val="00CD60B2"/>
    <w:rsid w:val="00CD60D1"/>
    <w:rsid w:val="00CD6280"/>
    <w:rsid w:val="00CD6547"/>
    <w:rsid w:val="00CD6625"/>
    <w:rsid w:val="00CD66A6"/>
    <w:rsid w:val="00CD6ACD"/>
    <w:rsid w:val="00CD6B8F"/>
    <w:rsid w:val="00CD6C45"/>
    <w:rsid w:val="00CD6CE0"/>
    <w:rsid w:val="00CD6E8C"/>
    <w:rsid w:val="00CD6EFF"/>
    <w:rsid w:val="00CD6F8C"/>
    <w:rsid w:val="00CD7044"/>
    <w:rsid w:val="00CD7087"/>
    <w:rsid w:val="00CD7188"/>
    <w:rsid w:val="00CD728F"/>
    <w:rsid w:val="00CD731A"/>
    <w:rsid w:val="00CD735D"/>
    <w:rsid w:val="00CD7918"/>
    <w:rsid w:val="00CD7951"/>
    <w:rsid w:val="00CD7EE7"/>
    <w:rsid w:val="00CE0159"/>
    <w:rsid w:val="00CE01CA"/>
    <w:rsid w:val="00CE0400"/>
    <w:rsid w:val="00CE0455"/>
    <w:rsid w:val="00CE0606"/>
    <w:rsid w:val="00CE080B"/>
    <w:rsid w:val="00CE080D"/>
    <w:rsid w:val="00CE084E"/>
    <w:rsid w:val="00CE0852"/>
    <w:rsid w:val="00CE091F"/>
    <w:rsid w:val="00CE09AF"/>
    <w:rsid w:val="00CE09BF"/>
    <w:rsid w:val="00CE0A83"/>
    <w:rsid w:val="00CE0CA7"/>
    <w:rsid w:val="00CE0D8F"/>
    <w:rsid w:val="00CE0FDD"/>
    <w:rsid w:val="00CE115E"/>
    <w:rsid w:val="00CE1265"/>
    <w:rsid w:val="00CE1600"/>
    <w:rsid w:val="00CE18D1"/>
    <w:rsid w:val="00CE194A"/>
    <w:rsid w:val="00CE1BB0"/>
    <w:rsid w:val="00CE1C3F"/>
    <w:rsid w:val="00CE1F24"/>
    <w:rsid w:val="00CE1FE8"/>
    <w:rsid w:val="00CE20D0"/>
    <w:rsid w:val="00CE20FD"/>
    <w:rsid w:val="00CE2233"/>
    <w:rsid w:val="00CE26F0"/>
    <w:rsid w:val="00CE270A"/>
    <w:rsid w:val="00CE27E0"/>
    <w:rsid w:val="00CE29FB"/>
    <w:rsid w:val="00CE2A84"/>
    <w:rsid w:val="00CE2B99"/>
    <w:rsid w:val="00CE2CD9"/>
    <w:rsid w:val="00CE3062"/>
    <w:rsid w:val="00CE320E"/>
    <w:rsid w:val="00CE34AC"/>
    <w:rsid w:val="00CE353F"/>
    <w:rsid w:val="00CE3581"/>
    <w:rsid w:val="00CE389D"/>
    <w:rsid w:val="00CE39DA"/>
    <w:rsid w:val="00CE3BAF"/>
    <w:rsid w:val="00CE3C03"/>
    <w:rsid w:val="00CE3F86"/>
    <w:rsid w:val="00CE4072"/>
    <w:rsid w:val="00CE4279"/>
    <w:rsid w:val="00CE4360"/>
    <w:rsid w:val="00CE464A"/>
    <w:rsid w:val="00CE465B"/>
    <w:rsid w:val="00CE48EE"/>
    <w:rsid w:val="00CE4A0B"/>
    <w:rsid w:val="00CE4B3A"/>
    <w:rsid w:val="00CE4C0B"/>
    <w:rsid w:val="00CE4D99"/>
    <w:rsid w:val="00CE5041"/>
    <w:rsid w:val="00CE50B7"/>
    <w:rsid w:val="00CE50EB"/>
    <w:rsid w:val="00CE5223"/>
    <w:rsid w:val="00CE5AEC"/>
    <w:rsid w:val="00CE5BD1"/>
    <w:rsid w:val="00CE5C1F"/>
    <w:rsid w:val="00CE5DCF"/>
    <w:rsid w:val="00CE6051"/>
    <w:rsid w:val="00CE614A"/>
    <w:rsid w:val="00CE6178"/>
    <w:rsid w:val="00CE6311"/>
    <w:rsid w:val="00CE6425"/>
    <w:rsid w:val="00CE6595"/>
    <w:rsid w:val="00CE6644"/>
    <w:rsid w:val="00CE668C"/>
    <w:rsid w:val="00CE66C9"/>
    <w:rsid w:val="00CE6762"/>
    <w:rsid w:val="00CE687C"/>
    <w:rsid w:val="00CE68C5"/>
    <w:rsid w:val="00CE6903"/>
    <w:rsid w:val="00CE6A73"/>
    <w:rsid w:val="00CE6D49"/>
    <w:rsid w:val="00CE6DA1"/>
    <w:rsid w:val="00CE6DA8"/>
    <w:rsid w:val="00CE6F58"/>
    <w:rsid w:val="00CE72EB"/>
    <w:rsid w:val="00CE737F"/>
    <w:rsid w:val="00CE738C"/>
    <w:rsid w:val="00CE7401"/>
    <w:rsid w:val="00CE740E"/>
    <w:rsid w:val="00CE786A"/>
    <w:rsid w:val="00CE787C"/>
    <w:rsid w:val="00CE78A6"/>
    <w:rsid w:val="00CE78D1"/>
    <w:rsid w:val="00CE7D11"/>
    <w:rsid w:val="00CE7D57"/>
    <w:rsid w:val="00CE7DA3"/>
    <w:rsid w:val="00CE7E1E"/>
    <w:rsid w:val="00CE7E62"/>
    <w:rsid w:val="00CF0098"/>
    <w:rsid w:val="00CF0369"/>
    <w:rsid w:val="00CF03C2"/>
    <w:rsid w:val="00CF046F"/>
    <w:rsid w:val="00CF0502"/>
    <w:rsid w:val="00CF06F2"/>
    <w:rsid w:val="00CF07CD"/>
    <w:rsid w:val="00CF0A36"/>
    <w:rsid w:val="00CF0A84"/>
    <w:rsid w:val="00CF0B7B"/>
    <w:rsid w:val="00CF0CF1"/>
    <w:rsid w:val="00CF0D91"/>
    <w:rsid w:val="00CF0DFC"/>
    <w:rsid w:val="00CF111B"/>
    <w:rsid w:val="00CF1531"/>
    <w:rsid w:val="00CF164E"/>
    <w:rsid w:val="00CF1663"/>
    <w:rsid w:val="00CF188A"/>
    <w:rsid w:val="00CF1A55"/>
    <w:rsid w:val="00CF1A86"/>
    <w:rsid w:val="00CF1AD8"/>
    <w:rsid w:val="00CF1C64"/>
    <w:rsid w:val="00CF1C9E"/>
    <w:rsid w:val="00CF1E81"/>
    <w:rsid w:val="00CF2097"/>
    <w:rsid w:val="00CF2142"/>
    <w:rsid w:val="00CF2458"/>
    <w:rsid w:val="00CF25E7"/>
    <w:rsid w:val="00CF274F"/>
    <w:rsid w:val="00CF2A21"/>
    <w:rsid w:val="00CF2AC6"/>
    <w:rsid w:val="00CF2AE1"/>
    <w:rsid w:val="00CF2E15"/>
    <w:rsid w:val="00CF2FEB"/>
    <w:rsid w:val="00CF3104"/>
    <w:rsid w:val="00CF329F"/>
    <w:rsid w:val="00CF32B5"/>
    <w:rsid w:val="00CF3757"/>
    <w:rsid w:val="00CF385E"/>
    <w:rsid w:val="00CF396F"/>
    <w:rsid w:val="00CF3C39"/>
    <w:rsid w:val="00CF3C7F"/>
    <w:rsid w:val="00CF3CA1"/>
    <w:rsid w:val="00CF3CB0"/>
    <w:rsid w:val="00CF3D0C"/>
    <w:rsid w:val="00CF3DDA"/>
    <w:rsid w:val="00CF3E03"/>
    <w:rsid w:val="00CF3F0E"/>
    <w:rsid w:val="00CF3F37"/>
    <w:rsid w:val="00CF3FA1"/>
    <w:rsid w:val="00CF42B4"/>
    <w:rsid w:val="00CF4393"/>
    <w:rsid w:val="00CF48F1"/>
    <w:rsid w:val="00CF4A3A"/>
    <w:rsid w:val="00CF4AA1"/>
    <w:rsid w:val="00CF4D41"/>
    <w:rsid w:val="00CF4D95"/>
    <w:rsid w:val="00CF4E40"/>
    <w:rsid w:val="00CF5007"/>
    <w:rsid w:val="00CF5159"/>
    <w:rsid w:val="00CF5205"/>
    <w:rsid w:val="00CF547D"/>
    <w:rsid w:val="00CF5501"/>
    <w:rsid w:val="00CF559C"/>
    <w:rsid w:val="00CF5930"/>
    <w:rsid w:val="00CF5B23"/>
    <w:rsid w:val="00CF5BD5"/>
    <w:rsid w:val="00CF5EB8"/>
    <w:rsid w:val="00CF5ED7"/>
    <w:rsid w:val="00CF6263"/>
    <w:rsid w:val="00CF6616"/>
    <w:rsid w:val="00CF6C1C"/>
    <w:rsid w:val="00CF6C5F"/>
    <w:rsid w:val="00CF6C83"/>
    <w:rsid w:val="00CF6E8D"/>
    <w:rsid w:val="00CF6F00"/>
    <w:rsid w:val="00CF7146"/>
    <w:rsid w:val="00CF72DB"/>
    <w:rsid w:val="00CF7354"/>
    <w:rsid w:val="00CF73A7"/>
    <w:rsid w:val="00CF74AB"/>
    <w:rsid w:val="00CF752A"/>
    <w:rsid w:val="00CF7683"/>
    <w:rsid w:val="00CF7734"/>
    <w:rsid w:val="00CF7906"/>
    <w:rsid w:val="00CF7BC2"/>
    <w:rsid w:val="00CF7C16"/>
    <w:rsid w:val="00CF7CDC"/>
    <w:rsid w:val="00CF7D32"/>
    <w:rsid w:val="00CF7D71"/>
    <w:rsid w:val="00CF7D94"/>
    <w:rsid w:val="00CF7E08"/>
    <w:rsid w:val="00CF7E2E"/>
    <w:rsid w:val="00CF7EEF"/>
    <w:rsid w:val="00D00186"/>
    <w:rsid w:val="00D00596"/>
    <w:rsid w:val="00D007BA"/>
    <w:rsid w:val="00D00C4D"/>
    <w:rsid w:val="00D00D5B"/>
    <w:rsid w:val="00D00E38"/>
    <w:rsid w:val="00D011AA"/>
    <w:rsid w:val="00D0120B"/>
    <w:rsid w:val="00D013D6"/>
    <w:rsid w:val="00D01458"/>
    <w:rsid w:val="00D01500"/>
    <w:rsid w:val="00D01881"/>
    <w:rsid w:val="00D018CB"/>
    <w:rsid w:val="00D018E8"/>
    <w:rsid w:val="00D01A78"/>
    <w:rsid w:val="00D01A7E"/>
    <w:rsid w:val="00D01B97"/>
    <w:rsid w:val="00D01E4D"/>
    <w:rsid w:val="00D01F61"/>
    <w:rsid w:val="00D020B2"/>
    <w:rsid w:val="00D0210C"/>
    <w:rsid w:val="00D02314"/>
    <w:rsid w:val="00D02420"/>
    <w:rsid w:val="00D02658"/>
    <w:rsid w:val="00D027BB"/>
    <w:rsid w:val="00D02ADF"/>
    <w:rsid w:val="00D02D6C"/>
    <w:rsid w:val="00D03022"/>
    <w:rsid w:val="00D031A8"/>
    <w:rsid w:val="00D03328"/>
    <w:rsid w:val="00D033B2"/>
    <w:rsid w:val="00D0360C"/>
    <w:rsid w:val="00D036EF"/>
    <w:rsid w:val="00D0382D"/>
    <w:rsid w:val="00D0388D"/>
    <w:rsid w:val="00D0391D"/>
    <w:rsid w:val="00D03AC6"/>
    <w:rsid w:val="00D03B21"/>
    <w:rsid w:val="00D03C21"/>
    <w:rsid w:val="00D04135"/>
    <w:rsid w:val="00D04157"/>
    <w:rsid w:val="00D0418C"/>
    <w:rsid w:val="00D04296"/>
    <w:rsid w:val="00D04359"/>
    <w:rsid w:val="00D04375"/>
    <w:rsid w:val="00D044D2"/>
    <w:rsid w:val="00D046A9"/>
    <w:rsid w:val="00D04889"/>
    <w:rsid w:val="00D04A7B"/>
    <w:rsid w:val="00D04A98"/>
    <w:rsid w:val="00D04CD8"/>
    <w:rsid w:val="00D04D48"/>
    <w:rsid w:val="00D050F2"/>
    <w:rsid w:val="00D053FA"/>
    <w:rsid w:val="00D05822"/>
    <w:rsid w:val="00D058BB"/>
    <w:rsid w:val="00D05964"/>
    <w:rsid w:val="00D05989"/>
    <w:rsid w:val="00D05AFA"/>
    <w:rsid w:val="00D05B67"/>
    <w:rsid w:val="00D05C37"/>
    <w:rsid w:val="00D05C58"/>
    <w:rsid w:val="00D05CA3"/>
    <w:rsid w:val="00D05CC3"/>
    <w:rsid w:val="00D05E9C"/>
    <w:rsid w:val="00D05FC7"/>
    <w:rsid w:val="00D06074"/>
    <w:rsid w:val="00D06184"/>
    <w:rsid w:val="00D0671B"/>
    <w:rsid w:val="00D06773"/>
    <w:rsid w:val="00D067AC"/>
    <w:rsid w:val="00D0686D"/>
    <w:rsid w:val="00D06875"/>
    <w:rsid w:val="00D068BC"/>
    <w:rsid w:val="00D06ABE"/>
    <w:rsid w:val="00D06B0D"/>
    <w:rsid w:val="00D06F2D"/>
    <w:rsid w:val="00D06F9E"/>
    <w:rsid w:val="00D073E1"/>
    <w:rsid w:val="00D07494"/>
    <w:rsid w:val="00D074D9"/>
    <w:rsid w:val="00D07651"/>
    <w:rsid w:val="00D07658"/>
    <w:rsid w:val="00D0766A"/>
    <w:rsid w:val="00D0766C"/>
    <w:rsid w:val="00D07902"/>
    <w:rsid w:val="00D07A4B"/>
    <w:rsid w:val="00D07C35"/>
    <w:rsid w:val="00D07E77"/>
    <w:rsid w:val="00D10050"/>
    <w:rsid w:val="00D1019D"/>
    <w:rsid w:val="00D1059A"/>
    <w:rsid w:val="00D108C5"/>
    <w:rsid w:val="00D10A57"/>
    <w:rsid w:val="00D10A82"/>
    <w:rsid w:val="00D10D81"/>
    <w:rsid w:val="00D11004"/>
    <w:rsid w:val="00D11031"/>
    <w:rsid w:val="00D1110F"/>
    <w:rsid w:val="00D1119B"/>
    <w:rsid w:val="00D111A0"/>
    <w:rsid w:val="00D11344"/>
    <w:rsid w:val="00D1153A"/>
    <w:rsid w:val="00D1156E"/>
    <w:rsid w:val="00D1158B"/>
    <w:rsid w:val="00D11A10"/>
    <w:rsid w:val="00D11A15"/>
    <w:rsid w:val="00D11B21"/>
    <w:rsid w:val="00D11E62"/>
    <w:rsid w:val="00D11EDB"/>
    <w:rsid w:val="00D11EE3"/>
    <w:rsid w:val="00D11FBD"/>
    <w:rsid w:val="00D12177"/>
    <w:rsid w:val="00D12320"/>
    <w:rsid w:val="00D12359"/>
    <w:rsid w:val="00D12466"/>
    <w:rsid w:val="00D1294E"/>
    <w:rsid w:val="00D12ACB"/>
    <w:rsid w:val="00D12B63"/>
    <w:rsid w:val="00D12B7E"/>
    <w:rsid w:val="00D12CBE"/>
    <w:rsid w:val="00D12D04"/>
    <w:rsid w:val="00D12D5C"/>
    <w:rsid w:val="00D12F54"/>
    <w:rsid w:val="00D130BD"/>
    <w:rsid w:val="00D13319"/>
    <w:rsid w:val="00D133CF"/>
    <w:rsid w:val="00D135BB"/>
    <w:rsid w:val="00D136AA"/>
    <w:rsid w:val="00D1370E"/>
    <w:rsid w:val="00D1371D"/>
    <w:rsid w:val="00D1373A"/>
    <w:rsid w:val="00D13860"/>
    <w:rsid w:val="00D138F4"/>
    <w:rsid w:val="00D13A53"/>
    <w:rsid w:val="00D13A99"/>
    <w:rsid w:val="00D13B52"/>
    <w:rsid w:val="00D13BCE"/>
    <w:rsid w:val="00D13BEC"/>
    <w:rsid w:val="00D13C16"/>
    <w:rsid w:val="00D13C4E"/>
    <w:rsid w:val="00D13E5A"/>
    <w:rsid w:val="00D14018"/>
    <w:rsid w:val="00D141F9"/>
    <w:rsid w:val="00D14232"/>
    <w:rsid w:val="00D14333"/>
    <w:rsid w:val="00D146B2"/>
    <w:rsid w:val="00D1473E"/>
    <w:rsid w:val="00D147DB"/>
    <w:rsid w:val="00D14822"/>
    <w:rsid w:val="00D14B34"/>
    <w:rsid w:val="00D14C6D"/>
    <w:rsid w:val="00D14CEB"/>
    <w:rsid w:val="00D14D4A"/>
    <w:rsid w:val="00D14D81"/>
    <w:rsid w:val="00D14E54"/>
    <w:rsid w:val="00D14E9E"/>
    <w:rsid w:val="00D14EA8"/>
    <w:rsid w:val="00D14FF2"/>
    <w:rsid w:val="00D151AC"/>
    <w:rsid w:val="00D1544D"/>
    <w:rsid w:val="00D154A5"/>
    <w:rsid w:val="00D1558A"/>
    <w:rsid w:val="00D15705"/>
    <w:rsid w:val="00D15A24"/>
    <w:rsid w:val="00D15A8B"/>
    <w:rsid w:val="00D15B34"/>
    <w:rsid w:val="00D15BB2"/>
    <w:rsid w:val="00D15C52"/>
    <w:rsid w:val="00D15D4D"/>
    <w:rsid w:val="00D15DBA"/>
    <w:rsid w:val="00D15F41"/>
    <w:rsid w:val="00D161CB"/>
    <w:rsid w:val="00D16275"/>
    <w:rsid w:val="00D166E3"/>
    <w:rsid w:val="00D168D6"/>
    <w:rsid w:val="00D16AC6"/>
    <w:rsid w:val="00D16C03"/>
    <w:rsid w:val="00D16F06"/>
    <w:rsid w:val="00D17028"/>
    <w:rsid w:val="00D1707E"/>
    <w:rsid w:val="00D172BE"/>
    <w:rsid w:val="00D172FA"/>
    <w:rsid w:val="00D17440"/>
    <w:rsid w:val="00D1759E"/>
    <w:rsid w:val="00D1779A"/>
    <w:rsid w:val="00D177B0"/>
    <w:rsid w:val="00D17887"/>
    <w:rsid w:val="00D17BE9"/>
    <w:rsid w:val="00D17C1C"/>
    <w:rsid w:val="00D17EBA"/>
    <w:rsid w:val="00D17F9B"/>
    <w:rsid w:val="00D200BE"/>
    <w:rsid w:val="00D20119"/>
    <w:rsid w:val="00D2064E"/>
    <w:rsid w:val="00D20652"/>
    <w:rsid w:val="00D208FD"/>
    <w:rsid w:val="00D20B67"/>
    <w:rsid w:val="00D20BAE"/>
    <w:rsid w:val="00D20CAC"/>
    <w:rsid w:val="00D20D48"/>
    <w:rsid w:val="00D20E1D"/>
    <w:rsid w:val="00D20F35"/>
    <w:rsid w:val="00D20F62"/>
    <w:rsid w:val="00D21269"/>
    <w:rsid w:val="00D212B7"/>
    <w:rsid w:val="00D21392"/>
    <w:rsid w:val="00D21554"/>
    <w:rsid w:val="00D21807"/>
    <w:rsid w:val="00D21847"/>
    <w:rsid w:val="00D21958"/>
    <w:rsid w:val="00D21994"/>
    <w:rsid w:val="00D219F4"/>
    <w:rsid w:val="00D21F01"/>
    <w:rsid w:val="00D220EE"/>
    <w:rsid w:val="00D220F4"/>
    <w:rsid w:val="00D221B3"/>
    <w:rsid w:val="00D22361"/>
    <w:rsid w:val="00D2248D"/>
    <w:rsid w:val="00D224D7"/>
    <w:rsid w:val="00D22593"/>
    <w:rsid w:val="00D22630"/>
    <w:rsid w:val="00D2267E"/>
    <w:rsid w:val="00D22743"/>
    <w:rsid w:val="00D228DD"/>
    <w:rsid w:val="00D22906"/>
    <w:rsid w:val="00D2296D"/>
    <w:rsid w:val="00D22BDC"/>
    <w:rsid w:val="00D22DC1"/>
    <w:rsid w:val="00D22E7D"/>
    <w:rsid w:val="00D230E1"/>
    <w:rsid w:val="00D2317F"/>
    <w:rsid w:val="00D2325A"/>
    <w:rsid w:val="00D23399"/>
    <w:rsid w:val="00D235FE"/>
    <w:rsid w:val="00D23612"/>
    <w:rsid w:val="00D23963"/>
    <w:rsid w:val="00D23BA2"/>
    <w:rsid w:val="00D23D63"/>
    <w:rsid w:val="00D23DF4"/>
    <w:rsid w:val="00D24302"/>
    <w:rsid w:val="00D24307"/>
    <w:rsid w:val="00D2432C"/>
    <w:rsid w:val="00D243B6"/>
    <w:rsid w:val="00D243E6"/>
    <w:rsid w:val="00D246D6"/>
    <w:rsid w:val="00D24700"/>
    <w:rsid w:val="00D24786"/>
    <w:rsid w:val="00D247A0"/>
    <w:rsid w:val="00D2482D"/>
    <w:rsid w:val="00D248E2"/>
    <w:rsid w:val="00D24A4E"/>
    <w:rsid w:val="00D24A51"/>
    <w:rsid w:val="00D24C43"/>
    <w:rsid w:val="00D24D82"/>
    <w:rsid w:val="00D25110"/>
    <w:rsid w:val="00D25115"/>
    <w:rsid w:val="00D2514C"/>
    <w:rsid w:val="00D25503"/>
    <w:rsid w:val="00D25505"/>
    <w:rsid w:val="00D25719"/>
    <w:rsid w:val="00D2581C"/>
    <w:rsid w:val="00D258E6"/>
    <w:rsid w:val="00D25955"/>
    <w:rsid w:val="00D25AB8"/>
    <w:rsid w:val="00D25B39"/>
    <w:rsid w:val="00D25B7C"/>
    <w:rsid w:val="00D25C71"/>
    <w:rsid w:val="00D25F45"/>
    <w:rsid w:val="00D260D7"/>
    <w:rsid w:val="00D2625C"/>
    <w:rsid w:val="00D26356"/>
    <w:rsid w:val="00D266CC"/>
    <w:rsid w:val="00D2670A"/>
    <w:rsid w:val="00D26B72"/>
    <w:rsid w:val="00D26BB3"/>
    <w:rsid w:val="00D26C09"/>
    <w:rsid w:val="00D26D34"/>
    <w:rsid w:val="00D26D6C"/>
    <w:rsid w:val="00D26DDC"/>
    <w:rsid w:val="00D26E6F"/>
    <w:rsid w:val="00D26F26"/>
    <w:rsid w:val="00D274ED"/>
    <w:rsid w:val="00D2761E"/>
    <w:rsid w:val="00D277BA"/>
    <w:rsid w:val="00D3014E"/>
    <w:rsid w:val="00D3019D"/>
    <w:rsid w:val="00D301DE"/>
    <w:rsid w:val="00D30257"/>
    <w:rsid w:val="00D30287"/>
    <w:rsid w:val="00D30517"/>
    <w:rsid w:val="00D307B2"/>
    <w:rsid w:val="00D308B8"/>
    <w:rsid w:val="00D309F4"/>
    <w:rsid w:val="00D30B65"/>
    <w:rsid w:val="00D30BE8"/>
    <w:rsid w:val="00D30D3A"/>
    <w:rsid w:val="00D30E34"/>
    <w:rsid w:val="00D30F4D"/>
    <w:rsid w:val="00D31329"/>
    <w:rsid w:val="00D315B0"/>
    <w:rsid w:val="00D31959"/>
    <w:rsid w:val="00D31ABD"/>
    <w:rsid w:val="00D31C73"/>
    <w:rsid w:val="00D31F00"/>
    <w:rsid w:val="00D31F57"/>
    <w:rsid w:val="00D31F63"/>
    <w:rsid w:val="00D31FC3"/>
    <w:rsid w:val="00D32006"/>
    <w:rsid w:val="00D32032"/>
    <w:rsid w:val="00D32042"/>
    <w:rsid w:val="00D3208A"/>
    <w:rsid w:val="00D320CA"/>
    <w:rsid w:val="00D321B1"/>
    <w:rsid w:val="00D32253"/>
    <w:rsid w:val="00D322EC"/>
    <w:rsid w:val="00D325D2"/>
    <w:rsid w:val="00D325F6"/>
    <w:rsid w:val="00D32629"/>
    <w:rsid w:val="00D326DA"/>
    <w:rsid w:val="00D3276D"/>
    <w:rsid w:val="00D327A2"/>
    <w:rsid w:val="00D32B29"/>
    <w:rsid w:val="00D32BB8"/>
    <w:rsid w:val="00D32C18"/>
    <w:rsid w:val="00D32D41"/>
    <w:rsid w:val="00D32D99"/>
    <w:rsid w:val="00D333AA"/>
    <w:rsid w:val="00D333DA"/>
    <w:rsid w:val="00D334A0"/>
    <w:rsid w:val="00D334D0"/>
    <w:rsid w:val="00D3367F"/>
    <w:rsid w:val="00D33717"/>
    <w:rsid w:val="00D33A81"/>
    <w:rsid w:val="00D33BD5"/>
    <w:rsid w:val="00D33C9D"/>
    <w:rsid w:val="00D33CD9"/>
    <w:rsid w:val="00D33E6F"/>
    <w:rsid w:val="00D33EC9"/>
    <w:rsid w:val="00D340B6"/>
    <w:rsid w:val="00D3412A"/>
    <w:rsid w:val="00D34178"/>
    <w:rsid w:val="00D34182"/>
    <w:rsid w:val="00D3435F"/>
    <w:rsid w:val="00D34546"/>
    <w:rsid w:val="00D347E3"/>
    <w:rsid w:val="00D34A2B"/>
    <w:rsid w:val="00D34A40"/>
    <w:rsid w:val="00D34A67"/>
    <w:rsid w:val="00D34A8D"/>
    <w:rsid w:val="00D34F79"/>
    <w:rsid w:val="00D34F8B"/>
    <w:rsid w:val="00D3513E"/>
    <w:rsid w:val="00D351C4"/>
    <w:rsid w:val="00D35295"/>
    <w:rsid w:val="00D352B3"/>
    <w:rsid w:val="00D3532E"/>
    <w:rsid w:val="00D3539C"/>
    <w:rsid w:val="00D354F4"/>
    <w:rsid w:val="00D35635"/>
    <w:rsid w:val="00D35E7C"/>
    <w:rsid w:val="00D35EA7"/>
    <w:rsid w:val="00D35F53"/>
    <w:rsid w:val="00D3631F"/>
    <w:rsid w:val="00D363B5"/>
    <w:rsid w:val="00D364A8"/>
    <w:rsid w:val="00D365A9"/>
    <w:rsid w:val="00D36813"/>
    <w:rsid w:val="00D36849"/>
    <w:rsid w:val="00D368B0"/>
    <w:rsid w:val="00D36B21"/>
    <w:rsid w:val="00D36BF2"/>
    <w:rsid w:val="00D36CFE"/>
    <w:rsid w:val="00D36EFD"/>
    <w:rsid w:val="00D37025"/>
    <w:rsid w:val="00D37090"/>
    <w:rsid w:val="00D371FF"/>
    <w:rsid w:val="00D372DC"/>
    <w:rsid w:val="00D37465"/>
    <w:rsid w:val="00D374B6"/>
    <w:rsid w:val="00D375C1"/>
    <w:rsid w:val="00D3777F"/>
    <w:rsid w:val="00D377DB"/>
    <w:rsid w:val="00D378F5"/>
    <w:rsid w:val="00D37E63"/>
    <w:rsid w:val="00D37F08"/>
    <w:rsid w:val="00D37FEC"/>
    <w:rsid w:val="00D40048"/>
    <w:rsid w:val="00D401B5"/>
    <w:rsid w:val="00D4027C"/>
    <w:rsid w:val="00D402AC"/>
    <w:rsid w:val="00D40303"/>
    <w:rsid w:val="00D4037A"/>
    <w:rsid w:val="00D405BE"/>
    <w:rsid w:val="00D409F7"/>
    <w:rsid w:val="00D40BC2"/>
    <w:rsid w:val="00D40CD7"/>
    <w:rsid w:val="00D40E34"/>
    <w:rsid w:val="00D40E51"/>
    <w:rsid w:val="00D411D1"/>
    <w:rsid w:val="00D412B4"/>
    <w:rsid w:val="00D4135F"/>
    <w:rsid w:val="00D4179B"/>
    <w:rsid w:val="00D4183C"/>
    <w:rsid w:val="00D418B8"/>
    <w:rsid w:val="00D41AF5"/>
    <w:rsid w:val="00D41BF5"/>
    <w:rsid w:val="00D41C81"/>
    <w:rsid w:val="00D41CB7"/>
    <w:rsid w:val="00D41CC9"/>
    <w:rsid w:val="00D41CFD"/>
    <w:rsid w:val="00D420DA"/>
    <w:rsid w:val="00D4223F"/>
    <w:rsid w:val="00D424CE"/>
    <w:rsid w:val="00D42713"/>
    <w:rsid w:val="00D42C4A"/>
    <w:rsid w:val="00D42CDD"/>
    <w:rsid w:val="00D42F4F"/>
    <w:rsid w:val="00D43072"/>
    <w:rsid w:val="00D431FD"/>
    <w:rsid w:val="00D432D5"/>
    <w:rsid w:val="00D43386"/>
    <w:rsid w:val="00D434A3"/>
    <w:rsid w:val="00D4355B"/>
    <w:rsid w:val="00D43577"/>
    <w:rsid w:val="00D438B4"/>
    <w:rsid w:val="00D43D73"/>
    <w:rsid w:val="00D43E8A"/>
    <w:rsid w:val="00D44215"/>
    <w:rsid w:val="00D4439A"/>
    <w:rsid w:val="00D44407"/>
    <w:rsid w:val="00D4441A"/>
    <w:rsid w:val="00D444C9"/>
    <w:rsid w:val="00D44589"/>
    <w:rsid w:val="00D446F4"/>
    <w:rsid w:val="00D44703"/>
    <w:rsid w:val="00D4478D"/>
    <w:rsid w:val="00D448FA"/>
    <w:rsid w:val="00D44A71"/>
    <w:rsid w:val="00D44B1E"/>
    <w:rsid w:val="00D44B9B"/>
    <w:rsid w:val="00D44CAF"/>
    <w:rsid w:val="00D44E83"/>
    <w:rsid w:val="00D44EED"/>
    <w:rsid w:val="00D44F7E"/>
    <w:rsid w:val="00D4507D"/>
    <w:rsid w:val="00D45491"/>
    <w:rsid w:val="00D4565B"/>
    <w:rsid w:val="00D4589E"/>
    <w:rsid w:val="00D45921"/>
    <w:rsid w:val="00D45933"/>
    <w:rsid w:val="00D4596F"/>
    <w:rsid w:val="00D45A86"/>
    <w:rsid w:val="00D45AC2"/>
    <w:rsid w:val="00D45AD3"/>
    <w:rsid w:val="00D45BA5"/>
    <w:rsid w:val="00D45C7D"/>
    <w:rsid w:val="00D45D0D"/>
    <w:rsid w:val="00D45DD9"/>
    <w:rsid w:val="00D4602A"/>
    <w:rsid w:val="00D462B2"/>
    <w:rsid w:val="00D463F0"/>
    <w:rsid w:val="00D4649B"/>
    <w:rsid w:val="00D4651E"/>
    <w:rsid w:val="00D46628"/>
    <w:rsid w:val="00D4670A"/>
    <w:rsid w:val="00D46B4B"/>
    <w:rsid w:val="00D46BC8"/>
    <w:rsid w:val="00D46C06"/>
    <w:rsid w:val="00D46C5C"/>
    <w:rsid w:val="00D46EE9"/>
    <w:rsid w:val="00D46FCE"/>
    <w:rsid w:val="00D470A1"/>
    <w:rsid w:val="00D4717D"/>
    <w:rsid w:val="00D4728D"/>
    <w:rsid w:val="00D47324"/>
    <w:rsid w:val="00D473CF"/>
    <w:rsid w:val="00D47494"/>
    <w:rsid w:val="00D474A6"/>
    <w:rsid w:val="00D474FF"/>
    <w:rsid w:val="00D475AD"/>
    <w:rsid w:val="00D475EC"/>
    <w:rsid w:val="00D47646"/>
    <w:rsid w:val="00D476C7"/>
    <w:rsid w:val="00D47749"/>
    <w:rsid w:val="00D4782C"/>
    <w:rsid w:val="00D478AF"/>
    <w:rsid w:val="00D47A78"/>
    <w:rsid w:val="00D47C67"/>
    <w:rsid w:val="00D47D73"/>
    <w:rsid w:val="00D500E0"/>
    <w:rsid w:val="00D50872"/>
    <w:rsid w:val="00D50885"/>
    <w:rsid w:val="00D50B2C"/>
    <w:rsid w:val="00D50E3C"/>
    <w:rsid w:val="00D50F76"/>
    <w:rsid w:val="00D51072"/>
    <w:rsid w:val="00D5125A"/>
    <w:rsid w:val="00D513BA"/>
    <w:rsid w:val="00D513FF"/>
    <w:rsid w:val="00D519B2"/>
    <w:rsid w:val="00D51ADB"/>
    <w:rsid w:val="00D51B67"/>
    <w:rsid w:val="00D51C36"/>
    <w:rsid w:val="00D51E85"/>
    <w:rsid w:val="00D5208B"/>
    <w:rsid w:val="00D521FB"/>
    <w:rsid w:val="00D52224"/>
    <w:rsid w:val="00D5231F"/>
    <w:rsid w:val="00D525ED"/>
    <w:rsid w:val="00D52712"/>
    <w:rsid w:val="00D527DE"/>
    <w:rsid w:val="00D5281A"/>
    <w:rsid w:val="00D52888"/>
    <w:rsid w:val="00D5288B"/>
    <w:rsid w:val="00D52B24"/>
    <w:rsid w:val="00D52C26"/>
    <w:rsid w:val="00D52D65"/>
    <w:rsid w:val="00D52D79"/>
    <w:rsid w:val="00D52E4C"/>
    <w:rsid w:val="00D530AE"/>
    <w:rsid w:val="00D531F8"/>
    <w:rsid w:val="00D53234"/>
    <w:rsid w:val="00D53237"/>
    <w:rsid w:val="00D536C6"/>
    <w:rsid w:val="00D53997"/>
    <w:rsid w:val="00D53A4A"/>
    <w:rsid w:val="00D53AE5"/>
    <w:rsid w:val="00D53B5D"/>
    <w:rsid w:val="00D53C75"/>
    <w:rsid w:val="00D53D7C"/>
    <w:rsid w:val="00D53DD4"/>
    <w:rsid w:val="00D54162"/>
    <w:rsid w:val="00D54332"/>
    <w:rsid w:val="00D5438A"/>
    <w:rsid w:val="00D543A6"/>
    <w:rsid w:val="00D54435"/>
    <w:rsid w:val="00D5449E"/>
    <w:rsid w:val="00D544AA"/>
    <w:rsid w:val="00D544CE"/>
    <w:rsid w:val="00D546DD"/>
    <w:rsid w:val="00D547E5"/>
    <w:rsid w:val="00D54A0F"/>
    <w:rsid w:val="00D54E1D"/>
    <w:rsid w:val="00D54E26"/>
    <w:rsid w:val="00D55120"/>
    <w:rsid w:val="00D55133"/>
    <w:rsid w:val="00D552FD"/>
    <w:rsid w:val="00D5541D"/>
    <w:rsid w:val="00D554E4"/>
    <w:rsid w:val="00D555E4"/>
    <w:rsid w:val="00D5571E"/>
    <w:rsid w:val="00D558A9"/>
    <w:rsid w:val="00D558F4"/>
    <w:rsid w:val="00D5593D"/>
    <w:rsid w:val="00D559F8"/>
    <w:rsid w:val="00D55ADA"/>
    <w:rsid w:val="00D55B5D"/>
    <w:rsid w:val="00D560DA"/>
    <w:rsid w:val="00D56118"/>
    <w:rsid w:val="00D56200"/>
    <w:rsid w:val="00D56380"/>
    <w:rsid w:val="00D563FC"/>
    <w:rsid w:val="00D564AB"/>
    <w:rsid w:val="00D56551"/>
    <w:rsid w:val="00D56654"/>
    <w:rsid w:val="00D56772"/>
    <w:rsid w:val="00D5677D"/>
    <w:rsid w:val="00D568B0"/>
    <w:rsid w:val="00D56B55"/>
    <w:rsid w:val="00D56D4E"/>
    <w:rsid w:val="00D56DC6"/>
    <w:rsid w:val="00D56F3E"/>
    <w:rsid w:val="00D56F50"/>
    <w:rsid w:val="00D57002"/>
    <w:rsid w:val="00D5701D"/>
    <w:rsid w:val="00D57076"/>
    <w:rsid w:val="00D57134"/>
    <w:rsid w:val="00D57167"/>
    <w:rsid w:val="00D57182"/>
    <w:rsid w:val="00D571A9"/>
    <w:rsid w:val="00D572C4"/>
    <w:rsid w:val="00D57329"/>
    <w:rsid w:val="00D575AE"/>
    <w:rsid w:val="00D575B6"/>
    <w:rsid w:val="00D57726"/>
    <w:rsid w:val="00D57C3B"/>
    <w:rsid w:val="00D57D99"/>
    <w:rsid w:val="00D57DF0"/>
    <w:rsid w:val="00D57E21"/>
    <w:rsid w:val="00D57EB8"/>
    <w:rsid w:val="00D57F64"/>
    <w:rsid w:val="00D600E4"/>
    <w:rsid w:val="00D601C7"/>
    <w:rsid w:val="00D60222"/>
    <w:rsid w:val="00D6022F"/>
    <w:rsid w:val="00D602B6"/>
    <w:rsid w:val="00D608BB"/>
    <w:rsid w:val="00D6093B"/>
    <w:rsid w:val="00D6097B"/>
    <w:rsid w:val="00D60ACF"/>
    <w:rsid w:val="00D60B45"/>
    <w:rsid w:val="00D60D1C"/>
    <w:rsid w:val="00D60D7F"/>
    <w:rsid w:val="00D60EFE"/>
    <w:rsid w:val="00D60F57"/>
    <w:rsid w:val="00D610DE"/>
    <w:rsid w:val="00D613C8"/>
    <w:rsid w:val="00D613D3"/>
    <w:rsid w:val="00D61444"/>
    <w:rsid w:val="00D616FE"/>
    <w:rsid w:val="00D6192C"/>
    <w:rsid w:val="00D61E73"/>
    <w:rsid w:val="00D6214E"/>
    <w:rsid w:val="00D62203"/>
    <w:rsid w:val="00D6235B"/>
    <w:rsid w:val="00D624EA"/>
    <w:rsid w:val="00D625F0"/>
    <w:rsid w:val="00D626A3"/>
    <w:rsid w:val="00D6293D"/>
    <w:rsid w:val="00D62BD6"/>
    <w:rsid w:val="00D62D43"/>
    <w:rsid w:val="00D62D88"/>
    <w:rsid w:val="00D6307F"/>
    <w:rsid w:val="00D6325F"/>
    <w:rsid w:val="00D6328F"/>
    <w:rsid w:val="00D632E9"/>
    <w:rsid w:val="00D633E7"/>
    <w:rsid w:val="00D63788"/>
    <w:rsid w:val="00D63950"/>
    <w:rsid w:val="00D6396B"/>
    <w:rsid w:val="00D63A05"/>
    <w:rsid w:val="00D63C90"/>
    <w:rsid w:val="00D63CF8"/>
    <w:rsid w:val="00D64120"/>
    <w:rsid w:val="00D64223"/>
    <w:rsid w:val="00D64290"/>
    <w:rsid w:val="00D6429B"/>
    <w:rsid w:val="00D64394"/>
    <w:rsid w:val="00D644CB"/>
    <w:rsid w:val="00D645B6"/>
    <w:rsid w:val="00D647F7"/>
    <w:rsid w:val="00D64F02"/>
    <w:rsid w:val="00D65418"/>
    <w:rsid w:val="00D6542D"/>
    <w:rsid w:val="00D65768"/>
    <w:rsid w:val="00D658CD"/>
    <w:rsid w:val="00D65A2F"/>
    <w:rsid w:val="00D65C27"/>
    <w:rsid w:val="00D65C59"/>
    <w:rsid w:val="00D65D72"/>
    <w:rsid w:val="00D65EB6"/>
    <w:rsid w:val="00D65F72"/>
    <w:rsid w:val="00D660D1"/>
    <w:rsid w:val="00D662DD"/>
    <w:rsid w:val="00D663A4"/>
    <w:rsid w:val="00D664FB"/>
    <w:rsid w:val="00D66661"/>
    <w:rsid w:val="00D66685"/>
    <w:rsid w:val="00D666FA"/>
    <w:rsid w:val="00D66CE4"/>
    <w:rsid w:val="00D66ED8"/>
    <w:rsid w:val="00D6711B"/>
    <w:rsid w:val="00D671D9"/>
    <w:rsid w:val="00D671FB"/>
    <w:rsid w:val="00D675D1"/>
    <w:rsid w:val="00D67889"/>
    <w:rsid w:val="00D67D6E"/>
    <w:rsid w:val="00D67DB4"/>
    <w:rsid w:val="00D67DE0"/>
    <w:rsid w:val="00D67F0A"/>
    <w:rsid w:val="00D70075"/>
    <w:rsid w:val="00D705DA"/>
    <w:rsid w:val="00D705F0"/>
    <w:rsid w:val="00D706DA"/>
    <w:rsid w:val="00D70717"/>
    <w:rsid w:val="00D70822"/>
    <w:rsid w:val="00D70830"/>
    <w:rsid w:val="00D70923"/>
    <w:rsid w:val="00D70BA4"/>
    <w:rsid w:val="00D70C01"/>
    <w:rsid w:val="00D70C68"/>
    <w:rsid w:val="00D70D4F"/>
    <w:rsid w:val="00D70D5C"/>
    <w:rsid w:val="00D70E4B"/>
    <w:rsid w:val="00D71922"/>
    <w:rsid w:val="00D71AF1"/>
    <w:rsid w:val="00D71B97"/>
    <w:rsid w:val="00D71C36"/>
    <w:rsid w:val="00D722C9"/>
    <w:rsid w:val="00D72635"/>
    <w:rsid w:val="00D72645"/>
    <w:rsid w:val="00D72783"/>
    <w:rsid w:val="00D727D2"/>
    <w:rsid w:val="00D72828"/>
    <w:rsid w:val="00D728F5"/>
    <w:rsid w:val="00D7293C"/>
    <w:rsid w:val="00D7299B"/>
    <w:rsid w:val="00D72A34"/>
    <w:rsid w:val="00D72AE5"/>
    <w:rsid w:val="00D72B19"/>
    <w:rsid w:val="00D72C8D"/>
    <w:rsid w:val="00D72E9D"/>
    <w:rsid w:val="00D7330B"/>
    <w:rsid w:val="00D73689"/>
    <w:rsid w:val="00D73779"/>
    <w:rsid w:val="00D737B5"/>
    <w:rsid w:val="00D7391A"/>
    <w:rsid w:val="00D73A6C"/>
    <w:rsid w:val="00D73AE4"/>
    <w:rsid w:val="00D73EC5"/>
    <w:rsid w:val="00D73F6F"/>
    <w:rsid w:val="00D73F76"/>
    <w:rsid w:val="00D73FCD"/>
    <w:rsid w:val="00D73FD0"/>
    <w:rsid w:val="00D742BE"/>
    <w:rsid w:val="00D74582"/>
    <w:rsid w:val="00D745FB"/>
    <w:rsid w:val="00D74B80"/>
    <w:rsid w:val="00D74E90"/>
    <w:rsid w:val="00D750F9"/>
    <w:rsid w:val="00D7511E"/>
    <w:rsid w:val="00D752B7"/>
    <w:rsid w:val="00D752C9"/>
    <w:rsid w:val="00D7532E"/>
    <w:rsid w:val="00D7534B"/>
    <w:rsid w:val="00D753C9"/>
    <w:rsid w:val="00D75578"/>
    <w:rsid w:val="00D7560C"/>
    <w:rsid w:val="00D7568B"/>
    <w:rsid w:val="00D7584D"/>
    <w:rsid w:val="00D75BC5"/>
    <w:rsid w:val="00D75C39"/>
    <w:rsid w:val="00D75CC2"/>
    <w:rsid w:val="00D75DC8"/>
    <w:rsid w:val="00D75ECE"/>
    <w:rsid w:val="00D75F8C"/>
    <w:rsid w:val="00D75FC6"/>
    <w:rsid w:val="00D75FFA"/>
    <w:rsid w:val="00D76079"/>
    <w:rsid w:val="00D76096"/>
    <w:rsid w:val="00D76243"/>
    <w:rsid w:val="00D764AE"/>
    <w:rsid w:val="00D7652A"/>
    <w:rsid w:val="00D7664F"/>
    <w:rsid w:val="00D76878"/>
    <w:rsid w:val="00D76909"/>
    <w:rsid w:val="00D76930"/>
    <w:rsid w:val="00D769B5"/>
    <w:rsid w:val="00D76B25"/>
    <w:rsid w:val="00D7704B"/>
    <w:rsid w:val="00D772BE"/>
    <w:rsid w:val="00D77799"/>
    <w:rsid w:val="00D779C8"/>
    <w:rsid w:val="00D779E6"/>
    <w:rsid w:val="00D77B28"/>
    <w:rsid w:val="00D77BE4"/>
    <w:rsid w:val="00D77C7A"/>
    <w:rsid w:val="00D77F4A"/>
    <w:rsid w:val="00D80071"/>
    <w:rsid w:val="00D800B1"/>
    <w:rsid w:val="00D800FE"/>
    <w:rsid w:val="00D806F0"/>
    <w:rsid w:val="00D8071A"/>
    <w:rsid w:val="00D80780"/>
    <w:rsid w:val="00D810C2"/>
    <w:rsid w:val="00D81243"/>
    <w:rsid w:val="00D812FC"/>
    <w:rsid w:val="00D81357"/>
    <w:rsid w:val="00D81462"/>
    <w:rsid w:val="00D815E3"/>
    <w:rsid w:val="00D817AC"/>
    <w:rsid w:val="00D81912"/>
    <w:rsid w:val="00D81926"/>
    <w:rsid w:val="00D8192F"/>
    <w:rsid w:val="00D8197E"/>
    <w:rsid w:val="00D81AF0"/>
    <w:rsid w:val="00D81C48"/>
    <w:rsid w:val="00D81E35"/>
    <w:rsid w:val="00D81F65"/>
    <w:rsid w:val="00D81F6B"/>
    <w:rsid w:val="00D81FB5"/>
    <w:rsid w:val="00D821AF"/>
    <w:rsid w:val="00D821F2"/>
    <w:rsid w:val="00D82206"/>
    <w:rsid w:val="00D824C2"/>
    <w:rsid w:val="00D82BC1"/>
    <w:rsid w:val="00D82C33"/>
    <w:rsid w:val="00D832EF"/>
    <w:rsid w:val="00D834C3"/>
    <w:rsid w:val="00D836F4"/>
    <w:rsid w:val="00D83AB7"/>
    <w:rsid w:val="00D83D21"/>
    <w:rsid w:val="00D83D3E"/>
    <w:rsid w:val="00D83E5D"/>
    <w:rsid w:val="00D83E9F"/>
    <w:rsid w:val="00D83FE9"/>
    <w:rsid w:val="00D845E9"/>
    <w:rsid w:val="00D846A7"/>
    <w:rsid w:val="00D8472E"/>
    <w:rsid w:val="00D8483C"/>
    <w:rsid w:val="00D848FE"/>
    <w:rsid w:val="00D84D18"/>
    <w:rsid w:val="00D84E05"/>
    <w:rsid w:val="00D84E08"/>
    <w:rsid w:val="00D84E5D"/>
    <w:rsid w:val="00D84EA9"/>
    <w:rsid w:val="00D84F76"/>
    <w:rsid w:val="00D84FBE"/>
    <w:rsid w:val="00D85072"/>
    <w:rsid w:val="00D8521D"/>
    <w:rsid w:val="00D8554A"/>
    <w:rsid w:val="00D855C5"/>
    <w:rsid w:val="00D85691"/>
    <w:rsid w:val="00D856A5"/>
    <w:rsid w:val="00D857A0"/>
    <w:rsid w:val="00D8595E"/>
    <w:rsid w:val="00D85A1B"/>
    <w:rsid w:val="00D85A54"/>
    <w:rsid w:val="00D85C80"/>
    <w:rsid w:val="00D862D0"/>
    <w:rsid w:val="00D8645D"/>
    <w:rsid w:val="00D864DA"/>
    <w:rsid w:val="00D865C2"/>
    <w:rsid w:val="00D865D7"/>
    <w:rsid w:val="00D86709"/>
    <w:rsid w:val="00D86908"/>
    <w:rsid w:val="00D8698F"/>
    <w:rsid w:val="00D86ABE"/>
    <w:rsid w:val="00D86B9C"/>
    <w:rsid w:val="00D86CD0"/>
    <w:rsid w:val="00D86E04"/>
    <w:rsid w:val="00D86EBE"/>
    <w:rsid w:val="00D86ECB"/>
    <w:rsid w:val="00D86F39"/>
    <w:rsid w:val="00D86F53"/>
    <w:rsid w:val="00D870A2"/>
    <w:rsid w:val="00D8713C"/>
    <w:rsid w:val="00D871C2"/>
    <w:rsid w:val="00D87376"/>
    <w:rsid w:val="00D87472"/>
    <w:rsid w:val="00D875BB"/>
    <w:rsid w:val="00D875D0"/>
    <w:rsid w:val="00D875DB"/>
    <w:rsid w:val="00D87703"/>
    <w:rsid w:val="00D877B5"/>
    <w:rsid w:val="00D87B17"/>
    <w:rsid w:val="00D87C6C"/>
    <w:rsid w:val="00D87EA5"/>
    <w:rsid w:val="00D87F47"/>
    <w:rsid w:val="00D90398"/>
    <w:rsid w:val="00D904B2"/>
    <w:rsid w:val="00D90581"/>
    <w:rsid w:val="00D905F7"/>
    <w:rsid w:val="00D90690"/>
    <w:rsid w:val="00D90A55"/>
    <w:rsid w:val="00D90A88"/>
    <w:rsid w:val="00D90CB8"/>
    <w:rsid w:val="00D90D2B"/>
    <w:rsid w:val="00D90D81"/>
    <w:rsid w:val="00D90DC5"/>
    <w:rsid w:val="00D90E70"/>
    <w:rsid w:val="00D90FA8"/>
    <w:rsid w:val="00D9125D"/>
    <w:rsid w:val="00D9138B"/>
    <w:rsid w:val="00D913A8"/>
    <w:rsid w:val="00D913E7"/>
    <w:rsid w:val="00D91414"/>
    <w:rsid w:val="00D9146E"/>
    <w:rsid w:val="00D91589"/>
    <w:rsid w:val="00D9162E"/>
    <w:rsid w:val="00D91749"/>
    <w:rsid w:val="00D91921"/>
    <w:rsid w:val="00D91AA4"/>
    <w:rsid w:val="00D91AFF"/>
    <w:rsid w:val="00D91B2B"/>
    <w:rsid w:val="00D91F17"/>
    <w:rsid w:val="00D92072"/>
    <w:rsid w:val="00D923A4"/>
    <w:rsid w:val="00D92494"/>
    <w:rsid w:val="00D9251F"/>
    <w:rsid w:val="00D92DBC"/>
    <w:rsid w:val="00D92E0E"/>
    <w:rsid w:val="00D93015"/>
    <w:rsid w:val="00D9319B"/>
    <w:rsid w:val="00D931DA"/>
    <w:rsid w:val="00D93317"/>
    <w:rsid w:val="00D93479"/>
    <w:rsid w:val="00D935E8"/>
    <w:rsid w:val="00D9380A"/>
    <w:rsid w:val="00D938D6"/>
    <w:rsid w:val="00D93D6B"/>
    <w:rsid w:val="00D93E07"/>
    <w:rsid w:val="00D9445B"/>
    <w:rsid w:val="00D94474"/>
    <w:rsid w:val="00D9464F"/>
    <w:rsid w:val="00D9467F"/>
    <w:rsid w:val="00D9479D"/>
    <w:rsid w:val="00D947E1"/>
    <w:rsid w:val="00D9486D"/>
    <w:rsid w:val="00D94ABA"/>
    <w:rsid w:val="00D94AC2"/>
    <w:rsid w:val="00D94F0D"/>
    <w:rsid w:val="00D94F55"/>
    <w:rsid w:val="00D94F80"/>
    <w:rsid w:val="00D9500E"/>
    <w:rsid w:val="00D95149"/>
    <w:rsid w:val="00D951F6"/>
    <w:rsid w:val="00D95229"/>
    <w:rsid w:val="00D9537C"/>
    <w:rsid w:val="00D954C1"/>
    <w:rsid w:val="00D9551C"/>
    <w:rsid w:val="00D95561"/>
    <w:rsid w:val="00D955BD"/>
    <w:rsid w:val="00D955E4"/>
    <w:rsid w:val="00D956E0"/>
    <w:rsid w:val="00D95724"/>
    <w:rsid w:val="00D95827"/>
    <w:rsid w:val="00D9589E"/>
    <w:rsid w:val="00D959CA"/>
    <w:rsid w:val="00D95F82"/>
    <w:rsid w:val="00D95F9A"/>
    <w:rsid w:val="00D961BB"/>
    <w:rsid w:val="00D9671C"/>
    <w:rsid w:val="00D96776"/>
    <w:rsid w:val="00D96821"/>
    <w:rsid w:val="00D968EA"/>
    <w:rsid w:val="00D969A4"/>
    <w:rsid w:val="00D96B50"/>
    <w:rsid w:val="00D96B69"/>
    <w:rsid w:val="00D96B75"/>
    <w:rsid w:val="00D96B7B"/>
    <w:rsid w:val="00D96EF7"/>
    <w:rsid w:val="00D9715C"/>
    <w:rsid w:val="00D97177"/>
    <w:rsid w:val="00D971C9"/>
    <w:rsid w:val="00D972D0"/>
    <w:rsid w:val="00D976E3"/>
    <w:rsid w:val="00D97814"/>
    <w:rsid w:val="00D978F1"/>
    <w:rsid w:val="00D9790F"/>
    <w:rsid w:val="00D97A4B"/>
    <w:rsid w:val="00D97B71"/>
    <w:rsid w:val="00D97CD3"/>
    <w:rsid w:val="00D97CF7"/>
    <w:rsid w:val="00D97D66"/>
    <w:rsid w:val="00DA0351"/>
    <w:rsid w:val="00DA03DC"/>
    <w:rsid w:val="00DA0452"/>
    <w:rsid w:val="00DA050B"/>
    <w:rsid w:val="00DA06D1"/>
    <w:rsid w:val="00DA0A1F"/>
    <w:rsid w:val="00DA0F4A"/>
    <w:rsid w:val="00DA1023"/>
    <w:rsid w:val="00DA11D5"/>
    <w:rsid w:val="00DA12A9"/>
    <w:rsid w:val="00DA12ED"/>
    <w:rsid w:val="00DA1472"/>
    <w:rsid w:val="00DA15CA"/>
    <w:rsid w:val="00DA1727"/>
    <w:rsid w:val="00DA17B5"/>
    <w:rsid w:val="00DA18D0"/>
    <w:rsid w:val="00DA1929"/>
    <w:rsid w:val="00DA1A00"/>
    <w:rsid w:val="00DA1C8D"/>
    <w:rsid w:val="00DA1D58"/>
    <w:rsid w:val="00DA1FB8"/>
    <w:rsid w:val="00DA2114"/>
    <w:rsid w:val="00DA2214"/>
    <w:rsid w:val="00DA225D"/>
    <w:rsid w:val="00DA2373"/>
    <w:rsid w:val="00DA25BB"/>
    <w:rsid w:val="00DA25E5"/>
    <w:rsid w:val="00DA2703"/>
    <w:rsid w:val="00DA2708"/>
    <w:rsid w:val="00DA278A"/>
    <w:rsid w:val="00DA28EF"/>
    <w:rsid w:val="00DA2905"/>
    <w:rsid w:val="00DA2AB1"/>
    <w:rsid w:val="00DA2AB6"/>
    <w:rsid w:val="00DA2AFE"/>
    <w:rsid w:val="00DA2B16"/>
    <w:rsid w:val="00DA2B89"/>
    <w:rsid w:val="00DA2D63"/>
    <w:rsid w:val="00DA2E84"/>
    <w:rsid w:val="00DA2EE0"/>
    <w:rsid w:val="00DA316C"/>
    <w:rsid w:val="00DA317D"/>
    <w:rsid w:val="00DA31E0"/>
    <w:rsid w:val="00DA33C3"/>
    <w:rsid w:val="00DA341E"/>
    <w:rsid w:val="00DA34B6"/>
    <w:rsid w:val="00DA34F0"/>
    <w:rsid w:val="00DA3535"/>
    <w:rsid w:val="00DA3694"/>
    <w:rsid w:val="00DA3FDA"/>
    <w:rsid w:val="00DA4121"/>
    <w:rsid w:val="00DA417A"/>
    <w:rsid w:val="00DA4283"/>
    <w:rsid w:val="00DA4362"/>
    <w:rsid w:val="00DA4451"/>
    <w:rsid w:val="00DA4572"/>
    <w:rsid w:val="00DA4713"/>
    <w:rsid w:val="00DA4727"/>
    <w:rsid w:val="00DA4811"/>
    <w:rsid w:val="00DA489C"/>
    <w:rsid w:val="00DA492F"/>
    <w:rsid w:val="00DA496D"/>
    <w:rsid w:val="00DA497C"/>
    <w:rsid w:val="00DA49C8"/>
    <w:rsid w:val="00DA4BF2"/>
    <w:rsid w:val="00DA4BF5"/>
    <w:rsid w:val="00DA4CAA"/>
    <w:rsid w:val="00DA4E2A"/>
    <w:rsid w:val="00DA52EC"/>
    <w:rsid w:val="00DA5395"/>
    <w:rsid w:val="00DA541A"/>
    <w:rsid w:val="00DA5457"/>
    <w:rsid w:val="00DA54E0"/>
    <w:rsid w:val="00DA55AD"/>
    <w:rsid w:val="00DA56CA"/>
    <w:rsid w:val="00DA5754"/>
    <w:rsid w:val="00DA576D"/>
    <w:rsid w:val="00DA5A3F"/>
    <w:rsid w:val="00DA5AB3"/>
    <w:rsid w:val="00DA5B2B"/>
    <w:rsid w:val="00DA5B6C"/>
    <w:rsid w:val="00DA5C65"/>
    <w:rsid w:val="00DA5DFD"/>
    <w:rsid w:val="00DA5E3D"/>
    <w:rsid w:val="00DA5FD8"/>
    <w:rsid w:val="00DA61FA"/>
    <w:rsid w:val="00DA6269"/>
    <w:rsid w:val="00DA687B"/>
    <w:rsid w:val="00DA6980"/>
    <w:rsid w:val="00DA6AB8"/>
    <w:rsid w:val="00DA6CC5"/>
    <w:rsid w:val="00DA6D97"/>
    <w:rsid w:val="00DA6DBA"/>
    <w:rsid w:val="00DA6E6B"/>
    <w:rsid w:val="00DA7006"/>
    <w:rsid w:val="00DA7197"/>
    <w:rsid w:val="00DA725D"/>
    <w:rsid w:val="00DA72B4"/>
    <w:rsid w:val="00DA73F2"/>
    <w:rsid w:val="00DA74F1"/>
    <w:rsid w:val="00DA75E1"/>
    <w:rsid w:val="00DA7652"/>
    <w:rsid w:val="00DA76D5"/>
    <w:rsid w:val="00DA7797"/>
    <w:rsid w:val="00DA7993"/>
    <w:rsid w:val="00DA7A6C"/>
    <w:rsid w:val="00DA7D01"/>
    <w:rsid w:val="00DA7D63"/>
    <w:rsid w:val="00DA7E76"/>
    <w:rsid w:val="00DB00B5"/>
    <w:rsid w:val="00DB0107"/>
    <w:rsid w:val="00DB0119"/>
    <w:rsid w:val="00DB02F2"/>
    <w:rsid w:val="00DB037B"/>
    <w:rsid w:val="00DB0454"/>
    <w:rsid w:val="00DB055E"/>
    <w:rsid w:val="00DB0A7E"/>
    <w:rsid w:val="00DB0A96"/>
    <w:rsid w:val="00DB0BA1"/>
    <w:rsid w:val="00DB0C98"/>
    <w:rsid w:val="00DB0E15"/>
    <w:rsid w:val="00DB103D"/>
    <w:rsid w:val="00DB1068"/>
    <w:rsid w:val="00DB10DC"/>
    <w:rsid w:val="00DB1461"/>
    <w:rsid w:val="00DB16DC"/>
    <w:rsid w:val="00DB17ED"/>
    <w:rsid w:val="00DB1902"/>
    <w:rsid w:val="00DB1AD0"/>
    <w:rsid w:val="00DB1B30"/>
    <w:rsid w:val="00DB1CBE"/>
    <w:rsid w:val="00DB1DC4"/>
    <w:rsid w:val="00DB1EEC"/>
    <w:rsid w:val="00DB20AD"/>
    <w:rsid w:val="00DB233D"/>
    <w:rsid w:val="00DB23FD"/>
    <w:rsid w:val="00DB24D9"/>
    <w:rsid w:val="00DB253D"/>
    <w:rsid w:val="00DB261B"/>
    <w:rsid w:val="00DB26AE"/>
    <w:rsid w:val="00DB276A"/>
    <w:rsid w:val="00DB2779"/>
    <w:rsid w:val="00DB277B"/>
    <w:rsid w:val="00DB28AF"/>
    <w:rsid w:val="00DB2AA8"/>
    <w:rsid w:val="00DB2B54"/>
    <w:rsid w:val="00DB301B"/>
    <w:rsid w:val="00DB317A"/>
    <w:rsid w:val="00DB35C9"/>
    <w:rsid w:val="00DB36F1"/>
    <w:rsid w:val="00DB3811"/>
    <w:rsid w:val="00DB3A16"/>
    <w:rsid w:val="00DB3CC2"/>
    <w:rsid w:val="00DB3DAA"/>
    <w:rsid w:val="00DB3EA3"/>
    <w:rsid w:val="00DB4050"/>
    <w:rsid w:val="00DB416A"/>
    <w:rsid w:val="00DB427A"/>
    <w:rsid w:val="00DB448F"/>
    <w:rsid w:val="00DB455F"/>
    <w:rsid w:val="00DB4A30"/>
    <w:rsid w:val="00DB4E55"/>
    <w:rsid w:val="00DB4E8D"/>
    <w:rsid w:val="00DB50B3"/>
    <w:rsid w:val="00DB5209"/>
    <w:rsid w:val="00DB5292"/>
    <w:rsid w:val="00DB54DF"/>
    <w:rsid w:val="00DB554D"/>
    <w:rsid w:val="00DB5632"/>
    <w:rsid w:val="00DB56A8"/>
    <w:rsid w:val="00DB572D"/>
    <w:rsid w:val="00DB59C0"/>
    <w:rsid w:val="00DB59FD"/>
    <w:rsid w:val="00DB5A83"/>
    <w:rsid w:val="00DB5CE5"/>
    <w:rsid w:val="00DB5D65"/>
    <w:rsid w:val="00DB5DD2"/>
    <w:rsid w:val="00DB5FB7"/>
    <w:rsid w:val="00DB6064"/>
    <w:rsid w:val="00DB6217"/>
    <w:rsid w:val="00DB65E1"/>
    <w:rsid w:val="00DB664D"/>
    <w:rsid w:val="00DB67E7"/>
    <w:rsid w:val="00DB687F"/>
    <w:rsid w:val="00DB6914"/>
    <w:rsid w:val="00DB6A13"/>
    <w:rsid w:val="00DB6A82"/>
    <w:rsid w:val="00DB6AA5"/>
    <w:rsid w:val="00DB6ADE"/>
    <w:rsid w:val="00DB6C24"/>
    <w:rsid w:val="00DB6DAB"/>
    <w:rsid w:val="00DB6F02"/>
    <w:rsid w:val="00DB6F7E"/>
    <w:rsid w:val="00DB6F86"/>
    <w:rsid w:val="00DB7425"/>
    <w:rsid w:val="00DB74A5"/>
    <w:rsid w:val="00DB7617"/>
    <w:rsid w:val="00DB767C"/>
    <w:rsid w:val="00DB77CB"/>
    <w:rsid w:val="00DB7886"/>
    <w:rsid w:val="00DB78C8"/>
    <w:rsid w:val="00DB79BE"/>
    <w:rsid w:val="00DB7A13"/>
    <w:rsid w:val="00DB7C93"/>
    <w:rsid w:val="00DB7CAD"/>
    <w:rsid w:val="00DB7F24"/>
    <w:rsid w:val="00DC0029"/>
    <w:rsid w:val="00DC005C"/>
    <w:rsid w:val="00DC00B4"/>
    <w:rsid w:val="00DC00ED"/>
    <w:rsid w:val="00DC013D"/>
    <w:rsid w:val="00DC0238"/>
    <w:rsid w:val="00DC03F1"/>
    <w:rsid w:val="00DC0497"/>
    <w:rsid w:val="00DC04EE"/>
    <w:rsid w:val="00DC060D"/>
    <w:rsid w:val="00DC06BE"/>
    <w:rsid w:val="00DC0819"/>
    <w:rsid w:val="00DC0C20"/>
    <w:rsid w:val="00DC0CC5"/>
    <w:rsid w:val="00DC0EAB"/>
    <w:rsid w:val="00DC0EED"/>
    <w:rsid w:val="00DC0FDA"/>
    <w:rsid w:val="00DC101B"/>
    <w:rsid w:val="00DC1069"/>
    <w:rsid w:val="00DC1374"/>
    <w:rsid w:val="00DC14E1"/>
    <w:rsid w:val="00DC14FE"/>
    <w:rsid w:val="00DC150A"/>
    <w:rsid w:val="00DC156D"/>
    <w:rsid w:val="00DC1624"/>
    <w:rsid w:val="00DC1773"/>
    <w:rsid w:val="00DC180F"/>
    <w:rsid w:val="00DC18B2"/>
    <w:rsid w:val="00DC1C03"/>
    <w:rsid w:val="00DC1D1C"/>
    <w:rsid w:val="00DC1D34"/>
    <w:rsid w:val="00DC1E3D"/>
    <w:rsid w:val="00DC1FDD"/>
    <w:rsid w:val="00DC2037"/>
    <w:rsid w:val="00DC203F"/>
    <w:rsid w:val="00DC20B9"/>
    <w:rsid w:val="00DC237F"/>
    <w:rsid w:val="00DC2424"/>
    <w:rsid w:val="00DC2A35"/>
    <w:rsid w:val="00DC2AAD"/>
    <w:rsid w:val="00DC2BD4"/>
    <w:rsid w:val="00DC2CAF"/>
    <w:rsid w:val="00DC2D1B"/>
    <w:rsid w:val="00DC2FC8"/>
    <w:rsid w:val="00DC339C"/>
    <w:rsid w:val="00DC33FA"/>
    <w:rsid w:val="00DC360C"/>
    <w:rsid w:val="00DC37CC"/>
    <w:rsid w:val="00DC3815"/>
    <w:rsid w:val="00DC3960"/>
    <w:rsid w:val="00DC3CD7"/>
    <w:rsid w:val="00DC3CE4"/>
    <w:rsid w:val="00DC3CF4"/>
    <w:rsid w:val="00DC3DA4"/>
    <w:rsid w:val="00DC3F52"/>
    <w:rsid w:val="00DC3FC3"/>
    <w:rsid w:val="00DC4028"/>
    <w:rsid w:val="00DC40EE"/>
    <w:rsid w:val="00DC478C"/>
    <w:rsid w:val="00DC47B1"/>
    <w:rsid w:val="00DC48ED"/>
    <w:rsid w:val="00DC4AB0"/>
    <w:rsid w:val="00DC4CA9"/>
    <w:rsid w:val="00DC4D64"/>
    <w:rsid w:val="00DC4EAE"/>
    <w:rsid w:val="00DC5128"/>
    <w:rsid w:val="00DC526B"/>
    <w:rsid w:val="00DC5381"/>
    <w:rsid w:val="00DC5634"/>
    <w:rsid w:val="00DC593C"/>
    <w:rsid w:val="00DC5AF9"/>
    <w:rsid w:val="00DC5BFF"/>
    <w:rsid w:val="00DC5D20"/>
    <w:rsid w:val="00DC5D8F"/>
    <w:rsid w:val="00DC5EFF"/>
    <w:rsid w:val="00DC5FC2"/>
    <w:rsid w:val="00DC6098"/>
    <w:rsid w:val="00DC6132"/>
    <w:rsid w:val="00DC64B0"/>
    <w:rsid w:val="00DC658A"/>
    <w:rsid w:val="00DC6730"/>
    <w:rsid w:val="00DC6765"/>
    <w:rsid w:val="00DC679D"/>
    <w:rsid w:val="00DC679E"/>
    <w:rsid w:val="00DC6A4B"/>
    <w:rsid w:val="00DC6B7E"/>
    <w:rsid w:val="00DC6CAF"/>
    <w:rsid w:val="00DC6D95"/>
    <w:rsid w:val="00DC71D1"/>
    <w:rsid w:val="00DC7612"/>
    <w:rsid w:val="00DC7649"/>
    <w:rsid w:val="00DC791C"/>
    <w:rsid w:val="00DC7964"/>
    <w:rsid w:val="00DC7A29"/>
    <w:rsid w:val="00DC7B53"/>
    <w:rsid w:val="00DC7BD3"/>
    <w:rsid w:val="00DC7CB0"/>
    <w:rsid w:val="00DC7DA1"/>
    <w:rsid w:val="00DC7ED6"/>
    <w:rsid w:val="00DC7EF4"/>
    <w:rsid w:val="00DD0040"/>
    <w:rsid w:val="00DD0226"/>
    <w:rsid w:val="00DD03A1"/>
    <w:rsid w:val="00DD09B7"/>
    <w:rsid w:val="00DD0C4B"/>
    <w:rsid w:val="00DD0D5B"/>
    <w:rsid w:val="00DD0E09"/>
    <w:rsid w:val="00DD0EC2"/>
    <w:rsid w:val="00DD12D5"/>
    <w:rsid w:val="00DD135D"/>
    <w:rsid w:val="00DD1372"/>
    <w:rsid w:val="00DD141E"/>
    <w:rsid w:val="00DD1719"/>
    <w:rsid w:val="00DD172D"/>
    <w:rsid w:val="00DD192A"/>
    <w:rsid w:val="00DD1E51"/>
    <w:rsid w:val="00DD1EEF"/>
    <w:rsid w:val="00DD2139"/>
    <w:rsid w:val="00DD2166"/>
    <w:rsid w:val="00DD21E6"/>
    <w:rsid w:val="00DD2223"/>
    <w:rsid w:val="00DD240B"/>
    <w:rsid w:val="00DD2A1A"/>
    <w:rsid w:val="00DD2A44"/>
    <w:rsid w:val="00DD2C50"/>
    <w:rsid w:val="00DD2FD5"/>
    <w:rsid w:val="00DD3193"/>
    <w:rsid w:val="00DD31E0"/>
    <w:rsid w:val="00DD31EB"/>
    <w:rsid w:val="00DD3310"/>
    <w:rsid w:val="00DD337E"/>
    <w:rsid w:val="00DD3514"/>
    <w:rsid w:val="00DD366E"/>
    <w:rsid w:val="00DD36FC"/>
    <w:rsid w:val="00DD3707"/>
    <w:rsid w:val="00DD370D"/>
    <w:rsid w:val="00DD37C5"/>
    <w:rsid w:val="00DD3AEF"/>
    <w:rsid w:val="00DD3B9F"/>
    <w:rsid w:val="00DD3CC0"/>
    <w:rsid w:val="00DD3E07"/>
    <w:rsid w:val="00DD42C0"/>
    <w:rsid w:val="00DD4471"/>
    <w:rsid w:val="00DD44CE"/>
    <w:rsid w:val="00DD461E"/>
    <w:rsid w:val="00DD485F"/>
    <w:rsid w:val="00DD4AE6"/>
    <w:rsid w:val="00DD4CF4"/>
    <w:rsid w:val="00DD4D34"/>
    <w:rsid w:val="00DD4EE1"/>
    <w:rsid w:val="00DD4FC0"/>
    <w:rsid w:val="00DD512C"/>
    <w:rsid w:val="00DD53CD"/>
    <w:rsid w:val="00DD53F1"/>
    <w:rsid w:val="00DD54A2"/>
    <w:rsid w:val="00DD5911"/>
    <w:rsid w:val="00DD59C3"/>
    <w:rsid w:val="00DD5C81"/>
    <w:rsid w:val="00DD5E2A"/>
    <w:rsid w:val="00DD5F3E"/>
    <w:rsid w:val="00DD5FFD"/>
    <w:rsid w:val="00DD6248"/>
    <w:rsid w:val="00DD625A"/>
    <w:rsid w:val="00DD62A6"/>
    <w:rsid w:val="00DD6400"/>
    <w:rsid w:val="00DD66E3"/>
    <w:rsid w:val="00DD693C"/>
    <w:rsid w:val="00DD69EE"/>
    <w:rsid w:val="00DD6A17"/>
    <w:rsid w:val="00DD6BDE"/>
    <w:rsid w:val="00DD705E"/>
    <w:rsid w:val="00DD7563"/>
    <w:rsid w:val="00DD765A"/>
    <w:rsid w:val="00DD776D"/>
    <w:rsid w:val="00DD78FE"/>
    <w:rsid w:val="00DD79DB"/>
    <w:rsid w:val="00DD7ABE"/>
    <w:rsid w:val="00DD7B25"/>
    <w:rsid w:val="00DD7BDC"/>
    <w:rsid w:val="00DD7FA8"/>
    <w:rsid w:val="00DE0591"/>
    <w:rsid w:val="00DE0656"/>
    <w:rsid w:val="00DE0721"/>
    <w:rsid w:val="00DE0F42"/>
    <w:rsid w:val="00DE1412"/>
    <w:rsid w:val="00DE1752"/>
    <w:rsid w:val="00DE193B"/>
    <w:rsid w:val="00DE1998"/>
    <w:rsid w:val="00DE19D9"/>
    <w:rsid w:val="00DE1D1E"/>
    <w:rsid w:val="00DE233D"/>
    <w:rsid w:val="00DE266C"/>
    <w:rsid w:val="00DE2CDE"/>
    <w:rsid w:val="00DE2D3A"/>
    <w:rsid w:val="00DE2D8A"/>
    <w:rsid w:val="00DE2F62"/>
    <w:rsid w:val="00DE3053"/>
    <w:rsid w:val="00DE3369"/>
    <w:rsid w:val="00DE3479"/>
    <w:rsid w:val="00DE352B"/>
    <w:rsid w:val="00DE35F5"/>
    <w:rsid w:val="00DE3968"/>
    <w:rsid w:val="00DE3A3E"/>
    <w:rsid w:val="00DE3A86"/>
    <w:rsid w:val="00DE3B36"/>
    <w:rsid w:val="00DE3DC9"/>
    <w:rsid w:val="00DE3DDE"/>
    <w:rsid w:val="00DE3E20"/>
    <w:rsid w:val="00DE3EB0"/>
    <w:rsid w:val="00DE3F4C"/>
    <w:rsid w:val="00DE40B4"/>
    <w:rsid w:val="00DE4156"/>
    <w:rsid w:val="00DE4239"/>
    <w:rsid w:val="00DE493B"/>
    <w:rsid w:val="00DE4950"/>
    <w:rsid w:val="00DE49E5"/>
    <w:rsid w:val="00DE4A64"/>
    <w:rsid w:val="00DE4ADD"/>
    <w:rsid w:val="00DE4B36"/>
    <w:rsid w:val="00DE4BD7"/>
    <w:rsid w:val="00DE4BEB"/>
    <w:rsid w:val="00DE4C3D"/>
    <w:rsid w:val="00DE4CAD"/>
    <w:rsid w:val="00DE50A9"/>
    <w:rsid w:val="00DE50BC"/>
    <w:rsid w:val="00DE512C"/>
    <w:rsid w:val="00DE52F5"/>
    <w:rsid w:val="00DE54F3"/>
    <w:rsid w:val="00DE5670"/>
    <w:rsid w:val="00DE56C4"/>
    <w:rsid w:val="00DE58F3"/>
    <w:rsid w:val="00DE590C"/>
    <w:rsid w:val="00DE59C6"/>
    <w:rsid w:val="00DE5A90"/>
    <w:rsid w:val="00DE5B44"/>
    <w:rsid w:val="00DE5DDF"/>
    <w:rsid w:val="00DE6074"/>
    <w:rsid w:val="00DE62AD"/>
    <w:rsid w:val="00DE63A8"/>
    <w:rsid w:val="00DE6443"/>
    <w:rsid w:val="00DE65A8"/>
    <w:rsid w:val="00DE66AA"/>
    <w:rsid w:val="00DE67B9"/>
    <w:rsid w:val="00DE69D1"/>
    <w:rsid w:val="00DE6C29"/>
    <w:rsid w:val="00DE6C30"/>
    <w:rsid w:val="00DE6FE6"/>
    <w:rsid w:val="00DE7241"/>
    <w:rsid w:val="00DE79B6"/>
    <w:rsid w:val="00DE7B73"/>
    <w:rsid w:val="00DE7B8E"/>
    <w:rsid w:val="00DE7E80"/>
    <w:rsid w:val="00DE7EFA"/>
    <w:rsid w:val="00DF0035"/>
    <w:rsid w:val="00DF0334"/>
    <w:rsid w:val="00DF0411"/>
    <w:rsid w:val="00DF045E"/>
    <w:rsid w:val="00DF0472"/>
    <w:rsid w:val="00DF04BD"/>
    <w:rsid w:val="00DF05E9"/>
    <w:rsid w:val="00DF076C"/>
    <w:rsid w:val="00DF0998"/>
    <w:rsid w:val="00DF0A1C"/>
    <w:rsid w:val="00DF0B92"/>
    <w:rsid w:val="00DF0E3B"/>
    <w:rsid w:val="00DF0F2E"/>
    <w:rsid w:val="00DF0F89"/>
    <w:rsid w:val="00DF0FDF"/>
    <w:rsid w:val="00DF108C"/>
    <w:rsid w:val="00DF133B"/>
    <w:rsid w:val="00DF13F9"/>
    <w:rsid w:val="00DF14D9"/>
    <w:rsid w:val="00DF1842"/>
    <w:rsid w:val="00DF1C3A"/>
    <w:rsid w:val="00DF1C52"/>
    <w:rsid w:val="00DF1D34"/>
    <w:rsid w:val="00DF1D91"/>
    <w:rsid w:val="00DF1E7D"/>
    <w:rsid w:val="00DF1FF0"/>
    <w:rsid w:val="00DF2076"/>
    <w:rsid w:val="00DF21B1"/>
    <w:rsid w:val="00DF21F1"/>
    <w:rsid w:val="00DF2334"/>
    <w:rsid w:val="00DF239D"/>
    <w:rsid w:val="00DF23CA"/>
    <w:rsid w:val="00DF23FA"/>
    <w:rsid w:val="00DF27AE"/>
    <w:rsid w:val="00DF27F4"/>
    <w:rsid w:val="00DF29B7"/>
    <w:rsid w:val="00DF2B58"/>
    <w:rsid w:val="00DF2B80"/>
    <w:rsid w:val="00DF31E9"/>
    <w:rsid w:val="00DF3422"/>
    <w:rsid w:val="00DF353E"/>
    <w:rsid w:val="00DF36ED"/>
    <w:rsid w:val="00DF3839"/>
    <w:rsid w:val="00DF3BAF"/>
    <w:rsid w:val="00DF3BCD"/>
    <w:rsid w:val="00DF3BD5"/>
    <w:rsid w:val="00DF3CEA"/>
    <w:rsid w:val="00DF3D2E"/>
    <w:rsid w:val="00DF3EBE"/>
    <w:rsid w:val="00DF3FE0"/>
    <w:rsid w:val="00DF40C7"/>
    <w:rsid w:val="00DF4180"/>
    <w:rsid w:val="00DF41C3"/>
    <w:rsid w:val="00DF4233"/>
    <w:rsid w:val="00DF45ED"/>
    <w:rsid w:val="00DF4700"/>
    <w:rsid w:val="00DF4842"/>
    <w:rsid w:val="00DF48DB"/>
    <w:rsid w:val="00DF4C0F"/>
    <w:rsid w:val="00DF4CCF"/>
    <w:rsid w:val="00DF4D83"/>
    <w:rsid w:val="00DF4E45"/>
    <w:rsid w:val="00DF4EF2"/>
    <w:rsid w:val="00DF4FC4"/>
    <w:rsid w:val="00DF522D"/>
    <w:rsid w:val="00DF52AC"/>
    <w:rsid w:val="00DF5436"/>
    <w:rsid w:val="00DF559F"/>
    <w:rsid w:val="00DF5808"/>
    <w:rsid w:val="00DF589E"/>
    <w:rsid w:val="00DF59F2"/>
    <w:rsid w:val="00DF5BBD"/>
    <w:rsid w:val="00DF5BBE"/>
    <w:rsid w:val="00DF5CA7"/>
    <w:rsid w:val="00DF5DD3"/>
    <w:rsid w:val="00DF607B"/>
    <w:rsid w:val="00DF60EB"/>
    <w:rsid w:val="00DF63B9"/>
    <w:rsid w:val="00DF6469"/>
    <w:rsid w:val="00DF6901"/>
    <w:rsid w:val="00DF6AF9"/>
    <w:rsid w:val="00DF6D54"/>
    <w:rsid w:val="00DF6E64"/>
    <w:rsid w:val="00DF6E7A"/>
    <w:rsid w:val="00DF6E9E"/>
    <w:rsid w:val="00DF6F50"/>
    <w:rsid w:val="00DF6F6C"/>
    <w:rsid w:val="00DF6FDF"/>
    <w:rsid w:val="00DF7183"/>
    <w:rsid w:val="00DF71A8"/>
    <w:rsid w:val="00DF7215"/>
    <w:rsid w:val="00DF7463"/>
    <w:rsid w:val="00DF7487"/>
    <w:rsid w:val="00DF74A4"/>
    <w:rsid w:val="00DF74E3"/>
    <w:rsid w:val="00DF7774"/>
    <w:rsid w:val="00DF77AA"/>
    <w:rsid w:val="00DF7924"/>
    <w:rsid w:val="00DF7951"/>
    <w:rsid w:val="00DF7B8D"/>
    <w:rsid w:val="00DF7C6B"/>
    <w:rsid w:val="00DF7CB6"/>
    <w:rsid w:val="00DF7FA2"/>
    <w:rsid w:val="00E00060"/>
    <w:rsid w:val="00E000FC"/>
    <w:rsid w:val="00E001D1"/>
    <w:rsid w:val="00E00681"/>
    <w:rsid w:val="00E009BD"/>
    <w:rsid w:val="00E009F7"/>
    <w:rsid w:val="00E00AE6"/>
    <w:rsid w:val="00E00B3E"/>
    <w:rsid w:val="00E00C5F"/>
    <w:rsid w:val="00E00E92"/>
    <w:rsid w:val="00E01077"/>
    <w:rsid w:val="00E010C2"/>
    <w:rsid w:val="00E012D8"/>
    <w:rsid w:val="00E01310"/>
    <w:rsid w:val="00E01353"/>
    <w:rsid w:val="00E013F9"/>
    <w:rsid w:val="00E016E1"/>
    <w:rsid w:val="00E01928"/>
    <w:rsid w:val="00E01CDA"/>
    <w:rsid w:val="00E01D61"/>
    <w:rsid w:val="00E01E7E"/>
    <w:rsid w:val="00E01F34"/>
    <w:rsid w:val="00E021F6"/>
    <w:rsid w:val="00E023A3"/>
    <w:rsid w:val="00E023FA"/>
    <w:rsid w:val="00E024D6"/>
    <w:rsid w:val="00E0277F"/>
    <w:rsid w:val="00E028FD"/>
    <w:rsid w:val="00E02B45"/>
    <w:rsid w:val="00E02CBD"/>
    <w:rsid w:val="00E02FA8"/>
    <w:rsid w:val="00E02FF9"/>
    <w:rsid w:val="00E03347"/>
    <w:rsid w:val="00E0369D"/>
    <w:rsid w:val="00E03AC7"/>
    <w:rsid w:val="00E03B51"/>
    <w:rsid w:val="00E03BB8"/>
    <w:rsid w:val="00E03C9B"/>
    <w:rsid w:val="00E03F4E"/>
    <w:rsid w:val="00E04050"/>
    <w:rsid w:val="00E04170"/>
    <w:rsid w:val="00E041CE"/>
    <w:rsid w:val="00E042E1"/>
    <w:rsid w:val="00E0433B"/>
    <w:rsid w:val="00E046DA"/>
    <w:rsid w:val="00E0475E"/>
    <w:rsid w:val="00E04D2B"/>
    <w:rsid w:val="00E04E8B"/>
    <w:rsid w:val="00E04F6A"/>
    <w:rsid w:val="00E04FAA"/>
    <w:rsid w:val="00E04FC8"/>
    <w:rsid w:val="00E04FE6"/>
    <w:rsid w:val="00E0527F"/>
    <w:rsid w:val="00E052E2"/>
    <w:rsid w:val="00E05550"/>
    <w:rsid w:val="00E05613"/>
    <w:rsid w:val="00E056EB"/>
    <w:rsid w:val="00E05E8C"/>
    <w:rsid w:val="00E05EDB"/>
    <w:rsid w:val="00E06044"/>
    <w:rsid w:val="00E0613A"/>
    <w:rsid w:val="00E0635C"/>
    <w:rsid w:val="00E065A2"/>
    <w:rsid w:val="00E06682"/>
    <w:rsid w:val="00E066A9"/>
    <w:rsid w:val="00E0696D"/>
    <w:rsid w:val="00E06BE3"/>
    <w:rsid w:val="00E06C8E"/>
    <w:rsid w:val="00E06CED"/>
    <w:rsid w:val="00E06E40"/>
    <w:rsid w:val="00E06E50"/>
    <w:rsid w:val="00E071CC"/>
    <w:rsid w:val="00E072D3"/>
    <w:rsid w:val="00E07353"/>
    <w:rsid w:val="00E073D9"/>
    <w:rsid w:val="00E073EB"/>
    <w:rsid w:val="00E0746F"/>
    <w:rsid w:val="00E0748E"/>
    <w:rsid w:val="00E0772E"/>
    <w:rsid w:val="00E0776D"/>
    <w:rsid w:val="00E078DF"/>
    <w:rsid w:val="00E078EC"/>
    <w:rsid w:val="00E07B2C"/>
    <w:rsid w:val="00E1019E"/>
    <w:rsid w:val="00E102BE"/>
    <w:rsid w:val="00E10322"/>
    <w:rsid w:val="00E10437"/>
    <w:rsid w:val="00E1046D"/>
    <w:rsid w:val="00E107BB"/>
    <w:rsid w:val="00E1087C"/>
    <w:rsid w:val="00E109AF"/>
    <w:rsid w:val="00E10A6B"/>
    <w:rsid w:val="00E10C58"/>
    <w:rsid w:val="00E10D46"/>
    <w:rsid w:val="00E10E7E"/>
    <w:rsid w:val="00E10EC6"/>
    <w:rsid w:val="00E10EFA"/>
    <w:rsid w:val="00E10F48"/>
    <w:rsid w:val="00E1136B"/>
    <w:rsid w:val="00E115AD"/>
    <w:rsid w:val="00E11654"/>
    <w:rsid w:val="00E1168D"/>
    <w:rsid w:val="00E116E7"/>
    <w:rsid w:val="00E117B4"/>
    <w:rsid w:val="00E11837"/>
    <w:rsid w:val="00E11E82"/>
    <w:rsid w:val="00E11E85"/>
    <w:rsid w:val="00E12170"/>
    <w:rsid w:val="00E121A8"/>
    <w:rsid w:val="00E124AF"/>
    <w:rsid w:val="00E127BC"/>
    <w:rsid w:val="00E127EC"/>
    <w:rsid w:val="00E12839"/>
    <w:rsid w:val="00E128FF"/>
    <w:rsid w:val="00E12B0E"/>
    <w:rsid w:val="00E12BF9"/>
    <w:rsid w:val="00E12DAE"/>
    <w:rsid w:val="00E12F9A"/>
    <w:rsid w:val="00E1305F"/>
    <w:rsid w:val="00E13067"/>
    <w:rsid w:val="00E1310B"/>
    <w:rsid w:val="00E131B8"/>
    <w:rsid w:val="00E1322A"/>
    <w:rsid w:val="00E13278"/>
    <w:rsid w:val="00E1332C"/>
    <w:rsid w:val="00E1356D"/>
    <w:rsid w:val="00E13678"/>
    <w:rsid w:val="00E138E8"/>
    <w:rsid w:val="00E1393E"/>
    <w:rsid w:val="00E139E1"/>
    <w:rsid w:val="00E13C4F"/>
    <w:rsid w:val="00E13DB7"/>
    <w:rsid w:val="00E13E3D"/>
    <w:rsid w:val="00E13F16"/>
    <w:rsid w:val="00E13F18"/>
    <w:rsid w:val="00E1441A"/>
    <w:rsid w:val="00E14734"/>
    <w:rsid w:val="00E147E8"/>
    <w:rsid w:val="00E14894"/>
    <w:rsid w:val="00E1492A"/>
    <w:rsid w:val="00E14A8C"/>
    <w:rsid w:val="00E14AC7"/>
    <w:rsid w:val="00E14C05"/>
    <w:rsid w:val="00E14EF0"/>
    <w:rsid w:val="00E14FA2"/>
    <w:rsid w:val="00E15126"/>
    <w:rsid w:val="00E1525A"/>
    <w:rsid w:val="00E1533B"/>
    <w:rsid w:val="00E1552B"/>
    <w:rsid w:val="00E1556C"/>
    <w:rsid w:val="00E15658"/>
    <w:rsid w:val="00E1583D"/>
    <w:rsid w:val="00E1596A"/>
    <w:rsid w:val="00E159AE"/>
    <w:rsid w:val="00E15AF7"/>
    <w:rsid w:val="00E15E44"/>
    <w:rsid w:val="00E15FEC"/>
    <w:rsid w:val="00E163FD"/>
    <w:rsid w:val="00E165C1"/>
    <w:rsid w:val="00E16885"/>
    <w:rsid w:val="00E16898"/>
    <w:rsid w:val="00E16C2A"/>
    <w:rsid w:val="00E16D4F"/>
    <w:rsid w:val="00E16D88"/>
    <w:rsid w:val="00E16E6D"/>
    <w:rsid w:val="00E16EAA"/>
    <w:rsid w:val="00E17012"/>
    <w:rsid w:val="00E1707C"/>
    <w:rsid w:val="00E17343"/>
    <w:rsid w:val="00E17498"/>
    <w:rsid w:val="00E175DB"/>
    <w:rsid w:val="00E17669"/>
    <w:rsid w:val="00E17695"/>
    <w:rsid w:val="00E178C1"/>
    <w:rsid w:val="00E17D6A"/>
    <w:rsid w:val="00E17E08"/>
    <w:rsid w:val="00E17EEA"/>
    <w:rsid w:val="00E17F16"/>
    <w:rsid w:val="00E17FC1"/>
    <w:rsid w:val="00E202D1"/>
    <w:rsid w:val="00E2046A"/>
    <w:rsid w:val="00E20A34"/>
    <w:rsid w:val="00E20B1B"/>
    <w:rsid w:val="00E20D91"/>
    <w:rsid w:val="00E20E93"/>
    <w:rsid w:val="00E20F95"/>
    <w:rsid w:val="00E21098"/>
    <w:rsid w:val="00E21131"/>
    <w:rsid w:val="00E2113C"/>
    <w:rsid w:val="00E21229"/>
    <w:rsid w:val="00E21560"/>
    <w:rsid w:val="00E21600"/>
    <w:rsid w:val="00E21A80"/>
    <w:rsid w:val="00E21B3A"/>
    <w:rsid w:val="00E21C38"/>
    <w:rsid w:val="00E22183"/>
    <w:rsid w:val="00E22547"/>
    <w:rsid w:val="00E22676"/>
    <w:rsid w:val="00E229C6"/>
    <w:rsid w:val="00E22A10"/>
    <w:rsid w:val="00E22B7F"/>
    <w:rsid w:val="00E22BDB"/>
    <w:rsid w:val="00E22BE1"/>
    <w:rsid w:val="00E22CAF"/>
    <w:rsid w:val="00E232CE"/>
    <w:rsid w:val="00E2337E"/>
    <w:rsid w:val="00E23484"/>
    <w:rsid w:val="00E234C2"/>
    <w:rsid w:val="00E23531"/>
    <w:rsid w:val="00E23740"/>
    <w:rsid w:val="00E239C6"/>
    <w:rsid w:val="00E23AB4"/>
    <w:rsid w:val="00E23D01"/>
    <w:rsid w:val="00E23DDC"/>
    <w:rsid w:val="00E24164"/>
    <w:rsid w:val="00E243DE"/>
    <w:rsid w:val="00E24627"/>
    <w:rsid w:val="00E2472C"/>
    <w:rsid w:val="00E24A87"/>
    <w:rsid w:val="00E24A9A"/>
    <w:rsid w:val="00E24ACA"/>
    <w:rsid w:val="00E24B91"/>
    <w:rsid w:val="00E24C4F"/>
    <w:rsid w:val="00E24D0E"/>
    <w:rsid w:val="00E24DB7"/>
    <w:rsid w:val="00E25127"/>
    <w:rsid w:val="00E25281"/>
    <w:rsid w:val="00E25493"/>
    <w:rsid w:val="00E256E6"/>
    <w:rsid w:val="00E25763"/>
    <w:rsid w:val="00E25769"/>
    <w:rsid w:val="00E25836"/>
    <w:rsid w:val="00E258B0"/>
    <w:rsid w:val="00E25ACD"/>
    <w:rsid w:val="00E25AFB"/>
    <w:rsid w:val="00E25CAC"/>
    <w:rsid w:val="00E25D7B"/>
    <w:rsid w:val="00E25E8C"/>
    <w:rsid w:val="00E2605B"/>
    <w:rsid w:val="00E260FE"/>
    <w:rsid w:val="00E2613B"/>
    <w:rsid w:val="00E26223"/>
    <w:rsid w:val="00E2631C"/>
    <w:rsid w:val="00E264B5"/>
    <w:rsid w:val="00E26532"/>
    <w:rsid w:val="00E266B7"/>
    <w:rsid w:val="00E26772"/>
    <w:rsid w:val="00E267D1"/>
    <w:rsid w:val="00E2684E"/>
    <w:rsid w:val="00E268BD"/>
    <w:rsid w:val="00E26AC1"/>
    <w:rsid w:val="00E26C11"/>
    <w:rsid w:val="00E26FCD"/>
    <w:rsid w:val="00E27009"/>
    <w:rsid w:val="00E270D3"/>
    <w:rsid w:val="00E271F0"/>
    <w:rsid w:val="00E272C6"/>
    <w:rsid w:val="00E2732C"/>
    <w:rsid w:val="00E27504"/>
    <w:rsid w:val="00E275C5"/>
    <w:rsid w:val="00E27609"/>
    <w:rsid w:val="00E2775E"/>
    <w:rsid w:val="00E277E9"/>
    <w:rsid w:val="00E2783F"/>
    <w:rsid w:val="00E27C60"/>
    <w:rsid w:val="00E27EF3"/>
    <w:rsid w:val="00E27FE8"/>
    <w:rsid w:val="00E30089"/>
    <w:rsid w:val="00E30232"/>
    <w:rsid w:val="00E3075F"/>
    <w:rsid w:val="00E30A87"/>
    <w:rsid w:val="00E30D09"/>
    <w:rsid w:val="00E30E88"/>
    <w:rsid w:val="00E30EFD"/>
    <w:rsid w:val="00E30FC9"/>
    <w:rsid w:val="00E311A4"/>
    <w:rsid w:val="00E31340"/>
    <w:rsid w:val="00E3143B"/>
    <w:rsid w:val="00E316C5"/>
    <w:rsid w:val="00E319A3"/>
    <w:rsid w:val="00E31B1D"/>
    <w:rsid w:val="00E31F3D"/>
    <w:rsid w:val="00E32070"/>
    <w:rsid w:val="00E32221"/>
    <w:rsid w:val="00E32285"/>
    <w:rsid w:val="00E32394"/>
    <w:rsid w:val="00E324B6"/>
    <w:rsid w:val="00E32679"/>
    <w:rsid w:val="00E32917"/>
    <w:rsid w:val="00E32B1F"/>
    <w:rsid w:val="00E32D14"/>
    <w:rsid w:val="00E32DAA"/>
    <w:rsid w:val="00E32F47"/>
    <w:rsid w:val="00E32FA0"/>
    <w:rsid w:val="00E3301C"/>
    <w:rsid w:val="00E3328D"/>
    <w:rsid w:val="00E33388"/>
    <w:rsid w:val="00E335AA"/>
    <w:rsid w:val="00E339B2"/>
    <w:rsid w:val="00E33A0A"/>
    <w:rsid w:val="00E33A22"/>
    <w:rsid w:val="00E33A59"/>
    <w:rsid w:val="00E33B83"/>
    <w:rsid w:val="00E33D66"/>
    <w:rsid w:val="00E33F81"/>
    <w:rsid w:val="00E34146"/>
    <w:rsid w:val="00E341E8"/>
    <w:rsid w:val="00E342EA"/>
    <w:rsid w:val="00E3438A"/>
    <w:rsid w:val="00E345AB"/>
    <w:rsid w:val="00E345CB"/>
    <w:rsid w:val="00E34608"/>
    <w:rsid w:val="00E34622"/>
    <w:rsid w:val="00E34686"/>
    <w:rsid w:val="00E346D7"/>
    <w:rsid w:val="00E3485C"/>
    <w:rsid w:val="00E34897"/>
    <w:rsid w:val="00E34C0B"/>
    <w:rsid w:val="00E34D4A"/>
    <w:rsid w:val="00E34F64"/>
    <w:rsid w:val="00E351C3"/>
    <w:rsid w:val="00E353A3"/>
    <w:rsid w:val="00E35437"/>
    <w:rsid w:val="00E35471"/>
    <w:rsid w:val="00E35917"/>
    <w:rsid w:val="00E35A45"/>
    <w:rsid w:val="00E35D48"/>
    <w:rsid w:val="00E35E07"/>
    <w:rsid w:val="00E35F39"/>
    <w:rsid w:val="00E35F9A"/>
    <w:rsid w:val="00E360AD"/>
    <w:rsid w:val="00E3656A"/>
    <w:rsid w:val="00E367AE"/>
    <w:rsid w:val="00E36858"/>
    <w:rsid w:val="00E36AA3"/>
    <w:rsid w:val="00E36ACE"/>
    <w:rsid w:val="00E36B55"/>
    <w:rsid w:val="00E36B9F"/>
    <w:rsid w:val="00E36CB3"/>
    <w:rsid w:val="00E36FD0"/>
    <w:rsid w:val="00E373AA"/>
    <w:rsid w:val="00E37409"/>
    <w:rsid w:val="00E374E1"/>
    <w:rsid w:val="00E3759C"/>
    <w:rsid w:val="00E3780B"/>
    <w:rsid w:val="00E37855"/>
    <w:rsid w:val="00E37873"/>
    <w:rsid w:val="00E37955"/>
    <w:rsid w:val="00E379A3"/>
    <w:rsid w:val="00E37A44"/>
    <w:rsid w:val="00E37B7E"/>
    <w:rsid w:val="00E37B8D"/>
    <w:rsid w:val="00E37BDC"/>
    <w:rsid w:val="00E37C00"/>
    <w:rsid w:val="00E37C0D"/>
    <w:rsid w:val="00E37C1C"/>
    <w:rsid w:val="00E37C75"/>
    <w:rsid w:val="00E37D37"/>
    <w:rsid w:val="00E37EB2"/>
    <w:rsid w:val="00E37F67"/>
    <w:rsid w:val="00E40190"/>
    <w:rsid w:val="00E40499"/>
    <w:rsid w:val="00E40618"/>
    <w:rsid w:val="00E407B1"/>
    <w:rsid w:val="00E407E7"/>
    <w:rsid w:val="00E4084E"/>
    <w:rsid w:val="00E40875"/>
    <w:rsid w:val="00E409C0"/>
    <w:rsid w:val="00E40B74"/>
    <w:rsid w:val="00E40BAB"/>
    <w:rsid w:val="00E40F56"/>
    <w:rsid w:val="00E4106A"/>
    <w:rsid w:val="00E410F2"/>
    <w:rsid w:val="00E4123D"/>
    <w:rsid w:val="00E4128A"/>
    <w:rsid w:val="00E4132F"/>
    <w:rsid w:val="00E4155C"/>
    <w:rsid w:val="00E41597"/>
    <w:rsid w:val="00E4175A"/>
    <w:rsid w:val="00E41915"/>
    <w:rsid w:val="00E41AA8"/>
    <w:rsid w:val="00E41BE5"/>
    <w:rsid w:val="00E41C92"/>
    <w:rsid w:val="00E41FFA"/>
    <w:rsid w:val="00E4208C"/>
    <w:rsid w:val="00E42110"/>
    <w:rsid w:val="00E424AD"/>
    <w:rsid w:val="00E425C7"/>
    <w:rsid w:val="00E4264A"/>
    <w:rsid w:val="00E426FB"/>
    <w:rsid w:val="00E42B56"/>
    <w:rsid w:val="00E42E42"/>
    <w:rsid w:val="00E4310B"/>
    <w:rsid w:val="00E433AD"/>
    <w:rsid w:val="00E43481"/>
    <w:rsid w:val="00E43642"/>
    <w:rsid w:val="00E436BC"/>
    <w:rsid w:val="00E43A79"/>
    <w:rsid w:val="00E43D5D"/>
    <w:rsid w:val="00E43EC2"/>
    <w:rsid w:val="00E43F10"/>
    <w:rsid w:val="00E440E0"/>
    <w:rsid w:val="00E440E2"/>
    <w:rsid w:val="00E44154"/>
    <w:rsid w:val="00E44198"/>
    <w:rsid w:val="00E4420E"/>
    <w:rsid w:val="00E44682"/>
    <w:rsid w:val="00E44696"/>
    <w:rsid w:val="00E44877"/>
    <w:rsid w:val="00E4498B"/>
    <w:rsid w:val="00E44A7E"/>
    <w:rsid w:val="00E44C9D"/>
    <w:rsid w:val="00E44D5D"/>
    <w:rsid w:val="00E44F33"/>
    <w:rsid w:val="00E44F43"/>
    <w:rsid w:val="00E4503E"/>
    <w:rsid w:val="00E4506F"/>
    <w:rsid w:val="00E450A9"/>
    <w:rsid w:val="00E450F9"/>
    <w:rsid w:val="00E451B1"/>
    <w:rsid w:val="00E454A2"/>
    <w:rsid w:val="00E45512"/>
    <w:rsid w:val="00E45555"/>
    <w:rsid w:val="00E45825"/>
    <w:rsid w:val="00E45B66"/>
    <w:rsid w:val="00E45D45"/>
    <w:rsid w:val="00E45D7D"/>
    <w:rsid w:val="00E45E72"/>
    <w:rsid w:val="00E45EDF"/>
    <w:rsid w:val="00E46009"/>
    <w:rsid w:val="00E46052"/>
    <w:rsid w:val="00E462BA"/>
    <w:rsid w:val="00E4630F"/>
    <w:rsid w:val="00E46365"/>
    <w:rsid w:val="00E46426"/>
    <w:rsid w:val="00E46492"/>
    <w:rsid w:val="00E4664B"/>
    <w:rsid w:val="00E467CB"/>
    <w:rsid w:val="00E46A19"/>
    <w:rsid w:val="00E46A3B"/>
    <w:rsid w:val="00E46B26"/>
    <w:rsid w:val="00E46BA7"/>
    <w:rsid w:val="00E46BDA"/>
    <w:rsid w:val="00E46CE8"/>
    <w:rsid w:val="00E46D30"/>
    <w:rsid w:val="00E46EFF"/>
    <w:rsid w:val="00E46F4D"/>
    <w:rsid w:val="00E471E2"/>
    <w:rsid w:val="00E471F9"/>
    <w:rsid w:val="00E4725F"/>
    <w:rsid w:val="00E47380"/>
    <w:rsid w:val="00E4738B"/>
    <w:rsid w:val="00E475E7"/>
    <w:rsid w:val="00E4772F"/>
    <w:rsid w:val="00E477E6"/>
    <w:rsid w:val="00E479BD"/>
    <w:rsid w:val="00E47A9F"/>
    <w:rsid w:val="00E47B8B"/>
    <w:rsid w:val="00E47C23"/>
    <w:rsid w:val="00E47CA9"/>
    <w:rsid w:val="00E47CCA"/>
    <w:rsid w:val="00E47DE1"/>
    <w:rsid w:val="00E47EFA"/>
    <w:rsid w:val="00E5004C"/>
    <w:rsid w:val="00E5010F"/>
    <w:rsid w:val="00E502D6"/>
    <w:rsid w:val="00E50367"/>
    <w:rsid w:val="00E503D3"/>
    <w:rsid w:val="00E503F1"/>
    <w:rsid w:val="00E5064B"/>
    <w:rsid w:val="00E50661"/>
    <w:rsid w:val="00E50722"/>
    <w:rsid w:val="00E5074E"/>
    <w:rsid w:val="00E50783"/>
    <w:rsid w:val="00E50859"/>
    <w:rsid w:val="00E508C9"/>
    <w:rsid w:val="00E50A65"/>
    <w:rsid w:val="00E50D95"/>
    <w:rsid w:val="00E50E59"/>
    <w:rsid w:val="00E50EFC"/>
    <w:rsid w:val="00E50F38"/>
    <w:rsid w:val="00E50F6B"/>
    <w:rsid w:val="00E51102"/>
    <w:rsid w:val="00E5116C"/>
    <w:rsid w:val="00E51449"/>
    <w:rsid w:val="00E51B12"/>
    <w:rsid w:val="00E5201F"/>
    <w:rsid w:val="00E52270"/>
    <w:rsid w:val="00E523CF"/>
    <w:rsid w:val="00E5240C"/>
    <w:rsid w:val="00E527E9"/>
    <w:rsid w:val="00E52903"/>
    <w:rsid w:val="00E52990"/>
    <w:rsid w:val="00E52A77"/>
    <w:rsid w:val="00E52B13"/>
    <w:rsid w:val="00E52DB4"/>
    <w:rsid w:val="00E52E01"/>
    <w:rsid w:val="00E52FAF"/>
    <w:rsid w:val="00E52FE0"/>
    <w:rsid w:val="00E5357B"/>
    <w:rsid w:val="00E53608"/>
    <w:rsid w:val="00E53673"/>
    <w:rsid w:val="00E537B3"/>
    <w:rsid w:val="00E537BB"/>
    <w:rsid w:val="00E53829"/>
    <w:rsid w:val="00E53960"/>
    <w:rsid w:val="00E53A8A"/>
    <w:rsid w:val="00E53B3D"/>
    <w:rsid w:val="00E53DED"/>
    <w:rsid w:val="00E53E77"/>
    <w:rsid w:val="00E53EFD"/>
    <w:rsid w:val="00E53F94"/>
    <w:rsid w:val="00E540F3"/>
    <w:rsid w:val="00E5417D"/>
    <w:rsid w:val="00E5424F"/>
    <w:rsid w:val="00E54486"/>
    <w:rsid w:val="00E546F4"/>
    <w:rsid w:val="00E5478C"/>
    <w:rsid w:val="00E548DD"/>
    <w:rsid w:val="00E5499F"/>
    <w:rsid w:val="00E54AB7"/>
    <w:rsid w:val="00E54B8A"/>
    <w:rsid w:val="00E54D22"/>
    <w:rsid w:val="00E54E5B"/>
    <w:rsid w:val="00E54E7D"/>
    <w:rsid w:val="00E54ED7"/>
    <w:rsid w:val="00E54F45"/>
    <w:rsid w:val="00E54F4D"/>
    <w:rsid w:val="00E55002"/>
    <w:rsid w:val="00E55155"/>
    <w:rsid w:val="00E55279"/>
    <w:rsid w:val="00E554E7"/>
    <w:rsid w:val="00E555A6"/>
    <w:rsid w:val="00E5585C"/>
    <w:rsid w:val="00E558BD"/>
    <w:rsid w:val="00E55A72"/>
    <w:rsid w:val="00E55BBB"/>
    <w:rsid w:val="00E55C07"/>
    <w:rsid w:val="00E55D1D"/>
    <w:rsid w:val="00E55F2F"/>
    <w:rsid w:val="00E56037"/>
    <w:rsid w:val="00E56427"/>
    <w:rsid w:val="00E564D8"/>
    <w:rsid w:val="00E56500"/>
    <w:rsid w:val="00E565DF"/>
    <w:rsid w:val="00E565E6"/>
    <w:rsid w:val="00E567A6"/>
    <w:rsid w:val="00E568E9"/>
    <w:rsid w:val="00E569BE"/>
    <w:rsid w:val="00E56A0B"/>
    <w:rsid w:val="00E56B3F"/>
    <w:rsid w:val="00E56B58"/>
    <w:rsid w:val="00E56B9D"/>
    <w:rsid w:val="00E56F14"/>
    <w:rsid w:val="00E57192"/>
    <w:rsid w:val="00E57340"/>
    <w:rsid w:val="00E5740C"/>
    <w:rsid w:val="00E57673"/>
    <w:rsid w:val="00E5780A"/>
    <w:rsid w:val="00E57937"/>
    <w:rsid w:val="00E57B7F"/>
    <w:rsid w:val="00E57BBE"/>
    <w:rsid w:val="00E57BE8"/>
    <w:rsid w:val="00E57C3F"/>
    <w:rsid w:val="00E57C75"/>
    <w:rsid w:val="00E57CE8"/>
    <w:rsid w:val="00E57D26"/>
    <w:rsid w:val="00E57E04"/>
    <w:rsid w:val="00E57F24"/>
    <w:rsid w:val="00E60216"/>
    <w:rsid w:val="00E607CB"/>
    <w:rsid w:val="00E6096F"/>
    <w:rsid w:val="00E609D5"/>
    <w:rsid w:val="00E60D44"/>
    <w:rsid w:val="00E60E15"/>
    <w:rsid w:val="00E60F96"/>
    <w:rsid w:val="00E6107E"/>
    <w:rsid w:val="00E611A2"/>
    <w:rsid w:val="00E615D1"/>
    <w:rsid w:val="00E616A1"/>
    <w:rsid w:val="00E617FA"/>
    <w:rsid w:val="00E619F2"/>
    <w:rsid w:val="00E61AE7"/>
    <w:rsid w:val="00E61C9B"/>
    <w:rsid w:val="00E62195"/>
    <w:rsid w:val="00E6227C"/>
    <w:rsid w:val="00E6229B"/>
    <w:rsid w:val="00E6248A"/>
    <w:rsid w:val="00E62547"/>
    <w:rsid w:val="00E627A4"/>
    <w:rsid w:val="00E6283F"/>
    <w:rsid w:val="00E6287C"/>
    <w:rsid w:val="00E62946"/>
    <w:rsid w:val="00E62C74"/>
    <w:rsid w:val="00E62CED"/>
    <w:rsid w:val="00E63402"/>
    <w:rsid w:val="00E634B5"/>
    <w:rsid w:val="00E634DF"/>
    <w:rsid w:val="00E635BA"/>
    <w:rsid w:val="00E639BE"/>
    <w:rsid w:val="00E63A15"/>
    <w:rsid w:val="00E63D45"/>
    <w:rsid w:val="00E63FD5"/>
    <w:rsid w:val="00E6406E"/>
    <w:rsid w:val="00E6415F"/>
    <w:rsid w:val="00E641CF"/>
    <w:rsid w:val="00E642EB"/>
    <w:rsid w:val="00E64323"/>
    <w:rsid w:val="00E643C6"/>
    <w:rsid w:val="00E64496"/>
    <w:rsid w:val="00E64756"/>
    <w:rsid w:val="00E64885"/>
    <w:rsid w:val="00E648E5"/>
    <w:rsid w:val="00E64A70"/>
    <w:rsid w:val="00E64A78"/>
    <w:rsid w:val="00E64CC8"/>
    <w:rsid w:val="00E64D0D"/>
    <w:rsid w:val="00E64F30"/>
    <w:rsid w:val="00E64F8B"/>
    <w:rsid w:val="00E65066"/>
    <w:rsid w:val="00E6551A"/>
    <w:rsid w:val="00E655B0"/>
    <w:rsid w:val="00E655C5"/>
    <w:rsid w:val="00E6583C"/>
    <w:rsid w:val="00E659BB"/>
    <w:rsid w:val="00E65DBB"/>
    <w:rsid w:val="00E65F18"/>
    <w:rsid w:val="00E66293"/>
    <w:rsid w:val="00E662E7"/>
    <w:rsid w:val="00E662F7"/>
    <w:rsid w:val="00E663F1"/>
    <w:rsid w:val="00E664D8"/>
    <w:rsid w:val="00E666F6"/>
    <w:rsid w:val="00E66733"/>
    <w:rsid w:val="00E66910"/>
    <w:rsid w:val="00E66A7E"/>
    <w:rsid w:val="00E66C3B"/>
    <w:rsid w:val="00E66C6C"/>
    <w:rsid w:val="00E66D76"/>
    <w:rsid w:val="00E66F92"/>
    <w:rsid w:val="00E6702B"/>
    <w:rsid w:val="00E67068"/>
    <w:rsid w:val="00E672AE"/>
    <w:rsid w:val="00E67448"/>
    <w:rsid w:val="00E674D6"/>
    <w:rsid w:val="00E6769D"/>
    <w:rsid w:val="00E676CA"/>
    <w:rsid w:val="00E676F5"/>
    <w:rsid w:val="00E6772C"/>
    <w:rsid w:val="00E67910"/>
    <w:rsid w:val="00E67A42"/>
    <w:rsid w:val="00E67B33"/>
    <w:rsid w:val="00E67C99"/>
    <w:rsid w:val="00E67DAC"/>
    <w:rsid w:val="00E67E1E"/>
    <w:rsid w:val="00E70004"/>
    <w:rsid w:val="00E700AD"/>
    <w:rsid w:val="00E701F5"/>
    <w:rsid w:val="00E70332"/>
    <w:rsid w:val="00E7036B"/>
    <w:rsid w:val="00E70399"/>
    <w:rsid w:val="00E703D7"/>
    <w:rsid w:val="00E70543"/>
    <w:rsid w:val="00E705C7"/>
    <w:rsid w:val="00E7062B"/>
    <w:rsid w:val="00E707FD"/>
    <w:rsid w:val="00E70992"/>
    <w:rsid w:val="00E70BBC"/>
    <w:rsid w:val="00E70BBE"/>
    <w:rsid w:val="00E70FC6"/>
    <w:rsid w:val="00E71008"/>
    <w:rsid w:val="00E7105D"/>
    <w:rsid w:val="00E7110F"/>
    <w:rsid w:val="00E712F4"/>
    <w:rsid w:val="00E71404"/>
    <w:rsid w:val="00E7145B"/>
    <w:rsid w:val="00E714E6"/>
    <w:rsid w:val="00E71519"/>
    <w:rsid w:val="00E7174E"/>
    <w:rsid w:val="00E71908"/>
    <w:rsid w:val="00E71AB4"/>
    <w:rsid w:val="00E71C1F"/>
    <w:rsid w:val="00E71CC5"/>
    <w:rsid w:val="00E72009"/>
    <w:rsid w:val="00E72041"/>
    <w:rsid w:val="00E72087"/>
    <w:rsid w:val="00E7266F"/>
    <w:rsid w:val="00E726A2"/>
    <w:rsid w:val="00E726B2"/>
    <w:rsid w:val="00E7286C"/>
    <w:rsid w:val="00E728C1"/>
    <w:rsid w:val="00E72A49"/>
    <w:rsid w:val="00E72BBD"/>
    <w:rsid w:val="00E72F38"/>
    <w:rsid w:val="00E72FCD"/>
    <w:rsid w:val="00E7319A"/>
    <w:rsid w:val="00E7374F"/>
    <w:rsid w:val="00E73795"/>
    <w:rsid w:val="00E73819"/>
    <w:rsid w:val="00E7384D"/>
    <w:rsid w:val="00E73B59"/>
    <w:rsid w:val="00E73CA1"/>
    <w:rsid w:val="00E73CF6"/>
    <w:rsid w:val="00E73E23"/>
    <w:rsid w:val="00E7401C"/>
    <w:rsid w:val="00E74956"/>
    <w:rsid w:val="00E749E2"/>
    <w:rsid w:val="00E74ACA"/>
    <w:rsid w:val="00E74C07"/>
    <w:rsid w:val="00E74CB1"/>
    <w:rsid w:val="00E74D4E"/>
    <w:rsid w:val="00E74F8E"/>
    <w:rsid w:val="00E75060"/>
    <w:rsid w:val="00E75086"/>
    <w:rsid w:val="00E7511D"/>
    <w:rsid w:val="00E75233"/>
    <w:rsid w:val="00E75609"/>
    <w:rsid w:val="00E7596F"/>
    <w:rsid w:val="00E75BFC"/>
    <w:rsid w:val="00E75F5B"/>
    <w:rsid w:val="00E75FE0"/>
    <w:rsid w:val="00E760D7"/>
    <w:rsid w:val="00E76454"/>
    <w:rsid w:val="00E764BF"/>
    <w:rsid w:val="00E764E8"/>
    <w:rsid w:val="00E765E2"/>
    <w:rsid w:val="00E766A9"/>
    <w:rsid w:val="00E76743"/>
    <w:rsid w:val="00E76852"/>
    <w:rsid w:val="00E768E2"/>
    <w:rsid w:val="00E76BC2"/>
    <w:rsid w:val="00E76CC7"/>
    <w:rsid w:val="00E76D31"/>
    <w:rsid w:val="00E76E32"/>
    <w:rsid w:val="00E7725B"/>
    <w:rsid w:val="00E7727B"/>
    <w:rsid w:val="00E7755D"/>
    <w:rsid w:val="00E7759E"/>
    <w:rsid w:val="00E775A3"/>
    <w:rsid w:val="00E7770D"/>
    <w:rsid w:val="00E77C31"/>
    <w:rsid w:val="00E77D35"/>
    <w:rsid w:val="00E77D7D"/>
    <w:rsid w:val="00E77E1B"/>
    <w:rsid w:val="00E805DB"/>
    <w:rsid w:val="00E80681"/>
    <w:rsid w:val="00E80955"/>
    <w:rsid w:val="00E80FCB"/>
    <w:rsid w:val="00E810DC"/>
    <w:rsid w:val="00E811A7"/>
    <w:rsid w:val="00E81202"/>
    <w:rsid w:val="00E8138D"/>
    <w:rsid w:val="00E813E2"/>
    <w:rsid w:val="00E814D3"/>
    <w:rsid w:val="00E814DE"/>
    <w:rsid w:val="00E8161F"/>
    <w:rsid w:val="00E81928"/>
    <w:rsid w:val="00E8197B"/>
    <w:rsid w:val="00E81B03"/>
    <w:rsid w:val="00E81D17"/>
    <w:rsid w:val="00E81DC2"/>
    <w:rsid w:val="00E81F4D"/>
    <w:rsid w:val="00E8209A"/>
    <w:rsid w:val="00E8210A"/>
    <w:rsid w:val="00E82291"/>
    <w:rsid w:val="00E82324"/>
    <w:rsid w:val="00E82450"/>
    <w:rsid w:val="00E8260D"/>
    <w:rsid w:val="00E826CC"/>
    <w:rsid w:val="00E8278D"/>
    <w:rsid w:val="00E827BD"/>
    <w:rsid w:val="00E827ED"/>
    <w:rsid w:val="00E82880"/>
    <w:rsid w:val="00E8292F"/>
    <w:rsid w:val="00E82B1D"/>
    <w:rsid w:val="00E82B29"/>
    <w:rsid w:val="00E82B49"/>
    <w:rsid w:val="00E82D4F"/>
    <w:rsid w:val="00E82D9E"/>
    <w:rsid w:val="00E82DCA"/>
    <w:rsid w:val="00E830CF"/>
    <w:rsid w:val="00E83171"/>
    <w:rsid w:val="00E832DB"/>
    <w:rsid w:val="00E832E4"/>
    <w:rsid w:val="00E833BF"/>
    <w:rsid w:val="00E833E4"/>
    <w:rsid w:val="00E833F5"/>
    <w:rsid w:val="00E83488"/>
    <w:rsid w:val="00E83703"/>
    <w:rsid w:val="00E83728"/>
    <w:rsid w:val="00E83C70"/>
    <w:rsid w:val="00E83D7E"/>
    <w:rsid w:val="00E83F64"/>
    <w:rsid w:val="00E84236"/>
    <w:rsid w:val="00E8426C"/>
    <w:rsid w:val="00E84403"/>
    <w:rsid w:val="00E84884"/>
    <w:rsid w:val="00E84A04"/>
    <w:rsid w:val="00E84AEF"/>
    <w:rsid w:val="00E84AF7"/>
    <w:rsid w:val="00E84DF3"/>
    <w:rsid w:val="00E84E22"/>
    <w:rsid w:val="00E85181"/>
    <w:rsid w:val="00E85454"/>
    <w:rsid w:val="00E859F9"/>
    <w:rsid w:val="00E85B55"/>
    <w:rsid w:val="00E85B99"/>
    <w:rsid w:val="00E86083"/>
    <w:rsid w:val="00E862CF"/>
    <w:rsid w:val="00E864C9"/>
    <w:rsid w:val="00E86540"/>
    <w:rsid w:val="00E865FE"/>
    <w:rsid w:val="00E86637"/>
    <w:rsid w:val="00E86667"/>
    <w:rsid w:val="00E8672C"/>
    <w:rsid w:val="00E86739"/>
    <w:rsid w:val="00E8676C"/>
    <w:rsid w:val="00E86A99"/>
    <w:rsid w:val="00E86D7F"/>
    <w:rsid w:val="00E86D88"/>
    <w:rsid w:val="00E86DF2"/>
    <w:rsid w:val="00E87141"/>
    <w:rsid w:val="00E871C0"/>
    <w:rsid w:val="00E8721A"/>
    <w:rsid w:val="00E8743B"/>
    <w:rsid w:val="00E8749D"/>
    <w:rsid w:val="00E875BB"/>
    <w:rsid w:val="00E8797D"/>
    <w:rsid w:val="00E879E5"/>
    <w:rsid w:val="00E87AE1"/>
    <w:rsid w:val="00E87E70"/>
    <w:rsid w:val="00E9003D"/>
    <w:rsid w:val="00E901AE"/>
    <w:rsid w:val="00E902F8"/>
    <w:rsid w:val="00E903D0"/>
    <w:rsid w:val="00E9042D"/>
    <w:rsid w:val="00E9044A"/>
    <w:rsid w:val="00E904C1"/>
    <w:rsid w:val="00E90589"/>
    <w:rsid w:val="00E90700"/>
    <w:rsid w:val="00E9073A"/>
    <w:rsid w:val="00E90779"/>
    <w:rsid w:val="00E907B2"/>
    <w:rsid w:val="00E90B83"/>
    <w:rsid w:val="00E90C23"/>
    <w:rsid w:val="00E90E15"/>
    <w:rsid w:val="00E90E92"/>
    <w:rsid w:val="00E91088"/>
    <w:rsid w:val="00E912DE"/>
    <w:rsid w:val="00E9136C"/>
    <w:rsid w:val="00E913BB"/>
    <w:rsid w:val="00E91429"/>
    <w:rsid w:val="00E918F8"/>
    <w:rsid w:val="00E91956"/>
    <w:rsid w:val="00E91D18"/>
    <w:rsid w:val="00E91D53"/>
    <w:rsid w:val="00E920BA"/>
    <w:rsid w:val="00E9216C"/>
    <w:rsid w:val="00E9236F"/>
    <w:rsid w:val="00E92517"/>
    <w:rsid w:val="00E9259C"/>
    <w:rsid w:val="00E92727"/>
    <w:rsid w:val="00E929E6"/>
    <w:rsid w:val="00E92AF4"/>
    <w:rsid w:val="00E92BC6"/>
    <w:rsid w:val="00E92D36"/>
    <w:rsid w:val="00E92E56"/>
    <w:rsid w:val="00E93037"/>
    <w:rsid w:val="00E93170"/>
    <w:rsid w:val="00E93379"/>
    <w:rsid w:val="00E933B5"/>
    <w:rsid w:val="00E93667"/>
    <w:rsid w:val="00E937EA"/>
    <w:rsid w:val="00E9396A"/>
    <w:rsid w:val="00E93A7A"/>
    <w:rsid w:val="00E93A9E"/>
    <w:rsid w:val="00E93B12"/>
    <w:rsid w:val="00E93B1E"/>
    <w:rsid w:val="00E93C80"/>
    <w:rsid w:val="00E93D34"/>
    <w:rsid w:val="00E93D99"/>
    <w:rsid w:val="00E94088"/>
    <w:rsid w:val="00E944CA"/>
    <w:rsid w:val="00E946A9"/>
    <w:rsid w:val="00E947B5"/>
    <w:rsid w:val="00E9487C"/>
    <w:rsid w:val="00E9489E"/>
    <w:rsid w:val="00E94A5B"/>
    <w:rsid w:val="00E94AD6"/>
    <w:rsid w:val="00E94BD4"/>
    <w:rsid w:val="00E94CD8"/>
    <w:rsid w:val="00E94F38"/>
    <w:rsid w:val="00E94F84"/>
    <w:rsid w:val="00E95123"/>
    <w:rsid w:val="00E9512A"/>
    <w:rsid w:val="00E9565D"/>
    <w:rsid w:val="00E9566D"/>
    <w:rsid w:val="00E9584C"/>
    <w:rsid w:val="00E95901"/>
    <w:rsid w:val="00E95964"/>
    <w:rsid w:val="00E95984"/>
    <w:rsid w:val="00E95B50"/>
    <w:rsid w:val="00E95F25"/>
    <w:rsid w:val="00E96146"/>
    <w:rsid w:val="00E961EE"/>
    <w:rsid w:val="00E96203"/>
    <w:rsid w:val="00E9631C"/>
    <w:rsid w:val="00E967EB"/>
    <w:rsid w:val="00E9689D"/>
    <w:rsid w:val="00E968F8"/>
    <w:rsid w:val="00E96C00"/>
    <w:rsid w:val="00E96F03"/>
    <w:rsid w:val="00E97101"/>
    <w:rsid w:val="00E9714A"/>
    <w:rsid w:val="00E972AC"/>
    <w:rsid w:val="00E97369"/>
    <w:rsid w:val="00E9766F"/>
    <w:rsid w:val="00E97672"/>
    <w:rsid w:val="00E9768A"/>
    <w:rsid w:val="00E97692"/>
    <w:rsid w:val="00E976A2"/>
    <w:rsid w:val="00E97AA3"/>
    <w:rsid w:val="00E97BD7"/>
    <w:rsid w:val="00EA00B6"/>
    <w:rsid w:val="00EA0100"/>
    <w:rsid w:val="00EA019F"/>
    <w:rsid w:val="00EA02A0"/>
    <w:rsid w:val="00EA05DB"/>
    <w:rsid w:val="00EA0860"/>
    <w:rsid w:val="00EA0B86"/>
    <w:rsid w:val="00EA0FE2"/>
    <w:rsid w:val="00EA1552"/>
    <w:rsid w:val="00EA1585"/>
    <w:rsid w:val="00EA1748"/>
    <w:rsid w:val="00EA1CE2"/>
    <w:rsid w:val="00EA1F73"/>
    <w:rsid w:val="00EA2076"/>
    <w:rsid w:val="00EA21BF"/>
    <w:rsid w:val="00EA21D7"/>
    <w:rsid w:val="00EA2284"/>
    <w:rsid w:val="00EA247B"/>
    <w:rsid w:val="00EA2848"/>
    <w:rsid w:val="00EA2B2D"/>
    <w:rsid w:val="00EA2B40"/>
    <w:rsid w:val="00EA2BCA"/>
    <w:rsid w:val="00EA2E9D"/>
    <w:rsid w:val="00EA2F8B"/>
    <w:rsid w:val="00EA2FC7"/>
    <w:rsid w:val="00EA322F"/>
    <w:rsid w:val="00EA335A"/>
    <w:rsid w:val="00EA3473"/>
    <w:rsid w:val="00EA354C"/>
    <w:rsid w:val="00EA362F"/>
    <w:rsid w:val="00EA37B0"/>
    <w:rsid w:val="00EA3894"/>
    <w:rsid w:val="00EA3A10"/>
    <w:rsid w:val="00EA3AD7"/>
    <w:rsid w:val="00EA3AE4"/>
    <w:rsid w:val="00EA3D40"/>
    <w:rsid w:val="00EA3DA2"/>
    <w:rsid w:val="00EA3E91"/>
    <w:rsid w:val="00EA408E"/>
    <w:rsid w:val="00EA40EE"/>
    <w:rsid w:val="00EA43F1"/>
    <w:rsid w:val="00EA447F"/>
    <w:rsid w:val="00EA469C"/>
    <w:rsid w:val="00EA48F8"/>
    <w:rsid w:val="00EA490D"/>
    <w:rsid w:val="00EA4AB4"/>
    <w:rsid w:val="00EA4B01"/>
    <w:rsid w:val="00EA4B7E"/>
    <w:rsid w:val="00EA4D49"/>
    <w:rsid w:val="00EA4EEE"/>
    <w:rsid w:val="00EA4F7B"/>
    <w:rsid w:val="00EA4FC7"/>
    <w:rsid w:val="00EA5025"/>
    <w:rsid w:val="00EA5075"/>
    <w:rsid w:val="00EA50F2"/>
    <w:rsid w:val="00EA510B"/>
    <w:rsid w:val="00EA52E9"/>
    <w:rsid w:val="00EA539E"/>
    <w:rsid w:val="00EA5402"/>
    <w:rsid w:val="00EA554A"/>
    <w:rsid w:val="00EA56E1"/>
    <w:rsid w:val="00EA56E8"/>
    <w:rsid w:val="00EA5721"/>
    <w:rsid w:val="00EA58D8"/>
    <w:rsid w:val="00EA5BBC"/>
    <w:rsid w:val="00EA5EAC"/>
    <w:rsid w:val="00EA5F39"/>
    <w:rsid w:val="00EA5F8A"/>
    <w:rsid w:val="00EA601E"/>
    <w:rsid w:val="00EA60FD"/>
    <w:rsid w:val="00EA62DD"/>
    <w:rsid w:val="00EA631B"/>
    <w:rsid w:val="00EA6396"/>
    <w:rsid w:val="00EA6464"/>
    <w:rsid w:val="00EA680C"/>
    <w:rsid w:val="00EA696D"/>
    <w:rsid w:val="00EA6AB2"/>
    <w:rsid w:val="00EA6B45"/>
    <w:rsid w:val="00EA6C9D"/>
    <w:rsid w:val="00EA6DE9"/>
    <w:rsid w:val="00EA6DF8"/>
    <w:rsid w:val="00EA6E9C"/>
    <w:rsid w:val="00EA6FAC"/>
    <w:rsid w:val="00EA70E1"/>
    <w:rsid w:val="00EA71AA"/>
    <w:rsid w:val="00EA72C0"/>
    <w:rsid w:val="00EA7313"/>
    <w:rsid w:val="00EA79C3"/>
    <w:rsid w:val="00EA7A1B"/>
    <w:rsid w:val="00EA7AD9"/>
    <w:rsid w:val="00EA7BE2"/>
    <w:rsid w:val="00EA7CBF"/>
    <w:rsid w:val="00EB01E4"/>
    <w:rsid w:val="00EB02CA"/>
    <w:rsid w:val="00EB0432"/>
    <w:rsid w:val="00EB0720"/>
    <w:rsid w:val="00EB0858"/>
    <w:rsid w:val="00EB08BF"/>
    <w:rsid w:val="00EB0B62"/>
    <w:rsid w:val="00EB0EDA"/>
    <w:rsid w:val="00EB104E"/>
    <w:rsid w:val="00EB12E5"/>
    <w:rsid w:val="00EB182D"/>
    <w:rsid w:val="00EB18A1"/>
    <w:rsid w:val="00EB18DA"/>
    <w:rsid w:val="00EB1AC3"/>
    <w:rsid w:val="00EB1C0A"/>
    <w:rsid w:val="00EB1C18"/>
    <w:rsid w:val="00EB1D06"/>
    <w:rsid w:val="00EB1E01"/>
    <w:rsid w:val="00EB1FC2"/>
    <w:rsid w:val="00EB20AB"/>
    <w:rsid w:val="00EB2173"/>
    <w:rsid w:val="00EB2302"/>
    <w:rsid w:val="00EB23AE"/>
    <w:rsid w:val="00EB24F9"/>
    <w:rsid w:val="00EB289F"/>
    <w:rsid w:val="00EB28AD"/>
    <w:rsid w:val="00EB29CA"/>
    <w:rsid w:val="00EB2B15"/>
    <w:rsid w:val="00EB2BEC"/>
    <w:rsid w:val="00EB2D84"/>
    <w:rsid w:val="00EB2E47"/>
    <w:rsid w:val="00EB2E71"/>
    <w:rsid w:val="00EB2E8C"/>
    <w:rsid w:val="00EB2F85"/>
    <w:rsid w:val="00EB2FFD"/>
    <w:rsid w:val="00EB33DE"/>
    <w:rsid w:val="00EB33ED"/>
    <w:rsid w:val="00EB3491"/>
    <w:rsid w:val="00EB34A8"/>
    <w:rsid w:val="00EB34AF"/>
    <w:rsid w:val="00EB35A9"/>
    <w:rsid w:val="00EB35F7"/>
    <w:rsid w:val="00EB3633"/>
    <w:rsid w:val="00EB375A"/>
    <w:rsid w:val="00EB3984"/>
    <w:rsid w:val="00EB3A0F"/>
    <w:rsid w:val="00EB3ABF"/>
    <w:rsid w:val="00EB3B46"/>
    <w:rsid w:val="00EB3C47"/>
    <w:rsid w:val="00EB3FBD"/>
    <w:rsid w:val="00EB4041"/>
    <w:rsid w:val="00EB429E"/>
    <w:rsid w:val="00EB4555"/>
    <w:rsid w:val="00EB45CA"/>
    <w:rsid w:val="00EB47E6"/>
    <w:rsid w:val="00EB4B7E"/>
    <w:rsid w:val="00EB4C3B"/>
    <w:rsid w:val="00EB4EA7"/>
    <w:rsid w:val="00EB4FEC"/>
    <w:rsid w:val="00EB5213"/>
    <w:rsid w:val="00EB5280"/>
    <w:rsid w:val="00EB531E"/>
    <w:rsid w:val="00EB534E"/>
    <w:rsid w:val="00EB54CA"/>
    <w:rsid w:val="00EB5678"/>
    <w:rsid w:val="00EB59E7"/>
    <w:rsid w:val="00EB5A22"/>
    <w:rsid w:val="00EB5A72"/>
    <w:rsid w:val="00EB5C85"/>
    <w:rsid w:val="00EB5C9C"/>
    <w:rsid w:val="00EB5D21"/>
    <w:rsid w:val="00EB5D34"/>
    <w:rsid w:val="00EB61C4"/>
    <w:rsid w:val="00EB6287"/>
    <w:rsid w:val="00EB648F"/>
    <w:rsid w:val="00EB664B"/>
    <w:rsid w:val="00EB6B82"/>
    <w:rsid w:val="00EB6E59"/>
    <w:rsid w:val="00EB6EAD"/>
    <w:rsid w:val="00EB6FB7"/>
    <w:rsid w:val="00EB710E"/>
    <w:rsid w:val="00EB712B"/>
    <w:rsid w:val="00EB7135"/>
    <w:rsid w:val="00EB7148"/>
    <w:rsid w:val="00EB714D"/>
    <w:rsid w:val="00EB7186"/>
    <w:rsid w:val="00EB754E"/>
    <w:rsid w:val="00EB77C7"/>
    <w:rsid w:val="00EB783A"/>
    <w:rsid w:val="00EB7945"/>
    <w:rsid w:val="00EB7A1F"/>
    <w:rsid w:val="00EB7A34"/>
    <w:rsid w:val="00EB7A71"/>
    <w:rsid w:val="00EB7ADB"/>
    <w:rsid w:val="00EB7C9F"/>
    <w:rsid w:val="00EB7D1C"/>
    <w:rsid w:val="00EB7D82"/>
    <w:rsid w:val="00EB7DB3"/>
    <w:rsid w:val="00EB7E13"/>
    <w:rsid w:val="00EB7E41"/>
    <w:rsid w:val="00EB7F32"/>
    <w:rsid w:val="00EB7FC0"/>
    <w:rsid w:val="00EC002F"/>
    <w:rsid w:val="00EC0128"/>
    <w:rsid w:val="00EC0157"/>
    <w:rsid w:val="00EC0612"/>
    <w:rsid w:val="00EC073E"/>
    <w:rsid w:val="00EC0807"/>
    <w:rsid w:val="00EC0838"/>
    <w:rsid w:val="00EC0964"/>
    <w:rsid w:val="00EC0CB7"/>
    <w:rsid w:val="00EC0FE5"/>
    <w:rsid w:val="00EC108D"/>
    <w:rsid w:val="00EC1166"/>
    <w:rsid w:val="00EC1265"/>
    <w:rsid w:val="00EC1483"/>
    <w:rsid w:val="00EC14E6"/>
    <w:rsid w:val="00EC1670"/>
    <w:rsid w:val="00EC17A9"/>
    <w:rsid w:val="00EC17C4"/>
    <w:rsid w:val="00EC17FA"/>
    <w:rsid w:val="00EC18F2"/>
    <w:rsid w:val="00EC191B"/>
    <w:rsid w:val="00EC1C0E"/>
    <w:rsid w:val="00EC1C3E"/>
    <w:rsid w:val="00EC1C85"/>
    <w:rsid w:val="00EC1D2B"/>
    <w:rsid w:val="00EC2087"/>
    <w:rsid w:val="00EC21ED"/>
    <w:rsid w:val="00EC244E"/>
    <w:rsid w:val="00EC249B"/>
    <w:rsid w:val="00EC24D5"/>
    <w:rsid w:val="00EC25CD"/>
    <w:rsid w:val="00EC269B"/>
    <w:rsid w:val="00EC2747"/>
    <w:rsid w:val="00EC276C"/>
    <w:rsid w:val="00EC2A93"/>
    <w:rsid w:val="00EC2A9E"/>
    <w:rsid w:val="00EC2B96"/>
    <w:rsid w:val="00EC2C16"/>
    <w:rsid w:val="00EC2D9C"/>
    <w:rsid w:val="00EC2EC3"/>
    <w:rsid w:val="00EC2FA1"/>
    <w:rsid w:val="00EC3517"/>
    <w:rsid w:val="00EC374D"/>
    <w:rsid w:val="00EC37A3"/>
    <w:rsid w:val="00EC38D4"/>
    <w:rsid w:val="00EC3BFC"/>
    <w:rsid w:val="00EC3D9F"/>
    <w:rsid w:val="00EC411F"/>
    <w:rsid w:val="00EC420E"/>
    <w:rsid w:val="00EC4459"/>
    <w:rsid w:val="00EC4641"/>
    <w:rsid w:val="00EC4706"/>
    <w:rsid w:val="00EC4763"/>
    <w:rsid w:val="00EC4805"/>
    <w:rsid w:val="00EC4BE0"/>
    <w:rsid w:val="00EC4C00"/>
    <w:rsid w:val="00EC4C0A"/>
    <w:rsid w:val="00EC4EFF"/>
    <w:rsid w:val="00EC52FE"/>
    <w:rsid w:val="00EC55E6"/>
    <w:rsid w:val="00EC5721"/>
    <w:rsid w:val="00EC5A99"/>
    <w:rsid w:val="00EC5B28"/>
    <w:rsid w:val="00EC5C47"/>
    <w:rsid w:val="00EC5DD9"/>
    <w:rsid w:val="00EC5E56"/>
    <w:rsid w:val="00EC605D"/>
    <w:rsid w:val="00EC60CB"/>
    <w:rsid w:val="00EC629D"/>
    <w:rsid w:val="00EC62DA"/>
    <w:rsid w:val="00EC663F"/>
    <w:rsid w:val="00EC66DD"/>
    <w:rsid w:val="00EC6916"/>
    <w:rsid w:val="00EC6B2A"/>
    <w:rsid w:val="00EC6BF3"/>
    <w:rsid w:val="00EC6C26"/>
    <w:rsid w:val="00EC6D8A"/>
    <w:rsid w:val="00EC7167"/>
    <w:rsid w:val="00EC71A3"/>
    <w:rsid w:val="00EC727B"/>
    <w:rsid w:val="00EC72C7"/>
    <w:rsid w:val="00EC7305"/>
    <w:rsid w:val="00EC736B"/>
    <w:rsid w:val="00EC73B0"/>
    <w:rsid w:val="00EC7491"/>
    <w:rsid w:val="00EC74D9"/>
    <w:rsid w:val="00EC7732"/>
    <w:rsid w:val="00EC77E8"/>
    <w:rsid w:val="00EC785F"/>
    <w:rsid w:val="00EC78C9"/>
    <w:rsid w:val="00EC7EE7"/>
    <w:rsid w:val="00EC7F8F"/>
    <w:rsid w:val="00ED00C6"/>
    <w:rsid w:val="00ED0123"/>
    <w:rsid w:val="00ED0276"/>
    <w:rsid w:val="00ED0304"/>
    <w:rsid w:val="00ED048C"/>
    <w:rsid w:val="00ED067E"/>
    <w:rsid w:val="00ED0714"/>
    <w:rsid w:val="00ED078C"/>
    <w:rsid w:val="00ED09AE"/>
    <w:rsid w:val="00ED0E29"/>
    <w:rsid w:val="00ED0F57"/>
    <w:rsid w:val="00ED0F76"/>
    <w:rsid w:val="00ED1192"/>
    <w:rsid w:val="00ED122E"/>
    <w:rsid w:val="00ED149B"/>
    <w:rsid w:val="00ED15AD"/>
    <w:rsid w:val="00ED163C"/>
    <w:rsid w:val="00ED1739"/>
    <w:rsid w:val="00ED17C6"/>
    <w:rsid w:val="00ED1C68"/>
    <w:rsid w:val="00ED1D5C"/>
    <w:rsid w:val="00ED1F26"/>
    <w:rsid w:val="00ED20CC"/>
    <w:rsid w:val="00ED20E2"/>
    <w:rsid w:val="00ED2284"/>
    <w:rsid w:val="00ED239F"/>
    <w:rsid w:val="00ED2792"/>
    <w:rsid w:val="00ED2873"/>
    <w:rsid w:val="00ED29CA"/>
    <w:rsid w:val="00ED29E8"/>
    <w:rsid w:val="00ED2A47"/>
    <w:rsid w:val="00ED2B52"/>
    <w:rsid w:val="00ED2C1C"/>
    <w:rsid w:val="00ED2CC3"/>
    <w:rsid w:val="00ED2D66"/>
    <w:rsid w:val="00ED2E01"/>
    <w:rsid w:val="00ED2FE6"/>
    <w:rsid w:val="00ED3036"/>
    <w:rsid w:val="00ED310D"/>
    <w:rsid w:val="00ED32E9"/>
    <w:rsid w:val="00ED37CC"/>
    <w:rsid w:val="00ED3A6F"/>
    <w:rsid w:val="00ED3A72"/>
    <w:rsid w:val="00ED3BED"/>
    <w:rsid w:val="00ED4086"/>
    <w:rsid w:val="00ED410D"/>
    <w:rsid w:val="00ED41D5"/>
    <w:rsid w:val="00ED429C"/>
    <w:rsid w:val="00ED429F"/>
    <w:rsid w:val="00ED42DC"/>
    <w:rsid w:val="00ED44B1"/>
    <w:rsid w:val="00ED4792"/>
    <w:rsid w:val="00ED48FD"/>
    <w:rsid w:val="00ED4B3B"/>
    <w:rsid w:val="00ED4B6A"/>
    <w:rsid w:val="00ED4C80"/>
    <w:rsid w:val="00ED50B1"/>
    <w:rsid w:val="00ED5454"/>
    <w:rsid w:val="00ED56DF"/>
    <w:rsid w:val="00ED5803"/>
    <w:rsid w:val="00ED58D1"/>
    <w:rsid w:val="00ED5A93"/>
    <w:rsid w:val="00ED5A9C"/>
    <w:rsid w:val="00ED5BF0"/>
    <w:rsid w:val="00ED5ED6"/>
    <w:rsid w:val="00ED5F34"/>
    <w:rsid w:val="00ED5FB2"/>
    <w:rsid w:val="00ED6062"/>
    <w:rsid w:val="00ED628A"/>
    <w:rsid w:val="00ED6539"/>
    <w:rsid w:val="00ED6695"/>
    <w:rsid w:val="00ED6755"/>
    <w:rsid w:val="00ED679B"/>
    <w:rsid w:val="00ED6815"/>
    <w:rsid w:val="00ED686A"/>
    <w:rsid w:val="00ED69A5"/>
    <w:rsid w:val="00ED6CFB"/>
    <w:rsid w:val="00ED6E74"/>
    <w:rsid w:val="00ED70B1"/>
    <w:rsid w:val="00ED70EA"/>
    <w:rsid w:val="00ED71A3"/>
    <w:rsid w:val="00ED73A1"/>
    <w:rsid w:val="00ED74DE"/>
    <w:rsid w:val="00ED7532"/>
    <w:rsid w:val="00ED7631"/>
    <w:rsid w:val="00ED77B6"/>
    <w:rsid w:val="00ED77D2"/>
    <w:rsid w:val="00ED7935"/>
    <w:rsid w:val="00ED7A38"/>
    <w:rsid w:val="00ED7A81"/>
    <w:rsid w:val="00ED7CDD"/>
    <w:rsid w:val="00ED7F9B"/>
    <w:rsid w:val="00EE03DC"/>
    <w:rsid w:val="00EE03E0"/>
    <w:rsid w:val="00EE041E"/>
    <w:rsid w:val="00EE048D"/>
    <w:rsid w:val="00EE04B9"/>
    <w:rsid w:val="00EE05F9"/>
    <w:rsid w:val="00EE0652"/>
    <w:rsid w:val="00EE0C36"/>
    <w:rsid w:val="00EE0E66"/>
    <w:rsid w:val="00EE0EE3"/>
    <w:rsid w:val="00EE10C6"/>
    <w:rsid w:val="00EE1184"/>
    <w:rsid w:val="00EE11F4"/>
    <w:rsid w:val="00EE1316"/>
    <w:rsid w:val="00EE143C"/>
    <w:rsid w:val="00EE1498"/>
    <w:rsid w:val="00EE15F0"/>
    <w:rsid w:val="00EE1602"/>
    <w:rsid w:val="00EE16EA"/>
    <w:rsid w:val="00EE1989"/>
    <w:rsid w:val="00EE198F"/>
    <w:rsid w:val="00EE1A40"/>
    <w:rsid w:val="00EE1E99"/>
    <w:rsid w:val="00EE1EB9"/>
    <w:rsid w:val="00EE1FCD"/>
    <w:rsid w:val="00EE211D"/>
    <w:rsid w:val="00EE22F1"/>
    <w:rsid w:val="00EE232D"/>
    <w:rsid w:val="00EE23DA"/>
    <w:rsid w:val="00EE241D"/>
    <w:rsid w:val="00EE25F8"/>
    <w:rsid w:val="00EE25FF"/>
    <w:rsid w:val="00EE26A6"/>
    <w:rsid w:val="00EE2718"/>
    <w:rsid w:val="00EE2756"/>
    <w:rsid w:val="00EE2DF7"/>
    <w:rsid w:val="00EE2EDB"/>
    <w:rsid w:val="00EE2F3F"/>
    <w:rsid w:val="00EE2F54"/>
    <w:rsid w:val="00EE30D1"/>
    <w:rsid w:val="00EE30E1"/>
    <w:rsid w:val="00EE32FC"/>
    <w:rsid w:val="00EE33A0"/>
    <w:rsid w:val="00EE34B6"/>
    <w:rsid w:val="00EE382A"/>
    <w:rsid w:val="00EE3C0D"/>
    <w:rsid w:val="00EE4016"/>
    <w:rsid w:val="00EE4082"/>
    <w:rsid w:val="00EE41AA"/>
    <w:rsid w:val="00EE4230"/>
    <w:rsid w:val="00EE42F2"/>
    <w:rsid w:val="00EE4447"/>
    <w:rsid w:val="00EE44C1"/>
    <w:rsid w:val="00EE455E"/>
    <w:rsid w:val="00EE4657"/>
    <w:rsid w:val="00EE47BC"/>
    <w:rsid w:val="00EE495F"/>
    <w:rsid w:val="00EE4AC5"/>
    <w:rsid w:val="00EE4ACF"/>
    <w:rsid w:val="00EE4C1D"/>
    <w:rsid w:val="00EE4C67"/>
    <w:rsid w:val="00EE4CC4"/>
    <w:rsid w:val="00EE4CDE"/>
    <w:rsid w:val="00EE4D1B"/>
    <w:rsid w:val="00EE4F1B"/>
    <w:rsid w:val="00EE51DD"/>
    <w:rsid w:val="00EE540B"/>
    <w:rsid w:val="00EE541A"/>
    <w:rsid w:val="00EE551D"/>
    <w:rsid w:val="00EE56E8"/>
    <w:rsid w:val="00EE5750"/>
    <w:rsid w:val="00EE583E"/>
    <w:rsid w:val="00EE5983"/>
    <w:rsid w:val="00EE5A26"/>
    <w:rsid w:val="00EE5C25"/>
    <w:rsid w:val="00EE613C"/>
    <w:rsid w:val="00EE6177"/>
    <w:rsid w:val="00EE6386"/>
    <w:rsid w:val="00EE6480"/>
    <w:rsid w:val="00EE6516"/>
    <w:rsid w:val="00EE658E"/>
    <w:rsid w:val="00EE65E2"/>
    <w:rsid w:val="00EE676D"/>
    <w:rsid w:val="00EE6819"/>
    <w:rsid w:val="00EE6EA9"/>
    <w:rsid w:val="00EE709C"/>
    <w:rsid w:val="00EE70C3"/>
    <w:rsid w:val="00EE71B7"/>
    <w:rsid w:val="00EE7288"/>
    <w:rsid w:val="00EE7383"/>
    <w:rsid w:val="00EE739C"/>
    <w:rsid w:val="00EE73B3"/>
    <w:rsid w:val="00EE7570"/>
    <w:rsid w:val="00EE7949"/>
    <w:rsid w:val="00EE7A40"/>
    <w:rsid w:val="00EE7B2B"/>
    <w:rsid w:val="00EE7C39"/>
    <w:rsid w:val="00EE7C73"/>
    <w:rsid w:val="00EE7CDF"/>
    <w:rsid w:val="00EE7DAD"/>
    <w:rsid w:val="00EE7F7B"/>
    <w:rsid w:val="00EF0005"/>
    <w:rsid w:val="00EF00AE"/>
    <w:rsid w:val="00EF016C"/>
    <w:rsid w:val="00EF01D7"/>
    <w:rsid w:val="00EF0335"/>
    <w:rsid w:val="00EF0514"/>
    <w:rsid w:val="00EF054D"/>
    <w:rsid w:val="00EF0594"/>
    <w:rsid w:val="00EF06FC"/>
    <w:rsid w:val="00EF0766"/>
    <w:rsid w:val="00EF0B5E"/>
    <w:rsid w:val="00EF0BB0"/>
    <w:rsid w:val="00EF1181"/>
    <w:rsid w:val="00EF1293"/>
    <w:rsid w:val="00EF13CF"/>
    <w:rsid w:val="00EF1598"/>
    <w:rsid w:val="00EF1B39"/>
    <w:rsid w:val="00EF1D99"/>
    <w:rsid w:val="00EF1E50"/>
    <w:rsid w:val="00EF1F51"/>
    <w:rsid w:val="00EF1FCA"/>
    <w:rsid w:val="00EF1FE4"/>
    <w:rsid w:val="00EF245A"/>
    <w:rsid w:val="00EF27FA"/>
    <w:rsid w:val="00EF28A5"/>
    <w:rsid w:val="00EF2D62"/>
    <w:rsid w:val="00EF30C9"/>
    <w:rsid w:val="00EF31E7"/>
    <w:rsid w:val="00EF3473"/>
    <w:rsid w:val="00EF3527"/>
    <w:rsid w:val="00EF38C7"/>
    <w:rsid w:val="00EF39E7"/>
    <w:rsid w:val="00EF3D9F"/>
    <w:rsid w:val="00EF4079"/>
    <w:rsid w:val="00EF42B2"/>
    <w:rsid w:val="00EF42DA"/>
    <w:rsid w:val="00EF435A"/>
    <w:rsid w:val="00EF43A4"/>
    <w:rsid w:val="00EF43EE"/>
    <w:rsid w:val="00EF4427"/>
    <w:rsid w:val="00EF4479"/>
    <w:rsid w:val="00EF448D"/>
    <w:rsid w:val="00EF4575"/>
    <w:rsid w:val="00EF45EA"/>
    <w:rsid w:val="00EF45F8"/>
    <w:rsid w:val="00EF4609"/>
    <w:rsid w:val="00EF4684"/>
    <w:rsid w:val="00EF4A1C"/>
    <w:rsid w:val="00EF4AEE"/>
    <w:rsid w:val="00EF4AFD"/>
    <w:rsid w:val="00EF4CEE"/>
    <w:rsid w:val="00EF4E67"/>
    <w:rsid w:val="00EF4F73"/>
    <w:rsid w:val="00EF51FA"/>
    <w:rsid w:val="00EF5212"/>
    <w:rsid w:val="00EF52ED"/>
    <w:rsid w:val="00EF5311"/>
    <w:rsid w:val="00EF53D8"/>
    <w:rsid w:val="00EF5590"/>
    <w:rsid w:val="00EF579B"/>
    <w:rsid w:val="00EF5950"/>
    <w:rsid w:val="00EF5A06"/>
    <w:rsid w:val="00EF5B55"/>
    <w:rsid w:val="00EF5D27"/>
    <w:rsid w:val="00EF5DC7"/>
    <w:rsid w:val="00EF5DCC"/>
    <w:rsid w:val="00EF5E09"/>
    <w:rsid w:val="00EF5FFE"/>
    <w:rsid w:val="00EF602A"/>
    <w:rsid w:val="00EF6186"/>
    <w:rsid w:val="00EF6234"/>
    <w:rsid w:val="00EF63E6"/>
    <w:rsid w:val="00EF658D"/>
    <w:rsid w:val="00EF6628"/>
    <w:rsid w:val="00EF670C"/>
    <w:rsid w:val="00EF67F2"/>
    <w:rsid w:val="00EF6B26"/>
    <w:rsid w:val="00EF6BFD"/>
    <w:rsid w:val="00EF6C40"/>
    <w:rsid w:val="00EF6D7A"/>
    <w:rsid w:val="00EF6F09"/>
    <w:rsid w:val="00EF7003"/>
    <w:rsid w:val="00EF701D"/>
    <w:rsid w:val="00EF7120"/>
    <w:rsid w:val="00EF729D"/>
    <w:rsid w:val="00EF745B"/>
    <w:rsid w:val="00EF7707"/>
    <w:rsid w:val="00EF7796"/>
    <w:rsid w:val="00EF77D3"/>
    <w:rsid w:val="00EF77E5"/>
    <w:rsid w:val="00EF7839"/>
    <w:rsid w:val="00EF7922"/>
    <w:rsid w:val="00EF7B41"/>
    <w:rsid w:val="00EF7C5D"/>
    <w:rsid w:val="00EF7CFC"/>
    <w:rsid w:val="00EF7D76"/>
    <w:rsid w:val="00EF7E1B"/>
    <w:rsid w:val="00EF7FAC"/>
    <w:rsid w:val="00F00134"/>
    <w:rsid w:val="00F002E7"/>
    <w:rsid w:val="00F00338"/>
    <w:rsid w:val="00F007E4"/>
    <w:rsid w:val="00F008C7"/>
    <w:rsid w:val="00F00B8F"/>
    <w:rsid w:val="00F00D5A"/>
    <w:rsid w:val="00F00E1B"/>
    <w:rsid w:val="00F00ECE"/>
    <w:rsid w:val="00F00F9B"/>
    <w:rsid w:val="00F010B7"/>
    <w:rsid w:val="00F0158C"/>
    <w:rsid w:val="00F01691"/>
    <w:rsid w:val="00F01A17"/>
    <w:rsid w:val="00F01B93"/>
    <w:rsid w:val="00F01BA1"/>
    <w:rsid w:val="00F01C22"/>
    <w:rsid w:val="00F01C3B"/>
    <w:rsid w:val="00F01CE7"/>
    <w:rsid w:val="00F01D2C"/>
    <w:rsid w:val="00F01ECE"/>
    <w:rsid w:val="00F020CD"/>
    <w:rsid w:val="00F02261"/>
    <w:rsid w:val="00F02362"/>
    <w:rsid w:val="00F02467"/>
    <w:rsid w:val="00F025E7"/>
    <w:rsid w:val="00F0263C"/>
    <w:rsid w:val="00F0264C"/>
    <w:rsid w:val="00F026B4"/>
    <w:rsid w:val="00F02850"/>
    <w:rsid w:val="00F02A22"/>
    <w:rsid w:val="00F02A96"/>
    <w:rsid w:val="00F02BD7"/>
    <w:rsid w:val="00F02CF3"/>
    <w:rsid w:val="00F02F39"/>
    <w:rsid w:val="00F0316B"/>
    <w:rsid w:val="00F031E6"/>
    <w:rsid w:val="00F03496"/>
    <w:rsid w:val="00F03D64"/>
    <w:rsid w:val="00F03D67"/>
    <w:rsid w:val="00F03E23"/>
    <w:rsid w:val="00F03F67"/>
    <w:rsid w:val="00F0402C"/>
    <w:rsid w:val="00F042EA"/>
    <w:rsid w:val="00F04471"/>
    <w:rsid w:val="00F04664"/>
    <w:rsid w:val="00F04716"/>
    <w:rsid w:val="00F047A5"/>
    <w:rsid w:val="00F047B2"/>
    <w:rsid w:val="00F047F2"/>
    <w:rsid w:val="00F049EE"/>
    <w:rsid w:val="00F04EEA"/>
    <w:rsid w:val="00F04FE9"/>
    <w:rsid w:val="00F05163"/>
    <w:rsid w:val="00F053A4"/>
    <w:rsid w:val="00F055D1"/>
    <w:rsid w:val="00F05AE4"/>
    <w:rsid w:val="00F05CB1"/>
    <w:rsid w:val="00F05CEF"/>
    <w:rsid w:val="00F05D29"/>
    <w:rsid w:val="00F05F48"/>
    <w:rsid w:val="00F060DD"/>
    <w:rsid w:val="00F06446"/>
    <w:rsid w:val="00F067EA"/>
    <w:rsid w:val="00F068DB"/>
    <w:rsid w:val="00F06A39"/>
    <w:rsid w:val="00F06A68"/>
    <w:rsid w:val="00F06D60"/>
    <w:rsid w:val="00F07197"/>
    <w:rsid w:val="00F071C9"/>
    <w:rsid w:val="00F072D3"/>
    <w:rsid w:val="00F07304"/>
    <w:rsid w:val="00F07349"/>
    <w:rsid w:val="00F07372"/>
    <w:rsid w:val="00F073EF"/>
    <w:rsid w:val="00F078B8"/>
    <w:rsid w:val="00F07900"/>
    <w:rsid w:val="00F07C86"/>
    <w:rsid w:val="00F07C88"/>
    <w:rsid w:val="00F07D70"/>
    <w:rsid w:val="00F07DEA"/>
    <w:rsid w:val="00F07F03"/>
    <w:rsid w:val="00F101AB"/>
    <w:rsid w:val="00F102B0"/>
    <w:rsid w:val="00F102D9"/>
    <w:rsid w:val="00F103CB"/>
    <w:rsid w:val="00F104FE"/>
    <w:rsid w:val="00F10704"/>
    <w:rsid w:val="00F108BF"/>
    <w:rsid w:val="00F109A3"/>
    <w:rsid w:val="00F10C2D"/>
    <w:rsid w:val="00F10DE9"/>
    <w:rsid w:val="00F10FAD"/>
    <w:rsid w:val="00F1100A"/>
    <w:rsid w:val="00F1105F"/>
    <w:rsid w:val="00F11265"/>
    <w:rsid w:val="00F114AD"/>
    <w:rsid w:val="00F11688"/>
    <w:rsid w:val="00F11BED"/>
    <w:rsid w:val="00F11C0B"/>
    <w:rsid w:val="00F11CBD"/>
    <w:rsid w:val="00F11F88"/>
    <w:rsid w:val="00F12227"/>
    <w:rsid w:val="00F12242"/>
    <w:rsid w:val="00F12371"/>
    <w:rsid w:val="00F123AD"/>
    <w:rsid w:val="00F123DD"/>
    <w:rsid w:val="00F12B10"/>
    <w:rsid w:val="00F12B63"/>
    <w:rsid w:val="00F12CDE"/>
    <w:rsid w:val="00F12D68"/>
    <w:rsid w:val="00F12E10"/>
    <w:rsid w:val="00F130FE"/>
    <w:rsid w:val="00F1316F"/>
    <w:rsid w:val="00F1325E"/>
    <w:rsid w:val="00F132C4"/>
    <w:rsid w:val="00F136B6"/>
    <w:rsid w:val="00F138A1"/>
    <w:rsid w:val="00F13962"/>
    <w:rsid w:val="00F13B70"/>
    <w:rsid w:val="00F13BBD"/>
    <w:rsid w:val="00F13D89"/>
    <w:rsid w:val="00F13DDA"/>
    <w:rsid w:val="00F140D6"/>
    <w:rsid w:val="00F141C9"/>
    <w:rsid w:val="00F141D2"/>
    <w:rsid w:val="00F14233"/>
    <w:rsid w:val="00F1471E"/>
    <w:rsid w:val="00F147F9"/>
    <w:rsid w:val="00F14A72"/>
    <w:rsid w:val="00F14D0E"/>
    <w:rsid w:val="00F14DCE"/>
    <w:rsid w:val="00F15270"/>
    <w:rsid w:val="00F152AA"/>
    <w:rsid w:val="00F153AC"/>
    <w:rsid w:val="00F1593C"/>
    <w:rsid w:val="00F159F9"/>
    <w:rsid w:val="00F15A0A"/>
    <w:rsid w:val="00F15D5B"/>
    <w:rsid w:val="00F15DB4"/>
    <w:rsid w:val="00F15E42"/>
    <w:rsid w:val="00F15E81"/>
    <w:rsid w:val="00F1617A"/>
    <w:rsid w:val="00F16222"/>
    <w:rsid w:val="00F1630D"/>
    <w:rsid w:val="00F16392"/>
    <w:rsid w:val="00F16696"/>
    <w:rsid w:val="00F16875"/>
    <w:rsid w:val="00F16CEF"/>
    <w:rsid w:val="00F16D68"/>
    <w:rsid w:val="00F16F1A"/>
    <w:rsid w:val="00F16FCE"/>
    <w:rsid w:val="00F17190"/>
    <w:rsid w:val="00F17448"/>
    <w:rsid w:val="00F174EA"/>
    <w:rsid w:val="00F17B94"/>
    <w:rsid w:val="00F17C7C"/>
    <w:rsid w:val="00F17C87"/>
    <w:rsid w:val="00F17DCC"/>
    <w:rsid w:val="00F17E18"/>
    <w:rsid w:val="00F17E2D"/>
    <w:rsid w:val="00F20246"/>
    <w:rsid w:val="00F2027B"/>
    <w:rsid w:val="00F20419"/>
    <w:rsid w:val="00F204A8"/>
    <w:rsid w:val="00F20780"/>
    <w:rsid w:val="00F20870"/>
    <w:rsid w:val="00F20927"/>
    <w:rsid w:val="00F20987"/>
    <w:rsid w:val="00F20D8A"/>
    <w:rsid w:val="00F20E8F"/>
    <w:rsid w:val="00F20F25"/>
    <w:rsid w:val="00F210B2"/>
    <w:rsid w:val="00F21384"/>
    <w:rsid w:val="00F21466"/>
    <w:rsid w:val="00F21C41"/>
    <w:rsid w:val="00F221FB"/>
    <w:rsid w:val="00F22209"/>
    <w:rsid w:val="00F22666"/>
    <w:rsid w:val="00F226EC"/>
    <w:rsid w:val="00F22881"/>
    <w:rsid w:val="00F22B7A"/>
    <w:rsid w:val="00F22C05"/>
    <w:rsid w:val="00F22C68"/>
    <w:rsid w:val="00F22C9D"/>
    <w:rsid w:val="00F22F29"/>
    <w:rsid w:val="00F23018"/>
    <w:rsid w:val="00F230F5"/>
    <w:rsid w:val="00F23135"/>
    <w:rsid w:val="00F2371D"/>
    <w:rsid w:val="00F23792"/>
    <w:rsid w:val="00F23BAF"/>
    <w:rsid w:val="00F23BFC"/>
    <w:rsid w:val="00F23C1F"/>
    <w:rsid w:val="00F23CF9"/>
    <w:rsid w:val="00F23DA6"/>
    <w:rsid w:val="00F24285"/>
    <w:rsid w:val="00F24377"/>
    <w:rsid w:val="00F24378"/>
    <w:rsid w:val="00F2448F"/>
    <w:rsid w:val="00F24668"/>
    <w:rsid w:val="00F247F8"/>
    <w:rsid w:val="00F2488D"/>
    <w:rsid w:val="00F2493C"/>
    <w:rsid w:val="00F24BAC"/>
    <w:rsid w:val="00F24DDB"/>
    <w:rsid w:val="00F24E32"/>
    <w:rsid w:val="00F24F27"/>
    <w:rsid w:val="00F24FBF"/>
    <w:rsid w:val="00F25015"/>
    <w:rsid w:val="00F25048"/>
    <w:rsid w:val="00F2507A"/>
    <w:rsid w:val="00F252E8"/>
    <w:rsid w:val="00F257B1"/>
    <w:rsid w:val="00F257D9"/>
    <w:rsid w:val="00F258F3"/>
    <w:rsid w:val="00F25916"/>
    <w:rsid w:val="00F259AC"/>
    <w:rsid w:val="00F25A33"/>
    <w:rsid w:val="00F25EF1"/>
    <w:rsid w:val="00F26096"/>
    <w:rsid w:val="00F26101"/>
    <w:rsid w:val="00F262DF"/>
    <w:rsid w:val="00F26493"/>
    <w:rsid w:val="00F2657D"/>
    <w:rsid w:val="00F26596"/>
    <w:rsid w:val="00F265B1"/>
    <w:rsid w:val="00F265F6"/>
    <w:rsid w:val="00F2684C"/>
    <w:rsid w:val="00F269B6"/>
    <w:rsid w:val="00F269DC"/>
    <w:rsid w:val="00F26A2A"/>
    <w:rsid w:val="00F26C23"/>
    <w:rsid w:val="00F270C6"/>
    <w:rsid w:val="00F27175"/>
    <w:rsid w:val="00F271AF"/>
    <w:rsid w:val="00F2751C"/>
    <w:rsid w:val="00F275F2"/>
    <w:rsid w:val="00F276CC"/>
    <w:rsid w:val="00F2772C"/>
    <w:rsid w:val="00F27753"/>
    <w:rsid w:val="00F27780"/>
    <w:rsid w:val="00F277BD"/>
    <w:rsid w:val="00F27BC2"/>
    <w:rsid w:val="00F27E0F"/>
    <w:rsid w:val="00F27E17"/>
    <w:rsid w:val="00F30003"/>
    <w:rsid w:val="00F3003B"/>
    <w:rsid w:val="00F30086"/>
    <w:rsid w:val="00F30098"/>
    <w:rsid w:val="00F3063B"/>
    <w:rsid w:val="00F30689"/>
    <w:rsid w:val="00F3097D"/>
    <w:rsid w:val="00F309B6"/>
    <w:rsid w:val="00F30C5F"/>
    <w:rsid w:val="00F30DE0"/>
    <w:rsid w:val="00F30EB1"/>
    <w:rsid w:val="00F30F91"/>
    <w:rsid w:val="00F31011"/>
    <w:rsid w:val="00F310AA"/>
    <w:rsid w:val="00F31135"/>
    <w:rsid w:val="00F31142"/>
    <w:rsid w:val="00F315D3"/>
    <w:rsid w:val="00F315E2"/>
    <w:rsid w:val="00F317BE"/>
    <w:rsid w:val="00F3181F"/>
    <w:rsid w:val="00F318B3"/>
    <w:rsid w:val="00F31B4B"/>
    <w:rsid w:val="00F31CDA"/>
    <w:rsid w:val="00F31DA7"/>
    <w:rsid w:val="00F31DC7"/>
    <w:rsid w:val="00F31DC8"/>
    <w:rsid w:val="00F31FE5"/>
    <w:rsid w:val="00F32149"/>
    <w:rsid w:val="00F32307"/>
    <w:rsid w:val="00F32318"/>
    <w:rsid w:val="00F323E6"/>
    <w:rsid w:val="00F32687"/>
    <w:rsid w:val="00F326DB"/>
    <w:rsid w:val="00F328D0"/>
    <w:rsid w:val="00F32960"/>
    <w:rsid w:val="00F32A2C"/>
    <w:rsid w:val="00F32AA8"/>
    <w:rsid w:val="00F32BB3"/>
    <w:rsid w:val="00F32C09"/>
    <w:rsid w:val="00F32D96"/>
    <w:rsid w:val="00F32EC7"/>
    <w:rsid w:val="00F3328E"/>
    <w:rsid w:val="00F3330F"/>
    <w:rsid w:val="00F3342C"/>
    <w:rsid w:val="00F334CA"/>
    <w:rsid w:val="00F33958"/>
    <w:rsid w:val="00F33AF7"/>
    <w:rsid w:val="00F33B40"/>
    <w:rsid w:val="00F33B6F"/>
    <w:rsid w:val="00F33C75"/>
    <w:rsid w:val="00F33D4D"/>
    <w:rsid w:val="00F33DC4"/>
    <w:rsid w:val="00F33EAF"/>
    <w:rsid w:val="00F33FC0"/>
    <w:rsid w:val="00F340F8"/>
    <w:rsid w:val="00F34293"/>
    <w:rsid w:val="00F3441B"/>
    <w:rsid w:val="00F344B5"/>
    <w:rsid w:val="00F34502"/>
    <w:rsid w:val="00F34685"/>
    <w:rsid w:val="00F3485A"/>
    <w:rsid w:val="00F348E0"/>
    <w:rsid w:val="00F34901"/>
    <w:rsid w:val="00F34915"/>
    <w:rsid w:val="00F3499A"/>
    <w:rsid w:val="00F349C7"/>
    <w:rsid w:val="00F34AB3"/>
    <w:rsid w:val="00F34B22"/>
    <w:rsid w:val="00F34B5C"/>
    <w:rsid w:val="00F34B9E"/>
    <w:rsid w:val="00F34BD3"/>
    <w:rsid w:val="00F34D32"/>
    <w:rsid w:val="00F34D9D"/>
    <w:rsid w:val="00F34F7A"/>
    <w:rsid w:val="00F350C6"/>
    <w:rsid w:val="00F3518E"/>
    <w:rsid w:val="00F351A3"/>
    <w:rsid w:val="00F35427"/>
    <w:rsid w:val="00F357A9"/>
    <w:rsid w:val="00F3595A"/>
    <w:rsid w:val="00F359C4"/>
    <w:rsid w:val="00F359D3"/>
    <w:rsid w:val="00F35AD2"/>
    <w:rsid w:val="00F35B26"/>
    <w:rsid w:val="00F35BC3"/>
    <w:rsid w:val="00F35C86"/>
    <w:rsid w:val="00F35E91"/>
    <w:rsid w:val="00F36237"/>
    <w:rsid w:val="00F36261"/>
    <w:rsid w:val="00F36940"/>
    <w:rsid w:val="00F36A09"/>
    <w:rsid w:val="00F36A80"/>
    <w:rsid w:val="00F36BC8"/>
    <w:rsid w:val="00F36EA3"/>
    <w:rsid w:val="00F37045"/>
    <w:rsid w:val="00F370CC"/>
    <w:rsid w:val="00F3740F"/>
    <w:rsid w:val="00F3757D"/>
    <w:rsid w:val="00F376EC"/>
    <w:rsid w:val="00F3784D"/>
    <w:rsid w:val="00F37850"/>
    <w:rsid w:val="00F37869"/>
    <w:rsid w:val="00F378C1"/>
    <w:rsid w:val="00F37953"/>
    <w:rsid w:val="00F37960"/>
    <w:rsid w:val="00F37A08"/>
    <w:rsid w:val="00F37A0C"/>
    <w:rsid w:val="00F37A0E"/>
    <w:rsid w:val="00F37CE9"/>
    <w:rsid w:val="00F37D3E"/>
    <w:rsid w:val="00F4003A"/>
    <w:rsid w:val="00F4010D"/>
    <w:rsid w:val="00F4010F"/>
    <w:rsid w:val="00F40265"/>
    <w:rsid w:val="00F404EC"/>
    <w:rsid w:val="00F4098A"/>
    <w:rsid w:val="00F409E6"/>
    <w:rsid w:val="00F40AE0"/>
    <w:rsid w:val="00F40B88"/>
    <w:rsid w:val="00F40FD5"/>
    <w:rsid w:val="00F41107"/>
    <w:rsid w:val="00F4157E"/>
    <w:rsid w:val="00F41619"/>
    <w:rsid w:val="00F41654"/>
    <w:rsid w:val="00F4179B"/>
    <w:rsid w:val="00F419B5"/>
    <w:rsid w:val="00F41A92"/>
    <w:rsid w:val="00F41B46"/>
    <w:rsid w:val="00F41BA1"/>
    <w:rsid w:val="00F41C2B"/>
    <w:rsid w:val="00F41C6F"/>
    <w:rsid w:val="00F41E00"/>
    <w:rsid w:val="00F41F17"/>
    <w:rsid w:val="00F4206C"/>
    <w:rsid w:val="00F420B8"/>
    <w:rsid w:val="00F42221"/>
    <w:rsid w:val="00F422FD"/>
    <w:rsid w:val="00F4230E"/>
    <w:rsid w:val="00F428E8"/>
    <w:rsid w:val="00F42929"/>
    <w:rsid w:val="00F429FC"/>
    <w:rsid w:val="00F42AFF"/>
    <w:rsid w:val="00F42B71"/>
    <w:rsid w:val="00F42E41"/>
    <w:rsid w:val="00F42FE2"/>
    <w:rsid w:val="00F43032"/>
    <w:rsid w:val="00F43260"/>
    <w:rsid w:val="00F4348D"/>
    <w:rsid w:val="00F43700"/>
    <w:rsid w:val="00F43848"/>
    <w:rsid w:val="00F4389B"/>
    <w:rsid w:val="00F4397E"/>
    <w:rsid w:val="00F43C29"/>
    <w:rsid w:val="00F43CD3"/>
    <w:rsid w:val="00F43FAD"/>
    <w:rsid w:val="00F4473F"/>
    <w:rsid w:val="00F4492C"/>
    <w:rsid w:val="00F449AF"/>
    <w:rsid w:val="00F44AC0"/>
    <w:rsid w:val="00F44B7C"/>
    <w:rsid w:val="00F44BE2"/>
    <w:rsid w:val="00F44C5E"/>
    <w:rsid w:val="00F44D4D"/>
    <w:rsid w:val="00F44E3E"/>
    <w:rsid w:val="00F44E9B"/>
    <w:rsid w:val="00F45287"/>
    <w:rsid w:val="00F453F3"/>
    <w:rsid w:val="00F45474"/>
    <w:rsid w:val="00F454B4"/>
    <w:rsid w:val="00F45528"/>
    <w:rsid w:val="00F45581"/>
    <w:rsid w:val="00F45996"/>
    <w:rsid w:val="00F45DC8"/>
    <w:rsid w:val="00F45F59"/>
    <w:rsid w:val="00F4613F"/>
    <w:rsid w:val="00F46242"/>
    <w:rsid w:val="00F46352"/>
    <w:rsid w:val="00F4636B"/>
    <w:rsid w:val="00F4689D"/>
    <w:rsid w:val="00F46A6C"/>
    <w:rsid w:val="00F46AB8"/>
    <w:rsid w:val="00F46C82"/>
    <w:rsid w:val="00F46E8A"/>
    <w:rsid w:val="00F46F00"/>
    <w:rsid w:val="00F470D0"/>
    <w:rsid w:val="00F472CE"/>
    <w:rsid w:val="00F473E5"/>
    <w:rsid w:val="00F47922"/>
    <w:rsid w:val="00F479B8"/>
    <w:rsid w:val="00F47AFE"/>
    <w:rsid w:val="00F47BD0"/>
    <w:rsid w:val="00F47C13"/>
    <w:rsid w:val="00F47C32"/>
    <w:rsid w:val="00F47E62"/>
    <w:rsid w:val="00F47F92"/>
    <w:rsid w:val="00F47FF0"/>
    <w:rsid w:val="00F5016F"/>
    <w:rsid w:val="00F50293"/>
    <w:rsid w:val="00F50531"/>
    <w:rsid w:val="00F50654"/>
    <w:rsid w:val="00F506F6"/>
    <w:rsid w:val="00F50799"/>
    <w:rsid w:val="00F50879"/>
    <w:rsid w:val="00F50982"/>
    <w:rsid w:val="00F50BBD"/>
    <w:rsid w:val="00F50BDC"/>
    <w:rsid w:val="00F50D22"/>
    <w:rsid w:val="00F50DD8"/>
    <w:rsid w:val="00F510A1"/>
    <w:rsid w:val="00F51165"/>
    <w:rsid w:val="00F511B7"/>
    <w:rsid w:val="00F51369"/>
    <w:rsid w:val="00F513B3"/>
    <w:rsid w:val="00F51791"/>
    <w:rsid w:val="00F51891"/>
    <w:rsid w:val="00F519F4"/>
    <w:rsid w:val="00F51A1D"/>
    <w:rsid w:val="00F51A6A"/>
    <w:rsid w:val="00F51AFA"/>
    <w:rsid w:val="00F51C17"/>
    <w:rsid w:val="00F52097"/>
    <w:rsid w:val="00F52255"/>
    <w:rsid w:val="00F522F1"/>
    <w:rsid w:val="00F523B4"/>
    <w:rsid w:val="00F524F3"/>
    <w:rsid w:val="00F52706"/>
    <w:rsid w:val="00F52750"/>
    <w:rsid w:val="00F52D1B"/>
    <w:rsid w:val="00F52E4E"/>
    <w:rsid w:val="00F52E7B"/>
    <w:rsid w:val="00F53049"/>
    <w:rsid w:val="00F533DC"/>
    <w:rsid w:val="00F535A2"/>
    <w:rsid w:val="00F535E9"/>
    <w:rsid w:val="00F5360A"/>
    <w:rsid w:val="00F5366F"/>
    <w:rsid w:val="00F536CC"/>
    <w:rsid w:val="00F5382B"/>
    <w:rsid w:val="00F53B54"/>
    <w:rsid w:val="00F53E16"/>
    <w:rsid w:val="00F53EA5"/>
    <w:rsid w:val="00F53F92"/>
    <w:rsid w:val="00F54097"/>
    <w:rsid w:val="00F540AF"/>
    <w:rsid w:val="00F54221"/>
    <w:rsid w:val="00F54559"/>
    <w:rsid w:val="00F5470D"/>
    <w:rsid w:val="00F5471E"/>
    <w:rsid w:val="00F5473A"/>
    <w:rsid w:val="00F54939"/>
    <w:rsid w:val="00F54968"/>
    <w:rsid w:val="00F54AF3"/>
    <w:rsid w:val="00F54C8F"/>
    <w:rsid w:val="00F54E42"/>
    <w:rsid w:val="00F54E69"/>
    <w:rsid w:val="00F54E8F"/>
    <w:rsid w:val="00F54F2B"/>
    <w:rsid w:val="00F54FD9"/>
    <w:rsid w:val="00F5500F"/>
    <w:rsid w:val="00F55011"/>
    <w:rsid w:val="00F55302"/>
    <w:rsid w:val="00F55385"/>
    <w:rsid w:val="00F553E5"/>
    <w:rsid w:val="00F55454"/>
    <w:rsid w:val="00F554E2"/>
    <w:rsid w:val="00F5561B"/>
    <w:rsid w:val="00F55687"/>
    <w:rsid w:val="00F5571A"/>
    <w:rsid w:val="00F55797"/>
    <w:rsid w:val="00F557A0"/>
    <w:rsid w:val="00F55818"/>
    <w:rsid w:val="00F55894"/>
    <w:rsid w:val="00F558C6"/>
    <w:rsid w:val="00F5596F"/>
    <w:rsid w:val="00F55CD4"/>
    <w:rsid w:val="00F55D98"/>
    <w:rsid w:val="00F55E58"/>
    <w:rsid w:val="00F55F10"/>
    <w:rsid w:val="00F55F4C"/>
    <w:rsid w:val="00F56512"/>
    <w:rsid w:val="00F5655E"/>
    <w:rsid w:val="00F56708"/>
    <w:rsid w:val="00F56AB8"/>
    <w:rsid w:val="00F56F0A"/>
    <w:rsid w:val="00F56F6C"/>
    <w:rsid w:val="00F56FB0"/>
    <w:rsid w:val="00F57191"/>
    <w:rsid w:val="00F571B3"/>
    <w:rsid w:val="00F571B5"/>
    <w:rsid w:val="00F57264"/>
    <w:rsid w:val="00F57432"/>
    <w:rsid w:val="00F5755F"/>
    <w:rsid w:val="00F57569"/>
    <w:rsid w:val="00F575B2"/>
    <w:rsid w:val="00F5769C"/>
    <w:rsid w:val="00F576AF"/>
    <w:rsid w:val="00F57B17"/>
    <w:rsid w:val="00F57CD3"/>
    <w:rsid w:val="00F57D41"/>
    <w:rsid w:val="00F57DAE"/>
    <w:rsid w:val="00F6000A"/>
    <w:rsid w:val="00F60071"/>
    <w:rsid w:val="00F6007A"/>
    <w:rsid w:val="00F600E7"/>
    <w:rsid w:val="00F6012A"/>
    <w:rsid w:val="00F60185"/>
    <w:rsid w:val="00F6025C"/>
    <w:rsid w:val="00F60283"/>
    <w:rsid w:val="00F604E1"/>
    <w:rsid w:val="00F604F7"/>
    <w:rsid w:val="00F604FA"/>
    <w:rsid w:val="00F605CB"/>
    <w:rsid w:val="00F60904"/>
    <w:rsid w:val="00F6099B"/>
    <w:rsid w:val="00F60B05"/>
    <w:rsid w:val="00F60B52"/>
    <w:rsid w:val="00F60C77"/>
    <w:rsid w:val="00F60D09"/>
    <w:rsid w:val="00F60D1A"/>
    <w:rsid w:val="00F60E86"/>
    <w:rsid w:val="00F61159"/>
    <w:rsid w:val="00F6164E"/>
    <w:rsid w:val="00F61731"/>
    <w:rsid w:val="00F619A4"/>
    <w:rsid w:val="00F619AA"/>
    <w:rsid w:val="00F61A4E"/>
    <w:rsid w:val="00F61B0A"/>
    <w:rsid w:val="00F61BFF"/>
    <w:rsid w:val="00F61CB1"/>
    <w:rsid w:val="00F61D07"/>
    <w:rsid w:val="00F61FFC"/>
    <w:rsid w:val="00F62057"/>
    <w:rsid w:val="00F620E8"/>
    <w:rsid w:val="00F621C4"/>
    <w:rsid w:val="00F621CB"/>
    <w:rsid w:val="00F62365"/>
    <w:rsid w:val="00F623DC"/>
    <w:rsid w:val="00F62459"/>
    <w:rsid w:val="00F6280E"/>
    <w:rsid w:val="00F62891"/>
    <w:rsid w:val="00F62A9C"/>
    <w:rsid w:val="00F62BDC"/>
    <w:rsid w:val="00F62BED"/>
    <w:rsid w:val="00F62E08"/>
    <w:rsid w:val="00F62E76"/>
    <w:rsid w:val="00F63087"/>
    <w:rsid w:val="00F633E4"/>
    <w:rsid w:val="00F63438"/>
    <w:rsid w:val="00F63442"/>
    <w:rsid w:val="00F6348C"/>
    <w:rsid w:val="00F63508"/>
    <w:rsid w:val="00F635D3"/>
    <w:rsid w:val="00F635FB"/>
    <w:rsid w:val="00F63774"/>
    <w:rsid w:val="00F638C8"/>
    <w:rsid w:val="00F638F6"/>
    <w:rsid w:val="00F63BDB"/>
    <w:rsid w:val="00F63C55"/>
    <w:rsid w:val="00F63FF7"/>
    <w:rsid w:val="00F64018"/>
    <w:rsid w:val="00F640A7"/>
    <w:rsid w:val="00F6442A"/>
    <w:rsid w:val="00F64596"/>
    <w:rsid w:val="00F6475E"/>
    <w:rsid w:val="00F647C8"/>
    <w:rsid w:val="00F648B7"/>
    <w:rsid w:val="00F64B1F"/>
    <w:rsid w:val="00F64C11"/>
    <w:rsid w:val="00F64E29"/>
    <w:rsid w:val="00F64E46"/>
    <w:rsid w:val="00F650C8"/>
    <w:rsid w:val="00F65225"/>
    <w:rsid w:val="00F654A4"/>
    <w:rsid w:val="00F65748"/>
    <w:rsid w:val="00F659E8"/>
    <w:rsid w:val="00F65C2E"/>
    <w:rsid w:val="00F65E94"/>
    <w:rsid w:val="00F6600B"/>
    <w:rsid w:val="00F66337"/>
    <w:rsid w:val="00F66442"/>
    <w:rsid w:val="00F66646"/>
    <w:rsid w:val="00F66679"/>
    <w:rsid w:val="00F666F1"/>
    <w:rsid w:val="00F6677F"/>
    <w:rsid w:val="00F66ABE"/>
    <w:rsid w:val="00F66AC0"/>
    <w:rsid w:val="00F66B29"/>
    <w:rsid w:val="00F66B5B"/>
    <w:rsid w:val="00F66FCE"/>
    <w:rsid w:val="00F67078"/>
    <w:rsid w:val="00F670A1"/>
    <w:rsid w:val="00F67294"/>
    <w:rsid w:val="00F672C4"/>
    <w:rsid w:val="00F6739D"/>
    <w:rsid w:val="00F675EB"/>
    <w:rsid w:val="00F676C5"/>
    <w:rsid w:val="00F679AA"/>
    <w:rsid w:val="00F67B79"/>
    <w:rsid w:val="00F67CF1"/>
    <w:rsid w:val="00F70548"/>
    <w:rsid w:val="00F7075E"/>
    <w:rsid w:val="00F70907"/>
    <w:rsid w:val="00F7094E"/>
    <w:rsid w:val="00F70BE4"/>
    <w:rsid w:val="00F70C30"/>
    <w:rsid w:val="00F70DFD"/>
    <w:rsid w:val="00F70E9D"/>
    <w:rsid w:val="00F70EBD"/>
    <w:rsid w:val="00F70EF1"/>
    <w:rsid w:val="00F70F06"/>
    <w:rsid w:val="00F71088"/>
    <w:rsid w:val="00F712D8"/>
    <w:rsid w:val="00F7151E"/>
    <w:rsid w:val="00F71A32"/>
    <w:rsid w:val="00F71AC6"/>
    <w:rsid w:val="00F71AC7"/>
    <w:rsid w:val="00F71CF0"/>
    <w:rsid w:val="00F71FC9"/>
    <w:rsid w:val="00F72361"/>
    <w:rsid w:val="00F728D1"/>
    <w:rsid w:val="00F72A93"/>
    <w:rsid w:val="00F72C20"/>
    <w:rsid w:val="00F72DE4"/>
    <w:rsid w:val="00F72F42"/>
    <w:rsid w:val="00F73070"/>
    <w:rsid w:val="00F73464"/>
    <w:rsid w:val="00F734A1"/>
    <w:rsid w:val="00F738F0"/>
    <w:rsid w:val="00F7394F"/>
    <w:rsid w:val="00F73B42"/>
    <w:rsid w:val="00F73CA3"/>
    <w:rsid w:val="00F73DA1"/>
    <w:rsid w:val="00F73DCE"/>
    <w:rsid w:val="00F73E4A"/>
    <w:rsid w:val="00F73EE7"/>
    <w:rsid w:val="00F7403D"/>
    <w:rsid w:val="00F741A6"/>
    <w:rsid w:val="00F741D6"/>
    <w:rsid w:val="00F742AF"/>
    <w:rsid w:val="00F7444A"/>
    <w:rsid w:val="00F7455F"/>
    <w:rsid w:val="00F7464B"/>
    <w:rsid w:val="00F74900"/>
    <w:rsid w:val="00F7498D"/>
    <w:rsid w:val="00F74A93"/>
    <w:rsid w:val="00F74C14"/>
    <w:rsid w:val="00F74D67"/>
    <w:rsid w:val="00F74DA8"/>
    <w:rsid w:val="00F74EA8"/>
    <w:rsid w:val="00F75156"/>
    <w:rsid w:val="00F753C4"/>
    <w:rsid w:val="00F75619"/>
    <w:rsid w:val="00F756D0"/>
    <w:rsid w:val="00F75838"/>
    <w:rsid w:val="00F75892"/>
    <w:rsid w:val="00F75B38"/>
    <w:rsid w:val="00F75EF7"/>
    <w:rsid w:val="00F75EFF"/>
    <w:rsid w:val="00F75F5D"/>
    <w:rsid w:val="00F7608A"/>
    <w:rsid w:val="00F76303"/>
    <w:rsid w:val="00F7636D"/>
    <w:rsid w:val="00F763A1"/>
    <w:rsid w:val="00F765DA"/>
    <w:rsid w:val="00F768C9"/>
    <w:rsid w:val="00F76ADB"/>
    <w:rsid w:val="00F76D20"/>
    <w:rsid w:val="00F76D9E"/>
    <w:rsid w:val="00F76DF0"/>
    <w:rsid w:val="00F76EBB"/>
    <w:rsid w:val="00F76F46"/>
    <w:rsid w:val="00F76F6F"/>
    <w:rsid w:val="00F76FA9"/>
    <w:rsid w:val="00F77080"/>
    <w:rsid w:val="00F77120"/>
    <w:rsid w:val="00F77454"/>
    <w:rsid w:val="00F77664"/>
    <w:rsid w:val="00F77793"/>
    <w:rsid w:val="00F777C3"/>
    <w:rsid w:val="00F77E2F"/>
    <w:rsid w:val="00F800C4"/>
    <w:rsid w:val="00F800E8"/>
    <w:rsid w:val="00F801A5"/>
    <w:rsid w:val="00F803A9"/>
    <w:rsid w:val="00F80491"/>
    <w:rsid w:val="00F805C3"/>
    <w:rsid w:val="00F80774"/>
    <w:rsid w:val="00F8077C"/>
    <w:rsid w:val="00F808D1"/>
    <w:rsid w:val="00F80BFE"/>
    <w:rsid w:val="00F80F40"/>
    <w:rsid w:val="00F810CA"/>
    <w:rsid w:val="00F811E4"/>
    <w:rsid w:val="00F812BD"/>
    <w:rsid w:val="00F81379"/>
    <w:rsid w:val="00F81553"/>
    <w:rsid w:val="00F818A3"/>
    <w:rsid w:val="00F81976"/>
    <w:rsid w:val="00F81B11"/>
    <w:rsid w:val="00F81C8E"/>
    <w:rsid w:val="00F81D31"/>
    <w:rsid w:val="00F81D9E"/>
    <w:rsid w:val="00F81E29"/>
    <w:rsid w:val="00F82053"/>
    <w:rsid w:val="00F82054"/>
    <w:rsid w:val="00F820B8"/>
    <w:rsid w:val="00F821DE"/>
    <w:rsid w:val="00F82204"/>
    <w:rsid w:val="00F822F6"/>
    <w:rsid w:val="00F82744"/>
    <w:rsid w:val="00F82818"/>
    <w:rsid w:val="00F828CE"/>
    <w:rsid w:val="00F82934"/>
    <w:rsid w:val="00F82F8E"/>
    <w:rsid w:val="00F83016"/>
    <w:rsid w:val="00F833F7"/>
    <w:rsid w:val="00F8343D"/>
    <w:rsid w:val="00F83567"/>
    <w:rsid w:val="00F8373B"/>
    <w:rsid w:val="00F83774"/>
    <w:rsid w:val="00F83852"/>
    <w:rsid w:val="00F83854"/>
    <w:rsid w:val="00F8386A"/>
    <w:rsid w:val="00F83909"/>
    <w:rsid w:val="00F83BB4"/>
    <w:rsid w:val="00F83C14"/>
    <w:rsid w:val="00F83E7D"/>
    <w:rsid w:val="00F84158"/>
    <w:rsid w:val="00F842F1"/>
    <w:rsid w:val="00F84356"/>
    <w:rsid w:val="00F84385"/>
    <w:rsid w:val="00F843E0"/>
    <w:rsid w:val="00F843F5"/>
    <w:rsid w:val="00F844B5"/>
    <w:rsid w:val="00F84575"/>
    <w:rsid w:val="00F84A72"/>
    <w:rsid w:val="00F84A96"/>
    <w:rsid w:val="00F84D62"/>
    <w:rsid w:val="00F84FC5"/>
    <w:rsid w:val="00F85129"/>
    <w:rsid w:val="00F851A1"/>
    <w:rsid w:val="00F8526F"/>
    <w:rsid w:val="00F85342"/>
    <w:rsid w:val="00F85517"/>
    <w:rsid w:val="00F85648"/>
    <w:rsid w:val="00F85727"/>
    <w:rsid w:val="00F85AAE"/>
    <w:rsid w:val="00F85BE7"/>
    <w:rsid w:val="00F85C1B"/>
    <w:rsid w:val="00F85CAC"/>
    <w:rsid w:val="00F85CC0"/>
    <w:rsid w:val="00F85F78"/>
    <w:rsid w:val="00F8600B"/>
    <w:rsid w:val="00F86019"/>
    <w:rsid w:val="00F86099"/>
    <w:rsid w:val="00F862FF"/>
    <w:rsid w:val="00F8636D"/>
    <w:rsid w:val="00F863AC"/>
    <w:rsid w:val="00F86576"/>
    <w:rsid w:val="00F866F8"/>
    <w:rsid w:val="00F86758"/>
    <w:rsid w:val="00F868C0"/>
    <w:rsid w:val="00F86A1D"/>
    <w:rsid w:val="00F86A4B"/>
    <w:rsid w:val="00F86B22"/>
    <w:rsid w:val="00F86BC5"/>
    <w:rsid w:val="00F86DE3"/>
    <w:rsid w:val="00F870CB"/>
    <w:rsid w:val="00F871CE"/>
    <w:rsid w:val="00F871D5"/>
    <w:rsid w:val="00F8728F"/>
    <w:rsid w:val="00F8752E"/>
    <w:rsid w:val="00F876CC"/>
    <w:rsid w:val="00F877AD"/>
    <w:rsid w:val="00F877C9"/>
    <w:rsid w:val="00F87BD5"/>
    <w:rsid w:val="00F90004"/>
    <w:rsid w:val="00F90297"/>
    <w:rsid w:val="00F90352"/>
    <w:rsid w:val="00F904DC"/>
    <w:rsid w:val="00F90566"/>
    <w:rsid w:val="00F907FF"/>
    <w:rsid w:val="00F9098C"/>
    <w:rsid w:val="00F90A97"/>
    <w:rsid w:val="00F90CAC"/>
    <w:rsid w:val="00F90D1B"/>
    <w:rsid w:val="00F90DA7"/>
    <w:rsid w:val="00F90F43"/>
    <w:rsid w:val="00F90F91"/>
    <w:rsid w:val="00F910B9"/>
    <w:rsid w:val="00F9110A"/>
    <w:rsid w:val="00F91152"/>
    <w:rsid w:val="00F911B1"/>
    <w:rsid w:val="00F9146F"/>
    <w:rsid w:val="00F91567"/>
    <w:rsid w:val="00F9158C"/>
    <w:rsid w:val="00F9170B"/>
    <w:rsid w:val="00F91ACD"/>
    <w:rsid w:val="00F91F73"/>
    <w:rsid w:val="00F92235"/>
    <w:rsid w:val="00F922FF"/>
    <w:rsid w:val="00F9233E"/>
    <w:rsid w:val="00F9240E"/>
    <w:rsid w:val="00F92432"/>
    <w:rsid w:val="00F92678"/>
    <w:rsid w:val="00F9275E"/>
    <w:rsid w:val="00F9286D"/>
    <w:rsid w:val="00F92904"/>
    <w:rsid w:val="00F9295B"/>
    <w:rsid w:val="00F929EF"/>
    <w:rsid w:val="00F92CBD"/>
    <w:rsid w:val="00F92D6F"/>
    <w:rsid w:val="00F92E31"/>
    <w:rsid w:val="00F92E7B"/>
    <w:rsid w:val="00F93517"/>
    <w:rsid w:val="00F93546"/>
    <w:rsid w:val="00F9354B"/>
    <w:rsid w:val="00F935C0"/>
    <w:rsid w:val="00F93667"/>
    <w:rsid w:val="00F93713"/>
    <w:rsid w:val="00F938F0"/>
    <w:rsid w:val="00F93995"/>
    <w:rsid w:val="00F93B53"/>
    <w:rsid w:val="00F93B71"/>
    <w:rsid w:val="00F93E6A"/>
    <w:rsid w:val="00F93E89"/>
    <w:rsid w:val="00F93EC3"/>
    <w:rsid w:val="00F93FF9"/>
    <w:rsid w:val="00F941E2"/>
    <w:rsid w:val="00F941E8"/>
    <w:rsid w:val="00F9455A"/>
    <w:rsid w:val="00F9480C"/>
    <w:rsid w:val="00F948D8"/>
    <w:rsid w:val="00F94930"/>
    <w:rsid w:val="00F94CCA"/>
    <w:rsid w:val="00F94E09"/>
    <w:rsid w:val="00F95024"/>
    <w:rsid w:val="00F951D2"/>
    <w:rsid w:val="00F95310"/>
    <w:rsid w:val="00F95370"/>
    <w:rsid w:val="00F953FF"/>
    <w:rsid w:val="00F95436"/>
    <w:rsid w:val="00F95453"/>
    <w:rsid w:val="00F957A7"/>
    <w:rsid w:val="00F95B0F"/>
    <w:rsid w:val="00F95F58"/>
    <w:rsid w:val="00F96006"/>
    <w:rsid w:val="00F96125"/>
    <w:rsid w:val="00F96156"/>
    <w:rsid w:val="00F961BD"/>
    <w:rsid w:val="00F9620A"/>
    <w:rsid w:val="00F96348"/>
    <w:rsid w:val="00F96444"/>
    <w:rsid w:val="00F96545"/>
    <w:rsid w:val="00F96787"/>
    <w:rsid w:val="00F96803"/>
    <w:rsid w:val="00F96A50"/>
    <w:rsid w:val="00F96AAF"/>
    <w:rsid w:val="00F96B2F"/>
    <w:rsid w:val="00F96C01"/>
    <w:rsid w:val="00F96C54"/>
    <w:rsid w:val="00F96E80"/>
    <w:rsid w:val="00F97016"/>
    <w:rsid w:val="00F97126"/>
    <w:rsid w:val="00F9717E"/>
    <w:rsid w:val="00F9728E"/>
    <w:rsid w:val="00F972EA"/>
    <w:rsid w:val="00F97474"/>
    <w:rsid w:val="00F974C3"/>
    <w:rsid w:val="00F97601"/>
    <w:rsid w:val="00F9779D"/>
    <w:rsid w:val="00F97942"/>
    <w:rsid w:val="00F97BA4"/>
    <w:rsid w:val="00F97D1A"/>
    <w:rsid w:val="00FA004D"/>
    <w:rsid w:val="00FA016B"/>
    <w:rsid w:val="00FA0634"/>
    <w:rsid w:val="00FA06E0"/>
    <w:rsid w:val="00FA0C94"/>
    <w:rsid w:val="00FA0D97"/>
    <w:rsid w:val="00FA0E1E"/>
    <w:rsid w:val="00FA0E50"/>
    <w:rsid w:val="00FA1168"/>
    <w:rsid w:val="00FA129B"/>
    <w:rsid w:val="00FA12F2"/>
    <w:rsid w:val="00FA1390"/>
    <w:rsid w:val="00FA1457"/>
    <w:rsid w:val="00FA146B"/>
    <w:rsid w:val="00FA1501"/>
    <w:rsid w:val="00FA1576"/>
    <w:rsid w:val="00FA16B9"/>
    <w:rsid w:val="00FA1714"/>
    <w:rsid w:val="00FA19E5"/>
    <w:rsid w:val="00FA1BE1"/>
    <w:rsid w:val="00FA1DC1"/>
    <w:rsid w:val="00FA1F6E"/>
    <w:rsid w:val="00FA2038"/>
    <w:rsid w:val="00FA203F"/>
    <w:rsid w:val="00FA215D"/>
    <w:rsid w:val="00FA219E"/>
    <w:rsid w:val="00FA21A8"/>
    <w:rsid w:val="00FA239E"/>
    <w:rsid w:val="00FA2444"/>
    <w:rsid w:val="00FA25AB"/>
    <w:rsid w:val="00FA25B3"/>
    <w:rsid w:val="00FA2888"/>
    <w:rsid w:val="00FA2993"/>
    <w:rsid w:val="00FA2BC6"/>
    <w:rsid w:val="00FA2D37"/>
    <w:rsid w:val="00FA2E30"/>
    <w:rsid w:val="00FA3147"/>
    <w:rsid w:val="00FA3203"/>
    <w:rsid w:val="00FA32C2"/>
    <w:rsid w:val="00FA3414"/>
    <w:rsid w:val="00FA346F"/>
    <w:rsid w:val="00FA369F"/>
    <w:rsid w:val="00FA387B"/>
    <w:rsid w:val="00FA39B3"/>
    <w:rsid w:val="00FA3C25"/>
    <w:rsid w:val="00FA3D33"/>
    <w:rsid w:val="00FA3F6B"/>
    <w:rsid w:val="00FA3F78"/>
    <w:rsid w:val="00FA3F85"/>
    <w:rsid w:val="00FA3F9B"/>
    <w:rsid w:val="00FA4040"/>
    <w:rsid w:val="00FA41F4"/>
    <w:rsid w:val="00FA4615"/>
    <w:rsid w:val="00FA4623"/>
    <w:rsid w:val="00FA4753"/>
    <w:rsid w:val="00FA4B18"/>
    <w:rsid w:val="00FA4B41"/>
    <w:rsid w:val="00FA4D42"/>
    <w:rsid w:val="00FA4D4C"/>
    <w:rsid w:val="00FA4F1A"/>
    <w:rsid w:val="00FA4F60"/>
    <w:rsid w:val="00FA513C"/>
    <w:rsid w:val="00FA516C"/>
    <w:rsid w:val="00FA5322"/>
    <w:rsid w:val="00FA5A64"/>
    <w:rsid w:val="00FA5CDE"/>
    <w:rsid w:val="00FA5E07"/>
    <w:rsid w:val="00FA5FBD"/>
    <w:rsid w:val="00FA624B"/>
    <w:rsid w:val="00FA669B"/>
    <w:rsid w:val="00FA6835"/>
    <w:rsid w:val="00FA6944"/>
    <w:rsid w:val="00FA698B"/>
    <w:rsid w:val="00FA69BB"/>
    <w:rsid w:val="00FA69D3"/>
    <w:rsid w:val="00FA6CCC"/>
    <w:rsid w:val="00FA6D9B"/>
    <w:rsid w:val="00FA6DC7"/>
    <w:rsid w:val="00FA6E9D"/>
    <w:rsid w:val="00FA6F64"/>
    <w:rsid w:val="00FA6F97"/>
    <w:rsid w:val="00FA700E"/>
    <w:rsid w:val="00FA71E0"/>
    <w:rsid w:val="00FA7363"/>
    <w:rsid w:val="00FA7488"/>
    <w:rsid w:val="00FA74D8"/>
    <w:rsid w:val="00FA75A0"/>
    <w:rsid w:val="00FA75A1"/>
    <w:rsid w:val="00FA77C0"/>
    <w:rsid w:val="00FA7995"/>
    <w:rsid w:val="00FA7A38"/>
    <w:rsid w:val="00FA7AD4"/>
    <w:rsid w:val="00FA7B25"/>
    <w:rsid w:val="00FB0000"/>
    <w:rsid w:val="00FB00A6"/>
    <w:rsid w:val="00FB00B7"/>
    <w:rsid w:val="00FB01DC"/>
    <w:rsid w:val="00FB0315"/>
    <w:rsid w:val="00FB0409"/>
    <w:rsid w:val="00FB07F5"/>
    <w:rsid w:val="00FB0967"/>
    <w:rsid w:val="00FB0A36"/>
    <w:rsid w:val="00FB0B4E"/>
    <w:rsid w:val="00FB0C51"/>
    <w:rsid w:val="00FB1055"/>
    <w:rsid w:val="00FB1215"/>
    <w:rsid w:val="00FB13CA"/>
    <w:rsid w:val="00FB13CE"/>
    <w:rsid w:val="00FB1570"/>
    <w:rsid w:val="00FB15B3"/>
    <w:rsid w:val="00FB16D5"/>
    <w:rsid w:val="00FB1827"/>
    <w:rsid w:val="00FB1934"/>
    <w:rsid w:val="00FB1A99"/>
    <w:rsid w:val="00FB1B2C"/>
    <w:rsid w:val="00FB1D16"/>
    <w:rsid w:val="00FB1EE1"/>
    <w:rsid w:val="00FB1F8F"/>
    <w:rsid w:val="00FB21E2"/>
    <w:rsid w:val="00FB2495"/>
    <w:rsid w:val="00FB2570"/>
    <w:rsid w:val="00FB27DF"/>
    <w:rsid w:val="00FB287F"/>
    <w:rsid w:val="00FB28C9"/>
    <w:rsid w:val="00FB2AE4"/>
    <w:rsid w:val="00FB2B19"/>
    <w:rsid w:val="00FB2F2A"/>
    <w:rsid w:val="00FB2FD2"/>
    <w:rsid w:val="00FB3082"/>
    <w:rsid w:val="00FB357E"/>
    <w:rsid w:val="00FB38C4"/>
    <w:rsid w:val="00FB3C28"/>
    <w:rsid w:val="00FB3DDF"/>
    <w:rsid w:val="00FB40B4"/>
    <w:rsid w:val="00FB4447"/>
    <w:rsid w:val="00FB463E"/>
    <w:rsid w:val="00FB46E5"/>
    <w:rsid w:val="00FB48B8"/>
    <w:rsid w:val="00FB4926"/>
    <w:rsid w:val="00FB49BD"/>
    <w:rsid w:val="00FB4A5B"/>
    <w:rsid w:val="00FB4B5E"/>
    <w:rsid w:val="00FB4BBB"/>
    <w:rsid w:val="00FB4E88"/>
    <w:rsid w:val="00FB4F47"/>
    <w:rsid w:val="00FB55FB"/>
    <w:rsid w:val="00FB561C"/>
    <w:rsid w:val="00FB5680"/>
    <w:rsid w:val="00FB5743"/>
    <w:rsid w:val="00FB585C"/>
    <w:rsid w:val="00FB586B"/>
    <w:rsid w:val="00FB5A60"/>
    <w:rsid w:val="00FB5BB6"/>
    <w:rsid w:val="00FB5C3D"/>
    <w:rsid w:val="00FB5CD6"/>
    <w:rsid w:val="00FB5D91"/>
    <w:rsid w:val="00FB5DDF"/>
    <w:rsid w:val="00FB5EB5"/>
    <w:rsid w:val="00FB5EBE"/>
    <w:rsid w:val="00FB5FF1"/>
    <w:rsid w:val="00FB615E"/>
    <w:rsid w:val="00FB62D7"/>
    <w:rsid w:val="00FB62FD"/>
    <w:rsid w:val="00FB631D"/>
    <w:rsid w:val="00FB638B"/>
    <w:rsid w:val="00FB63F0"/>
    <w:rsid w:val="00FB649A"/>
    <w:rsid w:val="00FB6BA2"/>
    <w:rsid w:val="00FB6CDC"/>
    <w:rsid w:val="00FB6E49"/>
    <w:rsid w:val="00FB6F14"/>
    <w:rsid w:val="00FB7236"/>
    <w:rsid w:val="00FB736E"/>
    <w:rsid w:val="00FB7438"/>
    <w:rsid w:val="00FB745D"/>
    <w:rsid w:val="00FB7533"/>
    <w:rsid w:val="00FB753E"/>
    <w:rsid w:val="00FB75B6"/>
    <w:rsid w:val="00FB7771"/>
    <w:rsid w:val="00FB7773"/>
    <w:rsid w:val="00FB7887"/>
    <w:rsid w:val="00FB78F6"/>
    <w:rsid w:val="00FB7A5D"/>
    <w:rsid w:val="00FB7A8E"/>
    <w:rsid w:val="00FB7ACA"/>
    <w:rsid w:val="00FB7C65"/>
    <w:rsid w:val="00FB7C87"/>
    <w:rsid w:val="00FB7DED"/>
    <w:rsid w:val="00FB7E48"/>
    <w:rsid w:val="00FB7F2A"/>
    <w:rsid w:val="00FB7F6B"/>
    <w:rsid w:val="00FC00E1"/>
    <w:rsid w:val="00FC0338"/>
    <w:rsid w:val="00FC0422"/>
    <w:rsid w:val="00FC05D9"/>
    <w:rsid w:val="00FC0760"/>
    <w:rsid w:val="00FC077C"/>
    <w:rsid w:val="00FC080D"/>
    <w:rsid w:val="00FC09A5"/>
    <w:rsid w:val="00FC09CF"/>
    <w:rsid w:val="00FC0D99"/>
    <w:rsid w:val="00FC0DBC"/>
    <w:rsid w:val="00FC0E3B"/>
    <w:rsid w:val="00FC0E80"/>
    <w:rsid w:val="00FC0F39"/>
    <w:rsid w:val="00FC1A74"/>
    <w:rsid w:val="00FC1AB7"/>
    <w:rsid w:val="00FC1CE8"/>
    <w:rsid w:val="00FC1CFC"/>
    <w:rsid w:val="00FC1D25"/>
    <w:rsid w:val="00FC1DE4"/>
    <w:rsid w:val="00FC1E36"/>
    <w:rsid w:val="00FC1E66"/>
    <w:rsid w:val="00FC1E93"/>
    <w:rsid w:val="00FC1EDB"/>
    <w:rsid w:val="00FC237D"/>
    <w:rsid w:val="00FC24C5"/>
    <w:rsid w:val="00FC24CD"/>
    <w:rsid w:val="00FC25DA"/>
    <w:rsid w:val="00FC280B"/>
    <w:rsid w:val="00FC2851"/>
    <w:rsid w:val="00FC29C9"/>
    <w:rsid w:val="00FC2A0B"/>
    <w:rsid w:val="00FC2AD0"/>
    <w:rsid w:val="00FC2E93"/>
    <w:rsid w:val="00FC3090"/>
    <w:rsid w:val="00FC30A0"/>
    <w:rsid w:val="00FC319C"/>
    <w:rsid w:val="00FC31ED"/>
    <w:rsid w:val="00FC3335"/>
    <w:rsid w:val="00FC3337"/>
    <w:rsid w:val="00FC3605"/>
    <w:rsid w:val="00FC3786"/>
    <w:rsid w:val="00FC37E0"/>
    <w:rsid w:val="00FC38DB"/>
    <w:rsid w:val="00FC3B0E"/>
    <w:rsid w:val="00FC3C1D"/>
    <w:rsid w:val="00FC3E52"/>
    <w:rsid w:val="00FC4171"/>
    <w:rsid w:val="00FC4217"/>
    <w:rsid w:val="00FC43D8"/>
    <w:rsid w:val="00FC4898"/>
    <w:rsid w:val="00FC4A0B"/>
    <w:rsid w:val="00FC4DAA"/>
    <w:rsid w:val="00FC5052"/>
    <w:rsid w:val="00FC50DF"/>
    <w:rsid w:val="00FC527A"/>
    <w:rsid w:val="00FC52B8"/>
    <w:rsid w:val="00FC54A0"/>
    <w:rsid w:val="00FC55B4"/>
    <w:rsid w:val="00FC5669"/>
    <w:rsid w:val="00FC566A"/>
    <w:rsid w:val="00FC593E"/>
    <w:rsid w:val="00FC5975"/>
    <w:rsid w:val="00FC59F2"/>
    <w:rsid w:val="00FC5ACA"/>
    <w:rsid w:val="00FC5BC4"/>
    <w:rsid w:val="00FC5BFB"/>
    <w:rsid w:val="00FC5CD1"/>
    <w:rsid w:val="00FC5D88"/>
    <w:rsid w:val="00FC5EB1"/>
    <w:rsid w:val="00FC5EC7"/>
    <w:rsid w:val="00FC5FA6"/>
    <w:rsid w:val="00FC6015"/>
    <w:rsid w:val="00FC604B"/>
    <w:rsid w:val="00FC624B"/>
    <w:rsid w:val="00FC648F"/>
    <w:rsid w:val="00FC6494"/>
    <w:rsid w:val="00FC6598"/>
    <w:rsid w:val="00FC66BC"/>
    <w:rsid w:val="00FC66DE"/>
    <w:rsid w:val="00FC68B9"/>
    <w:rsid w:val="00FC6A23"/>
    <w:rsid w:val="00FC6AE2"/>
    <w:rsid w:val="00FC7069"/>
    <w:rsid w:val="00FC710A"/>
    <w:rsid w:val="00FC719B"/>
    <w:rsid w:val="00FC71F0"/>
    <w:rsid w:val="00FC727D"/>
    <w:rsid w:val="00FC7309"/>
    <w:rsid w:val="00FC73C8"/>
    <w:rsid w:val="00FC74AF"/>
    <w:rsid w:val="00FC74C6"/>
    <w:rsid w:val="00FC768F"/>
    <w:rsid w:val="00FC779B"/>
    <w:rsid w:val="00FC77C7"/>
    <w:rsid w:val="00FC789A"/>
    <w:rsid w:val="00FC78EB"/>
    <w:rsid w:val="00FC7992"/>
    <w:rsid w:val="00FC7E8B"/>
    <w:rsid w:val="00FD0020"/>
    <w:rsid w:val="00FD0167"/>
    <w:rsid w:val="00FD0271"/>
    <w:rsid w:val="00FD0278"/>
    <w:rsid w:val="00FD048A"/>
    <w:rsid w:val="00FD07F2"/>
    <w:rsid w:val="00FD07F9"/>
    <w:rsid w:val="00FD0B82"/>
    <w:rsid w:val="00FD0E32"/>
    <w:rsid w:val="00FD0E4A"/>
    <w:rsid w:val="00FD11BC"/>
    <w:rsid w:val="00FD14A3"/>
    <w:rsid w:val="00FD159A"/>
    <w:rsid w:val="00FD15CA"/>
    <w:rsid w:val="00FD1755"/>
    <w:rsid w:val="00FD189B"/>
    <w:rsid w:val="00FD18E3"/>
    <w:rsid w:val="00FD19E6"/>
    <w:rsid w:val="00FD1AC8"/>
    <w:rsid w:val="00FD1AF2"/>
    <w:rsid w:val="00FD1B54"/>
    <w:rsid w:val="00FD1BBD"/>
    <w:rsid w:val="00FD1D3A"/>
    <w:rsid w:val="00FD1E7C"/>
    <w:rsid w:val="00FD203D"/>
    <w:rsid w:val="00FD23A6"/>
    <w:rsid w:val="00FD257C"/>
    <w:rsid w:val="00FD267C"/>
    <w:rsid w:val="00FD283D"/>
    <w:rsid w:val="00FD29BF"/>
    <w:rsid w:val="00FD2A94"/>
    <w:rsid w:val="00FD2AE5"/>
    <w:rsid w:val="00FD2C6D"/>
    <w:rsid w:val="00FD2DA1"/>
    <w:rsid w:val="00FD2DF6"/>
    <w:rsid w:val="00FD2F26"/>
    <w:rsid w:val="00FD3119"/>
    <w:rsid w:val="00FD3172"/>
    <w:rsid w:val="00FD3210"/>
    <w:rsid w:val="00FD32E8"/>
    <w:rsid w:val="00FD3495"/>
    <w:rsid w:val="00FD34E5"/>
    <w:rsid w:val="00FD352E"/>
    <w:rsid w:val="00FD36A8"/>
    <w:rsid w:val="00FD386B"/>
    <w:rsid w:val="00FD3A65"/>
    <w:rsid w:val="00FD3B92"/>
    <w:rsid w:val="00FD3E25"/>
    <w:rsid w:val="00FD3EDA"/>
    <w:rsid w:val="00FD3F9B"/>
    <w:rsid w:val="00FD3F9E"/>
    <w:rsid w:val="00FD40C2"/>
    <w:rsid w:val="00FD40E5"/>
    <w:rsid w:val="00FD4193"/>
    <w:rsid w:val="00FD41F0"/>
    <w:rsid w:val="00FD428E"/>
    <w:rsid w:val="00FD42BF"/>
    <w:rsid w:val="00FD4350"/>
    <w:rsid w:val="00FD463E"/>
    <w:rsid w:val="00FD4FD0"/>
    <w:rsid w:val="00FD5152"/>
    <w:rsid w:val="00FD51F6"/>
    <w:rsid w:val="00FD523A"/>
    <w:rsid w:val="00FD54F3"/>
    <w:rsid w:val="00FD55FA"/>
    <w:rsid w:val="00FD5615"/>
    <w:rsid w:val="00FD57A2"/>
    <w:rsid w:val="00FD58A2"/>
    <w:rsid w:val="00FD59F6"/>
    <w:rsid w:val="00FD5BD9"/>
    <w:rsid w:val="00FD5C86"/>
    <w:rsid w:val="00FD5DFC"/>
    <w:rsid w:val="00FD6247"/>
    <w:rsid w:val="00FD6290"/>
    <w:rsid w:val="00FD6375"/>
    <w:rsid w:val="00FD63DC"/>
    <w:rsid w:val="00FD6462"/>
    <w:rsid w:val="00FD693F"/>
    <w:rsid w:val="00FD6A43"/>
    <w:rsid w:val="00FD6A90"/>
    <w:rsid w:val="00FD6B76"/>
    <w:rsid w:val="00FD6C0F"/>
    <w:rsid w:val="00FD6C66"/>
    <w:rsid w:val="00FD6DF1"/>
    <w:rsid w:val="00FD6FC5"/>
    <w:rsid w:val="00FD7059"/>
    <w:rsid w:val="00FD7077"/>
    <w:rsid w:val="00FD719C"/>
    <w:rsid w:val="00FD729F"/>
    <w:rsid w:val="00FD73A3"/>
    <w:rsid w:val="00FD754B"/>
    <w:rsid w:val="00FD78BC"/>
    <w:rsid w:val="00FD7928"/>
    <w:rsid w:val="00FD79C5"/>
    <w:rsid w:val="00FD7A17"/>
    <w:rsid w:val="00FD7B16"/>
    <w:rsid w:val="00FD7C8F"/>
    <w:rsid w:val="00FD7CF1"/>
    <w:rsid w:val="00FE0057"/>
    <w:rsid w:val="00FE0090"/>
    <w:rsid w:val="00FE02B8"/>
    <w:rsid w:val="00FE0394"/>
    <w:rsid w:val="00FE03C7"/>
    <w:rsid w:val="00FE03CA"/>
    <w:rsid w:val="00FE0622"/>
    <w:rsid w:val="00FE0640"/>
    <w:rsid w:val="00FE06A7"/>
    <w:rsid w:val="00FE07B8"/>
    <w:rsid w:val="00FE0808"/>
    <w:rsid w:val="00FE0877"/>
    <w:rsid w:val="00FE08C9"/>
    <w:rsid w:val="00FE08F8"/>
    <w:rsid w:val="00FE09F9"/>
    <w:rsid w:val="00FE0A60"/>
    <w:rsid w:val="00FE0C12"/>
    <w:rsid w:val="00FE0CA8"/>
    <w:rsid w:val="00FE0CD6"/>
    <w:rsid w:val="00FE0FE4"/>
    <w:rsid w:val="00FE1010"/>
    <w:rsid w:val="00FE1210"/>
    <w:rsid w:val="00FE124A"/>
    <w:rsid w:val="00FE1274"/>
    <w:rsid w:val="00FE1519"/>
    <w:rsid w:val="00FE1678"/>
    <w:rsid w:val="00FE16B1"/>
    <w:rsid w:val="00FE1903"/>
    <w:rsid w:val="00FE19EF"/>
    <w:rsid w:val="00FE1A3E"/>
    <w:rsid w:val="00FE1BC7"/>
    <w:rsid w:val="00FE1C3E"/>
    <w:rsid w:val="00FE1CA3"/>
    <w:rsid w:val="00FE1EBD"/>
    <w:rsid w:val="00FE1EF7"/>
    <w:rsid w:val="00FE1F9E"/>
    <w:rsid w:val="00FE1FEE"/>
    <w:rsid w:val="00FE23D4"/>
    <w:rsid w:val="00FE26C5"/>
    <w:rsid w:val="00FE2899"/>
    <w:rsid w:val="00FE2AD9"/>
    <w:rsid w:val="00FE2B0B"/>
    <w:rsid w:val="00FE2E1D"/>
    <w:rsid w:val="00FE2E32"/>
    <w:rsid w:val="00FE324D"/>
    <w:rsid w:val="00FE345A"/>
    <w:rsid w:val="00FE3512"/>
    <w:rsid w:val="00FE353A"/>
    <w:rsid w:val="00FE3635"/>
    <w:rsid w:val="00FE3773"/>
    <w:rsid w:val="00FE3A6A"/>
    <w:rsid w:val="00FE3B11"/>
    <w:rsid w:val="00FE3C7D"/>
    <w:rsid w:val="00FE3E9F"/>
    <w:rsid w:val="00FE3F94"/>
    <w:rsid w:val="00FE3FF2"/>
    <w:rsid w:val="00FE429F"/>
    <w:rsid w:val="00FE43B1"/>
    <w:rsid w:val="00FE44DB"/>
    <w:rsid w:val="00FE4547"/>
    <w:rsid w:val="00FE466F"/>
    <w:rsid w:val="00FE4712"/>
    <w:rsid w:val="00FE4938"/>
    <w:rsid w:val="00FE49F2"/>
    <w:rsid w:val="00FE4AE8"/>
    <w:rsid w:val="00FE4B4C"/>
    <w:rsid w:val="00FE4C5E"/>
    <w:rsid w:val="00FE51F0"/>
    <w:rsid w:val="00FE5359"/>
    <w:rsid w:val="00FE5704"/>
    <w:rsid w:val="00FE571F"/>
    <w:rsid w:val="00FE577A"/>
    <w:rsid w:val="00FE5AA4"/>
    <w:rsid w:val="00FE5CCA"/>
    <w:rsid w:val="00FE5FA7"/>
    <w:rsid w:val="00FE6378"/>
    <w:rsid w:val="00FE6403"/>
    <w:rsid w:val="00FE6648"/>
    <w:rsid w:val="00FE66A2"/>
    <w:rsid w:val="00FE686B"/>
    <w:rsid w:val="00FE6AFE"/>
    <w:rsid w:val="00FE6BD9"/>
    <w:rsid w:val="00FE6CC7"/>
    <w:rsid w:val="00FE6F6D"/>
    <w:rsid w:val="00FE70D4"/>
    <w:rsid w:val="00FE720A"/>
    <w:rsid w:val="00FE72C9"/>
    <w:rsid w:val="00FE745E"/>
    <w:rsid w:val="00FE74E4"/>
    <w:rsid w:val="00FE75A5"/>
    <w:rsid w:val="00FE7AFB"/>
    <w:rsid w:val="00FE7BC8"/>
    <w:rsid w:val="00FE7C0F"/>
    <w:rsid w:val="00FE7D0E"/>
    <w:rsid w:val="00FE7D66"/>
    <w:rsid w:val="00FE7E97"/>
    <w:rsid w:val="00FE7ED3"/>
    <w:rsid w:val="00FF0125"/>
    <w:rsid w:val="00FF047F"/>
    <w:rsid w:val="00FF062C"/>
    <w:rsid w:val="00FF06AC"/>
    <w:rsid w:val="00FF07A8"/>
    <w:rsid w:val="00FF0DB5"/>
    <w:rsid w:val="00FF0F53"/>
    <w:rsid w:val="00FF0FDB"/>
    <w:rsid w:val="00FF1077"/>
    <w:rsid w:val="00FF1230"/>
    <w:rsid w:val="00FF139C"/>
    <w:rsid w:val="00FF1425"/>
    <w:rsid w:val="00FF142F"/>
    <w:rsid w:val="00FF143B"/>
    <w:rsid w:val="00FF166B"/>
    <w:rsid w:val="00FF167A"/>
    <w:rsid w:val="00FF1873"/>
    <w:rsid w:val="00FF18DC"/>
    <w:rsid w:val="00FF195B"/>
    <w:rsid w:val="00FF1BA4"/>
    <w:rsid w:val="00FF1C41"/>
    <w:rsid w:val="00FF2073"/>
    <w:rsid w:val="00FF20B7"/>
    <w:rsid w:val="00FF2120"/>
    <w:rsid w:val="00FF21F2"/>
    <w:rsid w:val="00FF23A3"/>
    <w:rsid w:val="00FF2422"/>
    <w:rsid w:val="00FF24AA"/>
    <w:rsid w:val="00FF2646"/>
    <w:rsid w:val="00FF2719"/>
    <w:rsid w:val="00FF2BFE"/>
    <w:rsid w:val="00FF2CB7"/>
    <w:rsid w:val="00FF2D0E"/>
    <w:rsid w:val="00FF2E8F"/>
    <w:rsid w:val="00FF32D2"/>
    <w:rsid w:val="00FF33A7"/>
    <w:rsid w:val="00FF357C"/>
    <w:rsid w:val="00FF3581"/>
    <w:rsid w:val="00FF36B1"/>
    <w:rsid w:val="00FF37D5"/>
    <w:rsid w:val="00FF39A7"/>
    <w:rsid w:val="00FF3C09"/>
    <w:rsid w:val="00FF3D6D"/>
    <w:rsid w:val="00FF3DC7"/>
    <w:rsid w:val="00FF3DED"/>
    <w:rsid w:val="00FF4109"/>
    <w:rsid w:val="00FF41AA"/>
    <w:rsid w:val="00FF4238"/>
    <w:rsid w:val="00FF42D5"/>
    <w:rsid w:val="00FF49DC"/>
    <w:rsid w:val="00FF4D7F"/>
    <w:rsid w:val="00FF4E27"/>
    <w:rsid w:val="00FF4E60"/>
    <w:rsid w:val="00FF51D0"/>
    <w:rsid w:val="00FF52C6"/>
    <w:rsid w:val="00FF554A"/>
    <w:rsid w:val="00FF56D1"/>
    <w:rsid w:val="00FF578E"/>
    <w:rsid w:val="00FF58C1"/>
    <w:rsid w:val="00FF5948"/>
    <w:rsid w:val="00FF59FA"/>
    <w:rsid w:val="00FF5AFE"/>
    <w:rsid w:val="00FF6172"/>
    <w:rsid w:val="00FF637F"/>
    <w:rsid w:val="00FF656A"/>
    <w:rsid w:val="00FF6613"/>
    <w:rsid w:val="00FF67A7"/>
    <w:rsid w:val="00FF683C"/>
    <w:rsid w:val="00FF68F7"/>
    <w:rsid w:val="00FF6ABF"/>
    <w:rsid w:val="00FF6C13"/>
    <w:rsid w:val="00FF6CD9"/>
    <w:rsid w:val="00FF6CED"/>
    <w:rsid w:val="00FF6D61"/>
    <w:rsid w:val="00FF6EEC"/>
    <w:rsid w:val="00FF7116"/>
    <w:rsid w:val="00FF712C"/>
    <w:rsid w:val="00FF7141"/>
    <w:rsid w:val="00FF73EF"/>
    <w:rsid w:val="00FF7571"/>
    <w:rsid w:val="00FF76BA"/>
    <w:rsid w:val="00FF778B"/>
    <w:rsid w:val="00FF7A76"/>
    <w:rsid w:val="00FF7ECA"/>
    <w:rsid w:val="00FF7F74"/>
    <w:rsid w:val="0656581D"/>
    <w:rsid w:val="12A3A7E4"/>
    <w:rsid w:val="14AEAA2F"/>
    <w:rsid w:val="1AA29152"/>
    <w:rsid w:val="1F6AC699"/>
    <w:rsid w:val="209FFA26"/>
    <w:rsid w:val="2CEE8CC1"/>
    <w:rsid w:val="2F964887"/>
    <w:rsid w:val="379EF452"/>
    <w:rsid w:val="423A4B4B"/>
    <w:rsid w:val="5AE7D238"/>
    <w:rsid w:val="5B1295F6"/>
    <w:rsid w:val="5E0FE8D3"/>
    <w:rsid w:val="7C7776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2C59A8"/>
  <w15:docId w15:val="{24D1DCDE-1E05-4D73-9671-D7B10F789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71E"/>
    <w:pPr>
      <w:spacing w:after="200" w:line="360" w:lineRule="auto"/>
      <w:jc w:val="both"/>
    </w:pPr>
    <w:rPr>
      <w:rFonts w:ascii="Times New Roman" w:hAnsi="Times New Roman"/>
      <w:sz w:val="24"/>
      <w:szCs w:val="22"/>
      <w:lang w:val="en-AU"/>
    </w:rPr>
  </w:style>
  <w:style w:type="paragraph" w:styleId="Heading1">
    <w:name w:val="heading 1"/>
    <w:basedOn w:val="Heading2"/>
    <w:next w:val="Normal"/>
    <w:link w:val="Heading1Char"/>
    <w:uiPriority w:val="9"/>
    <w:qFormat/>
    <w:rsid w:val="003568EB"/>
    <w:pPr>
      <w:numPr>
        <w:ilvl w:val="0"/>
      </w:numPr>
      <w:ind w:left="357" w:hanging="357"/>
      <w:outlineLvl w:val="0"/>
    </w:pPr>
    <w:rPr>
      <w:sz w:val="30"/>
      <w:szCs w:val="36"/>
    </w:rPr>
  </w:style>
  <w:style w:type="paragraph" w:styleId="Heading2">
    <w:name w:val="heading 2"/>
    <w:basedOn w:val="Normal"/>
    <w:next w:val="Normal"/>
    <w:link w:val="Heading2Char"/>
    <w:uiPriority w:val="9"/>
    <w:qFormat/>
    <w:rsid w:val="009310B5"/>
    <w:pPr>
      <w:keepNext/>
      <w:numPr>
        <w:ilvl w:val="1"/>
        <w:numId w:val="1"/>
      </w:numPr>
      <w:spacing w:after="0"/>
      <w:ind w:left="0" w:firstLine="0"/>
      <w:jc w:val="left"/>
      <w:outlineLvl w:val="1"/>
    </w:pPr>
    <w:rPr>
      <w:rFonts w:ascii="Calibri" w:hAnsi="Calibri"/>
      <w:b/>
      <w:sz w:val="26"/>
      <w:lang w:val="x-none"/>
    </w:rPr>
  </w:style>
  <w:style w:type="paragraph" w:styleId="Heading3">
    <w:name w:val="heading 3"/>
    <w:basedOn w:val="Heading2"/>
    <w:next w:val="Normal"/>
    <w:link w:val="Heading3Char"/>
    <w:uiPriority w:val="9"/>
    <w:qFormat/>
    <w:rsid w:val="009745FA"/>
    <w:pPr>
      <w:numPr>
        <w:ilvl w:val="2"/>
      </w:numPr>
      <w:ind w:left="0" w:firstLine="0"/>
      <w:outlineLvl w:val="2"/>
    </w:pPr>
  </w:style>
  <w:style w:type="paragraph" w:styleId="Heading4">
    <w:name w:val="heading 4"/>
    <w:next w:val="Normal"/>
    <w:link w:val="Heading4Char"/>
    <w:uiPriority w:val="9"/>
    <w:qFormat/>
    <w:rsid w:val="00DD1372"/>
    <w:pPr>
      <w:keepNext/>
      <w:spacing w:before="240" w:after="60"/>
      <w:outlineLvl w:val="3"/>
    </w:pPr>
    <w:rPr>
      <w:rFonts w:eastAsia="Times New Roman"/>
      <w:b/>
      <w:b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61B3"/>
    <w:pPr>
      <w:ind w:left="720"/>
      <w:contextualSpacing/>
    </w:pPr>
  </w:style>
  <w:style w:type="character" w:customStyle="1" w:styleId="Heading1Char">
    <w:name w:val="Heading 1 Char"/>
    <w:link w:val="Heading1"/>
    <w:uiPriority w:val="9"/>
    <w:rsid w:val="003568EB"/>
    <w:rPr>
      <w:b/>
      <w:sz w:val="30"/>
      <w:szCs w:val="36"/>
      <w:lang w:val="x-none"/>
    </w:rPr>
  </w:style>
  <w:style w:type="table" w:styleId="TableGrid">
    <w:name w:val="Table Grid"/>
    <w:basedOn w:val="TableNormal"/>
    <w:uiPriority w:val="39"/>
    <w:rsid w:val="00180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9310B5"/>
    <w:rPr>
      <w:b/>
      <w:sz w:val="26"/>
      <w:szCs w:val="22"/>
      <w:lang w:val="x-none"/>
    </w:rPr>
  </w:style>
  <w:style w:type="paragraph" w:customStyle="1" w:styleId="Default">
    <w:name w:val="Default"/>
    <w:rsid w:val="009B1216"/>
    <w:pPr>
      <w:autoSpaceDE w:val="0"/>
      <w:autoSpaceDN w:val="0"/>
      <w:adjustRightInd w:val="0"/>
    </w:pPr>
    <w:rPr>
      <w:rFonts w:ascii="Arial" w:hAnsi="Arial" w:cs="Arial"/>
      <w:color w:val="000000"/>
      <w:sz w:val="24"/>
      <w:szCs w:val="24"/>
      <w:lang w:val="en-AU" w:eastAsia="en-AU"/>
    </w:rPr>
  </w:style>
  <w:style w:type="paragraph" w:styleId="NormalWeb">
    <w:name w:val="Normal (Web)"/>
    <w:basedOn w:val="Normal"/>
    <w:uiPriority w:val="99"/>
    <w:unhideWhenUsed/>
    <w:rsid w:val="003C0099"/>
    <w:pPr>
      <w:spacing w:before="100" w:beforeAutospacing="1" w:after="100" w:afterAutospacing="1" w:line="240" w:lineRule="auto"/>
    </w:pPr>
    <w:rPr>
      <w:rFonts w:eastAsia="Times New Roman"/>
      <w:szCs w:val="24"/>
      <w:lang w:eastAsia="en-AU"/>
    </w:rPr>
  </w:style>
  <w:style w:type="character" w:styleId="Hyperlink">
    <w:name w:val="Hyperlink"/>
    <w:uiPriority w:val="99"/>
    <w:unhideWhenUsed/>
    <w:rsid w:val="00B44E22"/>
    <w:rPr>
      <w:color w:val="0000FF"/>
      <w:u w:val="single"/>
    </w:rPr>
  </w:style>
  <w:style w:type="paragraph" w:customStyle="1" w:styleId="MTDisplayEquation">
    <w:name w:val="MTDisplayEquation"/>
    <w:basedOn w:val="Normal"/>
    <w:next w:val="Normal"/>
    <w:link w:val="MTDisplayEquationChar"/>
    <w:rsid w:val="00A90460"/>
    <w:pPr>
      <w:tabs>
        <w:tab w:val="center" w:pos="4320"/>
        <w:tab w:val="right" w:pos="8640"/>
      </w:tabs>
      <w:spacing w:after="120"/>
    </w:pPr>
    <w:rPr>
      <w:rFonts w:ascii="Calibri" w:hAnsi="Calibri"/>
      <w:szCs w:val="24"/>
      <w:lang w:val="en-US"/>
    </w:rPr>
  </w:style>
  <w:style w:type="character" w:customStyle="1" w:styleId="MTDisplayEquationChar">
    <w:name w:val="MTDisplayEquation Char"/>
    <w:link w:val="MTDisplayEquation"/>
    <w:locked/>
    <w:rsid w:val="00A90460"/>
    <w:rPr>
      <w:sz w:val="24"/>
      <w:szCs w:val="24"/>
      <w:lang w:val="en-US" w:eastAsia="en-US"/>
    </w:rPr>
  </w:style>
  <w:style w:type="character" w:customStyle="1" w:styleId="Heading3Char">
    <w:name w:val="Heading 3 Char"/>
    <w:link w:val="Heading3"/>
    <w:uiPriority w:val="9"/>
    <w:rsid w:val="009745FA"/>
    <w:rPr>
      <w:b/>
      <w:sz w:val="26"/>
      <w:szCs w:val="22"/>
      <w:lang w:val="x-none"/>
    </w:rPr>
  </w:style>
  <w:style w:type="paragraph" w:styleId="Title">
    <w:name w:val="Title"/>
    <w:basedOn w:val="Normal"/>
    <w:next w:val="Normal"/>
    <w:link w:val="TitleChar"/>
    <w:uiPriority w:val="10"/>
    <w:qFormat/>
    <w:rsid w:val="00AD70E2"/>
    <w:pPr>
      <w:spacing w:before="240" w:after="60"/>
      <w:jc w:val="center"/>
      <w:outlineLvl w:val="0"/>
    </w:pPr>
    <w:rPr>
      <w:rFonts w:ascii="Cambria" w:eastAsia="Times New Roman" w:hAnsi="Cambria"/>
      <w:b/>
      <w:bCs/>
      <w:kern w:val="28"/>
      <w:sz w:val="32"/>
      <w:szCs w:val="32"/>
      <w:lang w:val="x-none"/>
    </w:rPr>
  </w:style>
  <w:style w:type="character" w:customStyle="1" w:styleId="TitleChar">
    <w:name w:val="Title Char"/>
    <w:link w:val="Title"/>
    <w:uiPriority w:val="10"/>
    <w:rsid w:val="00AD70E2"/>
    <w:rPr>
      <w:rFonts w:ascii="Cambria" w:eastAsia="Times New Roman" w:hAnsi="Cambria" w:cs="Times New Roman"/>
      <w:b/>
      <w:bCs/>
      <w:kern w:val="28"/>
      <w:sz w:val="32"/>
      <w:szCs w:val="32"/>
      <w:lang w:eastAsia="en-US"/>
    </w:rPr>
  </w:style>
  <w:style w:type="character" w:customStyle="1" w:styleId="Heading4Char">
    <w:name w:val="Heading 4 Char"/>
    <w:link w:val="Heading4"/>
    <w:uiPriority w:val="9"/>
    <w:rsid w:val="00DD1372"/>
    <w:rPr>
      <w:rFonts w:eastAsia="Times New Roman"/>
      <w:b/>
      <w:bCs/>
      <w:sz w:val="26"/>
      <w:szCs w:val="26"/>
      <w:lang w:eastAsia="en-US"/>
    </w:rPr>
  </w:style>
  <w:style w:type="character" w:styleId="CommentReference">
    <w:name w:val="annotation reference"/>
    <w:semiHidden/>
    <w:unhideWhenUsed/>
    <w:rsid w:val="00B80057"/>
    <w:rPr>
      <w:sz w:val="16"/>
      <w:szCs w:val="16"/>
    </w:rPr>
  </w:style>
  <w:style w:type="paragraph" w:styleId="CommentText">
    <w:name w:val="annotation text"/>
    <w:basedOn w:val="Normal"/>
    <w:link w:val="CommentTextChar"/>
    <w:uiPriority w:val="99"/>
    <w:unhideWhenUsed/>
    <w:rsid w:val="00B80057"/>
    <w:rPr>
      <w:sz w:val="20"/>
      <w:szCs w:val="20"/>
      <w:lang w:val="x-none"/>
    </w:rPr>
  </w:style>
  <w:style w:type="character" w:customStyle="1" w:styleId="CommentTextChar">
    <w:name w:val="Comment Text Char"/>
    <w:link w:val="CommentText"/>
    <w:uiPriority w:val="99"/>
    <w:rsid w:val="00B80057"/>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B80057"/>
    <w:rPr>
      <w:b/>
      <w:bCs/>
    </w:rPr>
  </w:style>
  <w:style w:type="character" w:customStyle="1" w:styleId="CommentSubjectChar">
    <w:name w:val="Comment Subject Char"/>
    <w:link w:val="CommentSubject"/>
    <w:uiPriority w:val="99"/>
    <w:semiHidden/>
    <w:rsid w:val="00B80057"/>
    <w:rPr>
      <w:rFonts w:ascii="Times New Roman" w:hAnsi="Times New Roman"/>
      <w:b/>
      <w:bCs/>
      <w:lang w:eastAsia="en-US"/>
    </w:rPr>
  </w:style>
  <w:style w:type="paragraph" w:styleId="BalloonText">
    <w:name w:val="Balloon Text"/>
    <w:basedOn w:val="Normal"/>
    <w:link w:val="BalloonTextChar"/>
    <w:uiPriority w:val="99"/>
    <w:semiHidden/>
    <w:unhideWhenUsed/>
    <w:rsid w:val="00B80057"/>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B80057"/>
    <w:rPr>
      <w:rFonts w:ascii="Tahoma" w:hAnsi="Tahoma" w:cs="Tahoma"/>
      <w:sz w:val="16"/>
      <w:szCs w:val="16"/>
      <w:lang w:eastAsia="en-US"/>
    </w:rPr>
  </w:style>
  <w:style w:type="paragraph" w:styleId="Caption">
    <w:name w:val="caption"/>
    <w:basedOn w:val="Normal"/>
    <w:next w:val="Normal"/>
    <w:uiPriority w:val="35"/>
    <w:qFormat/>
    <w:rsid w:val="00CB7F4A"/>
    <w:pPr>
      <w:spacing w:after="120" w:line="240" w:lineRule="auto"/>
    </w:pPr>
    <w:rPr>
      <w:rFonts w:eastAsia="Times New Roman"/>
      <w:bCs/>
      <w:szCs w:val="20"/>
      <w:lang w:val="en-US"/>
    </w:rPr>
  </w:style>
  <w:style w:type="paragraph" w:customStyle="1" w:styleId="Tabellentext">
    <w:name w:val="Tabellentext"/>
    <w:basedOn w:val="Normal"/>
    <w:rsid w:val="008D065D"/>
    <w:pPr>
      <w:spacing w:after="0" w:line="240" w:lineRule="auto"/>
      <w:jc w:val="left"/>
    </w:pPr>
    <w:rPr>
      <w:rFonts w:ascii="Times" w:eastAsia="Times New Roman" w:hAnsi="Times"/>
      <w:sz w:val="16"/>
      <w:szCs w:val="24"/>
      <w:lang w:val="en-GB" w:eastAsia="de-DE"/>
    </w:rPr>
  </w:style>
  <w:style w:type="paragraph" w:styleId="Header">
    <w:name w:val="header"/>
    <w:basedOn w:val="Normal"/>
    <w:link w:val="HeaderChar"/>
    <w:uiPriority w:val="99"/>
    <w:unhideWhenUsed/>
    <w:rsid w:val="008E7E79"/>
    <w:pPr>
      <w:tabs>
        <w:tab w:val="center" w:pos="4513"/>
        <w:tab w:val="right" w:pos="9026"/>
      </w:tabs>
    </w:pPr>
    <w:rPr>
      <w:lang w:val="x-none"/>
    </w:rPr>
  </w:style>
  <w:style w:type="character" w:customStyle="1" w:styleId="HeaderChar">
    <w:name w:val="Header Char"/>
    <w:link w:val="Header"/>
    <w:uiPriority w:val="99"/>
    <w:rsid w:val="008E7E79"/>
    <w:rPr>
      <w:rFonts w:ascii="Times New Roman" w:hAnsi="Times New Roman"/>
      <w:sz w:val="24"/>
      <w:szCs w:val="22"/>
      <w:lang w:eastAsia="en-US"/>
    </w:rPr>
  </w:style>
  <w:style w:type="paragraph" w:styleId="Footer">
    <w:name w:val="footer"/>
    <w:basedOn w:val="Normal"/>
    <w:link w:val="FooterChar"/>
    <w:uiPriority w:val="99"/>
    <w:unhideWhenUsed/>
    <w:rsid w:val="008E7E79"/>
    <w:pPr>
      <w:tabs>
        <w:tab w:val="center" w:pos="4513"/>
        <w:tab w:val="right" w:pos="9026"/>
      </w:tabs>
    </w:pPr>
    <w:rPr>
      <w:lang w:val="x-none"/>
    </w:rPr>
  </w:style>
  <w:style w:type="character" w:customStyle="1" w:styleId="FooterChar">
    <w:name w:val="Footer Char"/>
    <w:link w:val="Footer"/>
    <w:uiPriority w:val="99"/>
    <w:rsid w:val="008E7E79"/>
    <w:rPr>
      <w:rFonts w:ascii="Times New Roman" w:hAnsi="Times New Roman"/>
      <w:sz w:val="24"/>
      <w:szCs w:val="22"/>
      <w:lang w:eastAsia="en-US"/>
    </w:rPr>
  </w:style>
  <w:style w:type="paragraph" w:styleId="Revision">
    <w:name w:val="Revision"/>
    <w:hidden/>
    <w:uiPriority w:val="99"/>
    <w:semiHidden/>
    <w:rsid w:val="007E148A"/>
    <w:rPr>
      <w:rFonts w:ascii="Times New Roman" w:hAnsi="Times New Roman"/>
      <w:sz w:val="24"/>
      <w:szCs w:val="22"/>
      <w:lang w:val="en-AU"/>
    </w:rPr>
  </w:style>
  <w:style w:type="paragraph" w:styleId="TOC1">
    <w:name w:val="toc 1"/>
    <w:basedOn w:val="Normal"/>
    <w:next w:val="Normal"/>
    <w:autoRedefine/>
    <w:uiPriority w:val="39"/>
    <w:rsid w:val="001B1B92"/>
    <w:pPr>
      <w:tabs>
        <w:tab w:val="left" w:pos="480"/>
        <w:tab w:val="right" w:leader="dot" w:pos="9854"/>
      </w:tabs>
      <w:spacing w:after="0" w:line="240" w:lineRule="auto"/>
    </w:pPr>
    <w:rPr>
      <w:rFonts w:eastAsia="Times New Roman"/>
      <w:b/>
      <w:noProof/>
      <w:szCs w:val="24"/>
      <w:lang w:eastAsia="en-AU"/>
    </w:rPr>
  </w:style>
  <w:style w:type="paragraph" w:styleId="TOC2">
    <w:name w:val="toc 2"/>
    <w:basedOn w:val="Normal"/>
    <w:next w:val="Normal"/>
    <w:autoRedefine/>
    <w:uiPriority w:val="39"/>
    <w:rsid w:val="00AE40D6"/>
    <w:pPr>
      <w:tabs>
        <w:tab w:val="left" w:pos="880"/>
        <w:tab w:val="right" w:leader="dot" w:pos="9911"/>
      </w:tabs>
      <w:ind w:left="240"/>
    </w:pPr>
  </w:style>
  <w:style w:type="paragraph" w:styleId="TOC3">
    <w:name w:val="toc 3"/>
    <w:basedOn w:val="Normal"/>
    <w:next w:val="Normal"/>
    <w:autoRedefine/>
    <w:uiPriority w:val="39"/>
    <w:rsid w:val="00AE40D6"/>
    <w:pPr>
      <w:tabs>
        <w:tab w:val="left" w:pos="1320"/>
        <w:tab w:val="right" w:leader="dot" w:pos="9911"/>
      </w:tabs>
      <w:spacing w:after="0" w:line="240" w:lineRule="auto"/>
      <w:ind w:left="480"/>
    </w:pPr>
  </w:style>
  <w:style w:type="character" w:styleId="PageNumber">
    <w:name w:val="page number"/>
    <w:basedOn w:val="DefaultParagraphFont"/>
    <w:rsid w:val="007C564D"/>
  </w:style>
  <w:style w:type="character" w:customStyle="1" w:styleId="MTEquationSection">
    <w:name w:val="MTEquationSection"/>
    <w:rsid w:val="00810D79"/>
    <w:rPr>
      <w:b/>
      <w:bCs/>
      <w:vanish/>
      <w:color w:val="FF0000"/>
      <w:sz w:val="30"/>
      <w:szCs w:val="30"/>
      <w:lang w:eastAsia="en-AU"/>
    </w:rPr>
  </w:style>
  <w:style w:type="paragraph" w:customStyle="1" w:styleId="ref">
    <w:name w:val="ref"/>
    <w:basedOn w:val="Normal"/>
    <w:link w:val="refChar"/>
    <w:qFormat/>
    <w:rsid w:val="00DF1FF0"/>
    <w:pPr>
      <w:spacing w:after="60" w:line="240" w:lineRule="auto"/>
    </w:pPr>
    <w:rPr>
      <w:lang w:val="x-none"/>
    </w:rPr>
  </w:style>
  <w:style w:type="character" w:styleId="LineNumber">
    <w:name w:val="line number"/>
    <w:basedOn w:val="DefaultParagraphFont"/>
    <w:rsid w:val="0049362F"/>
  </w:style>
  <w:style w:type="character" w:customStyle="1" w:styleId="refChar">
    <w:name w:val="ref Char"/>
    <w:link w:val="ref"/>
    <w:rsid w:val="00DF1FF0"/>
    <w:rPr>
      <w:rFonts w:ascii="Times New Roman" w:hAnsi="Times New Roman"/>
      <w:sz w:val="24"/>
      <w:szCs w:val="22"/>
      <w:lang w:eastAsia="en-US"/>
    </w:rPr>
  </w:style>
  <w:style w:type="character" w:customStyle="1" w:styleId="st">
    <w:name w:val="st"/>
    <w:rsid w:val="00A04763"/>
  </w:style>
  <w:style w:type="character" w:styleId="Emphasis">
    <w:name w:val="Emphasis"/>
    <w:uiPriority w:val="20"/>
    <w:qFormat/>
    <w:rsid w:val="00A04763"/>
    <w:rPr>
      <w:i/>
      <w:iCs/>
    </w:rPr>
  </w:style>
  <w:style w:type="paragraph" w:styleId="HTMLPreformatted">
    <w:name w:val="HTML Preformatted"/>
    <w:basedOn w:val="Normal"/>
    <w:link w:val="HTMLPreformattedChar"/>
    <w:uiPriority w:val="99"/>
    <w:semiHidden/>
    <w:unhideWhenUsed/>
    <w:rsid w:val="00230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AU"/>
    </w:rPr>
  </w:style>
  <w:style w:type="character" w:customStyle="1" w:styleId="HTMLPreformattedChar">
    <w:name w:val="HTML Preformatted Char"/>
    <w:link w:val="HTMLPreformatted"/>
    <w:uiPriority w:val="99"/>
    <w:semiHidden/>
    <w:rsid w:val="00230C30"/>
    <w:rPr>
      <w:rFonts w:ascii="Courier New" w:eastAsia="Times New Roman" w:hAnsi="Courier New" w:cs="Courier New"/>
    </w:rPr>
  </w:style>
  <w:style w:type="paragraph" w:styleId="TOCHeading">
    <w:name w:val="TOC Heading"/>
    <w:basedOn w:val="Heading1"/>
    <w:next w:val="Normal"/>
    <w:uiPriority w:val="39"/>
    <w:qFormat/>
    <w:rsid w:val="00CE7E62"/>
    <w:pPr>
      <w:keepLines/>
      <w:numPr>
        <w:numId w:val="0"/>
      </w:numPr>
      <w:spacing w:before="480" w:line="276" w:lineRule="auto"/>
      <w:outlineLvl w:val="9"/>
    </w:pPr>
    <w:rPr>
      <w:rFonts w:ascii="Cambria" w:eastAsia="MS Gothic" w:hAnsi="Cambria"/>
      <w:bCs/>
      <w:color w:val="365F91"/>
      <w:sz w:val="28"/>
      <w:szCs w:val="28"/>
      <w:lang w:val="en-US" w:eastAsia="ja-JP"/>
    </w:rPr>
  </w:style>
  <w:style w:type="paragraph" w:styleId="NoSpacing">
    <w:name w:val="No Spacing"/>
    <w:uiPriority w:val="1"/>
    <w:qFormat/>
    <w:rsid w:val="00F24F27"/>
    <w:pPr>
      <w:jc w:val="both"/>
    </w:pPr>
    <w:rPr>
      <w:rFonts w:ascii="Times New Roman" w:hAnsi="Times New Roman"/>
      <w:sz w:val="24"/>
      <w:szCs w:val="22"/>
      <w:lang w:val="en-AU"/>
    </w:rPr>
  </w:style>
  <w:style w:type="paragraph" w:styleId="TOC4">
    <w:name w:val="toc 4"/>
    <w:basedOn w:val="Normal"/>
    <w:next w:val="Normal"/>
    <w:autoRedefine/>
    <w:uiPriority w:val="39"/>
    <w:unhideWhenUsed/>
    <w:rsid w:val="0032686F"/>
    <w:pPr>
      <w:spacing w:after="100" w:line="276" w:lineRule="auto"/>
      <w:ind w:left="660"/>
      <w:jc w:val="left"/>
    </w:pPr>
    <w:rPr>
      <w:rFonts w:ascii="Calibri" w:eastAsia="Times New Roman" w:hAnsi="Calibri"/>
      <w:sz w:val="22"/>
      <w:lang w:eastAsia="en-AU"/>
    </w:rPr>
  </w:style>
  <w:style w:type="paragraph" w:styleId="TOC5">
    <w:name w:val="toc 5"/>
    <w:basedOn w:val="Normal"/>
    <w:next w:val="Normal"/>
    <w:autoRedefine/>
    <w:uiPriority w:val="39"/>
    <w:unhideWhenUsed/>
    <w:rsid w:val="0032686F"/>
    <w:pPr>
      <w:spacing w:after="100" w:line="276" w:lineRule="auto"/>
      <w:ind w:left="880"/>
      <w:jc w:val="left"/>
    </w:pPr>
    <w:rPr>
      <w:rFonts w:ascii="Calibri" w:eastAsia="Times New Roman" w:hAnsi="Calibri"/>
      <w:sz w:val="22"/>
      <w:lang w:eastAsia="en-AU"/>
    </w:rPr>
  </w:style>
  <w:style w:type="paragraph" w:styleId="TOC6">
    <w:name w:val="toc 6"/>
    <w:basedOn w:val="Normal"/>
    <w:next w:val="Normal"/>
    <w:autoRedefine/>
    <w:uiPriority w:val="39"/>
    <w:unhideWhenUsed/>
    <w:rsid w:val="0032686F"/>
    <w:pPr>
      <w:spacing w:after="100" w:line="276" w:lineRule="auto"/>
      <w:ind w:left="1100"/>
      <w:jc w:val="left"/>
    </w:pPr>
    <w:rPr>
      <w:rFonts w:ascii="Calibri" w:eastAsia="Times New Roman" w:hAnsi="Calibri"/>
      <w:sz w:val="22"/>
      <w:lang w:eastAsia="en-AU"/>
    </w:rPr>
  </w:style>
  <w:style w:type="paragraph" w:styleId="TOC7">
    <w:name w:val="toc 7"/>
    <w:basedOn w:val="Normal"/>
    <w:next w:val="Normal"/>
    <w:autoRedefine/>
    <w:uiPriority w:val="39"/>
    <w:unhideWhenUsed/>
    <w:rsid w:val="0032686F"/>
    <w:pPr>
      <w:spacing w:after="100" w:line="276" w:lineRule="auto"/>
      <w:ind w:left="1320"/>
      <w:jc w:val="left"/>
    </w:pPr>
    <w:rPr>
      <w:rFonts w:ascii="Calibri" w:eastAsia="Times New Roman" w:hAnsi="Calibri"/>
      <w:sz w:val="22"/>
      <w:lang w:eastAsia="en-AU"/>
    </w:rPr>
  </w:style>
  <w:style w:type="paragraph" w:styleId="TOC8">
    <w:name w:val="toc 8"/>
    <w:basedOn w:val="Normal"/>
    <w:next w:val="Normal"/>
    <w:autoRedefine/>
    <w:uiPriority w:val="39"/>
    <w:unhideWhenUsed/>
    <w:rsid w:val="0032686F"/>
    <w:pPr>
      <w:spacing w:after="100" w:line="276" w:lineRule="auto"/>
      <w:ind w:left="1540"/>
      <w:jc w:val="left"/>
    </w:pPr>
    <w:rPr>
      <w:rFonts w:ascii="Calibri" w:eastAsia="Times New Roman" w:hAnsi="Calibri"/>
      <w:sz w:val="22"/>
      <w:lang w:eastAsia="en-AU"/>
    </w:rPr>
  </w:style>
  <w:style w:type="paragraph" w:styleId="TOC9">
    <w:name w:val="toc 9"/>
    <w:basedOn w:val="Normal"/>
    <w:next w:val="Normal"/>
    <w:autoRedefine/>
    <w:uiPriority w:val="39"/>
    <w:unhideWhenUsed/>
    <w:rsid w:val="0032686F"/>
    <w:pPr>
      <w:spacing w:after="100" w:line="276" w:lineRule="auto"/>
      <w:ind w:left="1760"/>
      <w:jc w:val="left"/>
    </w:pPr>
    <w:rPr>
      <w:rFonts w:ascii="Calibri" w:eastAsia="Times New Roman" w:hAnsi="Calibri"/>
      <w:sz w:val="22"/>
      <w:lang w:eastAsia="en-AU"/>
    </w:rPr>
  </w:style>
  <w:style w:type="paragraph" w:customStyle="1" w:styleId="EndNoteBibliographyTitle">
    <w:name w:val="EndNote Bibliography Title"/>
    <w:basedOn w:val="Normal"/>
    <w:link w:val="EndNoteBibliographyTitleChar"/>
    <w:rsid w:val="004B5650"/>
    <w:pPr>
      <w:spacing w:after="0"/>
      <w:jc w:val="center"/>
    </w:pPr>
    <w:rPr>
      <w:rFonts w:ascii="Calibri" w:hAnsi="Calibri" w:cs="Calibri"/>
      <w:noProof/>
      <w:sz w:val="22"/>
      <w:lang w:val="en-US"/>
    </w:rPr>
  </w:style>
  <w:style w:type="character" w:customStyle="1" w:styleId="EndNoteBibliographyTitleChar">
    <w:name w:val="EndNote Bibliography Title Char"/>
    <w:link w:val="EndNoteBibliographyTitle"/>
    <w:rsid w:val="004B5650"/>
    <w:rPr>
      <w:rFonts w:cs="Calibri"/>
      <w:noProof/>
      <w:sz w:val="22"/>
      <w:szCs w:val="22"/>
    </w:rPr>
  </w:style>
  <w:style w:type="paragraph" w:customStyle="1" w:styleId="EndNoteBibliography">
    <w:name w:val="EndNote Bibliography"/>
    <w:basedOn w:val="Normal"/>
    <w:link w:val="EndNoteBibliographyChar"/>
    <w:rsid w:val="004B5650"/>
    <w:pPr>
      <w:spacing w:line="240" w:lineRule="auto"/>
      <w:jc w:val="left"/>
    </w:pPr>
    <w:rPr>
      <w:rFonts w:ascii="Calibri" w:hAnsi="Calibri" w:cs="Calibri"/>
      <w:noProof/>
      <w:sz w:val="22"/>
      <w:lang w:val="en-US"/>
    </w:rPr>
  </w:style>
  <w:style w:type="character" w:customStyle="1" w:styleId="EndNoteBibliographyChar">
    <w:name w:val="EndNote Bibliography Char"/>
    <w:link w:val="EndNoteBibliography"/>
    <w:rsid w:val="004B5650"/>
    <w:rPr>
      <w:rFonts w:cs="Calibri"/>
      <w:noProof/>
      <w:sz w:val="22"/>
      <w:szCs w:val="22"/>
    </w:rPr>
  </w:style>
  <w:style w:type="character" w:styleId="FollowedHyperlink">
    <w:name w:val="FollowedHyperlink"/>
    <w:uiPriority w:val="99"/>
    <w:semiHidden/>
    <w:unhideWhenUsed/>
    <w:rsid w:val="008B171B"/>
    <w:rPr>
      <w:color w:val="954F72"/>
      <w:u w:val="single"/>
    </w:rPr>
  </w:style>
  <w:style w:type="character" w:customStyle="1" w:styleId="apple-converted-space">
    <w:name w:val="apple-converted-space"/>
    <w:rsid w:val="006F7148"/>
  </w:style>
  <w:style w:type="character" w:customStyle="1" w:styleId="label">
    <w:name w:val="label"/>
    <w:basedOn w:val="DefaultParagraphFont"/>
    <w:rsid w:val="00B0015D"/>
  </w:style>
  <w:style w:type="character" w:customStyle="1" w:styleId="MTConvertedEquation">
    <w:name w:val="MTConvertedEquation"/>
    <w:basedOn w:val="DefaultParagraphFont"/>
    <w:rsid w:val="00FD57A2"/>
  </w:style>
  <w:style w:type="character" w:styleId="Strong">
    <w:name w:val="Strong"/>
    <w:basedOn w:val="DefaultParagraphFont"/>
    <w:uiPriority w:val="22"/>
    <w:qFormat/>
    <w:rsid w:val="00035461"/>
    <w:rPr>
      <w:b/>
      <w:bCs/>
    </w:rPr>
  </w:style>
  <w:style w:type="character" w:customStyle="1" w:styleId="title-text">
    <w:name w:val="title-text"/>
    <w:basedOn w:val="DefaultParagraphFont"/>
    <w:rsid w:val="00530A9F"/>
  </w:style>
  <w:style w:type="table" w:customStyle="1" w:styleId="TableGrid0">
    <w:name w:val="TableGrid"/>
    <w:rsid w:val="006B264C"/>
    <w:rPr>
      <w:rFonts w:asciiTheme="minorHAnsi" w:eastAsiaTheme="minorEastAsia" w:hAnsiTheme="minorHAnsi" w:cstheme="minorBidi"/>
      <w:sz w:val="22"/>
      <w:szCs w:val="22"/>
      <w:lang w:val="en-AU" w:eastAsia="en-AU"/>
    </w:rPr>
    <w:tblPr>
      <w:tblCellMar>
        <w:top w:w="0" w:type="dxa"/>
        <w:left w:w="0" w:type="dxa"/>
        <w:bottom w:w="0" w:type="dxa"/>
        <w:right w:w="0" w:type="dxa"/>
      </w:tblCellMar>
    </w:tblPr>
  </w:style>
  <w:style w:type="character" w:styleId="PlaceholderText">
    <w:name w:val="Placeholder Text"/>
    <w:basedOn w:val="DefaultParagraphFont"/>
    <w:uiPriority w:val="99"/>
    <w:semiHidden/>
    <w:rsid w:val="00515F79"/>
    <w:rPr>
      <w:color w:val="808080"/>
    </w:rPr>
  </w:style>
  <w:style w:type="table" w:customStyle="1" w:styleId="PlainTable31">
    <w:name w:val="Plain Table 31"/>
    <w:basedOn w:val="TableNormal"/>
    <w:uiPriority w:val="43"/>
    <w:rsid w:val="007D1E5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7D1E5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7D1E5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2">
    <w:name w:val="Plain Table 32"/>
    <w:basedOn w:val="TableNormal"/>
    <w:uiPriority w:val="43"/>
    <w:rsid w:val="005B196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2">
    <w:name w:val="Plain Table 52"/>
    <w:basedOn w:val="TableNormal"/>
    <w:uiPriority w:val="45"/>
    <w:rsid w:val="005B196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2">
    <w:name w:val="Plain Table 22"/>
    <w:basedOn w:val="TableNormal"/>
    <w:uiPriority w:val="42"/>
    <w:rsid w:val="005B196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i">
    <w:name w:val="mi"/>
    <w:basedOn w:val="DefaultParagraphFont"/>
    <w:rsid w:val="00E010C2"/>
  </w:style>
  <w:style w:type="character" w:customStyle="1" w:styleId="mo">
    <w:name w:val="mo"/>
    <w:basedOn w:val="DefaultParagraphFont"/>
    <w:rsid w:val="00E010C2"/>
  </w:style>
  <w:style w:type="character" w:customStyle="1" w:styleId="mn">
    <w:name w:val="mn"/>
    <w:basedOn w:val="DefaultParagraphFont"/>
    <w:rsid w:val="00E010C2"/>
  </w:style>
  <w:style w:type="character" w:customStyle="1" w:styleId="mjxassistivemathml">
    <w:name w:val="mjx_assistive_mathml"/>
    <w:basedOn w:val="DefaultParagraphFont"/>
    <w:rsid w:val="00E010C2"/>
  </w:style>
  <w:style w:type="character" w:customStyle="1" w:styleId="c-stack">
    <w:name w:val="c-stack"/>
    <w:basedOn w:val="DefaultParagraphFont"/>
    <w:rsid w:val="00E010C2"/>
  </w:style>
  <w:style w:type="character" w:styleId="UnresolvedMention">
    <w:name w:val="Unresolved Mention"/>
    <w:basedOn w:val="DefaultParagraphFont"/>
    <w:uiPriority w:val="99"/>
    <w:semiHidden/>
    <w:unhideWhenUsed/>
    <w:rsid w:val="007869A4"/>
    <w:rPr>
      <w:color w:val="605E5C"/>
      <w:shd w:val="clear" w:color="auto" w:fill="E1DFDD"/>
    </w:rPr>
  </w:style>
  <w:style w:type="paragraph" w:styleId="Bibliography">
    <w:name w:val="Bibliography"/>
    <w:basedOn w:val="Normal"/>
    <w:next w:val="Normal"/>
    <w:uiPriority w:val="37"/>
    <w:unhideWhenUsed/>
    <w:rsid w:val="00A813B3"/>
    <w:pPr>
      <w:tabs>
        <w:tab w:val="left" w:pos="264"/>
      </w:tabs>
      <w:spacing w:after="0"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45002">
      <w:bodyDiv w:val="1"/>
      <w:marLeft w:val="0"/>
      <w:marRight w:val="0"/>
      <w:marTop w:val="0"/>
      <w:marBottom w:val="0"/>
      <w:divBdr>
        <w:top w:val="none" w:sz="0" w:space="0" w:color="auto"/>
        <w:left w:val="none" w:sz="0" w:space="0" w:color="auto"/>
        <w:bottom w:val="none" w:sz="0" w:space="0" w:color="auto"/>
        <w:right w:val="none" w:sz="0" w:space="0" w:color="auto"/>
      </w:divBdr>
    </w:div>
    <w:div w:id="229659251">
      <w:bodyDiv w:val="1"/>
      <w:marLeft w:val="0"/>
      <w:marRight w:val="0"/>
      <w:marTop w:val="0"/>
      <w:marBottom w:val="0"/>
      <w:divBdr>
        <w:top w:val="none" w:sz="0" w:space="0" w:color="auto"/>
        <w:left w:val="none" w:sz="0" w:space="0" w:color="auto"/>
        <w:bottom w:val="none" w:sz="0" w:space="0" w:color="auto"/>
        <w:right w:val="none" w:sz="0" w:space="0" w:color="auto"/>
      </w:divBdr>
    </w:div>
    <w:div w:id="376122443">
      <w:bodyDiv w:val="1"/>
      <w:marLeft w:val="0"/>
      <w:marRight w:val="0"/>
      <w:marTop w:val="0"/>
      <w:marBottom w:val="0"/>
      <w:divBdr>
        <w:top w:val="none" w:sz="0" w:space="0" w:color="auto"/>
        <w:left w:val="none" w:sz="0" w:space="0" w:color="auto"/>
        <w:bottom w:val="none" w:sz="0" w:space="0" w:color="auto"/>
        <w:right w:val="none" w:sz="0" w:space="0" w:color="auto"/>
      </w:divBdr>
    </w:div>
    <w:div w:id="416294237">
      <w:bodyDiv w:val="1"/>
      <w:marLeft w:val="0"/>
      <w:marRight w:val="0"/>
      <w:marTop w:val="0"/>
      <w:marBottom w:val="0"/>
      <w:divBdr>
        <w:top w:val="none" w:sz="0" w:space="0" w:color="auto"/>
        <w:left w:val="none" w:sz="0" w:space="0" w:color="auto"/>
        <w:bottom w:val="none" w:sz="0" w:space="0" w:color="auto"/>
        <w:right w:val="none" w:sz="0" w:space="0" w:color="auto"/>
      </w:divBdr>
    </w:div>
    <w:div w:id="419327475">
      <w:bodyDiv w:val="1"/>
      <w:marLeft w:val="0"/>
      <w:marRight w:val="0"/>
      <w:marTop w:val="0"/>
      <w:marBottom w:val="0"/>
      <w:divBdr>
        <w:top w:val="none" w:sz="0" w:space="0" w:color="auto"/>
        <w:left w:val="none" w:sz="0" w:space="0" w:color="auto"/>
        <w:bottom w:val="none" w:sz="0" w:space="0" w:color="auto"/>
        <w:right w:val="none" w:sz="0" w:space="0" w:color="auto"/>
      </w:divBdr>
    </w:div>
    <w:div w:id="499539378">
      <w:bodyDiv w:val="1"/>
      <w:marLeft w:val="0"/>
      <w:marRight w:val="0"/>
      <w:marTop w:val="0"/>
      <w:marBottom w:val="0"/>
      <w:divBdr>
        <w:top w:val="none" w:sz="0" w:space="0" w:color="auto"/>
        <w:left w:val="none" w:sz="0" w:space="0" w:color="auto"/>
        <w:bottom w:val="none" w:sz="0" w:space="0" w:color="auto"/>
        <w:right w:val="none" w:sz="0" w:space="0" w:color="auto"/>
      </w:divBdr>
    </w:div>
    <w:div w:id="518198675">
      <w:bodyDiv w:val="1"/>
      <w:marLeft w:val="0"/>
      <w:marRight w:val="0"/>
      <w:marTop w:val="0"/>
      <w:marBottom w:val="0"/>
      <w:divBdr>
        <w:top w:val="none" w:sz="0" w:space="0" w:color="auto"/>
        <w:left w:val="none" w:sz="0" w:space="0" w:color="auto"/>
        <w:bottom w:val="none" w:sz="0" w:space="0" w:color="auto"/>
        <w:right w:val="none" w:sz="0" w:space="0" w:color="auto"/>
      </w:divBdr>
    </w:div>
    <w:div w:id="583495785">
      <w:bodyDiv w:val="1"/>
      <w:marLeft w:val="0"/>
      <w:marRight w:val="0"/>
      <w:marTop w:val="0"/>
      <w:marBottom w:val="0"/>
      <w:divBdr>
        <w:top w:val="none" w:sz="0" w:space="0" w:color="auto"/>
        <w:left w:val="none" w:sz="0" w:space="0" w:color="auto"/>
        <w:bottom w:val="none" w:sz="0" w:space="0" w:color="auto"/>
        <w:right w:val="none" w:sz="0" w:space="0" w:color="auto"/>
      </w:divBdr>
    </w:div>
    <w:div w:id="608703222">
      <w:bodyDiv w:val="1"/>
      <w:marLeft w:val="0"/>
      <w:marRight w:val="0"/>
      <w:marTop w:val="0"/>
      <w:marBottom w:val="0"/>
      <w:divBdr>
        <w:top w:val="none" w:sz="0" w:space="0" w:color="auto"/>
        <w:left w:val="none" w:sz="0" w:space="0" w:color="auto"/>
        <w:bottom w:val="none" w:sz="0" w:space="0" w:color="auto"/>
        <w:right w:val="none" w:sz="0" w:space="0" w:color="auto"/>
      </w:divBdr>
    </w:div>
    <w:div w:id="623079833">
      <w:bodyDiv w:val="1"/>
      <w:marLeft w:val="0"/>
      <w:marRight w:val="0"/>
      <w:marTop w:val="0"/>
      <w:marBottom w:val="0"/>
      <w:divBdr>
        <w:top w:val="none" w:sz="0" w:space="0" w:color="auto"/>
        <w:left w:val="none" w:sz="0" w:space="0" w:color="auto"/>
        <w:bottom w:val="none" w:sz="0" w:space="0" w:color="auto"/>
        <w:right w:val="none" w:sz="0" w:space="0" w:color="auto"/>
      </w:divBdr>
    </w:div>
    <w:div w:id="635378113">
      <w:bodyDiv w:val="1"/>
      <w:marLeft w:val="0"/>
      <w:marRight w:val="0"/>
      <w:marTop w:val="0"/>
      <w:marBottom w:val="0"/>
      <w:divBdr>
        <w:top w:val="none" w:sz="0" w:space="0" w:color="auto"/>
        <w:left w:val="none" w:sz="0" w:space="0" w:color="auto"/>
        <w:bottom w:val="none" w:sz="0" w:space="0" w:color="auto"/>
        <w:right w:val="none" w:sz="0" w:space="0" w:color="auto"/>
      </w:divBdr>
    </w:div>
    <w:div w:id="659969145">
      <w:bodyDiv w:val="1"/>
      <w:marLeft w:val="0"/>
      <w:marRight w:val="0"/>
      <w:marTop w:val="0"/>
      <w:marBottom w:val="0"/>
      <w:divBdr>
        <w:top w:val="none" w:sz="0" w:space="0" w:color="auto"/>
        <w:left w:val="none" w:sz="0" w:space="0" w:color="auto"/>
        <w:bottom w:val="none" w:sz="0" w:space="0" w:color="auto"/>
        <w:right w:val="none" w:sz="0" w:space="0" w:color="auto"/>
      </w:divBdr>
    </w:div>
    <w:div w:id="731539426">
      <w:bodyDiv w:val="1"/>
      <w:marLeft w:val="0"/>
      <w:marRight w:val="0"/>
      <w:marTop w:val="0"/>
      <w:marBottom w:val="0"/>
      <w:divBdr>
        <w:top w:val="none" w:sz="0" w:space="0" w:color="auto"/>
        <w:left w:val="none" w:sz="0" w:space="0" w:color="auto"/>
        <w:bottom w:val="none" w:sz="0" w:space="0" w:color="auto"/>
        <w:right w:val="none" w:sz="0" w:space="0" w:color="auto"/>
      </w:divBdr>
    </w:div>
    <w:div w:id="852106574">
      <w:bodyDiv w:val="1"/>
      <w:marLeft w:val="0"/>
      <w:marRight w:val="0"/>
      <w:marTop w:val="0"/>
      <w:marBottom w:val="0"/>
      <w:divBdr>
        <w:top w:val="none" w:sz="0" w:space="0" w:color="auto"/>
        <w:left w:val="none" w:sz="0" w:space="0" w:color="auto"/>
        <w:bottom w:val="none" w:sz="0" w:space="0" w:color="auto"/>
        <w:right w:val="none" w:sz="0" w:space="0" w:color="auto"/>
      </w:divBdr>
    </w:div>
    <w:div w:id="855310955">
      <w:bodyDiv w:val="1"/>
      <w:marLeft w:val="0"/>
      <w:marRight w:val="0"/>
      <w:marTop w:val="0"/>
      <w:marBottom w:val="0"/>
      <w:divBdr>
        <w:top w:val="none" w:sz="0" w:space="0" w:color="auto"/>
        <w:left w:val="none" w:sz="0" w:space="0" w:color="auto"/>
        <w:bottom w:val="none" w:sz="0" w:space="0" w:color="auto"/>
        <w:right w:val="none" w:sz="0" w:space="0" w:color="auto"/>
      </w:divBdr>
    </w:div>
    <w:div w:id="930505718">
      <w:bodyDiv w:val="1"/>
      <w:marLeft w:val="0"/>
      <w:marRight w:val="0"/>
      <w:marTop w:val="0"/>
      <w:marBottom w:val="0"/>
      <w:divBdr>
        <w:top w:val="none" w:sz="0" w:space="0" w:color="auto"/>
        <w:left w:val="none" w:sz="0" w:space="0" w:color="auto"/>
        <w:bottom w:val="none" w:sz="0" w:space="0" w:color="auto"/>
        <w:right w:val="none" w:sz="0" w:space="0" w:color="auto"/>
      </w:divBdr>
    </w:div>
    <w:div w:id="959846107">
      <w:bodyDiv w:val="1"/>
      <w:marLeft w:val="0"/>
      <w:marRight w:val="0"/>
      <w:marTop w:val="0"/>
      <w:marBottom w:val="0"/>
      <w:divBdr>
        <w:top w:val="none" w:sz="0" w:space="0" w:color="auto"/>
        <w:left w:val="none" w:sz="0" w:space="0" w:color="auto"/>
        <w:bottom w:val="none" w:sz="0" w:space="0" w:color="auto"/>
        <w:right w:val="none" w:sz="0" w:space="0" w:color="auto"/>
      </w:divBdr>
    </w:div>
    <w:div w:id="989793093">
      <w:bodyDiv w:val="1"/>
      <w:marLeft w:val="0"/>
      <w:marRight w:val="0"/>
      <w:marTop w:val="0"/>
      <w:marBottom w:val="0"/>
      <w:divBdr>
        <w:top w:val="none" w:sz="0" w:space="0" w:color="auto"/>
        <w:left w:val="none" w:sz="0" w:space="0" w:color="auto"/>
        <w:bottom w:val="none" w:sz="0" w:space="0" w:color="auto"/>
        <w:right w:val="none" w:sz="0" w:space="0" w:color="auto"/>
      </w:divBdr>
    </w:div>
    <w:div w:id="1037589206">
      <w:bodyDiv w:val="1"/>
      <w:marLeft w:val="0"/>
      <w:marRight w:val="0"/>
      <w:marTop w:val="0"/>
      <w:marBottom w:val="0"/>
      <w:divBdr>
        <w:top w:val="none" w:sz="0" w:space="0" w:color="auto"/>
        <w:left w:val="none" w:sz="0" w:space="0" w:color="auto"/>
        <w:bottom w:val="none" w:sz="0" w:space="0" w:color="auto"/>
        <w:right w:val="none" w:sz="0" w:space="0" w:color="auto"/>
      </w:divBdr>
    </w:div>
    <w:div w:id="1037926248">
      <w:bodyDiv w:val="1"/>
      <w:marLeft w:val="0"/>
      <w:marRight w:val="0"/>
      <w:marTop w:val="0"/>
      <w:marBottom w:val="0"/>
      <w:divBdr>
        <w:top w:val="none" w:sz="0" w:space="0" w:color="auto"/>
        <w:left w:val="none" w:sz="0" w:space="0" w:color="auto"/>
        <w:bottom w:val="none" w:sz="0" w:space="0" w:color="auto"/>
        <w:right w:val="none" w:sz="0" w:space="0" w:color="auto"/>
      </w:divBdr>
    </w:div>
    <w:div w:id="1085808669">
      <w:bodyDiv w:val="1"/>
      <w:marLeft w:val="0"/>
      <w:marRight w:val="0"/>
      <w:marTop w:val="0"/>
      <w:marBottom w:val="0"/>
      <w:divBdr>
        <w:top w:val="none" w:sz="0" w:space="0" w:color="auto"/>
        <w:left w:val="none" w:sz="0" w:space="0" w:color="auto"/>
        <w:bottom w:val="none" w:sz="0" w:space="0" w:color="auto"/>
        <w:right w:val="none" w:sz="0" w:space="0" w:color="auto"/>
      </w:divBdr>
    </w:div>
    <w:div w:id="1142500330">
      <w:bodyDiv w:val="1"/>
      <w:marLeft w:val="0"/>
      <w:marRight w:val="0"/>
      <w:marTop w:val="0"/>
      <w:marBottom w:val="0"/>
      <w:divBdr>
        <w:top w:val="none" w:sz="0" w:space="0" w:color="auto"/>
        <w:left w:val="none" w:sz="0" w:space="0" w:color="auto"/>
        <w:bottom w:val="none" w:sz="0" w:space="0" w:color="auto"/>
        <w:right w:val="none" w:sz="0" w:space="0" w:color="auto"/>
      </w:divBdr>
    </w:div>
    <w:div w:id="1207915067">
      <w:bodyDiv w:val="1"/>
      <w:marLeft w:val="0"/>
      <w:marRight w:val="0"/>
      <w:marTop w:val="0"/>
      <w:marBottom w:val="0"/>
      <w:divBdr>
        <w:top w:val="none" w:sz="0" w:space="0" w:color="auto"/>
        <w:left w:val="none" w:sz="0" w:space="0" w:color="auto"/>
        <w:bottom w:val="none" w:sz="0" w:space="0" w:color="auto"/>
        <w:right w:val="none" w:sz="0" w:space="0" w:color="auto"/>
      </w:divBdr>
    </w:div>
    <w:div w:id="1227372325">
      <w:bodyDiv w:val="1"/>
      <w:marLeft w:val="0"/>
      <w:marRight w:val="0"/>
      <w:marTop w:val="0"/>
      <w:marBottom w:val="0"/>
      <w:divBdr>
        <w:top w:val="none" w:sz="0" w:space="0" w:color="auto"/>
        <w:left w:val="none" w:sz="0" w:space="0" w:color="auto"/>
        <w:bottom w:val="none" w:sz="0" w:space="0" w:color="auto"/>
        <w:right w:val="none" w:sz="0" w:space="0" w:color="auto"/>
      </w:divBdr>
    </w:div>
    <w:div w:id="1266425072">
      <w:bodyDiv w:val="1"/>
      <w:marLeft w:val="0"/>
      <w:marRight w:val="0"/>
      <w:marTop w:val="0"/>
      <w:marBottom w:val="0"/>
      <w:divBdr>
        <w:top w:val="none" w:sz="0" w:space="0" w:color="auto"/>
        <w:left w:val="none" w:sz="0" w:space="0" w:color="auto"/>
        <w:bottom w:val="none" w:sz="0" w:space="0" w:color="auto"/>
        <w:right w:val="none" w:sz="0" w:space="0" w:color="auto"/>
      </w:divBdr>
      <w:divsChild>
        <w:div w:id="310838619">
          <w:marLeft w:val="0"/>
          <w:marRight w:val="0"/>
          <w:marTop w:val="0"/>
          <w:marBottom w:val="0"/>
          <w:divBdr>
            <w:top w:val="none" w:sz="0" w:space="0" w:color="auto"/>
            <w:left w:val="none" w:sz="0" w:space="0" w:color="auto"/>
            <w:bottom w:val="none" w:sz="0" w:space="0" w:color="auto"/>
            <w:right w:val="none" w:sz="0" w:space="0" w:color="auto"/>
          </w:divBdr>
        </w:div>
        <w:div w:id="2051034483">
          <w:marLeft w:val="0"/>
          <w:marRight w:val="0"/>
          <w:marTop w:val="0"/>
          <w:marBottom w:val="0"/>
          <w:divBdr>
            <w:top w:val="none" w:sz="0" w:space="0" w:color="auto"/>
            <w:left w:val="none" w:sz="0" w:space="0" w:color="auto"/>
            <w:bottom w:val="none" w:sz="0" w:space="0" w:color="auto"/>
            <w:right w:val="none" w:sz="0" w:space="0" w:color="auto"/>
          </w:divBdr>
        </w:div>
      </w:divsChild>
    </w:div>
    <w:div w:id="1331981264">
      <w:bodyDiv w:val="1"/>
      <w:marLeft w:val="0"/>
      <w:marRight w:val="0"/>
      <w:marTop w:val="0"/>
      <w:marBottom w:val="0"/>
      <w:divBdr>
        <w:top w:val="none" w:sz="0" w:space="0" w:color="auto"/>
        <w:left w:val="none" w:sz="0" w:space="0" w:color="auto"/>
        <w:bottom w:val="none" w:sz="0" w:space="0" w:color="auto"/>
        <w:right w:val="none" w:sz="0" w:space="0" w:color="auto"/>
      </w:divBdr>
    </w:div>
    <w:div w:id="1410881851">
      <w:bodyDiv w:val="1"/>
      <w:marLeft w:val="0"/>
      <w:marRight w:val="0"/>
      <w:marTop w:val="0"/>
      <w:marBottom w:val="0"/>
      <w:divBdr>
        <w:top w:val="none" w:sz="0" w:space="0" w:color="auto"/>
        <w:left w:val="none" w:sz="0" w:space="0" w:color="auto"/>
        <w:bottom w:val="none" w:sz="0" w:space="0" w:color="auto"/>
        <w:right w:val="none" w:sz="0" w:space="0" w:color="auto"/>
      </w:divBdr>
    </w:div>
    <w:div w:id="1411660845">
      <w:bodyDiv w:val="1"/>
      <w:marLeft w:val="0"/>
      <w:marRight w:val="0"/>
      <w:marTop w:val="0"/>
      <w:marBottom w:val="0"/>
      <w:divBdr>
        <w:top w:val="none" w:sz="0" w:space="0" w:color="auto"/>
        <w:left w:val="none" w:sz="0" w:space="0" w:color="auto"/>
        <w:bottom w:val="none" w:sz="0" w:space="0" w:color="auto"/>
        <w:right w:val="none" w:sz="0" w:space="0" w:color="auto"/>
      </w:divBdr>
    </w:div>
    <w:div w:id="1424837331">
      <w:bodyDiv w:val="1"/>
      <w:marLeft w:val="0"/>
      <w:marRight w:val="0"/>
      <w:marTop w:val="0"/>
      <w:marBottom w:val="0"/>
      <w:divBdr>
        <w:top w:val="none" w:sz="0" w:space="0" w:color="auto"/>
        <w:left w:val="none" w:sz="0" w:space="0" w:color="auto"/>
        <w:bottom w:val="none" w:sz="0" w:space="0" w:color="auto"/>
        <w:right w:val="none" w:sz="0" w:space="0" w:color="auto"/>
      </w:divBdr>
    </w:div>
    <w:div w:id="1446077461">
      <w:bodyDiv w:val="1"/>
      <w:marLeft w:val="0"/>
      <w:marRight w:val="0"/>
      <w:marTop w:val="0"/>
      <w:marBottom w:val="0"/>
      <w:divBdr>
        <w:top w:val="none" w:sz="0" w:space="0" w:color="auto"/>
        <w:left w:val="none" w:sz="0" w:space="0" w:color="auto"/>
        <w:bottom w:val="none" w:sz="0" w:space="0" w:color="auto"/>
        <w:right w:val="none" w:sz="0" w:space="0" w:color="auto"/>
      </w:divBdr>
    </w:div>
    <w:div w:id="1474103519">
      <w:bodyDiv w:val="1"/>
      <w:marLeft w:val="0"/>
      <w:marRight w:val="0"/>
      <w:marTop w:val="0"/>
      <w:marBottom w:val="0"/>
      <w:divBdr>
        <w:top w:val="none" w:sz="0" w:space="0" w:color="auto"/>
        <w:left w:val="none" w:sz="0" w:space="0" w:color="auto"/>
        <w:bottom w:val="none" w:sz="0" w:space="0" w:color="auto"/>
        <w:right w:val="none" w:sz="0" w:space="0" w:color="auto"/>
      </w:divBdr>
    </w:div>
    <w:div w:id="1481506871">
      <w:bodyDiv w:val="1"/>
      <w:marLeft w:val="0"/>
      <w:marRight w:val="0"/>
      <w:marTop w:val="0"/>
      <w:marBottom w:val="0"/>
      <w:divBdr>
        <w:top w:val="none" w:sz="0" w:space="0" w:color="auto"/>
        <w:left w:val="none" w:sz="0" w:space="0" w:color="auto"/>
        <w:bottom w:val="none" w:sz="0" w:space="0" w:color="auto"/>
        <w:right w:val="none" w:sz="0" w:space="0" w:color="auto"/>
      </w:divBdr>
    </w:div>
    <w:div w:id="1484392592">
      <w:bodyDiv w:val="1"/>
      <w:marLeft w:val="0"/>
      <w:marRight w:val="0"/>
      <w:marTop w:val="0"/>
      <w:marBottom w:val="0"/>
      <w:divBdr>
        <w:top w:val="none" w:sz="0" w:space="0" w:color="auto"/>
        <w:left w:val="none" w:sz="0" w:space="0" w:color="auto"/>
        <w:bottom w:val="none" w:sz="0" w:space="0" w:color="auto"/>
        <w:right w:val="none" w:sz="0" w:space="0" w:color="auto"/>
      </w:divBdr>
    </w:div>
    <w:div w:id="1494443507">
      <w:bodyDiv w:val="1"/>
      <w:marLeft w:val="0"/>
      <w:marRight w:val="0"/>
      <w:marTop w:val="0"/>
      <w:marBottom w:val="0"/>
      <w:divBdr>
        <w:top w:val="none" w:sz="0" w:space="0" w:color="auto"/>
        <w:left w:val="none" w:sz="0" w:space="0" w:color="auto"/>
        <w:bottom w:val="none" w:sz="0" w:space="0" w:color="auto"/>
        <w:right w:val="none" w:sz="0" w:space="0" w:color="auto"/>
      </w:divBdr>
    </w:div>
    <w:div w:id="1509294996">
      <w:bodyDiv w:val="1"/>
      <w:marLeft w:val="0"/>
      <w:marRight w:val="0"/>
      <w:marTop w:val="0"/>
      <w:marBottom w:val="0"/>
      <w:divBdr>
        <w:top w:val="none" w:sz="0" w:space="0" w:color="auto"/>
        <w:left w:val="none" w:sz="0" w:space="0" w:color="auto"/>
        <w:bottom w:val="none" w:sz="0" w:space="0" w:color="auto"/>
        <w:right w:val="none" w:sz="0" w:space="0" w:color="auto"/>
      </w:divBdr>
    </w:div>
    <w:div w:id="1530221405">
      <w:bodyDiv w:val="1"/>
      <w:marLeft w:val="0"/>
      <w:marRight w:val="0"/>
      <w:marTop w:val="0"/>
      <w:marBottom w:val="0"/>
      <w:divBdr>
        <w:top w:val="none" w:sz="0" w:space="0" w:color="auto"/>
        <w:left w:val="none" w:sz="0" w:space="0" w:color="auto"/>
        <w:bottom w:val="none" w:sz="0" w:space="0" w:color="auto"/>
        <w:right w:val="none" w:sz="0" w:space="0" w:color="auto"/>
      </w:divBdr>
    </w:div>
    <w:div w:id="1551728388">
      <w:bodyDiv w:val="1"/>
      <w:marLeft w:val="0"/>
      <w:marRight w:val="0"/>
      <w:marTop w:val="0"/>
      <w:marBottom w:val="0"/>
      <w:divBdr>
        <w:top w:val="none" w:sz="0" w:space="0" w:color="auto"/>
        <w:left w:val="none" w:sz="0" w:space="0" w:color="auto"/>
        <w:bottom w:val="none" w:sz="0" w:space="0" w:color="auto"/>
        <w:right w:val="none" w:sz="0" w:space="0" w:color="auto"/>
      </w:divBdr>
    </w:div>
    <w:div w:id="1660034876">
      <w:bodyDiv w:val="1"/>
      <w:marLeft w:val="0"/>
      <w:marRight w:val="0"/>
      <w:marTop w:val="0"/>
      <w:marBottom w:val="0"/>
      <w:divBdr>
        <w:top w:val="none" w:sz="0" w:space="0" w:color="auto"/>
        <w:left w:val="none" w:sz="0" w:space="0" w:color="auto"/>
        <w:bottom w:val="none" w:sz="0" w:space="0" w:color="auto"/>
        <w:right w:val="none" w:sz="0" w:space="0" w:color="auto"/>
      </w:divBdr>
    </w:div>
    <w:div w:id="1710495710">
      <w:bodyDiv w:val="1"/>
      <w:marLeft w:val="0"/>
      <w:marRight w:val="0"/>
      <w:marTop w:val="0"/>
      <w:marBottom w:val="0"/>
      <w:divBdr>
        <w:top w:val="none" w:sz="0" w:space="0" w:color="auto"/>
        <w:left w:val="none" w:sz="0" w:space="0" w:color="auto"/>
        <w:bottom w:val="none" w:sz="0" w:space="0" w:color="auto"/>
        <w:right w:val="none" w:sz="0" w:space="0" w:color="auto"/>
      </w:divBdr>
    </w:div>
    <w:div w:id="1755394496">
      <w:bodyDiv w:val="1"/>
      <w:marLeft w:val="0"/>
      <w:marRight w:val="0"/>
      <w:marTop w:val="0"/>
      <w:marBottom w:val="0"/>
      <w:divBdr>
        <w:top w:val="none" w:sz="0" w:space="0" w:color="auto"/>
        <w:left w:val="none" w:sz="0" w:space="0" w:color="auto"/>
        <w:bottom w:val="none" w:sz="0" w:space="0" w:color="auto"/>
        <w:right w:val="none" w:sz="0" w:space="0" w:color="auto"/>
      </w:divBdr>
    </w:div>
    <w:div w:id="1810785949">
      <w:bodyDiv w:val="1"/>
      <w:marLeft w:val="0"/>
      <w:marRight w:val="0"/>
      <w:marTop w:val="0"/>
      <w:marBottom w:val="0"/>
      <w:divBdr>
        <w:top w:val="none" w:sz="0" w:space="0" w:color="auto"/>
        <w:left w:val="none" w:sz="0" w:space="0" w:color="auto"/>
        <w:bottom w:val="none" w:sz="0" w:space="0" w:color="auto"/>
        <w:right w:val="none" w:sz="0" w:space="0" w:color="auto"/>
      </w:divBdr>
    </w:div>
    <w:div w:id="1844851715">
      <w:bodyDiv w:val="1"/>
      <w:marLeft w:val="0"/>
      <w:marRight w:val="0"/>
      <w:marTop w:val="0"/>
      <w:marBottom w:val="0"/>
      <w:divBdr>
        <w:top w:val="none" w:sz="0" w:space="0" w:color="auto"/>
        <w:left w:val="none" w:sz="0" w:space="0" w:color="auto"/>
        <w:bottom w:val="none" w:sz="0" w:space="0" w:color="auto"/>
        <w:right w:val="none" w:sz="0" w:space="0" w:color="auto"/>
      </w:divBdr>
    </w:div>
    <w:div w:id="1862814388">
      <w:bodyDiv w:val="1"/>
      <w:marLeft w:val="0"/>
      <w:marRight w:val="0"/>
      <w:marTop w:val="0"/>
      <w:marBottom w:val="0"/>
      <w:divBdr>
        <w:top w:val="none" w:sz="0" w:space="0" w:color="auto"/>
        <w:left w:val="none" w:sz="0" w:space="0" w:color="auto"/>
        <w:bottom w:val="none" w:sz="0" w:space="0" w:color="auto"/>
        <w:right w:val="none" w:sz="0" w:space="0" w:color="auto"/>
      </w:divBdr>
    </w:div>
    <w:div w:id="1872838540">
      <w:bodyDiv w:val="1"/>
      <w:marLeft w:val="0"/>
      <w:marRight w:val="0"/>
      <w:marTop w:val="0"/>
      <w:marBottom w:val="0"/>
      <w:divBdr>
        <w:top w:val="none" w:sz="0" w:space="0" w:color="auto"/>
        <w:left w:val="none" w:sz="0" w:space="0" w:color="auto"/>
        <w:bottom w:val="none" w:sz="0" w:space="0" w:color="auto"/>
        <w:right w:val="none" w:sz="0" w:space="0" w:color="auto"/>
      </w:divBdr>
    </w:div>
    <w:div w:id="1932468945">
      <w:bodyDiv w:val="1"/>
      <w:marLeft w:val="0"/>
      <w:marRight w:val="0"/>
      <w:marTop w:val="0"/>
      <w:marBottom w:val="0"/>
      <w:divBdr>
        <w:top w:val="none" w:sz="0" w:space="0" w:color="auto"/>
        <w:left w:val="none" w:sz="0" w:space="0" w:color="auto"/>
        <w:bottom w:val="none" w:sz="0" w:space="0" w:color="auto"/>
        <w:right w:val="none" w:sz="0" w:space="0" w:color="auto"/>
      </w:divBdr>
    </w:div>
    <w:div w:id="1942106796">
      <w:bodyDiv w:val="1"/>
      <w:marLeft w:val="0"/>
      <w:marRight w:val="0"/>
      <w:marTop w:val="0"/>
      <w:marBottom w:val="0"/>
      <w:divBdr>
        <w:top w:val="none" w:sz="0" w:space="0" w:color="auto"/>
        <w:left w:val="none" w:sz="0" w:space="0" w:color="auto"/>
        <w:bottom w:val="none" w:sz="0" w:space="0" w:color="auto"/>
        <w:right w:val="none" w:sz="0" w:space="0" w:color="auto"/>
      </w:divBdr>
    </w:div>
    <w:div w:id="1958096508">
      <w:bodyDiv w:val="1"/>
      <w:marLeft w:val="0"/>
      <w:marRight w:val="0"/>
      <w:marTop w:val="0"/>
      <w:marBottom w:val="0"/>
      <w:divBdr>
        <w:top w:val="none" w:sz="0" w:space="0" w:color="auto"/>
        <w:left w:val="none" w:sz="0" w:space="0" w:color="auto"/>
        <w:bottom w:val="none" w:sz="0" w:space="0" w:color="auto"/>
        <w:right w:val="none" w:sz="0" w:space="0" w:color="auto"/>
      </w:divBdr>
    </w:div>
    <w:div w:id="1973906215">
      <w:bodyDiv w:val="1"/>
      <w:marLeft w:val="0"/>
      <w:marRight w:val="0"/>
      <w:marTop w:val="0"/>
      <w:marBottom w:val="0"/>
      <w:divBdr>
        <w:top w:val="none" w:sz="0" w:space="0" w:color="auto"/>
        <w:left w:val="none" w:sz="0" w:space="0" w:color="auto"/>
        <w:bottom w:val="none" w:sz="0" w:space="0" w:color="auto"/>
        <w:right w:val="none" w:sz="0" w:space="0" w:color="auto"/>
      </w:divBdr>
    </w:div>
    <w:div w:id="2044672705">
      <w:bodyDiv w:val="1"/>
      <w:marLeft w:val="0"/>
      <w:marRight w:val="0"/>
      <w:marTop w:val="0"/>
      <w:marBottom w:val="0"/>
      <w:divBdr>
        <w:top w:val="none" w:sz="0" w:space="0" w:color="auto"/>
        <w:left w:val="none" w:sz="0" w:space="0" w:color="auto"/>
        <w:bottom w:val="none" w:sz="0" w:space="0" w:color="auto"/>
        <w:right w:val="none" w:sz="0" w:space="0" w:color="auto"/>
      </w:divBdr>
    </w:div>
    <w:div w:id="2045014451">
      <w:bodyDiv w:val="1"/>
      <w:marLeft w:val="0"/>
      <w:marRight w:val="0"/>
      <w:marTop w:val="0"/>
      <w:marBottom w:val="0"/>
      <w:divBdr>
        <w:top w:val="none" w:sz="0" w:space="0" w:color="auto"/>
        <w:left w:val="none" w:sz="0" w:space="0" w:color="auto"/>
        <w:bottom w:val="none" w:sz="0" w:space="0" w:color="auto"/>
        <w:right w:val="none" w:sz="0" w:space="0" w:color="auto"/>
      </w:divBdr>
    </w:div>
    <w:div w:id="2066491742">
      <w:bodyDiv w:val="1"/>
      <w:marLeft w:val="0"/>
      <w:marRight w:val="0"/>
      <w:marTop w:val="0"/>
      <w:marBottom w:val="0"/>
      <w:divBdr>
        <w:top w:val="none" w:sz="0" w:space="0" w:color="auto"/>
        <w:left w:val="none" w:sz="0" w:space="0" w:color="auto"/>
        <w:bottom w:val="none" w:sz="0" w:space="0" w:color="auto"/>
        <w:right w:val="none" w:sz="0" w:space="0" w:color="auto"/>
      </w:divBdr>
      <w:divsChild>
        <w:div w:id="210847879">
          <w:marLeft w:val="0"/>
          <w:marRight w:val="0"/>
          <w:marTop w:val="0"/>
          <w:marBottom w:val="0"/>
          <w:divBdr>
            <w:top w:val="none" w:sz="0" w:space="0" w:color="auto"/>
            <w:left w:val="none" w:sz="0" w:space="0" w:color="auto"/>
            <w:bottom w:val="none" w:sz="0" w:space="0" w:color="auto"/>
            <w:right w:val="none" w:sz="0" w:space="0" w:color="auto"/>
          </w:divBdr>
        </w:div>
      </w:divsChild>
    </w:div>
    <w:div w:id="2100522238">
      <w:bodyDiv w:val="1"/>
      <w:marLeft w:val="0"/>
      <w:marRight w:val="0"/>
      <w:marTop w:val="0"/>
      <w:marBottom w:val="0"/>
      <w:divBdr>
        <w:top w:val="none" w:sz="0" w:space="0" w:color="auto"/>
        <w:left w:val="none" w:sz="0" w:space="0" w:color="auto"/>
        <w:bottom w:val="none" w:sz="0" w:space="0" w:color="auto"/>
        <w:right w:val="none" w:sz="0" w:space="0" w:color="auto"/>
      </w:divBdr>
    </w:div>
    <w:div w:id="213583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r015\OneDrive%20-%20CSIRO\Papers\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93"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3B71B4-B29D-4C06-A16A-F473875AF066}">
  <we:reference id="f78a3046-9e99-4300-aa2b-5814002b01a2" version="1.55.1.0" store="EXCatalog" storeType="EXCatalog"/>
  <we:alternateReferences>
    <we:reference id="WA104382081" version="1.55.1.0" store="en-AU" storeType="OMEX"/>
  </we:alternateReferences>
  <we:properties>
    <we:property name="MENDELEY_CITATIONS" value="[{&quot;citationID&quot;:&quot;MENDELEY_CITATION_a4ff8925-aeb8-4cd2-bb97-7d559db32ec6&quot;,&quot;properties&quot;:{&quot;noteIndex&quot;:0},&quot;isEdited&quot;:false,&quot;manualOverride&quot;:{&quot;isManuallyOverridden&quot;:false,&quot;citeprocText&quot;:&quot;(Kreibich et al., 2017)&quot;,&quot;manualOverrideText&quot;:&quot;&quot;},&quot;citationItems&quot;:[{&quot;label&quot;:&quot;page&quot;,&quot;id&quot;:&quot;bfc28402-e015-3e07-9481-12803ed201de&quot;,&quot;itemData&quot;:{&quot;type&quot;:&quot;article-journal&quot;,&quot;id&quot;:&quot;bfc28402-e015-3e07-9481-12803ed201de&quot;,&quot;title&quot;:&quot;Adaptation to flood risk: Results of international paired flood event studies&quot;,&quot;author&quot;:[{&quot;family&quot;:&quot;Kreibich&quot;,&quot;given&quot;:&quot;Heidi&quot;,&quot;parse-names&quot;:false,&quot;dropping-particle&quot;:&quot;&quot;,&quot;non-dropping-particle&quot;:&quot;&quot;},{&quot;family&quot;:&quot;Baldassarre&quot;,&quot;given&quot;:&quot;Giuliano&quot;,&quot;parse-names&quot;:false,&quot;dropping-particle&quot;:&quot;&quot;,&quot;non-dropping-particle&quot;:&quot;Di&quot;},{&quot;family&quot;:&quot;Vorogushyn&quot;,&quot;given&quot;:&quot;Sergiy&quot;,&quot;parse-names&quot;:false,&quot;dropping-particle&quot;:&quot;&quot;,&quot;non-dropping-particle&quot;:&quot;&quot;},{&quot;family&quot;:&quot;Aerts&quot;,&quot;given&quot;:&quot;Jeroen C J H&quot;,&quot;parse-names&quot;:false,&quot;dropping-particle&quot;:&quot;&quot;,&quot;non-dropping-particle&quot;:&quot;&quot;},{&quot;family&quot;:&quot;Apel&quot;,&quot;given&quot;:&quot;Heiko&quot;,&quot;parse-names&quot;:false,&quot;dropping-particle&quot;:&quot;&quot;,&quot;non-dropping-particle&quot;:&quot;&quot;},{&quot;family&quot;:&quot;Aronica&quot;,&quot;given&quot;:&quot;Giuseppe T&quot;,&quot;parse-names&quot;:false,&quot;dropping-particle&quot;:&quot;&quot;,&quot;non-dropping-particle&quot;:&quot;&quot;},{&quot;family&quot;:&quot;Arnbjerg-Nielsen&quot;,&quot;given&quot;:&quot;Karsten&quot;,&quot;parse-names&quot;:false,&quot;dropping-particle&quot;:&quot;&quot;,&quot;non-dropping-particle&quot;:&quot;&quot;},{&quot;family&quot;:&quot;Bouwer&quot;,&quot;given&quot;:&quot;Laurens M&quot;,&quot;parse-names&quot;:false,&quot;dropping-particle&quot;:&quot;&quot;,&quot;non-dropping-particle&quot;:&quot;&quot;},{&quot;family&quot;:&quot;Bubeck&quot;,&quot;given&quot;:&quot;Philip&quot;,&quot;parse-names&quot;:false,&quot;dropping-particle&quot;:&quot;&quot;,&quot;non-dropping-particle&quot;:&quot;&quot;},{&quot;family&quot;:&quot;Caloiero&quot;,&quot;given&quot;:&quot;Tommaso&quot;,&quot;parse-names&quot;:false,&quot;dropping-particle&quot;:&quot;&quot;,&quot;non-dropping-particle&quot;:&quot;&quot;},{&quot;family&quot;:&quot;Chinh&quot;,&quot;given&quot;:&quot;Do T&quot;,&quot;parse-names&quot;:false,&quot;dropping-particle&quot;:&quot;&quot;,&quot;non-dropping-particle&quot;:&quot;&quot;},{&quot;family&quot;:&quot;Cortès&quot;,&quot;given&quot;:&quot;Maria&quot;,&quot;parse-names&quot;:false,&quot;dropping-particle&quot;:&quot;&quot;,&quot;non-dropping-particle&quot;:&quot;&quot;},{&quot;family&quot;:&quot;Gain&quot;,&quot;given&quot;:&quot;Animesh K&quot;,&quot;parse-names&quot;:false,&quot;dropping-particle&quot;:&quot;&quot;,&quot;non-dropping-particle&quot;:&quot;&quot;},{&quot;family&quot;:&quot;Giampá&quot;,&quot;given&quot;:&quot;Vincenzo&quot;,&quot;parse-names&quot;:false,&quot;dropping-particle&quot;:&quot;&quot;,&quot;non-dropping-particle&quot;:&quot;&quot;},{&quot;family&quot;:&quot;Kuhlicke&quot;,&quot;given&quot;:&quot;Christian&quot;,&quot;parse-names&quot;:false,&quot;dropping-particle&quot;:&quot;&quot;,&quot;non-dropping-particle&quot;:&quot;&quot;},{&quot;family&quot;:&quot;Kundzewicz&quot;,&quot;given&quot;:&quot;Zbigniew W&quot;,&quot;parse-names&quot;:false,&quot;dropping-particle&quot;:&quot;&quot;,&quot;non-dropping-particle&quot;:&quot;&quot;},{&quot;family&quot;:&quot;Llasat&quot;,&quot;given&quot;:&quot;Maria Carmen&quot;,&quot;parse-names&quot;:false,&quot;dropping-particle&quot;:&quot;&quot;,&quot;non-dropping-particle&quot;:&quot;&quot;},{&quot;family&quot;:&quot;Mård&quot;,&quot;given&quot;:&quot;Johanna&quot;,&quot;parse-names&quot;:false,&quot;dropping-particle&quot;:&quot;&quot;,&quot;non-dropping-particle&quot;:&quot;&quot;},{&quot;family&quot;:&quot;Matczak&quot;,&quot;given&quot;:&quot;Piotr&quot;,&quot;parse-names&quot;:false,&quot;dropping-particle&quot;:&quot;&quot;,&quot;non-dropping-particle&quot;:&quot;&quot;},{&quot;family&quot;:&quot;Mazzoleni&quot;,&quot;given&quot;:&quot;Maurizio&quot;,&quot;parse-names&quot;:false,&quot;dropping-particle&quot;:&quot;&quot;,&quot;non-dropping-particle&quot;:&quot;&quot;},{&quot;family&quot;:&quot;Molinari&quot;,&quot;given&quot;:&quot;Daniela&quot;,&quot;parse-names&quot;:false,&quot;dropping-particle&quot;:&quot;&quot;,&quot;non-dropping-particle&quot;:&quot;&quot;},{&quot;family&quot;:&quot;Dung&quot;,&quot;given&quot;:&quot;Nguyen&quot;,&quot;parse-names&quot;:false,&quot;dropping-particle&quot;:&quot;V&quot;,&quot;non-dropping-particle&quot;:&quot;&quot;},{&quot;family&quot;:&quot;Petrucci&quot;,&quot;given&quot;:&quot;Olga&quot;,&quot;parse-names&quot;:false,&quot;dropping-particle&quot;:&quot;&quot;,&quot;non-dropping-particle&quot;:&quot;&quot;},{&quot;family&quot;:&quot;Schröter&quot;,&quot;given&quot;:&quot;Kai&quot;,&quot;parse-names&quot;:false,&quot;dropping-particle&quot;:&quot;&quot;,&quot;non-dropping-particle&quot;:&quot;&quot;},{&quot;family&quot;:&quot;Slager&quot;,&quot;given&quot;:&quot;Kymo&quot;,&quot;parse-names&quot;:false,&quot;dropping-particle&quot;:&quot;&quot;,&quot;non-dropping-particle&quot;:&quot;&quot;},{&quot;family&quot;:&quot;Thieken&quot;,&quot;given&quot;:&quot;Annegret H&quot;,&quot;parse-names&quot;:false,&quot;dropping-particle&quot;:&quot;&quot;,&quot;non-dropping-particle&quot;:&quot;&quot;},{&quot;family&quot;:&quot;Ward&quot;,&quot;given&quot;:&quot;Philip J&quot;,&quot;parse-names&quot;:false,&quot;dropping-particle&quot;:&quot;&quot;,&quot;non-dropping-particle&quot;:&quot;&quot;},{&quot;family&quot;:&quot;Merz&quot;,&quot;given&quot;:&quot;Bruno&quot;,&quot;parse-names&quot;:false,&quot;dropping-particle&quot;:&quot;&quot;,&quot;non-dropping-particle&quot;:&quot;&quot;}],&quot;container-title&quot;:&quot;Earth's Future&quot;,&quot;container-title-short&quot;:&quot;Earths Future&quot;,&quot;DOI&quot;:&quot;https://doi.org/10.1002/2017EF000606&quot;,&quot;ISSN&quot;:&quot;2328-4277&quot;,&quot;URL&quot;:&quot;https://agupubs.onlinelibrary.wiley.com/doi/abs/10.1002/2017EF000606&quot;,&quot;issued&quot;:{&quot;date-parts&quot;:[[2017]]},&quot;page&quot;:&quot;953-965&quot;,&quot;abstract&quot;:&quot;Abstract As flood impacts are increasing in large parts of the world, understanding the primary drivers of changes in risk is essential for effective adaptation. To gain more knowledge on the basis of empirical case studies, we analyze eight paired floods, that is, consecutive flood events that occurred in the same region, with the second flood causing significantly lower damage. These success stories of risk reduction were selected across different socioeconomic and hydro-climatic contexts. The potential of societies to adapt is uncovered by describing triggered societal changes, as well as formal measures and spontaneous processes that reduced flood risk. This novel approach has the potential to build the basis for an international data collection and analysis effort to better understand and attribute changes in risk due to hydrological extremes in the framework of the IAHSs Panta Rhei initiative. Across all case studies, we find that lower damage caused by the second event was mainly due to significant reductions in vulnerability, for example, via raised risk awareness, preparedness, and improvements of organizational emergency management. Thus, vulnerability reduction plays an essential role for successful adaptation. Our work shows that there is a high potential to adapt, but there remains the challenge to stimulate measures that reduce vulnerability and risk in periods in which extreme events do not occur.&quot;,&quot;issue&quot;:&quot;10&quot;,&quot;volume&quot;:&quot;5&quot;},&quot;isTemporary&quot;:false,&quot;suppress-author&quot;:false}],&quot;citationTag&quot;:&quot;MENDELEY_CITATION_v3_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&quot;},{&quot;citationID&quot;:&quot;MENDELEY_CITATION_a6088b87-b015-4f2c-938e-b89513d6f8a5&quot;,&quot;properties&quot;:{&quot;noteIndex&quot;:0},&quot;isEdited&quot;:false,&quot;manualOverride&quot;:{&quot;isManuallyOverridden&quot;:true,&quot;citeprocText&quot;:&quot;(Guse et al., 2020)&quot;,&quot;manualOverrideText&quot;:&quot;Merz et al. (2021)&quot;},&quot;citationTag&quot;:&quot;MENDELEY_CITATION_v3_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&quot;,&quot;citationItems&quot;:[{&quot;id&quot;:&quot;55fdfdde-1829-345d-aa25-a490e9d0428f&quot;,&quot;itemData&quot;:{&quot;type&quot;:&quot;article-journal&quot;,&quot;id&quot;:&quot;55fdfdde-1829-345d-aa25-a490e9d0428f&quot;,&quot;title&quot;:&quot;The role of flood wave superposition in the severity of large floods&quot;,&quot;author&quot;:[{&quot;family&quot;:&quot;Guse&quot;,&quot;given&quot;:&quot;B&quot;,&quot;parse-names&quot;:false,&quot;dropping-particle&quot;:&quot;&quot;,&quot;non-dropping-particle&quot;:&quot;&quot;},{&quot;family&quot;:&quot;Merz&quot;,&quot;given&quot;:&quot;B&quot;,&quot;parse-names&quot;:false,&quot;dropping-particle&quot;:&quot;&quot;,&quot;non-dropping-particle&quot;:&quot;&quot;},{&quot;family&quot;:&quot;Wietzke&quot;,&quot;given&quot;:&quot;L&quot;,&quot;parse-names&quot;:false,&quot;dropping-particle&quot;:&quot;&quot;,&quot;non-dropping-particle&quot;:&quot;&quot;},{&quot;family&quot;:&quot;Ullrich&quot;,&quot;given&quot;:&quot;S&quot;,&quot;parse-names&quot;:false,&quot;dropping-particle&quot;:&quot;&quot;,&quot;non-dropping-particle&quot;:&quot;&quot;},{&quot;family&quot;:&quot;Viglione&quot;,&quot;given&quot;:&quot;A&quot;,&quot;parse-names&quot;:false,&quot;dropping-particle&quot;:&quot;&quot;,&quot;non-dropping-particle&quot;:&quot;&quot;},{&quot;family&quot;:&quot;Vorogushyn&quot;,&quot;given&quot;:&quot;S&quot;,&quot;parse-names&quot;:false,&quot;dropping-particle&quot;:&quot;&quot;,&quot;non-dropping-particle&quot;:&quot;&quot;}],&quot;container-title&quot;:&quot;Hydrol. Earth Syst. Sci.&quot;,&quot;DOI&quot;:&quot;10.5194/hess-24-1633-2020&quot;,&quot;ISSN&quot;:&quot;1607-7938&quot;,&quot;URL&quot;:&quot;https://hess.copernicus.org/articles/24/1633/2020/&quot;,&quot;issued&quot;:{&quot;date-parts&quot;:[[2020]]},&quot;page&quot;:&quot;1633-1648&quot;,&quot;publisher&quot;:&quot;Copernicus Publications&quot;,&quot;issue&quot;:&quot;4&quot;,&quot;volume&quot;:&quot;24&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01AFB-F4F5-474E-914D-AD8D19D18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paper_template.dotx</Template>
  <TotalTime>4297</TotalTime>
  <Pages>4</Pages>
  <Words>676</Words>
  <Characters>12609</Characters>
  <Application>Microsoft Office Word</Application>
  <DocSecurity>0</DocSecurity>
  <Lines>105</Lines>
  <Paragraphs>26</Paragraphs>
  <ScaleCrop>false</ScaleCrop>
  <HeadingPairs>
    <vt:vector size="2" baseType="variant">
      <vt:variant>
        <vt:lpstr>Title</vt:lpstr>
      </vt:variant>
      <vt:variant>
        <vt:i4>1</vt:i4>
      </vt:variant>
    </vt:vector>
  </HeadingPairs>
  <TitlesOfParts>
    <vt:vector size="1" baseType="lpstr">
      <vt:lpstr>GPP paper</vt:lpstr>
    </vt:vector>
  </TitlesOfParts>
  <Company>Bureau of Meteorology</Company>
  <LinksUpToDate>false</LinksUpToDate>
  <CharactersWithSpaces>13259</CharactersWithSpaces>
  <SharedDoc>false</SharedDoc>
  <HLinks>
    <vt:vector size="210" baseType="variant">
      <vt:variant>
        <vt:i4>1245232</vt:i4>
      </vt:variant>
      <vt:variant>
        <vt:i4>206</vt:i4>
      </vt:variant>
      <vt:variant>
        <vt:i4>0</vt:i4>
      </vt:variant>
      <vt:variant>
        <vt:i4>5</vt:i4>
      </vt:variant>
      <vt:variant>
        <vt:lpwstr/>
      </vt:variant>
      <vt:variant>
        <vt:lpwstr>_Toc22024662</vt:lpwstr>
      </vt:variant>
      <vt:variant>
        <vt:i4>1048624</vt:i4>
      </vt:variant>
      <vt:variant>
        <vt:i4>200</vt:i4>
      </vt:variant>
      <vt:variant>
        <vt:i4>0</vt:i4>
      </vt:variant>
      <vt:variant>
        <vt:i4>5</vt:i4>
      </vt:variant>
      <vt:variant>
        <vt:lpwstr/>
      </vt:variant>
      <vt:variant>
        <vt:lpwstr>_Toc22024661</vt:lpwstr>
      </vt:variant>
      <vt:variant>
        <vt:i4>1114160</vt:i4>
      </vt:variant>
      <vt:variant>
        <vt:i4>194</vt:i4>
      </vt:variant>
      <vt:variant>
        <vt:i4>0</vt:i4>
      </vt:variant>
      <vt:variant>
        <vt:i4>5</vt:i4>
      </vt:variant>
      <vt:variant>
        <vt:lpwstr/>
      </vt:variant>
      <vt:variant>
        <vt:lpwstr>_Toc22024660</vt:lpwstr>
      </vt:variant>
      <vt:variant>
        <vt:i4>1572915</vt:i4>
      </vt:variant>
      <vt:variant>
        <vt:i4>188</vt:i4>
      </vt:variant>
      <vt:variant>
        <vt:i4>0</vt:i4>
      </vt:variant>
      <vt:variant>
        <vt:i4>5</vt:i4>
      </vt:variant>
      <vt:variant>
        <vt:lpwstr/>
      </vt:variant>
      <vt:variant>
        <vt:lpwstr>_Toc22024659</vt:lpwstr>
      </vt:variant>
      <vt:variant>
        <vt:i4>1638451</vt:i4>
      </vt:variant>
      <vt:variant>
        <vt:i4>182</vt:i4>
      </vt:variant>
      <vt:variant>
        <vt:i4>0</vt:i4>
      </vt:variant>
      <vt:variant>
        <vt:i4>5</vt:i4>
      </vt:variant>
      <vt:variant>
        <vt:lpwstr/>
      </vt:variant>
      <vt:variant>
        <vt:lpwstr>_Toc22024658</vt:lpwstr>
      </vt:variant>
      <vt:variant>
        <vt:i4>1441843</vt:i4>
      </vt:variant>
      <vt:variant>
        <vt:i4>176</vt:i4>
      </vt:variant>
      <vt:variant>
        <vt:i4>0</vt:i4>
      </vt:variant>
      <vt:variant>
        <vt:i4>5</vt:i4>
      </vt:variant>
      <vt:variant>
        <vt:lpwstr/>
      </vt:variant>
      <vt:variant>
        <vt:lpwstr>_Toc22024657</vt:lpwstr>
      </vt:variant>
      <vt:variant>
        <vt:i4>1507379</vt:i4>
      </vt:variant>
      <vt:variant>
        <vt:i4>170</vt:i4>
      </vt:variant>
      <vt:variant>
        <vt:i4>0</vt:i4>
      </vt:variant>
      <vt:variant>
        <vt:i4>5</vt:i4>
      </vt:variant>
      <vt:variant>
        <vt:lpwstr/>
      </vt:variant>
      <vt:variant>
        <vt:lpwstr>_Toc22024656</vt:lpwstr>
      </vt:variant>
      <vt:variant>
        <vt:i4>1310771</vt:i4>
      </vt:variant>
      <vt:variant>
        <vt:i4>164</vt:i4>
      </vt:variant>
      <vt:variant>
        <vt:i4>0</vt:i4>
      </vt:variant>
      <vt:variant>
        <vt:i4>5</vt:i4>
      </vt:variant>
      <vt:variant>
        <vt:lpwstr/>
      </vt:variant>
      <vt:variant>
        <vt:lpwstr>_Toc22024655</vt:lpwstr>
      </vt:variant>
      <vt:variant>
        <vt:i4>1376307</vt:i4>
      </vt:variant>
      <vt:variant>
        <vt:i4>158</vt:i4>
      </vt:variant>
      <vt:variant>
        <vt:i4>0</vt:i4>
      </vt:variant>
      <vt:variant>
        <vt:i4>5</vt:i4>
      </vt:variant>
      <vt:variant>
        <vt:lpwstr/>
      </vt:variant>
      <vt:variant>
        <vt:lpwstr>_Toc22024654</vt:lpwstr>
      </vt:variant>
      <vt:variant>
        <vt:i4>1179699</vt:i4>
      </vt:variant>
      <vt:variant>
        <vt:i4>152</vt:i4>
      </vt:variant>
      <vt:variant>
        <vt:i4>0</vt:i4>
      </vt:variant>
      <vt:variant>
        <vt:i4>5</vt:i4>
      </vt:variant>
      <vt:variant>
        <vt:lpwstr/>
      </vt:variant>
      <vt:variant>
        <vt:lpwstr>_Toc22024653</vt:lpwstr>
      </vt:variant>
      <vt:variant>
        <vt:i4>1245235</vt:i4>
      </vt:variant>
      <vt:variant>
        <vt:i4>146</vt:i4>
      </vt:variant>
      <vt:variant>
        <vt:i4>0</vt:i4>
      </vt:variant>
      <vt:variant>
        <vt:i4>5</vt:i4>
      </vt:variant>
      <vt:variant>
        <vt:lpwstr/>
      </vt:variant>
      <vt:variant>
        <vt:lpwstr>_Toc22024652</vt:lpwstr>
      </vt:variant>
      <vt:variant>
        <vt:i4>1048627</vt:i4>
      </vt:variant>
      <vt:variant>
        <vt:i4>140</vt:i4>
      </vt:variant>
      <vt:variant>
        <vt:i4>0</vt:i4>
      </vt:variant>
      <vt:variant>
        <vt:i4>5</vt:i4>
      </vt:variant>
      <vt:variant>
        <vt:lpwstr/>
      </vt:variant>
      <vt:variant>
        <vt:lpwstr>_Toc22024651</vt:lpwstr>
      </vt:variant>
      <vt:variant>
        <vt:i4>1114163</vt:i4>
      </vt:variant>
      <vt:variant>
        <vt:i4>134</vt:i4>
      </vt:variant>
      <vt:variant>
        <vt:i4>0</vt:i4>
      </vt:variant>
      <vt:variant>
        <vt:i4>5</vt:i4>
      </vt:variant>
      <vt:variant>
        <vt:lpwstr/>
      </vt:variant>
      <vt:variant>
        <vt:lpwstr>_Toc22024650</vt:lpwstr>
      </vt:variant>
      <vt:variant>
        <vt:i4>1572914</vt:i4>
      </vt:variant>
      <vt:variant>
        <vt:i4>128</vt:i4>
      </vt:variant>
      <vt:variant>
        <vt:i4>0</vt:i4>
      </vt:variant>
      <vt:variant>
        <vt:i4>5</vt:i4>
      </vt:variant>
      <vt:variant>
        <vt:lpwstr/>
      </vt:variant>
      <vt:variant>
        <vt:lpwstr>_Toc22024649</vt:lpwstr>
      </vt:variant>
      <vt:variant>
        <vt:i4>1638450</vt:i4>
      </vt:variant>
      <vt:variant>
        <vt:i4>122</vt:i4>
      </vt:variant>
      <vt:variant>
        <vt:i4>0</vt:i4>
      </vt:variant>
      <vt:variant>
        <vt:i4>5</vt:i4>
      </vt:variant>
      <vt:variant>
        <vt:lpwstr/>
      </vt:variant>
      <vt:variant>
        <vt:lpwstr>_Toc22024648</vt:lpwstr>
      </vt:variant>
      <vt:variant>
        <vt:i4>1441842</vt:i4>
      </vt:variant>
      <vt:variant>
        <vt:i4>116</vt:i4>
      </vt:variant>
      <vt:variant>
        <vt:i4>0</vt:i4>
      </vt:variant>
      <vt:variant>
        <vt:i4>5</vt:i4>
      </vt:variant>
      <vt:variant>
        <vt:lpwstr/>
      </vt:variant>
      <vt:variant>
        <vt:lpwstr>_Toc22024647</vt:lpwstr>
      </vt:variant>
      <vt:variant>
        <vt:i4>1507378</vt:i4>
      </vt:variant>
      <vt:variant>
        <vt:i4>110</vt:i4>
      </vt:variant>
      <vt:variant>
        <vt:i4>0</vt:i4>
      </vt:variant>
      <vt:variant>
        <vt:i4>5</vt:i4>
      </vt:variant>
      <vt:variant>
        <vt:lpwstr/>
      </vt:variant>
      <vt:variant>
        <vt:lpwstr>_Toc22024646</vt:lpwstr>
      </vt:variant>
      <vt:variant>
        <vt:i4>1310770</vt:i4>
      </vt:variant>
      <vt:variant>
        <vt:i4>104</vt:i4>
      </vt:variant>
      <vt:variant>
        <vt:i4>0</vt:i4>
      </vt:variant>
      <vt:variant>
        <vt:i4>5</vt:i4>
      </vt:variant>
      <vt:variant>
        <vt:lpwstr/>
      </vt:variant>
      <vt:variant>
        <vt:lpwstr>_Toc22024645</vt:lpwstr>
      </vt:variant>
      <vt:variant>
        <vt:i4>1376306</vt:i4>
      </vt:variant>
      <vt:variant>
        <vt:i4>98</vt:i4>
      </vt:variant>
      <vt:variant>
        <vt:i4>0</vt:i4>
      </vt:variant>
      <vt:variant>
        <vt:i4>5</vt:i4>
      </vt:variant>
      <vt:variant>
        <vt:lpwstr/>
      </vt:variant>
      <vt:variant>
        <vt:lpwstr>_Toc22024644</vt:lpwstr>
      </vt:variant>
      <vt:variant>
        <vt:i4>1179698</vt:i4>
      </vt:variant>
      <vt:variant>
        <vt:i4>92</vt:i4>
      </vt:variant>
      <vt:variant>
        <vt:i4>0</vt:i4>
      </vt:variant>
      <vt:variant>
        <vt:i4>5</vt:i4>
      </vt:variant>
      <vt:variant>
        <vt:lpwstr/>
      </vt:variant>
      <vt:variant>
        <vt:lpwstr>_Toc22024643</vt:lpwstr>
      </vt:variant>
      <vt:variant>
        <vt:i4>1245234</vt:i4>
      </vt:variant>
      <vt:variant>
        <vt:i4>86</vt:i4>
      </vt:variant>
      <vt:variant>
        <vt:i4>0</vt:i4>
      </vt:variant>
      <vt:variant>
        <vt:i4>5</vt:i4>
      </vt:variant>
      <vt:variant>
        <vt:lpwstr/>
      </vt:variant>
      <vt:variant>
        <vt:lpwstr>_Toc22024642</vt:lpwstr>
      </vt:variant>
      <vt:variant>
        <vt:i4>1048626</vt:i4>
      </vt:variant>
      <vt:variant>
        <vt:i4>80</vt:i4>
      </vt:variant>
      <vt:variant>
        <vt:i4>0</vt:i4>
      </vt:variant>
      <vt:variant>
        <vt:i4>5</vt:i4>
      </vt:variant>
      <vt:variant>
        <vt:lpwstr/>
      </vt:variant>
      <vt:variant>
        <vt:lpwstr>_Toc22024641</vt:lpwstr>
      </vt:variant>
      <vt:variant>
        <vt:i4>1114162</vt:i4>
      </vt:variant>
      <vt:variant>
        <vt:i4>74</vt:i4>
      </vt:variant>
      <vt:variant>
        <vt:i4>0</vt:i4>
      </vt:variant>
      <vt:variant>
        <vt:i4>5</vt:i4>
      </vt:variant>
      <vt:variant>
        <vt:lpwstr/>
      </vt:variant>
      <vt:variant>
        <vt:lpwstr>_Toc22024640</vt:lpwstr>
      </vt:variant>
      <vt:variant>
        <vt:i4>1572917</vt:i4>
      </vt:variant>
      <vt:variant>
        <vt:i4>68</vt:i4>
      </vt:variant>
      <vt:variant>
        <vt:i4>0</vt:i4>
      </vt:variant>
      <vt:variant>
        <vt:i4>5</vt:i4>
      </vt:variant>
      <vt:variant>
        <vt:lpwstr/>
      </vt:variant>
      <vt:variant>
        <vt:lpwstr>_Toc22024639</vt:lpwstr>
      </vt:variant>
      <vt:variant>
        <vt:i4>1638453</vt:i4>
      </vt:variant>
      <vt:variant>
        <vt:i4>62</vt:i4>
      </vt:variant>
      <vt:variant>
        <vt:i4>0</vt:i4>
      </vt:variant>
      <vt:variant>
        <vt:i4>5</vt:i4>
      </vt:variant>
      <vt:variant>
        <vt:lpwstr/>
      </vt:variant>
      <vt:variant>
        <vt:lpwstr>_Toc22024638</vt:lpwstr>
      </vt:variant>
      <vt:variant>
        <vt:i4>1441845</vt:i4>
      </vt:variant>
      <vt:variant>
        <vt:i4>56</vt:i4>
      </vt:variant>
      <vt:variant>
        <vt:i4>0</vt:i4>
      </vt:variant>
      <vt:variant>
        <vt:i4>5</vt:i4>
      </vt:variant>
      <vt:variant>
        <vt:lpwstr/>
      </vt:variant>
      <vt:variant>
        <vt:lpwstr>_Toc22024637</vt:lpwstr>
      </vt:variant>
      <vt:variant>
        <vt:i4>1507381</vt:i4>
      </vt:variant>
      <vt:variant>
        <vt:i4>50</vt:i4>
      </vt:variant>
      <vt:variant>
        <vt:i4>0</vt:i4>
      </vt:variant>
      <vt:variant>
        <vt:i4>5</vt:i4>
      </vt:variant>
      <vt:variant>
        <vt:lpwstr/>
      </vt:variant>
      <vt:variant>
        <vt:lpwstr>_Toc22024636</vt:lpwstr>
      </vt:variant>
      <vt:variant>
        <vt:i4>1310773</vt:i4>
      </vt:variant>
      <vt:variant>
        <vt:i4>44</vt:i4>
      </vt:variant>
      <vt:variant>
        <vt:i4>0</vt:i4>
      </vt:variant>
      <vt:variant>
        <vt:i4>5</vt:i4>
      </vt:variant>
      <vt:variant>
        <vt:lpwstr/>
      </vt:variant>
      <vt:variant>
        <vt:lpwstr>_Toc22024635</vt:lpwstr>
      </vt:variant>
      <vt:variant>
        <vt:i4>1376309</vt:i4>
      </vt:variant>
      <vt:variant>
        <vt:i4>38</vt:i4>
      </vt:variant>
      <vt:variant>
        <vt:i4>0</vt:i4>
      </vt:variant>
      <vt:variant>
        <vt:i4>5</vt:i4>
      </vt:variant>
      <vt:variant>
        <vt:lpwstr/>
      </vt:variant>
      <vt:variant>
        <vt:lpwstr>_Toc22024634</vt:lpwstr>
      </vt:variant>
      <vt:variant>
        <vt:i4>1179701</vt:i4>
      </vt:variant>
      <vt:variant>
        <vt:i4>32</vt:i4>
      </vt:variant>
      <vt:variant>
        <vt:i4>0</vt:i4>
      </vt:variant>
      <vt:variant>
        <vt:i4>5</vt:i4>
      </vt:variant>
      <vt:variant>
        <vt:lpwstr/>
      </vt:variant>
      <vt:variant>
        <vt:lpwstr>_Toc22024633</vt:lpwstr>
      </vt:variant>
      <vt:variant>
        <vt:i4>1245237</vt:i4>
      </vt:variant>
      <vt:variant>
        <vt:i4>26</vt:i4>
      </vt:variant>
      <vt:variant>
        <vt:i4>0</vt:i4>
      </vt:variant>
      <vt:variant>
        <vt:i4>5</vt:i4>
      </vt:variant>
      <vt:variant>
        <vt:lpwstr/>
      </vt:variant>
      <vt:variant>
        <vt:lpwstr>_Toc22024632</vt:lpwstr>
      </vt:variant>
      <vt:variant>
        <vt:i4>1048629</vt:i4>
      </vt:variant>
      <vt:variant>
        <vt:i4>20</vt:i4>
      </vt:variant>
      <vt:variant>
        <vt:i4>0</vt:i4>
      </vt:variant>
      <vt:variant>
        <vt:i4>5</vt:i4>
      </vt:variant>
      <vt:variant>
        <vt:lpwstr/>
      </vt:variant>
      <vt:variant>
        <vt:lpwstr>_Toc22024631</vt:lpwstr>
      </vt:variant>
      <vt:variant>
        <vt:i4>1114165</vt:i4>
      </vt:variant>
      <vt:variant>
        <vt:i4>14</vt:i4>
      </vt:variant>
      <vt:variant>
        <vt:i4>0</vt:i4>
      </vt:variant>
      <vt:variant>
        <vt:i4>5</vt:i4>
      </vt:variant>
      <vt:variant>
        <vt:lpwstr/>
      </vt:variant>
      <vt:variant>
        <vt:lpwstr>_Toc22024630</vt:lpwstr>
      </vt:variant>
      <vt:variant>
        <vt:i4>1572916</vt:i4>
      </vt:variant>
      <vt:variant>
        <vt:i4>8</vt:i4>
      </vt:variant>
      <vt:variant>
        <vt:i4>0</vt:i4>
      </vt:variant>
      <vt:variant>
        <vt:i4>5</vt:i4>
      </vt:variant>
      <vt:variant>
        <vt:lpwstr/>
      </vt:variant>
      <vt:variant>
        <vt:lpwstr>_Toc22024629</vt:lpwstr>
      </vt:variant>
      <vt:variant>
        <vt:i4>1638452</vt:i4>
      </vt:variant>
      <vt:variant>
        <vt:i4>2</vt:i4>
      </vt:variant>
      <vt:variant>
        <vt:i4>0</vt:i4>
      </vt:variant>
      <vt:variant>
        <vt:i4>5</vt:i4>
      </vt:variant>
      <vt:variant>
        <vt:lpwstr/>
      </vt:variant>
      <vt:variant>
        <vt:lpwstr>_Toc22024628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GPP paper</dc:title>
  <dc:subject/>
  <dc:creator>Lerat, Julien (L&amp;W, Black Mountain)</dc:creator>
  <cp:keywords/>
  <dc:description/>
  <cp:lastModifiedBy>Lerat, Julien (Environment, Black Mountain)</cp:lastModifiedBy>
  <cp:revision>1807</cp:revision>
  <cp:lastPrinted>2019-10-14T04:40:00Z</cp:lastPrinted>
  <dcterms:created xsi:type="dcterms:W3CDTF">2022-07-03T23:08:00Z</dcterms:created>
  <dcterms:modified xsi:type="dcterms:W3CDTF">2024-12-03T22:25:00Z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EquationSection">
    <vt:lpwstr>1</vt:lpwstr>
  </property>
  <property fmtid="{D5CDD505-2E9C-101B-9397-08002B2CF9AE}" pid="4" name="MTEquationNumber2">
    <vt:lpwstr>(#E1)</vt:lpwstr>
  </property>
  <property fmtid="{D5CDD505-2E9C-101B-9397-08002B2CF9AE}" pid="5" name="MTWinEqns">
    <vt:bool>true</vt:bool>
  </property>
  <property fmtid="{D5CDD505-2E9C-101B-9397-08002B2CF9AE}" pid="6" name="Mendeley Document_1">
    <vt:lpwstr>True</vt:lpwstr>
  </property>
  <property fmtid="{D5CDD505-2E9C-101B-9397-08002B2CF9AE}" pid="7" name="Mendeley Unique User Id_1">
    <vt:lpwstr>048efbba-c7ae-3e71-8bbc-0beb10ede623</vt:lpwstr>
  </property>
  <property fmtid="{D5CDD505-2E9C-101B-9397-08002B2CF9AE}" pid="8" name="Mendeley Citation Style_1">
    <vt:lpwstr>http://www.zotero.org/styles/apa</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 11th edition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7th edition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 6th edition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17th edition (author-date)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10th edition - Harvard</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y fmtid="{D5CDD505-2E9C-101B-9397-08002B2CF9AE}" pid="29" name="ZOTERO_PREF_1">
    <vt:lpwstr>&lt;data data-version="3" zotero-version="7.0.9"&gt;&lt;session id="lBp2lBDE"/&gt;&lt;style id="http://www.zotero.org/styles/nature" hasBibliography="1" bibliographyStyleHasBeenSet="1"/&gt;&lt;prefs&gt;&lt;pref name="fieldType" value="Field"/&gt;&lt;/prefs&gt;&lt;/data&gt;</vt:lpwstr>
  </property>
</Properties>
</file>