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64520" w14:textId="77777777" w:rsidR="00706D2A" w:rsidRDefault="00706D2A" w:rsidP="00A2091A">
      <w:pPr>
        <w:pStyle w:val="MDPI51figurecaption"/>
        <w:spacing w:after="400" w:line="480" w:lineRule="auto"/>
        <w:ind w:left="0"/>
        <w:jc w:val="center"/>
        <w:rPr>
          <w:rFonts w:ascii="Times New Roman" w:hAnsi="Times New Roman"/>
          <w:b/>
          <w:snapToGrid w:val="0"/>
          <w:sz w:val="32"/>
          <w:szCs w:val="32"/>
        </w:rPr>
      </w:pPr>
      <w:r w:rsidRPr="00706D2A">
        <w:rPr>
          <w:rFonts w:ascii="Times New Roman" w:hAnsi="Times New Roman"/>
          <w:b/>
          <w:snapToGrid w:val="0"/>
          <w:sz w:val="32"/>
          <w:szCs w:val="32"/>
        </w:rPr>
        <w:t xml:space="preserve">The regional diversity of gut microbiome along the GI tract of male </w:t>
      </w:r>
      <w:proofErr w:type="spellStart"/>
      <w:r w:rsidRPr="00706D2A">
        <w:rPr>
          <w:rFonts w:ascii="Times New Roman" w:hAnsi="Times New Roman"/>
          <w:b/>
          <w:snapToGrid w:val="0"/>
          <w:sz w:val="32"/>
          <w:szCs w:val="32"/>
        </w:rPr>
        <w:t>C57BL</w:t>
      </w:r>
      <w:proofErr w:type="spellEnd"/>
      <w:r w:rsidRPr="00706D2A">
        <w:rPr>
          <w:rFonts w:ascii="Times New Roman" w:hAnsi="Times New Roman"/>
          <w:b/>
          <w:snapToGrid w:val="0"/>
          <w:sz w:val="32"/>
          <w:szCs w:val="32"/>
        </w:rPr>
        <w:t>/6 mice</w:t>
      </w:r>
    </w:p>
    <w:p w14:paraId="20DB45CA" w14:textId="0CB4971F" w:rsidR="00971599" w:rsidRPr="00310D64" w:rsidRDefault="00310D64" w:rsidP="00A2091A">
      <w:pPr>
        <w:pStyle w:val="MDPI51figurecaption"/>
        <w:spacing w:after="400" w:line="480" w:lineRule="auto"/>
        <w:ind w:left="0"/>
        <w:jc w:val="center"/>
        <w:rPr>
          <w:rFonts w:ascii="Times New Roman" w:hAnsi="Times New Roman"/>
          <w:b/>
          <w:color w:val="auto"/>
          <w:sz w:val="36"/>
          <w:szCs w:val="36"/>
          <w:shd w:val="clear" w:color="auto" w:fill="FFFFFF"/>
        </w:rPr>
      </w:pPr>
      <w:r w:rsidRPr="00310D64">
        <w:rPr>
          <w:rFonts w:ascii="Times New Roman" w:hAnsi="Times New Roman"/>
          <w:b/>
          <w:color w:val="auto"/>
          <w:sz w:val="36"/>
          <w:szCs w:val="36"/>
          <w:shd w:val="clear" w:color="auto" w:fill="FFFFFF"/>
        </w:rPr>
        <w:t>Additional file 2</w:t>
      </w:r>
    </w:p>
    <w:p w14:paraId="17111D6B" w14:textId="77777777" w:rsidR="00971599" w:rsidRPr="002B46F8" w:rsidRDefault="00971599" w:rsidP="00200A10">
      <w:pPr>
        <w:pStyle w:val="MDPI41tablecaption"/>
        <w:spacing w:line="480" w:lineRule="auto"/>
        <w:ind w:left="0"/>
        <w:rPr>
          <w:color w:val="auto"/>
          <w:sz w:val="20"/>
          <w:szCs w:val="20"/>
        </w:rPr>
      </w:pP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 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 xml:space="preserve">Table </w:t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t>S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>1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. The </w:t>
      </w:r>
      <w:r w:rsidRPr="002B46F8">
        <w:rPr>
          <w:rFonts w:ascii="Times New Roman" w:hAnsi="Times New Roman"/>
          <w:color w:val="auto"/>
          <w:sz w:val="20"/>
          <w:szCs w:val="20"/>
        </w:rPr>
        <w:t>water contents in each location of the GI contents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2"/>
        <w:gridCol w:w="3528"/>
      </w:tblGrid>
      <w:tr w:rsidR="002B46F8" w:rsidRPr="002B46F8" w14:paraId="665811D1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24CD8" w14:textId="77777777"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Locations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AAC13" w14:textId="77777777"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Water contents (%)</w:t>
            </w:r>
          </w:p>
        </w:tc>
      </w:tr>
      <w:tr w:rsidR="002B46F8" w:rsidRPr="002B46F8" w14:paraId="2FF3A70B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0729D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Stomach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9DC43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66.43</w:t>
            </w:r>
          </w:p>
        </w:tc>
      </w:tr>
      <w:tr w:rsidR="002B46F8" w:rsidRPr="002B46F8" w14:paraId="6BD63D2D" w14:textId="77777777" w:rsidTr="001A4456">
        <w:trPr>
          <w:trHeight w:val="26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C2D62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Duodenum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5E105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75.56</w:t>
            </w:r>
          </w:p>
        </w:tc>
      </w:tr>
      <w:tr w:rsidR="002B46F8" w:rsidRPr="002B46F8" w14:paraId="503367AE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5E8AD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Jejunum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BFC1B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73.58</w:t>
            </w:r>
          </w:p>
        </w:tc>
      </w:tr>
      <w:tr w:rsidR="002B46F8" w:rsidRPr="002B46F8" w14:paraId="552478E0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D702D" w14:textId="2E98FD51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527FB2">
              <w:rPr>
                <w:color w:val="FF0000"/>
              </w:rPr>
              <w:t>Il</w:t>
            </w:r>
            <w:r w:rsidR="00456586" w:rsidRPr="00527FB2">
              <w:rPr>
                <w:color w:val="FF0000"/>
              </w:rPr>
              <w:t>e</w:t>
            </w:r>
            <w:r w:rsidRPr="00527FB2">
              <w:rPr>
                <w:color w:val="FF0000"/>
              </w:rPr>
              <w:t>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552C1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81.25</w:t>
            </w:r>
          </w:p>
        </w:tc>
      </w:tr>
      <w:tr w:rsidR="002B46F8" w:rsidRPr="002B46F8" w14:paraId="2EA62CFD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DFD24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Cecum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55121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76.16</w:t>
            </w:r>
          </w:p>
        </w:tc>
      </w:tr>
      <w:tr w:rsidR="002B46F8" w:rsidRPr="002B46F8" w14:paraId="597477B4" w14:textId="77777777" w:rsidTr="001A4456">
        <w:trPr>
          <w:trHeight w:val="27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8C31F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Colon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2549B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78.13</w:t>
            </w:r>
          </w:p>
        </w:tc>
      </w:tr>
      <w:tr w:rsidR="002B46F8" w:rsidRPr="002B46F8" w14:paraId="47903C8B" w14:textId="77777777" w:rsidTr="001A4456">
        <w:trPr>
          <w:trHeight w:val="262"/>
          <w:jc w:val="center"/>
        </w:trPr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11379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Feces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4F60D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48.48</w:t>
            </w:r>
          </w:p>
        </w:tc>
      </w:tr>
    </w:tbl>
    <w:p w14:paraId="036F88F3" w14:textId="77777777" w:rsidR="00971599" w:rsidRPr="002B46F8" w:rsidRDefault="00971599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Pr="002B46F8">
        <w:rPr>
          <w:rFonts w:ascii="Times New Roman" w:hAnsi="Times New Roman"/>
          <w:bCs/>
          <w:color w:val="auto"/>
          <w:sz w:val="20"/>
          <w:szCs w:val="20"/>
        </w:rPr>
        <w:lastRenderedPageBreak/>
        <w:t xml:space="preserve"> 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 xml:space="preserve">Table </w:t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t>S</w:t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t>2.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 xml:space="preserve"> The </w:t>
      </w:r>
      <w:r w:rsidRPr="002B46F8">
        <w:rPr>
          <w:rFonts w:ascii="Times New Roman" w:hAnsi="Times New Roman"/>
          <w:color w:val="auto"/>
          <w:sz w:val="20"/>
          <w:szCs w:val="20"/>
        </w:rPr>
        <w:t>pH measurements in each location of the GI contents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9"/>
        <w:gridCol w:w="3258"/>
      </w:tblGrid>
      <w:tr w:rsidR="002B46F8" w:rsidRPr="002B46F8" w14:paraId="5EF0E6D1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8DB1" w14:textId="77777777"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Locations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C114" w14:textId="77777777" w:rsidR="00971599" w:rsidRPr="002B46F8" w:rsidRDefault="00971599" w:rsidP="00FB14E3">
            <w:pPr>
              <w:pStyle w:val="MDPI42tablebody"/>
              <w:rPr>
                <w:b/>
                <w:color w:val="auto"/>
              </w:rPr>
            </w:pPr>
            <w:r w:rsidRPr="002B46F8">
              <w:rPr>
                <w:b/>
                <w:color w:val="auto"/>
              </w:rPr>
              <w:t>pH</w:t>
            </w:r>
          </w:p>
        </w:tc>
      </w:tr>
      <w:tr w:rsidR="002B46F8" w:rsidRPr="002B46F8" w14:paraId="6C9838C3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3D5DD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Stomach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05562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3.99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0.25</w:t>
            </w:r>
          </w:p>
        </w:tc>
      </w:tr>
      <w:tr w:rsidR="002B46F8" w:rsidRPr="002B46F8" w14:paraId="04D1C13F" w14:textId="77777777" w:rsidTr="001A4456">
        <w:trPr>
          <w:trHeight w:val="27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7878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Duodenum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4F2A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6.20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0.29</w:t>
            </w:r>
          </w:p>
        </w:tc>
      </w:tr>
      <w:tr w:rsidR="002B46F8" w:rsidRPr="002B46F8" w14:paraId="39C96E3F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F5032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Jejunum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484D9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6.79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0.26</w:t>
            </w:r>
          </w:p>
        </w:tc>
      </w:tr>
      <w:tr w:rsidR="002B46F8" w:rsidRPr="002B46F8" w14:paraId="312983A7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73290" w14:textId="3E3AD914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527FB2">
              <w:rPr>
                <w:color w:val="FF0000"/>
              </w:rPr>
              <w:t>Il</w:t>
            </w:r>
            <w:r w:rsidR="00456586" w:rsidRPr="00527FB2">
              <w:rPr>
                <w:color w:val="FF0000"/>
              </w:rPr>
              <w:t>e</w:t>
            </w:r>
            <w:r w:rsidRPr="00527FB2">
              <w:rPr>
                <w:color w:val="FF0000"/>
              </w:rPr>
              <w:t>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BA9AF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7.25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0.21</w:t>
            </w:r>
          </w:p>
        </w:tc>
      </w:tr>
      <w:tr w:rsidR="002B46F8" w:rsidRPr="002B46F8" w14:paraId="58246416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C78C8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Cecum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65B4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6.93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0.22</w:t>
            </w:r>
          </w:p>
        </w:tc>
      </w:tr>
      <w:tr w:rsidR="002B46F8" w:rsidRPr="002B46F8" w14:paraId="4FF081C4" w14:textId="77777777" w:rsidTr="001A4456">
        <w:trPr>
          <w:trHeight w:val="28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07497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Colon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57B1C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6.96</w:t>
            </w:r>
            <w:r w:rsidRPr="002B46F8">
              <w:rPr>
                <w:rFonts w:eastAsia="Arial Unicode MS"/>
                <w:color w:val="auto"/>
              </w:rPr>
              <w:t>±</w:t>
            </w:r>
            <w:r w:rsidRPr="002B46F8">
              <w:rPr>
                <w:color w:val="auto"/>
              </w:rPr>
              <w:t>0.22</w:t>
            </w:r>
          </w:p>
        </w:tc>
      </w:tr>
      <w:tr w:rsidR="00971599" w:rsidRPr="002B46F8" w14:paraId="6B27580A" w14:textId="77777777" w:rsidTr="001A4456">
        <w:trPr>
          <w:trHeight w:val="272"/>
        </w:trPr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F1691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Feces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1ABC4" w14:textId="77777777" w:rsidR="00971599" w:rsidRPr="002B46F8" w:rsidRDefault="00971599" w:rsidP="00FB14E3">
            <w:pPr>
              <w:pStyle w:val="MDPI42tablebody"/>
              <w:rPr>
                <w:color w:val="auto"/>
              </w:rPr>
            </w:pPr>
            <w:r w:rsidRPr="002B46F8">
              <w:rPr>
                <w:color w:val="auto"/>
              </w:rPr>
              <w:t>7.02</w:t>
            </w:r>
            <w:r w:rsidRPr="002B46F8">
              <w:rPr>
                <w:rFonts w:eastAsia="Arial Unicode MS"/>
                <w:color w:val="auto"/>
              </w:rPr>
              <w:t>±1.25</w:t>
            </w:r>
          </w:p>
        </w:tc>
      </w:tr>
    </w:tbl>
    <w:p w14:paraId="5F696FAB" w14:textId="77777777" w:rsidR="00251EDD" w:rsidRPr="002B46F8" w:rsidRDefault="00251EDD" w:rsidP="001F2AA6">
      <w:pPr>
        <w:pStyle w:val="MDPI41tablecaption"/>
        <w:ind w:left="0"/>
        <w:rPr>
          <w:color w:val="auto"/>
          <w:sz w:val="20"/>
          <w:szCs w:val="20"/>
        </w:rPr>
      </w:pPr>
    </w:p>
    <w:p w14:paraId="6AEDCCA8" w14:textId="77777777" w:rsidR="00971599" w:rsidRPr="002B46F8" w:rsidRDefault="00971599" w:rsidP="00FB14E3">
      <w:pPr>
        <w:pStyle w:val="MDPI41tablecaption"/>
        <w:rPr>
          <w:rFonts w:ascii="Times New Roman" w:hAnsi="Times New Roman"/>
          <w:noProof/>
          <w:color w:val="auto"/>
          <w:sz w:val="20"/>
          <w:szCs w:val="20"/>
        </w:rPr>
      </w:pPr>
      <w:r w:rsidRPr="002B46F8">
        <w:rPr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3.</w:t>
      </w:r>
      <w:r w:rsidRPr="002B46F8">
        <w:rPr>
          <w:rFonts w:ascii="Times New Roman" w:hAnsi="Times New Roman"/>
          <w:color w:val="auto"/>
          <w:sz w:val="20"/>
          <w:szCs w:val="20"/>
        </w:rPr>
        <w:t xml:space="preserve"> Abundance of phyla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>, % of assigned 16S rRNA gene sequences) Taxa above 1% abundance are written in a bold format.</w:t>
      </w:r>
    </w:p>
    <w:tbl>
      <w:tblPr>
        <w:tblW w:w="8132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17"/>
        <w:gridCol w:w="934"/>
        <w:gridCol w:w="967"/>
        <w:gridCol w:w="934"/>
        <w:gridCol w:w="934"/>
        <w:gridCol w:w="861"/>
        <w:gridCol w:w="861"/>
        <w:gridCol w:w="861"/>
        <w:gridCol w:w="861"/>
      </w:tblGrid>
      <w:tr w:rsidR="002B46F8" w:rsidRPr="002B46F8" w14:paraId="6E43193C" w14:textId="77777777" w:rsidTr="001A4456">
        <w:trPr>
          <w:trHeight w:val="2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14B8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Phylum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C709C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8EB56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913D8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F187" w14:textId="72A6A722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527FB2">
              <w:rPr>
                <w:rFonts w:eastAsia="맑은 고딕"/>
                <w:b/>
                <w:color w:val="FF0000"/>
              </w:rPr>
              <w:t>Il</w:t>
            </w:r>
            <w:r w:rsidR="00456586" w:rsidRPr="00527FB2">
              <w:rPr>
                <w:rFonts w:eastAsia="맑은 고딕"/>
                <w:b/>
                <w:color w:val="FF0000"/>
              </w:rPr>
              <w:t>e</w:t>
            </w:r>
            <w:r w:rsidRPr="00527FB2">
              <w:rPr>
                <w:rFonts w:eastAsia="맑은 고딕"/>
                <w:b/>
                <w:color w:val="FF0000"/>
              </w:rPr>
              <w:t>um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09A63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FB9B5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42466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5607A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14:paraId="0C10C0BC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C08B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Bacteroidetes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7EA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35.95±10.20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D8C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43.02±12.76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782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55.19±18.86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FF0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56.99±20.28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257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49.28±2.46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DAC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58.43±9.38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35D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61.67±4.49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3CB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49.81±3.31</w:t>
            </w:r>
          </w:p>
        </w:tc>
      </w:tr>
      <w:tr w:rsidR="002B46F8" w:rsidRPr="002B46F8" w14:paraId="56FE26DC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EA3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Firmicutes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2BA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48.54±13.53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960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36.44±8.91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E93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32.58±14.52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F41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29.41±14.41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B67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41.30±4.44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2381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33.84±8.63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FA1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29.09±3.82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34F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37.02±2.58</w:t>
            </w:r>
          </w:p>
        </w:tc>
      </w:tr>
      <w:tr w:rsidR="002B46F8" w:rsidRPr="002B46F8" w14:paraId="0F81A2EF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5B0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Proteobacteria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887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10.28±4.30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AE7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15.09±4.20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55C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10.39±4.04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BEB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9.61±3.63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3B7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4.33±0.98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1C8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3.83±0.76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2D0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4.52±1.54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FC4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8.92±1.58</w:t>
            </w:r>
          </w:p>
        </w:tc>
      </w:tr>
      <w:tr w:rsidR="002B46F8" w:rsidRPr="002B46F8" w14:paraId="4050625D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46D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Epsilonbacteraeota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2A7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1.42±0.26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DA5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0.68±0.00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EC4F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6747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E0EE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EBDC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3AA4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1.50±0.62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738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1.22±0.48</w:t>
            </w:r>
          </w:p>
        </w:tc>
      </w:tr>
      <w:tr w:rsidR="002B46F8" w:rsidRPr="002B46F8" w14:paraId="383B92E0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A5B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Cyanobacteria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930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1.74±0.61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BA33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1.50±0.48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0A8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AFF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5B9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C726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0.39±0.16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E52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4C9B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1.07±0.32</w:t>
            </w:r>
          </w:p>
        </w:tc>
      </w:tr>
      <w:tr w:rsidR="002B46F8" w:rsidRPr="002B46F8" w14:paraId="0C2C2867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E7E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Actinobacteria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93F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0.69±0.30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2F5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0.86±0.35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E38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1.29±0.71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B5F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1.23±0.55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C20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0.13±0.10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878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EBB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0.21±0.18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BB00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0.70±0.20</w:t>
            </w:r>
          </w:p>
        </w:tc>
      </w:tr>
      <w:tr w:rsidR="002B46F8" w:rsidRPr="002B46F8" w14:paraId="7B5F31AD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6AB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Patescibacteria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0C3B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084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1.60±0.87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F4BE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F89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991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DF3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241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F61F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0.51±0.23</w:t>
            </w:r>
          </w:p>
        </w:tc>
      </w:tr>
      <w:tr w:rsidR="002B46F8" w:rsidRPr="002B46F8" w14:paraId="2B378B9D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1A2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5FE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9B3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CF1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760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4CAE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37E12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5264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0.40±0.00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94E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14:paraId="6DEEFCD4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3C1C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Tenericutes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CDA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0.20±0.08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56BB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0.32±0.20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1A9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1E2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C11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0.94±0.26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636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0.77±0.09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7CAD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1.90±1.24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D98E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0.41±0.14</w:t>
            </w:r>
          </w:p>
        </w:tc>
      </w:tr>
      <w:tr w:rsidR="002B46F8" w:rsidRPr="002B46F8" w14:paraId="44D2685D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6377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Planctomycetes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9CF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0.30±0.00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D3F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335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50E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356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A84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98D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5C7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0.05±0.00</w:t>
            </w:r>
          </w:p>
        </w:tc>
      </w:tr>
      <w:tr w:rsidR="002B46F8" w:rsidRPr="002B46F8" w14:paraId="2711BB43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A97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Verrucomicrobia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00E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0.004±0.00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858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0.30±0.12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5148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265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DF75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78D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3902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DDB4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0.10±0.04</w:t>
            </w:r>
          </w:p>
        </w:tc>
      </w:tr>
      <w:tr w:rsidR="002B46F8" w:rsidRPr="002B46F8" w14:paraId="1989C0DA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9C1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Fusobacteria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FBCA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638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07A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5A1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2FF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6625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83A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709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14:paraId="550F086B" w14:textId="77777777" w:rsidTr="001A4456">
        <w:trPr>
          <w:trHeight w:val="2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829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Gemmatimonadetes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5AB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0.08±0.00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C5A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4B1C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403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7C6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873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628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BA2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0.01±0.00</w:t>
            </w:r>
          </w:p>
        </w:tc>
      </w:tr>
    </w:tbl>
    <w:p w14:paraId="3CC2C88A" w14:textId="77777777" w:rsidR="00971599" w:rsidRPr="002B46F8" w:rsidRDefault="00971599" w:rsidP="00FB14E3">
      <w:pPr>
        <w:pStyle w:val="MDPI41tablecaption"/>
        <w:rPr>
          <w:rFonts w:ascii="Times New Roman" w:hAnsi="Times New Roman"/>
          <w:noProof/>
          <w:color w:val="auto"/>
          <w:sz w:val="20"/>
          <w:szCs w:val="20"/>
        </w:rPr>
      </w:pPr>
      <w:r w:rsidRPr="002B46F8">
        <w:rPr>
          <w:rFonts w:ascii="Helvetica" w:hAnsi="Helvetica"/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4.</w:t>
      </w:r>
      <w:r w:rsidRPr="002B46F8">
        <w:rPr>
          <w:rFonts w:ascii="Times New Roman" w:hAnsi="Times New Roman"/>
          <w:color w:val="auto"/>
          <w:sz w:val="20"/>
          <w:szCs w:val="20"/>
        </w:rPr>
        <w:t xml:space="preserve"> Abundance of class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>, % of assigned 16S rRNA gene sequences) Taxa above 1% abundance are written in a bold format.</w:t>
      </w:r>
    </w:p>
    <w:tbl>
      <w:tblPr>
        <w:tblW w:w="8516" w:type="dxa"/>
        <w:tblInd w:w="1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877"/>
        <w:gridCol w:w="877"/>
        <w:gridCol w:w="877"/>
        <w:gridCol w:w="877"/>
        <w:gridCol w:w="877"/>
        <w:gridCol w:w="877"/>
        <w:gridCol w:w="877"/>
        <w:gridCol w:w="877"/>
      </w:tblGrid>
      <w:tr w:rsidR="002B46F8" w:rsidRPr="002B46F8" w14:paraId="4B974286" w14:textId="77777777" w:rsidTr="003918A9">
        <w:trPr>
          <w:trHeight w:val="21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41D8B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Class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E14F2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Stomach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64B46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Duodenum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2A196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Jejunum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DB35B" w14:textId="7E66BF81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527FB2">
              <w:rPr>
                <w:rFonts w:eastAsia="맑은 고딕"/>
                <w:b/>
                <w:color w:val="FF0000"/>
                <w:lang w:eastAsia="en-US"/>
              </w:rPr>
              <w:t>Il</w:t>
            </w:r>
            <w:r w:rsidR="00456586" w:rsidRPr="00527FB2">
              <w:rPr>
                <w:rFonts w:eastAsia="맑은 고딕"/>
                <w:b/>
                <w:color w:val="FF0000"/>
                <w:lang w:eastAsia="en-US"/>
              </w:rPr>
              <w:t>e</w:t>
            </w:r>
            <w:r w:rsidRPr="00527FB2">
              <w:rPr>
                <w:rFonts w:eastAsia="맑은 고딕"/>
                <w:b/>
                <w:color w:val="FF0000"/>
                <w:lang w:eastAsia="en-US"/>
              </w:rPr>
              <w:t>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6AF48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Cecum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F357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Colon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428E5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Feces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1B847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  <w:lang w:eastAsia="en-US"/>
              </w:rPr>
            </w:pPr>
            <w:r w:rsidRPr="002B46F8">
              <w:rPr>
                <w:rFonts w:eastAsia="맑은 고딕"/>
                <w:b/>
                <w:color w:val="auto"/>
                <w:lang w:eastAsia="en-US"/>
              </w:rPr>
              <w:t>GI</w:t>
            </w:r>
          </w:p>
        </w:tc>
      </w:tr>
      <w:tr w:rsidR="002B46F8" w:rsidRPr="002B46F8" w14:paraId="0C4EF19C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FFA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Bacteroidia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9E8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35.95±10.20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A94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43.02±12.76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EDE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55.19±18.86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88E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56.99±20.28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C9D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49.28±2.46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9F2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58.43±9.38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168F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61.67±4.49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387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49.81±3.31</w:t>
            </w:r>
          </w:p>
        </w:tc>
      </w:tr>
      <w:tr w:rsidR="002B46F8" w:rsidRPr="002B46F8" w14:paraId="092780AE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7AA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Bacilli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4111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24.01±15.38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05A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17.64±10.67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459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14.19±8.17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945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19.79±4.54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127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0.17±0.09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3F75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0.12±0.08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481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0.11±0.07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3FF5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12.65±3.80</w:t>
            </w:r>
          </w:p>
        </w:tc>
      </w:tr>
      <w:tr w:rsidR="002B46F8" w:rsidRPr="002B46F8" w14:paraId="29B5E020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03F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Alphaproteobacteria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F6CC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1.57±0.79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DCC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5.20±2.15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0285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3.07±2.48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904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4.28±2.71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7FD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45F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0.45±0.27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763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0.37±0.12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829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2.45±0.77</w:t>
            </w:r>
          </w:p>
        </w:tc>
      </w:tr>
      <w:tr w:rsidR="002B46F8" w:rsidRPr="002B46F8" w14:paraId="3408230D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3E2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Deltaproteobacteria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134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2.24±0.77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51D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1.51±0.40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8B0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0.71±0.26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5ED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817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2.77±1.05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BF8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2.51±0.63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C39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2.51±1.52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C62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1.68±0.37</w:t>
            </w:r>
          </w:p>
        </w:tc>
      </w:tr>
      <w:tr w:rsidR="002B46F8" w:rsidRPr="002B46F8" w14:paraId="4845283E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580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Campylobacteria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D81A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1.42±0.26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344E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0.68±0.00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606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55D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318C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3.46±1.55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9BB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1.75±0.36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F80E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1.50±0.62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001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1.22±0.48</w:t>
            </w:r>
          </w:p>
        </w:tc>
      </w:tr>
      <w:tr w:rsidR="002B46F8" w:rsidRPr="002B46F8" w14:paraId="27850E88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5AF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Erysipelotrichia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DD7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0.64±0.45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0543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5.77±1.20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ABA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15.18±5.79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39E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8.07±3.24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410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2.30±.46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9B3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1.00±0.26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A0FB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A3C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5.49±2.07</w:t>
            </w:r>
          </w:p>
        </w:tc>
      </w:tr>
      <w:tr w:rsidR="002B46F8" w:rsidRPr="002B46F8" w14:paraId="61693F78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B373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Clostridia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33C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23.81±12.10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2524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12.89±6.24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B53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3.04±1.20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E0F1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1.27±0.41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5BF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38.74±.04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BB1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32.70±8.29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0E4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28.57±3.82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1893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18.74±5.79</w:t>
            </w:r>
          </w:p>
        </w:tc>
      </w:tr>
      <w:tr w:rsidR="002B46F8" w:rsidRPr="002B46F8" w14:paraId="77241212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4C5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Gammaproteobacteria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B555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6.46±3.71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6B1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8.37±2.01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361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6.62±2.37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6C3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4.99±1.11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5F4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1.35±1.05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D961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0.87±0.36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4C5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1.63±1.02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880D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4.77±1.13</w:t>
            </w:r>
          </w:p>
        </w:tc>
      </w:tr>
      <w:tr w:rsidR="002B46F8" w:rsidRPr="002B46F8" w14:paraId="7C6F6598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625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Oxyphotobacteria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71E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1.56±0.12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9E00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1.45±0.52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56C4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6B4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2.25±0.00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671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9E6C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6B7E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A1C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0.93±0.28</w:t>
            </w:r>
          </w:p>
        </w:tc>
      </w:tr>
      <w:tr w:rsidR="002B46F8" w:rsidRPr="002B46F8" w14:paraId="5342B0E1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96D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Actinobacteria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84B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0.46±0.03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D42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0.45±0.20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99CE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0.85±0.26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514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0.84±0.00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75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8A4B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3F4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C40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0.43±0.13</w:t>
            </w:r>
          </w:p>
        </w:tc>
      </w:tr>
      <w:tr w:rsidR="002B46F8" w:rsidRPr="002B46F8" w14:paraId="6904985E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886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Saccharimonadia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7D4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0.71±0.32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307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1.60±0.87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370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E7C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D55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3F99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0.59±0.45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AB5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695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0.50±0.23</w:t>
            </w:r>
          </w:p>
        </w:tc>
      </w:tr>
      <w:tr w:rsidR="002B46F8" w:rsidRPr="002B46F8" w14:paraId="7108490A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62C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Deferribacteres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69E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0.09±0.00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A08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D58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945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006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0.26±0.14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521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0.34±0.25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875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0.40±0.00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707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0.14±0.04</w:t>
            </w:r>
          </w:p>
        </w:tc>
      </w:tr>
      <w:tr w:rsidR="002B46F8" w:rsidRPr="002B46F8" w14:paraId="04055437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6E8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Mollicutes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8881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0.20±0.08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AAFE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0.32±0.20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A21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158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0.21±0.13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B29A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0.94±0.26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A69F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0.77±0.09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062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1.90±1.24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D87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0.41±0.14</w:t>
            </w:r>
          </w:p>
        </w:tc>
      </w:tr>
      <w:tr w:rsidR="002B46F8" w:rsidRPr="002B46F8" w14:paraId="625DDC8F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C7AC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Coriobacteriia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EF1F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0.23±0.16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684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0.41±0.16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82D4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0.44±0.33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E01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0.38±0.31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92C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0.13±0.10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3DB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DE0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C16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0.27±0.06</w:t>
            </w:r>
          </w:p>
        </w:tc>
      </w:tr>
      <w:tr w:rsidR="002B46F8" w:rsidRPr="002B46F8" w14:paraId="5F51E9FF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3364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Planctomycetacia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579C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0.30±0.00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DFED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765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39FC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5DE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5FC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40D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465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</w:tr>
      <w:tr w:rsidR="002B46F8" w:rsidRPr="002B46F8" w14:paraId="1D42216D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ABF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Verrucomicrobiae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069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99A7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0.30±0.12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7A32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B7D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DE2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0.07±0.02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836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77A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9E5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0.10±0.04</w:t>
            </w:r>
          </w:p>
        </w:tc>
      </w:tr>
      <w:tr w:rsidR="002B46F8" w:rsidRPr="002B46F8" w14:paraId="446E0683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903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Negativicutes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07D5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60A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0.11±0.00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A9A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0.12±0.00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4C8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EDD0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34A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98BC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567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0.09±0.03</w:t>
            </w:r>
          </w:p>
        </w:tc>
      </w:tr>
      <w:tr w:rsidR="002B46F8" w:rsidRPr="002B46F8" w14:paraId="2D17975F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CB4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Fusobacteriia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7C0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2F0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0.06±0.00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547B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E31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4F77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64A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49D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87F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0.04±0.02</w:t>
            </w:r>
          </w:p>
        </w:tc>
      </w:tr>
      <w:tr w:rsidR="002B46F8" w:rsidRPr="002B46F8" w14:paraId="67BBDD8A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EA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Melainabacteria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BC6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0.18±0.01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F822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0.06±0.00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FE0A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A7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57A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0.21±0.01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B943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0.39±0.16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2F5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0.19±0.01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5D29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0.14±0.05</w:t>
            </w:r>
          </w:p>
        </w:tc>
      </w:tr>
      <w:tr w:rsidR="002B46F8" w:rsidRPr="002B46F8" w14:paraId="380E6641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EE1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Gemmatimonadetes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655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0.08±0.00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9BA1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124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B5F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3AB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4B2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121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7A5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</w:tr>
      <w:tr w:rsidR="002B46F8" w:rsidRPr="002B46F8" w14:paraId="74307D4C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5AB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Gracilibacteria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4DA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403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9C7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0.05±0.00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70A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0BFB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7FD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AEF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74DC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0.01±0.00</w:t>
            </w:r>
          </w:p>
        </w:tc>
      </w:tr>
      <w:tr w:rsidR="002B46F8" w:rsidRPr="002B46F8" w14:paraId="7E4D199B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3C5E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Thermoleophilia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CA53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ABE1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0.004±0.00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C69E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797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B19F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06B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90C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046E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0.001±0.00</w:t>
            </w:r>
          </w:p>
        </w:tc>
      </w:tr>
      <w:tr w:rsidR="002B46F8" w:rsidRPr="002B46F8" w14:paraId="2DD00EBF" w14:textId="77777777" w:rsidTr="003918A9">
        <w:trPr>
          <w:trHeight w:val="21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C3BB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proofErr w:type="spellStart"/>
            <w:r w:rsidRPr="002B46F8">
              <w:rPr>
                <w:rFonts w:eastAsia="맑은 고딕"/>
                <w:color w:val="auto"/>
                <w:lang w:eastAsia="en-US"/>
              </w:rPr>
              <w:t>Parcubacteria</w:t>
            </w:r>
            <w:proofErr w:type="spellEnd"/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C48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55E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0.003±0.00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8B5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38E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7ED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12D8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CCF9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4A0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  <w:lang w:eastAsia="en-US"/>
              </w:rPr>
            </w:pPr>
            <w:r w:rsidRPr="002B46F8">
              <w:rPr>
                <w:rFonts w:eastAsia="맑은 고딕"/>
                <w:color w:val="auto"/>
                <w:lang w:eastAsia="en-US"/>
              </w:rPr>
              <w:t>0</w:t>
            </w:r>
          </w:p>
        </w:tc>
      </w:tr>
    </w:tbl>
    <w:p w14:paraId="21D2796C" w14:textId="77777777" w:rsidR="00971599" w:rsidRPr="002B46F8" w:rsidRDefault="00971599" w:rsidP="00FB14E3">
      <w:pPr>
        <w:pStyle w:val="MDPI41tablecaption"/>
        <w:rPr>
          <w:rFonts w:ascii="Times New Roman" w:eastAsia="맑은 고딕" w:hAnsi="Times New Roman"/>
          <w:color w:val="auto"/>
          <w:sz w:val="20"/>
          <w:szCs w:val="20"/>
          <w:lang w:eastAsia="en-US"/>
        </w:rPr>
      </w:pPr>
      <w:r w:rsidRPr="002B46F8">
        <w:rPr>
          <w:rFonts w:ascii="Helvetica" w:hAnsi="Helvetica"/>
          <w:b/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eastAsia="맑은 고딕" w:hAnsi="Times New Roman"/>
          <w:b/>
          <w:color w:val="auto"/>
          <w:sz w:val="20"/>
          <w:szCs w:val="20"/>
          <w:lang w:eastAsia="en-US"/>
        </w:rPr>
        <w:t>5.</w:t>
      </w:r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 xml:space="preserve"> Abundance of order level bacterial taxa in the GI sections and Feces (</w:t>
      </w:r>
      <w:proofErr w:type="spellStart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>mean</w:t>
      </w:r>
      <w:r w:rsidRPr="002B46F8">
        <w:rPr>
          <w:rFonts w:ascii="Times New Roman" w:eastAsia="맑은 고딕" w:hAnsi="Times New Roman"/>
          <w:color w:val="auto"/>
          <w:sz w:val="20"/>
          <w:szCs w:val="20"/>
        </w:rPr>
        <w:t>±SEM</w:t>
      </w:r>
      <w:proofErr w:type="spellEnd"/>
      <w:r w:rsidRPr="002B46F8">
        <w:rPr>
          <w:rFonts w:ascii="Times New Roman" w:eastAsia="맑은 고딕" w:hAnsi="Times New Roman"/>
          <w:color w:val="auto"/>
          <w:sz w:val="20"/>
          <w:szCs w:val="20"/>
          <w:lang w:eastAsia="en-US"/>
        </w:rPr>
        <w:t>, % of assigned 16S rRNA gene sequences) Taxa above 1% abundance are written in a bold format.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67"/>
        <w:gridCol w:w="864"/>
        <w:gridCol w:w="971"/>
        <w:gridCol w:w="938"/>
        <w:gridCol w:w="938"/>
        <w:gridCol w:w="864"/>
        <w:gridCol w:w="864"/>
        <w:gridCol w:w="864"/>
        <w:gridCol w:w="864"/>
      </w:tblGrid>
      <w:tr w:rsidR="002B46F8" w:rsidRPr="002B46F8" w14:paraId="061AAB00" w14:textId="77777777" w:rsidTr="00FB14E3">
        <w:trPr>
          <w:trHeight w:val="198"/>
        </w:trPr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8FB61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Order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0753A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E2CBB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6C2B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9F7CD" w14:textId="46CDB751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527FB2">
              <w:rPr>
                <w:rFonts w:eastAsia="맑은 고딕"/>
                <w:b/>
                <w:color w:val="FF0000"/>
              </w:rPr>
              <w:t>Il</w:t>
            </w:r>
            <w:r w:rsidR="00456586" w:rsidRPr="00527FB2">
              <w:rPr>
                <w:rFonts w:eastAsia="맑은 고딕"/>
                <w:b/>
                <w:color w:val="FF0000"/>
              </w:rPr>
              <w:t>e</w:t>
            </w:r>
            <w:r w:rsidRPr="00527FB2">
              <w:rPr>
                <w:rFonts w:eastAsia="맑은 고딕"/>
                <w:b/>
                <w:color w:val="FF0000"/>
              </w:rPr>
              <w:t>um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421DB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392B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1681B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3888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14:paraId="32C2EF9E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C95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B3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35.21±9.84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36A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42.76±12.9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66F3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55.17±18.88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697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56.8±20.43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685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49.27±2.46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A03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58.41±9.37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918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61.66±4.49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4E00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49.6±3.39</w:t>
            </w:r>
          </w:p>
        </w:tc>
      </w:tr>
      <w:tr w:rsidR="002B46F8" w:rsidRPr="002B46F8" w14:paraId="59E64F3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F45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Lactobacillales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82C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23.12±15.4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D60C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17.2±10.46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6DD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13.71±7.8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6B9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19.51±14.31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40F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224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138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A60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12.3±3.69</w:t>
            </w:r>
          </w:p>
        </w:tc>
      </w:tr>
      <w:tr w:rsidR="002B46F8" w:rsidRPr="002B46F8" w14:paraId="3142057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93A3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Rickettsiales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AE5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1.14±0.68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584C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3.86±1.58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C39A5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2.49±2.14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5B42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3.41±2.07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C47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8A0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F91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BBB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1.82±0.42</w:t>
            </w:r>
          </w:p>
        </w:tc>
      </w:tr>
      <w:tr w:rsidR="002B46F8" w:rsidRPr="002B46F8" w14:paraId="70FCD69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94B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Enterobacteriales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F65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3.23±1.64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B00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2.25±1.14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612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2.32±1.06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75A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1.21±1.04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51C2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534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6E93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CDD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1.5±0.45</w:t>
            </w:r>
          </w:p>
        </w:tc>
      </w:tr>
      <w:tr w:rsidR="002B46F8" w:rsidRPr="002B46F8" w14:paraId="64468ED9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0B0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Erysipelotrichales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040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0.64±0.45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0D8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5.77±1.2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3218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15.18±5.79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B1D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8.07±3.24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E4E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2.3±1.46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8C6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1.00±0.26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5D9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D97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5.49±2.07</w:t>
            </w:r>
          </w:p>
        </w:tc>
      </w:tr>
      <w:tr w:rsidR="002B46F8" w:rsidRPr="002B46F8" w14:paraId="2DBECC8C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30F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Betaproteobacteriales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099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0.71±0.47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0B1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2.5±0.7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B4B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3.37±2.16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C09A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3.05±1.05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BF0B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1.3±1.09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E5F2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0.85±0.35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5C16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1.63±1.02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A2D0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1.97±0.43</w:t>
            </w:r>
          </w:p>
        </w:tc>
      </w:tr>
      <w:tr w:rsidR="002B46F8" w:rsidRPr="002B46F8" w14:paraId="2C4E9A96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9F0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0F4D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23.8±12.1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D46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12.89±6.24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776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3.04±1.2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8FE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1.27±0.41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9DB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38.74±5.04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DA37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32.7±8.29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4CC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28.57±3.82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11E9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18.74±5.79</w:t>
            </w:r>
          </w:p>
        </w:tc>
      </w:tr>
      <w:tr w:rsidR="002B46F8" w:rsidRPr="002B46F8" w14:paraId="4F33721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D34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Desulfovibrionales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E1B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2.23±0.76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540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1.48±0.42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5D29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0.7±0.25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D048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3C42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2.76±1.05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D1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2.51±0.63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90F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2.51±1.52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148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1.67±0.37</w:t>
            </w:r>
          </w:p>
        </w:tc>
      </w:tr>
      <w:tr w:rsidR="002B46F8" w:rsidRPr="002B46F8" w14:paraId="7FA13AD0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C616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Campylobacterales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080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1.42±0.26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447E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735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AD5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97F3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1C44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03E8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1.5±0.62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046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1.22±0.48</w:t>
            </w:r>
          </w:p>
        </w:tc>
      </w:tr>
      <w:tr w:rsidR="002B46F8" w:rsidRPr="002B46F8" w14:paraId="5EC28C2B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A389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Anaeroplasmatales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A02F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FF5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C6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92B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CB9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B0B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0.72±0.1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69F1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1.73±1.29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266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</w:t>
            </w:r>
          </w:p>
        </w:tc>
      </w:tr>
      <w:tr w:rsidR="002B46F8" w:rsidRPr="002B46F8" w14:paraId="7FA6EA57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847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Chloroplast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593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3ED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1.45±0.52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738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798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1C9E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C455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CF5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408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0.81±0.29</w:t>
            </w:r>
          </w:p>
        </w:tc>
      </w:tr>
      <w:tr w:rsidR="002B46F8" w:rsidRPr="002B46F8" w14:paraId="06E0BED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915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Pasteurellales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F65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594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B0C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E11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FD32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339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4E3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834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0.5±0.27</w:t>
            </w:r>
          </w:p>
        </w:tc>
      </w:tr>
      <w:tr w:rsidR="002B46F8" w:rsidRPr="002B46F8" w14:paraId="24350A71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5A7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112F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1.01±0.86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152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1.51±1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EC2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62F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1179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382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035E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01C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0.47±0.24</w:t>
            </w:r>
          </w:p>
        </w:tc>
      </w:tr>
      <w:tr w:rsidR="002B46F8" w:rsidRPr="002B46F8" w14:paraId="722F6C4C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E57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Saccharimonadales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79F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2E9E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1.6±0.87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33E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3F0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972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890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E61C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A91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0.5±0.23</w:t>
            </w:r>
          </w:p>
        </w:tc>
      </w:tr>
      <w:tr w:rsidR="002B46F8" w:rsidRPr="002B46F8" w14:paraId="5779E248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A8CC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Bifidobacteriales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7A1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E66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BB1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0.66±0.1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417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91D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53F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7A7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472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</w:t>
            </w:r>
          </w:p>
        </w:tc>
      </w:tr>
      <w:tr w:rsidR="002B46F8" w:rsidRPr="002B46F8" w14:paraId="296FD15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AC4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086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17E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769E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593C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459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83D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80E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06E2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14:paraId="2F93B207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E253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Coriobacteriales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73E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0.23±0.16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938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E7E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803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0.38±0.31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F755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4E27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FFB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EEC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0.27±0.06</w:t>
            </w:r>
          </w:p>
        </w:tc>
      </w:tr>
      <w:tr w:rsidR="002B46F8" w:rsidRPr="002B46F8" w14:paraId="67284848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18C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A37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0.88±0.27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E2B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0.44±0.23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3A3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0.47±0.37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7B4E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343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179F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FD0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97A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0.35±0.12</w:t>
            </w:r>
          </w:p>
        </w:tc>
      </w:tr>
      <w:tr w:rsidR="002B46F8" w:rsidRPr="002B46F8" w14:paraId="48DAB71F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9CDB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Mollicutes RF39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5E45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57E9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5A43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ACC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F16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F67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A238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0.17±0.13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2DD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0.1±0.07</w:t>
            </w:r>
          </w:p>
        </w:tc>
      </w:tr>
      <w:tr w:rsidR="002B46F8" w:rsidRPr="002B46F8" w14:paraId="562E2517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002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Rhizobiales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F5A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0.19±0.13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FDA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0.76±0.48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ED50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0.44±0.34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F04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0.56±0.42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11F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2663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90BD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86D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0.32±0.09</w:t>
            </w:r>
          </w:p>
        </w:tc>
      </w:tr>
      <w:tr w:rsidR="002B46F8" w:rsidRPr="002B46F8" w14:paraId="58F18F3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1D7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96B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F8B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0.43±0.06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BB3F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2CF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184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197B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684D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26CB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0.27±0.12</w:t>
            </w:r>
          </w:p>
        </w:tc>
      </w:tr>
      <w:tr w:rsidR="002B46F8" w:rsidRPr="002B46F8" w14:paraId="64D18874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FBF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Planctomycetales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78E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0BA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F651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6C6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67CD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F69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736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E73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14:paraId="0A814DF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CC8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Mycoplasmatales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946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6E0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EBAA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B8F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BF12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E43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F53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4EC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14:paraId="756054CB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985B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Flavobacteriales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F64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0.65±0.52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008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5F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BAD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9D0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348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1AE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AB36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0.15±0.1</w:t>
            </w:r>
          </w:p>
        </w:tc>
      </w:tr>
      <w:tr w:rsidR="002B46F8" w:rsidRPr="002B46F8" w14:paraId="0182D6E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1F7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Verrucomicrobiales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721C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7B42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6DC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340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E27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DBC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CECB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2834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</w:tr>
      <w:tr w:rsidR="002B46F8" w:rsidRPr="002B46F8" w14:paraId="3B8843BB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AC71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Selenomonadales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484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F17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959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8BA5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0E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53F1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277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C662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0.09±0.03</w:t>
            </w:r>
          </w:p>
        </w:tc>
      </w:tr>
      <w:tr w:rsidR="002B46F8" w:rsidRPr="002B46F8" w14:paraId="79087CB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B3B1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Nostocales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7D41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0B9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C29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67B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BFA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A9E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893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305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</w:tr>
      <w:tr w:rsidR="002B46F8" w:rsidRPr="002B46F8" w14:paraId="78C2B988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65E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Rhodospirillales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216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411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727C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EFC5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2F6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7CA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0.45±0.27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CB2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929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0.12±0.06</w:t>
            </w:r>
          </w:p>
        </w:tc>
      </w:tr>
      <w:tr w:rsidR="002B46F8" w:rsidRPr="002B46F8" w14:paraId="7F6A0766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485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F2EB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C5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0.44±0.16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46D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66B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100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515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B1D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870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0.15±0.06</w:t>
            </w:r>
          </w:p>
        </w:tc>
      </w:tr>
      <w:tr w:rsidR="002B46F8" w:rsidRPr="002B46F8" w14:paraId="397DEFC9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ADFC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Micrococcales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865C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681B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0.3±0.11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B9A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0059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405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33D6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6BB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5DB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0.1±0.04</w:t>
            </w:r>
          </w:p>
        </w:tc>
      </w:tr>
      <w:tr w:rsidR="002B46F8" w:rsidRPr="002B46F8" w14:paraId="32A0AC9E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4C1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Fusobacteriales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B1A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C1FE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13A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E79A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DA8C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09B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B39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EEE1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14:paraId="4EB0120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AEF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Gastranaerophilales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5AF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0.18±0.01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A46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EFD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E079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6B5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BFC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0.39±0.16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E3D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7B3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0.14±0.05</w:t>
            </w:r>
          </w:p>
        </w:tc>
      </w:tr>
      <w:tr w:rsidR="002B46F8" w:rsidRPr="002B46F8" w14:paraId="202EAB7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158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Frankiales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1E12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6ED8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350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26C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4984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1FF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B938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7748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0.06±0.02</w:t>
            </w:r>
          </w:p>
        </w:tc>
      </w:tr>
      <w:tr w:rsidR="002B46F8" w:rsidRPr="002B46F8" w14:paraId="6575BFEC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422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Opitutales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A83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5EE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A00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322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7E2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865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5BB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48D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6732246E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0A04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1413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0E1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9A7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069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D80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34B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414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0BB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07790264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C72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Chitinophagales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5A0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14B9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D8B5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663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FB9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7DE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D2F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41FE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14:paraId="70BB2407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D7A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Pseudonocardiales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1D8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1F33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D19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52D2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279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8DF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4EE6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B8A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26BD2FC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20B5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Alteromonadales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8F62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6D8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E7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998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4A1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601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95E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077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4A679B0C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E62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Gammaproteobacteria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4CC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B892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9DDA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968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025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154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0D4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2A7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6932E769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3F7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Aeromonadales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013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0E3F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653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DB9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A77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EAE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544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23E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36BBA91E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4A8E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Absconditabacteriales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130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6567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F9C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768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1BB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0732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F8E1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AF52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4A47D21F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3B6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Oceanospirillales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BF9E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DEF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834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7A6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2EF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79A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E457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BA5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03A1487A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4CDD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Corynebacteriales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8D3F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8B36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0.05±0.02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735E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AF3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FB12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D15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F40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1BB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0A8F15D6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61BB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Actinomycetales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1A8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397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578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3C0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AEF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D36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01D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955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641E0FF4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561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Methylococcales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8EC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69C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A5C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33D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CAE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D78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0101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5FD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726966A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6E83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Caulobacterales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696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667E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C53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A54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303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1C6B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128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7F40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3E28210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380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Cytophagales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740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0EE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0D5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EAF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1F9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DD4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C0EA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AC4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5D33101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8C1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Sphingobacteriales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019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F08D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385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E1A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9D2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DE6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F85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5301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65E7FC11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E0B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MBNT15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B5F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D459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29EF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A75E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8F91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935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2C4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FB3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37382488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DFB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Acetobacterales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2E4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8B5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F20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4B5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C3A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D0B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4C9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C93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092EB093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E4BC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EBB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C41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496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EA7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F90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C6E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00C1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D78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1AC6A3F4" w14:textId="77777777" w:rsidTr="00FB14E3">
        <w:trPr>
          <w:trHeight w:val="198"/>
        </w:trPr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89A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Salinisphaerales</w:t>
            </w:r>
            <w:proofErr w:type="spellEnd"/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7E7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6D49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6D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F423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BE3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266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905C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F98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  <w:tr w:rsidR="002B46F8" w:rsidRPr="002B46F8" w14:paraId="061458A5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C76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PLTA13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547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45FC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AE7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D18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CCF3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5E5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75B6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A51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  <w:tr w:rsidR="002B46F8" w:rsidRPr="002B46F8" w14:paraId="4EA17B2D" w14:textId="77777777" w:rsidTr="00FB14E3">
        <w:trPr>
          <w:trHeight w:val="198"/>
        </w:trPr>
        <w:tc>
          <w:tcPr>
            <w:tcW w:w="8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969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Bdellovibrionales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3E3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168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7EB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739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E32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649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F67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81C4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</w:tr>
    </w:tbl>
    <w:p w14:paraId="23FF4DB5" w14:textId="77777777" w:rsidR="00971599" w:rsidRPr="002B46F8" w:rsidRDefault="00FB14E3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="005031F9" w:rsidRPr="002B46F8">
        <w:rPr>
          <w:rFonts w:ascii="Times New Roman" w:hAnsi="Times New Roman"/>
          <w:b/>
          <w:bCs/>
          <w:color w:val="auto"/>
          <w:sz w:val="20"/>
          <w:szCs w:val="20"/>
        </w:rPr>
        <w:t>6</w:t>
      </w:r>
      <w:r w:rsidR="00971599" w:rsidRPr="002B46F8">
        <w:rPr>
          <w:rFonts w:ascii="Times New Roman" w:hAnsi="Times New Roman"/>
          <w:color w:val="auto"/>
          <w:sz w:val="20"/>
          <w:szCs w:val="20"/>
        </w:rPr>
        <w:t>. Abundance of family level bacterial taxa in the GI sections and Feces (</w:t>
      </w:r>
      <w:proofErr w:type="spellStart"/>
      <w:r w:rsidR="00971599"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="00971599" w:rsidRPr="002B46F8">
        <w:rPr>
          <w:rFonts w:ascii="Times New Roman" w:hAnsi="Times New Roman"/>
          <w:color w:val="auto"/>
          <w:sz w:val="20"/>
          <w:szCs w:val="20"/>
        </w:rPr>
        <w:t>, % of assigned 16S rRNA gene sequences) Taxa above 1% abundance are written in a bold format.</w:t>
      </w:r>
    </w:p>
    <w:tbl>
      <w:tblPr>
        <w:tblW w:w="7596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32"/>
        <w:gridCol w:w="920"/>
        <w:gridCol w:w="952"/>
        <w:gridCol w:w="919"/>
        <w:gridCol w:w="919"/>
        <w:gridCol w:w="847"/>
        <w:gridCol w:w="847"/>
        <w:gridCol w:w="847"/>
        <w:gridCol w:w="847"/>
      </w:tblGrid>
      <w:tr w:rsidR="002B46F8" w:rsidRPr="002B46F8" w14:paraId="5E7E246D" w14:textId="77777777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4E2DC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Family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FDE0D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Stomach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46612F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Duodenum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0AEDFC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Jejunum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8D94D" w14:textId="5CFE773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527FB2">
              <w:rPr>
                <w:rFonts w:eastAsia="맑은 고딕"/>
                <w:b/>
                <w:color w:val="FF0000"/>
              </w:rPr>
              <w:t>Il</w:t>
            </w:r>
            <w:r w:rsidR="00456586" w:rsidRPr="00527FB2">
              <w:rPr>
                <w:rFonts w:eastAsia="맑은 고딕"/>
                <w:b/>
                <w:color w:val="FF0000"/>
              </w:rPr>
              <w:t>e</w:t>
            </w:r>
            <w:r w:rsidRPr="00527FB2">
              <w:rPr>
                <w:rFonts w:eastAsia="맑은 고딕"/>
                <w:b/>
                <w:color w:val="FF0000"/>
              </w:rPr>
              <w:t>um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54973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Cecum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F7886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Colon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F8BEA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Feces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64AE" w14:textId="77777777" w:rsidR="00971599" w:rsidRPr="002B46F8" w:rsidRDefault="00971599" w:rsidP="00FB14E3">
            <w:pPr>
              <w:pStyle w:val="MDPI42tablebody"/>
              <w:rPr>
                <w:rFonts w:eastAsia="맑은 고딕"/>
                <w:b/>
                <w:color w:val="auto"/>
              </w:rPr>
            </w:pPr>
            <w:r w:rsidRPr="002B46F8">
              <w:rPr>
                <w:rFonts w:eastAsia="맑은 고딕"/>
                <w:b/>
                <w:color w:val="auto"/>
              </w:rPr>
              <w:t>GI</w:t>
            </w:r>
          </w:p>
        </w:tc>
      </w:tr>
      <w:tr w:rsidR="002B46F8" w:rsidRPr="002B46F8" w14:paraId="586E002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852C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Muribaculaceae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D36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32.68±9.83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DFB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37.47±14.53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246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54.98±18.99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7A3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55.53±21.43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90B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41.12±4.54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31E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46.31±7.14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C6D9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49.98±2.83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438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44.68±3.48</w:t>
            </w:r>
          </w:p>
        </w:tc>
      </w:tr>
      <w:tr w:rsidR="002B46F8" w:rsidRPr="002B46F8" w14:paraId="71AA1FC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7E3E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Lactobacillaceae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E0C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23.05±15.42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5E1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15.6±9.59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E67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10.32±5.15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210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12.89±8.93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53D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B218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226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CF9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10.36±3.35</w:t>
            </w:r>
          </w:p>
        </w:tc>
      </w:tr>
      <w:tr w:rsidR="002B46F8" w:rsidRPr="002B46F8" w14:paraId="15DD4A18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2BBC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Mitochondria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9FB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1.14±0.68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4CB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3.86±1.58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7E4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2.49±2.14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1649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3.41±2.07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CBF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36E3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786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FAC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1.82±0.42</w:t>
            </w:r>
          </w:p>
        </w:tc>
      </w:tr>
      <w:tr w:rsidR="002B46F8" w:rsidRPr="002B46F8" w14:paraId="26A3D19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02C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Streptococcaceae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408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7CE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1.35±0.63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3ADB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2.74±2.17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BF2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5.29±4.56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92B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827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D2F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1569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1.57±0.81</w:t>
            </w:r>
          </w:p>
        </w:tc>
      </w:tr>
      <w:tr w:rsidR="002B46F8" w:rsidRPr="002B46F8" w14:paraId="2E0ABD37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BAB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Enterobacteriaceae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B4E5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3.23±1.64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8EA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2.25±1.14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7E4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2.32±1.06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1D8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1.21±1.04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035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25B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023E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DF55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1.5±0.45</w:t>
            </w:r>
          </w:p>
        </w:tc>
      </w:tr>
      <w:tr w:rsidR="002B46F8" w:rsidRPr="002B46F8" w14:paraId="59A423F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9A4F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Erysipelotrichaceae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9BA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0.64±0.45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41C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5.77±1.2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944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15.18±5.79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316A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8.07±3.24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916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2.3±1.46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5F2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1±0.26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30B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0.41±0.12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BCC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5.49±2.07</w:t>
            </w:r>
          </w:p>
        </w:tc>
      </w:tr>
      <w:tr w:rsidR="002B46F8" w:rsidRPr="002B46F8" w14:paraId="7AB339D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400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Burkholderiaceae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337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0.71±0.47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32A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2.5±0.7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740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3.31±2.11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7CA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3.05±1.05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D21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1.18±1.00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AC8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0.84±0.35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D752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1.58±0.97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483D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1.93±0.43</w:t>
            </w:r>
          </w:p>
        </w:tc>
      </w:tr>
      <w:tr w:rsidR="002B46F8" w:rsidRPr="002B46F8" w14:paraId="06A9673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F63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</w:t>
            </w:r>
            <w:proofErr w:type="spellStart"/>
            <w:r w:rsidRPr="002B46F8">
              <w:rPr>
                <w:rFonts w:eastAsia="맑은 고딕"/>
                <w:color w:val="auto"/>
              </w:rPr>
              <w:t>vadinBB60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group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AB5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CCA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75F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AB1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EED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3.6±1.46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7DB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3.02±1.43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962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4.43±1.98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EDF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1.29±0.58</w:t>
            </w:r>
          </w:p>
        </w:tc>
      </w:tr>
      <w:tr w:rsidR="002B46F8" w:rsidRPr="002B46F8" w14:paraId="6436A34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86A9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Lachnospiraceae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DE7A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12.32±6.19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C4E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6.66±3.5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3235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0321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0.61±0.33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ED35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19.93±1.89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E2D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18.27±6.25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46A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10.68±5.49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C06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9.69±3.18</w:t>
            </w:r>
          </w:p>
        </w:tc>
      </w:tr>
      <w:tr w:rsidR="002B46F8" w:rsidRPr="002B46F8" w14:paraId="5C33F64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1D5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Ruminococcaceae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69D0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10.38±5.83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23D2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4.52±1.47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FE7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1D0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0.3±0.21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926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13.73±2.13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8C0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10.56±3.07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BC8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12.75±2.43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059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6.6±2.15</w:t>
            </w:r>
          </w:p>
        </w:tc>
      </w:tr>
      <w:tr w:rsidR="002B46F8" w:rsidRPr="002B46F8" w14:paraId="60A80D1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AE9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Desulfovibrionaceae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C88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2.23±0.76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635C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1.48±0.42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A67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0.7±0.25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6CF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0.34±0.08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621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2.76±1.05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BA8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2.51±0.63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715C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2.51±1.52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AC5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1.67±0.37</w:t>
            </w:r>
          </w:p>
        </w:tc>
      </w:tr>
      <w:tr w:rsidR="002B46F8" w:rsidRPr="002B46F8" w14:paraId="701BC66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B88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Prevotellaceae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F3E4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0.83±0.66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43B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2.2±0.3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E48D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C99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6607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2.75±1.39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F189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4.69±2.6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FE3A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4.56±2.31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E36D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1.82±0.65</w:t>
            </w:r>
          </w:p>
        </w:tc>
      </w:tr>
      <w:tr w:rsidR="002B46F8" w:rsidRPr="002B46F8" w14:paraId="23699E7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6480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Helicobacteraceae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56D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1.34±0.3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FAC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E3C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4CA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013C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3.46±1.55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3BD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1.75±0.36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1079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1.5±0.62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C1E7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1.21±0.48</w:t>
            </w:r>
          </w:p>
        </w:tc>
      </w:tr>
      <w:tr w:rsidR="002B46F8" w:rsidRPr="002B46F8" w14:paraId="689E47E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FF5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8965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0.62±0.03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C5E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1.04±0.33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A69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EE5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4D6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1.54±0.31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6AE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1.94±0.34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5B8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2.15±0.88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EC7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0.99±0.25</w:t>
            </w:r>
          </w:p>
        </w:tc>
      </w:tr>
      <w:tr w:rsidR="002B46F8" w:rsidRPr="002B46F8" w14:paraId="1778DC1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838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Rikenellaceae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0A9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0.26±0.09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3F59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1.09±0.82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049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39E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0E7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1.59±0.87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E8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2.24±1.08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3A0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2.13±0.81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B4E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0.86±0.34</w:t>
            </w:r>
          </w:p>
        </w:tc>
      </w:tr>
      <w:tr w:rsidR="002B46F8" w:rsidRPr="002B46F8" w14:paraId="00D424B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11F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Marinifilaceae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238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27A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686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359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17F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1.62±0.56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441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1.2±0.86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26D2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0.88±0.56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155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0.59±0.25</w:t>
            </w:r>
          </w:p>
        </w:tc>
      </w:tr>
      <w:tr w:rsidR="002B46F8" w:rsidRPr="002B46F8" w14:paraId="76BC2274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17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Chloroplast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ADA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FDE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1.33±0.43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41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08B2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2.06±0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8084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257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0E1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0D73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0.64±0.32</w:t>
            </w:r>
          </w:p>
        </w:tc>
      </w:tr>
      <w:tr w:rsidR="002B46F8" w:rsidRPr="002B46F8" w14:paraId="4C669045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2AA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Saccharimonadaceae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2ED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0.71±0.32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5588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1.57±0.86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1A1E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C44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AD8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46A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0.59±0.45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B3A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503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0.49±0.23</w:t>
            </w:r>
          </w:p>
        </w:tc>
      </w:tr>
      <w:tr w:rsidR="002B46F8" w:rsidRPr="002B46F8" w14:paraId="32AA65B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989F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Pasteurellaceae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EE6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617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1.55±0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BE8A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9AF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84B7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3F1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AF4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27D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0.5±0.27</w:t>
            </w:r>
          </w:p>
        </w:tc>
      </w:tr>
      <w:tr w:rsidR="002B46F8" w:rsidRPr="002B46F8" w14:paraId="6C0A711D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D5B2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Moraxellaceae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DAA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1.01±0.86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73C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1.48±1.01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D6E5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FAE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0.11±0.07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3AD3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7ED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35A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36C9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0.44±0.25</w:t>
            </w:r>
          </w:p>
        </w:tc>
      </w:tr>
      <w:tr w:rsidR="002B46F8" w:rsidRPr="002B46F8" w14:paraId="487D02B8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25A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988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0.48±0.4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015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E05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1.29±0.48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3AF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DAEA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236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1B3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6D2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0.35±0.19</w:t>
            </w:r>
          </w:p>
        </w:tc>
      </w:tr>
      <w:tr w:rsidR="002B46F8" w:rsidRPr="002B46F8" w14:paraId="32DAEB1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E37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Peptostreptococcaceae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FDC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75C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672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1.28±0.67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451B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0.28±0.11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0E15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2392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73F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CAD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0.33±0.19</w:t>
            </w:r>
          </w:p>
        </w:tc>
      </w:tr>
      <w:tr w:rsidR="002B46F8" w:rsidRPr="002B46F8" w14:paraId="7FB8D53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B3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Tannerellaceae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5E8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0.47±0.31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BF55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0.35±0.3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F91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C6B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2B4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310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1.28±0.56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F542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1.03±0.6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C27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0.4±0.17</w:t>
            </w:r>
          </w:p>
        </w:tc>
      </w:tr>
      <w:tr w:rsidR="002B46F8" w:rsidRPr="002B46F8" w14:paraId="2D9BD666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903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Anaeroplasmataceae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B72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561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F28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439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335B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0AD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0.72±0.1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CE5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1.73±1.29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4CF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</w:t>
            </w:r>
          </w:p>
        </w:tc>
      </w:tr>
      <w:tr w:rsidR="002B46F8" w:rsidRPr="002B46F8" w14:paraId="5A75F4B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CC8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Bacteroidales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938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0.25±0.21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069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114A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25B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4A2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0.44±0.06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B4EC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0.75±0.29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95A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0.94±0.41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405F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0.25±0.11</w:t>
            </w:r>
          </w:p>
        </w:tc>
      </w:tr>
      <w:tr w:rsidR="002B46F8" w:rsidRPr="002B46F8" w14:paraId="4F199564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96F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Enterococcaceae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D912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6F25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AE3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8D4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1.32±0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C954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7A4C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933E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99F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0.37±0.2</w:t>
            </w:r>
          </w:p>
        </w:tc>
      </w:tr>
      <w:tr w:rsidR="002B46F8" w:rsidRPr="002B46F8" w14:paraId="1B42AE59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4FB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Clostridiales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637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4B2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992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1D3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478C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0.98±0.29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9A3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0.62±0.23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D32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0.32±0.11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1F7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0.31±0.15</w:t>
            </w:r>
          </w:p>
        </w:tc>
      </w:tr>
      <w:tr w:rsidR="002B46F8" w:rsidRPr="002B46F8" w14:paraId="21A857C5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742C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AB4B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3050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0.43±0.06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4BA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D56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A7FE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979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C4F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B75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0.26±0.12</w:t>
            </w:r>
          </w:p>
        </w:tc>
      </w:tr>
      <w:tr w:rsidR="002B46F8" w:rsidRPr="002B46F8" w14:paraId="4BF71084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BDB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Bifidobacteriaceae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32D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00E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B2D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0.66±0.1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605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0.49±0.3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90B4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23D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591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E8D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</w:t>
            </w:r>
          </w:p>
        </w:tc>
      </w:tr>
      <w:tr w:rsidR="002B46F8" w:rsidRPr="002B46F8" w14:paraId="0220464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16ED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Family XI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72F7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0.77±0.2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4A28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BD4A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EA130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9309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9CF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8D0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29A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0.23±0.12</w:t>
            </w:r>
          </w:p>
        </w:tc>
      </w:tr>
      <w:tr w:rsidR="002B46F8" w:rsidRPr="002B46F8" w14:paraId="0A3086B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418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Rhizobiaceae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A83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CB1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793A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94F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0.46±0.36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810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A7ED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19B5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1DF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0.22±0.05</w:t>
            </w:r>
          </w:p>
        </w:tc>
      </w:tr>
      <w:tr w:rsidR="002B46F8" w:rsidRPr="002B46F8" w14:paraId="0CE9723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D94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Atopobiaceae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90B9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F34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C68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0.42±0.36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9B2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0.36±0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ED0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CBB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399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087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0.19±0.06</w:t>
            </w:r>
          </w:p>
        </w:tc>
      </w:tr>
      <w:tr w:rsidR="002B46F8" w:rsidRPr="002B46F8" w14:paraId="6AEBBAAF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E4F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Deferribacteraceae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E76D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30F1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5F9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188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8EE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0.26±0.14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D6F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0.34±0.25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2DC8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3B3F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0.14±0.04</w:t>
            </w:r>
          </w:p>
        </w:tc>
      </w:tr>
      <w:tr w:rsidR="002B46F8" w:rsidRPr="002B46F8" w14:paraId="005D98C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5AF0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794B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081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3AA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C69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A8B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F7D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0.45±0.27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3EE5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0.37±0.12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A8F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0.12±0.06</w:t>
            </w:r>
          </w:p>
        </w:tc>
      </w:tr>
      <w:tr w:rsidR="002B46F8" w:rsidRPr="002B46F8" w14:paraId="7D9328D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9C8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Weeksellaceae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40682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0.65±0.52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9265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0C70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00E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629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1FD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C550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738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0.15±0.1</w:t>
            </w:r>
          </w:p>
        </w:tc>
      </w:tr>
      <w:tr w:rsidR="002B46F8" w:rsidRPr="002B46F8" w14:paraId="08C16032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373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712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CB24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0.44±0.16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F6A5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04A3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0.22±0.16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B6D4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B319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9C2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530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0.15±0.06</w:t>
            </w:r>
          </w:p>
        </w:tc>
      </w:tr>
      <w:tr w:rsidR="002B46F8" w:rsidRPr="002B46F8" w14:paraId="122F0E46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404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Family XIII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168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C81A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730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D4F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B40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0.24±0.14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A46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61D2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0.29±0.14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85C0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14:paraId="14E89644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360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Coleofasciculaceae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6973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39F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F44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B9F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327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1FE2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EEE3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6611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</w:tr>
      <w:tr w:rsidR="002B46F8" w:rsidRPr="002B46F8" w14:paraId="3A10F57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964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 xml:space="preserve">Phaseolus </w:t>
            </w:r>
            <w:proofErr w:type="spellStart"/>
            <w:r w:rsidRPr="002B46F8">
              <w:rPr>
                <w:rFonts w:eastAsia="맑은 고딕"/>
                <w:color w:val="auto"/>
              </w:rPr>
              <w:t>acutifolius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(</w:t>
            </w:r>
            <w:proofErr w:type="spellStart"/>
            <w:r w:rsidRPr="002B46F8">
              <w:rPr>
                <w:rFonts w:eastAsia="맑은 고딕"/>
                <w:color w:val="auto"/>
              </w:rPr>
              <w:t>tepary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bean)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E8C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101B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B7C9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735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578C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783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7B0F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C21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</w:tr>
      <w:tr w:rsidR="002B46F8" w:rsidRPr="002B46F8" w14:paraId="13BB0D57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4B7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Gastranaerophilales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D40A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6B5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3CC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D1D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430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5842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0.28±0.05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C9ED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0.05±0.01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69EE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0.08±0.04</w:t>
            </w:r>
          </w:p>
        </w:tc>
      </w:tr>
      <w:tr w:rsidR="002B46F8" w:rsidRPr="002B46F8" w14:paraId="6A552C4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B7B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Akkermansiaceae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B8CC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411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0.18±0.15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29F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9AF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2F24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52A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BED0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1FE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0.08±0.02</w:t>
            </w:r>
          </w:p>
        </w:tc>
      </w:tr>
      <w:tr w:rsidR="002B46F8" w:rsidRPr="002B46F8" w14:paraId="507F03D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19AD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Veillonellaceae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E9A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349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0.11±0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57A7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726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0.25±0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45A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DDD4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E80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2DE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0.08±0.03</w:t>
            </w:r>
          </w:p>
        </w:tc>
      </w:tr>
      <w:tr w:rsidR="002B46F8" w:rsidRPr="002B46F8" w14:paraId="1D66E918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3FFF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Xanthobacteraceae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06A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F7F1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0.32±0.27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B3E4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0A2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0.09±0.05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1E6B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CD1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724A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53F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0.08±0.05</w:t>
            </w:r>
          </w:p>
        </w:tc>
      </w:tr>
      <w:tr w:rsidR="002B46F8" w:rsidRPr="002B46F8" w14:paraId="0E1DDF4F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908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Brevibacteriaceae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384C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5ADC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0.23±0.04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1F8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2272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510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1AE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E5F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198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0.08±0.03</w:t>
            </w:r>
          </w:p>
        </w:tc>
      </w:tr>
      <w:tr w:rsidR="002B46F8" w:rsidRPr="002B46F8" w14:paraId="32D5DC67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CA03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Firmicutes bacterium CAG:822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AE82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9AE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5B8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65B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415E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0.37±0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908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637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E86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0.06±0.08</w:t>
            </w:r>
          </w:p>
        </w:tc>
      </w:tr>
      <w:tr w:rsidR="002B46F8" w:rsidRPr="002B46F8" w14:paraId="1A9A25FF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538D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Mycoplasmataceae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2F07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EF2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7DF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AB94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346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8E3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D619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5D5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0.07±0.03</w:t>
            </w:r>
          </w:p>
        </w:tc>
      </w:tr>
      <w:tr w:rsidR="002B46F8" w:rsidRPr="002B46F8" w14:paraId="0093D13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068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B429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5E2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0.29±0.14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DF7E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A95F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0.09±0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757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53D91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CCF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AA04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0.07±0.04</w:t>
            </w:r>
          </w:p>
        </w:tc>
      </w:tr>
      <w:tr w:rsidR="002B46F8" w:rsidRPr="002B46F8" w14:paraId="545D45B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CC8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Peptococcaceae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67F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376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EC80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CF4E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B66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28C3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0.12±0.09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B28E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CDB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0.06±0.01</w:t>
            </w:r>
          </w:p>
        </w:tc>
      </w:tr>
      <w:tr w:rsidR="002B46F8" w:rsidRPr="002B46F8" w14:paraId="197E88C9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97A1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Eggerthellaceae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EA0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1F7E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0E32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69DB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D53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546B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62F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0A4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0.06±0.03</w:t>
            </w:r>
          </w:p>
        </w:tc>
      </w:tr>
      <w:tr w:rsidR="002B46F8" w:rsidRPr="002B46F8" w14:paraId="143D826D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24A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Ambiguous_taxa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97E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A64E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EDD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32AB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AC4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C3B1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3ED0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8C8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14:paraId="7EF3BD9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14A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0B4E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8C71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A16D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B286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8B5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50C8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EBA0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2E1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</w:tr>
      <w:tr w:rsidR="002B46F8" w:rsidRPr="002B46F8" w14:paraId="4E1E8471" w14:textId="77777777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DC5E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Betaproteobacteriales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E7D5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B82E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A45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E32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961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BD3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E022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4BF5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</w:tr>
      <w:tr w:rsidR="002B46F8" w:rsidRPr="002B46F8" w14:paraId="6172F3CF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BB0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Fusobacteriaceae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47E5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048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519C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B13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718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2E0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7E01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D3BF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</w:tr>
      <w:tr w:rsidR="002B46F8" w:rsidRPr="002B46F8" w14:paraId="682F3D7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02E0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Geodermatophilaceae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3B1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C0F0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94F7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B675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87B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D3B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575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E76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0.03±0.03</w:t>
            </w:r>
          </w:p>
        </w:tc>
      </w:tr>
      <w:tr w:rsidR="002B46F8" w:rsidRPr="002B46F8" w14:paraId="4376A7F4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54E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Mollicutes RF39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02A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8892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56E7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B4D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0D7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CB1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055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FEF9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6F57ED2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615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Pseudomonadaceae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001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CF8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86EC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F7D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7E8F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1511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1389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4290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0.03±0.03</w:t>
            </w:r>
          </w:p>
        </w:tc>
      </w:tr>
      <w:tr w:rsidR="002B46F8" w:rsidRPr="002B46F8" w14:paraId="7AC56CC7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0EC2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 xml:space="preserve">Triticum </w:t>
            </w:r>
            <w:proofErr w:type="spellStart"/>
            <w:r w:rsidRPr="002B46F8">
              <w:rPr>
                <w:rFonts w:eastAsia="맑은 고딕"/>
                <w:color w:val="auto"/>
              </w:rPr>
              <w:t>aestivum</w:t>
            </w:r>
            <w:proofErr w:type="spellEnd"/>
            <w:r w:rsidRPr="002B46F8">
              <w:rPr>
                <w:rFonts w:eastAsia="맑은 고딕"/>
                <w:color w:val="auto"/>
              </w:rPr>
              <w:t xml:space="preserve"> (bread wheat)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11E1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C247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0718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F2E2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9F1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1731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8314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79CC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</w:tr>
      <w:tr w:rsidR="002B46F8" w:rsidRPr="002B46F8" w14:paraId="707721E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B183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Paenibacillaceae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D9F1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C573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0.14±0.05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BF75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C63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531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A7B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CC5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E27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0.03±0.02</w:t>
            </w:r>
          </w:p>
        </w:tc>
      </w:tr>
      <w:tr w:rsidR="002B46F8" w:rsidRPr="002B46F8" w14:paraId="5597FCB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D57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Frankiales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800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3CCF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4234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689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EBCA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925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BBAA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3A3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</w:tr>
      <w:tr w:rsidR="002B46F8" w:rsidRPr="002B46F8" w14:paraId="23E105B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7E78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Christensenellaceae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B06F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6AC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C95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DC2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BE4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36D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603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585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63937E72" w14:textId="77777777" w:rsidTr="003918A9">
        <w:trPr>
          <w:trHeight w:val="198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5CF3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Chitinophagaceae</w:t>
            </w:r>
            <w:proofErr w:type="spellEnd"/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A791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475F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0.1±0.02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D91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EDA2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4205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8EA4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106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072D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14:paraId="3DFCE2E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6C6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Caulobacteraceae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9728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BFCC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C9C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FCE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2048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57F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24E6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752B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031020C0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9F9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Defluviitaleaceae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23D8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EC2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1CE0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9E7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762A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07A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0.04±0.03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13E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7F4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523FA06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526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Staphylococcaceae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3A01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0F6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9D72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F2E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4E9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B417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AFE5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D465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0.02±0.02</w:t>
            </w:r>
          </w:p>
        </w:tc>
      </w:tr>
      <w:tr w:rsidR="002B46F8" w:rsidRPr="002B46F8" w14:paraId="044AAD9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8E5A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uncultured bacterium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03D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D93D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D759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45ED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85C0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ED87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37D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999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3ACC8C5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3396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Puniceicoccaceae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ED8D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0E26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A7B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D823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9E1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97E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2D6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00A6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361C630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13E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Clostridium sp. K4410.MGS-306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B4E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3F7D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7B0E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B306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D34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FF56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5D1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F084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14:paraId="4B577D0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0E7D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Pseudonocardiaceae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A7E6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F9C2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6EF5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9C9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4A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A2AB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6C7F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227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73838896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4BF7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Microbacteriaceae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272C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B076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7C79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0EF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1072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CFE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0F93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5C2E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1C8E8F9E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BCCD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Beijerinckiaceae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D3E2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70C6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4A7E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A683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CE66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0419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0B92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B3C8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0.02±0.01</w:t>
            </w:r>
          </w:p>
        </w:tc>
      </w:tr>
      <w:tr w:rsidR="002B46F8" w:rsidRPr="002B46F8" w14:paraId="6B39D7D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8623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Sphingobacteriaceae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B91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3C8D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DB5B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0980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6068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4969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3331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BF7B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</w:tr>
      <w:tr w:rsidR="002B46F8" w:rsidRPr="002B46F8" w14:paraId="59C9B14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AB9E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 xml:space="preserve">Triticum </w:t>
            </w:r>
            <w:proofErr w:type="spellStart"/>
            <w:r w:rsidRPr="002B46F8">
              <w:rPr>
                <w:rFonts w:eastAsia="맑은 고딕"/>
                <w:color w:val="auto"/>
              </w:rPr>
              <w:t>urartu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9FE5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E8D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C79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6D35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6E40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7EE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4FF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A1C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14:paraId="51602819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344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Gemmatimonadaceae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529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356F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B495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8AC9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2534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2BC7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5E97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B57B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4C1DFA5A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F18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lastRenderedPageBreak/>
              <w:t>Coriobacteriales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815E6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FA70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6A8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8605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50E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39C1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8DF8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2F8C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0.01±0.01</w:t>
            </w:r>
          </w:p>
        </w:tc>
      </w:tr>
      <w:tr w:rsidR="002B46F8" w:rsidRPr="002B46F8" w14:paraId="2C7C74FC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A1A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Acetobacteraceae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FBA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FEE3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287C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0.04±0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EAD7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0.02±0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06F9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16B04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5704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04D2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4FFAE096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0BAC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Shewanellaceae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AD00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B143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3C8B2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6FD0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0.08±0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6B1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34D7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FE609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8C14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65C53308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6ABA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Corynebacteriaceae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381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0.05±0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DE9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BD1B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A244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F028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1A2A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8D84D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EC55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7BBDBD3B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39BF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Campylobacteraceae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409D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A10D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3CC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E51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EC08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D36E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F8A9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5954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6A7F67E1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16FD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 xml:space="preserve">Aegilops </w:t>
            </w:r>
            <w:proofErr w:type="spellStart"/>
            <w:r w:rsidRPr="002B46F8">
              <w:rPr>
                <w:rFonts w:eastAsia="맑은 고딕"/>
                <w:color w:val="auto"/>
              </w:rPr>
              <w:t>tauschii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CDBEE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E1C38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D5367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5861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4E00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2C8E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127E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452F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616D74AD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10BA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Coriobacteriaceae</w:t>
            </w:r>
            <w:proofErr w:type="spellEnd"/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8517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9451A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CC365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0E86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1D5FF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B7226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705D4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770C1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</w:tr>
      <w:tr w:rsidR="002B46F8" w:rsidRPr="002B46F8" w14:paraId="13F65EE3" w14:textId="77777777" w:rsidTr="003918A9">
        <w:trPr>
          <w:trHeight w:val="198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2058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&lt;0.01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A455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0.17±0.08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1D5E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0.33±0.09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879A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0.06±0.05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EE67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0.16±0.13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D0A73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0.01±0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6AABB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0.03±0.01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09050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0.07±0.01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D38BC" w14:textId="77777777" w:rsidR="00971599" w:rsidRPr="002B46F8" w:rsidRDefault="00971599" w:rsidP="00FB14E3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0.13±0.04</w:t>
            </w:r>
          </w:p>
        </w:tc>
      </w:tr>
    </w:tbl>
    <w:p w14:paraId="6DA2F517" w14:textId="77777777" w:rsidR="00971599" w:rsidRPr="002B46F8" w:rsidRDefault="00971599" w:rsidP="00971599">
      <w:pPr>
        <w:rPr>
          <w:rFonts w:ascii="Helvetica" w:hAnsi="Helvetica"/>
          <w:b/>
          <w:color w:val="auto"/>
          <w:sz w:val="20"/>
        </w:rPr>
      </w:pPr>
    </w:p>
    <w:p w14:paraId="1FA17043" w14:textId="77777777" w:rsidR="00971599" w:rsidRPr="002B46F8" w:rsidRDefault="00971599" w:rsidP="00FB14E3">
      <w:pPr>
        <w:pStyle w:val="MDPI41tablecaption"/>
        <w:rPr>
          <w:rFonts w:ascii="Times New Roman" w:hAnsi="Times New Roman"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="00714622"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>Table S</w:t>
      </w:r>
      <w:r w:rsidRPr="002B46F8">
        <w:rPr>
          <w:rFonts w:ascii="Times New Roman" w:hAnsi="Times New Roman"/>
          <w:b/>
          <w:color w:val="auto"/>
          <w:sz w:val="20"/>
          <w:szCs w:val="20"/>
        </w:rPr>
        <w:t>7</w:t>
      </w:r>
      <w:r w:rsidRPr="002B46F8">
        <w:rPr>
          <w:rFonts w:ascii="Times New Roman" w:hAnsi="Times New Roman"/>
          <w:color w:val="auto"/>
          <w:sz w:val="20"/>
          <w:szCs w:val="20"/>
        </w:rPr>
        <w:t>. Abundance of genus level bacterial taxa in the GI sections and Feces (</w:t>
      </w:r>
      <w:proofErr w:type="spellStart"/>
      <w:r w:rsidRPr="002B46F8">
        <w:rPr>
          <w:rFonts w:ascii="Times New Roman" w:hAnsi="Times New Roman"/>
          <w:color w:val="auto"/>
          <w:sz w:val="20"/>
          <w:szCs w:val="20"/>
        </w:rPr>
        <w:t>mean±SEM</w:t>
      </w:r>
      <w:proofErr w:type="spellEnd"/>
      <w:r w:rsidRPr="002B46F8">
        <w:rPr>
          <w:rFonts w:ascii="Times New Roman" w:hAnsi="Times New Roman"/>
          <w:color w:val="auto"/>
          <w:sz w:val="20"/>
          <w:szCs w:val="20"/>
        </w:rPr>
        <w:t>, % of assigned 16S rRNA gene sequences) Taxa above 1% abundance are written in a bold format.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967"/>
        <w:gridCol w:w="1000"/>
        <w:gridCol w:w="891"/>
        <w:gridCol w:w="966"/>
        <w:gridCol w:w="816"/>
        <w:gridCol w:w="891"/>
        <w:gridCol w:w="816"/>
        <w:gridCol w:w="891"/>
      </w:tblGrid>
      <w:tr w:rsidR="002B46F8" w:rsidRPr="002B46F8" w14:paraId="2B1E81A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C8C64" w14:textId="77777777" w:rsidR="00971599" w:rsidRPr="00A520E7" w:rsidRDefault="00971599" w:rsidP="00FB14E3">
            <w:pPr>
              <w:pStyle w:val="MDPI42tablebody"/>
              <w:rPr>
                <w:b/>
                <w:color w:val="FF0000"/>
                <w:lang w:eastAsia="en-US"/>
              </w:rPr>
            </w:pPr>
            <w:r w:rsidRPr="00A520E7">
              <w:rPr>
                <w:b/>
                <w:color w:val="auto"/>
                <w:lang w:eastAsia="en-US"/>
              </w:rPr>
              <w:t>Genus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287D5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Stomach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1D65C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Duodenum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97B7C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Jejunum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32BC0" w14:textId="29305C30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527FB2">
              <w:rPr>
                <w:b/>
                <w:color w:val="FF0000"/>
                <w:lang w:eastAsia="en-US"/>
              </w:rPr>
              <w:t>Il</w:t>
            </w:r>
            <w:r w:rsidR="00456586" w:rsidRPr="00527FB2">
              <w:rPr>
                <w:b/>
                <w:color w:val="FF0000"/>
                <w:lang w:eastAsia="en-US"/>
              </w:rPr>
              <w:t>e</w:t>
            </w:r>
            <w:r w:rsidRPr="00527FB2">
              <w:rPr>
                <w:b/>
                <w:color w:val="FF0000"/>
                <w:lang w:eastAsia="en-US"/>
              </w:rPr>
              <w:t>um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22735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Cecum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720E1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Colon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51EB2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Feces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76D07" w14:textId="77777777" w:rsidR="00971599" w:rsidRPr="002B46F8" w:rsidRDefault="00971599" w:rsidP="00FB14E3">
            <w:pPr>
              <w:pStyle w:val="MDPI42tablebody"/>
              <w:rPr>
                <w:b/>
                <w:color w:val="auto"/>
                <w:lang w:eastAsia="en-US"/>
              </w:rPr>
            </w:pPr>
            <w:r w:rsidRPr="002B46F8">
              <w:rPr>
                <w:b/>
                <w:color w:val="auto"/>
                <w:lang w:eastAsia="en-US"/>
              </w:rPr>
              <w:t>GI</w:t>
            </w:r>
          </w:p>
        </w:tc>
      </w:tr>
      <w:tr w:rsidR="002B46F8" w:rsidRPr="002B46F8" w14:paraId="0FAA412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FE06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Muribaculaceae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053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18.25±6.04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01AE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24.03±10.36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3F8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24.72±8.91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BB2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27.5±10.99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87D5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30.1±2.33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C8C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31.91±4.72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4CF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35.66±2.7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BD85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26.09±1.99</w:t>
            </w:r>
          </w:p>
        </w:tc>
      </w:tr>
      <w:tr w:rsidR="002B46F8" w:rsidRPr="002B46F8" w14:paraId="52B0A6B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12A3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0C4A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12.17±5.51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E92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8.35±3.28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FFE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23.32±9.03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8DF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20.77±8.97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1B337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8.51±0.95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9303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9.53±2.26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067F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9.79±1.06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4622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13.77±2.7</w:t>
            </w:r>
          </w:p>
        </w:tc>
      </w:tr>
      <w:tr w:rsidR="002B46F8" w:rsidRPr="002B46F8" w14:paraId="6B58D92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9DCA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 xml:space="preserve">uncultured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Bacteroidales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92E8C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3.00±2.00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F818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2.73±0.46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C309B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2.72±0.23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58E6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3.76±1.09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87CC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4.6±0.37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6FC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2.63±0.52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AA57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2.97±0.15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BAB9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3.24±0.32</w:t>
            </w:r>
          </w:p>
        </w:tc>
      </w:tr>
      <w:tr w:rsidR="002B46F8" w:rsidRPr="002B46F8" w14:paraId="12F45E6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F429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Muribaculum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ABF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1.46±0.43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9621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1.03±0.47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7D39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3.78±1.53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119D9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1.62±1.25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74EC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1.12±0.43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6B0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2.65±0.61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356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1.91±0.57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6AEF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1.94±0.44</w:t>
            </w:r>
          </w:p>
        </w:tc>
      </w:tr>
      <w:tr w:rsidR="002B46F8" w:rsidRPr="002B46F8" w14:paraId="2CA0ECE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57EB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Lactobacillus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6BE7C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25.26±16.67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7DC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18.23±11.24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94D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11.68±5.87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9F0B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15.73±11.01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7C5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4CF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3B88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614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11.87±4.12</w:t>
            </w:r>
          </w:p>
        </w:tc>
      </w:tr>
      <w:tr w:rsidR="002B46F8" w:rsidRPr="002B46F8" w14:paraId="1EA638B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CF24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Lactococcus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71C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0E5C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1.28±0.64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AFD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2.55±2.11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F55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6.3±0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8AB1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982F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328B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F24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1.69±1.07</w:t>
            </w:r>
          </w:p>
        </w:tc>
      </w:tr>
      <w:tr w:rsidR="002B46F8" w:rsidRPr="002B46F8" w14:paraId="43EEF18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DA4C5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Dubosiella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FCE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0.37±0.31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2E0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1.48±0.27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99A5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11.36±6.59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6D0FD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5.43±2.06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53D5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1.59±1.37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0E053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0.76±0.39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B29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062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3.5±1.74</w:t>
            </w:r>
          </w:p>
        </w:tc>
      </w:tr>
      <w:tr w:rsidR="002B46F8" w:rsidRPr="002B46F8" w14:paraId="6451060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3E67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Parasutterella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9E10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0.69±0.53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100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2.18±0.69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769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3.52±2.28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6585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2.94±1.13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0826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1.21±1.02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F35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0.98±0.13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1D24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1.78±1.09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3C3F3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1.92±0.47</w:t>
            </w:r>
          </w:p>
        </w:tc>
      </w:tr>
      <w:tr w:rsidR="002B46F8" w:rsidRPr="002B46F8" w14:paraId="1B78C71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1227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Turicibacter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742CF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EDAB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3.2±0.91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017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2.54±0.33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78A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1.73±0.42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E8EE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04C2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414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6138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1.4±0.52</w:t>
            </w:r>
          </w:p>
        </w:tc>
      </w:tr>
      <w:tr w:rsidR="002B46F8" w:rsidRPr="002B46F8" w14:paraId="6C64597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A800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NK4A136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EF2C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2.98±1.34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55C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1.53±1.31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CA70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AE7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FE4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6.67±1.2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27C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8.35±3.8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BE292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5.29±3.92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D15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3.29±1.41</w:t>
            </w:r>
          </w:p>
        </w:tc>
      </w:tr>
      <w:tr w:rsidR="002B46F8" w:rsidRPr="002B46F8" w14:paraId="2FF97BA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90CA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889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1.85±0.82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F5A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1.22±0.57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F33B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D3F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FAEA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2.65±1.11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3BE5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2.63±0.72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E33F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4.82±2.55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7D8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1.39±0.45</w:t>
            </w:r>
          </w:p>
        </w:tc>
      </w:tr>
      <w:tr w:rsidR="002B46F8" w:rsidRPr="002B46F8" w14:paraId="6FD68EC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0A010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uncultured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61BF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1.56±0.54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BDC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1.31±0.38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3F3C5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A51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261B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2.55±0.85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F93F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2.55±1.63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87B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0.68±0.25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47500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1.35±0.41</w:t>
            </w:r>
          </w:p>
        </w:tc>
      </w:tr>
      <w:tr w:rsidR="002B46F8" w:rsidRPr="002B46F8" w14:paraId="7EFA614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0983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Helicobacter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4CAF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1.62±0.42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2D7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530F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7C9D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B071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4.15±1.79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118F0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2.05±0.44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938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1.72±0.71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FC31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1.45±0.64</w:t>
            </w:r>
          </w:p>
        </w:tc>
      </w:tr>
      <w:tr w:rsidR="002B46F8" w:rsidRPr="002B46F8" w14:paraId="7D5CB26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73CD5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890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1.87±1.2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BF31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0.94±0.68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DA62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EE51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8AB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2.44±0.71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2DB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1.71±1.24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08A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1.22±0.42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F48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1.16±0.39</w:t>
            </w:r>
          </w:p>
        </w:tc>
      </w:tr>
      <w:tr w:rsidR="002B46F8" w:rsidRPr="002B46F8" w14:paraId="3FAD7E8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6024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Ruminiclostridium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208E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1.21±1.01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1B64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0B9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722F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45C5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1.48±0.48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BB8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2.06±0.41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239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2.01±0.4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961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0.83±0.31</w:t>
            </w:r>
          </w:p>
        </w:tc>
      </w:tr>
      <w:tr w:rsidR="002B46F8" w:rsidRPr="002B46F8" w14:paraId="2FAC340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DB25C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Desulfovibrionaceae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53A5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1.17±0.74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C80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0.93±0.78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0B7C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7F6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0E2FA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2.73±1.17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68A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2.62±0.6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31E9C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2.26±1.34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14F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1.24±0.39</w:t>
            </w:r>
          </w:p>
        </w:tc>
      </w:tr>
      <w:tr w:rsidR="002B46F8" w:rsidRPr="002B46F8" w14:paraId="02AF1B3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508C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Bacteroides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3F57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0.74±0.06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E5C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1.28±0.44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B98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E2AF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234F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1.87±0.33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9A83D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2.26±0.39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0F5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2.49±1.03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8F39F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1.18±0.32</w:t>
            </w:r>
          </w:p>
        </w:tc>
      </w:tr>
      <w:tr w:rsidR="002B46F8" w:rsidRPr="002B46F8" w14:paraId="18BE835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B3AAB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Alloprevotella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97FB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942C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7A036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E084A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4D70B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1.65±0.84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97D2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3.31±2.02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736A9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2.6±1.56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CCA4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1.11±0.48</w:t>
            </w:r>
          </w:p>
        </w:tc>
      </w:tr>
      <w:tr w:rsidR="002B46F8" w:rsidRPr="002B46F8" w14:paraId="2ECEC0B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10A0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Clostridiales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vadinBB60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AB7B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9D666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6DBFA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F36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B200E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2.25±0.92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8B5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1.47±0.53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BF2E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3.07±1.37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87D6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0.75±0.38</w:t>
            </w:r>
          </w:p>
        </w:tc>
      </w:tr>
      <w:tr w:rsidR="002B46F8" w:rsidRPr="002B46F8" w14:paraId="3AA0F82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4708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Odoribacter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1DE2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7961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9412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DC6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CB56B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1.98±0.59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C9D5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1.39±0.99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0DD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1.01±0.65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1F85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0.7±0.35</w:t>
            </w:r>
          </w:p>
        </w:tc>
      </w:tr>
      <w:tr w:rsidR="002B46F8" w:rsidRPr="002B46F8" w14:paraId="5178E4E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C9BC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Alistipes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0F0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B6BE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1±0.75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87708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F4F5A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12F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1.93±1.11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1102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1.63±0.99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A86BC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1.94±1.04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C46E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0.78±0.32</w:t>
            </w:r>
          </w:p>
        </w:tc>
      </w:tr>
      <w:tr w:rsidR="002B46F8" w:rsidRPr="002B46F8" w14:paraId="734BDA6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F3769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>Morganella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89F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1.23±0.37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7D62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FAF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1.56±0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7A41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0.63±0.55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34D6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576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313A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5EB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0.88±0.21</w:t>
            </w:r>
          </w:p>
        </w:tc>
      </w:tr>
      <w:tr w:rsidR="002B46F8" w:rsidRPr="002B46F8" w14:paraId="030E896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6EFC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Clostridium 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293B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4016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1.78±1.24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732F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B50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97F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2D19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ED7C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801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0.5±0.35</w:t>
            </w:r>
          </w:p>
        </w:tc>
      </w:tr>
      <w:tr w:rsidR="002B46F8" w:rsidRPr="002B46F8" w14:paraId="5064296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A505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Angelakisella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A919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1.26±1.08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763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7DE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D80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C651D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1.26±0.05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E5B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0.38±0.28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3DB96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FF54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0.52±0.23</w:t>
            </w:r>
          </w:p>
        </w:tc>
      </w:tr>
      <w:tr w:rsidR="002B46F8" w:rsidRPr="002B46F8" w14:paraId="7E12327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4A5A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Desulfovibrio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437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1.25±0.49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E8A0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0.8±0.23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191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0.79±0.29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DF6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0.39±0.09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5CDA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FEA1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568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F1E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0.6±0.17</w:t>
            </w:r>
          </w:p>
        </w:tc>
      </w:tr>
      <w:tr w:rsidR="002B46F8" w:rsidRPr="002B46F8" w14:paraId="39BEDBA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275DF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Rodentibacter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DB3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1.08±0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F9EFE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5BA8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8285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C9E1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88AF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D197A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B293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0.19±0.3</w:t>
            </w:r>
          </w:p>
        </w:tc>
      </w:tr>
      <w:tr w:rsidR="002B46F8" w:rsidRPr="002B46F8" w14:paraId="339656B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FCFE96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Candidatus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Saccharimonas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FC2C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0.89±0.43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A0BAB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1.76±0.9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7D7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5D4C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3FCC5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8F63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0.68±0.53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DF5D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1F3D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0.57±0.29</w:t>
            </w:r>
          </w:p>
        </w:tc>
      </w:tr>
      <w:tr w:rsidR="002B46F8" w:rsidRPr="002B46F8" w14:paraId="5E1155F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8A040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Ileibacterium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833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5CD0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0.63±0.44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C8BAB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AFE0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1.12±0.96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4105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F7B5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AAC5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59D3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0.39±0.18</w:t>
            </w:r>
          </w:p>
        </w:tc>
      </w:tr>
      <w:tr w:rsidR="002B46F8" w:rsidRPr="002B46F8" w14:paraId="6525AF7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BBC3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Allobaculum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19C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624E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24E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2.53±0.46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734D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0.9±0.48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553D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4EA01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619B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780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0.78±0.39</w:t>
            </w:r>
          </w:p>
        </w:tc>
      </w:tr>
      <w:tr w:rsidR="002B46F8" w:rsidRPr="002B46F8" w14:paraId="0C59B74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C9E72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Parabacteroides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B5014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0.6±0.41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FF4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0.44±0.37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48A4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C41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D6A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867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1.46±0.63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6AC9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1.18±0.68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B3809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0.48±0.21</w:t>
            </w:r>
          </w:p>
        </w:tc>
      </w:tr>
      <w:tr w:rsidR="002B46F8" w:rsidRPr="002B46F8" w14:paraId="2A1E335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D96AD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Tyzzerella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3EB6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CBBF7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C1B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5774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FCB2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1.2±0.56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4B95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1.5±1.04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527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0.94±0.79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8F0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0.5±0.29</w:t>
            </w:r>
          </w:p>
        </w:tc>
      </w:tr>
      <w:tr w:rsidR="002B46F8" w:rsidRPr="002B46F8" w14:paraId="12F8032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A555B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Ruminiclostridium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D653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0.94±0.4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B1B1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0.53±0.45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8A1C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74B6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86DE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1.1±0.41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1CF26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8B19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0.43±0.21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683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0.56±0.17</w:t>
            </w:r>
          </w:p>
        </w:tc>
      </w:tr>
      <w:tr w:rsidR="002B46F8" w:rsidRPr="002B46F8" w14:paraId="582E34A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9CE10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Anaeroplasma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1B3C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B3BF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7C4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1898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F5D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0.6±0.34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36B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0.84±0.11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5FE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1.97±1.46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19A0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0.29±0.14</w:t>
            </w:r>
          </w:p>
        </w:tc>
      </w:tr>
      <w:tr w:rsidR="002B46F8" w:rsidRPr="002B46F8" w14:paraId="42B6707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787D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xylanophilum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134FB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729F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4242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2AF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1B02A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0.73±0.19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4182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0.48±0.08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AA7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1.13±0.2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8F5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0.34±0.14</w:t>
            </w:r>
          </w:p>
        </w:tc>
      </w:tr>
      <w:tr w:rsidR="002B46F8" w:rsidRPr="002B46F8" w14:paraId="079C027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0596F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Intestinimonas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7D66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DB0E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C5DE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AC3A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128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0.58±0.32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6CC4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BDA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0.96±0.43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E6B4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0.29±0.13</w:t>
            </w:r>
          </w:p>
        </w:tc>
      </w:tr>
      <w:tr w:rsidR="002B46F8" w:rsidRPr="002B46F8" w14:paraId="245CDAC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64A7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Enterococcus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33B7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22E3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4015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0.67±0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C569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1.62±0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FC5A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F9B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E76C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028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0.43±0.28</w:t>
            </w:r>
          </w:p>
        </w:tc>
      </w:tr>
      <w:tr w:rsidR="002B46F8" w:rsidRPr="002B46F8" w14:paraId="2BB89FA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11E8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3D7AB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0.47±0.36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965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0.54±0.1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A0BC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32BF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294AB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240E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51AF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2DEC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0.41±0.13</w:t>
            </w:r>
          </w:p>
        </w:tc>
      </w:tr>
      <w:tr w:rsidR="002B46F8" w:rsidRPr="002B46F8" w14:paraId="0706142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1A81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Ruminiclostridium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29DC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0.77±0.55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A23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0.5±0.29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819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D76B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3DBDA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0.59±0.24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A169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53E96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2D0A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0.36±0.12</w:t>
            </w:r>
          </w:p>
        </w:tc>
      </w:tr>
      <w:tr w:rsidR="002B46F8" w:rsidRPr="002B46F8" w14:paraId="1E4F8B2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3FF68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uncultured organism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Muribaculaceae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19B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0.82±0.33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713A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5ACB1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CD7E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6401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8EEF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8A93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0.5±0.37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8DE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0.33±0.12</w:t>
            </w:r>
          </w:p>
        </w:tc>
      </w:tr>
      <w:tr w:rsidR="002B46F8" w:rsidRPr="002B46F8" w14:paraId="60E6C0D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9B5E1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ASF356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74A3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0.58±0.36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B7E2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28F5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267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AE9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1.2±0.81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6D5E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DE59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1E065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0.35±0.21</w:t>
            </w:r>
          </w:p>
        </w:tc>
      </w:tr>
      <w:tr w:rsidR="002B46F8" w:rsidRPr="002B46F8" w14:paraId="31C3AD0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14556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Prevotellaceae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NK3B31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4DBB6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C0D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3EDDA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A87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B8EF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0.77±0.38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672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FF5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0.79±0.34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9CA5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0.25±0.12</w:t>
            </w:r>
          </w:p>
        </w:tc>
      </w:tr>
      <w:tr w:rsidR="002B46F8" w:rsidRPr="002B46F8" w14:paraId="5E84969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23F2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Muribacter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CCE7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46A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1.84±0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2B2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0C5F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5B6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EC20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9DB0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DCF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0.37±0.41</w:t>
            </w:r>
          </w:p>
        </w:tc>
      </w:tr>
      <w:tr w:rsidR="002B46F8" w:rsidRPr="002B46F8" w14:paraId="697EEE6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26F6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mouse gut metagenome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7C9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0.09±0.07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896D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3868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048E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DBE5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03E6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0.51±0.37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678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11C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0.3±0.12</w:t>
            </w:r>
          </w:p>
        </w:tc>
      </w:tr>
      <w:tr w:rsidR="002B46F8" w:rsidRPr="002B46F8" w14:paraId="296F4B7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CB5A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Escherichia-Shigella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2229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37F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66DF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0.83±0.54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4525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0.71±0.61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8091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E142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B085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AAA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0.33±0.15</w:t>
            </w:r>
          </w:p>
        </w:tc>
      </w:tr>
      <w:tr w:rsidR="002B46F8" w:rsidRPr="002B46F8" w14:paraId="6AB47B6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E90D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oxidoreducens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81B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0.4±0.34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433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635B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975A5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72742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0.58±0.27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DE07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DB60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F51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</w:t>
            </w:r>
          </w:p>
        </w:tc>
      </w:tr>
      <w:tr w:rsidR="002B46F8" w:rsidRPr="002B46F8" w14:paraId="4883C74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EFC57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>Prevotellaceae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Ga6A1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780B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5B253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FC04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6FD2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21AD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CCD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0.62±0.41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0ED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0.91±0.4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3A8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0.15±0.12</w:t>
            </w:r>
          </w:p>
        </w:tc>
      </w:tr>
      <w:tr w:rsidR="002B46F8" w:rsidRPr="002B46F8" w14:paraId="041EBC3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7FE71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Roseburia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185C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6A3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ECB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F7C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1AFB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0.45±0.02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D1D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0.81±0.26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DB4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FF31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0.22±0.15</w:t>
            </w:r>
          </w:p>
        </w:tc>
      </w:tr>
      <w:tr w:rsidR="002B46F8" w:rsidRPr="002B46F8" w14:paraId="424354D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27363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Firmicutes bacterium CAG:822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6AFB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0.57±0.46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A00F5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9733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5F36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86C6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349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AECD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D10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0.28±0.11</w:t>
            </w:r>
          </w:p>
        </w:tc>
      </w:tr>
      <w:tr w:rsidR="002B46F8" w:rsidRPr="002B46F8" w14:paraId="76DDD9A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A94F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Prevotellaceae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1D84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62914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D26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7227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118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C8AE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0.6±0.51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860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0.25±0.09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196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0.23±0.08</w:t>
            </w:r>
          </w:p>
        </w:tc>
      </w:tr>
      <w:tr w:rsidR="002B46F8" w:rsidRPr="002B46F8" w14:paraId="26856C4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F3FC0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uncultured Clostridia 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7F4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0451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625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CA72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673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0.61±0.26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A9B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2BEB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0.56±0.48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9F05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</w:t>
            </w:r>
          </w:p>
        </w:tc>
      </w:tr>
      <w:tr w:rsidR="002B46F8" w:rsidRPr="002B46F8" w14:paraId="5749CDE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97CE9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E295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0.9±0.23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E3B8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2824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0E99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1AF5C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3F4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088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048A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0.26±0.15</w:t>
            </w:r>
          </w:p>
        </w:tc>
      </w:tr>
      <w:tr w:rsidR="002B46F8" w:rsidRPr="002B46F8" w14:paraId="04F55BE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6C8E0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Bifidobacterium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907E9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5A3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694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0.74±0.13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0FA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0.57±0.34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AE23A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9B99B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64AA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3DF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0.26±0.13</w:t>
            </w:r>
          </w:p>
        </w:tc>
      </w:tr>
      <w:tr w:rsidR="002B46F8" w:rsidRPr="002B46F8" w14:paraId="17B1B75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25F6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Gemella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A24FF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E208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616E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9088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57ED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0.53±0.07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BF05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0.71±0.43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F5A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DAD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0.25±0.13</w:t>
            </w:r>
          </w:p>
        </w:tc>
      </w:tr>
      <w:tr w:rsidR="002B46F8" w:rsidRPr="002B46F8" w14:paraId="2D2EDA2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3283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Mucispirillum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B9EA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E65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3A51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4330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ACE4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E71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0.39±0.29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170E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91747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0.16±0.05</w:t>
            </w:r>
          </w:p>
        </w:tc>
      </w:tr>
      <w:tr w:rsidR="002B46F8" w:rsidRPr="002B46F8" w14:paraId="0786AB6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73854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Coriobacteriaceae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D95D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B36C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1FF1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3B3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7895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CC8B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1441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F78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0.19±0.09</w:t>
            </w:r>
          </w:p>
        </w:tc>
      </w:tr>
      <w:tr w:rsidR="002B46F8" w:rsidRPr="002B46F8" w14:paraId="794EF38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6AD70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C6FE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1E7D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B1E0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165F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139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43A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0.6±0.35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775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0.44±0.35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6BF2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0.14±0.12</w:t>
            </w:r>
          </w:p>
        </w:tc>
      </w:tr>
      <w:tr w:rsidR="002B46F8" w:rsidRPr="002B46F8" w14:paraId="1A287D9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E292F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2DA5E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0.35±0.22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41D53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DCAC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994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41F8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D9658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0.7±0.5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8CD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CF3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0.19±0.13</w:t>
            </w:r>
          </w:p>
        </w:tc>
      </w:tr>
      <w:tr w:rsidR="002B46F8" w:rsidRPr="002B46F8" w14:paraId="5325745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7486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Streptococcus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1478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31AAA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0.33±0.07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DCE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0.56±0.47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E60E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804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DD6E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DC9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DB2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0.19±0.09</w:t>
            </w:r>
          </w:p>
        </w:tc>
      </w:tr>
      <w:tr w:rsidR="002B46F8" w:rsidRPr="002B46F8" w14:paraId="139E0B1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D2DF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Stenotrophomonas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08EF9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D2B3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0.34±0.11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E79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6AC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11E78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C11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D941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857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0.19±0.12</w:t>
            </w:r>
          </w:p>
        </w:tc>
      </w:tr>
      <w:tr w:rsidR="002B46F8" w:rsidRPr="002B46F8" w14:paraId="79A34CE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B86B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Prevotella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0CA1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CF3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124F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90F7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6105A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3CB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3014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CED2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0.18±0.12</w:t>
            </w:r>
          </w:p>
        </w:tc>
      </w:tr>
      <w:tr w:rsidR="002B46F8" w:rsidRPr="002B46F8" w14:paraId="3A41D59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CB3D2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Acinetobacter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F5A9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0.62±0.22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2023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9CA3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24D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EDB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B65B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E654D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522A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0.14±0.11</w:t>
            </w:r>
          </w:p>
        </w:tc>
      </w:tr>
      <w:tr w:rsidR="002B46F8" w:rsidRPr="002B46F8" w14:paraId="610D1E9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ACD6A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Sphingomonas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2BC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EBB97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36CD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8BFC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0.26±0.2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2567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0BE1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E650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AA585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0.16±0.07</w:t>
            </w:r>
          </w:p>
        </w:tc>
      </w:tr>
      <w:tr w:rsidR="002B46F8" w:rsidRPr="002B46F8" w14:paraId="25940E1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C284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305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2CF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9CB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70D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B708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0.18±0.04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9B5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65852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219C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0.12±0.04</w:t>
            </w:r>
          </w:p>
        </w:tc>
      </w:tr>
      <w:tr w:rsidR="002B46F8" w:rsidRPr="002B46F8" w14:paraId="75121BE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D223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ruminantium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4618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1E51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9A96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5522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57A3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DB38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0.25±0.16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CE09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1C5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0.16±0.06</w:t>
            </w:r>
          </w:p>
        </w:tc>
      </w:tr>
      <w:tr w:rsidR="002B46F8" w:rsidRPr="002B46F8" w14:paraId="7C4621F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C4667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Rikenella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9CF55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7E12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8C524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DCA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E625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088B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0.47±0.24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D9A2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0.41±0.16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6A5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0.09±0.08</w:t>
            </w:r>
          </w:p>
        </w:tc>
      </w:tr>
      <w:tr w:rsidR="002B46F8" w:rsidRPr="002B46F8" w14:paraId="2A06C8A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1DDD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coprostanoligenes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F95F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C2069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2C34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9D2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6DD6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794A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20A2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9964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0.12±0.07</w:t>
            </w:r>
          </w:p>
        </w:tc>
      </w:tr>
      <w:tr w:rsidR="002B46F8" w:rsidRPr="002B46F8" w14:paraId="5026DA1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4D9F7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Rikenellaceae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RC9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gut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EB736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B7ABE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9D90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829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00D20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67BF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0.46±0.28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4F4EC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E3F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0.14±0.08</w:t>
            </w:r>
          </w:p>
        </w:tc>
      </w:tr>
      <w:tr w:rsidR="002B46F8" w:rsidRPr="002B46F8" w14:paraId="22174A4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8A180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Faecalibaculum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C86C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F0BD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ABD2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C005F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1606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CE6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773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E3ED6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0.15±0.08</w:t>
            </w:r>
          </w:p>
        </w:tc>
      </w:tr>
      <w:tr w:rsidR="002B46F8" w:rsidRPr="002B46F8" w14:paraId="497B224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9791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Acetatifactor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F7EF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DE0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78EE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06D3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9F2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0.48±0.38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BE25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5633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D4CE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0.14±0.08</w:t>
            </w:r>
          </w:p>
        </w:tc>
      </w:tr>
      <w:tr w:rsidR="002B46F8" w:rsidRPr="002B46F8" w14:paraId="1749628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E4BF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>Ralstonia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5249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970E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0.4±0.34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DC07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24602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89645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DC972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FC31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CBA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0.13±0.08</w:t>
            </w:r>
          </w:p>
        </w:tc>
      </w:tr>
      <w:tr w:rsidR="002B46F8" w:rsidRPr="002B46F8" w14:paraId="4A51789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4BF0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Phaseolus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acutifolius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r w:rsidRPr="00A520E7">
              <w:rPr>
                <w:color w:val="FF0000"/>
                <w:lang w:eastAsia="en-US"/>
              </w:rPr>
              <w:t>(</w:t>
            </w:r>
            <w:proofErr w:type="spellStart"/>
            <w:r w:rsidRPr="00A520E7">
              <w:rPr>
                <w:color w:val="FF0000"/>
                <w:lang w:eastAsia="en-US"/>
              </w:rPr>
              <w:t>tepary</w:t>
            </w:r>
            <w:proofErr w:type="spellEnd"/>
            <w:r w:rsidRPr="00A520E7">
              <w:rPr>
                <w:color w:val="FF0000"/>
                <w:lang w:eastAsia="en-US"/>
              </w:rPr>
              <w:t xml:space="preserve"> bean)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1A3B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63AA6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8C3CD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678F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A8CE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CE5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A0FB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AA5A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</w:tr>
      <w:tr w:rsidR="002B46F8" w:rsidRPr="002B46F8" w14:paraId="18C38D4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B336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Microcoleus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PCC-7113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4009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2027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E50CD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2A28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D26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EAF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F74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F48C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</w:tr>
      <w:tr w:rsidR="002B46F8" w:rsidRPr="002B46F8" w14:paraId="65CCB27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F844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Candidatus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Arthromitus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28D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895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DD49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0.75±0.58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11E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F9C9B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D66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111B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E25B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0.13±0.21</w:t>
            </w:r>
          </w:p>
        </w:tc>
      </w:tr>
      <w:tr w:rsidR="002B46F8" w:rsidRPr="002B46F8" w14:paraId="516654D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70226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Allorhizobium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A6F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9F4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0.32±0.14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585D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0734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817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E569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2C00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B339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0.12±0.03</w:t>
            </w:r>
          </w:p>
        </w:tc>
      </w:tr>
      <w:tr w:rsidR="002B46F8" w:rsidRPr="002B46F8" w14:paraId="0273D9A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D165B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3709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8290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676C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664D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BD2E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A5E9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F825C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CE2B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0.09±0.05</w:t>
            </w:r>
          </w:p>
        </w:tc>
      </w:tr>
      <w:tr w:rsidR="002B46F8" w:rsidRPr="002B46F8" w14:paraId="00EBD80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72994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Bergeyella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F84C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494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0437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F4A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7283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3D94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159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1E0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</w:tr>
      <w:tr w:rsidR="002B46F8" w:rsidRPr="002B46F8" w14:paraId="19B25CF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CBF00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Faecalibacterium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C4ABD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228C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0.51±0.3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E459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54F33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29F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9D9A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4C8B8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926E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0.11±0.1</w:t>
            </w:r>
          </w:p>
        </w:tc>
      </w:tr>
      <w:tr w:rsidR="002B46F8" w:rsidRPr="002B46F8" w14:paraId="4170A78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A507C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Ruminiclostridium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869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0.21±0.03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AEE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CA96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C76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EAD15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6CCF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7031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3716C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</w:tr>
      <w:tr w:rsidR="002B46F8" w:rsidRPr="002B46F8" w14:paraId="006337D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8CA5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Fournierella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6C6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8F2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C9C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B805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17F09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0.27±0.21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66A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E15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77AE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0.11±0.02</w:t>
            </w:r>
          </w:p>
        </w:tc>
      </w:tr>
      <w:tr w:rsidR="002B46F8" w:rsidRPr="002B46F8" w14:paraId="0142B7A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618B2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Blautia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4D19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904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3D4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748E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F26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E267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E2A7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D07C7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</w:tr>
      <w:tr w:rsidR="002B46F8" w:rsidRPr="002B46F8" w14:paraId="69D9E33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CF2E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Megamonas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50B68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760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14A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58B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A54F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EB46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FC4C8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0C1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0.1±0.05</w:t>
            </w:r>
          </w:p>
        </w:tc>
      </w:tr>
      <w:tr w:rsidR="002B46F8" w:rsidRPr="002B46F8" w14:paraId="14617D4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EDB22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Bilophila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87C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991C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9970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7FD0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CB5F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8D13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4068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E633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0.1±0.03</w:t>
            </w:r>
          </w:p>
        </w:tc>
      </w:tr>
      <w:tr w:rsidR="002B46F8" w:rsidRPr="002B46F8" w14:paraId="4D943A9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10099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Akkermansia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E0A2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767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A7B5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A12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67CE7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98D9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68CCC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8453E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</w:tr>
      <w:tr w:rsidR="002B46F8" w:rsidRPr="002B46F8" w14:paraId="62A7C01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93D3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CEA9A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4EF5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1B28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BBB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B17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0.42±0.15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821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C2EC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CA5F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0.09±0.08</w:t>
            </w:r>
          </w:p>
        </w:tc>
      </w:tr>
      <w:tr w:rsidR="002B46F8" w:rsidRPr="002B46F8" w14:paraId="2AF2DDB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1C1A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Brevibacterium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EFB29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3DD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0.28±0.04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E53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8CF96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47B6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182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6A99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3B9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0.09±0.04</w:t>
            </w:r>
          </w:p>
        </w:tc>
      </w:tr>
      <w:tr w:rsidR="002B46F8" w:rsidRPr="002B46F8" w14:paraId="2928241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30996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Negativibacillus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7B1D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1475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EC639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B4E1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3A244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0.27±0.15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EFC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D4DA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47AF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0.05±0.07</w:t>
            </w:r>
          </w:p>
        </w:tc>
      </w:tr>
      <w:tr w:rsidR="002B46F8" w:rsidRPr="002B46F8" w14:paraId="5A003D9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DB0A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A2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F64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803CB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5A65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B7F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36C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233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BF6F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F669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</w:tr>
      <w:tr w:rsidR="002B46F8" w:rsidRPr="002B46F8" w14:paraId="02052B4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6EE3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Oscillospira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2DAE8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0.23±0.19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8EAA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2DB3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3AD92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AA3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6FEB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A75C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90F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</w:tr>
      <w:tr w:rsidR="002B46F8" w:rsidRPr="002B46F8" w14:paraId="11227A1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5AFCE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Paraprevotella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4A17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D2BB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C81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1D0C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3D83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A48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177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2E8EA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0.07±0.13</w:t>
            </w:r>
          </w:p>
        </w:tc>
      </w:tr>
      <w:tr w:rsidR="002B46F8" w:rsidRPr="002B46F8" w14:paraId="7623B64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B1FE9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fissicatena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109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EA1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8412A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DA39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872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0.31±0.19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0522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FBCF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4C74A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0.08±0.03</w:t>
            </w:r>
          </w:p>
        </w:tc>
      </w:tr>
      <w:tr w:rsidR="002B46F8" w:rsidRPr="002B46F8" w14:paraId="70335B5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14C7E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Mycoplasma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63B3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B8E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AD16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EF5F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D26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7FC2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01A59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931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</w:tr>
      <w:tr w:rsidR="002B46F8" w:rsidRPr="002B46F8" w14:paraId="2C6EF1E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3F9D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Proteus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D564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7AC56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2BF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0.2±0.14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AB6F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4FF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001D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3E1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9661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</w:tr>
      <w:tr w:rsidR="002B46F8" w:rsidRPr="002B46F8" w14:paraId="24A536A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3DBF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GCA-900066575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9E4B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8792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DA9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56AD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006F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1DAC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36A8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B5DA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</w:tr>
      <w:tr w:rsidR="002B46F8" w:rsidRPr="002B46F8" w14:paraId="10A863F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F3E3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Anaerovorax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3E7F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659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E9DA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7F27F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DA92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0.19±0.07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BEA5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E27D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9EFF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</w:tr>
      <w:tr w:rsidR="002B46F8" w:rsidRPr="002B46F8" w14:paraId="28E3A56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F2D1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>Lysobacter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4237C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61C3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A43D4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0.27±0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CF523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90D8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C5D1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FAF8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2661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0.07±0.05</w:t>
            </w:r>
          </w:p>
        </w:tc>
      </w:tr>
      <w:tr w:rsidR="002B46F8" w:rsidRPr="002B46F8" w14:paraId="7991D1A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4DFFF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Oscillibacter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6292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59A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7B5F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1D93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B12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E630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D7EAE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0.38±0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AFC6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56A96AE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51CE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Prevotella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D3BC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235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DB4FF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9777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C38E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0A09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5CE9B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7EE1C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</w:tr>
      <w:tr w:rsidR="002B46F8" w:rsidRPr="002B46F8" w14:paraId="3FADB4E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76522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Azospirillum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sp. 47_25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A1A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592C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CD6C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94F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0FF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5F2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CB7B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0.1±0.04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477DB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0.06±0.03</w:t>
            </w:r>
          </w:p>
        </w:tc>
      </w:tr>
      <w:tr w:rsidR="002B46F8" w:rsidRPr="002B46F8" w14:paraId="33A2D10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021EA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5F5F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5B2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FDB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930A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0A43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B68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9269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A8CA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0.07±0.03</w:t>
            </w:r>
          </w:p>
        </w:tc>
      </w:tr>
      <w:tr w:rsidR="002B46F8" w:rsidRPr="002B46F8" w14:paraId="1BDD88C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3A357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NK4A214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21DEF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7451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F05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38DC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39B2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0.17±0.06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8340E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D46F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941C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14:paraId="009227E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D3E13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FCS020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743FB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BE35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13F1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D85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560F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A526E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D28D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139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</w:tr>
      <w:tr w:rsidR="002B46F8" w:rsidRPr="002B46F8" w14:paraId="7021A25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1155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gramStart"/>
            <w:r w:rsidRPr="00A520E7">
              <w:rPr>
                <w:color w:val="FF0000"/>
                <w:lang w:eastAsia="en-US"/>
              </w:rPr>
              <w:t xml:space="preserve">uncultured 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Peptococcaceae</w:t>
            </w:r>
            <w:proofErr w:type="spellEnd"/>
            <w:proofErr w:type="gram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C22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6AE0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2C7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856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E8E7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0.13±0.07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1BE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7C4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67C7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14:paraId="478A5F3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5DDDE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Agathobacter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638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72900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CA6A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11D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B73A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3A2B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9A61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99C79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0.06±0.04</w:t>
            </w:r>
          </w:p>
        </w:tc>
      </w:tr>
      <w:tr w:rsidR="002B46F8" w:rsidRPr="002B46F8" w14:paraId="1382B67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72C04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6553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F92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B72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A2AC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823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9044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954D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DBE2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14:paraId="2432F52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9DF20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5BD7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5CCB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B8C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46A48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23EAE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84BE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5CE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B9F8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0.06±0.02</w:t>
            </w:r>
          </w:p>
        </w:tc>
      </w:tr>
      <w:tr w:rsidR="002B46F8" w:rsidRPr="002B46F8" w14:paraId="4B1047F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3921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393E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2FD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1C1A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DEE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6D69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59FA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49F15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BF7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</w:tr>
      <w:tr w:rsidR="002B46F8" w:rsidRPr="002B46F8" w14:paraId="20AC1860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A4FAF6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Millionella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3C86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FB4C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BFB0A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E869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34ADF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1F8A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0.1±0.07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BF88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6B2D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</w:tr>
      <w:tr w:rsidR="002B46F8" w:rsidRPr="002B46F8" w14:paraId="1F95D5A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FEDD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Fusobacterium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36E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1BD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B428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8353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9DB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76F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7FE6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6CE5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0.05±0.03</w:t>
            </w:r>
          </w:p>
        </w:tc>
      </w:tr>
      <w:tr w:rsidR="002B46F8" w:rsidRPr="002B46F8" w14:paraId="08AD4CA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2A53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Butyricicoccus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9DDC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BD82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111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6D7F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7EEF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7DB4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38F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50C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14:paraId="1C9C406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2D82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Collinsella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0ADAB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7629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B41F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BF91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2AA42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E7A5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9E2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2034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0.04±0.04</w:t>
            </w:r>
          </w:p>
        </w:tc>
      </w:tr>
      <w:tr w:rsidR="002B46F8" w:rsidRPr="002B46F8" w14:paraId="3390DF2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5F2EA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8E370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0.07±0.04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0F5E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45B4B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3CE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4853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794F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1A25C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2885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</w:tr>
      <w:tr w:rsidR="002B46F8" w:rsidRPr="002B46F8" w14:paraId="21970A3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CE47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Enterorhabdus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6627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0.13±0.1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FEFFB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570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3977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787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B6D1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8F17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8FFAD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14:paraId="615A931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06A8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Oceanobacillus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B28E0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ED6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0.15±0.1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8AA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E413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E979C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2B9F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D5026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C958A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14:paraId="00F2F73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CAFCA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Erysipelatoclostridium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B7E3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4EA7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337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3243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30E1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2166A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6BA8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45C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</w:tr>
      <w:tr w:rsidR="002B46F8" w:rsidRPr="002B46F8" w14:paraId="7485F8F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299C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Pseudomonas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3166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0E62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E40D9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E9AFE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DC8D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DF7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E39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6D5C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0.04±0.05</w:t>
            </w:r>
          </w:p>
        </w:tc>
      </w:tr>
      <w:tr w:rsidR="002B46F8" w:rsidRPr="002B46F8" w14:paraId="1263679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D6CD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Sutterella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5E5E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1885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97442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1E2C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F6F9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8DC4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87E1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8B205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14:paraId="4E89675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8AE7F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Pseudoxanthomonas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F211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81CC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3B3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75B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9F35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C6B0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3354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E9A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14:paraId="70FB677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DEB0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Harryflintia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3DC8B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969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016C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55D51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D7BB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DF446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506DC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911C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</w:tr>
      <w:tr w:rsidR="002B46F8" w:rsidRPr="002B46F8" w14:paraId="1F5E068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D4E7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Triticum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aestivum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r w:rsidRPr="00A520E7">
              <w:rPr>
                <w:color w:val="FF0000"/>
                <w:lang w:eastAsia="en-US"/>
              </w:rPr>
              <w:t>(bread wheat)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73BF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4306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017F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EEE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94FE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93D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DBD6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E24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14:paraId="78509F8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CAF6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 xml:space="preserve">Triticum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aestivum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r w:rsidRPr="00A520E7">
              <w:rPr>
                <w:color w:val="FF0000"/>
                <w:lang w:eastAsia="en-US"/>
              </w:rPr>
              <w:t>(bread wheat)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1385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EBAC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8D2C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CBFA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4D87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10BF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745A5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ABF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0.04±0.02</w:t>
            </w:r>
          </w:p>
        </w:tc>
      </w:tr>
      <w:tr w:rsidR="002B46F8" w:rsidRPr="002B46F8" w14:paraId="774BB50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051A0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Paenibacillus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4F8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86E4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0.16±0.05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F979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3F7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F83E5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D0B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F948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0F2B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0.04±0.03</w:t>
            </w:r>
          </w:p>
        </w:tc>
      </w:tr>
      <w:tr w:rsidR="002B46F8" w:rsidRPr="002B46F8" w14:paraId="1EDAE92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E003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Papillibacter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0A993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A3BF8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F73F8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D4C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A79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58A8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6076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B75F9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0C8FCE6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2FCAC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Klebsiella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2D19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F68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49881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F5AE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2A77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48E05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D48BB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067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</w:tr>
      <w:tr w:rsidR="002B46F8" w:rsidRPr="002B46F8" w14:paraId="7EB5C33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ED2526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 bacterium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Rhodospirillales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B6E8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C1AA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97A3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572C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0B72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BF060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7BAA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A0464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6E6B32F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E637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Pygmaiobacter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0A309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69CF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1A67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B4C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EFFE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F1E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FCDB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529D5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2CE30C7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E896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Blastococcus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997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0.18±0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7898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F460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AE91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EBB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A44B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AC6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8467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</w:tr>
      <w:tr w:rsidR="002B46F8" w:rsidRPr="002B46F8" w14:paraId="50F1F12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62A3B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Chryseobacterium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2EDBC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B21B4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CDB02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B08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CA0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74580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6246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49F2B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</w:tr>
      <w:tr w:rsidR="002B46F8" w:rsidRPr="002B46F8" w14:paraId="407C4CF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BE7E9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-006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0AB9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7A73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617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90BF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DBE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DFF99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626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B04C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0.03±0.01</w:t>
            </w:r>
          </w:p>
        </w:tc>
      </w:tr>
      <w:tr w:rsidR="002B46F8" w:rsidRPr="002B46F8" w14:paraId="0D4AF18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09D6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 xml:space="preserve">uncultured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Chitinophagaceae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47A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3001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0.12±0.02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814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3532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EF748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6555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56DA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BB71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0.03±0.02</w:t>
            </w:r>
          </w:p>
        </w:tc>
      </w:tr>
      <w:tr w:rsidR="002B46F8" w:rsidRPr="002B46F8" w14:paraId="0A70DED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F8BA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Christensenellaceae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R-7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E2CF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4FAD4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B7B4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6B52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F63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FD79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37237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584C3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43EBC74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2146B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Defluviitaleaceae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UCG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>-011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A333F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EA3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380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C6AA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010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D275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F24B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B0A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5DB0B90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48BB4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Puniceicoccaceae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4617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020D8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CDF2A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3894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1625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EA4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EC647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D6BA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7586FD0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7C86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Anaerostipes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8F85A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77C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AB8B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C9E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1BDB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7797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CB5A0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4A17F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6180E12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5F79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eligens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94E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1DA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4915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6D0D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4743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F512C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DDA2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DE6E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5416CF6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A3A7C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Staphylococcus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26C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83A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0958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4FF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0FC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1532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063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D5046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0.02±0.02</w:t>
            </w:r>
          </w:p>
        </w:tc>
      </w:tr>
      <w:tr w:rsidR="002B46F8" w:rsidRPr="002B46F8" w14:paraId="53BCF74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EFF5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 bacterium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Mollicutes RF39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6F9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44E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55F6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ECE2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BBA8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4CF31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7063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610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566F745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812D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Enterobacter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A6F7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821FA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0.14±0.04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6353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348B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76A8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1EF1F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3690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2D98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3CA81344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E3FB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Clostridium sp. K4410.MGS-306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E0AD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3CEE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4434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95630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4CD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B26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3F8CA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03D24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27A99DD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F7FE2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Pseudonocardia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DD1D7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BF4FA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5F2D6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CC4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E8EF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FA8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A01D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D96A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557D3E5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8659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Prevotella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FF408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C5F7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7A7A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76C3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2F25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CD4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21675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697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09DFBBA6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CDAB3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nodatum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EDA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82AD6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426C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56E8E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31832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80CF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FC3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D9FD8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455F7C6A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2E8B1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NC2004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9B15F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A6CDC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0D0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8EE0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FCAA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0.05±0.02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CE08F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3AAA3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112E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79EDAA4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34CD7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Bradyrhizobium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BA473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4AB0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0BAD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DB73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B31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C4A22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E884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0F66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0.02±0.03</w:t>
            </w:r>
          </w:p>
        </w:tc>
      </w:tr>
      <w:tr w:rsidR="002B46F8" w:rsidRPr="002B46F8" w14:paraId="2B2D912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AB625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lastRenderedPageBreak/>
              <w:t>Comamonas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E905D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90E4B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0.11±0.08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A3066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8EF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6BA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7794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401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A05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05C6BE6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26F69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Sphingobacterium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EBBC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668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DA70D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2798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E199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867E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716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425B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4EC2E53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38415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Achromobacter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6EFBD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07BC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5A400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561E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C9A79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2F869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4C182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7E90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7574546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DF5F1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Triticum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urartu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50E5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AA2C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C38F4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C483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C6E3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DA30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3217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7FD1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640CD3D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D714D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GCA-900066225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46534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635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CD3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293D1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1A8D4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0.04±0.01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AAD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CBA6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BCAB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43BFA191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271C91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 organism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Lachnospiraceae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7FDB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142B1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511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2FE74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C753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CE9F6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C69CF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7FB7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14:paraId="768525B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A6006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 xml:space="preserve">uncultured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Caulobacteraceae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6B641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C72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F44F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4E7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B85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EDAE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156C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6A7E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75E27F63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05809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Ambiguous_taxa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227B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DBEC8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0DAA9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661D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F50A3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94C86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8DFA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08C10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550E02F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3DE23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Enhydrobacter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D1F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5F3BF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8C3D4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7E9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5613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2E1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C1F09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38BF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19D8C31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95B71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Shewanella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9CFD7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576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A25B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9BCD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304F2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A86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97C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38D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73B62B5C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C21849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Ruminococcus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2A7FC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619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BCC2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8B008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9F25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5516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1DD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8B57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0.02±0.01</w:t>
            </w:r>
          </w:p>
        </w:tc>
      </w:tr>
      <w:tr w:rsidR="002B46F8" w:rsidRPr="002B46F8" w14:paraId="4E449E4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A4AF4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Brevundimonas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0A471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55E5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58A05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B436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5A9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E645A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C45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30FD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67A77C3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9C3F8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Eubacterium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hallii</w:t>
            </w:r>
            <w:proofErr w:type="spellEnd"/>
            <w:r w:rsidRPr="00A520E7">
              <w:rPr>
                <w:i/>
                <w:iCs/>
                <w:color w:val="FF0000"/>
                <w:lang w:eastAsia="en-US"/>
              </w:rPr>
              <w:t xml:space="preserve"> group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5FCC5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E4DB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683CD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F322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8827D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6E31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E3B8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EF0B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</w:tr>
      <w:tr w:rsidR="002B46F8" w:rsidRPr="002B46F8" w14:paraId="6BEB81D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54729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Campylobacter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BDD2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0.09±0.06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D775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80F2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A67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803CB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A4FA7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9687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9A8BA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2F206CF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20E72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Anaerofilum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0FB5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7F15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3105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16C3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47B3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D0E8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13473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F80E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59A21617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20EAA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 xml:space="preserve">Aegilops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tauschii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940B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36AD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9792B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E3C4F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0.08±0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79C1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BAA7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88E1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0254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445764D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36444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Family XIII UCG-001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61C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0.07±0.02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F0AC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DCFE8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E897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8B978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4204D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FBBC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403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0.01±0.02</w:t>
            </w:r>
          </w:p>
        </w:tc>
      </w:tr>
      <w:tr w:rsidR="002B46F8" w:rsidRPr="002B46F8" w14:paraId="0135B06D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C5A643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gut metagenome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83DB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B48C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7D9C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DC65B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7571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14714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49C66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4CED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14:paraId="6BB688C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DFDDF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Peptococcus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1174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7A84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00C1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CB16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FEE7E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1466B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41D8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D37E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50288E9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AA682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Adlercreutzia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97D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EF250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0.06±0.01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6B639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781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36A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9B568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423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D0D28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0.01±0.02</w:t>
            </w:r>
          </w:p>
        </w:tc>
      </w:tr>
      <w:tr w:rsidR="002B46F8" w:rsidRPr="002B46F8" w14:paraId="45BE84C2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2BD6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Bordetella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57DE2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21C3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13D9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0.02±0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5173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7BE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18C0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55A39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71906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647A8F3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F7D42E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Modestobacter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93AA0D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F772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C245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CABE0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E9C52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3D272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3258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92C41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25F5BBEE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4DC10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Dorea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0B3CA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2F9F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0.04±0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D032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0.03±0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FABE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021BE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F4363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D1C88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05F0D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0.01±0.01</w:t>
            </w:r>
          </w:p>
        </w:tc>
      </w:tr>
      <w:tr w:rsidR="002B46F8" w:rsidRPr="002B46F8" w14:paraId="2C0E1318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7600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i/>
                <w:iCs/>
                <w:color w:val="FF0000"/>
                <w:lang w:eastAsia="en-US"/>
              </w:rPr>
              <w:t>Bacillus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6C63E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09F6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11FF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A535B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B145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17F31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4CC7C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B58D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1FEFB289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FF51D7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Luteibacter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381F2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CCD66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4A6E83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E4E7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0.07±0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93F70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78A74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7140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894A2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4A2D6D4B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A0F3DB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Butyricimonas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B7FA5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0BB70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79055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CFDD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0.06±0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616B16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55F98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2249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52239F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</w:tr>
      <w:tr w:rsidR="002B46F8" w:rsidRPr="002B46F8" w14:paraId="7476F095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6AA9D" w14:textId="77777777" w:rsidR="00971599" w:rsidRPr="00A520E7" w:rsidRDefault="00971599" w:rsidP="00FB14E3">
            <w:pPr>
              <w:pStyle w:val="MDPI42tablebody"/>
              <w:rPr>
                <w:i/>
                <w:iCs/>
                <w:color w:val="FF0000"/>
                <w:lang w:eastAsia="en-US"/>
              </w:rPr>
            </w:pPr>
            <w:r w:rsidRPr="00A520E7">
              <w:rPr>
                <w:color w:val="FF0000"/>
                <w:lang w:eastAsia="en-US"/>
              </w:rPr>
              <w:t>uncultured bacterium</w:t>
            </w:r>
            <w:r w:rsidRPr="00A520E7">
              <w:rPr>
                <w:i/>
                <w:iCs/>
                <w:color w:val="FF0000"/>
                <w:lang w:eastAsia="en-US"/>
              </w:rPr>
              <w:t xml:space="preserve"> </w:t>
            </w:r>
            <w:proofErr w:type="spellStart"/>
            <w:r w:rsidRPr="00A520E7">
              <w:rPr>
                <w:i/>
                <w:iCs/>
                <w:color w:val="FF0000"/>
                <w:lang w:eastAsia="en-US"/>
              </w:rPr>
              <w:t>Gastranaerophilales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8C371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2ADA2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FEFD3A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580B9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80D3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CF4F1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0.01±0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1B19D4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0.05±0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A8B1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</w:t>
            </w:r>
          </w:p>
        </w:tc>
      </w:tr>
      <w:tr w:rsidR="002B46F8" w:rsidRPr="002B46F8" w14:paraId="0A49395F" w14:textId="77777777" w:rsidTr="003918A9">
        <w:trPr>
          <w:trHeight w:val="198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F86E4E" w14:textId="77777777" w:rsidR="00971599" w:rsidRPr="00A520E7" w:rsidRDefault="00971599" w:rsidP="00FB14E3">
            <w:pPr>
              <w:pStyle w:val="MDPI42tablebody"/>
              <w:rPr>
                <w:color w:val="FF0000"/>
                <w:lang w:eastAsia="en-US"/>
              </w:rPr>
            </w:pPr>
            <w:r w:rsidRPr="001A6F32">
              <w:rPr>
                <w:color w:val="auto"/>
                <w:lang w:eastAsia="en-US"/>
              </w:rPr>
              <w:t>&lt;0.01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AC68A7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0.42±0.12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3778A1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0.62±0.21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1B878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B9BD0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0.23±0.17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055CDE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0.24±0.08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8967B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0.09±0.03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19A78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0.21±0.11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CFA065" w14:textId="77777777" w:rsidR="00971599" w:rsidRPr="002B46F8" w:rsidRDefault="00971599" w:rsidP="00FB14E3">
            <w:pPr>
              <w:pStyle w:val="MDPI42tablebody"/>
              <w:rPr>
                <w:color w:val="auto"/>
                <w:lang w:eastAsia="en-US"/>
              </w:rPr>
            </w:pPr>
            <w:r w:rsidRPr="002B46F8">
              <w:rPr>
                <w:color w:val="auto"/>
                <w:lang w:eastAsia="en-US"/>
              </w:rPr>
              <w:t>0.31±0.08</w:t>
            </w:r>
          </w:p>
        </w:tc>
      </w:tr>
    </w:tbl>
    <w:p w14:paraId="362AB16D" w14:textId="77777777" w:rsidR="00EA1BD4" w:rsidRPr="002B46F8" w:rsidRDefault="00EA1BD4" w:rsidP="00EA1BD4">
      <w:pPr>
        <w:pStyle w:val="MDPI41tablecaption"/>
        <w:rPr>
          <w:rFonts w:ascii="Times New Roman" w:hAnsi="Times New Roman"/>
          <w:b/>
          <w:bCs/>
          <w:color w:val="auto"/>
          <w:sz w:val="20"/>
          <w:szCs w:val="20"/>
        </w:rPr>
      </w:pPr>
      <w:r w:rsidRPr="002B46F8">
        <w:rPr>
          <w:color w:val="auto"/>
          <w:sz w:val="20"/>
          <w:szCs w:val="20"/>
        </w:rPr>
        <w:br w:type="page"/>
      </w:r>
      <w:r w:rsidRPr="002B46F8">
        <w:rPr>
          <w:rFonts w:ascii="Times New Roman" w:hAnsi="Times New Roman"/>
          <w:b/>
          <w:bCs/>
          <w:color w:val="auto"/>
          <w:sz w:val="20"/>
          <w:szCs w:val="20"/>
        </w:rPr>
        <w:lastRenderedPageBreak/>
        <w:t xml:space="preserve">Table S8. </w:t>
      </w:r>
      <w:r w:rsidRPr="002B46F8">
        <w:rPr>
          <w:rFonts w:ascii="Times New Roman" w:hAnsi="Times New Roman"/>
          <w:bCs/>
          <w:color w:val="auto"/>
          <w:sz w:val="20"/>
          <w:szCs w:val="20"/>
        </w:rPr>
        <w:t>Overview of metagenomics sequencing results for each sample. Numerical numbers 1~3 indicate mouse numbers used in this experiment.</w:t>
      </w:r>
    </w:p>
    <w:tbl>
      <w:tblPr>
        <w:tblpPr w:leftFromText="142" w:rightFromText="142" w:bottomFromText="200" w:vertAnchor="text" w:horzAnchor="margin" w:tblpXSpec="center" w:tblpY="146"/>
        <w:tblW w:w="48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2281"/>
        <w:gridCol w:w="1465"/>
        <w:gridCol w:w="1498"/>
        <w:gridCol w:w="1182"/>
      </w:tblGrid>
      <w:tr w:rsidR="002B46F8" w:rsidRPr="002B46F8" w14:paraId="3EF04E98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57A1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Sample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A8A5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Observed_otus</w:t>
            </w:r>
            <w:proofErr w:type="spellEnd"/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B1E3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Shannon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F27381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proofErr w:type="spellStart"/>
            <w:r w:rsidRPr="002B46F8">
              <w:rPr>
                <w:rFonts w:eastAsia="맑은 고딕"/>
                <w:color w:val="auto"/>
              </w:rPr>
              <w:t>Faith_pd</w:t>
            </w:r>
            <w:proofErr w:type="spellEnd"/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5E1B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Evenness</w:t>
            </w:r>
          </w:p>
        </w:tc>
      </w:tr>
      <w:tr w:rsidR="002B46F8" w:rsidRPr="002B46F8" w14:paraId="0E2686B5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03EA6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4401F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CB321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5.03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40D4A0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32.82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29DD9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0.64</w:t>
            </w:r>
          </w:p>
        </w:tc>
      </w:tr>
      <w:tr w:rsidR="002B46F8" w:rsidRPr="002B46F8" w14:paraId="3768171B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0A7E9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7EAA1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184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1191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5.84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CC28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22.80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0F84D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0.78</w:t>
            </w:r>
          </w:p>
        </w:tc>
      </w:tr>
      <w:tr w:rsidR="002B46F8" w:rsidRPr="002B46F8" w14:paraId="10608A25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4B28F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6F9AD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144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9427C2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5.86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C62ED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24.99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FFE77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0.82</w:t>
            </w:r>
          </w:p>
        </w:tc>
      </w:tr>
      <w:tr w:rsidR="002B46F8" w:rsidRPr="002B46F8" w14:paraId="456982C1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057D9" w14:textId="43BE8C06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</w:t>
            </w:r>
            <w:r w:rsidRPr="00527FB2">
              <w:rPr>
                <w:rFonts w:eastAsia="맑은 고딕"/>
                <w:color w:val="FF0000"/>
              </w:rPr>
              <w:t>Il</w:t>
            </w:r>
            <w:r w:rsidR="00456586" w:rsidRPr="00527FB2">
              <w:rPr>
                <w:rFonts w:eastAsia="맑은 고딕"/>
                <w:color w:val="FF0000"/>
              </w:rPr>
              <w:t>e</w:t>
            </w:r>
            <w:r w:rsidRPr="00527FB2">
              <w:rPr>
                <w:rFonts w:eastAsia="맑은 고딕"/>
                <w:color w:val="FF0000"/>
              </w:rPr>
              <w:t>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718B1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171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5B179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5.47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A5CFA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33.00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C2FF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0.74</w:t>
            </w:r>
          </w:p>
        </w:tc>
      </w:tr>
      <w:tr w:rsidR="002B46F8" w:rsidRPr="002B46F8" w14:paraId="0D8D5398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A0665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643A32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769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93A0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8.07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4CCC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73.43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C1CAC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14:paraId="7856B520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CA82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5B303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823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57E3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8.22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D87C8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86.17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2DC11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14:paraId="31B21A60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6F77E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1_Feces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5876C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645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13BD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7.93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F1332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60.92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4DBD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14:paraId="212F4A7A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A9DD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76B140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927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AC42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8.36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C41F8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78.70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FB491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14:paraId="1F19C353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48E571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6DF9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527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C7EE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7.61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6CE54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47.33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A445E2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14:paraId="0ABC2C33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6700E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9B394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323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F1F11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6.61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BB39C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26.42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45E2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0.79</w:t>
            </w:r>
          </w:p>
        </w:tc>
      </w:tr>
      <w:tr w:rsidR="002B46F8" w:rsidRPr="002B46F8" w14:paraId="07F29E46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85EF1" w14:textId="3F4D63CC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</w:t>
            </w:r>
            <w:r w:rsidRPr="00527FB2">
              <w:rPr>
                <w:rFonts w:eastAsia="맑은 고딕"/>
                <w:color w:val="FF0000"/>
              </w:rPr>
              <w:t>Il</w:t>
            </w:r>
            <w:r w:rsidR="00456586" w:rsidRPr="00527FB2">
              <w:rPr>
                <w:rFonts w:eastAsia="맑은 고딕"/>
                <w:color w:val="FF0000"/>
              </w:rPr>
              <w:t>e</w:t>
            </w:r>
            <w:r w:rsidRPr="00527FB2">
              <w:rPr>
                <w:rFonts w:eastAsia="맑은 고딕"/>
                <w:color w:val="FF0000"/>
              </w:rPr>
              <w:t>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F2928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392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AA2B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7.14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00653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30.59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381E6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0.83</w:t>
            </w:r>
          </w:p>
        </w:tc>
      </w:tr>
      <w:tr w:rsidR="002B46F8" w:rsidRPr="002B46F8" w14:paraId="1ADAD741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AEA2E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ABFF43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788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C7F8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8.13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5A59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67.61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DED70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14:paraId="3114047D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808BF0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85604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640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BB22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7.90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7E4FA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57.54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C23FB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14:paraId="76987151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CFD2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89E2B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641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C77B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7.85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19F935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55.14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7A298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  <w:tr w:rsidR="002B46F8" w:rsidRPr="002B46F8" w14:paraId="54579FCC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4016B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3_Stomach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B3CEF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230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1859F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6.87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40FA7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45.17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D603A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0.88</w:t>
            </w:r>
          </w:p>
        </w:tc>
      </w:tr>
      <w:tr w:rsidR="002B46F8" w:rsidRPr="002B46F8" w14:paraId="74926280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A256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3_Duodenum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9AE25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EB488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7.59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4B34C0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59.29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33500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0.89</w:t>
            </w:r>
          </w:p>
        </w:tc>
      </w:tr>
      <w:tr w:rsidR="002B46F8" w:rsidRPr="002B46F8" w14:paraId="341155E7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D9D01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3_Jejunum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120668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366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8CB91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6.91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A69F1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31.49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333F54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0.81</w:t>
            </w:r>
          </w:p>
        </w:tc>
      </w:tr>
      <w:tr w:rsidR="002B46F8" w:rsidRPr="002B46F8" w14:paraId="0046A163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195756" w14:textId="16FA5218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</w:t>
            </w:r>
            <w:r w:rsidRPr="00527FB2">
              <w:rPr>
                <w:rFonts w:eastAsia="맑은 고딕"/>
                <w:color w:val="FF0000"/>
              </w:rPr>
              <w:t>Il</w:t>
            </w:r>
            <w:r w:rsidR="00456586" w:rsidRPr="00527FB2">
              <w:rPr>
                <w:rFonts w:eastAsia="맑은 고딕"/>
                <w:color w:val="FF0000"/>
              </w:rPr>
              <w:t>e</w:t>
            </w:r>
            <w:r w:rsidRPr="00527FB2">
              <w:rPr>
                <w:rFonts w:eastAsia="맑은 고딕"/>
                <w:color w:val="FF0000"/>
              </w:rPr>
              <w:t>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83E9C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368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69B45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6.71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3F938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32.68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0BD712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0.79</w:t>
            </w:r>
          </w:p>
        </w:tc>
      </w:tr>
      <w:tr w:rsidR="002B46F8" w:rsidRPr="002B46F8" w14:paraId="5EDD4B71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AA1042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3_Cecum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3E7DC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911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6C46AA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8.41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F958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78.44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78A84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0.86</w:t>
            </w:r>
          </w:p>
        </w:tc>
      </w:tr>
      <w:tr w:rsidR="002B46F8" w:rsidRPr="002B46F8" w14:paraId="2F7D8FBE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A4142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3_Colon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6F24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931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A9E8F6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8.35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AE44E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79.49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F5745B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0.85</w:t>
            </w:r>
          </w:p>
        </w:tc>
      </w:tr>
      <w:tr w:rsidR="002B46F8" w:rsidRPr="002B46F8" w14:paraId="27C0BB56" w14:textId="77777777" w:rsidTr="003918A9">
        <w:trPr>
          <w:trHeight w:val="330"/>
        </w:trPr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0026D7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3_Feces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EF67F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364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A351A8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7.17</w:t>
            </w:r>
          </w:p>
        </w:tc>
        <w:tc>
          <w:tcPr>
            <w:tcW w:w="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08CF9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42.75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ACF85D" w14:textId="77777777" w:rsidR="00EA1BD4" w:rsidRPr="002B46F8" w:rsidRDefault="00EA1BD4" w:rsidP="00EA1BD4">
            <w:pPr>
              <w:pStyle w:val="MDPI42tablebody"/>
              <w:rPr>
                <w:rFonts w:eastAsia="맑은 고딕"/>
                <w:color w:val="auto"/>
              </w:rPr>
            </w:pPr>
            <w:r w:rsidRPr="002B46F8">
              <w:rPr>
                <w:rFonts w:eastAsia="맑은 고딕"/>
                <w:color w:val="auto"/>
              </w:rPr>
              <w:t>0.84</w:t>
            </w:r>
          </w:p>
        </w:tc>
      </w:tr>
    </w:tbl>
    <w:p w14:paraId="27DFAAE2" w14:textId="77777777" w:rsidR="005F547C" w:rsidRPr="002B46F8" w:rsidRDefault="005F547C" w:rsidP="005F547C">
      <w:pPr>
        <w:rPr>
          <w:vanish/>
          <w:color w:val="auto"/>
          <w:sz w:val="20"/>
        </w:rPr>
      </w:pPr>
    </w:p>
    <w:p w14:paraId="4AAB755F" w14:textId="77777777" w:rsidR="002549C8" w:rsidRPr="002B46F8" w:rsidRDefault="002549C8" w:rsidP="008313A9">
      <w:pPr>
        <w:pStyle w:val="MDPI71References"/>
        <w:numPr>
          <w:ilvl w:val="0"/>
          <w:numId w:val="0"/>
        </w:numPr>
        <w:spacing w:after="240"/>
        <w:rPr>
          <w:rFonts w:eastAsia="SimSun"/>
          <w:color w:val="auto"/>
          <w:sz w:val="20"/>
        </w:rPr>
      </w:pPr>
    </w:p>
    <w:sectPr w:rsidR="002549C8" w:rsidRPr="002B46F8" w:rsidSect="003361BB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284E7" w14:textId="77777777" w:rsidR="00507252" w:rsidRDefault="00507252">
      <w:pPr>
        <w:spacing w:line="240" w:lineRule="auto"/>
      </w:pPr>
      <w:r>
        <w:separator/>
      </w:r>
    </w:p>
  </w:endnote>
  <w:endnote w:type="continuationSeparator" w:id="0">
    <w:p w14:paraId="62117EC0" w14:textId="77777777" w:rsidR="00507252" w:rsidRDefault="005072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pitoliumNews">
    <w:altName w:val="Gungsuh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3D6E25" w14:textId="77777777" w:rsidR="00AC3164" w:rsidRPr="00885BB0" w:rsidRDefault="00AC3164" w:rsidP="00C90B3B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C846F" w14:textId="77777777" w:rsidR="00AC3164" w:rsidRPr="008B308E" w:rsidRDefault="00AC3164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0F4C96" w14:textId="77777777" w:rsidR="00507252" w:rsidRDefault="00507252">
      <w:pPr>
        <w:spacing w:line="240" w:lineRule="auto"/>
      </w:pPr>
      <w:r>
        <w:separator/>
      </w:r>
    </w:p>
  </w:footnote>
  <w:footnote w:type="continuationSeparator" w:id="0">
    <w:p w14:paraId="45629223" w14:textId="77777777" w:rsidR="00507252" w:rsidRDefault="005072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18143" w14:textId="77777777" w:rsidR="00AC3164" w:rsidRDefault="00AC3164" w:rsidP="00C90B3B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8752C1" w14:textId="77777777" w:rsidR="00AC3164" w:rsidRPr="00310EBF" w:rsidRDefault="00AC3164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136B1F"/>
    <w:multiLevelType w:val="multilevel"/>
    <w:tmpl w:val="0950B812"/>
    <w:styleLink w:val="1"/>
    <w:lvl w:ilvl="0">
      <w:start w:val="1"/>
      <w:numFmt w:val="bullet"/>
      <w:lvlText w:val=""/>
      <w:lvlJc w:val="left"/>
      <w:pPr>
        <w:ind w:left="800" w:hanging="400"/>
      </w:pPr>
      <w:rPr>
        <w:rFonts w:ascii="Wingdings 2" w:hAnsi="Wingdings 2" w:hint="default"/>
      </w:rPr>
    </w:lvl>
    <w:lvl w:ilvl="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23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  <w:num w:numId="11">
    <w:abstractNumId w:val="9"/>
  </w:num>
  <w:num w:numId="12">
    <w:abstractNumId w:val="5"/>
  </w:num>
  <w:num w:numId="13">
    <w:abstractNumId w:val="7"/>
  </w:num>
  <w:num w:numId="14">
    <w:abstractNumId w:val="6"/>
  </w:num>
  <w:num w:numId="15">
    <w:abstractNumId w:val="10"/>
  </w:num>
  <w:num w:numId="16">
    <w:abstractNumId w:val="8"/>
  </w:num>
  <w:num w:numId="17">
    <w:abstractNumId w:val="21"/>
  </w:num>
  <w:num w:numId="18">
    <w:abstractNumId w:val="24"/>
  </w:num>
  <w:num w:numId="19">
    <w:abstractNumId w:val="15"/>
  </w:num>
  <w:num w:numId="20">
    <w:abstractNumId w:val="20"/>
  </w:num>
  <w:num w:numId="21">
    <w:abstractNumId w:val="11"/>
  </w:num>
  <w:num w:numId="22">
    <w:abstractNumId w:val="0"/>
  </w:num>
  <w:num w:numId="23">
    <w:abstractNumId w:val="13"/>
  </w:num>
  <w:num w:numId="24">
    <w:abstractNumId w:val="22"/>
  </w:num>
  <w:num w:numId="25">
    <w:abstractNumId w:val="25"/>
  </w:num>
  <w:num w:numId="26">
    <w:abstractNumId w:val="26"/>
  </w:num>
  <w:num w:numId="27">
    <w:abstractNumId w:val="14"/>
  </w:num>
  <w:num w:numId="28">
    <w:abstractNumId w:val="27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linkStyle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hicago Copy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23F9B"/>
    <w:rsid w:val="000330FF"/>
    <w:rsid w:val="00042D0D"/>
    <w:rsid w:val="0005549A"/>
    <w:rsid w:val="000574A1"/>
    <w:rsid w:val="00070240"/>
    <w:rsid w:val="00073C41"/>
    <w:rsid w:val="00077A11"/>
    <w:rsid w:val="000818D0"/>
    <w:rsid w:val="00083CB3"/>
    <w:rsid w:val="000B6163"/>
    <w:rsid w:val="000E498E"/>
    <w:rsid w:val="000F03E2"/>
    <w:rsid w:val="00102A00"/>
    <w:rsid w:val="00113768"/>
    <w:rsid w:val="00115071"/>
    <w:rsid w:val="0011664C"/>
    <w:rsid w:val="00192EF9"/>
    <w:rsid w:val="001A4456"/>
    <w:rsid w:val="001A6F32"/>
    <w:rsid w:val="001B5C41"/>
    <w:rsid w:val="001C39B3"/>
    <w:rsid w:val="001E1847"/>
    <w:rsid w:val="001E2AEB"/>
    <w:rsid w:val="001E4BE2"/>
    <w:rsid w:val="001F2AA6"/>
    <w:rsid w:val="00200A10"/>
    <w:rsid w:val="00202E01"/>
    <w:rsid w:val="0021329E"/>
    <w:rsid w:val="00251EDD"/>
    <w:rsid w:val="002549C8"/>
    <w:rsid w:val="0029512B"/>
    <w:rsid w:val="002B45B9"/>
    <w:rsid w:val="002B46F8"/>
    <w:rsid w:val="002E4FA0"/>
    <w:rsid w:val="003009F9"/>
    <w:rsid w:val="00310D64"/>
    <w:rsid w:val="00316A79"/>
    <w:rsid w:val="00326141"/>
    <w:rsid w:val="003361BB"/>
    <w:rsid w:val="00355677"/>
    <w:rsid w:val="00363B73"/>
    <w:rsid w:val="00363D55"/>
    <w:rsid w:val="00385633"/>
    <w:rsid w:val="003918A9"/>
    <w:rsid w:val="003934AC"/>
    <w:rsid w:val="00395ED3"/>
    <w:rsid w:val="003E4154"/>
    <w:rsid w:val="003F67F9"/>
    <w:rsid w:val="00401D30"/>
    <w:rsid w:val="0040518C"/>
    <w:rsid w:val="00414B85"/>
    <w:rsid w:val="00435811"/>
    <w:rsid w:val="00456586"/>
    <w:rsid w:val="0047075D"/>
    <w:rsid w:val="00487224"/>
    <w:rsid w:val="004B543E"/>
    <w:rsid w:val="004C025E"/>
    <w:rsid w:val="004C0723"/>
    <w:rsid w:val="004C3BAD"/>
    <w:rsid w:val="005031F9"/>
    <w:rsid w:val="00507252"/>
    <w:rsid w:val="00527FB2"/>
    <w:rsid w:val="00532468"/>
    <w:rsid w:val="00544CF0"/>
    <w:rsid w:val="005721DB"/>
    <w:rsid w:val="0058522B"/>
    <w:rsid w:val="005A79DF"/>
    <w:rsid w:val="005C74F1"/>
    <w:rsid w:val="005E0B17"/>
    <w:rsid w:val="005F547C"/>
    <w:rsid w:val="00607F63"/>
    <w:rsid w:val="00612EEA"/>
    <w:rsid w:val="00623703"/>
    <w:rsid w:val="006379FA"/>
    <w:rsid w:val="00657213"/>
    <w:rsid w:val="00657B19"/>
    <w:rsid w:val="00674106"/>
    <w:rsid w:val="00692393"/>
    <w:rsid w:val="006B0096"/>
    <w:rsid w:val="006D5B1F"/>
    <w:rsid w:val="006F0855"/>
    <w:rsid w:val="006F08D3"/>
    <w:rsid w:val="00706D2A"/>
    <w:rsid w:val="00714622"/>
    <w:rsid w:val="00717064"/>
    <w:rsid w:val="00721BCF"/>
    <w:rsid w:val="00747E6C"/>
    <w:rsid w:val="00797D64"/>
    <w:rsid w:val="007A0608"/>
    <w:rsid w:val="00815FBA"/>
    <w:rsid w:val="008256A5"/>
    <w:rsid w:val="00830F91"/>
    <w:rsid w:val="008313A9"/>
    <w:rsid w:val="00831BDE"/>
    <w:rsid w:val="0084006D"/>
    <w:rsid w:val="008427A3"/>
    <w:rsid w:val="00850CDD"/>
    <w:rsid w:val="00854C94"/>
    <w:rsid w:val="00861FBE"/>
    <w:rsid w:val="0086455D"/>
    <w:rsid w:val="00880809"/>
    <w:rsid w:val="00891137"/>
    <w:rsid w:val="008949C9"/>
    <w:rsid w:val="00896D05"/>
    <w:rsid w:val="008B5132"/>
    <w:rsid w:val="008B5FC5"/>
    <w:rsid w:val="008E0DD3"/>
    <w:rsid w:val="008F6CCB"/>
    <w:rsid w:val="009001EC"/>
    <w:rsid w:val="00915BFC"/>
    <w:rsid w:val="0093220B"/>
    <w:rsid w:val="009675AE"/>
    <w:rsid w:val="00971599"/>
    <w:rsid w:val="0099746A"/>
    <w:rsid w:val="009A438C"/>
    <w:rsid w:val="009B0A16"/>
    <w:rsid w:val="009B34A1"/>
    <w:rsid w:val="009B682C"/>
    <w:rsid w:val="009C50EC"/>
    <w:rsid w:val="009F1113"/>
    <w:rsid w:val="009F70E6"/>
    <w:rsid w:val="00A2091A"/>
    <w:rsid w:val="00A30D8B"/>
    <w:rsid w:val="00A520E7"/>
    <w:rsid w:val="00AA4620"/>
    <w:rsid w:val="00AA68F7"/>
    <w:rsid w:val="00AA7C10"/>
    <w:rsid w:val="00AC3164"/>
    <w:rsid w:val="00AE6C73"/>
    <w:rsid w:val="00AF3A21"/>
    <w:rsid w:val="00B42244"/>
    <w:rsid w:val="00B657CC"/>
    <w:rsid w:val="00B751BD"/>
    <w:rsid w:val="00B919EF"/>
    <w:rsid w:val="00BC3EAB"/>
    <w:rsid w:val="00BD0170"/>
    <w:rsid w:val="00BD2F41"/>
    <w:rsid w:val="00BD3278"/>
    <w:rsid w:val="00BD4D2C"/>
    <w:rsid w:val="00BE05D8"/>
    <w:rsid w:val="00C03113"/>
    <w:rsid w:val="00C1192A"/>
    <w:rsid w:val="00C31AF5"/>
    <w:rsid w:val="00C64435"/>
    <w:rsid w:val="00C64A81"/>
    <w:rsid w:val="00C658BF"/>
    <w:rsid w:val="00C77084"/>
    <w:rsid w:val="00C86505"/>
    <w:rsid w:val="00C876E2"/>
    <w:rsid w:val="00C90B3B"/>
    <w:rsid w:val="00CB30D3"/>
    <w:rsid w:val="00CC03C7"/>
    <w:rsid w:val="00CC0501"/>
    <w:rsid w:val="00CE591F"/>
    <w:rsid w:val="00D77C0C"/>
    <w:rsid w:val="00D97226"/>
    <w:rsid w:val="00DA084A"/>
    <w:rsid w:val="00DA450D"/>
    <w:rsid w:val="00DA6C33"/>
    <w:rsid w:val="00DC12A0"/>
    <w:rsid w:val="00DC6885"/>
    <w:rsid w:val="00DD1D1E"/>
    <w:rsid w:val="00DD3F21"/>
    <w:rsid w:val="00DF131B"/>
    <w:rsid w:val="00E23D9F"/>
    <w:rsid w:val="00E26BFC"/>
    <w:rsid w:val="00E43F19"/>
    <w:rsid w:val="00E6622A"/>
    <w:rsid w:val="00E80413"/>
    <w:rsid w:val="00EA1BD4"/>
    <w:rsid w:val="00EC71B4"/>
    <w:rsid w:val="00F23F9B"/>
    <w:rsid w:val="00F270EE"/>
    <w:rsid w:val="00F300E3"/>
    <w:rsid w:val="00F37FB4"/>
    <w:rsid w:val="00F46954"/>
    <w:rsid w:val="00F511F6"/>
    <w:rsid w:val="00F63395"/>
    <w:rsid w:val="00F6554D"/>
    <w:rsid w:val="00F65AD5"/>
    <w:rsid w:val="00FA2128"/>
    <w:rsid w:val="00FA3723"/>
    <w:rsid w:val="00FB14E3"/>
    <w:rsid w:val="00FC780D"/>
    <w:rsid w:val="00FE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C9730"/>
  <w15:docId w15:val="{EE867B93-4833-477A-8697-A645ECAB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FB4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0">
    <w:name w:val="heading 1"/>
    <w:basedOn w:val="a"/>
    <w:next w:val="Paragraph"/>
    <w:link w:val="1Char"/>
    <w:qFormat/>
    <w:rsid w:val="00971599"/>
    <w:pPr>
      <w:keepNext/>
      <w:spacing w:before="360" w:after="60" w:line="360" w:lineRule="auto"/>
      <w:ind w:right="567"/>
      <w:contextualSpacing/>
      <w:jc w:val="left"/>
      <w:outlineLvl w:val="0"/>
    </w:pPr>
    <w:rPr>
      <w:rFonts w:cs="Arial"/>
      <w:b/>
      <w:bCs/>
      <w:color w:val="auto"/>
      <w:kern w:val="32"/>
      <w:szCs w:val="32"/>
      <w:lang w:val="en-GB" w:eastAsia="en-GB"/>
    </w:rPr>
  </w:style>
  <w:style w:type="paragraph" w:styleId="2">
    <w:name w:val="heading 2"/>
    <w:basedOn w:val="a"/>
    <w:next w:val="Paragraph"/>
    <w:link w:val="2Char"/>
    <w:qFormat/>
    <w:rsid w:val="00971599"/>
    <w:pPr>
      <w:keepNext/>
      <w:spacing w:before="360" w:after="60" w:line="360" w:lineRule="auto"/>
      <w:ind w:right="567"/>
      <w:contextualSpacing/>
      <w:jc w:val="left"/>
      <w:outlineLvl w:val="1"/>
    </w:pPr>
    <w:rPr>
      <w:rFonts w:cs="Arial"/>
      <w:b/>
      <w:bCs/>
      <w:i/>
      <w:iCs/>
      <w:color w:val="auto"/>
      <w:szCs w:val="28"/>
      <w:lang w:val="en-GB" w:eastAsia="en-GB"/>
    </w:rPr>
  </w:style>
  <w:style w:type="paragraph" w:styleId="3">
    <w:name w:val="heading 3"/>
    <w:basedOn w:val="a"/>
    <w:next w:val="Paragraph"/>
    <w:link w:val="3Char"/>
    <w:qFormat/>
    <w:rsid w:val="00971599"/>
    <w:pPr>
      <w:keepNext/>
      <w:spacing w:before="360" w:after="60" w:line="360" w:lineRule="auto"/>
      <w:ind w:right="567"/>
      <w:contextualSpacing/>
      <w:jc w:val="left"/>
      <w:outlineLvl w:val="2"/>
    </w:pPr>
    <w:rPr>
      <w:rFonts w:cs="Arial"/>
      <w:bCs/>
      <w:i/>
      <w:color w:val="auto"/>
      <w:szCs w:val="26"/>
      <w:lang w:val="en-GB" w:eastAsia="en-GB"/>
    </w:rPr>
  </w:style>
  <w:style w:type="paragraph" w:styleId="4">
    <w:name w:val="heading 4"/>
    <w:basedOn w:val="Paragraph"/>
    <w:next w:val="Newparagraph"/>
    <w:link w:val="4Char"/>
    <w:rsid w:val="00971599"/>
    <w:pPr>
      <w:spacing w:before="360"/>
      <w:outlineLvl w:val="3"/>
    </w:pPr>
    <w:rPr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971599"/>
    <w:pPr>
      <w:spacing w:before="240" w:after="60" w:line="240" w:lineRule="auto"/>
      <w:jc w:val="left"/>
      <w:outlineLvl w:val="4"/>
    </w:pPr>
    <w:rPr>
      <w:rFonts w:ascii="Calibri" w:eastAsia="맑은 고딕" w:hAnsi="Calibri"/>
      <w:b/>
      <w:bCs/>
      <w:i/>
      <w:iCs/>
      <w:color w:val="auto"/>
      <w:sz w:val="26"/>
      <w:szCs w:val="26"/>
      <w:lang w:eastAsia="en-US"/>
    </w:rPr>
  </w:style>
  <w:style w:type="paragraph" w:styleId="6">
    <w:name w:val="heading 6"/>
    <w:basedOn w:val="a"/>
    <w:next w:val="a"/>
    <w:link w:val="6Char"/>
    <w:unhideWhenUsed/>
    <w:qFormat/>
    <w:rsid w:val="00971599"/>
    <w:pPr>
      <w:spacing w:before="240" w:after="60" w:line="240" w:lineRule="auto"/>
      <w:jc w:val="left"/>
      <w:outlineLvl w:val="5"/>
    </w:pPr>
    <w:rPr>
      <w:rFonts w:ascii="Calibri" w:eastAsia="맑은 고딕" w:hAnsi="Calibri"/>
      <w:b/>
      <w:bCs/>
      <w:color w:val="auto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9"/>
    <w:unhideWhenUsed/>
    <w:qFormat/>
    <w:rsid w:val="00971599"/>
    <w:pPr>
      <w:spacing w:before="240" w:after="60" w:line="240" w:lineRule="auto"/>
      <w:jc w:val="left"/>
      <w:outlineLvl w:val="6"/>
    </w:pPr>
    <w:rPr>
      <w:rFonts w:ascii="Calibri" w:eastAsia="맑은 고딕" w:hAnsi="Calibri"/>
      <w:color w:val="auto"/>
      <w:szCs w:val="24"/>
      <w:lang w:eastAsia="en-US"/>
    </w:rPr>
  </w:style>
  <w:style w:type="paragraph" w:styleId="8">
    <w:name w:val="heading 8"/>
    <w:basedOn w:val="a"/>
    <w:next w:val="a"/>
    <w:link w:val="8Char"/>
    <w:uiPriority w:val="99"/>
    <w:unhideWhenUsed/>
    <w:qFormat/>
    <w:rsid w:val="00971599"/>
    <w:pPr>
      <w:spacing w:before="240" w:after="60" w:line="240" w:lineRule="auto"/>
      <w:jc w:val="left"/>
      <w:outlineLvl w:val="7"/>
    </w:pPr>
    <w:rPr>
      <w:rFonts w:ascii="Calibri" w:eastAsia="맑은 고딕" w:hAnsi="Calibri"/>
      <w:i/>
      <w:iCs/>
      <w:color w:val="auto"/>
      <w:szCs w:val="24"/>
      <w:lang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971599"/>
    <w:pPr>
      <w:spacing w:before="240" w:after="60" w:line="240" w:lineRule="auto"/>
      <w:jc w:val="left"/>
      <w:outlineLvl w:val="8"/>
    </w:pPr>
    <w:rPr>
      <w:rFonts w:ascii="Cambria" w:eastAsia="맑은 고딕" w:hAnsi="Cambria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F37FB4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F37FB4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F37FB4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F37FB4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F37FB4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F37FB4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F37FB4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F37FB4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F37FB4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F37FB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F37FB4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">
    <w:name w:val="바닥글 Char"/>
    <w:link w:val="a4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styleId="a5">
    <w:name w:val="header"/>
    <w:basedOn w:val="a"/>
    <w:link w:val="Char0"/>
    <w:uiPriority w:val="99"/>
    <w:rsid w:val="00F3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머리글 Char"/>
    <w:link w:val="a5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paragraph" w:customStyle="1" w:styleId="MDPIheaderjournallogo">
    <w:name w:val="MDPI_header_journal_logo"/>
    <w:qFormat/>
    <w:rsid w:val="00F37FB4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F37FB4"/>
    <w:pPr>
      <w:ind w:firstLine="0"/>
    </w:pPr>
  </w:style>
  <w:style w:type="paragraph" w:customStyle="1" w:styleId="MDPI33textspaceafter">
    <w:name w:val="MDPI_3.3_text_space_after"/>
    <w:basedOn w:val="MDPI31text"/>
    <w:qFormat/>
    <w:rsid w:val="00F37FB4"/>
    <w:pPr>
      <w:spacing w:after="240"/>
    </w:pPr>
  </w:style>
  <w:style w:type="paragraph" w:customStyle="1" w:styleId="MDPI35textbeforelist">
    <w:name w:val="MDPI_3.5_text_before_list"/>
    <w:basedOn w:val="MDPI31text"/>
    <w:qFormat/>
    <w:rsid w:val="00F37FB4"/>
    <w:pPr>
      <w:spacing w:after="120"/>
    </w:pPr>
  </w:style>
  <w:style w:type="paragraph" w:customStyle="1" w:styleId="MDPI36textafterlist">
    <w:name w:val="MDPI_3.6_text_after_list"/>
    <w:basedOn w:val="MDPI31text"/>
    <w:qFormat/>
    <w:rsid w:val="00F37FB4"/>
    <w:pPr>
      <w:spacing w:before="120"/>
    </w:pPr>
  </w:style>
  <w:style w:type="paragraph" w:customStyle="1" w:styleId="MDPI37itemize">
    <w:name w:val="MDPI_3.7_itemize"/>
    <w:basedOn w:val="MDPI31text"/>
    <w:qFormat/>
    <w:rsid w:val="00F37FB4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F37FB4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F37FB4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F37FB4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F37FB4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41tablecaption">
    <w:name w:val="MDPI_4.1_table_caption"/>
    <w:basedOn w:val="MDPI62Acknowledgments"/>
    <w:qFormat/>
    <w:rsid w:val="00F37FB4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F37FB4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F37FB4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F37FB4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F37FB4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F37FB4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F37FB4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F37FB4"/>
  </w:style>
  <w:style w:type="paragraph" w:customStyle="1" w:styleId="MDPIfooterfirstpage">
    <w:name w:val="MDPI_footer_firstpage"/>
    <w:basedOn w:val="a"/>
    <w:qFormat/>
    <w:rsid w:val="00F37FB4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F37FB4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23heading3">
    <w:name w:val="MDPI_2.3_heading3"/>
    <w:basedOn w:val="MDPI31text"/>
    <w:qFormat/>
    <w:rsid w:val="00F37FB4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F37FB4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F37FB4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F37FB4"/>
    <w:pPr>
      <w:numPr>
        <w:numId w:val="4"/>
      </w:numPr>
      <w:spacing w:before="0" w:line="260" w:lineRule="atLeast"/>
      <w:ind w:left="425" w:hanging="425"/>
    </w:pPr>
  </w:style>
  <w:style w:type="paragraph" w:styleId="a6">
    <w:name w:val="Balloon Text"/>
    <w:basedOn w:val="a"/>
    <w:link w:val="Char1"/>
    <w:uiPriority w:val="99"/>
    <w:unhideWhenUsed/>
    <w:rsid w:val="00F37FB4"/>
    <w:pPr>
      <w:spacing w:line="240" w:lineRule="auto"/>
    </w:pPr>
    <w:rPr>
      <w:sz w:val="18"/>
      <w:szCs w:val="18"/>
    </w:rPr>
  </w:style>
  <w:style w:type="character" w:customStyle="1" w:styleId="Char1">
    <w:name w:val="풍선 도움말 텍스트 Char"/>
    <w:link w:val="a6"/>
    <w:uiPriority w:val="99"/>
    <w:rsid w:val="00F37FB4"/>
    <w:rPr>
      <w:rFonts w:ascii="Times New Roman" w:eastAsia="Times New Roman" w:hAnsi="Times New Roman"/>
      <w:color w:val="000000"/>
      <w:sz w:val="18"/>
      <w:szCs w:val="18"/>
      <w:lang w:val="en-US" w:eastAsia="de-DE"/>
    </w:rPr>
  </w:style>
  <w:style w:type="character" w:styleId="a7">
    <w:name w:val="line number"/>
    <w:basedOn w:val="a0"/>
    <w:uiPriority w:val="99"/>
    <w:semiHidden/>
    <w:unhideWhenUsed/>
    <w:rsid w:val="00F37FB4"/>
  </w:style>
  <w:style w:type="table" w:customStyle="1" w:styleId="MDPI41threelinetable">
    <w:name w:val="MDPI_4.1_three_line_table"/>
    <w:basedOn w:val="a1"/>
    <w:uiPriority w:val="99"/>
    <w:rsid w:val="00F37FB4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" w:hAnsi="Calibri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8">
    <w:name w:val="Hyperlink"/>
    <w:uiPriority w:val="99"/>
    <w:unhideWhenUsed/>
    <w:rsid w:val="00F37FB4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F37FB4"/>
    <w:rPr>
      <w:color w:val="605E5C"/>
      <w:shd w:val="clear" w:color="auto" w:fill="E1DFDD"/>
    </w:rPr>
  </w:style>
  <w:style w:type="table" w:customStyle="1" w:styleId="41">
    <w:name w:val="일반 표 41"/>
    <w:basedOn w:val="a1"/>
    <w:uiPriority w:val="44"/>
    <w:rsid w:val="00F37FB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1Char">
    <w:name w:val="제목 1 Char"/>
    <w:link w:val="10"/>
    <w:rsid w:val="00971599"/>
    <w:rPr>
      <w:rFonts w:ascii="Times New Roman" w:eastAsia="Times New Roman" w:hAnsi="Times New Roman" w:cs="Arial"/>
      <w:b/>
      <w:bCs/>
      <w:kern w:val="32"/>
      <w:sz w:val="24"/>
      <w:szCs w:val="32"/>
      <w:lang w:eastAsia="en-GB"/>
    </w:rPr>
  </w:style>
  <w:style w:type="character" w:customStyle="1" w:styleId="2Char">
    <w:name w:val="제목 2 Char"/>
    <w:link w:val="2"/>
    <w:rsid w:val="00971599"/>
    <w:rPr>
      <w:rFonts w:ascii="Times New Roman" w:eastAsia="Times New Roman" w:hAnsi="Times New Roman" w:cs="Arial"/>
      <w:b/>
      <w:bCs/>
      <w:i/>
      <w:iCs/>
      <w:sz w:val="24"/>
      <w:szCs w:val="28"/>
      <w:lang w:eastAsia="en-GB"/>
    </w:rPr>
  </w:style>
  <w:style w:type="character" w:customStyle="1" w:styleId="3Char">
    <w:name w:val="제목 3 Char"/>
    <w:link w:val="3"/>
    <w:rsid w:val="00971599"/>
    <w:rPr>
      <w:rFonts w:ascii="Times New Roman" w:eastAsia="Times New Roman" w:hAnsi="Times New Roman" w:cs="Arial"/>
      <w:bCs/>
      <w:i/>
      <w:sz w:val="24"/>
      <w:szCs w:val="26"/>
      <w:lang w:eastAsia="en-GB"/>
    </w:rPr>
  </w:style>
  <w:style w:type="character" w:customStyle="1" w:styleId="4Char">
    <w:name w:val="제목 4 Char"/>
    <w:link w:val="4"/>
    <w:rsid w:val="00971599"/>
    <w:rPr>
      <w:rFonts w:ascii="Times New Roman" w:eastAsia="Times New Roman" w:hAnsi="Times New Roman"/>
      <w:bCs/>
      <w:sz w:val="24"/>
      <w:szCs w:val="28"/>
      <w:lang w:eastAsia="en-GB"/>
    </w:rPr>
  </w:style>
  <w:style w:type="character" w:customStyle="1" w:styleId="5Char">
    <w:name w:val="제목 5 Char"/>
    <w:link w:val="5"/>
    <w:rsid w:val="00971599"/>
    <w:rPr>
      <w:rFonts w:eastAsia="맑은 고딕"/>
      <w:b/>
      <w:bCs/>
      <w:i/>
      <w:iCs/>
      <w:sz w:val="26"/>
      <w:szCs w:val="26"/>
      <w:lang w:val="en-US" w:eastAsia="en-US"/>
    </w:rPr>
  </w:style>
  <w:style w:type="character" w:customStyle="1" w:styleId="6Char">
    <w:name w:val="제목 6 Char"/>
    <w:link w:val="6"/>
    <w:rsid w:val="00971599"/>
    <w:rPr>
      <w:rFonts w:eastAsia="맑은 고딕"/>
      <w:b/>
      <w:bCs/>
      <w:sz w:val="22"/>
      <w:szCs w:val="22"/>
      <w:lang w:val="en-US" w:eastAsia="en-US"/>
    </w:rPr>
  </w:style>
  <w:style w:type="character" w:customStyle="1" w:styleId="7Char">
    <w:name w:val="제목 7 Char"/>
    <w:link w:val="7"/>
    <w:uiPriority w:val="99"/>
    <w:rsid w:val="00971599"/>
    <w:rPr>
      <w:rFonts w:eastAsia="맑은 고딕"/>
      <w:sz w:val="24"/>
      <w:szCs w:val="24"/>
      <w:lang w:val="en-US" w:eastAsia="en-US"/>
    </w:rPr>
  </w:style>
  <w:style w:type="character" w:customStyle="1" w:styleId="8Char">
    <w:name w:val="제목 8 Char"/>
    <w:link w:val="8"/>
    <w:uiPriority w:val="99"/>
    <w:rsid w:val="00971599"/>
    <w:rPr>
      <w:rFonts w:eastAsia="맑은 고딕"/>
      <w:i/>
      <w:iCs/>
      <w:sz w:val="24"/>
      <w:szCs w:val="24"/>
      <w:lang w:val="en-US" w:eastAsia="en-US"/>
    </w:rPr>
  </w:style>
  <w:style w:type="character" w:customStyle="1" w:styleId="9Char">
    <w:name w:val="제목 9 Char"/>
    <w:link w:val="9"/>
    <w:uiPriority w:val="99"/>
    <w:rsid w:val="00971599"/>
    <w:rPr>
      <w:rFonts w:ascii="Cambria" w:eastAsia="맑은 고딕" w:hAnsi="Cambria"/>
      <w:sz w:val="22"/>
      <w:szCs w:val="22"/>
      <w:lang w:val="en-US" w:eastAsia="en-US"/>
    </w:rPr>
  </w:style>
  <w:style w:type="paragraph" w:customStyle="1" w:styleId="Articletitle">
    <w:name w:val="Article title"/>
    <w:basedOn w:val="a"/>
    <w:next w:val="a"/>
    <w:qFormat/>
    <w:rsid w:val="00971599"/>
    <w:pPr>
      <w:spacing w:after="120" w:line="360" w:lineRule="auto"/>
      <w:jc w:val="left"/>
    </w:pPr>
    <w:rPr>
      <w:b/>
      <w:color w:val="auto"/>
      <w:sz w:val="28"/>
      <w:szCs w:val="24"/>
      <w:lang w:val="en-GB" w:eastAsia="en-GB"/>
    </w:rPr>
  </w:style>
  <w:style w:type="paragraph" w:customStyle="1" w:styleId="Authornames">
    <w:name w:val="Author names"/>
    <w:basedOn w:val="a"/>
    <w:next w:val="a"/>
    <w:qFormat/>
    <w:rsid w:val="00971599"/>
    <w:pPr>
      <w:spacing w:before="240" w:line="360" w:lineRule="auto"/>
      <w:jc w:val="left"/>
    </w:pPr>
    <w:rPr>
      <w:color w:val="auto"/>
      <w:sz w:val="28"/>
      <w:szCs w:val="24"/>
      <w:lang w:val="en-GB" w:eastAsia="en-GB"/>
    </w:rPr>
  </w:style>
  <w:style w:type="paragraph" w:customStyle="1" w:styleId="Affiliation">
    <w:name w:val="Affiliation"/>
    <w:basedOn w:val="a"/>
    <w:qFormat/>
    <w:rsid w:val="00971599"/>
    <w:pPr>
      <w:spacing w:before="240" w:line="360" w:lineRule="auto"/>
      <w:jc w:val="left"/>
    </w:pPr>
    <w:rPr>
      <w:i/>
      <w:color w:val="auto"/>
      <w:szCs w:val="24"/>
      <w:lang w:val="en-GB" w:eastAsia="en-GB"/>
    </w:rPr>
  </w:style>
  <w:style w:type="paragraph" w:customStyle="1" w:styleId="Receiveddates">
    <w:name w:val="Received dates"/>
    <w:basedOn w:val="Affiliation"/>
    <w:next w:val="a"/>
    <w:qFormat/>
    <w:rsid w:val="00971599"/>
  </w:style>
  <w:style w:type="paragraph" w:customStyle="1" w:styleId="Abstract">
    <w:name w:val="Abstract"/>
    <w:basedOn w:val="a"/>
    <w:next w:val="Keywords"/>
    <w:qFormat/>
    <w:rsid w:val="00971599"/>
    <w:pPr>
      <w:spacing w:before="360" w:after="300" w:line="360" w:lineRule="auto"/>
      <w:ind w:left="720" w:right="567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Keywords">
    <w:name w:val="Keywords"/>
    <w:basedOn w:val="a"/>
    <w:next w:val="Paragraph"/>
    <w:qFormat/>
    <w:rsid w:val="00971599"/>
    <w:pPr>
      <w:spacing w:before="240" w:after="240" w:line="360" w:lineRule="auto"/>
      <w:ind w:left="720" w:right="567"/>
      <w:jc w:val="left"/>
    </w:pPr>
    <w:rPr>
      <w:color w:val="auto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Displayedquotation">
    <w:name w:val="Displayed quotation"/>
    <w:basedOn w:val="a"/>
    <w:qFormat/>
    <w:rsid w:val="00971599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971599"/>
    <w:pPr>
      <w:widowControl/>
      <w:numPr>
        <w:numId w:val="17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971599"/>
    <w:pPr>
      <w:tabs>
        <w:tab w:val="center" w:pos="4253"/>
        <w:tab w:val="right" w:pos="8222"/>
      </w:tabs>
      <w:spacing w:before="240" w:after="240" w:line="480" w:lineRule="auto"/>
      <w:jc w:val="center"/>
    </w:pPr>
    <w:rPr>
      <w:color w:val="auto"/>
      <w:szCs w:val="24"/>
      <w:lang w:val="en-GB" w:eastAsia="en-GB"/>
    </w:rPr>
  </w:style>
  <w:style w:type="paragraph" w:customStyle="1" w:styleId="Acknowledgements">
    <w:name w:val="Acknowledgements"/>
    <w:basedOn w:val="a"/>
    <w:next w:val="a"/>
    <w:qFormat/>
    <w:rsid w:val="00971599"/>
    <w:pPr>
      <w:spacing w:before="12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Tabletitle">
    <w:name w:val="Table title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igurecaption">
    <w:name w:val="Figure caption"/>
    <w:basedOn w:val="a"/>
    <w:next w:val="a"/>
    <w:qFormat/>
    <w:rsid w:val="00971599"/>
    <w:pPr>
      <w:spacing w:before="240" w:line="360" w:lineRule="auto"/>
      <w:jc w:val="left"/>
    </w:pPr>
    <w:rPr>
      <w:color w:val="auto"/>
      <w:szCs w:val="24"/>
      <w:lang w:val="en-GB" w:eastAsia="en-GB"/>
    </w:rPr>
  </w:style>
  <w:style w:type="paragraph" w:customStyle="1" w:styleId="Footnotes">
    <w:name w:val="Footnotes"/>
    <w:basedOn w:val="a"/>
    <w:qFormat/>
    <w:rsid w:val="00971599"/>
    <w:pPr>
      <w:spacing w:before="120" w:line="360" w:lineRule="auto"/>
      <w:ind w:left="482" w:hanging="482"/>
      <w:contextualSpacing/>
      <w:jc w:val="left"/>
    </w:pPr>
    <w:rPr>
      <w:color w:val="auto"/>
      <w:sz w:val="22"/>
      <w:szCs w:val="24"/>
      <w:lang w:val="en-GB" w:eastAsia="en-GB"/>
    </w:rPr>
  </w:style>
  <w:style w:type="paragraph" w:customStyle="1" w:styleId="Notesoncontributors">
    <w:name w:val="Notes on contributors"/>
    <w:basedOn w:val="a"/>
    <w:qFormat/>
    <w:rsid w:val="00971599"/>
    <w:pPr>
      <w:spacing w:before="240" w:line="360" w:lineRule="auto"/>
      <w:jc w:val="left"/>
    </w:pPr>
    <w:rPr>
      <w:color w:val="auto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a"/>
    <w:next w:val="a"/>
    <w:rsid w:val="00971599"/>
    <w:pPr>
      <w:spacing w:line="480" w:lineRule="auto"/>
      <w:jc w:val="left"/>
    </w:pPr>
    <w:rPr>
      <w:color w:val="auto"/>
      <w:szCs w:val="24"/>
      <w:lang w:val="en-GB" w:eastAsia="en-GB"/>
    </w:rPr>
  </w:style>
  <w:style w:type="paragraph" w:customStyle="1" w:styleId="Paragraph">
    <w:name w:val="Paragraph"/>
    <w:basedOn w:val="a"/>
    <w:next w:val="Newparagraph"/>
    <w:qFormat/>
    <w:rsid w:val="00971599"/>
    <w:pPr>
      <w:widowControl w:val="0"/>
      <w:spacing w:before="240" w:line="480" w:lineRule="auto"/>
      <w:jc w:val="left"/>
    </w:pPr>
    <w:rPr>
      <w:color w:val="auto"/>
      <w:szCs w:val="24"/>
      <w:lang w:val="en-GB" w:eastAsia="en-GB"/>
    </w:rPr>
  </w:style>
  <w:style w:type="paragraph" w:customStyle="1" w:styleId="Newparagraph">
    <w:name w:val="New paragraph"/>
    <w:basedOn w:val="a"/>
    <w:qFormat/>
    <w:rsid w:val="00971599"/>
    <w:pPr>
      <w:spacing w:line="480" w:lineRule="auto"/>
      <w:ind w:firstLine="720"/>
      <w:jc w:val="left"/>
    </w:pPr>
    <w:rPr>
      <w:color w:val="auto"/>
      <w:szCs w:val="24"/>
      <w:lang w:val="en-GB" w:eastAsia="en-GB"/>
    </w:rPr>
  </w:style>
  <w:style w:type="paragraph" w:styleId="a9">
    <w:name w:val="Normal Indent"/>
    <w:basedOn w:val="a"/>
    <w:rsid w:val="00971599"/>
    <w:pPr>
      <w:spacing w:line="480" w:lineRule="auto"/>
      <w:ind w:left="720"/>
      <w:jc w:val="left"/>
    </w:pPr>
    <w:rPr>
      <w:color w:val="auto"/>
      <w:szCs w:val="24"/>
      <w:lang w:val="en-GB" w:eastAsia="en-GB"/>
    </w:rPr>
  </w:style>
  <w:style w:type="paragraph" w:customStyle="1" w:styleId="References">
    <w:name w:val="References"/>
    <w:basedOn w:val="a"/>
    <w:qFormat/>
    <w:rsid w:val="00971599"/>
    <w:pPr>
      <w:spacing w:before="120" w:line="360" w:lineRule="auto"/>
      <w:ind w:left="720" w:hanging="720"/>
      <w:contextualSpacing/>
      <w:jc w:val="left"/>
    </w:pPr>
    <w:rPr>
      <w:color w:val="auto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971599"/>
  </w:style>
  <w:style w:type="paragraph" w:customStyle="1" w:styleId="Bulletedlist">
    <w:name w:val="Bulleted list"/>
    <w:basedOn w:val="Paragraph"/>
    <w:next w:val="Paragraph"/>
    <w:qFormat/>
    <w:rsid w:val="00971599"/>
    <w:pPr>
      <w:widowControl/>
      <w:numPr>
        <w:numId w:val="18"/>
      </w:numPr>
      <w:spacing w:after="240"/>
      <w:contextualSpacing/>
    </w:pPr>
  </w:style>
  <w:style w:type="paragraph" w:styleId="aa">
    <w:name w:val="footnote text"/>
    <w:basedOn w:val="a"/>
    <w:link w:val="Char2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2">
    <w:name w:val="각주 텍스트 Char"/>
    <w:link w:val="aa"/>
    <w:rsid w:val="00971599"/>
    <w:rPr>
      <w:rFonts w:ascii="Times New Roman" w:eastAsia="Times New Roman" w:hAnsi="Times New Roman"/>
      <w:sz w:val="22"/>
      <w:lang w:eastAsia="en-GB"/>
    </w:rPr>
  </w:style>
  <w:style w:type="character" w:styleId="ab">
    <w:name w:val="footnote reference"/>
    <w:rsid w:val="00971599"/>
    <w:rPr>
      <w:vertAlign w:val="superscript"/>
    </w:rPr>
  </w:style>
  <w:style w:type="paragraph" w:styleId="ac">
    <w:name w:val="endnote text"/>
    <w:basedOn w:val="a"/>
    <w:link w:val="Char3"/>
    <w:autoRedefine/>
    <w:rsid w:val="00971599"/>
    <w:pPr>
      <w:spacing w:line="480" w:lineRule="auto"/>
      <w:ind w:left="284" w:hanging="284"/>
      <w:jc w:val="left"/>
    </w:pPr>
    <w:rPr>
      <w:color w:val="auto"/>
      <w:sz w:val="22"/>
      <w:lang w:val="en-GB" w:eastAsia="en-GB"/>
    </w:rPr>
  </w:style>
  <w:style w:type="character" w:customStyle="1" w:styleId="Char3">
    <w:name w:val="미주 텍스트 Char"/>
    <w:link w:val="ac"/>
    <w:rsid w:val="00971599"/>
    <w:rPr>
      <w:rFonts w:ascii="Times New Roman" w:eastAsia="Times New Roman" w:hAnsi="Times New Roman"/>
      <w:sz w:val="22"/>
      <w:lang w:eastAsia="en-GB"/>
    </w:rPr>
  </w:style>
  <w:style w:type="character" w:styleId="ad">
    <w:name w:val="endnote reference"/>
    <w:rsid w:val="00971599"/>
    <w:rPr>
      <w:vertAlign w:val="superscript"/>
    </w:rPr>
  </w:style>
  <w:style w:type="paragraph" w:customStyle="1" w:styleId="Heading4Paragraph">
    <w:name w:val="Heading 4 + Paragraph"/>
    <w:basedOn w:val="Paragraph"/>
    <w:next w:val="Newparagraph"/>
    <w:qFormat/>
    <w:rsid w:val="00971599"/>
    <w:pPr>
      <w:widowControl/>
      <w:spacing w:before="360"/>
    </w:pPr>
  </w:style>
  <w:style w:type="character" w:customStyle="1" w:styleId="EndNoteBibliographyChar">
    <w:name w:val="EndNote Bibliography Char"/>
    <w:link w:val="EndNoteBibliography"/>
    <w:locked/>
    <w:rsid w:val="00971599"/>
    <w:rPr>
      <w:rFonts w:ascii="Palatino Linotype" w:eastAsia="맑은 고딕" w:hAnsi="Palatino Linotype"/>
      <w:noProof/>
      <w:kern w:val="2"/>
      <w:sz w:val="18"/>
      <w:lang w:eastAsia="en-GB"/>
    </w:rPr>
  </w:style>
  <w:style w:type="paragraph" w:customStyle="1" w:styleId="EndNoteBibliography">
    <w:name w:val="EndNote Bibliography"/>
    <w:basedOn w:val="a"/>
    <w:link w:val="EndNoteBibliographyChar"/>
    <w:rsid w:val="00971599"/>
    <w:pPr>
      <w:widowControl w:val="0"/>
      <w:wordWrap w:val="0"/>
      <w:autoSpaceDE w:val="0"/>
      <w:autoSpaceDN w:val="0"/>
      <w:spacing w:after="200" w:line="240" w:lineRule="auto"/>
    </w:pPr>
    <w:rPr>
      <w:rFonts w:ascii="Palatino Linotype" w:eastAsia="맑은 고딕" w:hAnsi="Palatino Linotype"/>
      <w:noProof/>
      <w:color w:val="auto"/>
      <w:kern w:val="2"/>
      <w:sz w:val="18"/>
      <w:lang w:val="en-GB" w:eastAsia="en-GB"/>
    </w:rPr>
  </w:style>
  <w:style w:type="character" w:customStyle="1" w:styleId="AcknowledgementChar">
    <w:name w:val="Acknowledgement Char"/>
    <w:link w:val="Acknowledgement"/>
    <w:locked/>
    <w:rsid w:val="00971599"/>
    <w:rPr>
      <w:sz w:val="24"/>
      <w:szCs w:val="24"/>
      <w:lang w:eastAsia="en-US"/>
    </w:rPr>
  </w:style>
  <w:style w:type="paragraph" w:customStyle="1" w:styleId="Acknowledgement">
    <w:name w:val="Acknowledgement"/>
    <w:basedOn w:val="a"/>
    <w:link w:val="AcknowledgementChar"/>
    <w:rsid w:val="00971599"/>
    <w:pPr>
      <w:spacing w:before="120" w:line="240" w:lineRule="auto"/>
      <w:ind w:left="720" w:hanging="720"/>
      <w:jc w:val="left"/>
    </w:pPr>
    <w:rPr>
      <w:rFonts w:ascii="Calibri" w:eastAsia="SimSun" w:hAnsi="Calibri"/>
      <w:color w:val="auto"/>
      <w:szCs w:val="24"/>
      <w:lang w:val="en-GB" w:eastAsia="en-US"/>
    </w:rPr>
  </w:style>
  <w:style w:type="character" w:customStyle="1" w:styleId="gd15mcfcotb">
    <w:name w:val="gd15mcfcotb"/>
    <w:rsid w:val="00971599"/>
  </w:style>
  <w:style w:type="character" w:styleId="ae">
    <w:name w:val="Emphasis"/>
    <w:uiPriority w:val="20"/>
    <w:qFormat/>
    <w:rsid w:val="00971599"/>
    <w:rPr>
      <w:i/>
      <w:iCs/>
    </w:rPr>
  </w:style>
  <w:style w:type="character" w:styleId="af">
    <w:name w:val="FollowedHyperlink"/>
    <w:uiPriority w:val="99"/>
    <w:unhideWhenUsed/>
    <w:rsid w:val="00971599"/>
    <w:rPr>
      <w:color w:val="800080"/>
      <w:u w:val="single"/>
    </w:rPr>
  </w:style>
  <w:style w:type="paragraph" w:styleId="HTML">
    <w:name w:val="HTML Address"/>
    <w:basedOn w:val="a"/>
    <w:link w:val="HTMLChar"/>
    <w:unhideWhenUsed/>
    <w:rsid w:val="00971599"/>
    <w:pPr>
      <w:spacing w:line="240" w:lineRule="auto"/>
      <w:jc w:val="left"/>
    </w:pPr>
    <w:rPr>
      <w:rFonts w:eastAsia="맑은 고딕"/>
      <w:i/>
      <w:iCs/>
      <w:color w:val="auto"/>
      <w:lang w:eastAsia="en-US"/>
    </w:rPr>
  </w:style>
  <w:style w:type="character" w:customStyle="1" w:styleId="HTMLChar">
    <w:name w:val="HTML 주소 Char"/>
    <w:link w:val="HTML"/>
    <w:rsid w:val="00971599"/>
    <w:rPr>
      <w:rFonts w:ascii="Times New Roman" w:eastAsia="맑은 고딕" w:hAnsi="Times New Roman"/>
      <w:i/>
      <w:iCs/>
      <w:sz w:val="24"/>
      <w:lang w:val="en-US" w:eastAsia="en-US"/>
    </w:rPr>
  </w:style>
  <w:style w:type="character" w:styleId="HTML0">
    <w:name w:val="HTML Code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character" w:styleId="HTML1">
    <w:name w:val="HTML Keyboard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HTML2">
    <w:name w:val="HTML Preformatted"/>
    <w:basedOn w:val="a"/>
    <w:link w:val="HTMLChar0"/>
    <w:uiPriority w:val="99"/>
    <w:unhideWhenUsed/>
    <w:rsid w:val="009715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nsolas" w:hAnsi="Consolas"/>
      <w:color w:val="auto"/>
      <w:sz w:val="20"/>
      <w:lang w:eastAsia="en-US"/>
    </w:rPr>
  </w:style>
  <w:style w:type="character" w:customStyle="1" w:styleId="HTMLChar0">
    <w:name w:val="미리 서식이 지정된 HTML Char"/>
    <w:link w:val="HTML2"/>
    <w:uiPriority w:val="99"/>
    <w:rsid w:val="00971599"/>
    <w:rPr>
      <w:rFonts w:ascii="Consolas" w:eastAsia="Times New Roman" w:hAnsi="Consolas"/>
      <w:lang w:val="en-US" w:eastAsia="en-US"/>
    </w:rPr>
  </w:style>
  <w:style w:type="character" w:styleId="HTML3">
    <w:name w:val="HTML Sample"/>
    <w:unhideWhenUsed/>
    <w:rsid w:val="00971599"/>
    <w:rPr>
      <w:rFonts w:ascii="Courier New" w:eastAsia="Times New Roman" w:hAnsi="Courier New" w:cs="Courier New" w:hint="default"/>
    </w:rPr>
  </w:style>
  <w:style w:type="character" w:styleId="HTML4">
    <w:name w:val="HTML Typewriter"/>
    <w:unhideWhenUsed/>
    <w:rsid w:val="00971599"/>
    <w:rPr>
      <w:rFonts w:ascii="Courier New" w:eastAsia="Times New Roman" w:hAnsi="Courier New" w:cs="Courier New" w:hint="default"/>
      <w:sz w:val="20"/>
      <w:szCs w:val="20"/>
    </w:rPr>
  </w:style>
  <w:style w:type="paragraph" w:styleId="af0">
    <w:name w:val="Normal (Web)"/>
    <w:basedOn w:val="a"/>
    <w:uiPriority w:val="99"/>
    <w:unhideWhenUsed/>
    <w:rsid w:val="00971599"/>
    <w:pPr>
      <w:spacing w:before="100" w:beforeAutospacing="1" w:after="100" w:afterAutospacing="1" w:line="240" w:lineRule="auto"/>
      <w:jc w:val="left"/>
    </w:pPr>
    <w:rPr>
      <w:color w:val="auto"/>
      <w:szCs w:val="24"/>
      <w:lang w:eastAsia="ko-KR"/>
    </w:rPr>
  </w:style>
  <w:style w:type="paragraph" w:styleId="11">
    <w:name w:val="index 1"/>
    <w:basedOn w:val="a"/>
    <w:next w:val="a"/>
    <w:autoRedefine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20">
    <w:name w:val="index 2"/>
    <w:basedOn w:val="a"/>
    <w:next w:val="a"/>
    <w:autoRedefine/>
    <w:uiPriority w:val="99"/>
    <w:unhideWhenUsed/>
    <w:rsid w:val="00971599"/>
    <w:pPr>
      <w:spacing w:line="240" w:lineRule="auto"/>
      <w:ind w:left="480" w:hanging="240"/>
      <w:jc w:val="left"/>
    </w:pPr>
    <w:rPr>
      <w:rFonts w:eastAsia="맑은 고딕"/>
      <w:color w:val="auto"/>
      <w:lang w:eastAsia="en-US"/>
    </w:rPr>
  </w:style>
  <w:style w:type="paragraph" w:styleId="30">
    <w:name w:val="index 3"/>
    <w:basedOn w:val="a"/>
    <w:next w:val="a"/>
    <w:autoRedefine/>
    <w:uiPriority w:val="99"/>
    <w:unhideWhenUsed/>
    <w:rsid w:val="00971599"/>
    <w:pPr>
      <w:spacing w:line="240" w:lineRule="auto"/>
      <w:ind w:left="720" w:hanging="240"/>
      <w:jc w:val="left"/>
    </w:pPr>
    <w:rPr>
      <w:rFonts w:eastAsia="맑은 고딕"/>
      <w:color w:val="auto"/>
      <w:lang w:eastAsia="en-US"/>
    </w:rPr>
  </w:style>
  <w:style w:type="paragraph" w:styleId="40">
    <w:name w:val="index 4"/>
    <w:basedOn w:val="a"/>
    <w:next w:val="a"/>
    <w:autoRedefine/>
    <w:uiPriority w:val="99"/>
    <w:unhideWhenUsed/>
    <w:rsid w:val="00971599"/>
    <w:pPr>
      <w:spacing w:line="240" w:lineRule="auto"/>
      <w:ind w:left="960" w:hanging="240"/>
      <w:jc w:val="left"/>
    </w:pPr>
    <w:rPr>
      <w:rFonts w:eastAsia="맑은 고딕"/>
      <w:color w:val="auto"/>
      <w:lang w:eastAsia="en-US"/>
    </w:rPr>
  </w:style>
  <w:style w:type="paragraph" w:styleId="50">
    <w:name w:val="index 5"/>
    <w:basedOn w:val="a"/>
    <w:next w:val="a"/>
    <w:autoRedefine/>
    <w:uiPriority w:val="99"/>
    <w:unhideWhenUsed/>
    <w:rsid w:val="00971599"/>
    <w:pPr>
      <w:spacing w:line="240" w:lineRule="auto"/>
      <w:ind w:left="1200" w:hanging="240"/>
      <w:jc w:val="left"/>
    </w:pPr>
    <w:rPr>
      <w:rFonts w:eastAsia="맑은 고딕"/>
      <w:color w:val="auto"/>
      <w:lang w:eastAsia="en-US"/>
    </w:rPr>
  </w:style>
  <w:style w:type="paragraph" w:styleId="60">
    <w:name w:val="index 6"/>
    <w:basedOn w:val="a"/>
    <w:next w:val="a"/>
    <w:autoRedefine/>
    <w:uiPriority w:val="99"/>
    <w:unhideWhenUsed/>
    <w:rsid w:val="00971599"/>
    <w:pPr>
      <w:spacing w:line="240" w:lineRule="auto"/>
      <w:ind w:left="1440" w:hanging="240"/>
      <w:jc w:val="left"/>
    </w:pPr>
    <w:rPr>
      <w:rFonts w:eastAsia="맑은 고딕"/>
      <w:color w:val="auto"/>
      <w:lang w:eastAsia="en-US"/>
    </w:rPr>
  </w:style>
  <w:style w:type="paragraph" w:styleId="70">
    <w:name w:val="index 7"/>
    <w:basedOn w:val="a"/>
    <w:next w:val="a"/>
    <w:autoRedefine/>
    <w:uiPriority w:val="99"/>
    <w:unhideWhenUsed/>
    <w:rsid w:val="00971599"/>
    <w:pPr>
      <w:spacing w:line="240" w:lineRule="auto"/>
      <w:ind w:left="1680" w:hanging="240"/>
      <w:jc w:val="left"/>
    </w:pPr>
    <w:rPr>
      <w:rFonts w:eastAsia="맑은 고딕"/>
      <w:color w:val="auto"/>
      <w:lang w:eastAsia="en-US"/>
    </w:rPr>
  </w:style>
  <w:style w:type="paragraph" w:styleId="80">
    <w:name w:val="index 8"/>
    <w:basedOn w:val="a"/>
    <w:next w:val="a"/>
    <w:autoRedefine/>
    <w:uiPriority w:val="99"/>
    <w:unhideWhenUsed/>
    <w:rsid w:val="00971599"/>
    <w:pPr>
      <w:spacing w:line="240" w:lineRule="auto"/>
      <w:ind w:left="1920" w:hanging="240"/>
      <w:jc w:val="left"/>
    </w:pPr>
    <w:rPr>
      <w:rFonts w:eastAsia="맑은 고딕"/>
      <w:color w:val="auto"/>
      <w:lang w:eastAsia="en-US"/>
    </w:rPr>
  </w:style>
  <w:style w:type="paragraph" w:styleId="90">
    <w:name w:val="index 9"/>
    <w:basedOn w:val="a"/>
    <w:next w:val="a"/>
    <w:autoRedefine/>
    <w:uiPriority w:val="99"/>
    <w:unhideWhenUsed/>
    <w:rsid w:val="00971599"/>
    <w:pPr>
      <w:spacing w:line="240" w:lineRule="auto"/>
      <w:ind w:left="2160" w:hanging="240"/>
      <w:jc w:val="left"/>
    </w:pPr>
    <w:rPr>
      <w:rFonts w:eastAsia="맑은 고딕"/>
      <w:color w:val="auto"/>
      <w:lang w:eastAsia="en-US"/>
    </w:rPr>
  </w:style>
  <w:style w:type="paragraph" w:styleId="12">
    <w:name w:val="toc 1"/>
    <w:basedOn w:val="a"/>
    <w:next w:val="a"/>
    <w:autoRedefine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21">
    <w:name w:val="toc 2"/>
    <w:basedOn w:val="a"/>
    <w:next w:val="a"/>
    <w:autoRedefine/>
    <w:uiPriority w:val="99"/>
    <w:unhideWhenUsed/>
    <w:rsid w:val="00971599"/>
    <w:pPr>
      <w:spacing w:line="240" w:lineRule="auto"/>
      <w:ind w:left="240"/>
      <w:jc w:val="left"/>
    </w:pPr>
    <w:rPr>
      <w:rFonts w:eastAsia="맑은 고딕"/>
      <w:color w:val="auto"/>
      <w:lang w:eastAsia="en-US"/>
    </w:rPr>
  </w:style>
  <w:style w:type="paragraph" w:styleId="31">
    <w:name w:val="toc 3"/>
    <w:basedOn w:val="a"/>
    <w:next w:val="a"/>
    <w:autoRedefine/>
    <w:uiPriority w:val="99"/>
    <w:unhideWhenUsed/>
    <w:rsid w:val="00971599"/>
    <w:pPr>
      <w:spacing w:line="240" w:lineRule="auto"/>
      <w:ind w:left="480"/>
      <w:jc w:val="left"/>
    </w:pPr>
    <w:rPr>
      <w:rFonts w:eastAsia="맑은 고딕"/>
      <w:color w:val="auto"/>
      <w:lang w:eastAsia="en-US"/>
    </w:rPr>
  </w:style>
  <w:style w:type="paragraph" w:styleId="42">
    <w:name w:val="toc 4"/>
    <w:basedOn w:val="a"/>
    <w:next w:val="a"/>
    <w:autoRedefine/>
    <w:uiPriority w:val="99"/>
    <w:unhideWhenUsed/>
    <w:rsid w:val="00971599"/>
    <w:pPr>
      <w:spacing w:line="240" w:lineRule="auto"/>
      <w:ind w:left="720"/>
      <w:jc w:val="left"/>
    </w:pPr>
    <w:rPr>
      <w:rFonts w:eastAsia="맑은 고딕"/>
      <w:color w:val="auto"/>
      <w:lang w:eastAsia="en-US"/>
    </w:rPr>
  </w:style>
  <w:style w:type="paragraph" w:styleId="51">
    <w:name w:val="toc 5"/>
    <w:basedOn w:val="a"/>
    <w:next w:val="a"/>
    <w:autoRedefine/>
    <w:uiPriority w:val="99"/>
    <w:unhideWhenUsed/>
    <w:rsid w:val="00971599"/>
    <w:pPr>
      <w:spacing w:line="240" w:lineRule="auto"/>
      <w:ind w:left="960"/>
      <w:jc w:val="left"/>
    </w:pPr>
    <w:rPr>
      <w:rFonts w:eastAsia="맑은 고딕"/>
      <w:color w:val="auto"/>
      <w:lang w:eastAsia="en-US"/>
    </w:rPr>
  </w:style>
  <w:style w:type="paragraph" w:styleId="61">
    <w:name w:val="toc 6"/>
    <w:basedOn w:val="a"/>
    <w:next w:val="a"/>
    <w:autoRedefine/>
    <w:uiPriority w:val="99"/>
    <w:unhideWhenUsed/>
    <w:rsid w:val="00971599"/>
    <w:pPr>
      <w:spacing w:line="240" w:lineRule="auto"/>
      <w:ind w:left="1200"/>
      <w:jc w:val="left"/>
    </w:pPr>
    <w:rPr>
      <w:rFonts w:eastAsia="맑은 고딕"/>
      <w:color w:val="auto"/>
      <w:lang w:eastAsia="en-US"/>
    </w:rPr>
  </w:style>
  <w:style w:type="paragraph" w:styleId="71">
    <w:name w:val="toc 7"/>
    <w:basedOn w:val="a"/>
    <w:next w:val="a"/>
    <w:autoRedefine/>
    <w:uiPriority w:val="99"/>
    <w:unhideWhenUsed/>
    <w:rsid w:val="00971599"/>
    <w:pPr>
      <w:spacing w:line="240" w:lineRule="auto"/>
      <w:ind w:left="1440"/>
      <w:jc w:val="left"/>
    </w:pPr>
    <w:rPr>
      <w:rFonts w:eastAsia="맑은 고딕"/>
      <w:color w:val="auto"/>
      <w:lang w:eastAsia="en-US"/>
    </w:rPr>
  </w:style>
  <w:style w:type="paragraph" w:styleId="81">
    <w:name w:val="toc 8"/>
    <w:basedOn w:val="a"/>
    <w:next w:val="a"/>
    <w:autoRedefine/>
    <w:uiPriority w:val="99"/>
    <w:unhideWhenUsed/>
    <w:rsid w:val="00971599"/>
    <w:pPr>
      <w:spacing w:line="240" w:lineRule="auto"/>
      <w:ind w:left="1680"/>
      <w:jc w:val="left"/>
    </w:pPr>
    <w:rPr>
      <w:rFonts w:eastAsia="맑은 고딕"/>
      <w:color w:val="auto"/>
      <w:lang w:eastAsia="en-US"/>
    </w:rPr>
  </w:style>
  <w:style w:type="paragraph" w:styleId="91">
    <w:name w:val="toc 9"/>
    <w:basedOn w:val="a"/>
    <w:next w:val="a"/>
    <w:autoRedefine/>
    <w:uiPriority w:val="99"/>
    <w:unhideWhenUsed/>
    <w:rsid w:val="00971599"/>
    <w:pPr>
      <w:spacing w:line="240" w:lineRule="auto"/>
      <w:ind w:left="1920"/>
      <w:jc w:val="left"/>
    </w:pPr>
    <w:rPr>
      <w:rFonts w:eastAsia="맑은 고딕"/>
      <w:color w:val="auto"/>
      <w:lang w:eastAsia="en-US"/>
    </w:rPr>
  </w:style>
  <w:style w:type="paragraph" w:styleId="af1">
    <w:name w:val="annotation text"/>
    <w:basedOn w:val="a"/>
    <w:link w:val="Char4"/>
    <w:uiPriority w:val="99"/>
    <w:unhideWhenUsed/>
    <w:rsid w:val="00971599"/>
    <w:pPr>
      <w:spacing w:after="200" w:line="240" w:lineRule="auto"/>
      <w:jc w:val="left"/>
    </w:pPr>
    <w:rPr>
      <w:rFonts w:ascii="Calibri" w:eastAsia="맑은 고딕" w:hAnsi="Calibri"/>
      <w:color w:val="auto"/>
      <w:sz w:val="20"/>
      <w:lang w:eastAsia="ko-KR"/>
    </w:rPr>
  </w:style>
  <w:style w:type="character" w:customStyle="1" w:styleId="Char4">
    <w:name w:val="메모 텍스트 Char"/>
    <w:link w:val="af1"/>
    <w:uiPriority w:val="99"/>
    <w:rsid w:val="00971599"/>
    <w:rPr>
      <w:rFonts w:eastAsia="맑은 고딕"/>
      <w:lang w:val="en-US"/>
    </w:rPr>
  </w:style>
  <w:style w:type="paragraph" w:styleId="af2">
    <w:name w:val="index heading"/>
    <w:basedOn w:val="a"/>
    <w:next w:val="11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b/>
      <w:bCs/>
      <w:color w:val="auto"/>
      <w:lang w:eastAsia="en-US"/>
    </w:rPr>
  </w:style>
  <w:style w:type="paragraph" w:styleId="af3">
    <w:name w:val="caption"/>
    <w:basedOn w:val="a"/>
    <w:next w:val="a"/>
    <w:uiPriority w:val="99"/>
    <w:unhideWhenUsed/>
    <w:qFormat/>
    <w:rsid w:val="00971599"/>
    <w:pPr>
      <w:spacing w:line="240" w:lineRule="auto"/>
      <w:jc w:val="left"/>
    </w:pPr>
    <w:rPr>
      <w:rFonts w:eastAsia="맑은 고딕"/>
      <w:b/>
      <w:bCs/>
      <w:color w:val="auto"/>
      <w:sz w:val="20"/>
      <w:lang w:eastAsia="en-US"/>
    </w:rPr>
  </w:style>
  <w:style w:type="paragraph" w:styleId="af4">
    <w:name w:val="table of figures"/>
    <w:basedOn w:val="a"/>
    <w:next w:val="a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af5">
    <w:name w:val="envelope address"/>
    <w:basedOn w:val="a"/>
    <w:uiPriority w:val="99"/>
    <w:unhideWhenUsed/>
    <w:rsid w:val="00971599"/>
    <w:pPr>
      <w:framePr w:w="7920" w:h="1980" w:hSpace="180" w:wrap="auto" w:hAnchor="page" w:xAlign="center" w:yAlign="bottom"/>
      <w:spacing w:line="240" w:lineRule="auto"/>
      <w:ind w:left="2880"/>
      <w:jc w:val="left"/>
    </w:pPr>
    <w:rPr>
      <w:rFonts w:ascii="Cambria" w:eastAsia="맑은 고딕" w:hAnsi="Cambria"/>
      <w:color w:val="auto"/>
      <w:szCs w:val="24"/>
      <w:lang w:eastAsia="en-US"/>
    </w:rPr>
  </w:style>
  <w:style w:type="paragraph" w:styleId="af6">
    <w:name w:val="envelope return"/>
    <w:basedOn w:val="a"/>
    <w:uiPriority w:val="99"/>
    <w:unhideWhenUsed/>
    <w:rsid w:val="00971599"/>
    <w:pPr>
      <w:spacing w:line="240" w:lineRule="auto"/>
      <w:jc w:val="left"/>
    </w:pPr>
    <w:rPr>
      <w:rFonts w:ascii="Cambria" w:eastAsia="맑은 고딕" w:hAnsi="Cambria"/>
      <w:color w:val="auto"/>
      <w:sz w:val="20"/>
      <w:lang w:eastAsia="en-US"/>
    </w:rPr>
  </w:style>
  <w:style w:type="paragraph" w:styleId="af7">
    <w:name w:val="table of authorities"/>
    <w:basedOn w:val="a"/>
    <w:next w:val="a"/>
    <w:uiPriority w:val="99"/>
    <w:unhideWhenUsed/>
    <w:rsid w:val="00971599"/>
    <w:pPr>
      <w:spacing w:line="240" w:lineRule="auto"/>
      <w:ind w:left="240" w:hanging="240"/>
      <w:jc w:val="left"/>
    </w:pPr>
    <w:rPr>
      <w:rFonts w:eastAsia="맑은 고딕"/>
      <w:color w:val="auto"/>
      <w:lang w:eastAsia="en-US"/>
    </w:rPr>
  </w:style>
  <w:style w:type="paragraph" w:styleId="af8">
    <w:name w:val="macro"/>
    <w:link w:val="Char5"/>
    <w:uiPriority w:val="99"/>
    <w:unhideWhenUsed/>
    <w:rsid w:val="009715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맑은 고딕" w:hAnsi="Courier New" w:cs="Courier New"/>
      <w:lang w:eastAsia="en-US"/>
    </w:rPr>
  </w:style>
  <w:style w:type="character" w:customStyle="1" w:styleId="Char5">
    <w:name w:val="매크로 텍스트 Char"/>
    <w:link w:val="af8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9">
    <w:name w:val="toa heading"/>
    <w:basedOn w:val="a"/>
    <w:next w:val="a"/>
    <w:uiPriority w:val="99"/>
    <w:unhideWhenUsed/>
    <w:rsid w:val="00971599"/>
    <w:pPr>
      <w:spacing w:before="120" w:line="240" w:lineRule="auto"/>
      <w:jc w:val="left"/>
    </w:pPr>
    <w:rPr>
      <w:rFonts w:ascii="Cambria" w:eastAsia="맑은 고딕" w:hAnsi="Cambria"/>
      <w:b/>
      <w:bCs/>
      <w:color w:val="auto"/>
      <w:szCs w:val="24"/>
      <w:lang w:eastAsia="en-US"/>
    </w:rPr>
  </w:style>
  <w:style w:type="paragraph" w:styleId="afa">
    <w:name w:val="List"/>
    <w:basedOn w:val="a"/>
    <w:uiPriority w:val="99"/>
    <w:unhideWhenUsed/>
    <w:rsid w:val="00971599"/>
    <w:pPr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b">
    <w:name w:val="List Bullet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c">
    <w:name w:val="List Number"/>
    <w:basedOn w:val="a"/>
    <w:uiPriority w:val="99"/>
    <w:unhideWhenUsed/>
    <w:rsid w:val="00971599"/>
    <w:pPr>
      <w:tabs>
        <w:tab w:val="num" w:pos="1800"/>
      </w:tabs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2">
    <w:name w:val="List 2"/>
    <w:basedOn w:val="a"/>
    <w:uiPriority w:val="99"/>
    <w:unhideWhenUsed/>
    <w:rsid w:val="00971599"/>
    <w:pPr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2">
    <w:name w:val="List 3"/>
    <w:basedOn w:val="a"/>
    <w:uiPriority w:val="99"/>
    <w:unhideWhenUsed/>
    <w:rsid w:val="00971599"/>
    <w:pPr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3">
    <w:name w:val="List 4"/>
    <w:basedOn w:val="a"/>
    <w:uiPriority w:val="99"/>
    <w:unhideWhenUsed/>
    <w:rsid w:val="00971599"/>
    <w:pPr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2">
    <w:name w:val="List 5"/>
    <w:basedOn w:val="a"/>
    <w:uiPriority w:val="99"/>
    <w:unhideWhenUsed/>
    <w:rsid w:val="00971599"/>
    <w:pPr>
      <w:spacing w:line="240" w:lineRule="auto"/>
      <w:ind w:left="180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3">
    <w:name w:val="List Bullet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3">
    <w:name w:val="List Bullet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4">
    <w:name w:val="List Bullet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3">
    <w:name w:val="List Bullet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24">
    <w:name w:val="List Number 2"/>
    <w:basedOn w:val="a"/>
    <w:uiPriority w:val="99"/>
    <w:unhideWhenUsed/>
    <w:rsid w:val="00971599"/>
    <w:pPr>
      <w:tabs>
        <w:tab w:val="num" w:pos="360"/>
      </w:tabs>
      <w:spacing w:line="240" w:lineRule="auto"/>
      <w:ind w:left="360" w:hanging="360"/>
      <w:contextualSpacing/>
      <w:jc w:val="left"/>
    </w:pPr>
    <w:rPr>
      <w:rFonts w:eastAsia="맑은 고딕"/>
      <w:color w:val="auto"/>
      <w:lang w:eastAsia="en-US"/>
    </w:rPr>
  </w:style>
  <w:style w:type="paragraph" w:styleId="34">
    <w:name w:val="List Number 3"/>
    <w:basedOn w:val="a"/>
    <w:uiPriority w:val="99"/>
    <w:unhideWhenUsed/>
    <w:rsid w:val="00971599"/>
    <w:pPr>
      <w:tabs>
        <w:tab w:val="num" w:pos="720"/>
      </w:tabs>
      <w:spacing w:line="240" w:lineRule="auto"/>
      <w:ind w:left="720" w:hanging="360"/>
      <w:contextualSpacing/>
      <w:jc w:val="left"/>
    </w:pPr>
    <w:rPr>
      <w:rFonts w:eastAsia="맑은 고딕"/>
      <w:color w:val="auto"/>
      <w:lang w:eastAsia="en-US"/>
    </w:rPr>
  </w:style>
  <w:style w:type="paragraph" w:styleId="45">
    <w:name w:val="List Number 4"/>
    <w:basedOn w:val="a"/>
    <w:uiPriority w:val="99"/>
    <w:unhideWhenUsed/>
    <w:rsid w:val="00971599"/>
    <w:pPr>
      <w:tabs>
        <w:tab w:val="num" w:pos="1080"/>
      </w:tabs>
      <w:spacing w:line="240" w:lineRule="auto"/>
      <w:ind w:left="1080" w:hanging="360"/>
      <w:contextualSpacing/>
      <w:jc w:val="left"/>
    </w:pPr>
    <w:rPr>
      <w:rFonts w:eastAsia="맑은 고딕"/>
      <w:color w:val="auto"/>
      <w:lang w:eastAsia="en-US"/>
    </w:rPr>
  </w:style>
  <w:style w:type="paragraph" w:styleId="54">
    <w:name w:val="List Number 5"/>
    <w:basedOn w:val="a"/>
    <w:uiPriority w:val="99"/>
    <w:unhideWhenUsed/>
    <w:rsid w:val="00971599"/>
    <w:pPr>
      <w:tabs>
        <w:tab w:val="num" w:pos="1440"/>
      </w:tabs>
      <w:spacing w:line="240" w:lineRule="auto"/>
      <w:ind w:left="1440" w:hanging="360"/>
      <w:contextualSpacing/>
      <w:jc w:val="left"/>
    </w:pPr>
    <w:rPr>
      <w:rFonts w:eastAsia="맑은 고딕"/>
      <w:color w:val="auto"/>
      <w:lang w:eastAsia="en-US"/>
    </w:rPr>
  </w:style>
  <w:style w:type="paragraph" w:styleId="afd">
    <w:name w:val="Title"/>
    <w:basedOn w:val="a"/>
    <w:next w:val="a"/>
    <w:link w:val="Char6"/>
    <w:uiPriority w:val="99"/>
    <w:qFormat/>
    <w:rsid w:val="00971599"/>
    <w:pPr>
      <w:spacing w:before="240" w:after="60" w:line="240" w:lineRule="auto"/>
      <w:jc w:val="center"/>
      <w:outlineLvl w:val="0"/>
    </w:pPr>
    <w:rPr>
      <w:rFonts w:ascii="Cambria" w:eastAsia="맑은 고딕" w:hAnsi="Cambria"/>
      <w:b/>
      <w:bCs/>
      <w:color w:val="auto"/>
      <w:kern w:val="28"/>
      <w:sz w:val="32"/>
      <w:szCs w:val="32"/>
      <w:lang w:eastAsia="en-US"/>
    </w:rPr>
  </w:style>
  <w:style w:type="character" w:customStyle="1" w:styleId="Char6">
    <w:name w:val="제목 Char"/>
    <w:link w:val="afd"/>
    <w:uiPriority w:val="99"/>
    <w:rsid w:val="00971599"/>
    <w:rPr>
      <w:rFonts w:ascii="Cambria" w:eastAsia="맑은 고딕" w:hAnsi="Cambria"/>
      <w:b/>
      <w:bCs/>
      <w:kern w:val="28"/>
      <w:sz w:val="32"/>
      <w:szCs w:val="32"/>
      <w:lang w:val="en-US" w:eastAsia="en-US"/>
    </w:rPr>
  </w:style>
  <w:style w:type="paragraph" w:styleId="afe">
    <w:name w:val="Closing"/>
    <w:basedOn w:val="a"/>
    <w:link w:val="Char7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7">
    <w:name w:val="맺음말 Char"/>
    <w:link w:val="afe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">
    <w:name w:val="Signature"/>
    <w:basedOn w:val="a"/>
    <w:link w:val="Char8"/>
    <w:uiPriority w:val="99"/>
    <w:unhideWhenUsed/>
    <w:rsid w:val="00971599"/>
    <w:pPr>
      <w:spacing w:line="240" w:lineRule="auto"/>
      <w:ind w:left="4320"/>
      <w:jc w:val="left"/>
    </w:pPr>
    <w:rPr>
      <w:rFonts w:eastAsia="맑은 고딕"/>
      <w:color w:val="auto"/>
      <w:lang w:eastAsia="en-US"/>
    </w:rPr>
  </w:style>
  <w:style w:type="character" w:customStyle="1" w:styleId="Char8">
    <w:name w:val="서명 Char"/>
    <w:link w:val="aff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0">
    <w:name w:val="Body Text"/>
    <w:basedOn w:val="a"/>
    <w:link w:val="Char9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9">
    <w:name w:val="본문 Char"/>
    <w:link w:val="aff0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1">
    <w:name w:val="Body Text Indent"/>
    <w:basedOn w:val="a"/>
    <w:link w:val="Chara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Chara">
    <w:name w:val="본문 들여쓰기 Char"/>
    <w:link w:val="aff1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2">
    <w:name w:val="List Continue"/>
    <w:basedOn w:val="a"/>
    <w:uiPriority w:val="99"/>
    <w:unhideWhenUsed/>
    <w:rsid w:val="00971599"/>
    <w:pPr>
      <w:spacing w:after="120" w:line="240" w:lineRule="auto"/>
      <w:ind w:left="360"/>
      <w:contextualSpacing/>
      <w:jc w:val="left"/>
    </w:pPr>
    <w:rPr>
      <w:rFonts w:eastAsia="맑은 고딕"/>
      <w:color w:val="auto"/>
      <w:lang w:eastAsia="en-US"/>
    </w:rPr>
  </w:style>
  <w:style w:type="paragraph" w:styleId="25">
    <w:name w:val="List Continue 2"/>
    <w:basedOn w:val="a"/>
    <w:uiPriority w:val="99"/>
    <w:unhideWhenUsed/>
    <w:rsid w:val="00971599"/>
    <w:pPr>
      <w:spacing w:after="120" w:line="240" w:lineRule="auto"/>
      <w:ind w:left="720"/>
      <w:contextualSpacing/>
      <w:jc w:val="left"/>
    </w:pPr>
    <w:rPr>
      <w:rFonts w:eastAsia="맑은 고딕"/>
      <w:color w:val="auto"/>
      <w:lang w:eastAsia="en-US"/>
    </w:rPr>
  </w:style>
  <w:style w:type="paragraph" w:styleId="35">
    <w:name w:val="List Continue 3"/>
    <w:basedOn w:val="a"/>
    <w:uiPriority w:val="99"/>
    <w:unhideWhenUsed/>
    <w:rsid w:val="00971599"/>
    <w:pPr>
      <w:spacing w:after="120" w:line="240" w:lineRule="auto"/>
      <w:ind w:left="1080"/>
      <w:contextualSpacing/>
      <w:jc w:val="left"/>
    </w:pPr>
    <w:rPr>
      <w:rFonts w:eastAsia="맑은 고딕"/>
      <w:color w:val="auto"/>
      <w:lang w:eastAsia="en-US"/>
    </w:rPr>
  </w:style>
  <w:style w:type="paragraph" w:styleId="46">
    <w:name w:val="List Continue 4"/>
    <w:basedOn w:val="a"/>
    <w:uiPriority w:val="99"/>
    <w:unhideWhenUsed/>
    <w:rsid w:val="00971599"/>
    <w:pPr>
      <w:spacing w:after="120" w:line="240" w:lineRule="auto"/>
      <w:ind w:left="1440"/>
      <w:contextualSpacing/>
      <w:jc w:val="left"/>
    </w:pPr>
    <w:rPr>
      <w:rFonts w:eastAsia="맑은 고딕"/>
      <w:color w:val="auto"/>
      <w:lang w:eastAsia="en-US"/>
    </w:rPr>
  </w:style>
  <w:style w:type="paragraph" w:styleId="55">
    <w:name w:val="List Continue 5"/>
    <w:basedOn w:val="a"/>
    <w:uiPriority w:val="99"/>
    <w:unhideWhenUsed/>
    <w:rsid w:val="00971599"/>
    <w:pPr>
      <w:spacing w:after="120" w:line="240" w:lineRule="auto"/>
      <w:ind w:left="1800"/>
      <w:contextualSpacing/>
      <w:jc w:val="left"/>
    </w:pPr>
    <w:rPr>
      <w:rFonts w:eastAsia="맑은 고딕"/>
      <w:color w:val="auto"/>
      <w:lang w:eastAsia="en-US"/>
    </w:rPr>
  </w:style>
  <w:style w:type="paragraph" w:styleId="aff3">
    <w:name w:val="Message Header"/>
    <w:basedOn w:val="a"/>
    <w:link w:val="Charb"/>
    <w:uiPriority w:val="99"/>
    <w:unhideWhenUsed/>
    <w:rsid w:val="009715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  <w:jc w:val="left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b">
    <w:name w:val="메시지 머리글 Char"/>
    <w:link w:val="aff3"/>
    <w:uiPriority w:val="99"/>
    <w:rsid w:val="00971599"/>
    <w:rPr>
      <w:rFonts w:ascii="Cambria" w:eastAsia="맑은 고딕" w:hAnsi="Cambria"/>
      <w:sz w:val="24"/>
      <w:szCs w:val="24"/>
      <w:shd w:val="pct20" w:color="auto" w:fill="auto"/>
      <w:lang w:val="en-US" w:eastAsia="en-US"/>
    </w:rPr>
  </w:style>
  <w:style w:type="paragraph" w:styleId="aff4">
    <w:name w:val="Subtitle"/>
    <w:basedOn w:val="a"/>
    <w:next w:val="a"/>
    <w:link w:val="Charc"/>
    <w:uiPriority w:val="99"/>
    <w:qFormat/>
    <w:rsid w:val="00971599"/>
    <w:pPr>
      <w:spacing w:after="60" w:line="240" w:lineRule="auto"/>
      <w:jc w:val="center"/>
      <w:outlineLvl w:val="1"/>
    </w:pPr>
    <w:rPr>
      <w:rFonts w:ascii="Cambria" w:eastAsia="맑은 고딕" w:hAnsi="Cambria"/>
      <w:color w:val="auto"/>
      <w:szCs w:val="24"/>
      <w:lang w:eastAsia="en-US"/>
    </w:rPr>
  </w:style>
  <w:style w:type="character" w:customStyle="1" w:styleId="Charc">
    <w:name w:val="부제 Char"/>
    <w:link w:val="aff4"/>
    <w:uiPriority w:val="99"/>
    <w:rsid w:val="00971599"/>
    <w:rPr>
      <w:rFonts w:ascii="Cambria" w:eastAsia="맑은 고딕" w:hAnsi="Cambria"/>
      <w:sz w:val="24"/>
      <w:szCs w:val="24"/>
      <w:lang w:val="en-US" w:eastAsia="en-US"/>
    </w:rPr>
  </w:style>
  <w:style w:type="paragraph" w:styleId="aff5">
    <w:name w:val="Salutation"/>
    <w:basedOn w:val="a"/>
    <w:next w:val="a"/>
    <w:link w:val="Chard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d">
    <w:name w:val="인사말 Char"/>
    <w:link w:val="aff5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6">
    <w:name w:val="Date"/>
    <w:basedOn w:val="a"/>
    <w:next w:val="a"/>
    <w:link w:val="Chare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e">
    <w:name w:val="날짜 Char"/>
    <w:link w:val="aff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7">
    <w:name w:val="Body Text First Indent"/>
    <w:basedOn w:val="aff0"/>
    <w:link w:val="Charf"/>
    <w:uiPriority w:val="99"/>
    <w:unhideWhenUsed/>
    <w:rsid w:val="00971599"/>
    <w:pPr>
      <w:ind w:firstLine="210"/>
    </w:pPr>
  </w:style>
  <w:style w:type="character" w:customStyle="1" w:styleId="Charf">
    <w:name w:val="본문 첫 줄 들여쓰기 Char"/>
    <w:link w:val="aff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6">
    <w:name w:val="Body Text First Indent 2"/>
    <w:basedOn w:val="aff1"/>
    <w:link w:val="2Char0"/>
    <w:uiPriority w:val="99"/>
    <w:unhideWhenUsed/>
    <w:rsid w:val="00971599"/>
    <w:pPr>
      <w:ind w:firstLine="210"/>
    </w:pPr>
  </w:style>
  <w:style w:type="character" w:customStyle="1" w:styleId="2Char0">
    <w:name w:val="본문 첫 줄 들여쓰기 2 Char"/>
    <w:link w:val="26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8">
    <w:name w:val="Note Heading"/>
    <w:basedOn w:val="a"/>
    <w:next w:val="a"/>
    <w:link w:val="Charf0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0">
    <w:name w:val="각주/미주 머리글 Char"/>
    <w:link w:val="aff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27">
    <w:name w:val="Body Text 2"/>
    <w:basedOn w:val="a"/>
    <w:link w:val="2Char1"/>
    <w:uiPriority w:val="99"/>
    <w:unhideWhenUsed/>
    <w:rsid w:val="00971599"/>
    <w:pPr>
      <w:spacing w:after="120" w:line="480" w:lineRule="auto"/>
      <w:jc w:val="left"/>
    </w:pPr>
    <w:rPr>
      <w:rFonts w:eastAsia="맑은 고딕"/>
      <w:color w:val="auto"/>
      <w:lang w:eastAsia="en-US"/>
    </w:rPr>
  </w:style>
  <w:style w:type="character" w:customStyle="1" w:styleId="2Char1">
    <w:name w:val="본문 2 Char"/>
    <w:link w:val="27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6">
    <w:name w:val="Body Text 3"/>
    <w:basedOn w:val="a"/>
    <w:link w:val="3Char0"/>
    <w:uiPriority w:val="99"/>
    <w:unhideWhenUsed/>
    <w:rsid w:val="00971599"/>
    <w:pPr>
      <w:spacing w:after="120" w:line="240" w:lineRule="auto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0">
    <w:name w:val="본문 3 Char"/>
    <w:link w:val="36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28">
    <w:name w:val="Body Text Indent 2"/>
    <w:basedOn w:val="a"/>
    <w:link w:val="2Char2"/>
    <w:uiPriority w:val="99"/>
    <w:unhideWhenUsed/>
    <w:rsid w:val="00971599"/>
    <w:pPr>
      <w:spacing w:after="120" w:line="480" w:lineRule="auto"/>
      <w:ind w:left="360"/>
      <w:jc w:val="left"/>
    </w:pPr>
    <w:rPr>
      <w:rFonts w:eastAsia="맑은 고딕"/>
      <w:color w:val="auto"/>
      <w:lang w:eastAsia="en-US"/>
    </w:rPr>
  </w:style>
  <w:style w:type="character" w:customStyle="1" w:styleId="2Char2">
    <w:name w:val="본문 들여쓰기 2 Char"/>
    <w:link w:val="28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37">
    <w:name w:val="Body Text Indent 3"/>
    <w:basedOn w:val="a"/>
    <w:link w:val="3Char1"/>
    <w:uiPriority w:val="99"/>
    <w:unhideWhenUsed/>
    <w:rsid w:val="00971599"/>
    <w:pPr>
      <w:spacing w:after="120" w:line="240" w:lineRule="auto"/>
      <w:ind w:left="360"/>
      <w:jc w:val="left"/>
    </w:pPr>
    <w:rPr>
      <w:rFonts w:eastAsia="맑은 고딕"/>
      <w:color w:val="auto"/>
      <w:sz w:val="16"/>
      <w:szCs w:val="16"/>
      <w:lang w:eastAsia="en-US"/>
    </w:rPr>
  </w:style>
  <w:style w:type="character" w:customStyle="1" w:styleId="3Char1">
    <w:name w:val="본문 들여쓰기 3 Char"/>
    <w:link w:val="37"/>
    <w:uiPriority w:val="99"/>
    <w:rsid w:val="00971599"/>
    <w:rPr>
      <w:rFonts w:ascii="Times New Roman" w:eastAsia="맑은 고딕" w:hAnsi="Times New Roman"/>
      <w:sz w:val="16"/>
      <w:szCs w:val="16"/>
      <w:lang w:val="en-US" w:eastAsia="en-US"/>
    </w:rPr>
  </w:style>
  <w:style w:type="paragraph" w:styleId="aff9">
    <w:name w:val="Block Text"/>
    <w:basedOn w:val="a"/>
    <w:uiPriority w:val="99"/>
    <w:unhideWhenUsed/>
    <w:rsid w:val="00971599"/>
    <w:pPr>
      <w:spacing w:after="120" w:line="240" w:lineRule="auto"/>
      <w:ind w:left="1440" w:right="1440"/>
      <w:jc w:val="left"/>
    </w:pPr>
    <w:rPr>
      <w:rFonts w:eastAsia="맑은 고딕"/>
      <w:color w:val="auto"/>
      <w:lang w:eastAsia="en-US"/>
    </w:rPr>
  </w:style>
  <w:style w:type="paragraph" w:styleId="affa">
    <w:name w:val="Document Map"/>
    <w:basedOn w:val="a"/>
    <w:link w:val="Charf1"/>
    <w:uiPriority w:val="99"/>
    <w:unhideWhenUsed/>
    <w:rsid w:val="00971599"/>
    <w:pPr>
      <w:spacing w:line="240" w:lineRule="auto"/>
      <w:jc w:val="left"/>
    </w:pPr>
    <w:rPr>
      <w:rFonts w:ascii="Tahoma" w:eastAsia="맑은 고딕" w:hAnsi="Tahoma" w:cs="Tahoma"/>
      <w:color w:val="auto"/>
      <w:sz w:val="16"/>
      <w:szCs w:val="16"/>
      <w:lang w:eastAsia="en-US"/>
    </w:rPr>
  </w:style>
  <w:style w:type="character" w:customStyle="1" w:styleId="Charf1">
    <w:name w:val="문서 구조 Char"/>
    <w:link w:val="affa"/>
    <w:uiPriority w:val="99"/>
    <w:rsid w:val="00971599"/>
    <w:rPr>
      <w:rFonts w:ascii="Tahoma" w:eastAsia="맑은 고딕" w:hAnsi="Tahoma" w:cs="Tahoma"/>
      <w:sz w:val="16"/>
      <w:szCs w:val="16"/>
      <w:lang w:val="en-US" w:eastAsia="en-US"/>
    </w:rPr>
  </w:style>
  <w:style w:type="paragraph" w:styleId="affb">
    <w:name w:val="Plain Text"/>
    <w:basedOn w:val="a"/>
    <w:link w:val="Charf2"/>
    <w:uiPriority w:val="99"/>
    <w:unhideWhenUsed/>
    <w:rsid w:val="00971599"/>
    <w:pPr>
      <w:spacing w:line="240" w:lineRule="auto"/>
      <w:jc w:val="left"/>
    </w:pPr>
    <w:rPr>
      <w:rFonts w:ascii="Courier New" w:eastAsia="맑은 고딕" w:hAnsi="Courier New" w:cs="Courier New"/>
      <w:color w:val="auto"/>
      <w:sz w:val="20"/>
      <w:lang w:eastAsia="en-US"/>
    </w:rPr>
  </w:style>
  <w:style w:type="character" w:customStyle="1" w:styleId="Charf2">
    <w:name w:val="글자만 Char"/>
    <w:link w:val="affb"/>
    <w:uiPriority w:val="99"/>
    <w:rsid w:val="00971599"/>
    <w:rPr>
      <w:rFonts w:ascii="Courier New" w:eastAsia="맑은 고딕" w:hAnsi="Courier New" w:cs="Courier New"/>
      <w:lang w:val="en-US" w:eastAsia="en-US"/>
    </w:rPr>
  </w:style>
  <w:style w:type="paragraph" w:styleId="affc">
    <w:name w:val="E-mail Signature"/>
    <w:basedOn w:val="a"/>
    <w:link w:val="Charf3"/>
    <w:uiPriority w:val="99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character" w:customStyle="1" w:styleId="Charf3">
    <w:name w:val="전자 메일 서명 Char"/>
    <w:link w:val="affc"/>
    <w:uiPriority w:val="99"/>
    <w:rsid w:val="00971599"/>
    <w:rPr>
      <w:rFonts w:ascii="Times New Roman" w:eastAsia="맑은 고딕" w:hAnsi="Times New Roman"/>
      <w:sz w:val="24"/>
      <w:lang w:val="en-US" w:eastAsia="en-US"/>
    </w:rPr>
  </w:style>
  <w:style w:type="paragraph" w:styleId="affd">
    <w:name w:val="annotation subject"/>
    <w:basedOn w:val="af1"/>
    <w:next w:val="af1"/>
    <w:link w:val="Charf4"/>
    <w:uiPriority w:val="99"/>
    <w:unhideWhenUsed/>
    <w:rsid w:val="00971599"/>
    <w:rPr>
      <w:b/>
      <w:bCs/>
    </w:rPr>
  </w:style>
  <w:style w:type="character" w:customStyle="1" w:styleId="Charf4">
    <w:name w:val="메모 주제 Char"/>
    <w:link w:val="affd"/>
    <w:uiPriority w:val="99"/>
    <w:rsid w:val="00971599"/>
    <w:rPr>
      <w:rFonts w:eastAsia="맑은 고딕"/>
      <w:b/>
      <w:bCs/>
      <w:lang w:val="en-US"/>
    </w:rPr>
  </w:style>
  <w:style w:type="paragraph" w:styleId="affe">
    <w:name w:val="No Spacing"/>
    <w:uiPriority w:val="1"/>
    <w:qFormat/>
    <w:rsid w:val="00971599"/>
    <w:rPr>
      <w:rFonts w:ascii="Times New Roman" w:eastAsia="맑은 고딕" w:hAnsi="Times New Roman"/>
      <w:sz w:val="24"/>
      <w:lang w:eastAsia="en-US"/>
    </w:rPr>
  </w:style>
  <w:style w:type="paragraph" w:styleId="afff">
    <w:name w:val="Revision"/>
    <w:uiPriority w:val="99"/>
    <w:rsid w:val="00971599"/>
    <w:rPr>
      <w:rFonts w:eastAsia="맑은 고딕"/>
      <w:sz w:val="22"/>
      <w:szCs w:val="22"/>
    </w:rPr>
  </w:style>
  <w:style w:type="paragraph" w:styleId="afff0">
    <w:name w:val="List Paragraph"/>
    <w:basedOn w:val="a"/>
    <w:uiPriority w:val="34"/>
    <w:qFormat/>
    <w:rsid w:val="00971599"/>
    <w:pPr>
      <w:spacing w:after="200" w:line="276" w:lineRule="auto"/>
      <w:ind w:left="720"/>
      <w:contextualSpacing/>
      <w:jc w:val="left"/>
    </w:pPr>
    <w:rPr>
      <w:rFonts w:ascii="Calibri" w:eastAsia="맑은 고딕" w:hAnsi="Calibri"/>
      <w:color w:val="auto"/>
      <w:sz w:val="22"/>
      <w:szCs w:val="22"/>
      <w:lang w:eastAsia="ko-KR"/>
    </w:rPr>
  </w:style>
  <w:style w:type="paragraph" w:styleId="afff1">
    <w:name w:val="Quote"/>
    <w:basedOn w:val="a"/>
    <w:next w:val="a"/>
    <w:link w:val="Charf5"/>
    <w:uiPriority w:val="29"/>
    <w:qFormat/>
    <w:rsid w:val="00971599"/>
    <w:pPr>
      <w:spacing w:line="240" w:lineRule="auto"/>
      <w:jc w:val="left"/>
    </w:pPr>
    <w:rPr>
      <w:rFonts w:eastAsia="맑은 고딕"/>
      <w:i/>
      <w:iCs/>
      <w:lang w:eastAsia="en-US"/>
    </w:rPr>
  </w:style>
  <w:style w:type="character" w:customStyle="1" w:styleId="Charf5">
    <w:name w:val="인용 Char"/>
    <w:link w:val="afff1"/>
    <w:uiPriority w:val="29"/>
    <w:rsid w:val="00971599"/>
    <w:rPr>
      <w:rFonts w:ascii="Times New Roman" w:eastAsia="맑은 고딕" w:hAnsi="Times New Roman"/>
      <w:i/>
      <w:iCs/>
      <w:color w:val="000000"/>
      <w:sz w:val="24"/>
      <w:lang w:val="en-US" w:eastAsia="en-US"/>
    </w:rPr>
  </w:style>
  <w:style w:type="paragraph" w:styleId="afff2">
    <w:name w:val="Intense Quote"/>
    <w:basedOn w:val="a"/>
    <w:next w:val="a"/>
    <w:link w:val="Charf6"/>
    <w:uiPriority w:val="30"/>
    <w:qFormat/>
    <w:rsid w:val="00971599"/>
    <w:pPr>
      <w:pBdr>
        <w:bottom w:val="single" w:sz="4" w:space="4" w:color="4F81BD"/>
      </w:pBdr>
      <w:spacing w:before="200" w:after="280" w:line="240" w:lineRule="auto"/>
      <w:ind w:left="936" w:right="936"/>
      <w:jc w:val="left"/>
    </w:pPr>
    <w:rPr>
      <w:rFonts w:eastAsia="맑은 고딕"/>
      <w:b/>
      <w:bCs/>
      <w:i/>
      <w:iCs/>
      <w:color w:val="4F81BD"/>
      <w:lang w:eastAsia="en-US"/>
    </w:rPr>
  </w:style>
  <w:style w:type="character" w:customStyle="1" w:styleId="Charf6">
    <w:name w:val="강한 인용 Char"/>
    <w:link w:val="afff2"/>
    <w:uiPriority w:val="30"/>
    <w:rsid w:val="00971599"/>
    <w:rPr>
      <w:rFonts w:ascii="Times New Roman" w:eastAsia="맑은 고딕" w:hAnsi="Times New Roman"/>
      <w:b/>
      <w:bCs/>
      <w:i/>
      <w:iCs/>
      <w:color w:val="4F81BD"/>
      <w:sz w:val="24"/>
      <w:lang w:val="en-US" w:eastAsia="en-US"/>
    </w:rPr>
  </w:style>
  <w:style w:type="paragraph" w:styleId="afff3">
    <w:name w:val="Bibliography"/>
    <w:basedOn w:val="a"/>
    <w:next w:val="a"/>
    <w:uiPriority w:val="37"/>
    <w:unhideWhenUsed/>
    <w:rsid w:val="00971599"/>
    <w:pPr>
      <w:spacing w:line="240" w:lineRule="auto"/>
      <w:jc w:val="left"/>
    </w:pPr>
    <w:rPr>
      <w:rFonts w:eastAsia="맑은 고딕"/>
      <w:color w:val="auto"/>
      <w:lang w:eastAsia="en-US"/>
    </w:rPr>
  </w:style>
  <w:style w:type="paragraph" w:styleId="TOC">
    <w:name w:val="TOC Heading"/>
    <w:basedOn w:val="10"/>
    <w:next w:val="a"/>
    <w:uiPriority w:val="39"/>
    <w:unhideWhenUsed/>
    <w:qFormat/>
    <w:rsid w:val="00971599"/>
    <w:pPr>
      <w:spacing w:before="240" w:line="240" w:lineRule="auto"/>
      <w:ind w:right="0"/>
      <w:contextualSpacing w:val="0"/>
      <w:outlineLvl w:val="9"/>
    </w:pPr>
    <w:rPr>
      <w:rFonts w:ascii="Cambria" w:eastAsia="맑은 고딕" w:hAnsi="Cambria" w:cs="Times New Roman"/>
      <w:sz w:val="32"/>
      <w:lang w:val="en-US" w:eastAsia="en-US"/>
    </w:rPr>
  </w:style>
  <w:style w:type="paragraph" w:customStyle="1" w:styleId="MS">
    <w:name w:val="MS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pacing w:after="200" w:line="268" w:lineRule="auto"/>
    </w:pPr>
    <w:rPr>
      <w:rFonts w:ascii="굴림" w:eastAsia="굴림" w:hAnsi="굴림" w:cs="굴림"/>
      <w:sz w:val="20"/>
      <w:lang w:eastAsia="ko-KR"/>
    </w:rPr>
  </w:style>
  <w:style w:type="paragraph" w:customStyle="1" w:styleId="afff4">
    <w:name w:val="바탕글"/>
    <w:basedOn w:val="a"/>
    <w:uiPriority w:val="99"/>
    <w:rsid w:val="00971599"/>
    <w:pPr>
      <w:widowControl w:val="0"/>
      <w:shd w:val="clear" w:color="auto" w:fill="FFFFFF"/>
      <w:wordWrap w:val="0"/>
      <w:autoSpaceDE w:val="0"/>
      <w:autoSpaceDN w:val="0"/>
      <w:snapToGrid w:val="0"/>
      <w:spacing w:line="312" w:lineRule="auto"/>
    </w:pPr>
    <w:rPr>
      <w:rFonts w:ascii="굴림" w:eastAsia="굴림" w:hAnsi="굴림" w:cs="굴림"/>
      <w:sz w:val="20"/>
      <w:lang w:eastAsia="ko-KR"/>
    </w:rPr>
  </w:style>
  <w:style w:type="paragraph" w:customStyle="1" w:styleId="Default">
    <w:name w:val="Default"/>
    <w:uiPriority w:val="99"/>
    <w:rsid w:val="00971599"/>
    <w:pPr>
      <w:widowControl w:val="0"/>
      <w:autoSpaceDE w:val="0"/>
      <w:autoSpaceDN w:val="0"/>
      <w:adjustRightInd w:val="0"/>
    </w:pPr>
    <w:rPr>
      <w:rFonts w:ascii="CapitoliumNews" w:eastAsia="CapitoliumNews" w:cs="CapitoliumNews"/>
      <w:color w:val="000000"/>
      <w:sz w:val="24"/>
      <w:szCs w:val="24"/>
    </w:rPr>
  </w:style>
  <w:style w:type="character" w:customStyle="1" w:styleId="BaseTextChar">
    <w:name w:val="Base_Text Char"/>
    <w:link w:val="BaseText"/>
    <w:locked/>
    <w:rsid w:val="00971599"/>
    <w:rPr>
      <w:sz w:val="24"/>
      <w:szCs w:val="24"/>
      <w:lang w:eastAsia="en-US"/>
    </w:rPr>
  </w:style>
  <w:style w:type="paragraph" w:customStyle="1" w:styleId="BaseText">
    <w:name w:val="Base_Text"/>
    <w:link w:val="BaseTextChar"/>
    <w:rsid w:val="00971599"/>
    <w:pPr>
      <w:spacing w:before="120"/>
    </w:pPr>
    <w:rPr>
      <w:sz w:val="24"/>
      <w:szCs w:val="24"/>
      <w:lang w:val="en-GB" w:eastAsia="en-US"/>
    </w:rPr>
  </w:style>
  <w:style w:type="paragraph" w:customStyle="1" w:styleId="1stparatext">
    <w:name w:val="1st para text"/>
    <w:basedOn w:val="BaseText"/>
    <w:uiPriority w:val="99"/>
    <w:rsid w:val="00971599"/>
  </w:style>
  <w:style w:type="paragraph" w:customStyle="1" w:styleId="BaseHeading">
    <w:name w:val="Base_Heading"/>
    <w:uiPriority w:val="99"/>
    <w:rsid w:val="00971599"/>
    <w:pPr>
      <w:keepNext/>
      <w:spacing w:before="240"/>
      <w:outlineLvl w:val="0"/>
    </w:pPr>
    <w:rPr>
      <w:rFonts w:ascii="Times New Roman" w:eastAsia="Times New Roman" w:hAnsi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uiPriority w:val="99"/>
    <w:rsid w:val="00971599"/>
  </w:style>
  <w:style w:type="paragraph" w:customStyle="1" w:styleId="AbstractSummary">
    <w:name w:val="Abstract/Summary"/>
    <w:basedOn w:val="BaseText"/>
    <w:uiPriority w:val="99"/>
    <w:rsid w:val="00971599"/>
  </w:style>
  <w:style w:type="character" w:customStyle="1" w:styleId="ReferencesandnotesChar">
    <w:name w:val="References and notes Char"/>
    <w:link w:val="Referencesandnotes"/>
    <w:locked/>
    <w:rsid w:val="00971599"/>
  </w:style>
  <w:style w:type="paragraph" w:customStyle="1" w:styleId="Referencesandnotes">
    <w:name w:val="References and notes"/>
    <w:basedOn w:val="BaseText"/>
    <w:link w:val="ReferencesandnotesChar"/>
    <w:rsid w:val="00971599"/>
    <w:pPr>
      <w:ind w:left="720" w:hanging="720"/>
    </w:pPr>
    <w:rPr>
      <w:sz w:val="20"/>
      <w:szCs w:val="20"/>
      <w:lang w:eastAsia="ko-KR"/>
    </w:rPr>
  </w:style>
  <w:style w:type="paragraph" w:customStyle="1" w:styleId="Subhead">
    <w:name w:val="Subhead"/>
    <w:basedOn w:val="BaseHeading"/>
    <w:uiPriority w:val="99"/>
    <w:rsid w:val="00971599"/>
    <w:rPr>
      <w:b/>
      <w:bCs/>
      <w:sz w:val="24"/>
      <w:szCs w:val="24"/>
    </w:rPr>
  </w:style>
  <w:style w:type="paragraph" w:customStyle="1" w:styleId="AppendixHead">
    <w:name w:val="AppendixHead"/>
    <w:basedOn w:val="Subhead"/>
    <w:uiPriority w:val="99"/>
    <w:rsid w:val="00971599"/>
  </w:style>
  <w:style w:type="paragraph" w:customStyle="1" w:styleId="AppendixSubhead">
    <w:name w:val="AppendixSubhead"/>
    <w:basedOn w:val="Subhead"/>
    <w:uiPriority w:val="99"/>
    <w:rsid w:val="00971599"/>
  </w:style>
  <w:style w:type="paragraph" w:customStyle="1" w:styleId="Articletype">
    <w:name w:val="Article type"/>
    <w:basedOn w:val="BaseText"/>
    <w:uiPriority w:val="99"/>
    <w:rsid w:val="00971599"/>
  </w:style>
  <w:style w:type="paragraph" w:customStyle="1" w:styleId="AuthorAttribute">
    <w:name w:val="Author Attribute"/>
    <w:basedOn w:val="BaseText"/>
    <w:uiPriority w:val="99"/>
    <w:rsid w:val="00971599"/>
    <w:pPr>
      <w:spacing w:before="480"/>
    </w:pPr>
  </w:style>
  <w:style w:type="paragraph" w:customStyle="1" w:styleId="Footnote">
    <w:name w:val="Footnote"/>
    <w:basedOn w:val="BaseText"/>
    <w:uiPriority w:val="99"/>
    <w:rsid w:val="00971599"/>
  </w:style>
  <w:style w:type="paragraph" w:customStyle="1" w:styleId="AuthorFootnote">
    <w:name w:val="AuthorFootnote"/>
    <w:basedOn w:val="Footnote"/>
    <w:uiPriority w:val="99"/>
    <w:rsid w:val="009715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uiPriority w:val="99"/>
    <w:rsid w:val="00971599"/>
    <w:pPr>
      <w:spacing w:after="360"/>
      <w:jc w:val="center"/>
    </w:pPr>
  </w:style>
  <w:style w:type="paragraph" w:customStyle="1" w:styleId="BookorMeetingInformation">
    <w:name w:val="Book or Meeting Information"/>
    <w:basedOn w:val="BaseText"/>
    <w:uiPriority w:val="99"/>
    <w:rsid w:val="00971599"/>
  </w:style>
  <w:style w:type="paragraph" w:customStyle="1" w:styleId="BookInformation">
    <w:name w:val="BookInformation"/>
    <w:basedOn w:val="BaseText"/>
    <w:uiPriority w:val="99"/>
    <w:rsid w:val="00971599"/>
  </w:style>
  <w:style w:type="paragraph" w:customStyle="1" w:styleId="Level2Head">
    <w:name w:val="Level 2 Head"/>
    <w:basedOn w:val="BaseHeading"/>
    <w:uiPriority w:val="99"/>
    <w:rsid w:val="009715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uiPriority w:val="99"/>
    <w:rsid w:val="00971599"/>
    <w:pPr>
      <w:shd w:val="clear" w:color="auto" w:fill="E6E6E6"/>
    </w:pPr>
  </w:style>
  <w:style w:type="paragraph" w:customStyle="1" w:styleId="BoxListUnnumbered">
    <w:name w:val="BoxListUnnumbered"/>
    <w:basedOn w:val="BaseText"/>
    <w:uiPriority w:val="99"/>
    <w:rsid w:val="009715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uiPriority w:val="99"/>
    <w:rsid w:val="00971599"/>
  </w:style>
  <w:style w:type="paragraph" w:customStyle="1" w:styleId="BoxSubhead">
    <w:name w:val="BoxSubhead"/>
    <w:basedOn w:val="Subhead"/>
    <w:uiPriority w:val="99"/>
    <w:rsid w:val="00971599"/>
    <w:pPr>
      <w:shd w:val="clear" w:color="auto" w:fill="E6E6E6"/>
    </w:pPr>
  </w:style>
  <w:style w:type="paragraph" w:customStyle="1" w:styleId="BoxText">
    <w:name w:val="BoxText"/>
    <w:basedOn w:val="Paragraph"/>
    <w:uiPriority w:val="99"/>
    <w:rsid w:val="00971599"/>
    <w:pPr>
      <w:widowControl/>
      <w:shd w:val="clear" w:color="auto" w:fill="E6E6E6"/>
      <w:spacing w:before="120" w:line="240" w:lineRule="auto"/>
      <w:ind w:firstLine="720"/>
    </w:pPr>
    <w:rPr>
      <w:lang w:val="en-US" w:eastAsia="en-US"/>
    </w:rPr>
  </w:style>
  <w:style w:type="paragraph" w:customStyle="1" w:styleId="BoxTitle">
    <w:name w:val="BoxTitle"/>
    <w:basedOn w:val="BaseHeading"/>
    <w:uiPriority w:val="99"/>
    <w:rsid w:val="009715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uiPriority w:val="99"/>
    <w:rsid w:val="00971599"/>
    <w:pPr>
      <w:ind w:left="720" w:hanging="720"/>
    </w:pPr>
  </w:style>
  <w:style w:type="paragraph" w:customStyle="1" w:styleId="career-magazine">
    <w:name w:val="career-magazine"/>
    <w:basedOn w:val="BaseText"/>
    <w:uiPriority w:val="99"/>
    <w:rsid w:val="00971599"/>
    <w:pPr>
      <w:jc w:val="right"/>
    </w:pPr>
    <w:rPr>
      <w:color w:val="FF0000"/>
    </w:rPr>
  </w:style>
  <w:style w:type="paragraph" w:customStyle="1" w:styleId="career-stage">
    <w:name w:val="career-stage"/>
    <w:basedOn w:val="BaseText"/>
    <w:uiPriority w:val="99"/>
    <w:rsid w:val="00971599"/>
    <w:pPr>
      <w:jc w:val="right"/>
    </w:pPr>
    <w:rPr>
      <w:color w:val="339966"/>
    </w:rPr>
  </w:style>
  <w:style w:type="paragraph" w:customStyle="1" w:styleId="ContinuedParagraph">
    <w:name w:val="ContinuedParagraph"/>
    <w:basedOn w:val="Paragraph"/>
    <w:uiPriority w:val="99"/>
    <w:rsid w:val="00971599"/>
    <w:pPr>
      <w:widowControl/>
      <w:spacing w:before="120" w:line="240" w:lineRule="auto"/>
    </w:pPr>
    <w:rPr>
      <w:lang w:val="en-US" w:eastAsia="en-US"/>
    </w:rPr>
  </w:style>
  <w:style w:type="paragraph" w:customStyle="1" w:styleId="Correspondence">
    <w:name w:val="Correspondence"/>
    <w:basedOn w:val="BaseText"/>
    <w:uiPriority w:val="99"/>
    <w:rsid w:val="00971599"/>
    <w:pPr>
      <w:spacing w:before="0" w:after="240"/>
    </w:pPr>
  </w:style>
  <w:style w:type="paragraph" w:customStyle="1" w:styleId="DateAccepted">
    <w:name w:val="Date Accepted"/>
    <w:basedOn w:val="BaseText"/>
    <w:uiPriority w:val="99"/>
    <w:rsid w:val="00971599"/>
    <w:pPr>
      <w:spacing w:before="360"/>
    </w:pPr>
  </w:style>
  <w:style w:type="paragraph" w:customStyle="1" w:styleId="Deck">
    <w:name w:val="Deck"/>
    <w:basedOn w:val="BaseHeading"/>
    <w:uiPriority w:val="99"/>
    <w:rsid w:val="00971599"/>
    <w:pPr>
      <w:outlineLvl w:val="1"/>
    </w:pPr>
  </w:style>
  <w:style w:type="paragraph" w:customStyle="1" w:styleId="DefTerm">
    <w:name w:val="DefTerm"/>
    <w:basedOn w:val="BaseText"/>
    <w:uiPriority w:val="99"/>
    <w:rsid w:val="00971599"/>
    <w:pPr>
      <w:ind w:left="720"/>
    </w:pPr>
  </w:style>
  <w:style w:type="paragraph" w:customStyle="1" w:styleId="Definition">
    <w:name w:val="Definition"/>
    <w:basedOn w:val="DefTerm"/>
    <w:uiPriority w:val="99"/>
    <w:rsid w:val="00971599"/>
    <w:pPr>
      <w:ind w:left="1080" w:hanging="360"/>
    </w:pPr>
  </w:style>
  <w:style w:type="paragraph" w:customStyle="1" w:styleId="DefListTitle">
    <w:name w:val="DefListTitle"/>
    <w:basedOn w:val="BaseHeading"/>
    <w:uiPriority w:val="99"/>
    <w:rsid w:val="00971599"/>
  </w:style>
  <w:style w:type="paragraph" w:customStyle="1" w:styleId="discipline">
    <w:name w:val="discipline"/>
    <w:basedOn w:val="BaseText"/>
    <w:uiPriority w:val="99"/>
    <w:rsid w:val="00971599"/>
    <w:pPr>
      <w:jc w:val="right"/>
    </w:pPr>
    <w:rPr>
      <w:color w:val="993366"/>
    </w:rPr>
  </w:style>
  <w:style w:type="paragraph" w:customStyle="1" w:styleId="Editors">
    <w:name w:val="Editors"/>
    <w:basedOn w:val="Authors"/>
    <w:uiPriority w:val="99"/>
    <w:rsid w:val="00971599"/>
  </w:style>
  <w:style w:type="paragraph" w:customStyle="1" w:styleId="Equation">
    <w:name w:val="Equation"/>
    <w:basedOn w:val="BaseText"/>
    <w:uiPriority w:val="99"/>
    <w:rsid w:val="00971599"/>
    <w:pPr>
      <w:jc w:val="center"/>
    </w:pPr>
  </w:style>
  <w:style w:type="paragraph" w:customStyle="1" w:styleId="FieldCodes">
    <w:name w:val="FieldCodes"/>
    <w:basedOn w:val="BaseText"/>
    <w:uiPriority w:val="99"/>
    <w:rsid w:val="00971599"/>
  </w:style>
  <w:style w:type="paragraph" w:customStyle="1" w:styleId="Legend">
    <w:name w:val="Legend"/>
    <w:basedOn w:val="BaseHeading"/>
    <w:uiPriority w:val="99"/>
    <w:rsid w:val="00971599"/>
    <w:rPr>
      <w:sz w:val="24"/>
      <w:szCs w:val="24"/>
    </w:rPr>
  </w:style>
  <w:style w:type="paragraph" w:customStyle="1" w:styleId="FigureCopyright">
    <w:name w:val="FigureCopyright"/>
    <w:basedOn w:val="Legend"/>
    <w:uiPriority w:val="99"/>
    <w:rsid w:val="009715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uiPriority w:val="99"/>
    <w:rsid w:val="00971599"/>
  </w:style>
  <w:style w:type="paragraph" w:customStyle="1" w:styleId="Gloss">
    <w:name w:val="Gloss"/>
    <w:basedOn w:val="AbstractSummary"/>
    <w:uiPriority w:val="99"/>
    <w:rsid w:val="00971599"/>
  </w:style>
  <w:style w:type="paragraph" w:customStyle="1" w:styleId="Glossary">
    <w:name w:val="Glossary"/>
    <w:basedOn w:val="BaseText"/>
    <w:uiPriority w:val="99"/>
    <w:rsid w:val="00971599"/>
  </w:style>
  <w:style w:type="paragraph" w:customStyle="1" w:styleId="GlossHead">
    <w:name w:val="GlossHead"/>
    <w:basedOn w:val="AbstractHead"/>
    <w:uiPriority w:val="99"/>
    <w:rsid w:val="00971599"/>
  </w:style>
  <w:style w:type="paragraph" w:customStyle="1" w:styleId="GraphicAltText">
    <w:name w:val="GraphicAltText"/>
    <w:basedOn w:val="Legend"/>
    <w:uiPriority w:val="99"/>
    <w:rsid w:val="009715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uiPriority w:val="99"/>
    <w:rsid w:val="00971599"/>
  </w:style>
  <w:style w:type="paragraph" w:customStyle="1" w:styleId="Head">
    <w:name w:val="Head"/>
    <w:basedOn w:val="BaseHeading"/>
    <w:uiPriority w:val="99"/>
    <w:rsid w:val="00971599"/>
    <w:pPr>
      <w:spacing w:before="120" w:after="120"/>
      <w:jc w:val="center"/>
    </w:pPr>
    <w:rPr>
      <w:b/>
      <w:bCs/>
    </w:rPr>
  </w:style>
  <w:style w:type="paragraph" w:customStyle="1" w:styleId="InstructionsText">
    <w:name w:val="Instructions Text"/>
    <w:basedOn w:val="BaseText"/>
    <w:uiPriority w:val="99"/>
    <w:rsid w:val="00971599"/>
  </w:style>
  <w:style w:type="paragraph" w:customStyle="1" w:styleId="Overline">
    <w:name w:val="Overline"/>
    <w:basedOn w:val="BaseText"/>
    <w:uiPriority w:val="99"/>
    <w:rsid w:val="00971599"/>
  </w:style>
  <w:style w:type="paragraph" w:customStyle="1" w:styleId="IssueName">
    <w:name w:val="IssueName"/>
    <w:basedOn w:val="Overline"/>
    <w:uiPriority w:val="99"/>
    <w:rsid w:val="00971599"/>
  </w:style>
  <w:style w:type="paragraph" w:customStyle="1" w:styleId="Level3Head">
    <w:name w:val="Level 3 Head"/>
    <w:basedOn w:val="BaseHeading"/>
    <w:uiPriority w:val="99"/>
    <w:rsid w:val="009715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uiPriority w:val="99"/>
    <w:rsid w:val="00971599"/>
    <w:pPr>
      <w:ind w:left="346"/>
    </w:pPr>
    <w:rPr>
      <w:sz w:val="24"/>
      <w:szCs w:val="24"/>
    </w:rPr>
  </w:style>
  <w:style w:type="paragraph" w:customStyle="1" w:styleId="Literaryquote">
    <w:name w:val="Literary quote"/>
    <w:basedOn w:val="BaseText"/>
    <w:uiPriority w:val="99"/>
    <w:rsid w:val="00971599"/>
    <w:pPr>
      <w:ind w:left="1440" w:right="1440"/>
    </w:pPr>
  </w:style>
  <w:style w:type="paragraph" w:customStyle="1" w:styleId="MaterialsText">
    <w:name w:val="Materials Text"/>
    <w:basedOn w:val="BaseText"/>
    <w:uiPriority w:val="99"/>
    <w:rsid w:val="00971599"/>
  </w:style>
  <w:style w:type="paragraph" w:customStyle="1" w:styleId="NoteInProof">
    <w:name w:val="NoteInProof"/>
    <w:basedOn w:val="BaseText"/>
    <w:uiPriority w:val="99"/>
    <w:rsid w:val="00971599"/>
  </w:style>
  <w:style w:type="paragraph" w:customStyle="1" w:styleId="Notes">
    <w:name w:val="Notes"/>
    <w:basedOn w:val="BaseText"/>
    <w:uiPriority w:val="99"/>
    <w:rsid w:val="00971599"/>
    <w:rPr>
      <w:i/>
    </w:rPr>
  </w:style>
  <w:style w:type="paragraph" w:customStyle="1" w:styleId="Notes-Helvetica">
    <w:name w:val="Notes-Helvetica"/>
    <w:basedOn w:val="BaseText"/>
    <w:uiPriority w:val="99"/>
    <w:rsid w:val="00971599"/>
    <w:rPr>
      <w:i/>
    </w:rPr>
  </w:style>
  <w:style w:type="paragraph" w:customStyle="1" w:styleId="NumberedInstructions">
    <w:name w:val="Numbered Instructions"/>
    <w:basedOn w:val="BaseText"/>
    <w:uiPriority w:val="99"/>
    <w:rsid w:val="00971599"/>
  </w:style>
  <w:style w:type="paragraph" w:customStyle="1" w:styleId="OutlineLevel1">
    <w:name w:val="OutlineLevel1"/>
    <w:basedOn w:val="BaseHeading"/>
    <w:uiPriority w:val="99"/>
    <w:rsid w:val="00971599"/>
    <w:rPr>
      <w:b/>
      <w:bCs/>
    </w:rPr>
  </w:style>
  <w:style w:type="paragraph" w:customStyle="1" w:styleId="OutlineLevel2">
    <w:name w:val="OutlineLevel2"/>
    <w:basedOn w:val="BaseHeading"/>
    <w:uiPriority w:val="99"/>
    <w:rsid w:val="009715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uiPriority w:val="99"/>
    <w:rsid w:val="00971599"/>
    <w:pPr>
      <w:ind w:left="720"/>
      <w:outlineLvl w:val="2"/>
    </w:pPr>
    <w:rPr>
      <w:b/>
      <w:bCs/>
      <w:sz w:val="24"/>
      <w:szCs w:val="24"/>
    </w:rPr>
  </w:style>
  <w:style w:type="paragraph" w:customStyle="1" w:styleId="Preformat">
    <w:name w:val="Preformat"/>
    <w:basedOn w:val="BaseText"/>
    <w:uiPriority w:val="99"/>
    <w:rsid w:val="009715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uiPriority w:val="99"/>
    <w:rsid w:val="00971599"/>
  </w:style>
  <w:style w:type="paragraph" w:customStyle="1" w:styleId="ProductInformation">
    <w:name w:val="ProductInformation"/>
    <w:basedOn w:val="BaseText"/>
    <w:uiPriority w:val="99"/>
    <w:rsid w:val="00971599"/>
  </w:style>
  <w:style w:type="paragraph" w:customStyle="1" w:styleId="ProductTitle">
    <w:name w:val="ProductTitle"/>
    <w:basedOn w:val="BaseText"/>
    <w:uiPriority w:val="99"/>
    <w:rsid w:val="00971599"/>
    <w:rPr>
      <w:b/>
      <w:bCs/>
    </w:rPr>
  </w:style>
  <w:style w:type="paragraph" w:customStyle="1" w:styleId="PublishedOnline">
    <w:name w:val="Published Online"/>
    <w:basedOn w:val="DateAccepted"/>
    <w:uiPriority w:val="99"/>
    <w:rsid w:val="00971599"/>
  </w:style>
  <w:style w:type="paragraph" w:customStyle="1" w:styleId="RecipeMaterials">
    <w:name w:val="Recipe Materials"/>
    <w:basedOn w:val="BaseText"/>
    <w:uiPriority w:val="99"/>
    <w:rsid w:val="00971599"/>
  </w:style>
  <w:style w:type="paragraph" w:customStyle="1" w:styleId="Refhead">
    <w:name w:val="Ref head"/>
    <w:basedOn w:val="BaseHeading"/>
    <w:uiPriority w:val="99"/>
    <w:rsid w:val="009715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uiPriority w:val="99"/>
    <w:rsid w:val="00971599"/>
  </w:style>
  <w:style w:type="paragraph" w:customStyle="1" w:styleId="ReferencesandnotesLong">
    <w:name w:val="References and notes Long"/>
    <w:basedOn w:val="BaseText"/>
    <w:uiPriority w:val="99"/>
    <w:rsid w:val="00971599"/>
    <w:pPr>
      <w:ind w:left="720" w:hanging="720"/>
    </w:pPr>
  </w:style>
  <w:style w:type="paragraph" w:customStyle="1" w:styleId="region">
    <w:name w:val="region"/>
    <w:basedOn w:val="BaseText"/>
    <w:uiPriority w:val="99"/>
    <w:rsid w:val="009715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uiPriority w:val="99"/>
    <w:rsid w:val="00971599"/>
  </w:style>
  <w:style w:type="paragraph" w:customStyle="1" w:styleId="RunHead">
    <w:name w:val="RunHead"/>
    <w:basedOn w:val="BaseText"/>
    <w:uiPriority w:val="99"/>
    <w:rsid w:val="00971599"/>
  </w:style>
  <w:style w:type="paragraph" w:customStyle="1" w:styleId="SOMContent">
    <w:name w:val="SOMContent"/>
    <w:basedOn w:val="1stparatext"/>
    <w:uiPriority w:val="99"/>
    <w:rsid w:val="00971599"/>
  </w:style>
  <w:style w:type="paragraph" w:customStyle="1" w:styleId="SOMHead">
    <w:name w:val="SOMHead"/>
    <w:basedOn w:val="BaseHeading"/>
    <w:uiPriority w:val="99"/>
    <w:rsid w:val="00971599"/>
    <w:rPr>
      <w:b/>
      <w:sz w:val="24"/>
      <w:szCs w:val="24"/>
    </w:rPr>
  </w:style>
  <w:style w:type="paragraph" w:customStyle="1" w:styleId="Speaker">
    <w:name w:val="Speaker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b/>
      <w:lang w:val="en-US" w:eastAsia="en-US" w:bidi="he-IL"/>
    </w:rPr>
  </w:style>
  <w:style w:type="paragraph" w:customStyle="1" w:styleId="Speech">
    <w:name w:val="Speech"/>
    <w:basedOn w:val="Paragraph"/>
    <w:uiPriority w:val="99"/>
    <w:rsid w:val="00971599"/>
    <w:pPr>
      <w:widowControl/>
      <w:autoSpaceDE w:val="0"/>
      <w:autoSpaceDN w:val="0"/>
      <w:adjustRightInd w:val="0"/>
      <w:spacing w:before="120" w:line="240" w:lineRule="auto"/>
      <w:ind w:firstLine="720"/>
    </w:pPr>
    <w:rPr>
      <w:lang w:val="en-US" w:eastAsia="en-US" w:bidi="he-IL"/>
    </w:rPr>
  </w:style>
  <w:style w:type="paragraph" w:customStyle="1" w:styleId="SX-Abstract">
    <w:name w:val="SX-Abstract"/>
    <w:basedOn w:val="a"/>
    <w:uiPriority w:val="99"/>
    <w:qFormat/>
    <w:rsid w:val="00971599"/>
    <w:pPr>
      <w:widowControl w:val="0"/>
      <w:spacing w:before="120" w:after="240" w:line="210" w:lineRule="exact"/>
      <w:ind w:left="700" w:right="700"/>
    </w:pPr>
    <w:rPr>
      <w:rFonts w:ascii="BlissRegular" w:hAnsi="BlissRegular"/>
      <w:b/>
      <w:color w:val="auto"/>
      <w:sz w:val="20"/>
      <w:lang w:eastAsia="en-US"/>
    </w:rPr>
  </w:style>
  <w:style w:type="paragraph" w:customStyle="1" w:styleId="SX-Affiliation">
    <w:name w:val="SX-Affiliation"/>
    <w:basedOn w:val="a"/>
    <w:next w:val="a"/>
    <w:uiPriority w:val="99"/>
    <w:qFormat/>
    <w:rsid w:val="00971599"/>
    <w:pPr>
      <w:spacing w:after="160" w:line="190" w:lineRule="exact"/>
      <w:jc w:val="left"/>
    </w:pPr>
    <w:rPr>
      <w:rFonts w:ascii="BlissRegular" w:hAnsi="BlissRegular"/>
      <w:color w:val="auto"/>
      <w:sz w:val="16"/>
      <w:lang w:eastAsia="en-US"/>
    </w:rPr>
  </w:style>
  <w:style w:type="paragraph" w:customStyle="1" w:styleId="SX-Articlehead">
    <w:name w:val="SX-Article head"/>
    <w:basedOn w:val="a"/>
    <w:uiPriority w:val="99"/>
    <w:qFormat/>
    <w:rsid w:val="00971599"/>
    <w:pPr>
      <w:spacing w:before="210" w:line="210" w:lineRule="exact"/>
      <w:ind w:firstLine="288"/>
    </w:pPr>
    <w:rPr>
      <w:b/>
      <w:color w:val="auto"/>
      <w:sz w:val="18"/>
      <w:lang w:eastAsia="en-US"/>
    </w:rPr>
  </w:style>
  <w:style w:type="paragraph" w:customStyle="1" w:styleId="SX-Authornames">
    <w:name w:val="SX-Author names"/>
    <w:basedOn w:val="a"/>
    <w:uiPriority w:val="99"/>
    <w:rsid w:val="00971599"/>
    <w:pPr>
      <w:spacing w:after="120" w:line="210" w:lineRule="exact"/>
      <w:jc w:val="left"/>
    </w:pPr>
    <w:rPr>
      <w:rFonts w:ascii="BlissMedium" w:hAnsi="BlissMedium"/>
      <w:color w:val="auto"/>
      <w:sz w:val="20"/>
      <w:lang w:eastAsia="en-US"/>
    </w:rPr>
  </w:style>
  <w:style w:type="paragraph" w:customStyle="1" w:styleId="SX-Bodytext">
    <w:name w:val="SX-Body text"/>
    <w:basedOn w:val="a"/>
    <w:next w:val="a"/>
    <w:uiPriority w:val="99"/>
    <w:rsid w:val="00971599"/>
    <w:pPr>
      <w:spacing w:line="210" w:lineRule="exact"/>
      <w:ind w:firstLine="288"/>
    </w:pPr>
    <w:rPr>
      <w:color w:val="auto"/>
      <w:sz w:val="18"/>
      <w:lang w:eastAsia="en-US"/>
    </w:rPr>
  </w:style>
  <w:style w:type="paragraph" w:customStyle="1" w:styleId="SX-Bodytextflush">
    <w:name w:val="SX-Body text flush"/>
    <w:basedOn w:val="SX-Bodytext"/>
    <w:next w:val="SX-Bodytext"/>
    <w:uiPriority w:val="99"/>
    <w:rsid w:val="00971599"/>
    <w:pPr>
      <w:ind w:firstLine="0"/>
    </w:pPr>
  </w:style>
  <w:style w:type="paragraph" w:customStyle="1" w:styleId="SX-Correspondence">
    <w:name w:val="SX-Correspondence"/>
    <w:basedOn w:val="SX-Affiliation"/>
    <w:uiPriority w:val="99"/>
    <w:qFormat/>
    <w:rsid w:val="00971599"/>
    <w:pPr>
      <w:spacing w:after="80"/>
    </w:pPr>
  </w:style>
  <w:style w:type="paragraph" w:customStyle="1" w:styleId="SX-Date">
    <w:name w:val="SX-Date"/>
    <w:basedOn w:val="a"/>
    <w:uiPriority w:val="99"/>
    <w:qFormat/>
    <w:rsid w:val="00971599"/>
    <w:pPr>
      <w:spacing w:before="180"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Equation">
    <w:name w:val="SX-Equation"/>
    <w:basedOn w:val="SX-Bodytextflush"/>
    <w:next w:val="SX-Bodytext"/>
    <w:uiPriority w:val="99"/>
    <w:rsid w:val="009715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uiPriority w:val="99"/>
    <w:rsid w:val="00971599"/>
    <w:pPr>
      <w:jc w:val="both"/>
    </w:pPr>
    <w:rPr>
      <w:sz w:val="18"/>
    </w:rPr>
  </w:style>
  <w:style w:type="paragraph" w:customStyle="1" w:styleId="SX-References">
    <w:name w:val="SX-References"/>
    <w:basedOn w:val="a"/>
    <w:uiPriority w:val="99"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RefHead">
    <w:name w:val="SX-RefHead"/>
    <w:basedOn w:val="a"/>
    <w:uiPriority w:val="99"/>
    <w:rsid w:val="00971599"/>
    <w:pPr>
      <w:spacing w:before="200" w:line="190" w:lineRule="exact"/>
      <w:jc w:val="left"/>
    </w:pPr>
    <w:rPr>
      <w:b/>
      <w:color w:val="auto"/>
      <w:sz w:val="16"/>
      <w:lang w:eastAsia="en-US"/>
    </w:rPr>
  </w:style>
  <w:style w:type="paragraph" w:customStyle="1" w:styleId="SX-SOMHead">
    <w:name w:val="SX-SOMHead"/>
    <w:basedOn w:val="SX-RefHead"/>
    <w:uiPriority w:val="99"/>
    <w:rsid w:val="00971599"/>
  </w:style>
  <w:style w:type="paragraph" w:customStyle="1" w:styleId="SX-Tablehead">
    <w:name w:val="SX-Tablehead"/>
    <w:basedOn w:val="a"/>
    <w:uiPriority w:val="99"/>
    <w:qFormat/>
    <w:rsid w:val="00971599"/>
    <w:pPr>
      <w:spacing w:line="240" w:lineRule="auto"/>
      <w:jc w:val="left"/>
    </w:pPr>
    <w:rPr>
      <w:color w:val="auto"/>
      <w:sz w:val="20"/>
      <w:szCs w:val="24"/>
      <w:lang w:eastAsia="en-US"/>
    </w:rPr>
  </w:style>
  <w:style w:type="paragraph" w:customStyle="1" w:styleId="SX-Tablelegend">
    <w:name w:val="SX-Tablelegend"/>
    <w:basedOn w:val="a"/>
    <w:uiPriority w:val="99"/>
    <w:qFormat/>
    <w:rsid w:val="00971599"/>
    <w:pPr>
      <w:spacing w:line="190" w:lineRule="exact"/>
      <w:ind w:left="245" w:hanging="245"/>
    </w:pPr>
    <w:rPr>
      <w:color w:val="auto"/>
      <w:sz w:val="16"/>
      <w:lang w:eastAsia="en-US"/>
    </w:rPr>
  </w:style>
  <w:style w:type="paragraph" w:customStyle="1" w:styleId="SX-Tabletext">
    <w:name w:val="SX-Tabletext"/>
    <w:basedOn w:val="a"/>
    <w:uiPriority w:val="99"/>
    <w:qFormat/>
    <w:rsid w:val="00971599"/>
    <w:pPr>
      <w:spacing w:line="210" w:lineRule="exact"/>
      <w:jc w:val="center"/>
    </w:pPr>
    <w:rPr>
      <w:color w:val="auto"/>
      <w:sz w:val="18"/>
      <w:lang w:eastAsia="en-US"/>
    </w:rPr>
  </w:style>
  <w:style w:type="paragraph" w:customStyle="1" w:styleId="SX-Tabletitle">
    <w:name w:val="SX-Tabletitle"/>
    <w:basedOn w:val="a"/>
    <w:uiPriority w:val="99"/>
    <w:qFormat/>
    <w:rsid w:val="00971599"/>
    <w:pPr>
      <w:spacing w:after="120" w:line="210" w:lineRule="exact"/>
    </w:pPr>
    <w:rPr>
      <w:rFonts w:ascii="BlissMedium" w:hAnsi="BlissMedium"/>
      <w:color w:val="auto"/>
      <w:sz w:val="18"/>
      <w:lang w:eastAsia="en-US"/>
    </w:rPr>
  </w:style>
  <w:style w:type="paragraph" w:customStyle="1" w:styleId="SX-Title">
    <w:name w:val="SX-Title"/>
    <w:basedOn w:val="a"/>
    <w:uiPriority w:val="99"/>
    <w:rsid w:val="00971599"/>
    <w:pPr>
      <w:spacing w:after="240" w:line="500" w:lineRule="exact"/>
      <w:jc w:val="left"/>
    </w:pPr>
    <w:rPr>
      <w:rFonts w:ascii="BlissBold" w:hAnsi="BlissBold"/>
      <w:b/>
      <w:color w:val="auto"/>
      <w:sz w:val="44"/>
      <w:lang w:eastAsia="en-US"/>
    </w:rPr>
  </w:style>
  <w:style w:type="paragraph" w:customStyle="1" w:styleId="Tablecolumnhead">
    <w:name w:val="Table column head"/>
    <w:basedOn w:val="BaseText"/>
    <w:uiPriority w:val="99"/>
    <w:rsid w:val="00971599"/>
    <w:pPr>
      <w:spacing w:before="0"/>
    </w:pPr>
  </w:style>
  <w:style w:type="paragraph" w:customStyle="1" w:styleId="Tabletext">
    <w:name w:val="Table text"/>
    <w:basedOn w:val="BaseText"/>
    <w:uiPriority w:val="99"/>
    <w:rsid w:val="00971599"/>
    <w:pPr>
      <w:spacing w:before="0"/>
    </w:pPr>
  </w:style>
  <w:style w:type="paragraph" w:customStyle="1" w:styleId="TableLegend">
    <w:name w:val="TableLegend"/>
    <w:basedOn w:val="BaseText"/>
    <w:uiPriority w:val="99"/>
    <w:rsid w:val="00971599"/>
    <w:pPr>
      <w:spacing w:before="0"/>
    </w:pPr>
  </w:style>
  <w:style w:type="paragraph" w:customStyle="1" w:styleId="TableTitle0">
    <w:name w:val="TableTitle"/>
    <w:basedOn w:val="BaseHeading"/>
    <w:uiPriority w:val="99"/>
    <w:rsid w:val="00971599"/>
  </w:style>
  <w:style w:type="paragraph" w:customStyle="1" w:styleId="Teaser">
    <w:name w:val="Teaser"/>
    <w:basedOn w:val="BaseText"/>
    <w:uiPriority w:val="99"/>
    <w:rsid w:val="00971599"/>
  </w:style>
  <w:style w:type="paragraph" w:customStyle="1" w:styleId="TWIS">
    <w:name w:val="TWIS"/>
    <w:basedOn w:val="AbstractSummary"/>
    <w:uiPriority w:val="99"/>
    <w:rsid w:val="009715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uiPriority w:val="99"/>
    <w:rsid w:val="00971599"/>
    <w:pPr>
      <w:spacing w:line="210" w:lineRule="exact"/>
      <w:jc w:val="left"/>
    </w:pPr>
    <w:rPr>
      <w:rFonts w:ascii="BlissRegular" w:hAnsi="BlissRegular"/>
      <w:color w:val="auto"/>
      <w:sz w:val="19"/>
      <w:lang w:eastAsia="en-US"/>
    </w:rPr>
  </w:style>
  <w:style w:type="paragraph" w:customStyle="1" w:styleId="work-sector">
    <w:name w:val="work-sector"/>
    <w:basedOn w:val="BaseText"/>
    <w:uiPriority w:val="99"/>
    <w:rsid w:val="00971599"/>
    <w:pPr>
      <w:jc w:val="right"/>
    </w:pPr>
    <w:rPr>
      <w:color w:val="003300"/>
    </w:rPr>
  </w:style>
  <w:style w:type="paragraph" w:customStyle="1" w:styleId="DOI">
    <w:name w:val="DOI"/>
    <w:basedOn w:val="DateAccepted"/>
    <w:uiPriority w:val="99"/>
    <w:qFormat/>
    <w:rsid w:val="00971599"/>
  </w:style>
  <w:style w:type="paragraph" w:customStyle="1" w:styleId="MediumList2-Accent21">
    <w:name w:val="Medium List 2 - Accent 21"/>
    <w:uiPriority w:val="99"/>
    <w:semiHidden/>
    <w:rsid w:val="00971599"/>
    <w:rPr>
      <w:rFonts w:ascii="Times New Roman" w:eastAsia="맑은 고딕" w:hAnsi="Times New Roman"/>
      <w:lang w:eastAsia="en-US"/>
    </w:rPr>
  </w:style>
  <w:style w:type="paragraph" w:customStyle="1" w:styleId="xl68">
    <w:name w:val="xl68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auto"/>
      <w:sz w:val="16"/>
      <w:szCs w:val="16"/>
      <w:lang w:eastAsia="ko-KR"/>
    </w:rPr>
  </w:style>
  <w:style w:type="character" w:customStyle="1" w:styleId="EndNoteBibliographyTitleChar">
    <w:name w:val="EndNote Bibliography Title Char"/>
    <w:link w:val="EndNoteBibliographyTitle"/>
    <w:locked/>
    <w:rsid w:val="00971599"/>
    <w:rPr>
      <w:rFonts w:ascii="Palatino Linotype" w:eastAsia="맑은 고딕" w:hAnsi="Palatino Linotype"/>
      <w:noProof/>
      <w:sz w:val="18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971599"/>
    <w:pPr>
      <w:spacing w:line="240" w:lineRule="auto"/>
      <w:jc w:val="center"/>
    </w:pPr>
    <w:rPr>
      <w:rFonts w:ascii="Palatino Linotype" w:eastAsia="맑은 고딕" w:hAnsi="Palatino Linotype"/>
      <w:noProof/>
      <w:color w:val="auto"/>
      <w:sz w:val="18"/>
      <w:lang w:val="en-GB" w:eastAsia="en-US"/>
    </w:rPr>
  </w:style>
  <w:style w:type="paragraph" w:customStyle="1" w:styleId="SMHeading">
    <w:name w:val="SM Heading"/>
    <w:basedOn w:val="10"/>
    <w:uiPriority w:val="99"/>
    <w:qFormat/>
    <w:rsid w:val="00971599"/>
    <w:pPr>
      <w:spacing w:before="240" w:line="240" w:lineRule="auto"/>
      <w:ind w:right="0"/>
      <w:contextualSpacing w:val="0"/>
    </w:pPr>
    <w:rPr>
      <w:rFonts w:eastAsia="맑은 고딕" w:cs="Times New Roman"/>
      <w:szCs w:val="24"/>
      <w:lang w:val="en-US" w:eastAsia="en-US"/>
    </w:rPr>
  </w:style>
  <w:style w:type="paragraph" w:customStyle="1" w:styleId="SMSubheading">
    <w:name w:val="SM Subheading"/>
    <w:basedOn w:val="a"/>
    <w:uiPriority w:val="99"/>
    <w:qFormat/>
    <w:rsid w:val="00971599"/>
    <w:pPr>
      <w:spacing w:line="240" w:lineRule="auto"/>
      <w:jc w:val="left"/>
    </w:pPr>
    <w:rPr>
      <w:rFonts w:eastAsia="맑은 고딕"/>
      <w:color w:val="auto"/>
      <w:u w:val="words"/>
      <w:lang w:eastAsia="en-US"/>
    </w:rPr>
  </w:style>
  <w:style w:type="paragraph" w:customStyle="1" w:styleId="SMText">
    <w:name w:val="SM Text"/>
    <w:basedOn w:val="a"/>
    <w:uiPriority w:val="99"/>
    <w:qFormat/>
    <w:rsid w:val="00971599"/>
    <w:pPr>
      <w:spacing w:line="240" w:lineRule="auto"/>
      <w:ind w:firstLine="480"/>
      <w:jc w:val="left"/>
    </w:pPr>
    <w:rPr>
      <w:rFonts w:eastAsia="맑은 고딕"/>
      <w:color w:val="auto"/>
      <w:lang w:eastAsia="en-US"/>
    </w:rPr>
  </w:style>
  <w:style w:type="paragraph" w:customStyle="1" w:styleId="SMcaption">
    <w:name w:val="SM caption"/>
    <w:basedOn w:val="SMText"/>
    <w:uiPriority w:val="99"/>
    <w:qFormat/>
    <w:rsid w:val="00971599"/>
    <w:pPr>
      <w:ind w:firstLine="0"/>
    </w:pPr>
  </w:style>
  <w:style w:type="paragraph" w:customStyle="1" w:styleId="font5">
    <w:name w:val="font5"/>
    <w:basedOn w:val="a"/>
    <w:uiPriority w:val="99"/>
    <w:rsid w:val="00971599"/>
    <w:pPr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auto"/>
      <w:sz w:val="16"/>
      <w:szCs w:val="16"/>
      <w:lang w:eastAsia="ko-KR"/>
    </w:rPr>
  </w:style>
  <w:style w:type="paragraph" w:customStyle="1" w:styleId="xl65">
    <w:name w:val="xl65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6">
    <w:name w:val="xl66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7">
    <w:name w:val="xl67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9">
    <w:name w:val="xl69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0">
    <w:name w:val="xl70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1">
    <w:name w:val="xl71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2">
    <w:name w:val="xl72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3">
    <w:name w:val="xl63"/>
    <w:basedOn w:val="a"/>
    <w:uiPriority w:val="99"/>
    <w:rsid w:val="009715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64">
    <w:name w:val="xl64"/>
    <w:basedOn w:val="a"/>
    <w:uiPriority w:val="99"/>
    <w:rsid w:val="00971599"/>
    <w:pPr>
      <w:spacing w:before="100" w:beforeAutospacing="1" w:after="100" w:afterAutospacing="1" w:line="240" w:lineRule="auto"/>
      <w:jc w:val="center"/>
    </w:pPr>
    <w:rPr>
      <w:rFonts w:ascii="Arial" w:eastAsia="굴림" w:hAnsi="Arial" w:cs="Arial"/>
      <w:color w:val="auto"/>
      <w:sz w:val="16"/>
      <w:szCs w:val="16"/>
      <w:lang w:eastAsia="ko-KR"/>
    </w:rPr>
  </w:style>
  <w:style w:type="paragraph" w:customStyle="1" w:styleId="xl73">
    <w:name w:val="xl73"/>
    <w:basedOn w:val="a"/>
    <w:uiPriority w:val="99"/>
    <w:rsid w:val="0097159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굴림" w:eastAsia="굴림" w:hAnsi="굴림" w:cs="굴림"/>
      <w:color w:val="auto"/>
      <w:szCs w:val="24"/>
      <w:lang w:eastAsia="ko-KR"/>
    </w:rPr>
  </w:style>
  <w:style w:type="character" w:styleId="afff5">
    <w:name w:val="annotation reference"/>
    <w:unhideWhenUsed/>
    <w:rsid w:val="00971599"/>
    <w:rPr>
      <w:sz w:val="16"/>
      <w:szCs w:val="16"/>
    </w:rPr>
  </w:style>
  <w:style w:type="character" w:customStyle="1" w:styleId="mb">
    <w:name w:val="mb"/>
    <w:rsid w:val="00971599"/>
    <w:rPr>
      <w:rFonts w:ascii="Arial Unicode MS" w:eastAsia="Arial Unicode MS" w:hAnsi="Arial Unicode MS" w:cs="Arial Unicode MS" w:hint="eastAsia"/>
      <w:vanish/>
      <w:webHidden w:val="0"/>
      <w:specVanish/>
    </w:rPr>
  </w:style>
  <w:style w:type="character" w:customStyle="1" w:styleId="jrnl">
    <w:name w:val="jrnl"/>
    <w:rsid w:val="00971599"/>
  </w:style>
  <w:style w:type="character" w:customStyle="1" w:styleId="shorttext">
    <w:name w:val="short_text"/>
    <w:rsid w:val="00971599"/>
  </w:style>
  <w:style w:type="character" w:customStyle="1" w:styleId="lrzxr">
    <w:name w:val="lrzxr"/>
    <w:rsid w:val="00971599"/>
  </w:style>
  <w:style w:type="character" w:customStyle="1" w:styleId="aubase">
    <w:name w:val="au_base"/>
    <w:rsid w:val="00971599"/>
    <w:rPr>
      <w:sz w:val="24"/>
    </w:rPr>
  </w:style>
  <w:style w:type="character" w:customStyle="1" w:styleId="aucollab">
    <w:name w:val="au_collab"/>
    <w:rsid w:val="00971599"/>
    <w:rPr>
      <w:sz w:val="24"/>
      <w:bdr w:val="none" w:sz="0" w:space="0" w:color="auto" w:frame="1"/>
      <w:shd w:val="clear" w:color="auto" w:fill="C0C0C0"/>
    </w:rPr>
  </w:style>
  <w:style w:type="character" w:customStyle="1" w:styleId="audeg">
    <w:name w:val="au_deg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aufname">
    <w:name w:val="au_fnam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aurole">
    <w:name w:val="au_role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ausuffix">
    <w:name w:val="au_suffix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ausurname">
    <w:name w:val="au_surna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article">
    <w:name w:val="bib_article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bibbase">
    <w:name w:val="bib_base"/>
    <w:rsid w:val="00971599"/>
    <w:rPr>
      <w:sz w:val="24"/>
    </w:rPr>
  </w:style>
  <w:style w:type="character" w:customStyle="1" w:styleId="bibcomment">
    <w:name w:val="bib_comment"/>
    <w:rsid w:val="00971599"/>
    <w:rPr>
      <w:sz w:val="24"/>
    </w:rPr>
  </w:style>
  <w:style w:type="character" w:customStyle="1" w:styleId="bibdeg">
    <w:name w:val="bib_deg"/>
    <w:rsid w:val="00971599"/>
    <w:rPr>
      <w:sz w:val="24"/>
    </w:rPr>
  </w:style>
  <w:style w:type="character" w:customStyle="1" w:styleId="bibdoi">
    <w:name w:val="bib_doi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etal">
    <w:name w:val="bib_etal"/>
    <w:rsid w:val="00971599"/>
    <w:rPr>
      <w:sz w:val="24"/>
      <w:bdr w:val="none" w:sz="0" w:space="0" w:color="auto" w:frame="1"/>
      <w:shd w:val="clear" w:color="auto" w:fill="008080"/>
    </w:rPr>
  </w:style>
  <w:style w:type="character" w:customStyle="1" w:styleId="bibfname">
    <w:name w:val="bib_f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fpage">
    <w:name w:val="bib_f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issue">
    <w:name w:val="bib_issu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journal">
    <w:name w:val="bib_journal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lpage">
    <w:name w:val="bib_lpage"/>
    <w:rsid w:val="00971599"/>
    <w:rPr>
      <w:sz w:val="24"/>
      <w:bdr w:val="none" w:sz="0" w:space="0" w:color="auto" w:frame="1"/>
      <w:shd w:val="clear" w:color="auto" w:fill="808080"/>
    </w:rPr>
  </w:style>
  <w:style w:type="character" w:customStyle="1" w:styleId="bibmedline">
    <w:name w:val="bib_medline"/>
    <w:rsid w:val="00971599"/>
    <w:rPr>
      <w:sz w:val="24"/>
    </w:rPr>
  </w:style>
  <w:style w:type="character" w:customStyle="1" w:styleId="bibnumber">
    <w:name w:val="bib_number"/>
    <w:rsid w:val="00971599"/>
    <w:rPr>
      <w:sz w:val="24"/>
    </w:rPr>
  </w:style>
  <w:style w:type="character" w:customStyle="1" w:styleId="biborganization">
    <w:name w:val="bib_organization"/>
    <w:rsid w:val="00971599"/>
    <w:rPr>
      <w:sz w:val="24"/>
      <w:bdr w:val="none" w:sz="0" w:space="0" w:color="auto" w:frame="1"/>
      <w:shd w:val="clear" w:color="auto" w:fill="808000"/>
    </w:rPr>
  </w:style>
  <w:style w:type="character" w:customStyle="1" w:styleId="bibsuffix">
    <w:name w:val="bib_suffix"/>
    <w:rsid w:val="00971599"/>
    <w:rPr>
      <w:sz w:val="24"/>
    </w:rPr>
  </w:style>
  <w:style w:type="character" w:customStyle="1" w:styleId="bibsuppl">
    <w:name w:val="bib_suppl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surname">
    <w:name w:val="bib_surname"/>
    <w:rsid w:val="00971599"/>
    <w:rPr>
      <w:sz w:val="24"/>
      <w:bdr w:val="none" w:sz="0" w:space="0" w:color="auto" w:frame="1"/>
      <w:shd w:val="clear" w:color="auto" w:fill="FFFF00"/>
    </w:rPr>
  </w:style>
  <w:style w:type="character" w:customStyle="1" w:styleId="bibunpubl">
    <w:name w:val="bib_unpubl"/>
    <w:rsid w:val="00971599"/>
    <w:rPr>
      <w:sz w:val="24"/>
    </w:rPr>
  </w:style>
  <w:style w:type="character" w:customStyle="1" w:styleId="biburl">
    <w:name w:val="bib_url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volume">
    <w:name w:val="bib_volume"/>
    <w:rsid w:val="00971599"/>
    <w:rPr>
      <w:sz w:val="24"/>
      <w:bdr w:val="none" w:sz="0" w:space="0" w:color="auto" w:frame="1"/>
      <w:shd w:val="clear" w:color="auto" w:fill="00FF00"/>
    </w:rPr>
  </w:style>
  <w:style w:type="character" w:customStyle="1" w:styleId="bibyear">
    <w:name w:val="bib_year"/>
    <w:rsid w:val="00971599"/>
    <w:rPr>
      <w:sz w:val="24"/>
      <w:bdr w:val="none" w:sz="0" w:space="0" w:color="auto" w:frame="1"/>
      <w:shd w:val="clear" w:color="auto" w:fill="FF00FF"/>
    </w:rPr>
  </w:style>
  <w:style w:type="character" w:customStyle="1" w:styleId="citebase">
    <w:name w:val="cite_base"/>
    <w:rsid w:val="00971599"/>
    <w:rPr>
      <w:sz w:val="24"/>
    </w:rPr>
  </w:style>
  <w:style w:type="character" w:customStyle="1" w:styleId="citebib">
    <w:name w:val="cite_bib"/>
    <w:rsid w:val="00971599"/>
    <w:rPr>
      <w:sz w:val="24"/>
      <w:bdr w:val="none" w:sz="0" w:space="0" w:color="auto" w:frame="1"/>
      <w:shd w:val="clear" w:color="auto" w:fill="00FFFF"/>
    </w:rPr>
  </w:style>
  <w:style w:type="character" w:customStyle="1" w:styleId="citebox">
    <w:name w:val="cite_box"/>
    <w:rsid w:val="00971599"/>
    <w:rPr>
      <w:sz w:val="24"/>
    </w:rPr>
  </w:style>
  <w:style w:type="character" w:customStyle="1" w:styleId="citeen">
    <w:name w:val="cite_en"/>
    <w:rsid w:val="009715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71599"/>
    <w:rPr>
      <w:sz w:val="24"/>
      <w:bdr w:val="none" w:sz="0" w:space="0" w:color="auto" w:frame="1"/>
      <w:shd w:val="clear" w:color="auto" w:fill="FF99CC"/>
    </w:rPr>
  </w:style>
  <w:style w:type="character" w:customStyle="1" w:styleId="citefig">
    <w:name w:val="cite_fig"/>
    <w:rsid w:val="00971599"/>
    <w:rPr>
      <w:color w:val="000000"/>
      <w:sz w:val="24"/>
      <w:bdr w:val="none" w:sz="0" w:space="0" w:color="auto" w:frame="1"/>
      <w:shd w:val="clear" w:color="auto" w:fill="00FF00"/>
    </w:rPr>
  </w:style>
  <w:style w:type="character" w:customStyle="1" w:styleId="citefn">
    <w:name w:val="cite_fn"/>
    <w:rsid w:val="00971599"/>
    <w:rPr>
      <w:sz w:val="24"/>
      <w:bdr w:val="none" w:sz="0" w:space="0" w:color="auto" w:frame="1"/>
      <w:shd w:val="clear" w:color="auto" w:fill="FF0000"/>
    </w:rPr>
  </w:style>
  <w:style w:type="character" w:customStyle="1" w:styleId="citetbl">
    <w:name w:val="cite_tbl"/>
    <w:rsid w:val="00971599"/>
    <w:rPr>
      <w:color w:val="000000"/>
      <w:sz w:val="24"/>
      <w:bdr w:val="none" w:sz="0" w:space="0" w:color="auto" w:frame="1"/>
      <w:shd w:val="clear" w:color="auto" w:fill="FF00FF"/>
    </w:rPr>
  </w:style>
  <w:style w:type="character" w:customStyle="1" w:styleId="ContractNumber">
    <w:name w:val="Contract Number"/>
    <w:rsid w:val="00971599"/>
    <w:rPr>
      <w:sz w:val="24"/>
      <w:szCs w:val="24"/>
      <w:bdr w:val="none" w:sz="0" w:space="0" w:color="auto" w:frame="1"/>
      <w:shd w:val="clear" w:color="auto" w:fill="CCFFCC"/>
    </w:rPr>
  </w:style>
  <w:style w:type="character" w:customStyle="1" w:styleId="ContractSponsor">
    <w:name w:val="Contract Sponsor"/>
    <w:rsid w:val="00971599"/>
    <w:rPr>
      <w:sz w:val="24"/>
      <w:szCs w:val="24"/>
      <w:bdr w:val="none" w:sz="0" w:space="0" w:color="auto" w:frame="1"/>
      <w:shd w:val="clear" w:color="auto" w:fill="FFCC99"/>
    </w:rPr>
  </w:style>
  <w:style w:type="character" w:customStyle="1" w:styleId="eqno">
    <w:name w:val="eq_no"/>
    <w:rsid w:val="00971599"/>
    <w:rPr>
      <w:sz w:val="24"/>
    </w:rPr>
  </w:style>
  <w:style w:type="character" w:customStyle="1" w:styleId="SX-reflink">
    <w:name w:val="SX-reflink"/>
    <w:uiPriority w:val="1"/>
    <w:qFormat/>
    <w:rsid w:val="00971599"/>
    <w:rPr>
      <w:color w:val="0000FF"/>
      <w:sz w:val="16"/>
      <w:u w:val="words"/>
      <w:bdr w:val="none" w:sz="0" w:space="0" w:color="auto" w:frame="1"/>
      <w:shd w:val="clear" w:color="auto" w:fill="FFFFFF"/>
    </w:rPr>
  </w:style>
  <w:style w:type="character" w:customStyle="1" w:styleId="custom-cit-author">
    <w:name w:val="custom-cit-author"/>
    <w:rsid w:val="00971599"/>
  </w:style>
  <w:style w:type="character" w:customStyle="1" w:styleId="custom-cit-title">
    <w:name w:val="custom-cit-title"/>
    <w:rsid w:val="00971599"/>
  </w:style>
  <w:style w:type="character" w:customStyle="1" w:styleId="custom-cit-jour-title">
    <w:name w:val="custom-cit-jour-title"/>
    <w:rsid w:val="00971599"/>
  </w:style>
  <w:style w:type="character" w:customStyle="1" w:styleId="custom-cit-volume">
    <w:name w:val="custom-cit-volume"/>
    <w:rsid w:val="00971599"/>
  </w:style>
  <w:style w:type="character" w:customStyle="1" w:styleId="custom-cit-volume-sep">
    <w:name w:val="custom-cit-volume-sep"/>
    <w:rsid w:val="00971599"/>
  </w:style>
  <w:style w:type="character" w:customStyle="1" w:styleId="custom-cit-fpage">
    <w:name w:val="custom-cit-fpage"/>
    <w:rsid w:val="00971599"/>
  </w:style>
  <w:style w:type="character" w:customStyle="1" w:styleId="custom-cit-date">
    <w:name w:val="custom-cit-date"/>
    <w:rsid w:val="00971599"/>
  </w:style>
  <w:style w:type="character" w:customStyle="1" w:styleId="13">
    <w:name w:val="확인되지 않은 멘션1"/>
    <w:uiPriority w:val="99"/>
    <w:semiHidden/>
    <w:rsid w:val="00971599"/>
    <w:rPr>
      <w:color w:val="808080"/>
      <w:shd w:val="clear" w:color="auto" w:fill="E6E6E6"/>
    </w:rPr>
  </w:style>
  <w:style w:type="table" w:styleId="afff6">
    <w:name w:val="Light Shading"/>
    <w:basedOn w:val="a1"/>
    <w:uiPriority w:val="60"/>
    <w:rsid w:val="00971599"/>
    <w:rPr>
      <w:rFonts w:eastAsia="맑은 고딕"/>
      <w:color w:val="000000"/>
      <w:sz w:val="22"/>
      <w:szCs w:val="22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GridTable1Light1">
    <w:name w:val="Grid Table 1 Light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1">
    <w:name w:val="Grid Table 1 Light11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2">
    <w:name w:val="Table Grid2"/>
    <w:basedOn w:val="a1"/>
    <w:rsid w:val="00971599"/>
    <w:rPr>
      <w:rFonts w:ascii="Times" w:eastAsia="Times New Roman" w:hAnsi="Tim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2">
    <w:name w:val="Grid Table 1 Light12"/>
    <w:basedOn w:val="a1"/>
    <w:uiPriority w:val="46"/>
    <w:rsid w:val="00971599"/>
    <w:rPr>
      <w:rFonts w:ascii="Times New Roman" w:eastAsia="맑은 고딕" w:hAnsi="Times New Roman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1">
    <w:name w:val="스타일1"/>
    <w:uiPriority w:val="99"/>
    <w:rsid w:val="00971599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fault.default-PC\Desktop\nutrients-template%20(1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6717A-FAD9-4704-8669-F8A0EC344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nutrients-template (1)</Template>
  <TotalTime>1</TotalTime>
  <Pages>19</Pages>
  <Words>3888</Words>
  <Characters>22162</Characters>
  <Application>Microsoft Office Word</Application>
  <DocSecurity>0</DocSecurity>
  <Lines>184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25999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</dc:creator>
  <cp:lastModifiedBy>jbnu</cp:lastModifiedBy>
  <cp:revision>2</cp:revision>
  <dcterms:created xsi:type="dcterms:W3CDTF">2020-11-04T10:20:00Z</dcterms:created>
  <dcterms:modified xsi:type="dcterms:W3CDTF">2020-11-04T10:20:00Z</dcterms:modified>
</cp:coreProperties>
</file>