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3FF136" w14:textId="2282248F" w:rsidR="007E3B9F" w:rsidRDefault="00207369" w:rsidP="00207369">
      <w:pPr>
        <w:rPr>
          <w:b/>
          <w:bCs/>
        </w:rPr>
      </w:pPr>
      <w:r w:rsidRPr="00BA6D0F">
        <w:rPr>
          <w:b/>
          <w:bCs/>
        </w:rPr>
        <w:t>Supplementary Table 1.</w:t>
      </w:r>
      <w:r w:rsidR="00590F68">
        <w:rPr>
          <w:b/>
          <w:bCs/>
        </w:rPr>
        <w:t xml:space="preserve"> RAI-A Scoring</w:t>
      </w:r>
    </w:p>
    <w:p w14:paraId="5F5A5727" w14:textId="77777777" w:rsidR="00200096" w:rsidRDefault="00200096" w:rsidP="00207369">
      <w:pPr>
        <w:rPr>
          <w:b/>
          <w:bCs/>
        </w:rPr>
      </w:pPr>
    </w:p>
    <w:p w14:paraId="43197867" w14:textId="432CDD5C" w:rsidR="003E7C56" w:rsidRDefault="003E7C56" w:rsidP="00207369">
      <w:pPr>
        <w:rPr>
          <w:b/>
          <w:bCs/>
        </w:rPr>
      </w:pPr>
      <w:r>
        <w:rPr>
          <w:b/>
          <w:bCs/>
        </w:rPr>
        <w:t>RAI-A Scoring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1"/>
        <w:gridCol w:w="1992"/>
        <w:gridCol w:w="1693"/>
      </w:tblGrid>
      <w:tr w:rsidR="003E7C56" w14:paraId="3309384D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270D391A" w14:textId="7B4AFBBE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Male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154581D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BC516D1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7B00794C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3C1BCCA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Weight loss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A744A8E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A5CF3C4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79958D77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C3A434E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Renal failure/dialysis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234FA5A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5752192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7D91A968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79610D9B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CHF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B53EB6C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7D7B484D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3DDADC28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81CE926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Dyspnea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8294612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27216A1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12468489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03CB0D1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Patient origin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35803F1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29BE900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4F0A4D45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65745F3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Functional status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D234E5F" w14:textId="77777777" w:rsidR="003E7C56" w:rsidRDefault="003E7C56">
            <w:pPr>
              <w:rPr>
                <w:rFonts w:ascii="Fira Sans" w:hAnsi="Fira Sans"/>
                <w:color w:val="232323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E827D35" w14:textId="77777777" w:rsidR="003E7C56" w:rsidRDefault="003E7C56">
            <w:pPr>
              <w:jc w:val="center"/>
              <w:rPr>
                <w:sz w:val="20"/>
                <w:szCs w:val="20"/>
              </w:rPr>
            </w:pPr>
          </w:p>
        </w:tc>
      </w:tr>
      <w:tr w:rsidR="003E7C56" w14:paraId="44B92A46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94322F0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Independent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7FA026FA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E044433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3DAF6397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E979FCA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Partially dependent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9D9D27C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46CD189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067FCF62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C8C6423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Totally dependent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0EA42C0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+14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60F5D6C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7A121AF2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704384B1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b/>
                <w:bCs/>
                <w:color w:val="232323"/>
              </w:rPr>
              <w:t>Age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9466CF0" w14:textId="1C4F8C1D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b/>
                <w:bCs/>
                <w:color w:val="232323"/>
              </w:rPr>
              <w:t xml:space="preserve">No </w:t>
            </w:r>
            <w:r>
              <w:rPr>
                <w:rFonts w:ascii="Fira Sans" w:hAnsi="Fira Sans"/>
                <w:b/>
                <w:bCs/>
                <w:color w:val="232323"/>
              </w:rPr>
              <w:t>Cancer History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DCE2FF1" w14:textId="620B35ED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b/>
                <w:bCs/>
                <w:color w:val="232323"/>
              </w:rPr>
              <w:t xml:space="preserve"> </w:t>
            </w:r>
            <w:r>
              <w:rPr>
                <w:rFonts w:ascii="Fira Sans" w:hAnsi="Fira Sans"/>
                <w:b/>
                <w:bCs/>
                <w:color w:val="232323"/>
              </w:rPr>
              <w:t>Cancer History</w:t>
            </w:r>
          </w:p>
        </w:tc>
      </w:tr>
      <w:tr w:rsidR="003E7C56" w14:paraId="10DD5CC8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23A0B36C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&lt;19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70FF34D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9F5AC3C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+28</w:t>
            </w:r>
          </w:p>
        </w:tc>
      </w:tr>
      <w:tr w:rsidR="003E7C56" w14:paraId="2832CECB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73D161D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20–24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D860585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+1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98E6E86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+29</w:t>
            </w:r>
          </w:p>
        </w:tc>
      </w:tr>
      <w:tr w:rsidR="003E7C56" w14:paraId="34BE6946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033F97E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25–29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24F73602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+4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ADFBF65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1ADD62B3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7D96545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30–34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A0EBC71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+6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260139D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+30</w:t>
            </w:r>
          </w:p>
        </w:tc>
      </w:tr>
      <w:tr w:rsidR="003E7C56" w14:paraId="47D44AAD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A203FC0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35–39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23A709C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+8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6FECB91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2B27822C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641A6E4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40–44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FAC3CB7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+10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DA201AF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+31</w:t>
            </w:r>
          </w:p>
        </w:tc>
      </w:tr>
      <w:tr w:rsidR="003E7C56" w14:paraId="0EE91DB1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25B9A588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45–49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E101A30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+12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AC97DBA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518CA52C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2024CFF7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50–54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F4B0734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+14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C6032E1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+32</w:t>
            </w:r>
          </w:p>
        </w:tc>
      </w:tr>
      <w:tr w:rsidR="003E7C56" w14:paraId="32567333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BA9751C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55–59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EFE6AC5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+16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152D8DE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23C536F4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98E27FF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60–64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DA12B85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+18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B0F448A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+33</w:t>
            </w:r>
          </w:p>
        </w:tc>
      </w:tr>
      <w:tr w:rsidR="003E7C56" w14:paraId="47031643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FD9F9CB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65–69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850C1B4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+20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D23F1E0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+34</w:t>
            </w:r>
          </w:p>
        </w:tc>
      </w:tr>
      <w:tr w:rsidR="003E7C56" w14:paraId="77F06F90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C79D3CB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70–74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8BEE937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+22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F05ADFB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2440A5D6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DF4F167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75–79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8DDF3A2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+24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5D840F5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+35</w:t>
            </w:r>
          </w:p>
        </w:tc>
      </w:tr>
      <w:tr w:rsidR="003E7C56" w14:paraId="37A2D13D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F26CA5F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80–84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E2E9139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+26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B863B6F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0DD3FC30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7C41E8AC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85–89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78814AF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+28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0A8E3D57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+36</w:t>
            </w:r>
          </w:p>
        </w:tc>
      </w:tr>
      <w:tr w:rsidR="003E7C56" w14:paraId="145DC6B3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187E7F27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90–94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7E0BA1C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+30</w:t>
            </w: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3508DD4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05C9FDFF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6C9C7BD8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95–99 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A47FDDC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46E2CC72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+37</w:t>
            </w:r>
          </w:p>
        </w:tc>
      </w:tr>
      <w:tr w:rsidR="003E7C56" w14:paraId="3039BD87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121C52D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100+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77962942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+34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6B9C7FB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</w:p>
        </w:tc>
      </w:tr>
      <w:tr w:rsidR="003E7C56" w14:paraId="53F1E98D" w14:textId="77777777" w:rsidTr="003E7C56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3228B99D" w14:textId="77777777" w:rsidR="003E7C56" w:rsidRDefault="003E7C56">
            <w:pPr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Total RAI-A score range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14:paraId="5F658025" w14:textId="77777777" w:rsidR="003E7C56" w:rsidRDefault="003E7C56">
            <w:pPr>
              <w:jc w:val="center"/>
              <w:rPr>
                <w:rFonts w:ascii="Fira Sans" w:hAnsi="Fira Sans"/>
                <w:color w:val="232323"/>
              </w:rPr>
            </w:pPr>
            <w:r>
              <w:rPr>
                <w:rFonts w:ascii="Fira Sans" w:hAnsi="Fira Sans"/>
                <w:color w:val="232323"/>
              </w:rPr>
              <w:t>0 to 81</w:t>
            </w:r>
          </w:p>
        </w:tc>
      </w:tr>
    </w:tbl>
    <w:p w14:paraId="0299A576" w14:textId="77777777" w:rsidR="003E7C56" w:rsidRDefault="003E7C56" w:rsidP="003E7C56"/>
    <w:p w14:paraId="2A4FA162" w14:textId="77777777" w:rsidR="003E7C56" w:rsidRPr="00BA6D0F" w:rsidRDefault="003E7C56" w:rsidP="00207369">
      <w:pPr>
        <w:rPr>
          <w:b/>
          <w:bCs/>
        </w:rPr>
      </w:pPr>
    </w:p>
    <w:sectPr w:rsidR="003E7C56" w:rsidRPr="00BA6D0F" w:rsidSect="002D21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ira Sans">
    <w:panose1 w:val="020B0503050000020004"/>
    <w:charset w:val="00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F4A85"/>
    <w:multiLevelType w:val="hybridMultilevel"/>
    <w:tmpl w:val="DBBA1F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123A0"/>
    <w:multiLevelType w:val="hybridMultilevel"/>
    <w:tmpl w:val="9C6095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8081C"/>
    <w:multiLevelType w:val="hybridMultilevel"/>
    <w:tmpl w:val="1466DE8C"/>
    <w:lvl w:ilvl="0" w:tplc="6F6E587C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317B56"/>
    <w:multiLevelType w:val="multilevel"/>
    <w:tmpl w:val="DFCC3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D10963"/>
    <w:multiLevelType w:val="hybridMultilevel"/>
    <w:tmpl w:val="73F01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461547"/>
    <w:multiLevelType w:val="hybridMultilevel"/>
    <w:tmpl w:val="D4BCD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4B5DC6"/>
    <w:multiLevelType w:val="hybridMultilevel"/>
    <w:tmpl w:val="05607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7332770">
    <w:abstractNumId w:val="1"/>
  </w:num>
  <w:num w:numId="2" w16cid:durableId="595796948">
    <w:abstractNumId w:val="5"/>
  </w:num>
  <w:num w:numId="3" w16cid:durableId="530218198">
    <w:abstractNumId w:val="0"/>
  </w:num>
  <w:num w:numId="4" w16cid:durableId="659581664">
    <w:abstractNumId w:val="4"/>
  </w:num>
  <w:num w:numId="5" w16cid:durableId="552158076">
    <w:abstractNumId w:val="6"/>
  </w:num>
  <w:num w:numId="6" w16cid:durableId="1346398733">
    <w:abstractNumId w:val="2"/>
  </w:num>
  <w:num w:numId="7" w16cid:durableId="1622034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66B0A"/>
    <w:rsid w:val="0000155A"/>
    <w:rsid w:val="00005801"/>
    <w:rsid w:val="000161F5"/>
    <w:rsid w:val="00020939"/>
    <w:rsid w:val="0002380E"/>
    <w:rsid w:val="00024C70"/>
    <w:rsid w:val="00026E5F"/>
    <w:rsid w:val="00031209"/>
    <w:rsid w:val="000367E6"/>
    <w:rsid w:val="00036DD8"/>
    <w:rsid w:val="0004180E"/>
    <w:rsid w:val="00044FAE"/>
    <w:rsid w:val="0004511A"/>
    <w:rsid w:val="00045C94"/>
    <w:rsid w:val="00046995"/>
    <w:rsid w:val="000563BA"/>
    <w:rsid w:val="00057426"/>
    <w:rsid w:val="00061293"/>
    <w:rsid w:val="00061842"/>
    <w:rsid w:val="00062C21"/>
    <w:rsid w:val="000633F0"/>
    <w:rsid w:val="000672F0"/>
    <w:rsid w:val="000678E2"/>
    <w:rsid w:val="00071BE1"/>
    <w:rsid w:val="00071F6E"/>
    <w:rsid w:val="0007211E"/>
    <w:rsid w:val="00072E3C"/>
    <w:rsid w:val="00077DC2"/>
    <w:rsid w:val="00082247"/>
    <w:rsid w:val="00082BEF"/>
    <w:rsid w:val="000837BC"/>
    <w:rsid w:val="0008476A"/>
    <w:rsid w:val="00084828"/>
    <w:rsid w:val="00086756"/>
    <w:rsid w:val="00087306"/>
    <w:rsid w:val="000918EC"/>
    <w:rsid w:val="000932EF"/>
    <w:rsid w:val="000B5D6F"/>
    <w:rsid w:val="000D056A"/>
    <w:rsid w:val="000D0E71"/>
    <w:rsid w:val="000D1BA7"/>
    <w:rsid w:val="000D4ABB"/>
    <w:rsid w:val="000D4D7E"/>
    <w:rsid w:val="000D6279"/>
    <w:rsid w:val="000D7DF1"/>
    <w:rsid w:val="000E53F0"/>
    <w:rsid w:val="000E592E"/>
    <w:rsid w:val="000F017E"/>
    <w:rsid w:val="000F376B"/>
    <w:rsid w:val="000F5E85"/>
    <w:rsid w:val="000F7B49"/>
    <w:rsid w:val="00103F8B"/>
    <w:rsid w:val="00120FBF"/>
    <w:rsid w:val="00126406"/>
    <w:rsid w:val="00132F03"/>
    <w:rsid w:val="00135166"/>
    <w:rsid w:val="00136A9A"/>
    <w:rsid w:val="00137C9A"/>
    <w:rsid w:val="0014073D"/>
    <w:rsid w:val="00145A9E"/>
    <w:rsid w:val="001543AC"/>
    <w:rsid w:val="00167F9B"/>
    <w:rsid w:val="0017116A"/>
    <w:rsid w:val="001748EA"/>
    <w:rsid w:val="00182629"/>
    <w:rsid w:val="00182E4F"/>
    <w:rsid w:val="00183744"/>
    <w:rsid w:val="001846E5"/>
    <w:rsid w:val="00185DCF"/>
    <w:rsid w:val="001922F9"/>
    <w:rsid w:val="001927CA"/>
    <w:rsid w:val="00194FC2"/>
    <w:rsid w:val="001A6259"/>
    <w:rsid w:val="001B407D"/>
    <w:rsid w:val="001B54B7"/>
    <w:rsid w:val="001B65B9"/>
    <w:rsid w:val="001C00B8"/>
    <w:rsid w:val="001C20CF"/>
    <w:rsid w:val="001D65FC"/>
    <w:rsid w:val="001E63B0"/>
    <w:rsid w:val="001F1ACE"/>
    <w:rsid w:val="001F2957"/>
    <w:rsid w:val="001F4355"/>
    <w:rsid w:val="00200096"/>
    <w:rsid w:val="00202399"/>
    <w:rsid w:val="00204D60"/>
    <w:rsid w:val="00206603"/>
    <w:rsid w:val="00207369"/>
    <w:rsid w:val="00210AD6"/>
    <w:rsid w:val="00213CE5"/>
    <w:rsid w:val="002164C5"/>
    <w:rsid w:val="00222ADD"/>
    <w:rsid w:val="002237EE"/>
    <w:rsid w:val="00224B8E"/>
    <w:rsid w:val="00224D75"/>
    <w:rsid w:val="00227ECB"/>
    <w:rsid w:val="0023224D"/>
    <w:rsid w:val="0023295D"/>
    <w:rsid w:val="00241195"/>
    <w:rsid w:val="00245C48"/>
    <w:rsid w:val="00246C58"/>
    <w:rsid w:val="00247629"/>
    <w:rsid w:val="00252895"/>
    <w:rsid w:val="002540D8"/>
    <w:rsid w:val="0025591F"/>
    <w:rsid w:val="00257A49"/>
    <w:rsid w:val="00263673"/>
    <w:rsid w:val="00263F74"/>
    <w:rsid w:val="002710E5"/>
    <w:rsid w:val="002739E0"/>
    <w:rsid w:val="00274064"/>
    <w:rsid w:val="00280BC8"/>
    <w:rsid w:val="0028775D"/>
    <w:rsid w:val="0028778E"/>
    <w:rsid w:val="0029298C"/>
    <w:rsid w:val="0029431F"/>
    <w:rsid w:val="0029545F"/>
    <w:rsid w:val="002A3B4D"/>
    <w:rsid w:val="002B7902"/>
    <w:rsid w:val="002C17B5"/>
    <w:rsid w:val="002C200B"/>
    <w:rsid w:val="002C38DD"/>
    <w:rsid w:val="002D0CCF"/>
    <w:rsid w:val="002D2111"/>
    <w:rsid w:val="002D5D39"/>
    <w:rsid w:val="002E1457"/>
    <w:rsid w:val="002E5173"/>
    <w:rsid w:val="002E6818"/>
    <w:rsid w:val="002E6B5E"/>
    <w:rsid w:val="002F18FA"/>
    <w:rsid w:val="002F6955"/>
    <w:rsid w:val="002F75EA"/>
    <w:rsid w:val="0030205B"/>
    <w:rsid w:val="0030503E"/>
    <w:rsid w:val="00305E1B"/>
    <w:rsid w:val="003073A8"/>
    <w:rsid w:val="00312605"/>
    <w:rsid w:val="003140B1"/>
    <w:rsid w:val="003179AC"/>
    <w:rsid w:val="003229BC"/>
    <w:rsid w:val="0032323A"/>
    <w:rsid w:val="00324282"/>
    <w:rsid w:val="003267C9"/>
    <w:rsid w:val="00330ED0"/>
    <w:rsid w:val="00332CE7"/>
    <w:rsid w:val="003342EC"/>
    <w:rsid w:val="0033482E"/>
    <w:rsid w:val="003401B8"/>
    <w:rsid w:val="00341958"/>
    <w:rsid w:val="0034523B"/>
    <w:rsid w:val="003461E0"/>
    <w:rsid w:val="003463DB"/>
    <w:rsid w:val="00346B97"/>
    <w:rsid w:val="00354541"/>
    <w:rsid w:val="00356241"/>
    <w:rsid w:val="0036224B"/>
    <w:rsid w:val="0036252E"/>
    <w:rsid w:val="00362FB1"/>
    <w:rsid w:val="00366955"/>
    <w:rsid w:val="003706EA"/>
    <w:rsid w:val="00371886"/>
    <w:rsid w:val="00373D8F"/>
    <w:rsid w:val="003749C4"/>
    <w:rsid w:val="00376063"/>
    <w:rsid w:val="0037713B"/>
    <w:rsid w:val="00380678"/>
    <w:rsid w:val="00382773"/>
    <w:rsid w:val="003869E3"/>
    <w:rsid w:val="0039071F"/>
    <w:rsid w:val="00394CA7"/>
    <w:rsid w:val="00394DE6"/>
    <w:rsid w:val="003A647E"/>
    <w:rsid w:val="003B0C44"/>
    <w:rsid w:val="003B36EE"/>
    <w:rsid w:val="003C02A8"/>
    <w:rsid w:val="003D0890"/>
    <w:rsid w:val="003D19FF"/>
    <w:rsid w:val="003D7D89"/>
    <w:rsid w:val="003E1169"/>
    <w:rsid w:val="003E7C56"/>
    <w:rsid w:val="003F0CAC"/>
    <w:rsid w:val="003F11C3"/>
    <w:rsid w:val="00407207"/>
    <w:rsid w:val="00417F20"/>
    <w:rsid w:val="004217EB"/>
    <w:rsid w:val="00423019"/>
    <w:rsid w:val="00423866"/>
    <w:rsid w:val="00424B76"/>
    <w:rsid w:val="00425D72"/>
    <w:rsid w:val="004275A3"/>
    <w:rsid w:val="0043153A"/>
    <w:rsid w:val="00437F2E"/>
    <w:rsid w:val="0044169D"/>
    <w:rsid w:val="00444E4B"/>
    <w:rsid w:val="00452304"/>
    <w:rsid w:val="00457DA7"/>
    <w:rsid w:val="0046547B"/>
    <w:rsid w:val="004656AF"/>
    <w:rsid w:val="0046662C"/>
    <w:rsid w:val="00466F6B"/>
    <w:rsid w:val="00473E5F"/>
    <w:rsid w:val="004763D0"/>
    <w:rsid w:val="00476BFC"/>
    <w:rsid w:val="00477CCE"/>
    <w:rsid w:val="00483031"/>
    <w:rsid w:val="00483752"/>
    <w:rsid w:val="00484401"/>
    <w:rsid w:val="0048636D"/>
    <w:rsid w:val="00486EB7"/>
    <w:rsid w:val="00487058"/>
    <w:rsid w:val="00487E78"/>
    <w:rsid w:val="004944B9"/>
    <w:rsid w:val="0049459E"/>
    <w:rsid w:val="004A1458"/>
    <w:rsid w:val="004A1BDE"/>
    <w:rsid w:val="004A1D31"/>
    <w:rsid w:val="004A42B2"/>
    <w:rsid w:val="004A5B17"/>
    <w:rsid w:val="004B31D2"/>
    <w:rsid w:val="004B3AAC"/>
    <w:rsid w:val="004B4650"/>
    <w:rsid w:val="004B5847"/>
    <w:rsid w:val="004B7689"/>
    <w:rsid w:val="004C4328"/>
    <w:rsid w:val="004C5A03"/>
    <w:rsid w:val="004C63D2"/>
    <w:rsid w:val="004C7C29"/>
    <w:rsid w:val="004D3C11"/>
    <w:rsid w:val="004D6989"/>
    <w:rsid w:val="004E06B7"/>
    <w:rsid w:val="004E25FA"/>
    <w:rsid w:val="004F4FE5"/>
    <w:rsid w:val="004F6661"/>
    <w:rsid w:val="00505445"/>
    <w:rsid w:val="0051083D"/>
    <w:rsid w:val="00512077"/>
    <w:rsid w:val="00512DF2"/>
    <w:rsid w:val="005138F5"/>
    <w:rsid w:val="00517C75"/>
    <w:rsid w:val="00526439"/>
    <w:rsid w:val="00526491"/>
    <w:rsid w:val="005341C2"/>
    <w:rsid w:val="005367A0"/>
    <w:rsid w:val="00541DC4"/>
    <w:rsid w:val="0054497D"/>
    <w:rsid w:val="0054680C"/>
    <w:rsid w:val="00551DD8"/>
    <w:rsid w:val="005570D9"/>
    <w:rsid w:val="00562E27"/>
    <w:rsid w:val="00564108"/>
    <w:rsid w:val="005641DC"/>
    <w:rsid w:val="00581DA7"/>
    <w:rsid w:val="00582A87"/>
    <w:rsid w:val="00590F68"/>
    <w:rsid w:val="00592AC8"/>
    <w:rsid w:val="0059685B"/>
    <w:rsid w:val="00597F86"/>
    <w:rsid w:val="005A0C4F"/>
    <w:rsid w:val="005A0F0A"/>
    <w:rsid w:val="005A1B5E"/>
    <w:rsid w:val="005A25EA"/>
    <w:rsid w:val="005A2F74"/>
    <w:rsid w:val="005A584A"/>
    <w:rsid w:val="005B645B"/>
    <w:rsid w:val="005B6642"/>
    <w:rsid w:val="005B7DF5"/>
    <w:rsid w:val="005C0DA7"/>
    <w:rsid w:val="005C5038"/>
    <w:rsid w:val="005C6565"/>
    <w:rsid w:val="005D5B29"/>
    <w:rsid w:val="005D613F"/>
    <w:rsid w:val="005E13F6"/>
    <w:rsid w:val="005E1B50"/>
    <w:rsid w:val="005E2F86"/>
    <w:rsid w:val="005E78D5"/>
    <w:rsid w:val="005F103F"/>
    <w:rsid w:val="005F320A"/>
    <w:rsid w:val="0060366A"/>
    <w:rsid w:val="0060449D"/>
    <w:rsid w:val="00605DD5"/>
    <w:rsid w:val="00610505"/>
    <w:rsid w:val="006165CB"/>
    <w:rsid w:val="0062042B"/>
    <w:rsid w:val="0062147E"/>
    <w:rsid w:val="00622E16"/>
    <w:rsid w:val="00625ED0"/>
    <w:rsid w:val="00626971"/>
    <w:rsid w:val="00632590"/>
    <w:rsid w:val="006411ED"/>
    <w:rsid w:val="006413A9"/>
    <w:rsid w:val="00642CFF"/>
    <w:rsid w:val="006448C4"/>
    <w:rsid w:val="0065013B"/>
    <w:rsid w:val="00650F48"/>
    <w:rsid w:val="00652837"/>
    <w:rsid w:val="00654342"/>
    <w:rsid w:val="006561ED"/>
    <w:rsid w:val="00656D86"/>
    <w:rsid w:val="00657C22"/>
    <w:rsid w:val="00660D59"/>
    <w:rsid w:val="00663042"/>
    <w:rsid w:val="00666B0A"/>
    <w:rsid w:val="00667EFC"/>
    <w:rsid w:val="006704FE"/>
    <w:rsid w:val="0067561D"/>
    <w:rsid w:val="006769D1"/>
    <w:rsid w:val="006845C2"/>
    <w:rsid w:val="006869EA"/>
    <w:rsid w:val="006902D5"/>
    <w:rsid w:val="006904D0"/>
    <w:rsid w:val="00690893"/>
    <w:rsid w:val="00692578"/>
    <w:rsid w:val="006A1FAA"/>
    <w:rsid w:val="006A3052"/>
    <w:rsid w:val="006A4BB9"/>
    <w:rsid w:val="006B7D72"/>
    <w:rsid w:val="006C1078"/>
    <w:rsid w:val="006C17E6"/>
    <w:rsid w:val="006C6036"/>
    <w:rsid w:val="006C7B4C"/>
    <w:rsid w:val="006D1DF6"/>
    <w:rsid w:val="006D4BB1"/>
    <w:rsid w:val="006D51D3"/>
    <w:rsid w:val="006E3D16"/>
    <w:rsid w:val="006E65F7"/>
    <w:rsid w:val="006F2619"/>
    <w:rsid w:val="007017E3"/>
    <w:rsid w:val="00702F8C"/>
    <w:rsid w:val="00710608"/>
    <w:rsid w:val="007123AD"/>
    <w:rsid w:val="00712729"/>
    <w:rsid w:val="0071438A"/>
    <w:rsid w:val="00717755"/>
    <w:rsid w:val="00723196"/>
    <w:rsid w:val="0072480E"/>
    <w:rsid w:val="007271CA"/>
    <w:rsid w:val="00727255"/>
    <w:rsid w:val="007329F8"/>
    <w:rsid w:val="00733444"/>
    <w:rsid w:val="00735615"/>
    <w:rsid w:val="007366B6"/>
    <w:rsid w:val="00741041"/>
    <w:rsid w:val="007410AE"/>
    <w:rsid w:val="00741A17"/>
    <w:rsid w:val="00746730"/>
    <w:rsid w:val="00750B1C"/>
    <w:rsid w:val="007514D5"/>
    <w:rsid w:val="00751AAC"/>
    <w:rsid w:val="00760873"/>
    <w:rsid w:val="00761648"/>
    <w:rsid w:val="00763402"/>
    <w:rsid w:val="007638A1"/>
    <w:rsid w:val="0076404A"/>
    <w:rsid w:val="007661B4"/>
    <w:rsid w:val="00766C47"/>
    <w:rsid w:val="00775EF5"/>
    <w:rsid w:val="007767F1"/>
    <w:rsid w:val="007802EC"/>
    <w:rsid w:val="00783400"/>
    <w:rsid w:val="0078340C"/>
    <w:rsid w:val="00784F17"/>
    <w:rsid w:val="00786B14"/>
    <w:rsid w:val="00791C7D"/>
    <w:rsid w:val="00792F76"/>
    <w:rsid w:val="00796F0C"/>
    <w:rsid w:val="007A09B1"/>
    <w:rsid w:val="007A0EFB"/>
    <w:rsid w:val="007A1675"/>
    <w:rsid w:val="007A42F7"/>
    <w:rsid w:val="007A46EF"/>
    <w:rsid w:val="007A4C94"/>
    <w:rsid w:val="007A534E"/>
    <w:rsid w:val="007A5FB3"/>
    <w:rsid w:val="007B142B"/>
    <w:rsid w:val="007B7527"/>
    <w:rsid w:val="007C0C02"/>
    <w:rsid w:val="007C3B0F"/>
    <w:rsid w:val="007C59DB"/>
    <w:rsid w:val="007C7D8C"/>
    <w:rsid w:val="007D0879"/>
    <w:rsid w:val="007D0C1F"/>
    <w:rsid w:val="007D0D36"/>
    <w:rsid w:val="007D112F"/>
    <w:rsid w:val="007D78D2"/>
    <w:rsid w:val="007D7AB5"/>
    <w:rsid w:val="007E3B9F"/>
    <w:rsid w:val="007E51B7"/>
    <w:rsid w:val="007E7B5B"/>
    <w:rsid w:val="007E7BF1"/>
    <w:rsid w:val="007F1353"/>
    <w:rsid w:val="007F5F1D"/>
    <w:rsid w:val="007F7AE4"/>
    <w:rsid w:val="00801CCE"/>
    <w:rsid w:val="00805B96"/>
    <w:rsid w:val="0081042A"/>
    <w:rsid w:val="0081585A"/>
    <w:rsid w:val="00821DEC"/>
    <w:rsid w:val="0082333D"/>
    <w:rsid w:val="008256CF"/>
    <w:rsid w:val="008374A4"/>
    <w:rsid w:val="0084261A"/>
    <w:rsid w:val="0084391F"/>
    <w:rsid w:val="00843B2B"/>
    <w:rsid w:val="00853BA7"/>
    <w:rsid w:val="00853EBB"/>
    <w:rsid w:val="008557E3"/>
    <w:rsid w:val="0086085D"/>
    <w:rsid w:val="008625A6"/>
    <w:rsid w:val="00864AE3"/>
    <w:rsid w:val="008724F6"/>
    <w:rsid w:val="00872979"/>
    <w:rsid w:val="00881D48"/>
    <w:rsid w:val="00885413"/>
    <w:rsid w:val="00885B79"/>
    <w:rsid w:val="00886640"/>
    <w:rsid w:val="00892945"/>
    <w:rsid w:val="00893FA6"/>
    <w:rsid w:val="008941C4"/>
    <w:rsid w:val="008A421A"/>
    <w:rsid w:val="008A72DE"/>
    <w:rsid w:val="008A76F6"/>
    <w:rsid w:val="008B3F3B"/>
    <w:rsid w:val="008B4C73"/>
    <w:rsid w:val="008C5C7E"/>
    <w:rsid w:val="008D072F"/>
    <w:rsid w:val="008D269F"/>
    <w:rsid w:val="008D7C8B"/>
    <w:rsid w:val="008E0034"/>
    <w:rsid w:val="008E5FC7"/>
    <w:rsid w:val="008F7507"/>
    <w:rsid w:val="0090170F"/>
    <w:rsid w:val="00901B44"/>
    <w:rsid w:val="00902131"/>
    <w:rsid w:val="00903FF8"/>
    <w:rsid w:val="00905FE0"/>
    <w:rsid w:val="00907438"/>
    <w:rsid w:val="00907918"/>
    <w:rsid w:val="00912251"/>
    <w:rsid w:val="0091302A"/>
    <w:rsid w:val="00915ED0"/>
    <w:rsid w:val="009161DC"/>
    <w:rsid w:val="00920C85"/>
    <w:rsid w:val="00920E15"/>
    <w:rsid w:val="00923F79"/>
    <w:rsid w:val="00927E76"/>
    <w:rsid w:val="00934055"/>
    <w:rsid w:val="009344CB"/>
    <w:rsid w:val="009462B4"/>
    <w:rsid w:val="00946370"/>
    <w:rsid w:val="00946468"/>
    <w:rsid w:val="009562ED"/>
    <w:rsid w:val="009657C4"/>
    <w:rsid w:val="00965EE3"/>
    <w:rsid w:val="00977903"/>
    <w:rsid w:val="00981444"/>
    <w:rsid w:val="00986121"/>
    <w:rsid w:val="00991B09"/>
    <w:rsid w:val="00991F3F"/>
    <w:rsid w:val="00993256"/>
    <w:rsid w:val="00995C35"/>
    <w:rsid w:val="009972B6"/>
    <w:rsid w:val="00997318"/>
    <w:rsid w:val="009A029A"/>
    <w:rsid w:val="009A5991"/>
    <w:rsid w:val="009B1393"/>
    <w:rsid w:val="009B46C7"/>
    <w:rsid w:val="009B6F22"/>
    <w:rsid w:val="009C0D69"/>
    <w:rsid w:val="009C1462"/>
    <w:rsid w:val="009C69A5"/>
    <w:rsid w:val="009D0CFA"/>
    <w:rsid w:val="009D1CDD"/>
    <w:rsid w:val="009D20F4"/>
    <w:rsid w:val="009D38AB"/>
    <w:rsid w:val="009D6302"/>
    <w:rsid w:val="009D7888"/>
    <w:rsid w:val="009E0F2D"/>
    <w:rsid w:val="009E4C8B"/>
    <w:rsid w:val="009E6846"/>
    <w:rsid w:val="009E6BA2"/>
    <w:rsid w:val="009E711F"/>
    <w:rsid w:val="009F1FBC"/>
    <w:rsid w:val="00A026CF"/>
    <w:rsid w:val="00A0300E"/>
    <w:rsid w:val="00A038CA"/>
    <w:rsid w:val="00A044EE"/>
    <w:rsid w:val="00A04ED2"/>
    <w:rsid w:val="00A04F3B"/>
    <w:rsid w:val="00A05A5F"/>
    <w:rsid w:val="00A06263"/>
    <w:rsid w:val="00A12E34"/>
    <w:rsid w:val="00A15579"/>
    <w:rsid w:val="00A2203E"/>
    <w:rsid w:val="00A26511"/>
    <w:rsid w:val="00A26A2F"/>
    <w:rsid w:val="00A30D4F"/>
    <w:rsid w:val="00A34036"/>
    <w:rsid w:val="00A36D4A"/>
    <w:rsid w:val="00A41E85"/>
    <w:rsid w:val="00A44024"/>
    <w:rsid w:val="00A453F5"/>
    <w:rsid w:val="00A478BF"/>
    <w:rsid w:val="00A5693B"/>
    <w:rsid w:val="00A56B42"/>
    <w:rsid w:val="00A57A1D"/>
    <w:rsid w:val="00A71EE2"/>
    <w:rsid w:val="00A74CEE"/>
    <w:rsid w:val="00A83CC6"/>
    <w:rsid w:val="00A84FDD"/>
    <w:rsid w:val="00A90279"/>
    <w:rsid w:val="00AA17EE"/>
    <w:rsid w:val="00AA5EE4"/>
    <w:rsid w:val="00AA6B0B"/>
    <w:rsid w:val="00AA7380"/>
    <w:rsid w:val="00AB022E"/>
    <w:rsid w:val="00AB06EF"/>
    <w:rsid w:val="00AB7A16"/>
    <w:rsid w:val="00AC1811"/>
    <w:rsid w:val="00AC3882"/>
    <w:rsid w:val="00AC65EF"/>
    <w:rsid w:val="00AD0BA8"/>
    <w:rsid w:val="00AD3EA1"/>
    <w:rsid w:val="00AD55BD"/>
    <w:rsid w:val="00AE22D1"/>
    <w:rsid w:val="00AE308E"/>
    <w:rsid w:val="00AE3AD3"/>
    <w:rsid w:val="00AE4F1A"/>
    <w:rsid w:val="00AF0BA6"/>
    <w:rsid w:val="00AF1837"/>
    <w:rsid w:val="00AF1D9C"/>
    <w:rsid w:val="00AF1DC4"/>
    <w:rsid w:val="00AF32A9"/>
    <w:rsid w:val="00B0412F"/>
    <w:rsid w:val="00B07A21"/>
    <w:rsid w:val="00B123A8"/>
    <w:rsid w:val="00B1406C"/>
    <w:rsid w:val="00B146E2"/>
    <w:rsid w:val="00B152D4"/>
    <w:rsid w:val="00B158A0"/>
    <w:rsid w:val="00B15912"/>
    <w:rsid w:val="00B21EB8"/>
    <w:rsid w:val="00B26029"/>
    <w:rsid w:val="00B3049E"/>
    <w:rsid w:val="00B309DC"/>
    <w:rsid w:val="00B32B76"/>
    <w:rsid w:val="00B33D4A"/>
    <w:rsid w:val="00B34163"/>
    <w:rsid w:val="00B37FAE"/>
    <w:rsid w:val="00B4547E"/>
    <w:rsid w:val="00B46CEB"/>
    <w:rsid w:val="00B508FF"/>
    <w:rsid w:val="00B63376"/>
    <w:rsid w:val="00B63536"/>
    <w:rsid w:val="00B70691"/>
    <w:rsid w:val="00B706B0"/>
    <w:rsid w:val="00B72644"/>
    <w:rsid w:val="00B73D41"/>
    <w:rsid w:val="00B74275"/>
    <w:rsid w:val="00B746AE"/>
    <w:rsid w:val="00B803FF"/>
    <w:rsid w:val="00B80581"/>
    <w:rsid w:val="00B84782"/>
    <w:rsid w:val="00B943D8"/>
    <w:rsid w:val="00B94729"/>
    <w:rsid w:val="00BA22BA"/>
    <w:rsid w:val="00BA6D0F"/>
    <w:rsid w:val="00BC0708"/>
    <w:rsid w:val="00BC0F4E"/>
    <w:rsid w:val="00BC198E"/>
    <w:rsid w:val="00BC1E3C"/>
    <w:rsid w:val="00BC493F"/>
    <w:rsid w:val="00BD7A8B"/>
    <w:rsid w:val="00BE0D85"/>
    <w:rsid w:val="00BE4A3C"/>
    <w:rsid w:val="00BE5BDD"/>
    <w:rsid w:val="00BF1873"/>
    <w:rsid w:val="00BF1B77"/>
    <w:rsid w:val="00BF7AA9"/>
    <w:rsid w:val="00C03875"/>
    <w:rsid w:val="00C07601"/>
    <w:rsid w:val="00C13B1A"/>
    <w:rsid w:val="00C1407A"/>
    <w:rsid w:val="00C158E0"/>
    <w:rsid w:val="00C178A7"/>
    <w:rsid w:val="00C200FF"/>
    <w:rsid w:val="00C22065"/>
    <w:rsid w:val="00C249D5"/>
    <w:rsid w:val="00C32626"/>
    <w:rsid w:val="00C32E31"/>
    <w:rsid w:val="00C367CD"/>
    <w:rsid w:val="00C446C5"/>
    <w:rsid w:val="00C549E5"/>
    <w:rsid w:val="00C628EB"/>
    <w:rsid w:val="00C647ED"/>
    <w:rsid w:val="00C65BF4"/>
    <w:rsid w:val="00C675FE"/>
    <w:rsid w:val="00C70B22"/>
    <w:rsid w:val="00C848CC"/>
    <w:rsid w:val="00C85986"/>
    <w:rsid w:val="00C8615C"/>
    <w:rsid w:val="00C86582"/>
    <w:rsid w:val="00C8763A"/>
    <w:rsid w:val="00C901CA"/>
    <w:rsid w:val="00C9130F"/>
    <w:rsid w:val="00C929D5"/>
    <w:rsid w:val="00C95557"/>
    <w:rsid w:val="00CA3D11"/>
    <w:rsid w:val="00CA4FEA"/>
    <w:rsid w:val="00CA51AC"/>
    <w:rsid w:val="00CA6E80"/>
    <w:rsid w:val="00CB0916"/>
    <w:rsid w:val="00CB178B"/>
    <w:rsid w:val="00CC0824"/>
    <w:rsid w:val="00CC2C8E"/>
    <w:rsid w:val="00CC7C83"/>
    <w:rsid w:val="00CD0095"/>
    <w:rsid w:val="00CD5145"/>
    <w:rsid w:val="00CE3738"/>
    <w:rsid w:val="00CE4073"/>
    <w:rsid w:val="00CF1F15"/>
    <w:rsid w:val="00D06AD9"/>
    <w:rsid w:val="00D07789"/>
    <w:rsid w:val="00D217E4"/>
    <w:rsid w:val="00D243E3"/>
    <w:rsid w:val="00D24F37"/>
    <w:rsid w:val="00D35649"/>
    <w:rsid w:val="00D520D7"/>
    <w:rsid w:val="00D5243D"/>
    <w:rsid w:val="00D565EA"/>
    <w:rsid w:val="00D6152A"/>
    <w:rsid w:val="00D70522"/>
    <w:rsid w:val="00D727E4"/>
    <w:rsid w:val="00D73853"/>
    <w:rsid w:val="00D75296"/>
    <w:rsid w:val="00D767E6"/>
    <w:rsid w:val="00D76A39"/>
    <w:rsid w:val="00D77DAA"/>
    <w:rsid w:val="00D824D7"/>
    <w:rsid w:val="00D8408B"/>
    <w:rsid w:val="00D9271B"/>
    <w:rsid w:val="00D92AE4"/>
    <w:rsid w:val="00D92E5B"/>
    <w:rsid w:val="00DA20AF"/>
    <w:rsid w:val="00DA36D4"/>
    <w:rsid w:val="00DA394B"/>
    <w:rsid w:val="00DA78F8"/>
    <w:rsid w:val="00DB4284"/>
    <w:rsid w:val="00DB7257"/>
    <w:rsid w:val="00DC0189"/>
    <w:rsid w:val="00DC5A6E"/>
    <w:rsid w:val="00DD1031"/>
    <w:rsid w:val="00DD697C"/>
    <w:rsid w:val="00DD7AE6"/>
    <w:rsid w:val="00DE7C73"/>
    <w:rsid w:val="00DF1401"/>
    <w:rsid w:val="00DF4BF2"/>
    <w:rsid w:val="00DF6CC7"/>
    <w:rsid w:val="00E06C77"/>
    <w:rsid w:val="00E20856"/>
    <w:rsid w:val="00E2458B"/>
    <w:rsid w:val="00E264CF"/>
    <w:rsid w:val="00E3241D"/>
    <w:rsid w:val="00E3412E"/>
    <w:rsid w:val="00E41B0F"/>
    <w:rsid w:val="00E42754"/>
    <w:rsid w:val="00E4584C"/>
    <w:rsid w:val="00E476DA"/>
    <w:rsid w:val="00E47E1A"/>
    <w:rsid w:val="00E50CEA"/>
    <w:rsid w:val="00E51BF7"/>
    <w:rsid w:val="00E55CAB"/>
    <w:rsid w:val="00E57098"/>
    <w:rsid w:val="00E5714A"/>
    <w:rsid w:val="00E6320A"/>
    <w:rsid w:val="00E7261B"/>
    <w:rsid w:val="00E751C6"/>
    <w:rsid w:val="00E80566"/>
    <w:rsid w:val="00E83061"/>
    <w:rsid w:val="00E93304"/>
    <w:rsid w:val="00E9493A"/>
    <w:rsid w:val="00EA0FDD"/>
    <w:rsid w:val="00EB22DD"/>
    <w:rsid w:val="00EB3C65"/>
    <w:rsid w:val="00EB7238"/>
    <w:rsid w:val="00EC00B2"/>
    <w:rsid w:val="00ED3A89"/>
    <w:rsid w:val="00ED4F35"/>
    <w:rsid w:val="00EE0ABB"/>
    <w:rsid w:val="00EF2664"/>
    <w:rsid w:val="00F0241E"/>
    <w:rsid w:val="00F112FA"/>
    <w:rsid w:val="00F21189"/>
    <w:rsid w:val="00F2222A"/>
    <w:rsid w:val="00F411EB"/>
    <w:rsid w:val="00F4250B"/>
    <w:rsid w:val="00F46D2E"/>
    <w:rsid w:val="00F51515"/>
    <w:rsid w:val="00F55043"/>
    <w:rsid w:val="00F55595"/>
    <w:rsid w:val="00F55B21"/>
    <w:rsid w:val="00F61F82"/>
    <w:rsid w:val="00F66424"/>
    <w:rsid w:val="00F703BE"/>
    <w:rsid w:val="00F72547"/>
    <w:rsid w:val="00F73B8E"/>
    <w:rsid w:val="00F74269"/>
    <w:rsid w:val="00F763F4"/>
    <w:rsid w:val="00F812EF"/>
    <w:rsid w:val="00F861F2"/>
    <w:rsid w:val="00F86C04"/>
    <w:rsid w:val="00F97752"/>
    <w:rsid w:val="00F97E09"/>
    <w:rsid w:val="00FA1335"/>
    <w:rsid w:val="00FA1F54"/>
    <w:rsid w:val="00FA5149"/>
    <w:rsid w:val="00FB0F39"/>
    <w:rsid w:val="00FB3147"/>
    <w:rsid w:val="00FC0FF9"/>
    <w:rsid w:val="00FC4554"/>
    <w:rsid w:val="00FC69A1"/>
    <w:rsid w:val="00FD4897"/>
    <w:rsid w:val="00FE0C21"/>
    <w:rsid w:val="00FE4613"/>
    <w:rsid w:val="00FE60EE"/>
    <w:rsid w:val="00FE70BA"/>
    <w:rsid w:val="00FF2D96"/>
    <w:rsid w:val="00FF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42F1F"/>
  <w15:chartTrackingRefBased/>
  <w15:docId w15:val="{15B25374-7B03-7D46-95A0-0405AEBD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31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60366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3">
    <w:name w:val="Grid Table 1 Light Accent 3"/>
    <w:basedOn w:val="TableNormal"/>
    <w:uiPriority w:val="46"/>
    <w:rsid w:val="0060366A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0366A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2">
    <w:name w:val="Grid Table 2 Accent 2"/>
    <w:basedOn w:val="TableNormal"/>
    <w:uiPriority w:val="47"/>
    <w:rsid w:val="0060366A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1">
    <w:name w:val="Grid Table 2 Accent 1"/>
    <w:basedOn w:val="TableNormal"/>
    <w:uiPriority w:val="47"/>
    <w:rsid w:val="0060366A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60366A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whitespace-pre-wrap">
    <w:name w:val="whitespace-pre-wrap"/>
    <w:basedOn w:val="Normal"/>
    <w:rsid w:val="00103F8B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071F6E"/>
    <w:rPr>
      <w:b/>
      <w:bCs/>
    </w:rPr>
  </w:style>
  <w:style w:type="table" w:styleId="GridTable6Colorful-Accent2">
    <w:name w:val="Grid Table 6 Colorful Accent 2"/>
    <w:basedOn w:val="TableNormal"/>
    <w:uiPriority w:val="51"/>
    <w:rsid w:val="00247629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47629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5Dark-Accent6">
    <w:name w:val="Grid Table 5 Dark Accent 6"/>
    <w:basedOn w:val="TableNormal"/>
    <w:uiPriority w:val="50"/>
    <w:rsid w:val="0024762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7Colorful-Accent1">
    <w:name w:val="Grid Table 7 Colorful Accent 1"/>
    <w:basedOn w:val="TableNormal"/>
    <w:uiPriority w:val="52"/>
    <w:rsid w:val="00247629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47629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47629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47629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47629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47629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">
    <w:name w:val="List Table 6 Colorful"/>
    <w:basedOn w:val="TableNormal"/>
    <w:uiPriority w:val="51"/>
    <w:rsid w:val="00247629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Light">
    <w:name w:val="Grid Table Light"/>
    <w:basedOn w:val="TableNormal"/>
    <w:uiPriority w:val="40"/>
    <w:rsid w:val="00DD103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DD10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B847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4782"/>
    <w:rPr>
      <w:color w:val="605E5C"/>
      <w:shd w:val="clear" w:color="auto" w:fill="E1DFDD"/>
    </w:rPr>
  </w:style>
  <w:style w:type="table" w:styleId="ListTable6Colorful-Accent3">
    <w:name w:val="List Table 6 Colorful Accent 3"/>
    <w:basedOn w:val="TableNormal"/>
    <w:uiPriority w:val="51"/>
    <w:rsid w:val="000F7B49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5B6642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5B6642"/>
    <w:rPr>
      <w:rFonts w:ascii="Times New Roman" w:eastAsia="Times New Roman" w:hAnsi="Times New Roman" w:cs="Times New Roman"/>
    </w:rPr>
  </w:style>
  <w:style w:type="paragraph" w:customStyle="1" w:styleId="EndNoteBibliography">
    <w:name w:val="EndNote Bibliography"/>
    <w:basedOn w:val="Normal"/>
    <w:link w:val="EndNoteBibliographyChar"/>
    <w:rsid w:val="005B6642"/>
  </w:style>
  <w:style w:type="character" w:customStyle="1" w:styleId="EndNoteBibliographyChar">
    <w:name w:val="EndNote Bibliography Char"/>
    <w:basedOn w:val="DefaultParagraphFont"/>
    <w:link w:val="EndNoteBibliography"/>
    <w:rsid w:val="005B6642"/>
    <w:rPr>
      <w:rFonts w:ascii="Times New Roman" w:eastAsia="Times New Roman" w:hAnsi="Times New Roman" w:cs="Times New Roman"/>
    </w:rPr>
  </w:style>
  <w:style w:type="table" w:styleId="PlainTable4">
    <w:name w:val="Plain Table 4"/>
    <w:basedOn w:val="TableNormal"/>
    <w:uiPriority w:val="44"/>
    <w:rsid w:val="003267C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F1873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CD0095"/>
  </w:style>
  <w:style w:type="paragraph" w:styleId="Revision">
    <w:name w:val="Revision"/>
    <w:hidden/>
    <w:uiPriority w:val="99"/>
    <w:semiHidden/>
    <w:rsid w:val="001C00B8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1C00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00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00B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00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00B8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7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32157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3382395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6192347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764394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04159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315598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97459865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832599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469253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805120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333146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770320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2657218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5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5394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11730439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4460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1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29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60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93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35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0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79519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9113">
              <w:marLeft w:val="0"/>
              <w:marRight w:val="0"/>
              <w:marTop w:val="4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972712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4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749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5236374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529559138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94006945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38270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809624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3521465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560560053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2336714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77589887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01511545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0808184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81328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8696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3858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4431542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7041485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4096918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63446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70385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2416033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97769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558080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35879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473670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419717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82382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01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871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6996135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9298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374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4745594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3114416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0799399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7853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0403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89393813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23117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550268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587182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331757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982035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439027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4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609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1794810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075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6084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1267269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0363332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2634192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3318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758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66887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2142569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774885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881084544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2939416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741262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357894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82822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23156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6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08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2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1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46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740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603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87065480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9749853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2648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1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8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55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36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3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5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2835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03678204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5687890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677217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97040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540630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187332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221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217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60755875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4566454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3585858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4265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213359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7611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1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0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72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22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A91EB8E-7940-1346-AD73-EF78A3BDA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38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Umar Ghaffar</dc:creator>
  <cp:keywords/>
  <dc:description/>
  <cp:lastModifiedBy>Ghaffar, Umar</cp:lastModifiedBy>
  <cp:revision>73</cp:revision>
  <dcterms:created xsi:type="dcterms:W3CDTF">2024-06-29T15:32:00Z</dcterms:created>
  <dcterms:modified xsi:type="dcterms:W3CDTF">2024-08-06T19:13:00Z</dcterms:modified>
</cp:coreProperties>
</file>