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98415D" w14:textId="77777777" w:rsidR="007F13E0" w:rsidRDefault="00000000">
      <w:r>
        <w:t>Table 1  Comparison of imaging features and clinical indicators between training set and validation set in patients with hepatic alveolar echinococcosis</w:t>
      </w:r>
    </w:p>
    <w:tbl>
      <w:tblPr>
        <w:tblW w:w="981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9"/>
        <w:gridCol w:w="1568"/>
        <w:gridCol w:w="1595"/>
        <w:gridCol w:w="1277"/>
        <w:gridCol w:w="1102"/>
      </w:tblGrid>
      <w:tr w:rsidR="007F13E0" w14:paraId="2F769F2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269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0564A" w14:textId="77777777" w:rsidR="007F13E0" w:rsidRDefault="00000000">
            <w:r>
              <w:rPr>
                <w:kern w:val="0"/>
              </w:rPr>
              <w:t>Factors</w:t>
            </w:r>
          </w:p>
        </w:tc>
        <w:tc>
          <w:tcPr>
            <w:tcW w:w="1568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B35F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Training</w:t>
            </w:r>
          </w:p>
          <w:p w14:paraId="29E31456" w14:textId="77777777" w:rsidR="007F13E0" w:rsidRDefault="00000000">
            <w:r>
              <w:rPr>
                <w:kern w:val="0"/>
              </w:rPr>
              <w:t>(207)</w:t>
            </w:r>
          </w:p>
        </w:tc>
        <w:tc>
          <w:tcPr>
            <w:tcW w:w="1595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FF08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Test</w:t>
            </w:r>
          </w:p>
          <w:p w14:paraId="380B10E2" w14:textId="77777777" w:rsidR="007F13E0" w:rsidRDefault="00000000">
            <w:r>
              <w:rPr>
                <w:kern w:val="0"/>
              </w:rPr>
              <w:t>(90)</w:t>
            </w:r>
          </w:p>
        </w:tc>
        <w:tc>
          <w:tcPr>
            <w:tcW w:w="1277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37D8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Statistical</w:t>
            </w:r>
          </w:p>
          <w:p w14:paraId="04436C34" w14:textId="77777777" w:rsidR="007F13E0" w:rsidRDefault="00000000">
            <w:r>
              <w:rPr>
                <w:kern w:val="0"/>
              </w:rPr>
              <w:t>values</w:t>
            </w:r>
          </w:p>
        </w:tc>
        <w:tc>
          <w:tcPr>
            <w:tcW w:w="1102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AB74C" w14:textId="77777777" w:rsidR="007F13E0" w:rsidRDefault="00000000">
            <w:r>
              <w:rPr>
                <w:i/>
                <w:iCs/>
                <w:kern w:val="0"/>
              </w:rPr>
              <w:t>p-</w:t>
            </w:r>
            <w:r>
              <w:rPr>
                <w:kern w:val="0"/>
              </w:rPr>
              <w:t>values</w:t>
            </w:r>
          </w:p>
        </w:tc>
      </w:tr>
      <w:tr w:rsidR="007F13E0" w14:paraId="08EF4A0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269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C3512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Sex / case (%)</w:t>
            </w:r>
          </w:p>
          <w:p w14:paraId="040D772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Male</w:t>
            </w:r>
          </w:p>
          <w:p w14:paraId="139FC96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Famale</w:t>
            </w:r>
          </w:p>
          <w:p w14:paraId="73FDAEB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Age/ Y</w:t>
            </w:r>
          </w:p>
          <w:p w14:paraId="66253EF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Ethnic group/ case (%)</w:t>
            </w:r>
          </w:p>
          <w:p w14:paraId="3DEE178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Tibet</w:t>
            </w:r>
          </w:p>
          <w:p w14:paraId="720A331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Other</w:t>
            </w:r>
          </w:p>
          <w:p w14:paraId="0C5611E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Marginal zone /case (%)*</w:t>
            </w:r>
          </w:p>
          <w:p w14:paraId="5CF8C49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4E99FB1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04428A5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Microvesicles/case (%)*</w:t>
            </w:r>
          </w:p>
          <w:p w14:paraId="07C1A4B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2AD8BF0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5825FC8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Number of lesions/case (%)</w:t>
            </w:r>
          </w:p>
          <w:p w14:paraId="4455F10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One</w:t>
            </w:r>
          </w:p>
          <w:p w14:paraId="300D856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Two or more</w:t>
            </w:r>
          </w:p>
          <w:p w14:paraId="11C34F5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Lesion size/case (%)</w:t>
            </w:r>
          </w:p>
          <w:p w14:paraId="0CC728F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≤5cm</w:t>
            </w:r>
          </w:p>
          <w:p w14:paraId="4F7BC20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5~10cm</w:t>
            </w:r>
          </w:p>
          <w:p w14:paraId="59CF841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≥10cm</w:t>
            </w:r>
          </w:p>
          <w:p w14:paraId="090C839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Lesion type/case (%)</w:t>
            </w:r>
          </w:p>
          <w:p w14:paraId="4020E1A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Parenchymal type</w:t>
            </w:r>
          </w:p>
          <w:p w14:paraId="487E1E3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Liquefied type</w:t>
            </w:r>
          </w:p>
          <w:p w14:paraId="295AB7B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mixed type</w:t>
            </w:r>
          </w:p>
          <w:p w14:paraId="1846D21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Calcification signs/case (%)</w:t>
            </w:r>
          </w:p>
          <w:p w14:paraId="6FF71B7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75E687C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27F33FB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Cavity signs /case (%)</w:t>
            </w:r>
          </w:p>
          <w:p w14:paraId="39DF733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4C54FAB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732365F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PNM stages/case (%)</w:t>
            </w:r>
          </w:p>
          <w:p w14:paraId="300ACD7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P1, P2</w:t>
            </w:r>
          </w:p>
          <w:p w14:paraId="2979B62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P3, P4</w:t>
            </w:r>
          </w:p>
          <w:p w14:paraId="3D4D170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Extent of hepatic involvement/case (%)</w:t>
            </w:r>
          </w:p>
          <w:p w14:paraId="51788DB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Limited to half liver</w:t>
            </w:r>
          </w:p>
          <w:p w14:paraId="18E1146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Not limited to half liver</w:t>
            </w:r>
          </w:p>
          <w:p w14:paraId="0DD8570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Hepatic gate invasion/case (%)</w:t>
            </w:r>
          </w:p>
          <w:p w14:paraId="3F8ECC4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643FB6D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7B56BB1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Enhancement status /case (%)</w:t>
            </w:r>
          </w:p>
          <w:p w14:paraId="4954186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lastRenderedPageBreak/>
              <w:t>No</w:t>
            </w:r>
          </w:p>
          <w:p w14:paraId="3A39FAE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5D5BE3B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Bile duct dilation /case (%)</w:t>
            </w:r>
          </w:p>
          <w:p w14:paraId="293C7F6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10EFB58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57130D1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Bile duct invasion/case (%)</w:t>
            </w:r>
          </w:p>
          <w:p w14:paraId="10E96B5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65C8CA5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6307599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Hepatic vein invasion/case (%)</w:t>
            </w:r>
          </w:p>
          <w:p w14:paraId="2C05354C" w14:textId="77777777" w:rsidR="007F13E0" w:rsidRDefault="00000000">
            <w:pPr>
              <w:rPr>
                <w:kern w:val="0"/>
                <w:lang w:val="pt-PT"/>
              </w:rPr>
            </w:pPr>
            <w:r>
              <w:rPr>
                <w:kern w:val="0"/>
                <w:lang w:val="pt-PT"/>
              </w:rPr>
              <w:t>No</w:t>
            </w:r>
          </w:p>
          <w:p w14:paraId="5EDA81F8" w14:textId="77777777" w:rsidR="007F13E0" w:rsidRDefault="00000000">
            <w:pPr>
              <w:rPr>
                <w:kern w:val="0"/>
                <w:lang w:val="pt-PT"/>
              </w:rPr>
            </w:pPr>
            <w:r>
              <w:rPr>
                <w:kern w:val="0"/>
                <w:lang w:val="pt-PT"/>
              </w:rPr>
              <w:t>Yes</w:t>
            </w:r>
          </w:p>
          <w:p w14:paraId="7FB8ED5E" w14:textId="77777777" w:rsidR="007F13E0" w:rsidRDefault="00000000">
            <w:pPr>
              <w:rPr>
                <w:kern w:val="0"/>
                <w:lang w:val="pt-PT"/>
              </w:rPr>
            </w:pPr>
            <w:r>
              <w:rPr>
                <w:kern w:val="0"/>
                <w:lang w:val="pt-PT"/>
              </w:rPr>
              <w:t>Inferior vena cava invasion/case (%)</w:t>
            </w:r>
          </w:p>
          <w:p w14:paraId="74772D06" w14:textId="77777777" w:rsidR="007F13E0" w:rsidRDefault="00000000">
            <w:pPr>
              <w:rPr>
                <w:kern w:val="0"/>
                <w:lang w:val="pt-PT"/>
              </w:rPr>
            </w:pPr>
            <w:r>
              <w:rPr>
                <w:kern w:val="0"/>
                <w:lang w:val="pt-PT"/>
              </w:rPr>
              <w:t>No</w:t>
            </w:r>
          </w:p>
          <w:p w14:paraId="1B07456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00FD5A0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Hepatic artery invasion/case (%)</w:t>
            </w:r>
          </w:p>
          <w:p w14:paraId="1272A1F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52BB82A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7E8F24E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Portal vein invasion/case (%)</w:t>
            </w:r>
          </w:p>
          <w:p w14:paraId="548896B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170B368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24370A5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Exposure history to cattle</w:t>
            </w:r>
          </w:p>
          <w:p w14:paraId="6E959CA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and sheep /case (%)</w:t>
            </w:r>
          </w:p>
          <w:p w14:paraId="7CA6963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1DDDB1F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5D023A6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HBV five markers /case (%)</w:t>
            </w:r>
          </w:p>
          <w:p w14:paraId="39879F8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Negative</w:t>
            </w:r>
          </w:p>
          <w:p w14:paraId="22FF6ED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Positive</w:t>
            </w:r>
          </w:p>
          <w:p w14:paraId="3C4BC01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Treatment methods/case (%)</w:t>
            </w:r>
          </w:p>
          <w:p w14:paraId="4114FC9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Expectant treatment</w:t>
            </w:r>
          </w:p>
          <w:p w14:paraId="5D2BC6B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Non-conservative treatment</w:t>
            </w:r>
          </w:p>
          <w:p w14:paraId="737400D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Complications/case (%)</w:t>
            </w:r>
          </w:p>
          <w:p w14:paraId="44525E6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26FC64C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3BB29AC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Other organ metastases /case (%)</w:t>
            </w:r>
          </w:p>
          <w:p w14:paraId="4DE7B90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4DB11B80" w14:textId="77777777" w:rsidR="007F13E0" w:rsidRDefault="00000000">
            <w:r>
              <w:rPr>
                <w:kern w:val="0"/>
              </w:rPr>
              <w:t>Yes</w:t>
            </w:r>
          </w:p>
        </w:tc>
        <w:tc>
          <w:tcPr>
            <w:tcW w:w="1568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8E9EC" w14:textId="77777777" w:rsidR="007F13E0" w:rsidRDefault="007F13E0">
            <w:pPr>
              <w:rPr>
                <w:kern w:val="0"/>
              </w:rPr>
            </w:pPr>
          </w:p>
          <w:p w14:paraId="1FB2D63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96(46.4)</w:t>
            </w:r>
          </w:p>
          <w:p w14:paraId="2AD0701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111(53.6)</w:t>
            </w:r>
          </w:p>
          <w:p w14:paraId="19681A9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38.84±13.93</w:t>
            </w:r>
          </w:p>
          <w:p w14:paraId="49D0C13C" w14:textId="77777777" w:rsidR="007F13E0" w:rsidRDefault="007F13E0">
            <w:pPr>
              <w:rPr>
                <w:kern w:val="0"/>
              </w:rPr>
            </w:pPr>
          </w:p>
          <w:p w14:paraId="6892055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181(87.4)</w:t>
            </w:r>
          </w:p>
          <w:p w14:paraId="44E3E60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26(12.6)</w:t>
            </w:r>
          </w:p>
          <w:p w14:paraId="75FD3578" w14:textId="77777777" w:rsidR="007F13E0" w:rsidRDefault="007F13E0">
            <w:pPr>
              <w:rPr>
                <w:kern w:val="0"/>
              </w:rPr>
            </w:pPr>
          </w:p>
          <w:p w14:paraId="0DF9380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39(46.4)</w:t>
            </w:r>
          </w:p>
          <w:p w14:paraId="2CE6382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45(53.6)</w:t>
            </w:r>
          </w:p>
          <w:p w14:paraId="17044BEB" w14:textId="77777777" w:rsidR="007F13E0" w:rsidRDefault="007F13E0">
            <w:pPr>
              <w:rPr>
                <w:kern w:val="0"/>
              </w:rPr>
            </w:pPr>
          </w:p>
          <w:p w14:paraId="1AE1288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51(60.7)</w:t>
            </w:r>
          </w:p>
          <w:p w14:paraId="4ADB7DD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33(39.3)</w:t>
            </w:r>
          </w:p>
          <w:p w14:paraId="61772B38" w14:textId="77777777" w:rsidR="007F13E0" w:rsidRDefault="007F13E0">
            <w:pPr>
              <w:rPr>
                <w:kern w:val="0"/>
              </w:rPr>
            </w:pPr>
          </w:p>
          <w:p w14:paraId="33C1F13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143(69.1)</w:t>
            </w:r>
          </w:p>
          <w:p w14:paraId="324EA33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64(30.9)</w:t>
            </w:r>
          </w:p>
          <w:p w14:paraId="0DD85A96" w14:textId="77777777" w:rsidR="007F13E0" w:rsidRDefault="007F13E0">
            <w:pPr>
              <w:rPr>
                <w:kern w:val="0"/>
              </w:rPr>
            </w:pPr>
          </w:p>
          <w:p w14:paraId="4017EBA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20(9.7)</w:t>
            </w:r>
          </w:p>
          <w:p w14:paraId="70B86A9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66(31.9)</w:t>
            </w:r>
          </w:p>
          <w:p w14:paraId="6DDE058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121(58.5)</w:t>
            </w:r>
          </w:p>
          <w:p w14:paraId="79873B26" w14:textId="77777777" w:rsidR="007F13E0" w:rsidRDefault="007F13E0">
            <w:pPr>
              <w:rPr>
                <w:kern w:val="0"/>
              </w:rPr>
            </w:pPr>
          </w:p>
          <w:p w14:paraId="53F50DA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87(42.0)</w:t>
            </w:r>
          </w:p>
          <w:p w14:paraId="7B1A7CD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45(21.7)</w:t>
            </w:r>
          </w:p>
          <w:p w14:paraId="4234198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75(36.3)</w:t>
            </w:r>
          </w:p>
          <w:p w14:paraId="63C40637" w14:textId="77777777" w:rsidR="007F13E0" w:rsidRDefault="007F13E0">
            <w:pPr>
              <w:rPr>
                <w:kern w:val="0"/>
              </w:rPr>
            </w:pPr>
          </w:p>
          <w:p w14:paraId="722F525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32(15.5)</w:t>
            </w:r>
          </w:p>
          <w:p w14:paraId="1C76655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175(84.5)</w:t>
            </w:r>
          </w:p>
          <w:p w14:paraId="051B7C94" w14:textId="77777777" w:rsidR="007F13E0" w:rsidRDefault="007F13E0">
            <w:pPr>
              <w:rPr>
                <w:kern w:val="0"/>
              </w:rPr>
            </w:pPr>
          </w:p>
          <w:p w14:paraId="0A86DA7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91(44.0)</w:t>
            </w:r>
          </w:p>
          <w:p w14:paraId="7276B5A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116(56.0)</w:t>
            </w:r>
          </w:p>
          <w:p w14:paraId="4F23C5FF" w14:textId="77777777" w:rsidR="007F13E0" w:rsidRDefault="007F13E0">
            <w:pPr>
              <w:rPr>
                <w:kern w:val="0"/>
              </w:rPr>
            </w:pPr>
          </w:p>
          <w:p w14:paraId="2A6FAB1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108(52.2)</w:t>
            </w:r>
          </w:p>
          <w:p w14:paraId="1902867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99(47.8)</w:t>
            </w:r>
          </w:p>
          <w:p w14:paraId="10EC59AC" w14:textId="77777777" w:rsidR="007F13E0" w:rsidRDefault="007F13E0">
            <w:pPr>
              <w:rPr>
                <w:kern w:val="0"/>
              </w:rPr>
            </w:pPr>
          </w:p>
          <w:p w14:paraId="5638CCF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101(48.8)</w:t>
            </w:r>
          </w:p>
          <w:p w14:paraId="5C1AE88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106(51.2)</w:t>
            </w:r>
          </w:p>
          <w:p w14:paraId="0F577EFA" w14:textId="77777777" w:rsidR="007F13E0" w:rsidRDefault="007F13E0">
            <w:pPr>
              <w:rPr>
                <w:kern w:val="0"/>
              </w:rPr>
            </w:pPr>
          </w:p>
          <w:p w14:paraId="2AAF00E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105(50.7)</w:t>
            </w:r>
          </w:p>
          <w:p w14:paraId="16C3889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102(49.3)</w:t>
            </w:r>
          </w:p>
          <w:p w14:paraId="665B2845" w14:textId="77777777" w:rsidR="007F13E0" w:rsidRDefault="007F13E0">
            <w:pPr>
              <w:rPr>
                <w:kern w:val="0"/>
              </w:rPr>
            </w:pPr>
          </w:p>
          <w:p w14:paraId="5224DA1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lastRenderedPageBreak/>
              <w:t>110(53.1)</w:t>
            </w:r>
          </w:p>
          <w:p w14:paraId="6ACFD4A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97(46.9)</w:t>
            </w:r>
          </w:p>
          <w:p w14:paraId="421E4098" w14:textId="77777777" w:rsidR="007F13E0" w:rsidRDefault="007F13E0">
            <w:pPr>
              <w:rPr>
                <w:kern w:val="0"/>
              </w:rPr>
            </w:pPr>
          </w:p>
          <w:p w14:paraId="1DA0E1F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128(61.8)</w:t>
            </w:r>
          </w:p>
          <w:p w14:paraId="40094C9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79(38.2)</w:t>
            </w:r>
          </w:p>
          <w:p w14:paraId="3FCB4B57" w14:textId="77777777" w:rsidR="007F13E0" w:rsidRDefault="007F13E0">
            <w:pPr>
              <w:rPr>
                <w:kern w:val="0"/>
              </w:rPr>
            </w:pPr>
          </w:p>
          <w:p w14:paraId="75161B5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145(70.0)</w:t>
            </w:r>
          </w:p>
          <w:p w14:paraId="6C232D5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62(30.0)</w:t>
            </w:r>
          </w:p>
          <w:p w14:paraId="1C9076D9" w14:textId="77777777" w:rsidR="007F13E0" w:rsidRDefault="007F13E0">
            <w:pPr>
              <w:rPr>
                <w:kern w:val="0"/>
              </w:rPr>
            </w:pPr>
          </w:p>
          <w:p w14:paraId="6D2C148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76(36.7)</w:t>
            </w:r>
          </w:p>
          <w:p w14:paraId="4F1BA97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131(63.3)</w:t>
            </w:r>
          </w:p>
          <w:p w14:paraId="734176AC" w14:textId="77777777" w:rsidR="007F13E0" w:rsidRDefault="007F13E0">
            <w:pPr>
              <w:rPr>
                <w:kern w:val="0"/>
              </w:rPr>
            </w:pPr>
          </w:p>
          <w:p w14:paraId="31729E0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108(52.2)</w:t>
            </w:r>
          </w:p>
          <w:p w14:paraId="1524F14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99(47.8)</w:t>
            </w:r>
          </w:p>
          <w:p w14:paraId="4548BA89" w14:textId="77777777" w:rsidR="007F13E0" w:rsidRDefault="007F13E0">
            <w:pPr>
              <w:rPr>
                <w:kern w:val="0"/>
              </w:rPr>
            </w:pPr>
          </w:p>
          <w:p w14:paraId="1228E4C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108(52.2)</w:t>
            </w:r>
          </w:p>
          <w:p w14:paraId="45DD52F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99(47.8)</w:t>
            </w:r>
          </w:p>
          <w:p w14:paraId="56C41801" w14:textId="77777777" w:rsidR="007F13E0" w:rsidRDefault="007F13E0">
            <w:pPr>
              <w:rPr>
                <w:kern w:val="0"/>
              </w:rPr>
            </w:pPr>
          </w:p>
          <w:p w14:paraId="3BD9D58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58(28.0)</w:t>
            </w:r>
          </w:p>
          <w:p w14:paraId="2EE061F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149(72.0)</w:t>
            </w:r>
          </w:p>
          <w:p w14:paraId="711C4CF3" w14:textId="77777777" w:rsidR="007F13E0" w:rsidRDefault="007F13E0">
            <w:pPr>
              <w:rPr>
                <w:kern w:val="0"/>
              </w:rPr>
            </w:pPr>
          </w:p>
          <w:p w14:paraId="65C0F3E5" w14:textId="77777777" w:rsidR="007F13E0" w:rsidRDefault="007F13E0">
            <w:pPr>
              <w:rPr>
                <w:kern w:val="0"/>
              </w:rPr>
            </w:pPr>
          </w:p>
          <w:p w14:paraId="36598E8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35(16.9)</w:t>
            </w:r>
          </w:p>
          <w:p w14:paraId="24BCBD7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172(83.1)</w:t>
            </w:r>
          </w:p>
          <w:p w14:paraId="77BC2B9B" w14:textId="77777777" w:rsidR="007F13E0" w:rsidRDefault="007F13E0">
            <w:pPr>
              <w:rPr>
                <w:kern w:val="0"/>
              </w:rPr>
            </w:pPr>
          </w:p>
          <w:p w14:paraId="08E1C2D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75(36.2)</w:t>
            </w:r>
          </w:p>
          <w:p w14:paraId="57FB4F7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132(63.8)</w:t>
            </w:r>
          </w:p>
          <w:p w14:paraId="5F23B6DB" w14:textId="77777777" w:rsidR="007F13E0" w:rsidRDefault="007F13E0">
            <w:pPr>
              <w:rPr>
                <w:kern w:val="0"/>
              </w:rPr>
            </w:pPr>
          </w:p>
          <w:p w14:paraId="782AE5B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119(57.5)</w:t>
            </w:r>
          </w:p>
          <w:p w14:paraId="20BBAED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88(42.5)</w:t>
            </w:r>
          </w:p>
          <w:p w14:paraId="5B2F56A1" w14:textId="77777777" w:rsidR="007F13E0" w:rsidRDefault="007F13E0">
            <w:pPr>
              <w:rPr>
                <w:kern w:val="0"/>
              </w:rPr>
            </w:pPr>
          </w:p>
          <w:p w14:paraId="421B473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200(96.6)</w:t>
            </w:r>
          </w:p>
          <w:p w14:paraId="2B88C67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7(3.4)</w:t>
            </w:r>
          </w:p>
          <w:p w14:paraId="39321B12" w14:textId="77777777" w:rsidR="007F13E0" w:rsidRDefault="007F13E0">
            <w:pPr>
              <w:rPr>
                <w:kern w:val="0"/>
              </w:rPr>
            </w:pPr>
          </w:p>
          <w:p w14:paraId="52454D9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180(87.0)</w:t>
            </w:r>
          </w:p>
          <w:p w14:paraId="47BE81B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27(13.0)</w:t>
            </w:r>
          </w:p>
        </w:tc>
        <w:tc>
          <w:tcPr>
            <w:tcW w:w="1595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2CD26" w14:textId="77777777" w:rsidR="007F13E0" w:rsidRDefault="007F13E0">
            <w:pPr>
              <w:rPr>
                <w:kern w:val="0"/>
              </w:rPr>
            </w:pPr>
          </w:p>
          <w:p w14:paraId="1F05273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42(46.7)</w:t>
            </w:r>
          </w:p>
          <w:p w14:paraId="23BD23F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48(53.3)</w:t>
            </w:r>
          </w:p>
          <w:p w14:paraId="2A1AB30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40.13±14.29</w:t>
            </w:r>
          </w:p>
          <w:p w14:paraId="5D52A84C" w14:textId="77777777" w:rsidR="007F13E0" w:rsidRDefault="007F13E0">
            <w:pPr>
              <w:rPr>
                <w:kern w:val="0"/>
              </w:rPr>
            </w:pPr>
          </w:p>
          <w:p w14:paraId="470F518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83(92.2)</w:t>
            </w:r>
          </w:p>
          <w:p w14:paraId="31B6E9A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7(7.8)</w:t>
            </w:r>
          </w:p>
          <w:p w14:paraId="512D9390" w14:textId="77777777" w:rsidR="007F13E0" w:rsidRDefault="007F13E0">
            <w:pPr>
              <w:rPr>
                <w:kern w:val="0"/>
              </w:rPr>
            </w:pPr>
          </w:p>
          <w:p w14:paraId="5C82DF7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10(29.4)</w:t>
            </w:r>
          </w:p>
          <w:p w14:paraId="23C4B8F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24(70.6)</w:t>
            </w:r>
          </w:p>
          <w:p w14:paraId="4CF9C868" w14:textId="77777777" w:rsidR="007F13E0" w:rsidRDefault="007F13E0">
            <w:pPr>
              <w:rPr>
                <w:kern w:val="0"/>
              </w:rPr>
            </w:pPr>
          </w:p>
          <w:p w14:paraId="258A195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17(50.0)</w:t>
            </w:r>
          </w:p>
          <w:p w14:paraId="3DFB1D7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17(50.0)</w:t>
            </w:r>
          </w:p>
          <w:p w14:paraId="65A5FF32" w14:textId="77777777" w:rsidR="007F13E0" w:rsidRDefault="007F13E0">
            <w:pPr>
              <w:rPr>
                <w:kern w:val="0"/>
              </w:rPr>
            </w:pPr>
          </w:p>
          <w:p w14:paraId="2C3C1E5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58(64.4)</w:t>
            </w:r>
          </w:p>
          <w:p w14:paraId="1965E9F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32(35.6)</w:t>
            </w:r>
          </w:p>
          <w:p w14:paraId="75CE9A0D" w14:textId="77777777" w:rsidR="007F13E0" w:rsidRDefault="007F13E0">
            <w:pPr>
              <w:rPr>
                <w:kern w:val="0"/>
              </w:rPr>
            </w:pPr>
          </w:p>
          <w:p w14:paraId="11F8CA5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11(12.2)</w:t>
            </w:r>
          </w:p>
          <w:p w14:paraId="1076B7A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31(34.4)</w:t>
            </w:r>
          </w:p>
          <w:p w14:paraId="35716CC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48(53.3)</w:t>
            </w:r>
          </w:p>
          <w:p w14:paraId="5B66A43F" w14:textId="77777777" w:rsidR="007F13E0" w:rsidRDefault="007F13E0">
            <w:pPr>
              <w:rPr>
                <w:kern w:val="0"/>
              </w:rPr>
            </w:pPr>
          </w:p>
          <w:p w14:paraId="0BB7E73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37(41.1)</w:t>
            </w:r>
          </w:p>
          <w:p w14:paraId="292D28A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25(27.8)</w:t>
            </w:r>
          </w:p>
          <w:p w14:paraId="447C7C8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28(31.1)</w:t>
            </w:r>
          </w:p>
          <w:p w14:paraId="76C34C24" w14:textId="77777777" w:rsidR="007F13E0" w:rsidRDefault="007F13E0">
            <w:pPr>
              <w:rPr>
                <w:kern w:val="0"/>
              </w:rPr>
            </w:pPr>
          </w:p>
          <w:p w14:paraId="3D4D0B3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16(17.8)</w:t>
            </w:r>
          </w:p>
          <w:p w14:paraId="4FB547A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74(82.2)</w:t>
            </w:r>
          </w:p>
          <w:p w14:paraId="7889B9DC" w14:textId="77777777" w:rsidR="007F13E0" w:rsidRDefault="007F13E0">
            <w:pPr>
              <w:rPr>
                <w:kern w:val="0"/>
              </w:rPr>
            </w:pPr>
          </w:p>
          <w:p w14:paraId="56AC2CF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44(48.9)</w:t>
            </w:r>
          </w:p>
          <w:p w14:paraId="264636A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46(51.1)</w:t>
            </w:r>
          </w:p>
          <w:p w14:paraId="6EAAA716" w14:textId="77777777" w:rsidR="007F13E0" w:rsidRDefault="007F13E0">
            <w:pPr>
              <w:rPr>
                <w:kern w:val="0"/>
              </w:rPr>
            </w:pPr>
          </w:p>
          <w:p w14:paraId="23D8E6B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45(50.0)</w:t>
            </w:r>
          </w:p>
          <w:p w14:paraId="5317A75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45(50.0)</w:t>
            </w:r>
          </w:p>
          <w:p w14:paraId="4D7C6D0E" w14:textId="77777777" w:rsidR="007F13E0" w:rsidRDefault="007F13E0">
            <w:pPr>
              <w:rPr>
                <w:kern w:val="0"/>
              </w:rPr>
            </w:pPr>
          </w:p>
          <w:p w14:paraId="39709CD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47(52.2)</w:t>
            </w:r>
          </w:p>
          <w:p w14:paraId="303E778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43(47.8)</w:t>
            </w:r>
          </w:p>
          <w:p w14:paraId="677CDE3E" w14:textId="77777777" w:rsidR="007F13E0" w:rsidRDefault="007F13E0">
            <w:pPr>
              <w:rPr>
                <w:kern w:val="0"/>
              </w:rPr>
            </w:pPr>
          </w:p>
          <w:p w14:paraId="3C66ED0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50(55.6)</w:t>
            </w:r>
          </w:p>
          <w:p w14:paraId="53A1079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40(44.4)</w:t>
            </w:r>
          </w:p>
          <w:p w14:paraId="63AC9C45" w14:textId="77777777" w:rsidR="007F13E0" w:rsidRDefault="007F13E0">
            <w:pPr>
              <w:rPr>
                <w:kern w:val="0"/>
              </w:rPr>
            </w:pPr>
          </w:p>
          <w:p w14:paraId="6FF3E54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lastRenderedPageBreak/>
              <w:t>52(57.8)</w:t>
            </w:r>
          </w:p>
          <w:p w14:paraId="7AB0737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38(42.2)</w:t>
            </w:r>
          </w:p>
          <w:p w14:paraId="5E4A9AEF" w14:textId="77777777" w:rsidR="007F13E0" w:rsidRDefault="007F13E0">
            <w:pPr>
              <w:rPr>
                <w:kern w:val="0"/>
              </w:rPr>
            </w:pPr>
          </w:p>
          <w:p w14:paraId="6F26A2A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50(55.6)</w:t>
            </w:r>
          </w:p>
          <w:p w14:paraId="383AED1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40(44.4)</w:t>
            </w:r>
          </w:p>
          <w:p w14:paraId="47A627C1" w14:textId="77777777" w:rsidR="007F13E0" w:rsidRDefault="007F13E0">
            <w:pPr>
              <w:rPr>
                <w:kern w:val="0"/>
              </w:rPr>
            </w:pPr>
          </w:p>
          <w:p w14:paraId="4C4FEAE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62(68.9)</w:t>
            </w:r>
          </w:p>
          <w:p w14:paraId="30F2BCC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28(31.1)</w:t>
            </w:r>
          </w:p>
          <w:p w14:paraId="6B415F4E" w14:textId="77777777" w:rsidR="007F13E0" w:rsidRDefault="007F13E0">
            <w:pPr>
              <w:rPr>
                <w:kern w:val="0"/>
              </w:rPr>
            </w:pPr>
          </w:p>
          <w:p w14:paraId="45F22FF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38(42.2)</w:t>
            </w:r>
          </w:p>
          <w:p w14:paraId="77260D1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53(57.8)</w:t>
            </w:r>
          </w:p>
          <w:p w14:paraId="09D0EB59" w14:textId="77777777" w:rsidR="007F13E0" w:rsidRDefault="007F13E0">
            <w:pPr>
              <w:rPr>
                <w:kern w:val="0"/>
              </w:rPr>
            </w:pPr>
          </w:p>
          <w:p w14:paraId="2EE16D9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41(45.6)</w:t>
            </w:r>
          </w:p>
          <w:p w14:paraId="1936969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49(54.4)</w:t>
            </w:r>
          </w:p>
          <w:p w14:paraId="5E3C2367" w14:textId="77777777" w:rsidR="007F13E0" w:rsidRDefault="007F13E0">
            <w:pPr>
              <w:rPr>
                <w:kern w:val="0"/>
              </w:rPr>
            </w:pPr>
          </w:p>
          <w:p w14:paraId="44270C9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48(53.3)</w:t>
            </w:r>
          </w:p>
          <w:p w14:paraId="291C005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42(46.7)</w:t>
            </w:r>
          </w:p>
          <w:p w14:paraId="3244BAA8" w14:textId="77777777" w:rsidR="007F13E0" w:rsidRDefault="007F13E0">
            <w:pPr>
              <w:rPr>
                <w:kern w:val="0"/>
              </w:rPr>
            </w:pPr>
          </w:p>
          <w:p w14:paraId="11B97E5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26(28.9)</w:t>
            </w:r>
          </w:p>
          <w:p w14:paraId="1430E27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64(71.1)</w:t>
            </w:r>
          </w:p>
          <w:p w14:paraId="326CC9AC" w14:textId="77777777" w:rsidR="007F13E0" w:rsidRDefault="007F13E0">
            <w:pPr>
              <w:rPr>
                <w:kern w:val="0"/>
              </w:rPr>
            </w:pPr>
          </w:p>
          <w:p w14:paraId="1281882E" w14:textId="77777777" w:rsidR="007F13E0" w:rsidRDefault="007F13E0">
            <w:pPr>
              <w:rPr>
                <w:kern w:val="0"/>
              </w:rPr>
            </w:pPr>
          </w:p>
          <w:p w14:paraId="0E52052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18(20.0)</w:t>
            </w:r>
          </w:p>
          <w:p w14:paraId="7B9BBA9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72(80.0)</w:t>
            </w:r>
          </w:p>
          <w:p w14:paraId="20516F59" w14:textId="77777777" w:rsidR="007F13E0" w:rsidRDefault="007F13E0">
            <w:pPr>
              <w:rPr>
                <w:kern w:val="0"/>
              </w:rPr>
            </w:pPr>
          </w:p>
          <w:p w14:paraId="6F2969F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34(37.8)</w:t>
            </w:r>
          </w:p>
          <w:p w14:paraId="22D42C1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56(62.2)</w:t>
            </w:r>
          </w:p>
          <w:p w14:paraId="40AD0B4F" w14:textId="77777777" w:rsidR="007F13E0" w:rsidRDefault="007F13E0">
            <w:pPr>
              <w:rPr>
                <w:kern w:val="0"/>
              </w:rPr>
            </w:pPr>
          </w:p>
          <w:p w14:paraId="4997A71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52(57.8)</w:t>
            </w:r>
          </w:p>
          <w:p w14:paraId="59F1416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38(42.2)</w:t>
            </w:r>
          </w:p>
          <w:p w14:paraId="17678495" w14:textId="77777777" w:rsidR="007F13E0" w:rsidRDefault="007F13E0">
            <w:pPr>
              <w:rPr>
                <w:kern w:val="0"/>
              </w:rPr>
            </w:pPr>
          </w:p>
          <w:p w14:paraId="7956126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86(95.6)</w:t>
            </w:r>
          </w:p>
          <w:p w14:paraId="760C13A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4(4.4)</w:t>
            </w:r>
          </w:p>
          <w:p w14:paraId="485B477C" w14:textId="77777777" w:rsidR="007F13E0" w:rsidRDefault="007F13E0">
            <w:pPr>
              <w:rPr>
                <w:kern w:val="0"/>
              </w:rPr>
            </w:pPr>
          </w:p>
          <w:p w14:paraId="70D23B1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74(82.2)</w:t>
            </w:r>
          </w:p>
          <w:p w14:paraId="4C31891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16(17.8)</w:t>
            </w:r>
          </w:p>
        </w:tc>
        <w:tc>
          <w:tcPr>
            <w:tcW w:w="1277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43582" w14:textId="77777777" w:rsidR="007F13E0" w:rsidRDefault="00000000">
            <w:r>
              <w:rPr>
                <w:kern w:val="0"/>
              </w:rPr>
              <w:lastRenderedPageBreak/>
              <w:t>0.002</w:t>
            </w:r>
            <w:r>
              <w:rPr>
                <w:kern w:val="0"/>
                <w:vertAlign w:val="superscript"/>
              </w:rPr>
              <w:t>a</w:t>
            </w:r>
          </w:p>
          <w:p w14:paraId="56657805" w14:textId="77777777" w:rsidR="007F13E0" w:rsidRDefault="007F13E0">
            <w:pPr>
              <w:rPr>
                <w:kern w:val="0"/>
              </w:rPr>
            </w:pPr>
          </w:p>
          <w:p w14:paraId="0DBA2FB6" w14:textId="77777777" w:rsidR="007F13E0" w:rsidRDefault="007F13E0">
            <w:pPr>
              <w:rPr>
                <w:kern w:val="0"/>
              </w:rPr>
            </w:pPr>
          </w:p>
          <w:p w14:paraId="3AC50F11" w14:textId="77777777" w:rsidR="007F13E0" w:rsidRDefault="00000000">
            <w:r>
              <w:rPr>
                <w:kern w:val="0"/>
              </w:rPr>
              <w:t>0.732</w:t>
            </w:r>
            <w:r>
              <w:rPr>
                <w:kern w:val="0"/>
                <w:vertAlign w:val="superscript"/>
              </w:rPr>
              <w:t>b</w:t>
            </w:r>
          </w:p>
          <w:p w14:paraId="34DFD0A0" w14:textId="77777777" w:rsidR="007F13E0" w:rsidRDefault="00000000">
            <w:r>
              <w:rPr>
                <w:kern w:val="0"/>
              </w:rPr>
              <w:t>1.453</w:t>
            </w:r>
            <w:r>
              <w:rPr>
                <w:kern w:val="0"/>
                <w:vertAlign w:val="superscript"/>
              </w:rPr>
              <w:t>a</w:t>
            </w:r>
          </w:p>
          <w:p w14:paraId="09534E9D" w14:textId="77777777" w:rsidR="007F13E0" w:rsidRDefault="007F13E0">
            <w:pPr>
              <w:rPr>
                <w:kern w:val="0"/>
              </w:rPr>
            </w:pPr>
          </w:p>
          <w:p w14:paraId="5BFB9142" w14:textId="77777777" w:rsidR="007F13E0" w:rsidRDefault="007F13E0">
            <w:pPr>
              <w:rPr>
                <w:kern w:val="0"/>
              </w:rPr>
            </w:pPr>
          </w:p>
          <w:p w14:paraId="5D0081F8" w14:textId="77777777" w:rsidR="007F13E0" w:rsidRDefault="00000000">
            <w:r>
              <w:rPr>
                <w:kern w:val="0"/>
              </w:rPr>
              <w:t>2.886</w:t>
            </w:r>
            <w:r>
              <w:rPr>
                <w:kern w:val="0"/>
                <w:vertAlign w:val="superscript"/>
              </w:rPr>
              <w:t>a</w:t>
            </w:r>
          </w:p>
          <w:p w14:paraId="7786DDA2" w14:textId="77777777" w:rsidR="007F13E0" w:rsidRDefault="007F13E0">
            <w:pPr>
              <w:rPr>
                <w:kern w:val="0"/>
              </w:rPr>
            </w:pPr>
          </w:p>
          <w:p w14:paraId="0BF18831" w14:textId="77777777" w:rsidR="007F13E0" w:rsidRDefault="007F13E0">
            <w:pPr>
              <w:rPr>
                <w:kern w:val="0"/>
              </w:rPr>
            </w:pPr>
          </w:p>
          <w:p w14:paraId="4C02687D" w14:textId="77777777" w:rsidR="007F13E0" w:rsidRDefault="00000000">
            <w:r>
              <w:rPr>
                <w:kern w:val="0"/>
              </w:rPr>
              <w:t>1.138</w:t>
            </w:r>
            <w:r>
              <w:rPr>
                <w:kern w:val="0"/>
                <w:vertAlign w:val="superscript"/>
              </w:rPr>
              <w:t>a</w:t>
            </w:r>
          </w:p>
          <w:p w14:paraId="136F4F17" w14:textId="77777777" w:rsidR="007F13E0" w:rsidRDefault="007F13E0">
            <w:pPr>
              <w:rPr>
                <w:kern w:val="0"/>
              </w:rPr>
            </w:pPr>
          </w:p>
          <w:p w14:paraId="3039EA5E" w14:textId="77777777" w:rsidR="007F13E0" w:rsidRDefault="007F13E0">
            <w:pPr>
              <w:rPr>
                <w:kern w:val="0"/>
              </w:rPr>
            </w:pPr>
          </w:p>
          <w:p w14:paraId="38E0D6CA" w14:textId="77777777" w:rsidR="007F13E0" w:rsidRDefault="00000000">
            <w:r>
              <w:rPr>
                <w:kern w:val="0"/>
              </w:rPr>
              <w:t>0.617</w:t>
            </w:r>
            <w:r>
              <w:rPr>
                <w:kern w:val="0"/>
                <w:vertAlign w:val="superscript"/>
              </w:rPr>
              <w:t>a</w:t>
            </w:r>
          </w:p>
          <w:p w14:paraId="249CD787" w14:textId="77777777" w:rsidR="007F13E0" w:rsidRDefault="007F13E0">
            <w:pPr>
              <w:rPr>
                <w:kern w:val="0"/>
              </w:rPr>
            </w:pPr>
          </w:p>
          <w:p w14:paraId="30052F35" w14:textId="77777777" w:rsidR="007F13E0" w:rsidRDefault="007F13E0">
            <w:pPr>
              <w:rPr>
                <w:kern w:val="0"/>
              </w:rPr>
            </w:pPr>
          </w:p>
          <w:p w14:paraId="51F0E3F0" w14:textId="77777777" w:rsidR="007F13E0" w:rsidRDefault="00000000">
            <w:r>
              <w:rPr>
                <w:kern w:val="0"/>
              </w:rPr>
              <w:t>0.809</w:t>
            </w:r>
            <w:r>
              <w:rPr>
                <w:kern w:val="0"/>
                <w:vertAlign w:val="superscript"/>
              </w:rPr>
              <w:t>a</w:t>
            </w:r>
          </w:p>
          <w:p w14:paraId="2165464E" w14:textId="77777777" w:rsidR="007F13E0" w:rsidRDefault="007F13E0">
            <w:pPr>
              <w:rPr>
                <w:kern w:val="0"/>
              </w:rPr>
            </w:pPr>
          </w:p>
          <w:p w14:paraId="4546E930" w14:textId="77777777" w:rsidR="007F13E0" w:rsidRDefault="007F13E0">
            <w:pPr>
              <w:rPr>
                <w:kern w:val="0"/>
              </w:rPr>
            </w:pPr>
          </w:p>
          <w:p w14:paraId="4C6CC1E2" w14:textId="77777777" w:rsidR="007F13E0" w:rsidRDefault="007F13E0">
            <w:pPr>
              <w:rPr>
                <w:kern w:val="0"/>
              </w:rPr>
            </w:pPr>
          </w:p>
          <w:p w14:paraId="0356E714" w14:textId="77777777" w:rsidR="007F13E0" w:rsidRDefault="00000000">
            <w:r>
              <w:rPr>
                <w:kern w:val="0"/>
              </w:rPr>
              <w:t>1.457</w:t>
            </w:r>
            <w:r>
              <w:rPr>
                <w:kern w:val="0"/>
                <w:vertAlign w:val="superscript"/>
              </w:rPr>
              <w:t>a</w:t>
            </w:r>
          </w:p>
          <w:p w14:paraId="37EB93ED" w14:textId="77777777" w:rsidR="007F13E0" w:rsidRDefault="007F13E0">
            <w:pPr>
              <w:rPr>
                <w:kern w:val="0"/>
              </w:rPr>
            </w:pPr>
          </w:p>
          <w:p w14:paraId="6396C4A3" w14:textId="77777777" w:rsidR="007F13E0" w:rsidRDefault="007F13E0">
            <w:pPr>
              <w:rPr>
                <w:kern w:val="0"/>
              </w:rPr>
            </w:pPr>
          </w:p>
          <w:p w14:paraId="2A027D61" w14:textId="77777777" w:rsidR="007F13E0" w:rsidRDefault="007F13E0">
            <w:pPr>
              <w:rPr>
                <w:kern w:val="0"/>
              </w:rPr>
            </w:pPr>
          </w:p>
          <w:p w14:paraId="3C90B5C0" w14:textId="77777777" w:rsidR="007F13E0" w:rsidRDefault="00000000">
            <w:r>
              <w:rPr>
                <w:kern w:val="0"/>
              </w:rPr>
              <w:t>0.249</w:t>
            </w:r>
            <w:r>
              <w:rPr>
                <w:kern w:val="0"/>
                <w:vertAlign w:val="superscript"/>
              </w:rPr>
              <w:t>a</w:t>
            </w:r>
          </w:p>
          <w:p w14:paraId="1699537B" w14:textId="77777777" w:rsidR="007F13E0" w:rsidRDefault="007F13E0">
            <w:pPr>
              <w:rPr>
                <w:kern w:val="0"/>
              </w:rPr>
            </w:pPr>
          </w:p>
          <w:p w14:paraId="1324492A" w14:textId="77777777" w:rsidR="007F13E0" w:rsidRDefault="007F13E0">
            <w:pPr>
              <w:rPr>
                <w:kern w:val="0"/>
              </w:rPr>
            </w:pPr>
          </w:p>
          <w:p w14:paraId="72177B90" w14:textId="77777777" w:rsidR="007F13E0" w:rsidRDefault="00000000">
            <w:r>
              <w:rPr>
                <w:kern w:val="0"/>
              </w:rPr>
              <w:t>0.614</w:t>
            </w:r>
            <w:r>
              <w:rPr>
                <w:kern w:val="0"/>
                <w:vertAlign w:val="superscript"/>
              </w:rPr>
              <w:t>a</w:t>
            </w:r>
          </w:p>
          <w:p w14:paraId="09EC4312" w14:textId="77777777" w:rsidR="007F13E0" w:rsidRDefault="007F13E0">
            <w:pPr>
              <w:rPr>
                <w:kern w:val="0"/>
              </w:rPr>
            </w:pPr>
          </w:p>
          <w:p w14:paraId="47D5B17A" w14:textId="77777777" w:rsidR="007F13E0" w:rsidRDefault="007F13E0">
            <w:pPr>
              <w:rPr>
                <w:kern w:val="0"/>
              </w:rPr>
            </w:pPr>
          </w:p>
          <w:p w14:paraId="6C06680A" w14:textId="77777777" w:rsidR="007F13E0" w:rsidRDefault="00000000">
            <w:r>
              <w:rPr>
                <w:kern w:val="0"/>
              </w:rPr>
              <w:t>0.119</w:t>
            </w:r>
            <w:r>
              <w:rPr>
                <w:kern w:val="0"/>
                <w:vertAlign w:val="superscript"/>
              </w:rPr>
              <w:t>a</w:t>
            </w:r>
          </w:p>
          <w:p w14:paraId="4CD235DA" w14:textId="77777777" w:rsidR="007F13E0" w:rsidRDefault="007F13E0">
            <w:pPr>
              <w:rPr>
                <w:kern w:val="0"/>
              </w:rPr>
            </w:pPr>
          </w:p>
          <w:p w14:paraId="3768CD87" w14:textId="77777777" w:rsidR="007F13E0" w:rsidRDefault="007F13E0">
            <w:pPr>
              <w:rPr>
                <w:kern w:val="0"/>
              </w:rPr>
            </w:pPr>
          </w:p>
          <w:p w14:paraId="4AA18C02" w14:textId="77777777" w:rsidR="007F13E0" w:rsidRDefault="00000000">
            <w:r>
              <w:rPr>
                <w:kern w:val="0"/>
              </w:rPr>
              <w:t>0.295</w:t>
            </w:r>
            <w:r>
              <w:rPr>
                <w:kern w:val="0"/>
                <w:vertAlign w:val="superscript"/>
              </w:rPr>
              <w:t>a</w:t>
            </w:r>
          </w:p>
          <w:p w14:paraId="32850C02" w14:textId="77777777" w:rsidR="007F13E0" w:rsidRDefault="007F13E0">
            <w:pPr>
              <w:rPr>
                <w:kern w:val="0"/>
              </w:rPr>
            </w:pPr>
          </w:p>
          <w:p w14:paraId="352A760E" w14:textId="77777777" w:rsidR="007F13E0" w:rsidRDefault="007F13E0">
            <w:pPr>
              <w:rPr>
                <w:kern w:val="0"/>
              </w:rPr>
            </w:pPr>
          </w:p>
          <w:p w14:paraId="38FFBBF2" w14:textId="77777777" w:rsidR="007F13E0" w:rsidRDefault="00000000">
            <w:r>
              <w:rPr>
                <w:kern w:val="0"/>
              </w:rPr>
              <w:t>0.587</w:t>
            </w:r>
            <w:r>
              <w:rPr>
                <w:kern w:val="0"/>
                <w:vertAlign w:val="superscript"/>
              </w:rPr>
              <w:t>a</w:t>
            </w:r>
          </w:p>
          <w:p w14:paraId="45DA09FB" w14:textId="77777777" w:rsidR="007F13E0" w:rsidRDefault="007F13E0">
            <w:pPr>
              <w:rPr>
                <w:kern w:val="0"/>
              </w:rPr>
            </w:pPr>
          </w:p>
          <w:p w14:paraId="58BDBE92" w14:textId="77777777" w:rsidR="007F13E0" w:rsidRDefault="007F13E0">
            <w:pPr>
              <w:rPr>
                <w:kern w:val="0"/>
              </w:rPr>
            </w:pPr>
          </w:p>
          <w:p w14:paraId="0244BF75" w14:textId="77777777" w:rsidR="007F13E0" w:rsidRDefault="00000000">
            <w:r>
              <w:rPr>
                <w:kern w:val="0"/>
              </w:rPr>
              <w:t>0.544</w:t>
            </w:r>
            <w:r>
              <w:rPr>
                <w:kern w:val="0"/>
                <w:vertAlign w:val="superscript"/>
              </w:rPr>
              <w:t>a</w:t>
            </w:r>
          </w:p>
          <w:p w14:paraId="2271ABDF" w14:textId="77777777" w:rsidR="007F13E0" w:rsidRDefault="007F13E0">
            <w:pPr>
              <w:rPr>
                <w:kern w:val="0"/>
              </w:rPr>
            </w:pPr>
          </w:p>
          <w:p w14:paraId="7DDB3E9C" w14:textId="77777777" w:rsidR="007F13E0" w:rsidRDefault="007F13E0">
            <w:pPr>
              <w:rPr>
                <w:kern w:val="0"/>
              </w:rPr>
            </w:pPr>
          </w:p>
          <w:p w14:paraId="5EFDEB25" w14:textId="77777777" w:rsidR="007F13E0" w:rsidRDefault="00000000">
            <w:r>
              <w:rPr>
                <w:kern w:val="0"/>
              </w:rPr>
              <w:t>1.030</w:t>
            </w:r>
            <w:r>
              <w:rPr>
                <w:kern w:val="0"/>
                <w:vertAlign w:val="superscript"/>
              </w:rPr>
              <w:t>a</w:t>
            </w:r>
          </w:p>
          <w:p w14:paraId="4E32C9AD" w14:textId="77777777" w:rsidR="007F13E0" w:rsidRDefault="007F13E0">
            <w:pPr>
              <w:rPr>
                <w:kern w:val="0"/>
              </w:rPr>
            </w:pPr>
          </w:p>
          <w:p w14:paraId="0D6FC685" w14:textId="77777777" w:rsidR="007F13E0" w:rsidRDefault="007F13E0">
            <w:pPr>
              <w:rPr>
                <w:kern w:val="0"/>
              </w:rPr>
            </w:pPr>
          </w:p>
          <w:p w14:paraId="141F9989" w14:textId="77777777" w:rsidR="007F13E0" w:rsidRDefault="00000000">
            <w:r>
              <w:rPr>
                <w:kern w:val="0"/>
              </w:rPr>
              <w:t>0.040</w:t>
            </w:r>
            <w:r>
              <w:rPr>
                <w:kern w:val="0"/>
                <w:vertAlign w:val="superscript"/>
              </w:rPr>
              <w:t>a</w:t>
            </w:r>
          </w:p>
          <w:p w14:paraId="1B51DF9C" w14:textId="77777777" w:rsidR="007F13E0" w:rsidRDefault="007F13E0">
            <w:pPr>
              <w:rPr>
                <w:kern w:val="0"/>
              </w:rPr>
            </w:pPr>
          </w:p>
          <w:p w14:paraId="2EFC180C" w14:textId="77777777" w:rsidR="007F13E0" w:rsidRDefault="007F13E0">
            <w:pPr>
              <w:rPr>
                <w:kern w:val="0"/>
              </w:rPr>
            </w:pPr>
          </w:p>
          <w:p w14:paraId="18335CED" w14:textId="77777777" w:rsidR="007F13E0" w:rsidRDefault="00000000">
            <w:r>
              <w:rPr>
                <w:kern w:val="0"/>
              </w:rPr>
              <w:t>0.804</w:t>
            </w:r>
            <w:r>
              <w:rPr>
                <w:kern w:val="0"/>
                <w:vertAlign w:val="superscript"/>
              </w:rPr>
              <w:t>a</w:t>
            </w:r>
          </w:p>
          <w:p w14:paraId="0580BE67" w14:textId="77777777" w:rsidR="007F13E0" w:rsidRDefault="007F13E0">
            <w:pPr>
              <w:rPr>
                <w:kern w:val="0"/>
              </w:rPr>
            </w:pPr>
          </w:p>
          <w:p w14:paraId="371521C7" w14:textId="77777777" w:rsidR="007F13E0" w:rsidRDefault="007F13E0">
            <w:pPr>
              <w:rPr>
                <w:kern w:val="0"/>
              </w:rPr>
            </w:pPr>
          </w:p>
          <w:p w14:paraId="40BD9726" w14:textId="77777777" w:rsidR="007F13E0" w:rsidRDefault="00000000">
            <w:r>
              <w:rPr>
                <w:kern w:val="0"/>
              </w:rPr>
              <w:t>1.099</w:t>
            </w:r>
            <w:r>
              <w:rPr>
                <w:kern w:val="0"/>
                <w:vertAlign w:val="superscript"/>
              </w:rPr>
              <w:t>a</w:t>
            </w:r>
          </w:p>
          <w:p w14:paraId="445C6E10" w14:textId="77777777" w:rsidR="007F13E0" w:rsidRDefault="007F13E0">
            <w:pPr>
              <w:rPr>
                <w:kern w:val="0"/>
              </w:rPr>
            </w:pPr>
          </w:p>
          <w:p w14:paraId="28F72CD0" w14:textId="77777777" w:rsidR="007F13E0" w:rsidRDefault="007F13E0">
            <w:pPr>
              <w:rPr>
                <w:kern w:val="0"/>
              </w:rPr>
            </w:pPr>
          </w:p>
          <w:p w14:paraId="2D7EE89A" w14:textId="77777777" w:rsidR="007F13E0" w:rsidRDefault="00000000">
            <w:r>
              <w:rPr>
                <w:kern w:val="0"/>
              </w:rPr>
              <w:t>0.034</w:t>
            </w:r>
            <w:r>
              <w:rPr>
                <w:kern w:val="0"/>
                <w:vertAlign w:val="superscript"/>
              </w:rPr>
              <w:t>a</w:t>
            </w:r>
          </w:p>
          <w:p w14:paraId="78AE28E5" w14:textId="77777777" w:rsidR="007F13E0" w:rsidRDefault="007F13E0">
            <w:pPr>
              <w:rPr>
                <w:kern w:val="0"/>
              </w:rPr>
            </w:pPr>
          </w:p>
          <w:p w14:paraId="4C63C7EF" w14:textId="77777777" w:rsidR="007F13E0" w:rsidRDefault="007F13E0">
            <w:pPr>
              <w:rPr>
                <w:kern w:val="0"/>
              </w:rPr>
            </w:pPr>
          </w:p>
          <w:p w14:paraId="2AFA07A6" w14:textId="77777777" w:rsidR="007F13E0" w:rsidRDefault="00000000">
            <w:r>
              <w:rPr>
                <w:kern w:val="0"/>
              </w:rPr>
              <w:t>0.023</w:t>
            </w:r>
            <w:r>
              <w:rPr>
                <w:kern w:val="0"/>
                <w:vertAlign w:val="superscript"/>
              </w:rPr>
              <w:t>a</w:t>
            </w:r>
          </w:p>
          <w:p w14:paraId="55042D64" w14:textId="77777777" w:rsidR="007F13E0" w:rsidRDefault="007F13E0">
            <w:pPr>
              <w:rPr>
                <w:kern w:val="0"/>
              </w:rPr>
            </w:pPr>
          </w:p>
          <w:p w14:paraId="1C4E371D" w14:textId="77777777" w:rsidR="007F13E0" w:rsidRDefault="007F13E0">
            <w:pPr>
              <w:rPr>
                <w:kern w:val="0"/>
              </w:rPr>
            </w:pPr>
          </w:p>
          <w:p w14:paraId="7FA50895" w14:textId="77777777" w:rsidR="007F13E0" w:rsidRDefault="00000000">
            <w:r>
              <w:rPr>
                <w:kern w:val="0"/>
              </w:rPr>
              <w:t>0.409</w:t>
            </w:r>
            <w:r>
              <w:rPr>
                <w:kern w:val="0"/>
                <w:vertAlign w:val="superscript"/>
              </w:rPr>
              <w:t>a</w:t>
            </w:r>
          </w:p>
          <w:p w14:paraId="79472D0B" w14:textId="77777777" w:rsidR="007F13E0" w:rsidRDefault="007F13E0">
            <w:pPr>
              <w:rPr>
                <w:kern w:val="0"/>
              </w:rPr>
            </w:pPr>
          </w:p>
          <w:p w14:paraId="3A97F502" w14:textId="77777777" w:rsidR="007F13E0" w:rsidRDefault="007F13E0">
            <w:pPr>
              <w:rPr>
                <w:kern w:val="0"/>
              </w:rPr>
            </w:pPr>
          </w:p>
          <w:p w14:paraId="729F2ADC" w14:textId="77777777" w:rsidR="007F13E0" w:rsidRDefault="007F13E0">
            <w:pPr>
              <w:rPr>
                <w:kern w:val="0"/>
              </w:rPr>
            </w:pPr>
          </w:p>
          <w:p w14:paraId="5F3C31A8" w14:textId="77777777" w:rsidR="007F13E0" w:rsidRDefault="00000000">
            <w:r>
              <w:rPr>
                <w:kern w:val="0"/>
              </w:rPr>
              <w:t>0.065</w:t>
            </w:r>
            <w:r>
              <w:rPr>
                <w:kern w:val="0"/>
                <w:vertAlign w:val="superscript"/>
              </w:rPr>
              <w:t>a</w:t>
            </w:r>
          </w:p>
          <w:p w14:paraId="2349DE10" w14:textId="77777777" w:rsidR="007F13E0" w:rsidRDefault="007F13E0">
            <w:pPr>
              <w:rPr>
                <w:kern w:val="0"/>
              </w:rPr>
            </w:pPr>
          </w:p>
          <w:p w14:paraId="63D8D218" w14:textId="77777777" w:rsidR="007F13E0" w:rsidRDefault="007F13E0">
            <w:pPr>
              <w:rPr>
                <w:kern w:val="0"/>
              </w:rPr>
            </w:pPr>
          </w:p>
          <w:p w14:paraId="1000CB19" w14:textId="77777777" w:rsidR="007F13E0" w:rsidRDefault="00000000">
            <w:r>
              <w:rPr>
                <w:kern w:val="0"/>
              </w:rPr>
              <w:t>0.002</w:t>
            </w:r>
            <w:r>
              <w:rPr>
                <w:kern w:val="0"/>
                <w:vertAlign w:val="superscript"/>
              </w:rPr>
              <w:t>a</w:t>
            </w:r>
          </w:p>
          <w:p w14:paraId="097C3289" w14:textId="77777777" w:rsidR="007F13E0" w:rsidRDefault="007F13E0">
            <w:pPr>
              <w:rPr>
                <w:kern w:val="0"/>
              </w:rPr>
            </w:pPr>
          </w:p>
          <w:p w14:paraId="7CAB6AF0" w14:textId="77777777" w:rsidR="007F13E0" w:rsidRDefault="007F13E0">
            <w:pPr>
              <w:rPr>
                <w:kern w:val="0"/>
              </w:rPr>
            </w:pPr>
          </w:p>
          <w:p w14:paraId="573269BB" w14:textId="77777777" w:rsidR="007F13E0" w:rsidRDefault="00000000">
            <w:r>
              <w:rPr>
                <w:kern w:val="0"/>
              </w:rPr>
              <w:t>0.656</w:t>
            </w:r>
            <w:r>
              <w:rPr>
                <w:kern w:val="0"/>
                <w:vertAlign w:val="superscript"/>
              </w:rPr>
              <w:t>a</w:t>
            </w:r>
          </w:p>
          <w:p w14:paraId="440EFE2E" w14:textId="77777777" w:rsidR="007F13E0" w:rsidRDefault="007F13E0">
            <w:pPr>
              <w:rPr>
                <w:kern w:val="0"/>
              </w:rPr>
            </w:pPr>
          </w:p>
          <w:p w14:paraId="0E39FCFC" w14:textId="77777777" w:rsidR="007F13E0" w:rsidRDefault="007F13E0">
            <w:pPr>
              <w:rPr>
                <w:kern w:val="0"/>
              </w:rPr>
            </w:pPr>
          </w:p>
          <w:p w14:paraId="61AB13F4" w14:textId="77777777" w:rsidR="007F13E0" w:rsidRDefault="00000000">
            <w:r>
              <w:rPr>
                <w:kern w:val="0"/>
              </w:rPr>
              <w:t>1.135</w:t>
            </w:r>
            <w:r>
              <w:rPr>
                <w:kern w:val="0"/>
                <w:vertAlign w:val="superscript"/>
              </w:rPr>
              <w:t>a</w:t>
            </w:r>
          </w:p>
          <w:p w14:paraId="7B29719F" w14:textId="77777777" w:rsidR="007F13E0" w:rsidRDefault="007F13E0">
            <w:pPr>
              <w:rPr>
                <w:kern w:val="0"/>
              </w:rPr>
            </w:pPr>
          </w:p>
          <w:p w14:paraId="7FF8D5DF" w14:textId="77777777" w:rsidR="007F13E0" w:rsidRDefault="007F13E0">
            <w:pPr>
              <w:rPr>
                <w:kern w:val="0"/>
              </w:rPr>
            </w:pPr>
          </w:p>
        </w:tc>
        <w:tc>
          <w:tcPr>
            <w:tcW w:w="1102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31C89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lastRenderedPageBreak/>
              <w:t>0.963</w:t>
            </w:r>
          </w:p>
          <w:p w14:paraId="78EA31EF" w14:textId="77777777" w:rsidR="007F13E0" w:rsidRDefault="007F13E0">
            <w:pPr>
              <w:rPr>
                <w:kern w:val="0"/>
              </w:rPr>
            </w:pPr>
          </w:p>
          <w:p w14:paraId="4B8A842D" w14:textId="77777777" w:rsidR="007F13E0" w:rsidRDefault="007F13E0">
            <w:pPr>
              <w:rPr>
                <w:kern w:val="0"/>
              </w:rPr>
            </w:pPr>
          </w:p>
          <w:p w14:paraId="1BFD90F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0.465</w:t>
            </w:r>
          </w:p>
          <w:p w14:paraId="69AFD6D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0.228</w:t>
            </w:r>
          </w:p>
          <w:p w14:paraId="19D18791" w14:textId="77777777" w:rsidR="007F13E0" w:rsidRDefault="007F13E0">
            <w:pPr>
              <w:rPr>
                <w:kern w:val="0"/>
              </w:rPr>
            </w:pPr>
          </w:p>
          <w:p w14:paraId="164A8584" w14:textId="77777777" w:rsidR="007F13E0" w:rsidRDefault="007F13E0">
            <w:pPr>
              <w:rPr>
                <w:kern w:val="0"/>
              </w:rPr>
            </w:pPr>
          </w:p>
          <w:p w14:paraId="43F0E98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0.089</w:t>
            </w:r>
          </w:p>
          <w:p w14:paraId="0C3AB775" w14:textId="77777777" w:rsidR="007F13E0" w:rsidRDefault="007F13E0">
            <w:pPr>
              <w:rPr>
                <w:kern w:val="0"/>
              </w:rPr>
            </w:pPr>
          </w:p>
          <w:p w14:paraId="439CC2D2" w14:textId="77777777" w:rsidR="007F13E0" w:rsidRDefault="007F13E0">
            <w:pPr>
              <w:rPr>
                <w:kern w:val="0"/>
              </w:rPr>
            </w:pPr>
          </w:p>
          <w:p w14:paraId="6FEAB86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0.286</w:t>
            </w:r>
          </w:p>
          <w:p w14:paraId="1AB1E1AD" w14:textId="77777777" w:rsidR="007F13E0" w:rsidRDefault="007F13E0">
            <w:pPr>
              <w:rPr>
                <w:kern w:val="0"/>
              </w:rPr>
            </w:pPr>
          </w:p>
          <w:p w14:paraId="352B669E" w14:textId="77777777" w:rsidR="007F13E0" w:rsidRDefault="007F13E0">
            <w:pPr>
              <w:rPr>
                <w:kern w:val="0"/>
              </w:rPr>
            </w:pPr>
          </w:p>
          <w:p w14:paraId="5D0C7AC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0.432</w:t>
            </w:r>
          </w:p>
          <w:p w14:paraId="42CF647C" w14:textId="77777777" w:rsidR="007F13E0" w:rsidRDefault="007F13E0">
            <w:pPr>
              <w:rPr>
                <w:kern w:val="0"/>
              </w:rPr>
            </w:pPr>
          </w:p>
          <w:p w14:paraId="294EBF5E" w14:textId="77777777" w:rsidR="007F13E0" w:rsidRDefault="007F13E0">
            <w:pPr>
              <w:rPr>
                <w:kern w:val="0"/>
              </w:rPr>
            </w:pPr>
          </w:p>
          <w:p w14:paraId="4D10363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0.667</w:t>
            </w:r>
          </w:p>
          <w:p w14:paraId="01FCB73F" w14:textId="77777777" w:rsidR="007F13E0" w:rsidRDefault="007F13E0">
            <w:pPr>
              <w:rPr>
                <w:kern w:val="0"/>
              </w:rPr>
            </w:pPr>
          </w:p>
          <w:p w14:paraId="570EA881" w14:textId="77777777" w:rsidR="007F13E0" w:rsidRDefault="007F13E0">
            <w:pPr>
              <w:rPr>
                <w:kern w:val="0"/>
              </w:rPr>
            </w:pPr>
          </w:p>
          <w:p w14:paraId="686334AE" w14:textId="77777777" w:rsidR="007F13E0" w:rsidRDefault="007F13E0">
            <w:pPr>
              <w:rPr>
                <w:kern w:val="0"/>
              </w:rPr>
            </w:pPr>
          </w:p>
          <w:p w14:paraId="40E8E38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0.483</w:t>
            </w:r>
          </w:p>
          <w:p w14:paraId="416EB174" w14:textId="77777777" w:rsidR="007F13E0" w:rsidRDefault="007F13E0">
            <w:pPr>
              <w:rPr>
                <w:kern w:val="0"/>
              </w:rPr>
            </w:pPr>
          </w:p>
          <w:p w14:paraId="4E9A7413" w14:textId="77777777" w:rsidR="007F13E0" w:rsidRDefault="007F13E0">
            <w:pPr>
              <w:rPr>
                <w:kern w:val="0"/>
              </w:rPr>
            </w:pPr>
          </w:p>
          <w:p w14:paraId="1663DAF1" w14:textId="77777777" w:rsidR="007F13E0" w:rsidRDefault="007F13E0">
            <w:pPr>
              <w:rPr>
                <w:kern w:val="0"/>
              </w:rPr>
            </w:pPr>
          </w:p>
          <w:p w14:paraId="0FD3017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0.618</w:t>
            </w:r>
          </w:p>
          <w:p w14:paraId="2CEB97EF" w14:textId="77777777" w:rsidR="007F13E0" w:rsidRDefault="007F13E0">
            <w:pPr>
              <w:rPr>
                <w:kern w:val="0"/>
              </w:rPr>
            </w:pPr>
          </w:p>
          <w:p w14:paraId="653068AA" w14:textId="77777777" w:rsidR="007F13E0" w:rsidRDefault="007F13E0">
            <w:pPr>
              <w:rPr>
                <w:kern w:val="0"/>
              </w:rPr>
            </w:pPr>
          </w:p>
          <w:p w14:paraId="0D2C2E7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0.433</w:t>
            </w:r>
          </w:p>
          <w:p w14:paraId="72FFEDA9" w14:textId="77777777" w:rsidR="007F13E0" w:rsidRDefault="007F13E0">
            <w:pPr>
              <w:rPr>
                <w:kern w:val="0"/>
              </w:rPr>
            </w:pPr>
          </w:p>
          <w:p w14:paraId="5F4D6973" w14:textId="77777777" w:rsidR="007F13E0" w:rsidRDefault="007F13E0">
            <w:pPr>
              <w:rPr>
                <w:kern w:val="0"/>
              </w:rPr>
            </w:pPr>
          </w:p>
          <w:p w14:paraId="37D340C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0.730</w:t>
            </w:r>
          </w:p>
          <w:p w14:paraId="3E684677" w14:textId="77777777" w:rsidR="007F13E0" w:rsidRDefault="007F13E0">
            <w:pPr>
              <w:rPr>
                <w:kern w:val="0"/>
              </w:rPr>
            </w:pPr>
          </w:p>
          <w:p w14:paraId="416423F7" w14:textId="77777777" w:rsidR="007F13E0" w:rsidRDefault="007F13E0">
            <w:pPr>
              <w:rPr>
                <w:kern w:val="0"/>
              </w:rPr>
            </w:pPr>
          </w:p>
          <w:p w14:paraId="39C4815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0.587</w:t>
            </w:r>
          </w:p>
          <w:p w14:paraId="42A1B7F3" w14:textId="77777777" w:rsidR="007F13E0" w:rsidRDefault="007F13E0">
            <w:pPr>
              <w:rPr>
                <w:kern w:val="0"/>
              </w:rPr>
            </w:pPr>
          </w:p>
          <w:p w14:paraId="511AAF9B" w14:textId="77777777" w:rsidR="007F13E0" w:rsidRDefault="007F13E0">
            <w:pPr>
              <w:rPr>
                <w:kern w:val="0"/>
              </w:rPr>
            </w:pPr>
          </w:p>
          <w:p w14:paraId="07CFAE5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0.444</w:t>
            </w:r>
          </w:p>
          <w:p w14:paraId="45602210" w14:textId="77777777" w:rsidR="007F13E0" w:rsidRDefault="007F13E0">
            <w:pPr>
              <w:rPr>
                <w:kern w:val="0"/>
              </w:rPr>
            </w:pPr>
          </w:p>
          <w:p w14:paraId="14078D37" w14:textId="77777777" w:rsidR="007F13E0" w:rsidRDefault="007F13E0">
            <w:pPr>
              <w:rPr>
                <w:kern w:val="0"/>
              </w:rPr>
            </w:pPr>
          </w:p>
          <w:p w14:paraId="00C142D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0.461</w:t>
            </w:r>
          </w:p>
          <w:p w14:paraId="112CD226" w14:textId="77777777" w:rsidR="007F13E0" w:rsidRDefault="007F13E0">
            <w:pPr>
              <w:rPr>
                <w:kern w:val="0"/>
              </w:rPr>
            </w:pPr>
          </w:p>
          <w:p w14:paraId="7F86B233" w14:textId="77777777" w:rsidR="007F13E0" w:rsidRDefault="007F13E0">
            <w:pPr>
              <w:rPr>
                <w:kern w:val="0"/>
              </w:rPr>
            </w:pPr>
          </w:p>
          <w:p w14:paraId="6D6F554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0.310</w:t>
            </w:r>
          </w:p>
          <w:p w14:paraId="6327B266" w14:textId="77777777" w:rsidR="007F13E0" w:rsidRDefault="007F13E0">
            <w:pPr>
              <w:rPr>
                <w:kern w:val="0"/>
              </w:rPr>
            </w:pPr>
          </w:p>
          <w:p w14:paraId="04F3EE04" w14:textId="77777777" w:rsidR="007F13E0" w:rsidRDefault="007F13E0">
            <w:pPr>
              <w:rPr>
                <w:kern w:val="0"/>
              </w:rPr>
            </w:pPr>
          </w:p>
          <w:p w14:paraId="1CFEC5B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0.842</w:t>
            </w:r>
          </w:p>
          <w:p w14:paraId="74F35158" w14:textId="77777777" w:rsidR="007F13E0" w:rsidRDefault="007F13E0">
            <w:pPr>
              <w:rPr>
                <w:kern w:val="0"/>
              </w:rPr>
            </w:pPr>
          </w:p>
          <w:p w14:paraId="35849DB2" w14:textId="77777777" w:rsidR="007F13E0" w:rsidRDefault="007F13E0">
            <w:pPr>
              <w:rPr>
                <w:kern w:val="0"/>
              </w:rPr>
            </w:pPr>
          </w:p>
          <w:p w14:paraId="3BA291E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0.370</w:t>
            </w:r>
          </w:p>
          <w:p w14:paraId="66C41565" w14:textId="77777777" w:rsidR="007F13E0" w:rsidRDefault="007F13E0">
            <w:pPr>
              <w:rPr>
                <w:kern w:val="0"/>
              </w:rPr>
            </w:pPr>
          </w:p>
          <w:p w14:paraId="0B75B2AA" w14:textId="77777777" w:rsidR="007F13E0" w:rsidRDefault="007F13E0">
            <w:pPr>
              <w:rPr>
                <w:kern w:val="0"/>
              </w:rPr>
            </w:pPr>
          </w:p>
          <w:p w14:paraId="3D53D79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0.294</w:t>
            </w:r>
          </w:p>
          <w:p w14:paraId="548349D2" w14:textId="77777777" w:rsidR="007F13E0" w:rsidRDefault="007F13E0">
            <w:pPr>
              <w:rPr>
                <w:kern w:val="0"/>
              </w:rPr>
            </w:pPr>
          </w:p>
          <w:p w14:paraId="4BB3E870" w14:textId="77777777" w:rsidR="007F13E0" w:rsidRDefault="007F13E0">
            <w:pPr>
              <w:rPr>
                <w:kern w:val="0"/>
              </w:rPr>
            </w:pPr>
          </w:p>
          <w:p w14:paraId="4FE8E0C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0.854</w:t>
            </w:r>
          </w:p>
          <w:p w14:paraId="34045F87" w14:textId="77777777" w:rsidR="007F13E0" w:rsidRDefault="007F13E0">
            <w:pPr>
              <w:rPr>
                <w:kern w:val="0"/>
              </w:rPr>
            </w:pPr>
          </w:p>
          <w:p w14:paraId="26D19616" w14:textId="77777777" w:rsidR="007F13E0" w:rsidRDefault="007F13E0">
            <w:pPr>
              <w:rPr>
                <w:kern w:val="0"/>
              </w:rPr>
            </w:pPr>
          </w:p>
          <w:p w14:paraId="51778DE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0.878</w:t>
            </w:r>
          </w:p>
          <w:p w14:paraId="728AB9F1" w14:textId="77777777" w:rsidR="007F13E0" w:rsidRDefault="007F13E0">
            <w:pPr>
              <w:rPr>
                <w:kern w:val="0"/>
              </w:rPr>
            </w:pPr>
          </w:p>
          <w:p w14:paraId="4F0C3E26" w14:textId="77777777" w:rsidR="007F13E0" w:rsidRDefault="007F13E0">
            <w:pPr>
              <w:rPr>
                <w:kern w:val="0"/>
              </w:rPr>
            </w:pPr>
          </w:p>
          <w:p w14:paraId="23B90B5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0.522</w:t>
            </w:r>
          </w:p>
          <w:p w14:paraId="0CF5437B" w14:textId="77777777" w:rsidR="007F13E0" w:rsidRDefault="007F13E0">
            <w:pPr>
              <w:rPr>
                <w:kern w:val="0"/>
              </w:rPr>
            </w:pPr>
          </w:p>
          <w:p w14:paraId="382A799C" w14:textId="77777777" w:rsidR="007F13E0" w:rsidRDefault="007F13E0">
            <w:pPr>
              <w:rPr>
                <w:kern w:val="0"/>
              </w:rPr>
            </w:pPr>
          </w:p>
          <w:p w14:paraId="50882ACA" w14:textId="77777777" w:rsidR="007F13E0" w:rsidRDefault="007F13E0">
            <w:pPr>
              <w:rPr>
                <w:kern w:val="0"/>
              </w:rPr>
            </w:pPr>
          </w:p>
          <w:p w14:paraId="12DE6E6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0.799</w:t>
            </w:r>
          </w:p>
          <w:p w14:paraId="7A3E829D" w14:textId="77777777" w:rsidR="007F13E0" w:rsidRDefault="007F13E0">
            <w:pPr>
              <w:rPr>
                <w:kern w:val="0"/>
              </w:rPr>
            </w:pPr>
          </w:p>
          <w:p w14:paraId="4B25C462" w14:textId="77777777" w:rsidR="007F13E0" w:rsidRDefault="007F13E0">
            <w:pPr>
              <w:rPr>
                <w:kern w:val="0"/>
              </w:rPr>
            </w:pPr>
          </w:p>
          <w:p w14:paraId="02EBCD7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0.963</w:t>
            </w:r>
          </w:p>
          <w:p w14:paraId="2B368E0C" w14:textId="77777777" w:rsidR="007F13E0" w:rsidRDefault="007F13E0">
            <w:pPr>
              <w:rPr>
                <w:kern w:val="0"/>
              </w:rPr>
            </w:pPr>
          </w:p>
          <w:p w14:paraId="66F43C33" w14:textId="77777777" w:rsidR="007F13E0" w:rsidRDefault="007F13E0">
            <w:pPr>
              <w:rPr>
                <w:kern w:val="0"/>
              </w:rPr>
            </w:pPr>
          </w:p>
          <w:p w14:paraId="42B6593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0.199</w:t>
            </w:r>
          </w:p>
          <w:p w14:paraId="6888F036" w14:textId="77777777" w:rsidR="007F13E0" w:rsidRDefault="007F13E0">
            <w:pPr>
              <w:rPr>
                <w:kern w:val="0"/>
              </w:rPr>
            </w:pPr>
          </w:p>
          <w:p w14:paraId="68743D07" w14:textId="77777777" w:rsidR="007F13E0" w:rsidRDefault="007F13E0">
            <w:pPr>
              <w:rPr>
                <w:kern w:val="0"/>
              </w:rPr>
            </w:pPr>
          </w:p>
          <w:p w14:paraId="4E56279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0.287</w:t>
            </w:r>
          </w:p>
          <w:p w14:paraId="5A396A80" w14:textId="77777777" w:rsidR="007F13E0" w:rsidRDefault="007F13E0">
            <w:pPr>
              <w:rPr>
                <w:kern w:val="0"/>
              </w:rPr>
            </w:pPr>
          </w:p>
          <w:p w14:paraId="67B79580" w14:textId="77777777" w:rsidR="007F13E0" w:rsidRDefault="007F13E0">
            <w:pPr>
              <w:rPr>
                <w:kern w:val="0"/>
              </w:rPr>
            </w:pPr>
          </w:p>
        </w:tc>
      </w:tr>
    </w:tbl>
    <w:p w14:paraId="5EF707E4" w14:textId="77777777" w:rsidR="007F13E0" w:rsidRDefault="00000000">
      <w:r>
        <w:lastRenderedPageBreak/>
        <w:t>Note: a indicates the chi-square test; b indicates the independent samples T-test. * indicates that only 52 patients with pulmonary metastasis who underwent MRI examination were selected and compared with 46 randomly selected patients without pulmonary metastasis for analysis.</w:t>
      </w:r>
    </w:p>
    <w:p w14:paraId="45F69583" w14:textId="77777777" w:rsidR="007F13E0" w:rsidRDefault="007F13E0"/>
    <w:p w14:paraId="1FD29AB5" w14:textId="77777777" w:rsidR="007F13E0" w:rsidRDefault="007F13E0"/>
    <w:p w14:paraId="6D85DC9B" w14:textId="77777777" w:rsidR="007F13E0" w:rsidRDefault="007F13E0"/>
    <w:p w14:paraId="436D11C2" w14:textId="77777777" w:rsidR="007F13E0" w:rsidRDefault="00000000">
      <w:r>
        <w:t xml:space="preserve">Table 2  Univariate analysis of the association between imaging features, clinical indicators, and pulmonary metastasis in patients with hepatic alveolar </w:t>
      </w:r>
      <w:r>
        <w:lastRenderedPageBreak/>
        <w:t>echinococcosis in the training set.</w:t>
      </w:r>
    </w:p>
    <w:tbl>
      <w:tblPr>
        <w:tblW w:w="1000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9"/>
        <w:gridCol w:w="1791"/>
        <w:gridCol w:w="1646"/>
        <w:gridCol w:w="1251"/>
        <w:gridCol w:w="1049"/>
      </w:tblGrid>
      <w:tr w:rsidR="007F13E0" w14:paraId="3A2DD61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269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4F053C" w14:textId="77777777" w:rsidR="007F13E0" w:rsidRDefault="00000000">
            <w:r>
              <w:rPr>
                <w:kern w:val="0"/>
              </w:rPr>
              <w:t>Factors</w:t>
            </w:r>
          </w:p>
        </w:tc>
        <w:tc>
          <w:tcPr>
            <w:tcW w:w="3437" w:type="dxa"/>
            <w:gridSpan w:val="2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88ACC2" w14:textId="77777777" w:rsidR="007F13E0" w:rsidRDefault="00000000">
            <w:r>
              <w:rPr>
                <w:kern w:val="0"/>
              </w:rPr>
              <w:t>training set</w:t>
            </w:r>
          </w:p>
        </w:tc>
        <w:tc>
          <w:tcPr>
            <w:tcW w:w="1251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85FC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Statistical</w:t>
            </w:r>
          </w:p>
          <w:p w14:paraId="4B5F0BD7" w14:textId="77777777" w:rsidR="007F13E0" w:rsidRDefault="00000000">
            <w:r>
              <w:rPr>
                <w:kern w:val="0"/>
              </w:rPr>
              <w:t>values</w:t>
            </w:r>
          </w:p>
        </w:tc>
        <w:tc>
          <w:tcPr>
            <w:tcW w:w="1049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619F0" w14:textId="77777777" w:rsidR="007F13E0" w:rsidRDefault="00000000">
            <w:r>
              <w:rPr>
                <w:i/>
                <w:iCs/>
                <w:kern w:val="0"/>
              </w:rPr>
              <w:t>p-</w:t>
            </w:r>
            <w:r>
              <w:rPr>
                <w:kern w:val="0"/>
              </w:rPr>
              <w:t>values</w:t>
            </w:r>
          </w:p>
        </w:tc>
      </w:tr>
      <w:tr w:rsidR="007F13E0" w14:paraId="5293650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269" w:type="dxa"/>
            <w:vMerge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A27C4" w14:textId="77777777" w:rsidR="007F13E0" w:rsidRDefault="007F13E0">
            <w:pPr>
              <w:rPr>
                <w:kern w:val="0"/>
              </w:rPr>
            </w:pPr>
          </w:p>
        </w:tc>
        <w:tc>
          <w:tcPr>
            <w:tcW w:w="179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438A8" w14:textId="77777777" w:rsidR="007F13E0" w:rsidRDefault="00000000">
            <w:r>
              <w:rPr>
                <w:kern w:val="0"/>
              </w:rPr>
              <w:t>No pulmonary metastasis</w:t>
            </w:r>
            <w:r>
              <w:rPr>
                <w:kern w:val="0"/>
                <w:szCs w:val="22"/>
              </w:rPr>
              <w:t>(136)</w:t>
            </w:r>
          </w:p>
        </w:tc>
        <w:tc>
          <w:tcPr>
            <w:tcW w:w="164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E768D" w14:textId="77777777" w:rsidR="007F13E0" w:rsidRDefault="00000000">
            <w:r>
              <w:rPr>
                <w:kern w:val="0"/>
              </w:rPr>
              <w:t>Pulmonary metastasis</w:t>
            </w:r>
            <w:r>
              <w:rPr>
                <w:kern w:val="0"/>
                <w:szCs w:val="22"/>
              </w:rPr>
              <w:t>(71)</w:t>
            </w:r>
          </w:p>
        </w:tc>
        <w:tc>
          <w:tcPr>
            <w:tcW w:w="1251" w:type="dxa"/>
            <w:vMerge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6B9D0" w14:textId="77777777" w:rsidR="007F13E0" w:rsidRDefault="007F13E0">
            <w:pPr>
              <w:rPr>
                <w:kern w:val="0"/>
              </w:rPr>
            </w:pPr>
          </w:p>
        </w:tc>
        <w:tc>
          <w:tcPr>
            <w:tcW w:w="1049" w:type="dxa"/>
            <w:vMerge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626A" w14:textId="77777777" w:rsidR="007F13E0" w:rsidRDefault="007F13E0">
            <w:pPr>
              <w:rPr>
                <w:kern w:val="0"/>
              </w:rPr>
            </w:pPr>
          </w:p>
        </w:tc>
      </w:tr>
      <w:tr w:rsidR="007F13E0" w14:paraId="434D7C7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269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7CCA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Sex / case (%)</w:t>
            </w:r>
          </w:p>
          <w:p w14:paraId="0993205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Male</w:t>
            </w:r>
          </w:p>
          <w:p w14:paraId="6C4BDB2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Famale</w:t>
            </w:r>
          </w:p>
          <w:p w14:paraId="3523608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Age/ Y</w:t>
            </w:r>
          </w:p>
          <w:p w14:paraId="293BE4F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Ethnic group/ case (%)</w:t>
            </w:r>
          </w:p>
          <w:p w14:paraId="79CB356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Tibet</w:t>
            </w:r>
          </w:p>
          <w:p w14:paraId="03CCF60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Other</w:t>
            </w:r>
          </w:p>
          <w:p w14:paraId="69065DC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Marginal zone /case (%)*</w:t>
            </w:r>
          </w:p>
          <w:p w14:paraId="3447835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36866C5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5DF7D16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Microvesicles/case (%)*</w:t>
            </w:r>
          </w:p>
          <w:p w14:paraId="072916F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4E61C9B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1883FA6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Number of lesions/case (%)</w:t>
            </w:r>
          </w:p>
          <w:p w14:paraId="1A29E62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One</w:t>
            </w:r>
          </w:p>
          <w:p w14:paraId="546E805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Two or more</w:t>
            </w:r>
          </w:p>
          <w:p w14:paraId="2E3E693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Lesion size/case (%)</w:t>
            </w:r>
          </w:p>
          <w:p w14:paraId="2B57342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≤5cm</w:t>
            </w:r>
          </w:p>
          <w:p w14:paraId="4B77A4F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5~10cm</w:t>
            </w:r>
          </w:p>
          <w:p w14:paraId="48005C7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≥10cm</w:t>
            </w:r>
          </w:p>
          <w:p w14:paraId="50E7242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Lesion type/case (%)</w:t>
            </w:r>
          </w:p>
          <w:p w14:paraId="4E63DD5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Parenchymal type</w:t>
            </w:r>
          </w:p>
          <w:p w14:paraId="682F2A4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Liquefied type</w:t>
            </w:r>
          </w:p>
          <w:p w14:paraId="747586D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mixed type</w:t>
            </w:r>
          </w:p>
          <w:p w14:paraId="5BC29D8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Calcification signs/case (%)</w:t>
            </w:r>
          </w:p>
          <w:p w14:paraId="542313F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60C1101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69923E4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Cavity signs /case (%)</w:t>
            </w:r>
          </w:p>
          <w:p w14:paraId="2A6B3AE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6EBF69F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4051DFF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PNM stages/case (%)</w:t>
            </w:r>
          </w:p>
          <w:p w14:paraId="200A8EB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P1, P2</w:t>
            </w:r>
          </w:p>
          <w:p w14:paraId="5011662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P3, P4</w:t>
            </w:r>
          </w:p>
          <w:p w14:paraId="4688F36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Extent of hepatic involvement/case (%)</w:t>
            </w:r>
          </w:p>
          <w:p w14:paraId="0EEEC5A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Limited to half liver</w:t>
            </w:r>
          </w:p>
          <w:p w14:paraId="7922897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Not limited to half liver</w:t>
            </w:r>
          </w:p>
          <w:p w14:paraId="3CFF76B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Hepatic gate invasion/case (%)</w:t>
            </w:r>
          </w:p>
          <w:p w14:paraId="2F7AFD9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1C60386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3261262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lastRenderedPageBreak/>
              <w:t>Enhancement status /case (%)</w:t>
            </w:r>
          </w:p>
          <w:p w14:paraId="54028D3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00F0ADB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2C45B99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Bile duct dilation /case (%)</w:t>
            </w:r>
          </w:p>
          <w:p w14:paraId="09EDF42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08BD66A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651735D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Bile duct invasion/case (%)</w:t>
            </w:r>
          </w:p>
          <w:p w14:paraId="4679919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40D4635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2EF4E87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Hepatic vein invasion/case (%)</w:t>
            </w:r>
          </w:p>
          <w:p w14:paraId="0487C70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67E9F85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15E8AA9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Inferior vena cava invasion/case (%)</w:t>
            </w:r>
          </w:p>
          <w:p w14:paraId="19E581A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14AAD35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787B2A0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Hepatic artery invasion/case (%)</w:t>
            </w:r>
          </w:p>
          <w:p w14:paraId="2808B5A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712C757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51A44FB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Portal vein invasion/case (%)</w:t>
            </w:r>
          </w:p>
          <w:p w14:paraId="279323E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52D4470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34B4CA2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 xml:space="preserve">Exposure history to cattle </w:t>
            </w:r>
          </w:p>
          <w:p w14:paraId="16BC1D6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and sheep /case (%)</w:t>
            </w:r>
          </w:p>
          <w:p w14:paraId="49BFB23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5A2570C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696458F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HBV five markers /case (%)</w:t>
            </w:r>
          </w:p>
          <w:p w14:paraId="49B69B7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Negative</w:t>
            </w:r>
          </w:p>
          <w:p w14:paraId="7D769E2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Positive</w:t>
            </w:r>
          </w:p>
          <w:p w14:paraId="4A9E6FB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Treatment methods/case (%)</w:t>
            </w:r>
          </w:p>
          <w:p w14:paraId="3B31DF1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Expectant treatment</w:t>
            </w:r>
          </w:p>
          <w:p w14:paraId="0348FE2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Non-conservative treatment</w:t>
            </w:r>
          </w:p>
          <w:p w14:paraId="224AF4D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Complications/case (%)</w:t>
            </w:r>
          </w:p>
          <w:p w14:paraId="30A07BD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17BB780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Yes</w:t>
            </w:r>
          </w:p>
          <w:p w14:paraId="0DF8F36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Other organ metastases /case (%)</w:t>
            </w:r>
          </w:p>
          <w:p w14:paraId="229F3D4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No</w:t>
            </w:r>
          </w:p>
          <w:p w14:paraId="51FE3B09" w14:textId="77777777" w:rsidR="007F13E0" w:rsidRDefault="00000000">
            <w:r>
              <w:rPr>
                <w:kern w:val="0"/>
              </w:rPr>
              <w:t>Yes</w:t>
            </w:r>
          </w:p>
        </w:tc>
        <w:tc>
          <w:tcPr>
            <w:tcW w:w="1791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BA03D" w14:textId="77777777" w:rsidR="007F13E0" w:rsidRDefault="007F13E0">
            <w:pPr>
              <w:rPr>
                <w:kern w:val="0"/>
              </w:rPr>
            </w:pPr>
          </w:p>
          <w:p w14:paraId="21AF011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61(44.9)</w:t>
            </w:r>
          </w:p>
          <w:p w14:paraId="51C9299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75(55.1)</w:t>
            </w:r>
          </w:p>
          <w:p w14:paraId="2D4D711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36.90±14.11</w:t>
            </w:r>
          </w:p>
          <w:p w14:paraId="0EF7E356" w14:textId="77777777" w:rsidR="007F13E0" w:rsidRDefault="007F13E0">
            <w:pPr>
              <w:rPr>
                <w:kern w:val="0"/>
              </w:rPr>
            </w:pPr>
          </w:p>
          <w:p w14:paraId="56D9104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119(87.5)</w:t>
            </w:r>
          </w:p>
          <w:p w14:paraId="6051D91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17(12.5)</w:t>
            </w:r>
          </w:p>
          <w:p w14:paraId="3F033AA0" w14:textId="77777777" w:rsidR="007F13E0" w:rsidRDefault="007F13E0">
            <w:pPr>
              <w:rPr>
                <w:kern w:val="0"/>
              </w:rPr>
            </w:pPr>
          </w:p>
          <w:p w14:paraId="79ECE71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21(45.7)</w:t>
            </w:r>
          </w:p>
          <w:p w14:paraId="106A247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25(54.3)</w:t>
            </w:r>
          </w:p>
          <w:p w14:paraId="5305AB3E" w14:textId="77777777" w:rsidR="007F13E0" w:rsidRDefault="007F13E0">
            <w:pPr>
              <w:rPr>
                <w:kern w:val="0"/>
              </w:rPr>
            </w:pPr>
          </w:p>
          <w:p w14:paraId="1B87445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24(52.2)</w:t>
            </w:r>
          </w:p>
          <w:p w14:paraId="2F5576C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22(47.8)</w:t>
            </w:r>
          </w:p>
          <w:p w14:paraId="7CBA7A78" w14:textId="77777777" w:rsidR="007F13E0" w:rsidRDefault="007F13E0">
            <w:pPr>
              <w:rPr>
                <w:kern w:val="0"/>
              </w:rPr>
            </w:pPr>
          </w:p>
          <w:p w14:paraId="18F9470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98(72.1)</w:t>
            </w:r>
          </w:p>
          <w:p w14:paraId="2E27A87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38(27.9)</w:t>
            </w:r>
          </w:p>
          <w:p w14:paraId="4277E3C2" w14:textId="77777777" w:rsidR="007F13E0" w:rsidRDefault="007F13E0">
            <w:pPr>
              <w:rPr>
                <w:kern w:val="0"/>
              </w:rPr>
            </w:pPr>
          </w:p>
          <w:p w14:paraId="0C69583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15(11.0)</w:t>
            </w:r>
          </w:p>
          <w:p w14:paraId="406A7F3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53(39.0)</w:t>
            </w:r>
          </w:p>
          <w:p w14:paraId="50A01CA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68(50.0)</w:t>
            </w:r>
          </w:p>
          <w:p w14:paraId="2978162D" w14:textId="77777777" w:rsidR="007F13E0" w:rsidRDefault="007F13E0">
            <w:pPr>
              <w:rPr>
                <w:kern w:val="0"/>
              </w:rPr>
            </w:pPr>
          </w:p>
          <w:p w14:paraId="7EF7783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55(40.4)</w:t>
            </w:r>
          </w:p>
          <w:p w14:paraId="76CBB4D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28(20.6)</w:t>
            </w:r>
          </w:p>
          <w:p w14:paraId="7FE5747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53(39.0)</w:t>
            </w:r>
          </w:p>
          <w:p w14:paraId="20B11940" w14:textId="77777777" w:rsidR="007F13E0" w:rsidRDefault="007F13E0">
            <w:pPr>
              <w:rPr>
                <w:kern w:val="0"/>
              </w:rPr>
            </w:pPr>
          </w:p>
          <w:p w14:paraId="45226C0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25(18.4)</w:t>
            </w:r>
          </w:p>
          <w:p w14:paraId="54969F0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111(81.6)</w:t>
            </w:r>
          </w:p>
          <w:p w14:paraId="315FDDFC" w14:textId="77777777" w:rsidR="007F13E0" w:rsidRDefault="007F13E0">
            <w:pPr>
              <w:rPr>
                <w:kern w:val="0"/>
              </w:rPr>
            </w:pPr>
          </w:p>
          <w:p w14:paraId="45D3CB7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48(35.3)</w:t>
            </w:r>
          </w:p>
          <w:p w14:paraId="6932441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88(64.7)</w:t>
            </w:r>
          </w:p>
          <w:p w14:paraId="486A08DB" w14:textId="77777777" w:rsidR="007F13E0" w:rsidRDefault="007F13E0">
            <w:pPr>
              <w:rPr>
                <w:kern w:val="0"/>
              </w:rPr>
            </w:pPr>
          </w:p>
          <w:p w14:paraId="26E29AB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76(55.9)</w:t>
            </w:r>
          </w:p>
          <w:p w14:paraId="5E57350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60(44.1)</w:t>
            </w:r>
          </w:p>
          <w:p w14:paraId="529B1F3E" w14:textId="77777777" w:rsidR="007F13E0" w:rsidRDefault="007F13E0">
            <w:pPr>
              <w:rPr>
                <w:kern w:val="0"/>
              </w:rPr>
            </w:pPr>
          </w:p>
          <w:p w14:paraId="240A807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74(54.4)</w:t>
            </w:r>
          </w:p>
          <w:p w14:paraId="41EF212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62(45.6)</w:t>
            </w:r>
          </w:p>
          <w:p w14:paraId="0DD6EF45" w14:textId="77777777" w:rsidR="007F13E0" w:rsidRDefault="007F13E0">
            <w:pPr>
              <w:rPr>
                <w:kern w:val="0"/>
              </w:rPr>
            </w:pPr>
          </w:p>
          <w:p w14:paraId="09A5DC5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82(60.3)</w:t>
            </w:r>
          </w:p>
          <w:p w14:paraId="3B02F13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54(39.7)</w:t>
            </w:r>
          </w:p>
          <w:p w14:paraId="7AED7FC2" w14:textId="77777777" w:rsidR="007F13E0" w:rsidRDefault="007F13E0">
            <w:pPr>
              <w:rPr>
                <w:kern w:val="0"/>
              </w:rPr>
            </w:pPr>
          </w:p>
          <w:p w14:paraId="044B241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lastRenderedPageBreak/>
              <w:t>62(45.6)</w:t>
            </w:r>
          </w:p>
          <w:p w14:paraId="51B3A44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74(54.4)</w:t>
            </w:r>
          </w:p>
          <w:p w14:paraId="73B1F42F" w14:textId="77777777" w:rsidR="007F13E0" w:rsidRDefault="007F13E0">
            <w:pPr>
              <w:rPr>
                <w:kern w:val="0"/>
              </w:rPr>
            </w:pPr>
          </w:p>
          <w:p w14:paraId="0CF1985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96(70.6)</w:t>
            </w:r>
          </w:p>
          <w:p w14:paraId="2B6E701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40(29.4)</w:t>
            </w:r>
          </w:p>
          <w:p w14:paraId="46CFE3F3" w14:textId="77777777" w:rsidR="007F13E0" w:rsidRDefault="007F13E0">
            <w:pPr>
              <w:rPr>
                <w:kern w:val="0"/>
              </w:rPr>
            </w:pPr>
          </w:p>
          <w:p w14:paraId="3068ABD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100(73.5)</w:t>
            </w:r>
          </w:p>
          <w:p w14:paraId="3A94D9F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36(26.5)</w:t>
            </w:r>
          </w:p>
          <w:p w14:paraId="7B7A3BBB" w14:textId="77777777" w:rsidR="007F13E0" w:rsidRDefault="007F13E0">
            <w:pPr>
              <w:rPr>
                <w:kern w:val="0"/>
              </w:rPr>
            </w:pPr>
          </w:p>
          <w:p w14:paraId="1B5269D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50(36.8)</w:t>
            </w:r>
          </w:p>
          <w:p w14:paraId="43B284E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86(63.2)</w:t>
            </w:r>
          </w:p>
          <w:p w14:paraId="32A1E6DE" w14:textId="77777777" w:rsidR="007F13E0" w:rsidRDefault="007F13E0">
            <w:pPr>
              <w:rPr>
                <w:kern w:val="0"/>
              </w:rPr>
            </w:pPr>
          </w:p>
          <w:p w14:paraId="08228EA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71(52.2)</w:t>
            </w:r>
          </w:p>
          <w:p w14:paraId="30C7FC8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65(47.8)</w:t>
            </w:r>
          </w:p>
          <w:p w14:paraId="0330A38A" w14:textId="77777777" w:rsidR="007F13E0" w:rsidRDefault="007F13E0">
            <w:pPr>
              <w:rPr>
                <w:kern w:val="0"/>
              </w:rPr>
            </w:pPr>
          </w:p>
          <w:p w14:paraId="7BFE915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75(55.1)</w:t>
            </w:r>
          </w:p>
          <w:p w14:paraId="701A96E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61(44.9)</w:t>
            </w:r>
          </w:p>
          <w:p w14:paraId="471B82F7" w14:textId="77777777" w:rsidR="007F13E0" w:rsidRDefault="007F13E0">
            <w:pPr>
              <w:rPr>
                <w:kern w:val="0"/>
              </w:rPr>
            </w:pPr>
          </w:p>
          <w:p w14:paraId="057C2B5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39(28.7)</w:t>
            </w:r>
          </w:p>
          <w:p w14:paraId="0797EB9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97(71.3)</w:t>
            </w:r>
          </w:p>
          <w:p w14:paraId="6A350BA4" w14:textId="77777777" w:rsidR="007F13E0" w:rsidRDefault="007F13E0">
            <w:pPr>
              <w:rPr>
                <w:kern w:val="0"/>
              </w:rPr>
            </w:pPr>
          </w:p>
          <w:p w14:paraId="100C76FC" w14:textId="77777777" w:rsidR="007F13E0" w:rsidRDefault="007F13E0">
            <w:pPr>
              <w:rPr>
                <w:kern w:val="0"/>
              </w:rPr>
            </w:pPr>
          </w:p>
          <w:p w14:paraId="493D644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15(11.0)</w:t>
            </w:r>
          </w:p>
          <w:p w14:paraId="533DFE7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121(89.0)</w:t>
            </w:r>
          </w:p>
          <w:p w14:paraId="0C581E49" w14:textId="77777777" w:rsidR="007F13E0" w:rsidRDefault="007F13E0">
            <w:pPr>
              <w:rPr>
                <w:kern w:val="0"/>
              </w:rPr>
            </w:pPr>
          </w:p>
          <w:p w14:paraId="2B8E7E1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48(35.3)</w:t>
            </w:r>
          </w:p>
          <w:p w14:paraId="1487C1E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88(64.7)</w:t>
            </w:r>
          </w:p>
          <w:p w14:paraId="37256479" w14:textId="77777777" w:rsidR="007F13E0" w:rsidRDefault="007F13E0">
            <w:pPr>
              <w:rPr>
                <w:kern w:val="0"/>
              </w:rPr>
            </w:pPr>
          </w:p>
          <w:p w14:paraId="308C555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66(48.5)</w:t>
            </w:r>
          </w:p>
          <w:p w14:paraId="12B2CD3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70(51.5)</w:t>
            </w:r>
          </w:p>
          <w:p w14:paraId="70776BF4" w14:textId="77777777" w:rsidR="007F13E0" w:rsidRDefault="007F13E0">
            <w:pPr>
              <w:rPr>
                <w:kern w:val="0"/>
              </w:rPr>
            </w:pPr>
          </w:p>
          <w:p w14:paraId="3075599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129(94.9)</w:t>
            </w:r>
          </w:p>
          <w:p w14:paraId="20FAC9B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7(5.1)</w:t>
            </w:r>
          </w:p>
          <w:p w14:paraId="5018BBAE" w14:textId="77777777" w:rsidR="007F13E0" w:rsidRDefault="007F13E0">
            <w:pPr>
              <w:rPr>
                <w:kern w:val="0"/>
              </w:rPr>
            </w:pPr>
          </w:p>
          <w:p w14:paraId="5FE4F26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129(94.9)</w:t>
            </w:r>
          </w:p>
          <w:p w14:paraId="6D3349D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7(5.1)</w:t>
            </w:r>
          </w:p>
        </w:tc>
        <w:tc>
          <w:tcPr>
            <w:tcW w:w="1646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52F7F" w14:textId="77777777" w:rsidR="007F13E0" w:rsidRDefault="007F13E0">
            <w:pPr>
              <w:rPr>
                <w:kern w:val="0"/>
              </w:rPr>
            </w:pPr>
          </w:p>
          <w:p w14:paraId="531C0C5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35(49.3)</w:t>
            </w:r>
          </w:p>
          <w:p w14:paraId="7612C42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36(50.7)</w:t>
            </w:r>
          </w:p>
          <w:p w14:paraId="48FB850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42.55±12.88</w:t>
            </w:r>
          </w:p>
          <w:p w14:paraId="742C13D1" w14:textId="77777777" w:rsidR="007F13E0" w:rsidRDefault="007F13E0">
            <w:pPr>
              <w:rPr>
                <w:kern w:val="0"/>
              </w:rPr>
            </w:pPr>
          </w:p>
          <w:p w14:paraId="5A013FC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62(87.3)</w:t>
            </w:r>
          </w:p>
          <w:p w14:paraId="7CF94D2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9(12.7)</w:t>
            </w:r>
          </w:p>
          <w:p w14:paraId="0311950F" w14:textId="77777777" w:rsidR="007F13E0" w:rsidRDefault="007F13E0">
            <w:pPr>
              <w:rPr>
                <w:kern w:val="0"/>
              </w:rPr>
            </w:pPr>
          </w:p>
          <w:p w14:paraId="5490037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18(47.4)</w:t>
            </w:r>
          </w:p>
          <w:p w14:paraId="33E0D93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20(52.6)</w:t>
            </w:r>
          </w:p>
          <w:p w14:paraId="53FA4203" w14:textId="77777777" w:rsidR="007F13E0" w:rsidRDefault="007F13E0">
            <w:pPr>
              <w:rPr>
                <w:kern w:val="0"/>
              </w:rPr>
            </w:pPr>
          </w:p>
          <w:p w14:paraId="42C352E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27(71.1)</w:t>
            </w:r>
          </w:p>
          <w:p w14:paraId="5A50D57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11(28.9)</w:t>
            </w:r>
          </w:p>
          <w:p w14:paraId="6A19223F" w14:textId="77777777" w:rsidR="007F13E0" w:rsidRDefault="007F13E0">
            <w:pPr>
              <w:rPr>
                <w:kern w:val="0"/>
              </w:rPr>
            </w:pPr>
          </w:p>
          <w:p w14:paraId="6143AEB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45(63.4)</w:t>
            </w:r>
          </w:p>
          <w:p w14:paraId="7C91940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26(36.6)</w:t>
            </w:r>
          </w:p>
          <w:p w14:paraId="77E9385E" w14:textId="77777777" w:rsidR="007F13E0" w:rsidRDefault="007F13E0">
            <w:pPr>
              <w:rPr>
                <w:kern w:val="0"/>
              </w:rPr>
            </w:pPr>
          </w:p>
          <w:p w14:paraId="49246E5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5(7.0)</w:t>
            </w:r>
          </w:p>
          <w:p w14:paraId="15AA447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13(18.3)</w:t>
            </w:r>
          </w:p>
          <w:p w14:paraId="4010836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53(74.6)</w:t>
            </w:r>
          </w:p>
          <w:p w14:paraId="548E1D3F" w14:textId="77777777" w:rsidR="007F13E0" w:rsidRDefault="007F13E0">
            <w:pPr>
              <w:rPr>
                <w:kern w:val="0"/>
              </w:rPr>
            </w:pPr>
          </w:p>
          <w:p w14:paraId="6B04EC6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32(45.1)</w:t>
            </w:r>
          </w:p>
          <w:p w14:paraId="36ED0DB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17(23.9)</w:t>
            </w:r>
          </w:p>
          <w:p w14:paraId="3F33320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22(31.0)</w:t>
            </w:r>
          </w:p>
          <w:p w14:paraId="2A12A0D1" w14:textId="77777777" w:rsidR="007F13E0" w:rsidRDefault="007F13E0">
            <w:pPr>
              <w:rPr>
                <w:kern w:val="0"/>
              </w:rPr>
            </w:pPr>
          </w:p>
          <w:p w14:paraId="27B031D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7(9.9)</w:t>
            </w:r>
          </w:p>
          <w:p w14:paraId="2D74DCA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64(90.1)</w:t>
            </w:r>
          </w:p>
          <w:p w14:paraId="77409F98" w14:textId="77777777" w:rsidR="007F13E0" w:rsidRDefault="007F13E0">
            <w:pPr>
              <w:rPr>
                <w:kern w:val="0"/>
              </w:rPr>
            </w:pPr>
          </w:p>
          <w:p w14:paraId="0537704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43(60.6)</w:t>
            </w:r>
          </w:p>
          <w:p w14:paraId="3ADAF03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28(39.4)</w:t>
            </w:r>
          </w:p>
          <w:p w14:paraId="7C3D5B91" w14:textId="77777777" w:rsidR="007F13E0" w:rsidRDefault="007F13E0">
            <w:pPr>
              <w:rPr>
                <w:kern w:val="0"/>
              </w:rPr>
            </w:pPr>
          </w:p>
          <w:p w14:paraId="58EECCB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32(45.1)</w:t>
            </w:r>
          </w:p>
          <w:p w14:paraId="5C30C99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39(54.9)</w:t>
            </w:r>
          </w:p>
          <w:p w14:paraId="56B1C340" w14:textId="77777777" w:rsidR="007F13E0" w:rsidRDefault="007F13E0">
            <w:pPr>
              <w:rPr>
                <w:kern w:val="0"/>
              </w:rPr>
            </w:pPr>
          </w:p>
          <w:p w14:paraId="7C9C469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27(38.0)</w:t>
            </w:r>
          </w:p>
          <w:p w14:paraId="124CEE9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44(62.0)</w:t>
            </w:r>
          </w:p>
          <w:p w14:paraId="2C6ADC45" w14:textId="77777777" w:rsidR="007F13E0" w:rsidRDefault="007F13E0">
            <w:pPr>
              <w:rPr>
                <w:kern w:val="0"/>
              </w:rPr>
            </w:pPr>
          </w:p>
          <w:p w14:paraId="1A9117BD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23(32.4)</w:t>
            </w:r>
          </w:p>
          <w:p w14:paraId="4B486AE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48(67.6)</w:t>
            </w:r>
          </w:p>
          <w:p w14:paraId="3438FC93" w14:textId="77777777" w:rsidR="007F13E0" w:rsidRDefault="007F13E0">
            <w:pPr>
              <w:rPr>
                <w:kern w:val="0"/>
              </w:rPr>
            </w:pPr>
          </w:p>
          <w:p w14:paraId="093E6E2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lastRenderedPageBreak/>
              <w:t>48(67.6)</w:t>
            </w:r>
          </w:p>
          <w:p w14:paraId="3B1433A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23(32.4)</w:t>
            </w:r>
          </w:p>
          <w:p w14:paraId="110E0F3F" w14:textId="77777777" w:rsidR="007F13E0" w:rsidRDefault="007F13E0">
            <w:pPr>
              <w:rPr>
                <w:kern w:val="0"/>
              </w:rPr>
            </w:pPr>
          </w:p>
          <w:p w14:paraId="636B903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32(45.1)</w:t>
            </w:r>
          </w:p>
          <w:p w14:paraId="308988B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39(54.9)</w:t>
            </w:r>
          </w:p>
          <w:p w14:paraId="274FC248" w14:textId="77777777" w:rsidR="007F13E0" w:rsidRDefault="007F13E0">
            <w:pPr>
              <w:rPr>
                <w:kern w:val="0"/>
              </w:rPr>
            </w:pPr>
          </w:p>
          <w:p w14:paraId="39DD152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45(63.4)</w:t>
            </w:r>
          </w:p>
          <w:p w14:paraId="7181609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26(36.6)</w:t>
            </w:r>
          </w:p>
          <w:p w14:paraId="0B628DFE" w14:textId="77777777" w:rsidR="007F13E0" w:rsidRDefault="007F13E0">
            <w:pPr>
              <w:rPr>
                <w:kern w:val="0"/>
              </w:rPr>
            </w:pPr>
          </w:p>
          <w:p w14:paraId="5EEE11B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26(36.6)</w:t>
            </w:r>
          </w:p>
          <w:p w14:paraId="6E2AFF3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45(63.4)</w:t>
            </w:r>
          </w:p>
          <w:p w14:paraId="028D9103" w14:textId="77777777" w:rsidR="007F13E0" w:rsidRDefault="007F13E0">
            <w:pPr>
              <w:rPr>
                <w:kern w:val="0"/>
              </w:rPr>
            </w:pPr>
          </w:p>
          <w:p w14:paraId="0C00E43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37(52.1)</w:t>
            </w:r>
          </w:p>
          <w:p w14:paraId="193F56A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34(47.9)</w:t>
            </w:r>
          </w:p>
          <w:p w14:paraId="2DEBA172" w14:textId="77777777" w:rsidR="007F13E0" w:rsidRDefault="007F13E0">
            <w:pPr>
              <w:rPr>
                <w:kern w:val="0"/>
              </w:rPr>
            </w:pPr>
          </w:p>
          <w:p w14:paraId="439D4EC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33(46.5)</w:t>
            </w:r>
          </w:p>
          <w:p w14:paraId="04E3AE2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38(53.5)</w:t>
            </w:r>
          </w:p>
          <w:p w14:paraId="2D9DC4F9" w14:textId="77777777" w:rsidR="007F13E0" w:rsidRDefault="007F13E0">
            <w:pPr>
              <w:rPr>
                <w:kern w:val="0"/>
              </w:rPr>
            </w:pPr>
          </w:p>
          <w:p w14:paraId="189A490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19(26.8)</w:t>
            </w:r>
          </w:p>
          <w:p w14:paraId="71F0000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52(73.2)</w:t>
            </w:r>
          </w:p>
          <w:p w14:paraId="1F3D399A" w14:textId="77777777" w:rsidR="007F13E0" w:rsidRDefault="007F13E0">
            <w:pPr>
              <w:rPr>
                <w:kern w:val="0"/>
              </w:rPr>
            </w:pPr>
          </w:p>
          <w:p w14:paraId="0AD77994" w14:textId="77777777" w:rsidR="007F13E0" w:rsidRDefault="007F13E0">
            <w:pPr>
              <w:rPr>
                <w:kern w:val="0"/>
              </w:rPr>
            </w:pPr>
          </w:p>
          <w:p w14:paraId="075FD1D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20(28.2)</w:t>
            </w:r>
          </w:p>
          <w:p w14:paraId="020141D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51(71.8)</w:t>
            </w:r>
          </w:p>
          <w:p w14:paraId="05472202" w14:textId="77777777" w:rsidR="007F13E0" w:rsidRDefault="007F13E0">
            <w:pPr>
              <w:rPr>
                <w:kern w:val="0"/>
              </w:rPr>
            </w:pPr>
          </w:p>
          <w:p w14:paraId="14F05EDA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27(38.0)</w:t>
            </w:r>
          </w:p>
          <w:p w14:paraId="64739D8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44(62.0)</w:t>
            </w:r>
          </w:p>
          <w:p w14:paraId="426F853F" w14:textId="77777777" w:rsidR="007F13E0" w:rsidRDefault="007F13E0">
            <w:pPr>
              <w:rPr>
                <w:kern w:val="0"/>
              </w:rPr>
            </w:pPr>
          </w:p>
          <w:p w14:paraId="4B579668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53(74.6)</w:t>
            </w:r>
          </w:p>
          <w:p w14:paraId="7A31E96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18(25.4)</w:t>
            </w:r>
          </w:p>
          <w:p w14:paraId="67D4C5AC" w14:textId="77777777" w:rsidR="007F13E0" w:rsidRDefault="007F13E0">
            <w:pPr>
              <w:rPr>
                <w:kern w:val="0"/>
              </w:rPr>
            </w:pPr>
          </w:p>
          <w:p w14:paraId="68B057F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71(100.0)</w:t>
            </w:r>
          </w:p>
          <w:p w14:paraId="502C4C1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0(0.0)</w:t>
            </w:r>
          </w:p>
          <w:p w14:paraId="4E6FFDA0" w14:textId="77777777" w:rsidR="007F13E0" w:rsidRDefault="007F13E0">
            <w:pPr>
              <w:rPr>
                <w:kern w:val="0"/>
              </w:rPr>
            </w:pPr>
          </w:p>
          <w:p w14:paraId="3961B2D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51(71.8)</w:t>
            </w:r>
          </w:p>
          <w:p w14:paraId="741712D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20(28.2)</w:t>
            </w:r>
          </w:p>
        </w:tc>
        <w:tc>
          <w:tcPr>
            <w:tcW w:w="1251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B6E92" w14:textId="77777777" w:rsidR="007F13E0" w:rsidRDefault="00000000">
            <w:r>
              <w:rPr>
                <w:kern w:val="0"/>
              </w:rPr>
              <w:lastRenderedPageBreak/>
              <w:t>0.370</w:t>
            </w:r>
            <w:r>
              <w:rPr>
                <w:kern w:val="0"/>
                <w:vertAlign w:val="superscript"/>
              </w:rPr>
              <w:t>a</w:t>
            </w:r>
          </w:p>
          <w:p w14:paraId="670D9933" w14:textId="77777777" w:rsidR="007F13E0" w:rsidRDefault="007F13E0">
            <w:pPr>
              <w:rPr>
                <w:kern w:val="0"/>
              </w:rPr>
            </w:pPr>
          </w:p>
          <w:p w14:paraId="0FBB2248" w14:textId="77777777" w:rsidR="007F13E0" w:rsidRDefault="007F13E0">
            <w:pPr>
              <w:rPr>
                <w:kern w:val="0"/>
              </w:rPr>
            </w:pPr>
          </w:p>
          <w:p w14:paraId="191ED516" w14:textId="77777777" w:rsidR="007F13E0" w:rsidRDefault="00000000">
            <w:r>
              <w:rPr>
                <w:kern w:val="0"/>
              </w:rPr>
              <w:t>2.817</w:t>
            </w:r>
            <w:r>
              <w:rPr>
                <w:kern w:val="0"/>
                <w:vertAlign w:val="superscript"/>
              </w:rPr>
              <w:t>b</w:t>
            </w:r>
          </w:p>
          <w:p w14:paraId="4EE177EB" w14:textId="77777777" w:rsidR="007F13E0" w:rsidRDefault="00000000">
            <w:r>
              <w:rPr>
                <w:kern w:val="0"/>
              </w:rPr>
              <w:t>0.001</w:t>
            </w:r>
            <w:r>
              <w:rPr>
                <w:kern w:val="0"/>
                <w:vertAlign w:val="superscript"/>
              </w:rPr>
              <w:t>a</w:t>
            </w:r>
          </w:p>
          <w:p w14:paraId="3AC264CA" w14:textId="77777777" w:rsidR="007F13E0" w:rsidRDefault="007F13E0">
            <w:pPr>
              <w:rPr>
                <w:kern w:val="0"/>
              </w:rPr>
            </w:pPr>
          </w:p>
          <w:p w14:paraId="4EA15ADF" w14:textId="77777777" w:rsidR="007F13E0" w:rsidRDefault="007F13E0">
            <w:pPr>
              <w:rPr>
                <w:kern w:val="0"/>
              </w:rPr>
            </w:pPr>
          </w:p>
          <w:p w14:paraId="1F27ED69" w14:textId="77777777" w:rsidR="007F13E0" w:rsidRDefault="00000000">
            <w:r>
              <w:rPr>
                <w:kern w:val="0"/>
              </w:rPr>
              <w:t>0.025</w:t>
            </w:r>
            <w:r>
              <w:rPr>
                <w:kern w:val="0"/>
                <w:vertAlign w:val="superscript"/>
              </w:rPr>
              <w:t>a</w:t>
            </w:r>
          </w:p>
          <w:p w14:paraId="59CBAB29" w14:textId="77777777" w:rsidR="007F13E0" w:rsidRDefault="007F13E0">
            <w:pPr>
              <w:rPr>
                <w:kern w:val="0"/>
              </w:rPr>
            </w:pPr>
          </w:p>
          <w:p w14:paraId="757231D0" w14:textId="77777777" w:rsidR="007F13E0" w:rsidRDefault="007F13E0">
            <w:pPr>
              <w:rPr>
                <w:kern w:val="0"/>
              </w:rPr>
            </w:pPr>
          </w:p>
          <w:p w14:paraId="38EDE44F" w14:textId="77777777" w:rsidR="007F13E0" w:rsidRDefault="00000000">
            <w:r>
              <w:rPr>
                <w:kern w:val="0"/>
              </w:rPr>
              <w:t>3.109</w:t>
            </w:r>
            <w:r>
              <w:rPr>
                <w:kern w:val="0"/>
                <w:vertAlign w:val="superscript"/>
              </w:rPr>
              <w:t>a</w:t>
            </w:r>
          </w:p>
          <w:p w14:paraId="195C8C55" w14:textId="77777777" w:rsidR="007F13E0" w:rsidRDefault="007F13E0">
            <w:pPr>
              <w:rPr>
                <w:kern w:val="0"/>
              </w:rPr>
            </w:pPr>
          </w:p>
          <w:p w14:paraId="0E80665C" w14:textId="77777777" w:rsidR="007F13E0" w:rsidRDefault="007F13E0">
            <w:pPr>
              <w:rPr>
                <w:kern w:val="0"/>
              </w:rPr>
            </w:pPr>
          </w:p>
          <w:p w14:paraId="6EE383DA" w14:textId="77777777" w:rsidR="007F13E0" w:rsidRDefault="00000000">
            <w:r>
              <w:rPr>
                <w:kern w:val="0"/>
              </w:rPr>
              <w:t>1.645</w:t>
            </w:r>
            <w:r>
              <w:rPr>
                <w:kern w:val="0"/>
                <w:vertAlign w:val="superscript"/>
              </w:rPr>
              <w:t>a</w:t>
            </w:r>
          </w:p>
          <w:p w14:paraId="29463763" w14:textId="77777777" w:rsidR="007F13E0" w:rsidRDefault="007F13E0">
            <w:pPr>
              <w:rPr>
                <w:kern w:val="0"/>
              </w:rPr>
            </w:pPr>
          </w:p>
          <w:p w14:paraId="05C787BE" w14:textId="77777777" w:rsidR="007F13E0" w:rsidRDefault="007F13E0">
            <w:pPr>
              <w:rPr>
                <w:kern w:val="0"/>
              </w:rPr>
            </w:pPr>
          </w:p>
          <w:p w14:paraId="52AF2F08" w14:textId="77777777" w:rsidR="007F13E0" w:rsidRDefault="00000000">
            <w:r>
              <w:rPr>
                <w:kern w:val="0"/>
              </w:rPr>
              <w:t>11.861</w:t>
            </w:r>
            <w:r>
              <w:rPr>
                <w:kern w:val="0"/>
                <w:vertAlign w:val="superscript"/>
              </w:rPr>
              <w:t>a</w:t>
            </w:r>
          </w:p>
          <w:p w14:paraId="25AC29CA" w14:textId="77777777" w:rsidR="007F13E0" w:rsidRDefault="007F13E0">
            <w:pPr>
              <w:rPr>
                <w:kern w:val="0"/>
              </w:rPr>
            </w:pPr>
          </w:p>
          <w:p w14:paraId="58CBE2BA" w14:textId="77777777" w:rsidR="007F13E0" w:rsidRDefault="007F13E0">
            <w:pPr>
              <w:rPr>
                <w:kern w:val="0"/>
              </w:rPr>
            </w:pPr>
          </w:p>
          <w:p w14:paraId="20C5EA31" w14:textId="77777777" w:rsidR="007F13E0" w:rsidRDefault="007F13E0">
            <w:pPr>
              <w:rPr>
                <w:kern w:val="0"/>
              </w:rPr>
            </w:pPr>
          </w:p>
          <w:p w14:paraId="63B60D80" w14:textId="77777777" w:rsidR="007F13E0" w:rsidRDefault="00000000">
            <w:r>
              <w:rPr>
                <w:kern w:val="0"/>
              </w:rPr>
              <w:t>1.300</w:t>
            </w:r>
            <w:r>
              <w:rPr>
                <w:kern w:val="0"/>
                <w:vertAlign w:val="superscript"/>
              </w:rPr>
              <w:t>a</w:t>
            </w:r>
          </w:p>
          <w:p w14:paraId="5A30CE13" w14:textId="77777777" w:rsidR="007F13E0" w:rsidRDefault="007F13E0">
            <w:pPr>
              <w:rPr>
                <w:kern w:val="0"/>
              </w:rPr>
            </w:pPr>
          </w:p>
          <w:p w14:paraId="1D5EA24B" w14:textId="77777777" w:rsidR="007F13E0" w:rsidRDefault="007F13E0">
            <w:pPr>
              <w:rPr>
                <w:kern w:val="0"/>
              </w:rPr>
            </w:pPr>
          </w:p>
          <w:p w14:paraId="5284E698" w14:textId="77777777" w:rsidR="007F13E0" w:rsidRDefault="007F13E0">
            <w:pPr>
              <w:rPr>
                <w:kern w:val="0"/>
              </w:rPr>
            </w:pPr>
          </w:p>
          <w:p w14:paraId="4F8F3CC5" w14:textId="77777777" w:rsidR="007F13E0" w:rsidRDefault="00000000">
            <w:r>
              <w:rPr>
                <w:kern w:val="0"/>
              </w:rPr>
              <w:t>2.593</w:t>
            </w:r>
            <w:r>
              <w:rPr>
                <w:kern w:val="0"/>
                <w:vertAlign w:val="superscript"/>
              </w:rPr>
              <w:t>a</w:t>
            </w:r>
          </w:p>
          <w:p w14:paraId="451B2C74" w14:textId="77777777" w:rsidR="007F13E0" w:rsidRDefault="007F13E0">
            <w:pPr>
              <w:rPr>
                <w:kern w:val="0"/>
              </w:rPr>
            </w:pPr>
          </w:p>
          <w:p w14:paraId="3E8544A5" w14:textId="77777777" w:rsidR="007F13E0" w:rsidRDefault="007F13E0">
            <w:pPr>
              <w:rPr>
                <w:kern w:val="0"/>
              </w:rPr>
            </w:pPr>
          </w:p>
          <w:p w14:paraId="19A73401" w14:textId="77777777" w:rsidR="007F13E0" w:rsidRDefault="00000000">
            <w:r>
              <w:rPr>
                <w:kern w:val="0"/>
              </w:rPr>
              <w:t>12.091</w:t>
            </w:r>
            <w:r>
              <w:rPr>
                <w:kern w:val="0"/>
                <w:vertAlign w:val="superscript"/>
              </w:rPr>
              <w:t>a</w:t>
            </w:r>
          </w:p>
          <w:p w14:paraId="3E82B778" w14:textId="77777777" w:rsidR="007F13E0" w:rsidRDefault="007F13E0">
            <w:pPr>
              <w:rPr>
                <w:kern w:val="0"/>
              </w:rPr>
            </w:pPr>
          </w:p>
          <w:p w14:paraId="37C55DC5" w14:textId="77777777" w:rsidR="007F13E0" w:rsidRDefault="007F13E0">
            <w:pPr>
              <w:rPr>
                <w:kern w:val="0"/>
              </w:rPr>
            </w:pPr>
          </w:p>
          <w:p w14:paraId="29AB2CFA" w14:textId="77777777" w:rsidR="007F13E0" w:rsidRDefault="00000000">
            <w:r>
              <w:rPr>
                <w:kern w:val="0"/>
              </w:rPr>
              <w:t>2.185</w:t>
            </w:r>
            <w:r>
              <w:rPr>
                <w:kern w:val="0"/>
                <w:vertAlign w:val="superscript"/>
              </w:rPr>
              <w:t>a</w:t>
            </w:r>
          </w:p>
          <w:p w14:paraId="26E94791" w14:textId="77777777" w:rsidR="007F13E0" w:rsidRDefault="007F13E0">
            <w:pPr>
              <w:rPr>
                <w:kern w:val="0"/>
              </w:rPr>
            </w:pPr>
          </w:p>
          <w:p w14:paraId="5E6B49DC" w14:textId="77777777" w:rsidR="007F13E0" w:rsidRDefault="007F13E0">
            <w:pPr>
              <w:rPr>
                <w:kern w:val="0"/>
              </w:rPr>
            </w:pPr>
          </w:p>
          <w:p w14:paraId="54FD6200" w14:textId="77777777" w:rsidR="007F13E0" w:rsidRDefault="00000000">
            <w:r>
              <w:rPr>
                <w:kern w:val="0"/>
              </w:rPr>
              <w:t>5.011</w:t>
            </w:r>
            <w:r>
              <w:rPr>
                <w:kern w:val="0"/>
                <w:vertAlign w:val="superscript"/>
              </w:rPr>
              <w:t>a</w:t>
            </w:r>
          </w:p>
          <w:p w14:paraId="17A5751E" w14:textId="77777777" w:rsidR="007F13E0" w:rsidRDefault="007F13E0">
            <w:pPr>
              <w:rPr>
                <w:kern w:val="0"/>
              </w:rPr>
            </w:pPr>
          </w:p>
          <w:p w14:paraId="418AAE94" w14:textId="77777777" w:rsidR="007F13E0" w:rsidRDefault="007F13E0">
            <w:pPr>
              <w:rPr>
                <w:kern w:val="0"/>
              </w:rPr>
            </w:pPr>
          </w:p>
          <w:p w14:paraId="005843D4" w14:textId="77777777" w:rsidR="007F13E0" w:rsidRDefault="00000000">
            <w:r>
              <w:rPr>
                <w:kern w:val="0"/>
              </w:rPr>
              <w:t>14.527</w:t>
            </w:r>
            <w:r>
              <w:rPr>
                <w:kern w:val="0"/>
                <w:vertAlign w:val="superscript"/>
              </w:rPr>
              <w:t>a</w:t>
            </w:r>
          </w:p>
          <w:p w14:paraId="552ECA3F" w14:textId="77777777" w:rsidR="007F13E0" w:rsidRDefault="007F13E0">
            <w:pPr>
              <w:rPr>
                <w:kern w:val="0"/>
              </w:rPr>
            </w:pPr>
          </w:p>
          <w:p w14:paraId="7F11AF7F" w14:textId="77777777" w:rsidR="007F13E0" w:rsidRDefault="007F13E0">
            <w:pPr>
              <w:rPr>
                <w:kern w:val="0"/>
              </w:rPr>
            </w:pPr>
          </w:p>
          <w:p w14:paraId="648696D7" w14:textId="77777777" w:rsidR="007F13E0" w:rsidRDefault="00000000">
            <w:r>
              <w:rPr>
                <w:kern w:val="0"/>
              </w:rPr>
              <w:t>9.081</w:t>
            </w:r>
            <w:r>
              <w:rPr>
                <w:kern w:val="0"/>
                <w:vertAlign w:val="superscript"/>
              </w:rPr>
              <w:t>a</w:t>
            </w:r>
          </w:p>
          <w:p w14:paraId="1A55B21D" w14:textId="77777777" w:rsidR="007F13E0" w:rsidRDefault="007F13E0">
            <w:pPr>
              <w:rPr>
                <w:kern w:val="0"/>
              </w:rPr>
            </w:pPr>
          </w:p>
          <w:p w14:paraId="649ECD9D" w14:textId="77777777" w:rsidR="007F13E0" w:rsidRDefault="007F13E0">
            <w:pPr>
              <w:rPr>
                <w:kern w:val="0"/>
              </w:rPr>
            </w:pPr>
          </w:p>
          <w:p w14:paraId="3B42DA06" w14:textId="77777777" w:rsidR="007F13E0" w:rsidRDefault="00000000">
            <w:r>
              <w:rPr>
                <w:kern w:val="0"/>
              </w:rPr>
              <w:t>12.871</w:t>
            </w:r>
            <w:r>
              <w:rPr>
                <w:kern w:val="0"/>
                <w:vertAlign w:val="superscript"/>
              </w:rPr>
              <w:t>a</w:t>
            </w:r>
          </w:p>
          <w:p w14:paraId="0EB2F7CB" w14:textId="77777777" w:rsidR="007F13E0" w:rsidRDefault="007F13E0">
            <w:pPr>
              <w:rPr>
                <w:kern w:val="0"/>
              </w:rPr>
            </w:pPr>
          </w:p>
          <w:p w14:paraId="02D8D189" w14:textId="77777777" w:rsidR="007F13E0" w:rsidRDefault="007F13E0">
            <w:pPr>
              <w:rPr>
                <w:kern w:val="0"/>
              </w:rPr>
            </w:pPr>
          </w:p>
          <w:p w14:paraId="52EB1D61" w14:textId="77777777" w:rsidR="007F13E0" w:rsidRDefault="00000000">
            <w:r>
              <w:rPr>
                <w:kern w:val="0"/>
              </w:rPr>
              <w:t>2.290</w:t>
            </w:r>
            <w:r>
              <w:rPr>
                <w:kern w:val="0"/>
                <w:vertAlign w:val="superscript"/>
              </w:rPr>
              <w:t>a</w:t>
            </w:r>
          </w:p>
          <w:p w14:paraId="20D2FD51" w14:textId="77777777" w:rsidR="007F13E0" w:rsidRDefault="007F13E0">
            <w:pPr>
              <w:rPr>
                <w:kern w:val="0"/>
              </w:rPr>
            </w:pPr>
          </w:p>
          <w:p w14:paraId="594CC632" w14:textId="77777777" w:rsidR="007F13E0" w:rsidRDefault="007F13E0">
            <w:pPr>
              <w:rPr>
                <w:kern w:val="0"/>
              </w:rPr>
            </w:pPr>
          </w:p>
          <w:p w14:paraId="715C47B9" w14:textId="77777777" w:rsidR="007F13E0" w:rsidRDefault="00000000">
            <w:r>
              <w:rPr>
                <w:kern w:val="0"/>
              </w:rPr>
              <w:t>0.000</w:t>
            </w:r>
            <w:r>
              <w:rPr>
                <w:kern w:val="0"/>
                <w:vertAlign w:val="superscript"/>
              </w:rPr>
              <w:t>a</w:t>
            </w:r>
          </w:p>
          <w:p w14:paraId="7C38830F" w14:textId="77777777" w:rsidR="007F13E0" w:rsidRDefault="007F13E0">
            <w:pPr>
              <w:rPr>
                <w:kern w:val="0"/>
              </w:rPr>
            </w:pPr>
          </w:p>
          <w:p w14:paraId="1F08C439" w14:textId="77777777" w:rsidR="007F13E0" w:rsidRDefault="007F13E0">
            <w:pPr>
              <w:rPr>
                <w:kern w:val="0"/>
              </w:rPr>
            </w:pPr>
          </w:p>
          <w:p w14:paraId="2E5C763B" w14:textId="77777777" w:rsidR="007F13E0" w:rsidRDefault="00000000">
            <w:r>
              <w:rPr>
                <w:kern w:val="0"/>
              </w:rPr>
              <w:t>0.000</w:t>
            </w:r>
            <w:r>
              <w:rPr>
                <w:kern w:val="0"/>
                <w:vertAlign w:val="superscript"/>
              </w:rPr>
              <w:t>a</w:t>
            </w:r>
          </w:p>
          <w:p w14:paraId="2C307FC4" w14:textId="77777777" w:rsidR="007F13E0" w:rsidRDefault="007F13E0">
            <w:pPr>
              <w:rPr>
                <w:kern w:val="0"/>
              </w:rPr>
            </w:pPr>
          </w:p>
          <w:p w14:paraId="5BA23CDF" w14:textId="77777777" w:rsidR="007F13E0" w:rsidRDefault="007F13E0">
            <w:pPr>
              <w:rPr>
                <w:kern w:val="0"/>
              </w:rPr>
            </w:pPr>
          </w:p>
          <w:p w14:paraId="7A061977" w14:textId="77777777" w:rsidR="007F13E0" w:rsidRDefault="00000000">
            <w:r>
              <w:rPr>
                <w:kern w:val="0"/>
              </w:rPr>
              <w:t>1.405</w:t>
            </w:r>
            <w:r>
              <w:rPr>
                <w:kern w:val="0"/>
                <w:vertAlign w:val="superscript"/>
              </w:rPr>
              <w:t>a</w:t>
            </w:r>
          </w:p>
          <w:p w14:paraId="570BDDFE" w14:textId="77777777" w:rsidR="007F13E0" w:rsidRDefault="007F13E0">
            <w:pPr>
              <w:rPr>
                <w:kern w:val="0"/>
              </w:rPr>
            </w:pPr>
          </w:p>
          <w:p w14:paraId="7D504B89" w14:textId="77777777" w:rsidR="007F13E0" w:rsidRDefault="007F13E0">
            <w:pPr>
              <w:rPr>
                <w:kern w:val="0"/>
              </w:rPr>
            </w:pPr>
          </w:p>
          <w:p w14:paraId="0C6EC70D" w14:textId="77777777" w:rsidR="007F13E0" w:rsidRDefault="00000000">
            <w:r>
              <w:rPr>
                <w:kern w:val="0"/>
              </w:rPr>
              <w:t>0.085</w:t>
            </w:r>
            <w:r>
              <w:rPr>
                <w:kern w:val="0"/>
                <w:vertAlign w:val="superscript"/>
              </w:rPr>
              <w:t>a</w:t>
            </w:r>
          </w:p>
          <w:p w14:paraId="10D6F001" w14:textId="77777777" w:rsidR="007F13E0" w:rsidRDefault="007F13E0">
            <w:pPr>
              <w:rPr>
                <w:kern w:val="0"/>
              </w:rPr>
            </w:pPr>
          </w:p>
          <w:p w14:paraId="20C20545" w14:textId="77777777" w:rsidR="007F13E0" w:rsidRDefault="007F13E0">
            <w:pPr>
              <w:rPr>
                <w:kern w:val="0"/>
              </w:rPr>
            </w:pPr>
          </w:p>
          <w:p w14:paraId="4E50F6AA" w14:textId="77777777" w:rsidR="007F13E0" w:rsidRDefault="00000000">
            <w:r>
              <w:rPr>
                <w:kern w:val="0"/>
              </w:rPr>
              <w:t>9.754</w:t>
            </w:r>
            <w:r>
              <w:rPr>
                <w:kern w:val="0"/>
                <w:vertAlign w:val="superscript"/>
              </w:rPr>
              <w:t>a</w:t>
            </w:r>
          </w:p>
          <w:p w14:paraId="1313C65B" w14:textId="77777777" w:rsidR="007F13E0" w:rsidRDefault="007F13E0">
            <w:pPr>
              <w:rPr>
                <w:kern w:val="0"/>
              </w:rPr>
            </w:pPr>
          </w:p>
          <w:p w14:paraId="78AD486D" w14:textId="77777777" w:rsidR="007F13E0" w:rsidRDefault="007F13E0">
            <w:pPr>
              <w:rPr>
                <w:kern w:val="0"/>
              </w:rPr>
            </w:pPr>
          </w:p>
          <w:p w14:paraId="2AC086B8" w14:textId="77777777" w:rsidR="007F13E0" w:rsidRDefault="007F13E0">
            <w:pPr>
              <w:rPr>
                <w:kern w:val="0"/>
              </w:rPr>
            </w:pPr>
          </w:p>
          <w:p w14:paraId="36FD03E8" w14:textId="77777777" w:rsidR="007F13E0" w:rsidRDefault="00000000">
            <w:r>
              <w:rPr>
                <w:kern w:val="0"/>
              </w:rPr>
              <w:t>0.151</w:t>
            </w:r>
            <w:r>
              <w:rPr>
                <w:kern w:val="0"/>
                <w:vertAlign w:val="superscript"/>
              </w:rPr>
              <w:t>a</w:t>
            </w:r>
          </w:p>
          <w:p w14:paraId="238BA490" w14:textId="77777777" w:rsidR="007F13E0" w:rsidRDefault="007F13E0">
            <w:pPr>
              <w:rPr>
                <w:kern w:val="0"/>
              </w:rPr>
            </w:pPr>
          </w:p>
          <w:p w14:paraId="3F34F484" w14:textId="77777777" w:rsidR="007F13E0" w:rsidRDefault="007F13E0">
            <w:pPr>
              <w:rPr>
                <w:kern w:val="0"/>
              </w:rPr>
            </w:pPr>
          </w:p>
          <w:p w14:paraId="6D953B60" w14:textId="77777777" w:rsidR="007F13E0" w:rsidRDefault="00000000">
            <w:r>
              <w:rPr>
                <w:kern w:val="0"/>
              </w:rPr>
              <w:t>13.021</w:t>
            </w:r>
            <w:r>
              <w:rPr>
                <w:kern w:val="0"/>
                <w:vertAlign w:val="superscript"/>
              </w:rPr>
              <w:t>a</w:t>
            </w:r>
          </w:p>
          <w:p w14:paraId="1113C066" w14:textId="77777777" w:rsidR="007F13E0" w:rsidRDefault="007F13E0">
            <w:pPr>
              <w:rPr>
                <w:kern w:val="0"/>
              </w:rPr>
            </w:pPr>
          </w:p>
          <w:p w14:paraId="3DC8B989" w14:textId="77777777" w:rsidR="007F13E0" w:rsidRDefault="007F13E0">
            <w:pPr>
              <w:rPr>
                <w:kern w:val="0"/>
              </w:rPr>
            </w:pPr>
          </w:p>
          <w:p w14:paraId="58828440" w14:textId="77777777" w:rsidR="007F13E0" w:rsidRDefault="00000000">
            <w:r>
              <w:rPr>
                <w:kern w:val="0"/>
              </w:rPr>
              <w:t>3.782</w:t>
            </w:r>
            <w:r>
              <w:rPr>
                <w:kern w:val="0"/>
                <w:vertAlign w:val="superscript"/>
              </w:rPr>
              <w:t>a</w:t>
            </w:r>
          </w:p>
          <w:p w14:paraId="22187008" w14:textId="77777777" w:rsidR="007F13E0" w:rsidRDefault="007F13E0">
            <w:pPr>
              <w:rPr>
                <w:kern w:val="0"/>
              </w:rPr>
            </w:pPr>
          </w:p>
          <w:p w14:paraId="1E8EA226" w14:textId="77777777" w:rsidR="007F13E0" w:rsidRDefault="007F13E0">
            <w:pPr>
              <w:rPr>
                <w:kern w:val="0"/>
              </w:rPr>
            </w:pPr>
          </w:p>
          <w:p w14:paraId="60EF4AF8" w14:textId="77777777" w:rsidR="007F13E0" w:rsidRDefault="00000000">
            <w:r>
              <w:rPr>
                <w:kern w:val="0"/>
              </w:rPr>
              <w:t>21.798</w:t>
            </w:r>
            <w:r>
              <w:rPr>
                <w:kern w:val="0"/>
                <w:vertAlign w:val="superscript"/>
              </w:rPr>
              <w:t>a</w:t>
            </w:r>
          </w:p>
          <w:p w14:paraId="571BEAA7" w14:textId="77777777" w:rsidR="007F13E0" w:rsidRDefault="007F13E0">
            <w:pPr>
              <w:rPr>
                <w:kern w:val="0"/>
              </w:rPr>
            </w:pPr>
          </w:p>
          <w:p w14:paraId="6505EB59" w14:textId="77777777" w:rsidR="007F13E0" w:rsidRDefault="007F13E0">
            <w:pPr>
              <w:rPr>
                <w:kern w:val="0"/>
              </w:rPr>
            </w:pPr>
          </w:p>
        </w:tc>
        <w:tc>
          <w:tcPr>
            <w:tcW w:w="1049" w:type="dxa"/>
            <w:tcBorders>
              <w:top w:val="single" w:sz="6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297A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lastRenderedPageBreak/>
              <w:t>0.543</w:t>
            </w:r>
          </w:p>
          <w:p w14:paraId="5D202E0A" w14:textId="77777777" w:rsidR="007F13E0" w:rsidRDefault="007F13E0">
            <w:pPr>
              <w:rPr>
                <w:kern w:val="0"/>
              </w:rPr>
            </w:pPr>
          </w:p>
          <w:p w14:paraId="36933011" w14:textId="77777777" w:rsidR="007F13E0" w:rsidRDefault="007F13E0">
            <w:pPr>
              <w:rPr>
                <w:kern w:val="0"/>
              </w:rPr>
            </w:pPr>
          </w:p>
          <w:p w14:paraId="47A7CE5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0.005</w:t>
            </w:r>
          </w:p>
          <w:p w14:paraId="0BA4F652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0.971</w:t>
            </w:r>
          </w:p>
          <w:p w14:paraId="528A592A" w14:textId="77777777" w:rsidR="007F13E0" w:rsidRDefault="007F13E0">
            <w:pPr>
              <w:rPr>
                <w:kern w:val="0"/>
              </w:rPr>
            </w:pPr>
          </w:p>
          <w:p w14:paraId="208B9500" w14:textId="77777777" w:rsidR="007F13E0" w:rsidRDefault="007F13E0">
            <w:pPr>
              <w:rPr>
                <w:kern w:val="0"/>
              </w:rPr>
            </w:pPr>
          </w:p>
          <w:p w14:paraId="25DFD45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0.875</w:t>
            </w:r>
          </w:p>
          <w:p w14:paraId="16E15E41" w14:textId="77777777" w:rsidR="007F13E0" w:rsidRDefault="007F13E0">
            <w:pPr>
              <w:rPr>
                <w:kern w:val="0"/>
              </w:rPr>
            </w:pPr>
          </w:p>
          <w:p w14:paraId="5EE99EE1" w14:textId="77777777" w:rsidR="007F13E0" w:rsidRDefault="007F13E0">
            <w:pPr>
              <w:rPr>
                <w:kern w:val="0"/>
              </w:rPr>
            </w:pPr>
          </w:p>
          <w:p w14:paraId="43811194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0.078</w:t>
            </w:r>
          </w:p>
          <w:p w14:paraId="498C2D90" w14:textId="77777777" w:rsidR="007F13E0" w:rsidRDefault="007F13E0">
            <w:pPr>
              <w:rPr>
                <w:kern w:val="0"/>
              </w:rPr>
            </w:pPr>
          </w:p>
          <w:p w14:paraId="21BCBC24" w14:textId="77777777" w:rsidR="007F13E0" w:rsidRDefault="007F13E0">
            <w:pPr>
              <w:rPr>
                <w:kern w:val="0"/>
              </w:rPr>
            </w:pPr>
          </w:p>
          <w:p w14:paraId="608A67D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0.200</w:t>
            </w:r>
          </w:p>
          <w:p w14:paraId="38BEE791" w14:textId="77777777" w:rsidR="007F13E0" w:rsidRDefault="007F13E0">
            <w:pPr>
              <w:rPr>
                <w:kern w:val="0"/>
              </w:rPr>
            </w:pPr>
          </w:p>
          <w:p w14:paraId="0EC6898F" w14:textId="77777777" w:rsidR="007F13E0" w:rsidRDefault="007F13E0">
            <w:pPr>
              <w:rPr>
                <w:kern w:val="0"/>
              </w:rPr>
            </w:pPr>
          </w:p>
          <w:p w14:paraId="7197EB4B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0.003</w:t>
            </w:r>
          </w:p>
          <w:p w14:paraId="6C2A8CDC" w14:textId="77777777" w:rsidR="007F13E0" w:rsidRDefault="007F13E0">
            <w:pPr>
              <w:rPr>
                <w:kern w:val="0"/>
              </w:rPr>
            </w:pPr>
          </w:p>
          <w:p w14:paraId="376AD46D" w14:textId="77777777" w:rsidR="007F13E0" w:rsidRDefault="007F13E0">
            <w:pPr>
              <w:rPr>
                <w:kern w:val="0"/>
              </w:rPr>
            </w:pPr>
          </w:p>
          <w:p w14:paraId="186420DB" w14:textId="77777777" w:rsidR="007F13E0" w:rsidRDefault="007F13E0">
            <w:pPr>
              <w:rPr>
                <w:kern w:val="0"/>
              </w:rPr>
            </w:pPr>
          </w:p>
          <w:p w14:paraId="544D416E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0.522</w:t>
            </w:r>
          </w:p>
          <w:p w14:paraId="32D40AEE" w14:textId="77777777" w:rsidR="007F13E0" w:rsidRDefault="007F13E0">
            <w:pPr>
              <w:rPr>
                <w:kern w:val="0"/>
              </w:rPr>
            </w:pPr>
          </w:p>
          <w:p w14:paraId="0BB40A81" w14:textId="77777777" w:rsidR="007F13E0" w:rsidRDefault="007F13E0">
            <w:pPr>
              <w:rPr>
                <w:kern w:val="0"/>
              </w:rPr>
            </w:pPr>
          </w:p>
          <w:p w14:paraId="1503B9A1" w14:textId="77777777" w:rsidR="007F13E0" w:rsidRDefault="007F13E0">
            <w:pPr>
              <w:rPr>
                <w:kern w:val="0"/>
              </w:rPr>
            </w:pPr>
          </w:p>
          <w:p w14:paraId="4AF502E5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0.107</w:t>
            </w:r>
          </w:p>
          <w:p w14:paraId="347CE7E1" w14:textId="77777777" w:rsidR="007F13E0" w:rsidRDefault="007F13E0">
            <w:pPr>
              <w:rPr>
                <w:kern w:val="0"/>
              </w:rPr>
            </w:pPr>
          </w:p>
          <w:p w14:paraId="36D870AA" w14:textId="77777777" w:rsidR="007F13E0" w:rsidRDefault="007F13E0">
            <w:pPr>
              <w:rPr>
                <w:kern w:val="0"/>
              </w:rPr>
            </w:pPr>
          </w:p>
          <w:p w14:paraId="2867000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0.001</w:t>
            </w:r>
          </w:p>
          <w:p w14:paraId="1277DC77" w14:textId="77777777" w:rsidR="007F13E0" w:rsidRDefault="007F13E0">
            <w:pPr>
              <w:rPr>
                <w:kern w:val="0"/>
              </w:rPr>
            </w:pPr>
          </w:p>
          <w:p w14:paraId="1B517A41" w14:textId="77777777" w:rsidR="007F13E0" w:rsidRDefault="007F13E0">
            <w:pPr>
              <w:rPr>
                <w:kern w:val="0"/>
              </w:rPr>
            </w:pPr>
          </w:p>
          <w:p w14:paraId="1FCBCBD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0.139</w:t>
            </w:r>
          </w:p>
          <w:p w14:paraId="68586BE5" w14:textId="77777777" w:rsidR="007F13E0" w:rsidRDefault="007F13E0">
            <w:pPr>
              <w:rPr>
                <w:kern w:val="0"/>
              </w:rPr>
            </w:pPr>
          </w:p>
          <w:p w14:paraId="23301A24" w14:textId="77777777" w:rsidR="007F13E0" w:rsidRDefault="007F13E0">
            <w:pPr>
              <w:rPr>
                <w:kern w:val="0"/>
              </w:rPr>
            </w:pPr>
          </w:p>
          <w:p w14:paraId="0767AAC7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0.025</w:t>
            </w:r>
          </w:p>
          <w:p w14:paraId="2F0F43A6" w14:textId="77777777" w:rsidR="007F13E0" w:rsidRDefault="007F13E0">
            <w:pPr>
              <w:rPr>
                <w:kern w:val="0"/>
              </w:rPr>
            </w:pPr>
          </w:p>
          <w:p w14:paraId="77A30959" w14:textId="77777777" w:rsidR="007F13E0" w:rsidRDefault="007F13E0">
            <w:pPr>
              <w:rPr>
                <w:kern w:val="0"/>
              </w:rPr>
            </w:pPr>
          </w:p>
          <w:p w14:paraId="44AA979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&lt;0.001</w:t>
            </w:r>
          </w:p>
          <w:p w14:paraId="5F854F72" w14:textId="77777777" w:rsidR="007F13E0" w:rsidRDefault="007F13E0">
            <w:pPr>
              <w:rPr>
                <w:kern w:val="0"/>
              </w:rPr>
            </w:pPr>
          </w:p>
          <w:p w14:paraId="1845A3FB" w14:textId="77777777" w:rsidR="007F13E0" w:rsidRDefault="007F13E0">
            <w:pPr>
              <w:rPr>
                <w:kern w:val="0"/>
              </w:rPr>
            </w:pPr>
          </w:p>
          <w:p w14:paraId="42B0865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0.003</w:t>
            </w:r>
          </w:p>
          <w:p w14:paraId="091D7266" w14:textId="77777777" w:rsidR="007F13E0" w:rsidRDefault="007F13E0">
            <w:pPr>
              <w:rPr>
                <w:kern w:val="0"/>
              </w:rPr>
            </w:pPr>
          </w:p>
          <w:p w14:paraId="49BA6388" w14:textId="77777777" w:rsidR="007F13E0" w:rsidRDefault="007F13E0">
            <w:pPr>
              <w:rPr>
                <w:kern w:val="0"/>
              </w:rPr>
            </w:pPr>
          </w:p>
          <w:p w14:paraId="0E89464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&lt;0.001</w:t>
            </w:r>
          </w:p>
          <w:p w14:paraId="4358EA07" w14:textId="77777777" w:rsidR="007F13E0" w:rsidRDefault="007F13E0">
            <w:pPr>
              <w:rPr>
                <w:kern w:val="0"/>
              </w:rPr>
            </w:pPr>
          </w:p>
          <w:p w14:paraId="4516F425" w14:textId="77777777" w:rsidR="007F13E0" w:rsidRDefault="007F13E0">
            <w:pPr>
              <w:rPr>
                <w:kern w:val="0"/>
              </w:rPr>
            </w:pPr>
          </w:p>
          <w:p w14:paraId="1CA114F9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0.130</w:t>
            </w:r>
          </w:p>
          <w:p w14:paraId="6AAE4CA7" w14:textId="77777777" w:rsidR="007F13E0" w:rsidRDefault="007F13E0">
            <w:pPr>
              <w:rPr>
                <w:kern w:val="0"/>
              </w:rPr>
            </w:pPr>
          </w:p>
          <w:p w14:paraId="3BBF8559" w14:textId="77777777" w:rsidR="007F13E0" w:rsidRDefault="007F13E0">
            <w:pPr>
              <w:rPr>
                <w:kern w:val="0"/>
              </w:rPr>
            </w:pPr>
          </w:p>
          <w:p w14:paraId="3D6B89A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0.984</w:t>
            </w:r>
          </w:p>
          <w:p w14:paraId="618C180A" w14:textId="77777777" w:rsidR="007F13E0" w:rsidRDefault="007F13E0">
            <w:pPr>
              <w:rPr>
                <w:kern w:val="0"/>
              </w:rPr>
            </w:pPr>
          </w:p>
          <w:p w14:paraId="56833211" w14:textId="77777777" w:rsidR="007F13E0" w:rsidRDefault="007F13E0">
            <w:pPr>
              <w:rPr>
                <w:kern w:val="0"/>
              </w:rPr>
            </w:pPr>
          </w:p>
          <w:p w14:paraId="02248860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0.990</w:t>
            </w:r>
          </w:p>
          <w:p w14:paraId="4E908851" w14:textId="77777777" w:rsidR="007F13E0" w:rsidRDefault="007F13E0">
            <w:pPr>
              <w:rPr>
                <w:kern w:val="0"/>
              </w:rPr>
            </w:pPr>
          </w:p>
          <w:p w14:paraId="19CA632C" w14:textId="77777777" w:rsidR="007F13E0" w:rsidRDefault="007F13E0">
            <w:pPr>
              <w:rPr>
                <w:kern w:val="0"/>
              </w:rPr>
            </w:pPr>
          </w:p>
          <w:p w14:paraId="044B4E01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0.236</w:t>
            </w:r>
          </w:p>
          <w:p w14:paraId="57FC269F" w14:textId="77777777" w:rsidR="007F13E0" w:rsidRDefault="007F13E0">
            <w:pPr>
              <w:rPr>
                <w:kern w:val="0"/>
              </w:rPr>
            </w:pPr>
          </w:p>
          <w:p w14:paraId="7F628CAE" w14:textId="77777777" w:rsidR="007F13E0" w:rsidRDefault="007F13E0">
            <w:pPr>
              <w:rPr>
                <w:kern w:val="0"/>
              </w:rPr>
            </w:pPr>
          </w:p>
          <w:p w14:paraId="02BBF72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0.771</w:t>
            </w:r>
          </w:p>
          <w:p w14:paraId="00049A03" w14:textId="77777777" w:rsidR="007F13E0" w:rsidRDefault="007F13E0">
            <w:pPr>
              <w:rPr>
                <w:kern w:val="0"/>
              </w:rPr>
            </w:pPr>
          </w:p>
          <w:p w14:paraId="4B952395" w14:textId="77777777" w:rsidR="007F13E0" w:rsidRDefault="007F13E0">
            <w:pPr>
              <w:rPr>
                <w:kern w:val="0"/>
              </w:rPr>
            </w:pPr>
          </w:p>
          <w:p w14:paraId="3382E856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0.002</w:t>
            </w:r>
          </w:p>
          <w:p w14:paraId="4017F2CD" w14:textId="77777777" w:rsidR="007F13E0" w:rsidRDefault="007F13E0">
            <w:pPr>
              <w:rPr>
                <w:kern w:val="0"/>
              </w:rPr>
            </w:pPr>
          </w:p>
          <w:p w14:paraId="71CA67DB" w14:textId="77777777" w:rsidR="007F13E0" w:rsidRDefault="007F13E0">
            <w:pPr>
              <w:rPr>
                <w:kern w:val="0"/>
              </w:rPr>
            </w:pPr>
          </w:p>
          <w:p w14:paraId="7CFF1E09" w14:textId="77777777" w:rsidR="007F13E0" w:rsidRDefault="007F13E0">
            <w:pPr>
              <w:rPr>
                <w:kern w:val="0"/>
              </w:rPr>
            </w:pPr>
          </w:p>
          <w:p w14:paraId="62304B9C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0.698</w:t>
            </w:r>
          </w:p>
          <w:p w14:paraId="71D181C0" w14:textId="77777777" w:rsidR="007F13E0" w:rsidRDefault="007F13E0">
            <w:pPr>
              <w:rPr>
                <w:kern w:val="0"/>
              </w:rPr>
            </w:pPr>
          </w:p>
          <w:p w14:paraId="0D6B9A0A" w14:textId="77777777" w:rsidR="007F13E0" w:rsidRDefault="007F13E0">
            <w:pPr>
              <w:rPr>
                <w:kern w:val="0"/>
              </w:rPr>
            </w:pPr>
          </w:p>
          <w:p w14:paraId="74012BB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&lt;0.001</w:t>
            </w:r>
          </w:p>
          <w:p w14:paraId="6BF66976" w14:textId="77777777" w:rsidR="007F13E0" w:rsidRDefault="007F13E0">
            <w:pPr>
              <w:rPr>
                <w:kern w:val="0"/>
              </w:rPr>
            </w:pPr>
          </w:p>
          <w:p w14:paraId="6738C262" w14:textId="77777777" w:rsidR="007F13E0" w:rsidRDefault="007F13E0">
            <w:pPr>
              <w:rPr>
                <w:kern w:val="0"/>
              </w:rPr>
            </w:pPr>
          </w:p>
          <w:p w14:paraId="078626CF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0.052</w:t>
            </w:r>
          </w:p>
          <w:p w14:paraId="408B9AAE" w14:textId="77777777" w:rsidR="007F13E0" w:rsidRDefault="007F13E0">
            <w:pPr>
              <w:rPr>
                <w:kern w:val="0"/>
              </w:rPr>
            </w:pPr>
          </w:p>
          <w:p w14:paraId="46B9E9FD" w14:textId="77777777" w:rsidR="007F13E0" w:rsidRDefault="007F13E0">
            <w:pPr>
              <w:rPr>
                <w:kern w:val="0"/>
              </w:rPr>
            </w:pPr>
          </w:p>
          <w:p w14:paraId="65527483" w14:textId="77777777" w:rsidR="007F13E0" w:rsidRDefault="00000000">
            <w:pPr>
              <w:rPr>
                <w:kern w:val="0"/>
              </w:rPr>
            </w:pPr>
            <w:r>
              <w:rPr>
                <w:kern w:val="0"/>
              </w:rPr>
              <w:t>&lt;0.001</w:t>
            </w:r>
          </w:p>
          <w:p w14:paraId="274CAB1F" w14:textId="77777777" w:rsidR="007F13E0" w:rsidRDefault="007F13E0">
            <w:pPr>
              <w:rPr>
                <w:kern w:val="0"/>
              </w:rPr>
            </w:pPr>
          </w:p>
        </w:tc>
      </w:tr>
    </w:tbl>
    <w:p w14:paraId="0EAC7730" w14:textId="77777777" w:rsidR="007F13E0" w:rsidRDefault="00000000">
      <w:r>
        <w:lastRenderedPageBreak/>
        <w:t>Note: a indicates the chi-square test; b indicates the independent samples T-test. * Indicates that within the training set, only 38 patients with pulmonary metastasis who underwent MRI examination were selected, and 46 patients without pulmonary metastasis were randomly selected for comparative analysis.</w:t>
      </w:r>
    </w:p>
    <w:p w14:paraId="09652862" w14:textId="77777777" w:rsidR="007F13E0" w:rsidRDefault="007F13E0"/>
    <w:sectPr w:rsidR="007F13E0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F0CA7D" w14:textId="77777777" w:rsidR="00CA42EC" w:rsidRDefault="00CA42EC">
      <w:r>
        <w:separator/>
      </w:r>
    </w:p>
  </w:endnote>
  <w:endnote w:type="continuationSeparator" w:id="0">
    <w:p w14:paraId="1EBC7F07" w14:textId="77777777" w:rsidR="00CA42EC" w:rsidRDefault="00CA4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F2D888" w14:textId="77777777" w:rsidR="00CA42EC" w:rsidRDefault="00CA42EC">
      <w:r>
        <w:rPr>
          <w:color w:val="000000"/>
        </w:rPr>
        <w:separator/>
      </w:r>
    </w:p>
  </w:footnote>
  <w:footnote w:type="continuationSeparator" w:id="0">
    <w:p w14:paraId="56A6F9B9" w14:textId="77777777" w:rsidR="00CA42EC" w:rsidRDefault="00CA42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F13E0"/>
    <w:rsid w:val="001532B2"/>
    <w:rsid w:val="007F13E0"/>
    <w:rsid w:val="00976195"/>
    <w:rsid w:val="00CA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4FC1CE"/>
  <w15:docId w15:val="{C8A176F2-C771-4E3A-B451-B159FAF6C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Times New Roman"/>
        <w:kern w:val="3"/>
        <w:sz w:val="22"/>
        <w:szCs w:val="22"/>
        <w:lang w:val="en-US" w:eastAsia="en-US" w:bidi="ar-SA"/>
      </w:rPr>
    </w:rPrDefault>
    <w:pPrDefault>
      <w:pPr>
        <w:autoSpaceDN w:val="0"/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spacing w:after="0" w:line="240" w:lineRule="auto"/>
    </w:pPr>
    <w:rPr>
      <w:rFonts w:ascii="Times New Roman" w:eastAsia="SimSun" w:hAnsi="Times New Roman"/>
      <w:spacing w:val="17"/>
      <w:sz w:val="24"/>
      <w:szCs w:val="24"/>
      <w:lang w:eastAsia="zh-C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/>
      <w:contextualSpacing/>
    </w:pPr>
    <w:rPr>
      <w:rFonts w:ascii="Aptos Display" w:eastAsia="Times New Roman" w:hAnsi="Aptos Display"/>
      <w:spacing w:val="-10"/>
      <w:sz w:val="56"/>
      <w:szCs w:val="56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  <w:style w:type="paragraph" w:styleId="NormalWeb">
    <w:name w:val="Normal (Web)"/>
    <w:basedOn w:val="Normal"/>
    <w:autoRedefine/>
    <w:rPr>
      <w:kern w:val="0"/>
    </w:rPr>
  </w:style>
  <w:style w:type="character" w:styleId="Strong">
    <w:name w:val="Strong"/>
    <w:basedOn w:val="DefaultParagraphFont"/>
    <w:autoRedefine/>
    <w:rPr>
      <w:b/>
    </w:rPr>
  </w:style>
  <w:style w:type="character" w:styleId="Emphasis">
    <w:name w:val="Emphasis"/>
    <w:basedOn w:val="DefaultParagraphFont"/>
    <w:autoRedefine/>
    <w:rPr>
      <w:i/>
    </w:rPr>
  </w:style>
  <w:style w:type="character" w:styleId="Hyperlink">
    <w:name w:val="Hyperlink"/>
    <w:basedOn w:val="DefaultParagraphFont"/>
    <w:autoRedefine/>
    <w:rPr>
      <w:color w:val="467886"/>
      <w:u w:val="single"/>
    </w:rPr>
  </w:style>
  <w:style w:type="paragraph" w:styleId="Revision">
    <w:name w:val="Revision"/>
    <w:pPr>
      <w:suppressAutoHyphens/>
      <w:spacing w:after="0" w:line="240" w:lineRule="auto"/>
    </w:pPr>
    <w:rPr>
      <w:rFonts w:ascii="Times New Roman" w:eastAsia="SimSun" w:hAnsi="Times New Roman" w:cs="Arial"/>
      <w:spacing w:val="15"/>
      <w:sz w:val="24"/>
      <w:szCs w:val="24"/>
      <w:lang w:eastAsia="zh-CN"/>
    </w:rPr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rPr>
      <w:rFonts w:ascii="Times New Roman" w:eastAsia="SimSun" w:hAnsi="Times New Roman" w:cs="Times New Roman"/>
      <w:spacing w:val="17"/>
      <w:sz w:val="18"/>
      <w:szCs w:val="18"/>
      <w:lang w:eastAsia="zh-CN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rPr>
      <w:rFonts w:ascii="Times New Roman" w:eastAsia="SimSun" w:hAnsi="Times New Roman" w:cs="Times New Roman"/>
      <w:spacing w:val="17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888</Words>
  <Characters>5064</Characters>
  <Application>Microsoft Office Word</Application>
  <DocSecurity>0</DocSecurity>
  <Lines>42</Lines>
  <Paragraphs>11</Paragraphs>
  <ScaleCrop>false</ScaleCrop>
  <Company>Springer Nature</Company>
  <LinksUpToDate>false</LinksUpToDate>
  <CharactersWithSpaces>5941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dc:description/>
  <cp:lastModifiedBy>Nilesh Nawale</cp:lastModifiedBy>
  <cp:revision>2</cp:revision>
  <dcterms:created xsi:type="dcterms:W3CDTF">2024-12-18T11:43:00Z</dcterms:created>
  <dcterms:modified xsi:type="dcterms:W3CDTF">2024-12-18T11:43:00Z</dcterms:modified>
</cp:coreProperties>
</file>