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A6F838" w14:textId="77777777" w:rsidR="002A71D3" w:rsidRPr="00790CF1" w:rsidRDefault="002A71D3" w:rsidP="00790CF1">
      <w:pPr>
        <w:spacing w:line="360" w:lineRule="auto"/>
        <w:outlineLvl w:val="0"/>
        <w:rPr>
          <w:rFonts w:ascii="Calibri" w:hAnsi="Calibri"/>
          <w:sz w:val="22"/>
        </w:rPr>
      </w:pPr>
      <w:proofErr w:type="gramStart"/>
      <w:r w:rsidRPr="002A71D3">
        <w:rPr>
          <w:rFonts w:ascii="Calibri" w:hAnsi="Calibri"/>
          <w:sz w:val="22"/>
        </w:rPr>
        <w:t>Appendix .</w:t>
      </w:r>
      <w:proofErr w:type="gramEnd"/>
      <w:r w:rsidRPr="002A71D3">
        <w:rPr>
          <w:rFonts w:ascii="Calibri" w:hAnsi="Calibri"/>
          <w:sz w:val="22"/>
        </w:rPr>
        <w:t xml:space="preserve"> Missing</w:t>
      </w:r>
      <w:r>
        <w:rPr>
          <w:rFonts w:ascii="Calibri" w:hAnsi="Calibri"/>
          <w:sz w:val="22"/>
        </w:rPr>
        <w:t xml:space="preserve"> data from full sample and sample with </w:t>
      </w:r>
      <w:r w:rsidRPr="002A71D3">
        <w:rPr>
          <w:rFonts w:ascii="Calibri" w:hAnsi="Calibri"/>
          <w:sz w:val="22"/>
        </w:rPr>
        <w:t>14/27</w:t>
      </w:r>
      <w:r>
        <w:rPr>
          <w:rFonts w:ascii="Calibri" w:hAnsi="Calibri"/>
          <w:sz w:val="22"/>
        </w:rPr>
        <w:t xml:space="preserve"> variables present</w:t>
      </w:r>
      <w:r w:rsidRPr="002A71D3">
        <w:rPr>
          <w:rFonts w:ascii="Calibri" w:hAnsi="Calibri"/>
          <w:sz w:val="22"/>
        </w:rPr>
        <w:t>.</w:t>
      </w:r>
    </w:p>
    <w:tbl>
      <w:tblPr>
        <w:tblStyle w:val="TableGrid"/>
        <w:tblW w:w="9322" w:type="dxa"/>
        <w:tblLayout w:type="fixed"/>
        <w:tblLook w:val="04A0" w:firstRow="1" w:lastRow="0" w:firstColumn="1" w:lastColumn="0" w:noHBand="0" w:noVBand="1"/>
      </w:tblPr>
      <w:tblGrid>
        <w:gridCol w:w="3369"/>
        <w:gridCol w:w="1488"/>
        <w:gridCol w:w="1488"/>
        <w:gridCol w:w="1488"/>
        <w:gridCol w:w="1489"/>
      </w:tblGrid>
      <w:tr w:rsidR="002A71D3" w:rsidRPr="002A71D3" w14:paraId="31A6F83C" w14:textId="77777777" w:rsidTr="00E90F64">
        <w:tc>
          <w:tcPr>
            <w:tcW w:w="3369" w:type="dxa"/>
          </w:tcPr>
          <w:p w14:paraId="31A6F839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</w:p>
        </w:tc>
        <w:tc>
          <w:tcPr>
            <w:tcW w:w="2976" w:type="dxa"/>
            <w:gridSpan w:val="2"/>
          </w:tcPr>
          <w:p w14:paraId="31A6F83A" w14:textId="77777777" w:rsidR="002A71D3" w:rsidRPr="002A71D3" w:rsidRDefault="002A71D3" w:rsidP="006154F5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Full sample (n675)</w:t>
            </w:r>
          </w:p>
        </w:tc>
        <w:tc>
          <w:tcPr>
            <w:tcW w:w="2977" w:type="dxa"/>
            <w:gridSpan w:val="2"/>
          </w:tcPr>
          <w:p w14:paraId="31A6F83B" w14:textId="77777777" w:rsidR="002A71D3" w:rsidRPr="002A71D3" w:rsidRDefault="002A71D3" w:rsidP="006154F5">
            <w:pPr>
              <w:spacing w:line="360" w:lineRule="auto"/>
              <w:jc w:val="center"/>
              <w:rPr>
                <w:rFonts w:ascii="Calibri" w:hAnsi="Calibri"/>
                <w:sz w:val="22"/>
              </w:rPr>
            </w:pPr>
            <w:proofErr w:type="spellStart"/>
            <w:r>
              <w:rPr>
                <w:rFonts w:ascii="Calibri" w:hAnsi="Calibri"/>
                <w:sz w:val="22"/>
              </w:rPr>
              <w:t>NMiss</w:t>
            </w:r>
            <w:proofErr w:type="spellEnd"/>
            <w:r>
              <w:rPr>
                <w:rFonts w:ascii="Calibri" w:hAnsi="Calibri"/>
                <w:sz w:val="22"/>
              </w:rPr>
              <w:t xml:space="preserve"> 14/27</w:t>
            </w:r>
            <w:r w:rsidRPr="002A71D3">
              <w:rPr>
                <w:rFonts w:ascii="Calibri" w:hAnsi="Calibri"/>
                <w:sz w:val="22"/>
              </w:rPr>
              <w:t xml:space="preserve"> sample (n613)</w:t>
            </w:r>
          </w:p>
        </w:tc>
      </w:tr>
      <w:tr w:rsidR="002A71D3" w:rsidRPr="002A71D3" w14:paraId="31A6F842" w14:textId="77777777" w:rsidTr="00E90F64">
        <w:tc>
          <w:tcPr>
            <w:tcW w:w="3369" w:type="dxa"/>
          </w:tcPr>
          <w:p w14:paraId="31A6F83D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b/>
                <w:sz w:val="22"/>
              </w:rPr>
            </w:pPr>
            <w:r w:rsidRPr="002A71D3">
              <w:rPr>
                <w:rFonts w:ascii="Calibri" w:hAnsi="Calibri"/>
                <w:b/>
                <w:sz w:val="22"/>
              </w:rPr>
              <w:t>Variable</w:t>
            </w:r>
          </w:p>
        </w:tc>
        <w:tc>
          <w:tcPr>
            <w:tcW w:w="1488" w:type="dxa"/>
          </w:tcPr>
          <w:p w14:paraId="31A6F83E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b/>
                <w:sz w:val="22"/>
              </w:rPr>
            </w:pPr>
            <w:r w:rsidRPr="002A71D3">
              <w:rPr>
                <w:rFonts w:ascii="Calibri" w:hAnsi="Calibri"/>
                <w:b/>
                <w:sz w:val="22"/>
              </w:rPr>
              <w:t>N miss</w:t>
            </w:r>
          </w:p>
        </w:tc>
        <w:tc>
          <w:tcPr>
            <w:tcW w:w="1488" w:type="dxa"/>
          </w:tcPr>
          <w:p w14:paraId="31A6F83F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b/>
                <w:sz w:val="22"/>
              </w:rPr>
            </w:pPr>
            <w:r w:rsidRPr="002A71D3">
              <w:rPr>
                <w:rFonts w:ascii="Calibri" w:hAnsi="Calibri"/>
                <w:b/>
                <w:sz w:val="22"/>
              </w:rPr>
              <w:t>% miss</w:t>
            </w:r>
          </w:p>
        </w:tc>
        <w:tc>
          <w:tcPr>
            <w:tcW w:w="1488" w:type="dxa"/>
          </w:tcPr>
          <w:p w14:paraId="31A6F840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b/>
                <w:sz w:val="22"/>
              </w:rPr>
            </w:pPr>
            <w:r w:rsidRPr="002A71D3">
              <w:rPr>
                <w:rFonts w:ascii="Calibri" w:hAnsi="Calibri"/>
                <w:b/>
                <w:sz w:val="22"/>
              </w:rPr>
              <w:t>N miss</w:t>
            </w:r>
          </w:p>
        </w:tc>
        <w:tc>
          <w:tcPr>
            <w:tcW w:w="1489" w:type="dxa"/>
          </w:tcPr>
          <w:p w14:paraId="31A6F841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b/>
                <w:sz w:val="22"/>
              </w:rPr>
            </w:pPr>
            <w:r w:rsidRPr="002A71D3">
              <w:rPr>
                <w:rFonts w:ascii="Calibri" w:hAnsi="Calibri"/>
                <w:b/>
                <w:sz w:val="22"/>
              </w:rPr>
              <w:t>% miss</w:t>
            </w:r>
          </w:p>
        </w:tc>
      </w:tr>
      <w:tr w:rsidR="002A71D3" w:rsidRPr="002A71D3" w14:paraId="31A6F848" w14:textId="77777777" w:rsidTr="00E90F64">
        <w:tc>
          <w:tcPr>
            <w:tcW w:w="3369" w:type="dxa"/>
          </w:tcPr>
          <w:p w14:paraId="31A6F843" w14:textId="77777777" w:rsidR="002A71D3" w:rsidRPr="002A71D3" w:rsidRDefault="002A71D3" w:rsidP="00915046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W</w:t>
            </w:r>
            <w:r w:rsidR="00915046">
              <w:rPr>
                <w:rFonts w:ascii="Calibri" w:hAnsi="Calibri"/>
                <w:sz w:val="22"/>
              </w:rPr>
              <w:t>eekday</w:t>
            </w:r>
            <w:r w:rsidRPr="002A71D3">
              <w:rPr>
                <w:rFonts w:ascii="Calibri" w:hAnsi="Calibri"/>
                <w:sz w:val="22"/>
              </w:rPr>
              <w:t xml:space="preserve"> steps h</w:t>
            </w:r>
            <w:r w:rsidR="00915046">
              <w:rPr>
                <w:rFonts w:ascii="Calibri" w:hAnsi="Calibri"/>
                <w:sz w:val="22"/>
              </w:rPr>
              <w:t>ome</w:t>
            </w:r>
            <w:r w:rsidRPr="002A71D3">
              <w:rPr>
                <w:rFonts w:ascii="Calibri" w:hAnsi="Calibri"/>
                <w:sz w:val="22"/>
              </w:rPr>
              <w:t xml:space="preserve"> 1</w:t>
            </w:r>
          </w:p>
        </w:tc>
        <w:tc>
          <w:tcPr>
            <w:tcW w:w="1488" w:type="dxa"/>
          </w:tcPr>
          <w:p w14:paraId="31A6F844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119</w:t>
            </w:r>
          </w:p>
        </w:tc>
        <w:tc>
          <w:tcPr>
            <w:tcW w:w="1488" w:type="dxa"/>
          </w:tcPr>
          <w:p w14:paraId="31A6F845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17.6</w:t>
            </w:r>
          </w:p>
        </w:tc>
        <w:tc>
          <w:tcPr>
            <w:tcW w:w="1488" w:type="dxa"/>
          </w:tcPr>
          <w:p w14:paraId="31A6F846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92</w:t>
            </w:r>
          </w:p>
        </w:tc>
        <w:tc>
          <w:tcPr>
            <w:tcW w:w="1489" w:type="dxa"/>
          </w:tcPr>
          <w:p w14:paraId="31A6F847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15.0</w:t>
            </w:r>
          </w:p>
        </w:tc>
      </w:tr>
      <w:tr w:rsidR="002A71D3" w:rsidRPr="002A71D3" w14:paraId="31A6F84E" w14:textId="77777777" w:rsidTr="00E90F64">
        <w:tc>
          <w:tcPr>
            <w:tcW w:w="3369" w:type="dxa"/>
          </w:tcPr>
          <w:p w14:paraId="31A6F849" w14:textId="77777777" w:rsidR="002A71D3" w:rsidRPr="002A71D3" w:rsidRDefault="00915046" w:rsidP="00915046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W</w:t>
            </w:r>
            <w:r>
              <w:rPr>
                <w:rFonts w:ascii="Calibri" w:hAnsi="Calibri"/>
                <w:sz w:val="22"/>
              </w:rPr>
              <w:t>eekday</w:t>
            </w:r>
            <w:r w:rsidRPr="002A71D3">
              <w:rPr>
                <w:rFonts w:ascii="Calibri" w:hAnsi="Calibri"/>
                <w:sz w:val="22"/>
              </w:rPr>
              <w:t xml:space="preserve"> steps h</w:t>
            </w:r>
            <w:r>
              <w:rPr>
                <w:rFonts w:ascii="Calibri" w:hAnsi="Calibri"/>
                <w:sz w:val="22"/>
              </w:rPr>
              <w:t>ome</w:t>
            </w:r>
            <w:r w:rsidRPr="002A71D3">
              <w:rPr>
                <w:rFonts w:ascii="Calibri" w:hAnsi="Calibri"/>
                <w:sz w:val="22"/>
              </w:rPr>
              <w:t xml:space="preserve"> </w:t>
            </w:r>
            <w:r w:rsidR="002A71D3" w:rsidRPr="002A71D3">
              <w:rPr>
                <w:rFonts w:ascii="Calibri" w:hAnsi="Calibri"/>
                <w:sz w:val="22"/>
              </w:rPr>
              <w:t>2</w:t>
            </w:r>
          </w:p>
        </w:tc>
        <w:tc>
          <w:tcPr>
            <w:tcW w:w="1488" w:type="dxa"/>
          </w:tcPr>
          <w:p w14:paraId="31A6F84A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189</w:t>
            </w:r>
          </w:p>
        </w:tc>
        <w:tc>
          <w:tcPr>
            <w:tcW w:w="1488" w:type="dxa"/>
          </w:tcPr>
          <w:p w14:paraId="31A6F84B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28.0</w:t>
            </w:r>
          </w:p>
        </w:tc>
        <w:tc>
          <w:tcPr>
            <w:tcW w:w="1488" w:type="dxa"/>
          </w:tcPr>
          <w:p w14:paraId="31A6F84C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145</w:t>
            </w:r>
          </w:p>
        </w:tc>
        <w:tc>
          <w:tcPr>
            <w:tcW w:w="1489" w:type="dxa"/>
          </w:tcPr>
          <w:p w14:paraId="31A6F84D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23.7</w:t>
            </w:r>
          </w:p>
        </w:tc>
      </w:tr>
      <w:tr w:rsidR="002A71D3" w:rsidRPr="002A71D3" w14:paraId="31A6F854" w14:textId="77777777" w:rsidTr="00E90F64">
        <w:tc>
          <w:tcPr>
            <w:tcW w:w="3369" w:type="dxa"/>
          </w:tcPr>
          <w:p w14:paraId="31A6F84F" w14:textId="77777777" w:rsidR="002A71D3" w:rsidRPr="002A71D3" w:rsidRDefault="00915046" w:rsidP="00915046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W</w:t>
            </w:r>
            <w:r>
              <w:rPr>
                <w:rFonts w:ascii="Calibri" w:hAnsi="Calibri"/>
                <w:sz w:val="22"/>
              </w:rPr>
              <w:t>eekday</w:t>
            </w:r>
            <w:r w:rsidRPr="002A71D3">
              <w:rPr>
                <w:rFonts w:ascii="Calibri" w:hAnsi="Calibri"/>
                <w:sz w:val="22"/>
              </w:rPr>
              <w:t xml:space="preserve"> steps h</w:t>
            </w:r>
            <w:r>
              <w:rPr>
                <w:rFonts w:ascii="Calibri" w:hAnsi="Calibri"/>
                <w:sz w:val="22"/>
              </w:rPr>
              <w:t>ome</w:t>
            </w:r>
            <w:r w:rsidRPr="002A71D3">
              <w:rPr>
                <w:rFonts w:ascii="Calibri" w:hAnsi="Calibri"/>
                <w:sz w:val="22"/>
              </w:rPr>
              <w:t xml:space="preserve"> </w:t>
            </w:r>
            <w:r w:rsidR="002A71D3" w:rsidRPr="002A71D3">
              <w:rPr>
                <w:rFonts w:ascii="Calibri" w:hAnsi="Calibri"/>
                <w:sz w:val="22"/>
              </w:rPr>
              <w:t>3</w:t>
            </w:r>
          </w:p>
        </w:tc>
        <w:tc>
          <w:tcPr>
            <w:tcW w:w="1488" w:type="dxa"/>
          </w:tcPr>
          <w:p w14:paraId="31A6F850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219</w:t>
            </w:r>
          </w:p>
        </w:tc>
        <w:tc>
          <w:tcPr>
            <w:tcW w:w="1488" w:type="dxa"/>
          </w:tcPr>
          <w:p w14:paraId="31A6F851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32.4</w:t>
            </w:r>
          </w:p>
        </w:tc>
        <w:tc>
          <w:tcPr>
            <w:tcW w:w="1488" w:type="dxa"/>
          </w:tcPr>
          <w:p w14:paraId="31A6F852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167</w:t>
            </w:r>
          </w:p>
        </w:tc>
        <w:tc>
          <w:tcPr>
            <w:tcW w:w="1489" w:type="dxa"/>
          </w:tcPr>
          <w:p w14:paraId="31A6F853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27.2</w:t>
            </w:r>
          </w:p>
        </w:tc>
      </w:tr>
      <w:tr w:rsidR="002A71D3" w:rsidRPr="002A71D3" w14:paraId="31A6F85A" w14:textId="77777777" w:rsidTr="00E90F64">
        <w:tc>
          <w:tcPr>
            <w:tcW w:w="3369" w:type="dxa"/>
          </w:tcPr>
          <w:p w14:paraId="31A6F855" w14:textId="77777777" w:rsidR="002A71D3" w:rsidRPr="002A71D3" w:rsidRDefault="00915046" w:rsidP="00915046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W</w:t>
            </w:r>
            <w:r>
              <w:rPr>
                <w:rFonts w:ascii="Calibri" w:hAnsi="Calibri"/>
                <w:sz w:val="22"/>
              </w:rPr>
              <w:t xml:space="preserve">eekday steps school </w:t>
            </w:r>
            <w:r w:rsidR="002A71D3" w:rsidRPr="002A71D3">
              <w:rPr>
                <w:rFonts w:ascii="Calibri" w:hAnsi="Calibri"/>
                <w:sz w:val="22"/>
              </w:rPr>
              <w:t>1</w:t>
            </w:r>
          </w:p>
        </w:tc>
        <w:tc>
          <w:tcPr>
            <w:tcW w:w="1488" w:type="dxa"/>
          </w:tcPr>
          <w:p w14:paraId="31A6F856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63</w:t>
            </w:r>
          </w:p>
        </w:tc>
        <w:tc>
          <w:tcPr>
            <w:tcW w:w="1488" w:type="dxa"/>
          </w:tcPr>
          <w:p w14:paraId="31A6F857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9.3</w:t>
            </w:r>
          </w:p>
        </w:tc>
        <w:tc>
          <w:tcPr>
            <w:tcW w:w="1488" w:type="dxa"/>
          </w:tcPr>
          <w:p w14:paraId="31A6F858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39</w:t>
            </w:r>
          </w:p>
        </w:tc>
        <w:tc>
          <w:tcPr>
            <w:tcW w:w="1489" w:type="dxa"/>
          </w:tcPr>
          <w:p w14:paraId="31A6F859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6.3</w:t>
            </w:r>
          </w:p>
        </w:tc>
      </w:tr>
      <w:tr w:rsidR="002A71D3" w:rsidRPr="002A71D3" w14:paraId="31A6F860" w14:textId="77777777" w:rsidTr="00E90F64">
        <w:tc>
          <w:tcPr>
            <w:tcW w:w="3369" w:type="dxa"/>
          </w:tcPr>
          <w:p w14:paraId="31A6F85B" w14:textId="77777777" w:rsidR="002A71D3" w:rsidRPr="002A71D3" w:rsidRDefault="00915046" w:rsidP="00915046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W</w:t>
            </w:r>
            <w:r>
              <w:rPr>
                <w:rFonts w:ascii="Calibri" w:hAnsi="Calibri"/>
                <w:sz w:val="22"/>
              </w:rPr>
              <w:t xml:space="preserve">eekday steps school </w:t>
            </w:r>
            <w:r w:rsidR="002A71D3" w:rsidRPr="002A71D3">
              <w:rPr>
                <w:rFonts w:ascii="Calibri" w:hAnsi="Calibri"/>
                <w:sz w:val="22"/>
              </w:rPr>
              <w:t>2</w:t>
            </w:r>
          </w:p>
        </w:tc>
        <w:tc>
          <w:tcPr>
            <w:tcW w:w="1488" w:type="dxa"/>
          </w:tcPr>
          <w:p w14:paraId="31A6F85C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98</w:t>
            </w:r>
          </w:p>
        </w:tc>
        <w:tc>
          <w:tcPr>
            <w:tcW w:w="1488" w:type="dxa"/>
          </w:tcPr>
          <w:p w14:paraId="31A6F85D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14.6</w:t>
            </w:r>
          </w:p>
        </w:tc>
        <w:tc>
          <w:tcPr>
            <w:tcW w:w="1488" w:type="dxa"/>
          </w:tcPr>
          <w:p w14:paraId="31A6F85E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62</w:t>
            </w:r>
          </w:p>
        </w:tc>
        <w:tc>
          <w:tcPr>
            <w:tcW w:w="1489" w:type="dxa"/>
          </w:tcPr>
          <w:p w14:paraId="31A6F85F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10.1</w:t>
            </w:r>
          </w:p>
        </w:tc>
      </w:tr>
      <w:tr w:rsidR="002A71D3" w:rsidRPr="002A71D3" w14:paraId="31A6F866" w14:textId="77777777" w:rsidTr="00E90F64">
        <w:tc>
          <w:tcPr>
            <w:tcW w:w="3369" w:type="dxa"/>
          </w:tcPr>
          <w:p w14:paraId="31A6F861" w14:textId="77777777" w:rsidR="002A71D3" w:rsidRPr="002A71D3" w:rsidRDefault="00915046" w:rsidP="00915046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W</w:t>
            </w:r>
            <w:r>
              <w:rPr>
                <w:rFonts w:ascii="Calibri" w:hAnsi="Calibri"/>
                <w:sz w:val="22"/>
              </w:rPr>
              <w:t xml:space="preserve">eekday steps school </w:t>
            </w:r>
            <w:r w:rsidR="002A71D3" w:rsidRPr="002A71D3">
              <w:rPr>
                <w:rFonts w:ascii="Calibri" w:hAnsi="Calibri"/>
                <w:sz w:val="22"/>
              </w:rPr>
              <w:t>3</w:t>
            </w:r>
          </w:p>
        </w:tc>
        <w:tc>
          <w:tcPr>
            <w:tcW w:w="1488" w:type="dxa"/>
          </w:tcPr>
          <w:p w14:paraId="31A6F862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143</w:t>
            </w:r>
          </w:p>
        </w:tc>
        <w:tc>
          <w:tcPr>
            <w:tcW w:w="1488" w:type="dxa"/>
          </w:tcPr>
          <w:p w14:paraId="31A6F863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21.2</w:t>
            </w:r>
          </w:p>
        </w:tc>
        <w:tc>
          <w:tcPr>
            <w:tcW w:w="1488" w:type="dxa"/>
          </w:tcPr>
          <w:p w14:paraId="31A6F864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96</w:t>
            </w:r>
          </w:p>
        </w:tc>
        <w:tc>
          <w:tcPr>
            <w:tcW w:w="1489" w:type="dxa"/>
          </w:tcPr>
          <w:p w14:paraId="31A6F865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15.7</w:t>
            </w:r>
          </w:p>
        </w:tc>
      </w:tr>
      <w:tr w:rsidR="002A71D3" w:rsidRPr="002A71D3" w14:paraId="31A6F86C" w14:textId="77777777" w:rsidTr="00E90F64">
        <w:tc>
          <w:tcPr>
            <w:tcW w:w="3369" w:type="dxa"/>
          </w:tcPr>
          <w:p w14:paraId="31A6F867" w14:textId="77777777" w:rsidR="002A71D3" w:rsidRPr="002A71D3" w:rsidRDefault="00915046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Weekend</w:t>
            </w:r>
            <w:r w:rsidR="002A71D3" w:rsidRPr="002A71D3">
              <w:rPr>
                <w:rFonts w:ascii="Calibri" w:hAnsi="Calibri"/>
                <w:sz w:val="22"/>
              </w:rPr>
              <w:t xml:space="preserve"> steps 1</w:t>
            </w:r>
          </w:p>
        </w:tc>
        <w:tc>
          <w:tcPr>
            <w:tcW w:w="1488" w:type="dxa"/>
          </w:tcPr>
          <w:p w14:paraId="31A6F868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228</w:t>
            </w:r>
          </w:p>
        </w:tc>
        <w:tc>
          <w:tcPr>
            <w:tcW w:w="1488" w:type="dxa"/>
          </w:tcPr>
          <w:p w14:paraId="31A6F869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33.8</w:t>
            </w:r>
          </w:p>
        </w:tc>
        <w:tc>
          <w:tcPr>
            <w:tcW w:w="1488" w:type="dxa"/>
          </w:tcPr>
          <w:p w14:paraId="31A6F86A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188</w:t>
            </w:r>
          </w:p>
        </w:tc>
        <w:tc>
          <w:tcPr>
            <w:tcW w:w="1489" w:type="dxa"/>
          </w:tcPr>
          <w:p w14:paraId="31A6F86B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30.7</w:t>
            </w:r>
          </w:p>
        </w:tc>
      </w:tr>
      <w:tr w:rsidR="002A71D3" w:rsidRPr="002A71D3" w14:paraId="31A6F872" w14:textId="77777777" w:rsidTr="00E90F64">
        <w:tc>
          <w:tcPr>
            <w:tcW w:w="3369" w:type="dxa"/>
          </w:tcPr>
          <w:p w14:paraId="31A6F86D" w14:textId="77777777" w:rsidR="002A71D3" w:rsidRPr="002A71D3" w:rsidRDefault="00915046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Weekend</w:t>
            </w:r>
            <w:r w:rsidRPr="002A71D3">
              <w:rPr>
                <w:rFonts w:ascii="Calibri" w:hAnsi="Calibri"/>
                <w:sz w:val="22"/>
              </w:rPr>
              <w:t xml:space="preserve"> </w:t>
            </w:r>
            <w:r w:rsidR="002A71D3" w:rsidRPr="002A71D3">
              <w:rPr>
                <w:rFonts w:ascii="Calibri" w:hAnsi="Calibri"/>
                <w:sz w:val="22"/>
              </w:rPr>
              <w:t>steps 2</w:t>
            </w:r>
          </w:p>
        </w:tc>
        <w:tc>
          <w:tcPr>
            <w:tcW w:w="1488" w:type="dxa"/>
          </w:tcPr>
          <w:p w14:paraId="31A6F86E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306</w:t>
            </w:r>
          </w:p>
        </w:tc>
        <w:tc>
          <w:tcPr>
            <w:tcW w:w="1488" w:type="dxa"/>
          </w:tcPr>
          <w:p w14:paraId="31A6F86F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45.3</w:t>
            </w:r>
          </w:p>
        </w:tc>
        <w:tc>
          <w:tcPr>
            <w:tcW w:w="1488" w:type="dxa"/>
          </w:tcPr>
          <w:p w14:paraId="31A6F870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251</w:t>
            </w:r>
          </w:p>
        </w:tc>
        <w:tc>
          <w:tcPr>
            <w:tcW w:w="1489" w:type="dxa"/>
          </w:tcPr>
          <w:p w14:paraId="31A6F871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40.9</w:t>
            </w:r>
          </w:p>
        </w:tc>
      </w:tr>
      <w:tr w:rsidR="002A71D3" w:rsidRPr="002A71D3" w14:paraId="31A6F878" w14:textId="77777777" w:rsidTr="00E90F64">
        <w:tc>
          <w:tcPr>
            <w:tcW w:w="3369" w:type="dxa"/>
          </w:tcPr>
          <w:p w14:paraId="31A6F873" w14:textId="77777777" w:rsidR="002A71D3" w:rsidRPr="002A71D3" w:rsidRDefault="00915046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>Weekend</w:t>
            </w:r>
            <w:r w:rsidRPr="002A71D3">
              <w:rPr>
                <w:rFonts w:ascii="Calibri" w:hAnsi="Calibri"/>
                <w:sz w:val="22"/>
              </w:rPr>
              <w:t xml:space="preserve"> </w:t>
            </w:r>
            <w:r w:rsidR="002A71D3" w:rsidRPr="002A71D3">
              <w:rPr>
                <w:rFonts w:ascii="Calibri" w:hAnsi="Calibri"/>
                <w:sz w:val="22"/>
              </w:rPr>
              <w:t>steps 3</w:t>
            </w:r>
          </w:p>
        </w:tc>
        <w:tc>
          <w:tcPr>
            <w:tcW w:w="1488" w:type="dxa"/>
          </w:tcPr>
          <w:p w14:paraId="31A6F874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329</w:t>
            </w:r>
          </w:p>
        </w:tc>
        <w:tc>
          <w:tcPr>
            <w:tcW w:w="1488" w:type="dxa"/>
          </w:tcPr>
          <w:p w14:paraId="31A6F875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48.7</w:t>
            </w:r>
          </w:p>
        </w:tc>
        <w:tc>
          <w:tcPr>
            <w:tcW w:w="1488" w:type="dxa"/>
          </w:tcPr>
          <w:p w14:paraId="31A6F876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272</w:t>
            </w:r>
          </w:p>
        </w:tc>
        <w:tc>
          <w:tcPr>
            <w:tcW w:w="1489" w:type="dxa"/>
          </w:tcPr>
          <w:p w14:paraId="31A6F877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44.4</w:t>
            </w:r>
          </w:p>
        </w:tc>
      </w:tr>
      <w:tr w:rsidR="002A71D3" w:rsidRPr="002A71D3" w14:paraId="31A6F87E" w14:textId="77777777" w:rsidTr="00E90F64">
        <w:tc>
          <w:tcPr>
            <w:tcW w:w="3369" w:type="dxa"/>
          </w:tcPr>
          <w:p w14:paraId="31A6F879" w14:textId="77777777" w:rsidR="002A71D3" w:rsidRPr="002A71D3" w:rsidRDefault="002A71D3" w:rsidP="00915046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Com</w:t>
            </w:r>
            <w:r w:rsidR="00915046">
              <w:rPr>
                <w:rFonts w:ascii="Calibri" w:hAnsi="Calibri"/>
                <w:sz w:val="22"/>
              </w:rPr>
              <w:t>posite Memory</w:t>
            </w:r>
            <w:r w:rsidRPr="002A71D3">
              <w:rPr>
                <w:rFonts w:ascii="Calibri" w:hAnsi="Calibri"/>
                <w:sz w:val="22"/>
              </w:rPr>
              <w:t xml:space="preserve"> 1</w:t>
            </w:r>
          </w:p>
        </w:tc>
        <w:tc>
          <w:tcPr>
            <w:tcW w:w="1488" w:type="dxa"/>
          </w:tcPr>
          <w:p w14:paraId="31A6F87A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159</w:t>
            </w:r>
          </w:p>
        </w:tc>
        <w:tc>
          <w:tcPr>
            <w:tcW w:w="1488" w:type="dxa"/>
          </w:tcPr>
          <w:p w14:paraId="31A6F87B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23.6</w:t>
            </w:r>
          </w:p>
        </w:tc>
        <w:tc>
          <w:tcPr>
            <w:tcW w:w="1488" w:type="dxa"/>
          </w:tcPr>
          <w:p w14:paraId="31A6F87C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122</w:t>
            </w:r>
          </w:p>
        </w:tc>
        <w:tc>
          <w:tcPr>
            <w:tcW w:w="1489" w:type="dxa"/>
          </w:tcPr>
          <w:p w14:paraId="31A6F87D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19.9</w:t>
            </w:r>
          </w:p>
        </w:tc>
      </w:tr>
      <w:tr w:rsidR="002A71D3" w:rsidRPr="002A71D3" w14:paraId="31A6F884" w14:textId="77777777" w:rsidTr="00E90F64">
        <w:tc>
          <w:tcPr>
            <w:tcW w:w="3369" w:type="dxa"/>
          </w:tcPr>
          <w:p w14:paraId="31A6F87F" w14:textId="77777777" w:rsidR="002A71D3" w:rsidRPr="002A71D3" w:rsidRDefault="00915046" w:rsidP="00915046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Com</w:t>
            </w:r>
            <w:r>
              <w:rPr>
                <w:rFonts w:ascii="Calibri" w:hAnsi="Calibri"/>
                <w:sz w:val="22"/>
              </w:rPr>
              <w:t>posite Memory</w:t>
            </w:r>
            <w:r w:rsidRPr="002A71D3">
              <w:rPr>
                <w:rFonts w:ascii="Calibri" w:hAnsi="Calibri"/>
                <w:sz w:val="22"/>
              </w:rPr>
              <w:t xml:space="preserve"> </w:t>
            </w:r>
            <w:r w:rsidR="002A71D3" w:rsidRPr="002A71D3">
              <w:rPr>
                <w:rFonts w:ascii="Calibri" w:hAnsi="Calibri"/>
                <w:sz w:val="22"/>
              </w:rPr>
              <w:t>2</w:t>
            </w:r>
          </w:p>
        </w:tc>
        <w:tc>
          <w:tcPr>
            <w:tcW w:w="1488" w:type="dxa"/>
          </w:tcPr>
          <w:p w14:paraId="31A6F880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140</w:t>
            </w:r>
          </w:p>
        </w:tc>
        <w:tc>
          <w:tcPr>
            <w:tcW w:w="1488" w:type="dxa"/>
          </w:tcPr>
          <w:p w14:paraId="31A6F881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20.7</w:t>
            </w:r>
          </w:p>
        </w:tc>
        <w:tc>
          <w:tcPr>
            <w:tcW w:w="1488" w:type="dxa"/>
          </w:tcPr>
          <w:p w14:paraId="31A6F882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101</w:t>
            </w:r>
          </w:p>
        </w:tc>
        <w:tc>
          <w:tcPr>
            <w:tcW w:w="1489" w:type="dxa"/>
          </w:tcPr>
          <w:p w14:paraId="31A6F883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16.5</w:t>
            </w:r>
          </w:p>
        </w:tc>
      </w:tr>
      <w:tr w:rsidR="002A71D3" w:rsidRPr="002A71D3" w14:paraId="31A6F88A" w14:textId="77777777" w:rsidTr="00E90F64">
        <w:tc>
          <w:tcPr>
            <w:tcW w:w="3369" w:type="dxa"/>
          </w:tcPr>
          <w:p w14:paraId="31A6F885" w14:textId="77777777" w:rsidR="002A71D3" w:rsidRPr="002A71D3" w:rsidRDefault="00915046" w:rsidP="00915046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Com</w:t>
            </w:r>
            <w:r>
              <w:rPr>
                <w:rFonts w:ascii="Calibri" w:hAnsi="Calibri"/>
                <w:sz w:val="22"/>
              </w:rPr>
              <w:t>posite Memory</w:t>
            </w:r>
            <w:r w:rsidRPr="002A71D3">
              <w:rPr>
                <w:rFonts w:ascii="Calibri" w:hAnsi="Calibri"/>
                <w:sz w:val="22"/>
              </w:rPr>
              <w:t xml:space="preserve"> </w:t>
            </w:r>
            <w:r w:rsidR="002A71D3" w:rsidRPr="002A71D3">
              <w:rPr>
                <w:rFonts w:ascii="Calibri" w:hAnsi="Calibri"/>
                <w:sz w:val="22"/>
              </w:rPr>
              <w:t>3</w:t>
            </w:r>
          </w:p>
        </w:tc>
        <w:tc>
          <w:tcPr>
            <w:tcW w:w="1488" w:type="dxa"/>
          </w:tcPr>
          <w:p w14:paraId="31A6F886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159</w:t>
            </w:r>
          </w:p>
        </w:tc>
        <w:tc>
          <w:tcPr>
            <w:tcW w:w="1488" w:type="dxa"/>
          </w:tcPr>
          <w:p w14:paraId="31A6F887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23.6</w:t>
            </w:r>
          </w:p>
        </w:tc>
        <w:tc>
          <w:tcPr>
            <w:tcW w:w="1488" w:type="dxa"/>
          </w:tcPr>
          <w:p w14:paraId="31A6F888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107</w:t>
            </w:r>
          </w:p>
        </w:tc>
        <w:tc>
          <w:tcPr>
            <w:tcW w:w="1489" w:type="dxa"/>
          </w:tcPr>
          <w:p w14:paraId="31A6F889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17.5</w:t>
            </w:r>
          </w:p>
        </w:tc>
      </w:tr>
      <w:tr w:rsidR="002A71D3" w:rsidRPr="002A71D3" w14:paraId="31A6F890" w14:textId="77777777" w:rsidTr="00E90F64">
        <w:tc>
          <w:tcPr>
            <w:tcW w:w="3369" w:type="dxa"/>
          </w:tcPr>
          <w:p w14:paraId="31A6F88B" w14:textId="77777777" w:rsidR="002A71D3" w:rsidRPr="002A71D3" w:rsidRDefault="00915046" w:rsidP="00915046">
            <w:pPr>
              <w:spacing w:line="360" w:lineRule="auto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 xml:space="preserve">Executive Functioning </w:t>
            </w:r>
            <w:r w:rsidR="002A71D3" w:rsidRPr="002A71D3">
              <w:rPr>
                <w:rFonts w:ascii="Calibri" w:hAnsi="Calibri"/>
                <w:sz w:val="22"/>
              </w:rPr>
              <w:t>1</w:t>
            </w:r>
          </w:p>
        </w:tc>
        <w:tc>
          <w:tcPr>
            <w:tcW w:w="1488" w:type="dxa"/>
          </w:tcPr>
          <w:p w14:paraId="31A6F88C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246</w:t>
            </w:r>
          </w:p>
        </w:tc>
        <w:tc>
          <w:tcPr>
            <w:tcW w:w="1488" w:type="dxa"/>
          </w:tcPr>
          <w:p w14:paraId="31A6F88D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36.4</w:t>
            </w:r>
          </w:p>
        </w:tc>
        <w:tc>
          <w:tcPr>
            <w:tcW w:w="1488" w:type="dxa"/>
          </w:tcPr>
          <w:p w14:paraId="31A6F88E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198</w:t>
            </w:r>
          </w:p>
        </w:tc>
        <w:tc>
          <w:tcPr>
            <w:tcW w:w="1489" w:type="dxa"/>
          </w:tcPr>
          <w:p w14:paraId="31A6F88F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32.3</w:t>
            </w:r>
          </w:p>
        </w:tc>
      </w:tr>
      <w:tr w:rsidR="002A71D3" w:rsidRPr="002A71D3" w14:paraId="31A6F896" w14:textId="77777777" w:rsidTr="00E90F64">
        <w:tc>
          <w:tcPr>
            <w:tcW w:w="3369" w:type="dxa"/>
          </w:tcPr>
          <w:p w14:paraId="31A6F891" w14:textId="77777777" w:rsidR="002A71D3" w:rsidRPr="002A71D3" w:rsidRDefault="00915046" w:rsidP="00915046">
            <w:pPr>
              <w:spacing w:line="360" w:lineRule="auto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 xml:space="preserve">Executive Functioning </w:t>
            </w:r>
            <w:r w:rsidR="002A71D3" w:rsidRPr="002A71D3">
              <w:rPr>
                <w:rFonts w:ascii="Calibri" w:hAnsi="Calibri"/>
                <w:sz w:val="22"/>
              </w:rPr>
              <w:t>2</w:t>
            </w:r>
          </w:p>
        </w:tc>
        <w:tc>
          <w:tcPr>
            <w:tcW w:w="1488" w:type="dxa"/>
          </w:tcPr>
          <w:p w14:paraId="31A6F892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176</w:t>
            </w:r>
          </w:p>
        </w:tc>
        <w:tc>
          <w:tcPr>
            <w:tcW w:w="1488" w:type="dxa"/>
          </w:tcPr>
          <w:p w14:paraId="31A6F893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26.1</w:t>
            </w:r>
          </w:p>
        </w:tc>
        <w:tc>
          <w:tcPr>
            <w:tcW w:w="1488" w:type="dxa"/>
          </w:tcPr>
          <w:p w14:paraId="31A6F894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134</w:t>
            </w:r>
          </w:p>
        </w:tc>
        <w:tc>
          <w:tcPr>
            <w:tcW w:w="1489" w:type="dxa"/>
          </w:tcPr>
          <w:p w14:paraId="31A6F895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21.9</w:t>
            </w:r>
          </w:p>
        </w:tc>
      </w:tr>
      <w:tr w:rsidR="002A71D3" w:rsidRPr="002A71D3" w14:paraId="31A6F89C" w14:textId="77777777" w:rsidTr="00E90F64">
        <w:tc>
          <w:tcPr>
            <w:tcW w:w="3369" w:type="dxa"/>
          </w:tcPr>
          <w:p w14:paraId="31A6F897" w14:textId="77777777" w:rsidR="002A71D3" w:rsidRPr="002A71D3" w:rsidRDefault="00915046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 xml:space="preserve">Executive Functioning </w:t>
            </w:r>
            <w:r w:rsidR="002A71D3" w:rsidRPr="002A71D3">
              <w:rPr>
                <w:rFonts w:ascii="Calibri" w:hAnsi="Calibri"/>
                <w:sz w:val="22"/>
              </w:rPr>
              <w:t>3</w:t>
            </w:r>
          </w:p>
        </w:tc>
        <w:tc>
          <w:tcPr>
            <w:tcW w:w="1488" w:type="dxa"/>
          </w:tcPr>
          <w:p w14:paraId="31A6F898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169</w:t>
            </w:r>
          </w:p>
        </w:tc>
        <w:tc>
          <w:tcPr>
            <w:tcW w:w="1488" w:type="dxa"/>
          </w:tcPr>
          <w:p w14:paraId="31A6F899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25.0</w:t>
            </w:r>
          </w:p>
        </w:tc>
        <w:tc>
          <w:tcPr>
            <w:tcW w:w="1488" w:type="dxa"/>
          </w:tcPr>
          <w:p w14:paraId="31A6F89A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113</w:t>
            </w:r>
          </w:p>
        </w:tc>
        <w:tc>
          <w:tcPr>
            <w:tcW w:w="1489" w:type="dxa"/>
          </w:tcPr>
          <w:p w14:paraId="31A6F89B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18.4</w:t>
            </w:r>
          </w:p>
        </w:tc>
      </w:tr>
      <w:tr w:rsidR="002A71D3" w:rsidRPr="002A71D3" w14:paraId="31A6F8A2" w14:textId="77777777" w:rsidTr="00E90F64">
        <w:tc>
          <w:tcPr>
            <w:tcW w:w="3369" w:type="dxa"/>
          </w:tcPr>
          <w:p w14:paraId="31A6F89D" w14:textId="77777777" w:rsidR="002A71D3" w:rsidRPr="002A71D3" w:rsidRDefault="00915046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 xml:space="preserve">Psychomotor Speed </w:t>
            </w:r>
            <w:r w:rsidR="002A71D3" w:rsidRPr="002A71D3">
              <w:rPr>
                <w:rFonts w:ascii="Calibri" w:hAnsi="Calibri"/>
                <w:sz w:val="22"/>
              </w:rPr>
              <w:t>1</w:t>
            </w:r>
          </w:p>
        </w:tc>
        <w:tc>
          <w:tcPr>
            <w:tcW w:w="1488" w:type="dxa"/>
          </w:tcPr>
          <w:p w14:paraId="31A6F89E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201</w:t>
            </w:r>
          </w:p>
        </w:tc>
        <w:tc>
          <w:tcPr>
            <w:tcW w:w="1488" w:type="dxa"/>
          </w:tcPr>
          <w:p w14:paraId="31A6F89F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29.8</w:t>
            </w:r>
          </w:p>
        </w:tc>
        <w:tc>
          <w:tcPr>
            <w:tcW w:w="1488" w:type="dxa"/>
          </w:tcPr>
          <w:p w14:paraId="31A6F8A0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160</w:t>
            </w:r>
          </w:p>
        </w:tc>
        <w:tc>
          <w:tcPr>
            <w:tcW w:w="1489" w:type="dxa"/>
          </w:tcPr>
          <w:p w14:paraId="31A6F8A1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26.1</w:t>
            </w:r>
          </w:p>
        </w:tc>
      </w:tr>
      <w:tr w:rsidR="002A71D3" w:rsidRPr="002A71D3" w14:paraId="31A6F8A8" w14:textId="77777777" w:rsidTr="00E90F64">
        <w:tc>
          <w:tcPr>
            <w:tcW w:w="3369" w:type="dxa"/>
          </w:tcPr>
          <w:p w14:paraId="31A6F8A3" w14:textId="77777777" w:rsidR="002A71D3" w:rsidRPr="002A71D3" w:rsidRDefault="00915046" w:rsidP="00915046">
            <w:pPr>
              <w:spacing w:line="360" w:lineRule="auto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 xml:space="preserve">Psychomotor Speed </w:t>
            </w:r>
            <w:r w:rsidR="002A71D3" w:rsidRPr="002A71D3">
              <w:rPr>
                <w:rFonts w:ascii="Calibri" w:hAnsi="Calibri"/>
                <w:sz w:val="22"/>
              </w:rPr>
              <w:t>2</w:t>
            </w:r>
          </w:p>
        </w:tc>
        <w:tc>
          <w:tcPr>
            <w:tcW w:w="1488" w:type="dxa"/>
          </w:tcPr>
          <w:p w14:paraId="31A6F8A4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120</w:t>
            </w:r>
          </w:p>
        </w:tc>
        <w:tc>
          <w:tcPr>
            <w:tcW w:w="1488" w:type="dxa"/>
          </w:tcPr>
          <w:p w14:paraId="31A6F8A5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17.8</w:t>
            </w:r>
          </w:p>
        </w:tc>
        <w:tc>
          <w:tcPr>
            <w:tcW w:w="1488" w:type="dxa"/>
          </w:tcPr>
          <w:p w14:paraId="31A6F8A6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127</w:t>
            </w:r>
          </w:p>
        </w:tc>
        <w:tc>
          <w:tcPr>
            <w:tcW w:w="1489" w:type="dxa"/>
          </w:tcPr>
          <w:p w14:paraId="31A6F8A7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20.1</w:t>
            </w:r>
          </w:p>
        </w:tc>
      </w:tr>
      <w:tr w:rsidR="002A71D3" w:rsidRPr="002A71D3" w14:paraId="31A6F8AE" w14:textId="77777777" w:rsidTr="00E90F64">
        <w:tc>
          <w:tcPr>
            <w:tcW w:w="3369" w:type="dxa"/>
          </w:tcPr>
          <w:p w14:paraId="31A6F8A9" w14:textId="77777777" w:rsidR="002A71D3" w:rsidRPr="002A71D3" w:rsidRDefault="00915046" w:rsidP="00915046">
            <w:pPr>
              <w:spacing w:line="360" w:lineRule="auto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 xml:space="preserve">Psychomotor Speed </w:t>
            </w:r>
            <w:r w:rsidR="002A71D3" w:rsidRPr="002A71D3">
              <w:rPr>
                <w:rFonts w:ascii="Calibri" w:hAnsi="Calibri"/>
                <w:sz w:val="22"/>
              </w:rPr>
              <w:t>3</w:t>
            </w:r>
          </w:p>
        </w:tc>
        <w:tc>
          <w:tcPr>
            <w:tcW w:w="1488" w:type="dxa"/>
          </w:tcPr>
          <w:p w14:paraId="31A6F8AA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206</w:t>
            </w:r>
          </w:p>
        </w:tc>
        <w:tc>
          <w:tcPr>
            <w:tcW w:w="1488" w:type="dxa"/>
          </w:tcPr>
          <w:p w14:paraId="31A6F8AB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30.5</w:t>
            </w:r>
          </w:p>
        </w:tc>
        <w:tc>
          <w:tcPr>
            <w:tcW w:w="1488" w:type="dxa"/>
          </w:tcPr>
          <w:p w14:paraId="31A6F8AC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149</w:t>
            </w:r>
          </w:p>
        </w:tc>
        <w:tc>
          <w:tcPr>
            <w:tcW w:w="1489" w:type="dxa"/>
          </w:tcPr>
          <w:p w14:paraId="31A6F8AD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24.3</w:t>
            </w:r>
          </w:p>
        </w:tc>
      </w:tr>
      <w:tr w:rsidR="002A71D3" w:rsidRPr="002A71D3" w14:paraId="31A6F8B4" w14:textId="77777777" w:rsidTr="00E90F64">
        <w:tc>
          <w:tcPr>
            <w:tcW w:w="3369" w:type="dxa"/>
          </w:tcPr>
          <w:p w14:paraId="31A6F8AF" w14:textId="77777777" w:rsidR="002A71D3" w:rsidRPr="002A71D3" w:rsidRDefault="00915046" w:rsidP="00915046">
            <w:pPr>
              <w:spacing w:line="360" w:lineRule="auto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 xml:space="preserve">Reaction Time </w:t>
            </w:r>
            <w:r w:rsidR="002A71D3" w:rsidRPr="002A71D3">
              <w:rPr>
                <w:rFonts w:ascii="Calibri" w:hAnsi="Calibri"/>
                <w:sz w:val="22"/>
              </w:rPr>
              <w:t>1</w:t>
            </w:r>
          </w:p>
        </w:tc>
        <w:tc>
          <w:tcPr>
            <w:tcW w:w="1488" w:type="dxa"/>
          </w:tcPr>
          <w:p w14:paraId="31A6F8B0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139</w:t>
            </w:r>
          </w:p>
        </w:tc>
        <w:tc>
          <w:tcPr>
            <w:tcW w:w="1488" w:type="dxa"/>
          </w:tcPr>
          <w:p w14:paraId="31A6F8B1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20.6</w:t>
            </w:r>
          </w:p>
        </w:tc>
        <w:tc>
          <w:tcPr>
            <w:tcW w:w="1488" w:type="dxa"/>
          </w:tcPr>
          <w:p w14:paraId="31A6F8B2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102</w:t>
            </w:r>
          </w:p>
        </w:tc>
        <w:tc>
          <w:tcPr>
            <w:tcW w:w="1489" w:type="dxa"/>
          </w:tcPr>
          <w:p w14:paraId="31A6F8B3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16.6</w:t>
            </w:r>
          </w:p>
        </w:tc>
      </w:tr>
      <w:tr w:rsidR="002A71D3" w:rsidRPr="002A71D3" w14:paraId="31A6F8BA" w14:textId="77777777" w:rsidTr="00E90F64">
        <w:tc>
          <w:tcPr>
            <w:tcW w:w="3369" w:type="dxa"/>
          </w:tcPr>
          <w:p w14:paraId="31A6F8B5" w14:textId="77777777" w:rsidR="002A71D3" w:rsidRPr="002A71D3" w:rsidRDefault="00915046" w:rsidP="00915046">
            <w:pPr>
              <w:spacing w:line="360" w:lineRule="auto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 xml:space="preserve">Reaction Time </w:t>
            </w:r>
            <w:r w:rsidR="002A71D3" w:rsidRPr="002A71D3">
              <w:rPr>
                <w:rFonts w:ascii="Calibri" w:hAnsi="Calibri"/>
                <w:sz w:val="22"/>
              </w:rPr>
              <w:t>2</w:t>
            </w:r>
          </w:p>
        </w:tc>
        <w:tc>
          <w:tcPr>
            <w:tcW w:w="1488" w:type="dxa"/>
          </w:tcPr>
          <w:p w14:paraId="31A6F8B6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114</w:t>
            </w:r>
          </w:p>
        </w:tc>
        <w:tc>
          <w:tcPr>
            <w:tcW w:w="1488" w:type="dxa"/>
          </w:tcPr>
          <w:p w14:paraId="31A6F8B7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16.9</w:t>
            </w:r>
          </w:p>
        </w:tc>
        <w:tc>
          <w:tcPr>
            <w:tcW w:w="1488" w:type="dxa"/>
          </w:tcPr>
          <w:p w14:paraId="31A6F8B8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75</w:t>
            </w:r>
          </w:p>
        </w:tc>
        <w:tc>
          <w:tcPr>
            <w:tcW w:w="1489" w:type="dxa"/>
          </w:tcPr>
          <w:p w14:paraId="31A6F8B9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12.2</w:t>
            </w:r>
          </w:p>
        </w:tc>
      </w:tr>
      <w:tr w:rsidR="002A71D3" w:rsidRPr="002A71D3" w14:paraId="31A6F8C0" w14:textId="77777777" w:rsidTr="00E90F64">
        <w:tc>
          <w:tcPr>
            <w:tcW w:w="3369" w:type="dxa"/>
          </w:tcPr>
          <w:p w14:paraId="31A6F8BB" w14:textId="77777777" w:rsidR="002A71D3" w:rsidRPr="002A71D3" w:rsidRDefault="00915046" w:rsidP="00915046">
            <w:pPr>
              <w:spacing w:line="360" w:lineRule="auto"/>
              <w:rPr>
                <w:rFonts w:ascii="Calibri" w:hAnsi="Calibri"/>
                <w:sz w:val="22"/>
              </w:rPr>
            </w:pPr>
            <w:r>
              <w:rPr>
                <w:rFonts w:ascii="Calibri" w:hAnsi="Calibri"/>
                <w:sz w:val="22"/>
              </w:rPr>
              <w:t xml:space="preserve">Reaction Time </w:t>
            </w:r>
            <w:r w:rsidR="002A71D3" w:rsidRPr="002A71D3">
              <w:rPr>
                <w:rFonts w:ascii="Calibri" w:hAnsi="Calibri"/>
                <w:sz w:val="22"/>
              </w:rPr>
              <w:t>3</w:t>
            </w:r>
          </w:p>
        </w:tc>
        <w:tc>
          <w:tcPr>
            <w:tcW w:w="1488" w:type="dxa"/>
          </w:tcPr>
          <w:p w14:paraId="31A6F8BC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146</w:t>
            </w:r>
          </w:p>
        </w:tc>
        <w:tc>
          <w:tcPr>
            <w:tcW w:w="1488" w:type="dxa"/>
          </w:tcPr>
          <w:p w14:paraId="31A6F8BD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21.6</w:t>
            </w:r>
          </w:p>
        </w:tc>
        <w:tc>
          <w:tcPr>
            <w:tcW w:w="1488" w:type="dxa"/>
          </w:tcPr>
          <w:p w14:paraId="31A6F8BE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96</w:t>
            </w:r>
          </w:p>
        </w:tc>
        <w:tc>
          <w:tcPr>
            <w:tcW w:w="1489" w:type="dxa"/>
          </w:tcPr>
          <w:p w14:paraId="31A6F8BF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15.7</w:t>
            </w:r>
          </w:p>
        </w:tc>
      </w:tr>
      <w:tr w:rsidR="002A71D3" w:rsidRPr="002A71D3" w14:paraId="31A6F8C6" w14:textId="77777777" w:rsidTr="00E90F64">
        <w:tc>
          <w:tcPr>
            <w:tcW w:w="3369" w:type="dxa"/>
          </w:tcPr>
          <w:p w14:paraId="31A6F8C1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 xml:space="preserve">Reading </w:t>
            </w:r>
            <w:r w:rsidR="00915046">
              <w:rPr>
                <w:rFonts w:ascii="Calibri" w:hAnsi="Calibri"/>
                <w:sz w:val="22"/>
              </w:rPr>
              <w:t xml:space="preserve">Proficiency </w:t>
            </w:r>
            <w:r w:rsidRPr="002A71D3">
              <w:rPr>
                <w:rFonts w:ascii="Calibri" w:hAnsi="Calibri"/>
                <w:sz w:val="22"/>
              </w:rPr>
              <w:t>1</w:t>
            </w:r>
          </w:p>
        </w:tc>
        <w:tc>
          <w:tcPr>
            <w:tcW w:w="1488" w:type="dxa"/>
          </w:tcPr>
          <w:p w14:paraId="31A6F8C2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64</w:t>
            </w:r>
          </w:p>
        </w:tc>
        <w:tc>
          <w:tcPr>
            <w:tcW w:w="1488" w:type="dxa"/>
          </w:tcPr>
          <w:p w14:paraId="31A6F8C3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9.5</w:t>
            </w:r>
          </w:p>
        </w:tc>
        <w:tc>
          <w:tcPr>
            <w:tcW w:w="1488" w:type="dxa"/>
          </w:tcPr>
          <w:p w14:paraId="31A6F8C4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39</w:t>
            </w:r>
          </w:p>
        </w:tc>
        <w:tc>
          <w:tcPr>
            <w:tcW w:w="1489" w:type="dxa"/>
          </w:tcPr>
          <w:p w14:paraId="31A6F8C5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6.3</w:t>
            </w:r>
          </w:p>
        </w:tc>
      </w:tr>
      <w:tr w:rsidR="002A71D3" w:rsidRPr="002A71D3" w14:paraId="31A6F8CC" w14:textId="77777777" w:rsidTr="00E90F64">
        <w:tc>
          <w:tcPr>
            <w:tcW w:w="3369" w:type="dxa"/>
          </w:tcPr>
          <w:p w14:paraId="31A6F8C7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 xml:space="preserve">Reading </w:t>
            </w:r>
            <w:r w:rsidR="00915046">
              <w:rPr>
                <w:rFonts w:ascii="Calibri" w:hAnsi="Calibri"/>
                <w:sz w:val="22"/>
              </w:rPr>
              <w:t xml:space="preserve">Proficiency </w:t>
            </w:r>
            <w:r w:rsidRPr="002A71D3">
              <w:rPr>
                <w:rFonts w:ascii="Calibri" w:hAnsi="Calibri"/>
                <w:sz w:val="22"/>
              </w:rPr>
              <w:t>2</w:t>
            </w:r>
          </w:p>
        </w:tc>
        <w:tc>
          <w:tcPr>
            <w:tcW w:w="1488" w:type="dxa"/>
          </w:tcPr>
          <w:p w14:paraId="31A6F8C8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62</w:t>
            </w:r>
          </w:p>
        </w:tc>
        <w:tc>
          <w:tcPr>
            <w:tcW w:w="1488" w:type="dxa"/>
          </w:tcPr>
          <w:p w14:paraId="31A6F8C9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9.2</w:t>
            </w:r>
          </w:p>
        </w:tc>
        <w:tc>
          <w:tcPr>
            <w:tcW w:w="1488" w:type="dxa"/>
          </w:tcPr>
          <w:p w14:paraId="31A6F8CA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32</w:t>
            </w:r>
          </w:p>
        </w:tc>
        <w:tc>
          <w:tcPr>
            <w:tcW w:w="1489" w:type="dxa"/>
          </w:tcPr>
          <w:p w14:paraId="31A6F8CB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5.2</w:t>
            </w:r>
          </w:p>
        </w:tc>
      </w:tr>
      <w:tr w:rsidR="002A71D3" w:rsidRPr="002A71D3" w14:paraId="31A6F8D2" w14:textId="77777777" w:rsidTr="00E90F64">
        <w:tc>
          <w:tcPr>
            <w:tcW w:w="3369" w:type="dxa"/>
          </w:tcPr>
          <w:p w14:paraId="31A6F8CD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 xml:space="preserve">Reading </w:t>
            </w:r>
            <w:r w:rsidR="00915046">
              <w:rPr>
                <w:rFonts w:ascii="Calibri" w:hAnsi="Calibri"/>
                <w:sz w:val="22"/>
              </w:rPr>
              <w:t xml:space="preserve">Proficiency </w:t>
            </w:r>
            <w:r w:rsidRPr="002A71D3">
              <w:rPr>
                <w:rFonts w:ascii="Calibri" w:hAnsi="Calibri"/>
                <w:sz w:val="22"/>
              </w:rPr>
              <w:t>3</w:t>
            </w:r>
          </w:p>
        </w:tc>
        <w:tc>
          <w:tcPr>
            <w:tcW w:w="1488" w:type="dxa"/>
          </w:tcPr>
          <w:p w14:paraId="31A6F8CE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106</w:t>
            </w:r>
          </w:p>
        </w:tc>
        <w:tc>
          <w:tcPr>
            <w:tcW w:w="1488" w:type="dxa"/>
          </w:tcPr>
          <w:p w14:paraId="31A6F8CF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15.7</w:t>
            </w:r>
          </w:p>
        </w:tc>
        <w:tc>
          <w:tcPr>
            <w:tcW w:w="1488" w:type="dxa"/>
          </w:tcPr>
          <w:p w14:paraId="31A6F8D0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59</w:t>
            </w:r>
          </w:p>
        </w:tc>
        <w:tc>
          <w:tcPr>
            <w:tcW w:w="1489" w:type="dxa"/>
          </w:tcPr>
          <w:p w14:paraId="31A6F8D1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9.6</w:t>
            </w:r>
          </w:p>
        </w:tc>
      </w:tr>
      <w:tr w:rsidR="002A71D3" w:rsidRPr="002A71D3" w14:paraId="31A6F8D8" w14:textId="77777777" w:rsidTr="00E90F64">
        <w:tc>
          <w:tcPr>
            <w:tcW w:w="3369" w:type="dxa"/>
          </w:tcPr>
          <w:p w14:paraId="31A6F8D3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 xml:space="preserve">Maths </w:t>
            </w:r>
            <w:r w:rsidR="00915046">
              <w:rPr>
                <w:rFonts w:ascii="Calibri" w:hAnsi="Calibri"/>
                <w:sz w:val="22"/>
              </w:rPr>
              <w:t xml:space="preserve">Proficiency </w:t>
            </w:r>
            <w:r w:rsidRPr="002A71D3">
              <w:rPr>
                <w:rFonts w:ascii="Calibri" w:hAnsi="Calibri"/>
                <w:sz w:val="22"/>
              </w:rPr>
              <w:t>1</w:t>
            </w:r>
          </w:p>
        </w:tc>
        <w:tc>
          <w:tcPr>
            <w:tcW w:w="1488" w:type="dxa"/>
          </w:tcPr>
          <w:p w14:paraId="31A6F8D4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68</w:t>
            </w:r>
          </w:p>
        </w:tc>
        <w:tc>
          <w:tcPr>
            <w:tcW w:w="1488" w:type="dxa"/>
          </w:tcPr>
          <w:p w14:paraId="31A6F8D5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10.1</w:t>
            </w:r>
          </w:p>
        </w:tc>
        <w:tc>
          <w:tcPr>
            <w:tcW w:w="1488" w:type="dxa"/>
          </w:tcPr>
          <w:p w14:paraId="31A6F8D6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43</w:t>
            </w:r>
          </w:p>
        </w:tc>
        <w:tc>
          <w:tcPr>
            <w:tcW w:w="1489" w:type="dxa"/>
          </w:tcPr>
          <w:p w14:paraId="31A6F8D7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7.0</w:t>
            </w:r>
          </w:p>
        </w:tc>
      </w:tr>
      <w:tr w:rsidR="002A71D3" w:rsidRPr="002A71D3" w14:paraId="31A6F8DE" w14:textId="77777777" w:rsidTr="00E90F64">
        <w:tc>
          <w:tcPr>
            <w:tcW w:w="3369" w:type="dxa"/>
          </w:tcPr>
          <w:p w14:paraId="31A6F8D9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 xml:space="preserve">Maths </w:t>
            </w:r>
            <w:r w:rsidR="00915046">
              <w:rPr>
                <w:rFonts w:ascii="Calibri" w:hAnsi="Calibri"/>
                <w:sz w:val="22"/>
              </w:rPr>
              <w:t xml:space="preserve">Proficiency </w:t>
            </w:r>
            <w:r w:rsidRPr="002A71D3">
              <w:rPr>
                <w:rFonts w:ascii="Calibri" w:hAnsi="Calibri"/>
                <w:sz w:val="22"/>
              </w:rPr>
              <w:t>2</w:t>
            </w:r>
          </w:p>
        </w:tc>
        <w:tc>
          <w:tcPr>
            <w:tcW w:w="1488" w:type="dxa"/>
          </w:tcPr>
          <w:p w14:paraId="31A6F8DA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64</w:t>
            </w:r>
          </w:p>
        </w:tc>
        <w:tc>
          <w:tcPr>
            <w:tcW w:w="1488" w:type="dxa"/>
          </w:tcPr>
          <w:p w14:paraId="31A6F8DB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9.5</w:t>
            </w:r>
          </w:p>
        </w:tc>
        <w:tc>
          <w:tcPr>
            <w:tcW w:w="1488" w:type="dxa"/>
          </w:tcPr>
          <w:p w14:paraId="31A6F8DC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34</w:t>
            </w:r>
          </w:p>
        </w:tc>
        <w:tc>
          <w:tcPr>
            <w:tcW w:w="1489" w:type="dxa"/>
          </w:tcPr>
          <w:p w14:paraId="31A6F8DD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5.6</w:t>
            </w:r>
          </w:p>
        </w:tc>
      </w:tr>
      <w:tr w:rsidR="002A71D3" w:rsidRPr="002A71D3" w14:paraId="31A6F8E4" w14:textId="77777777" w:rsidTr="00E90F64">
        <w:tc>
          <w:tcPr>
            <w:tcW w:w="3369" w:type="dxa"/>
          </w:tcPr>
          <w:p w14:paraId="31A6F8DF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 xml:space="preserve">Maths </w:t>
            </w:r>
            <w:r w:rsidR="00915046">
              <w:rPr>
                <w:rFonts w:ascii="Calibri" w:hAnsi="Calibri"/>
                <w:sz w:val="22"/>
              </w:rPr>
              <w:t xml:space="preserve">Proficiency </w:t>
            </w:r>
            <w:r w:rsidRPr="002A71D3">
              <w:rPr>
                <w:rFonts w:ascii="Calibri" w:hAnsi="Calibri"/>
                <w:sz w:val="22"/>
              </w:rPr>
              <w:t>3</w:t>
            </w:r>
          </w:p>
        </w:tc>
        <w:tc>
          <w:tcPr>
            <w:tcW w:w="1488" w:type="dxa"/>
          </w:tcPr>
          <w:p w14:paraId="31A6F8E0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106</w:t>
            </w:r>
          </w:p>
        </w:tc>
        <w:tc>
          <w:tcPr>
            <w:tcW w:w="1488" w:type="dxa"/>
          </w:tcPr>
          <w:p w14:paraId="31A6F8E1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15.7</w:t>
            </w:r>
          </w:p>
        </w:tc>
        <w:tc>
          <w:tcPr>
            <w:tcW w:w="1488" w:type="dxa"/>
          </w:tcPr>
          <w:p w14:paraId="31A6F8E2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58</w:t>
            </w:r>
          </w:p>
        </w:tc>
        <w:tc>
          <w:tcPr>
            <w:tcW w:w="1489" w:type="dxa"/>
          </w:tcPr>
          <w:p w14:paraId="31A6F8E3" w14:textId="77777777" w:rsidR="002A71D3" w:rsidRPr="002A71D3" w:rsidRDefault="002A71D3" w:rsidP="006154F5">
            <w:pPr>
              <w:spacing w:line="360" w:lineRule="auto"/>
              <w:rPr>
                <w:rFonts w:ascii="Calibri" w:hAnsi="Calibri"/>
                <w:sz w:val="22"/>
              </w:rPr>
            </w:pPr>
            <w:r w:rsidRPr="002A71D3">
              <w:rPr>
                <w:rFonts w:ascii="Calibri" w:hAnsi="Calibri"/>
                <w:sz w:val="22"/>
              </w:rPr>
              <w:t>9.5</w:t>
            </w:r>
          </w:p>
        </w:tc>
      </w:tr>
    </w:tbl>
    <w:p w14:paraId="31A6F8E5" w14:textId="77777777" w:rsidR="006154F5" w:rsidRDefault="006154F5">
      <w:p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br w:type="page"/>
      </w:r>
    </w:p>
    <w:sectPr w:rsidR="006154F5" w:rsidSect="0077177C">
      <w:headerReference w:type="default" r:id="rId8"/>
      <w:pgSz w:w="12240" w:h="15840" w:code="1"/>
      <w:pgMar w:top="1440" w:right="1440" w:bottom="1440" w:left="1440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A505B4" w14:textId="77777777" w:rsidR="006210A5" w:rsidRDefault="006210A5">
      <w:r>
        <w:separator/>
      </w:r>
    </w:p>
  </w:endnote>
  <w:endnote w:type="continuationSeparator" w:id="0">
    <w:p w14:paraId="4A46F272" w14:textId="77777777" w:rsidR="006210A5" w:rsidRDefault="00621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G Book BQ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ucida Grande">
    <w:altName w:val="Segoe UI"/>
    <w:charset w:val="00"/>
    <w:family w:val="auto"/>
    <w:pitch w:val="variable"/>
    <w:sig w:usb0="00000000" w:usb1="5000A1FF" w:usb2="00000000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ont43">
    <w:altName w:val="Times New Roman"/>
    <w:charset w:val="00"/>
    <w:family w:val="auto"/>
    <w:pitch w:val="variable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B23D8E" w14:textId="77777777" w:rsidR="006210A5" w:rsidRDefault="006210A5">
      <w:r>
        <w:separator/>
      </w:r>
    </w:p>
  </w:footnote>
  <w:footnote w:type="continuationSeparator" w:id="0">
    <w:p w14:paraId="6F6714A6" w14:textId="77777777" w:rsidR="006210A5" w:rsidRDefault="006210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A6F921" w14:textId="77777777" w:rsidR="00C05F91" w:rsidRPr="00FA79D0" w:rsidRDefault="00C05F91" w:rsidP="00BB4FA5">
    <w:pPr>
      <w:pStyle w:val="Header"/>
      <w:jc w:val="center"/>
      <w:rPr>
        <w:rFonts w:ascii="Calibri" w:hAnsi="Calibri"/>
        <w:sz w:val="22"/>
      </w:rPr>
    </w:pPr>
    <w:r w:rsidRPr="00FA79D0">
      <w:rPr>
        <w:rFonts w:ascii="Calibri" w:hAnsi="Calibri"/>
        <w:sz w:val="22"/>
      </w:rPr>
      <w:t>Adrian McPherson - 9042091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FE28D3"/>
    <w:multiLevelType w:val="hybridMultilevel"/>
    <w:tmpl w:val="A30812BA"/>
    <w:lvl w:ilvl="0" w:tplc="B6264680">
      <w:start w:val="1"/>
      <w:numFmt w:val="decimal"/>
      <w:lvlText w:val="%1."/>
      <w:lvlJc w:val="left"/>
      <w:pPr>
        <w:ind w:hanging="320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ED28BFA4">
      <w:start w:val="1"/>
      <w:numFmt w:val="bullet"/>
      <w:lvlText w:val="•"/>
      <w:lvlJc w:val="left"/>
      <w:rPr>
        <w:rFonts w:hint="default"/>
      </w:rPr>
    </w:lvl>
    <w:lvl w:ilvl="2" w:tplc="7A8CDC16">
      <w:start w:val="1"/>
      <w:numFmt w:val="bullet"/>
      <w:lvlText w:val="•"/>
      <w:lvlJc w:val="left"/>
      <w:rPr>
        <w:rFonts w:hint="default"/>
      </w:rPr>
    </w:lvl>
    <w:lvl w:ilvl="3" w:tplc="B044979A">
      <w:start w:val="1"/>
      <w:numFmt w:val="bullet"/>
      <w:lvlText w:val="•"/>
      <w:lvlJc w:val="left"/>
      <w:rPr>
        <w:rFonts w:hint="default"/>
      </w:rPr>
    </w:lvl>
    <w:lvl w:ilvl="4" w:tplc="6FDA82EC">
      <w:start w:val="1"/>
      <w:numFmt w:val="bullet"/>
      <w:lvlText w:val="•"/>
      <w:lvlJc w:val="left"/>
      <w:rPr>
        <w:rFonts w:hint="default"/>
      </w:rPr>
    </w:lvl>
    <w:lvl w:ilvl="5" w:tplc="F918B4CE">
      <w:start w:val="1"/>
      <w:numFmt w:val="bullet"/>
      <w:lvlText w:val="•"/>
      <w:lvlJc w:val="left"/>
      <w:rPr>
        <w:rFonts w:hint="default"/>
      </w:rPr>
    </w:lvl>
    <w:lvl w:ilvl="6" w:tplc="CE180CA2">
      <w:start w:val="1"/>
      <w:numFmt w:val="bullet"/>
      <w:lvlText w:val="•"/>
      <w:lvlJc w:val="left"/>
      <w:rPr>
        <w:rFonts w:hint="default"/>
      </w:rPr>
    </w:lvl>
    <w:lvl w:ilvl="7" w:tplc="F9D2BAB8">
      <w:start w:val="1"/>
      <w:numFmt w:val="bullet"/>
      <w:lvlText w:val="•"/>
      <w:lvlJc w:val="left"/>
      <w:rPr>
        <w:rFonts w:hint="default"/>
      </w:rPr>
    </w:lvl>
    <w:lvl w:ilvl="8" w:tplc="B6B82B88">
      <w:start w:val="1"/>
      <w:numFmt w:val="bullet"/>
      <w:lvlText w:val="•"/>
      <w:lvlJc w:val="left"/>
      <w:rPr>
        <w:rFonts w:hint="default"/>
      </w:rPr>
    </w:lvl>
  </w:abstractNum>
  <w:abstractNum w:abstractNumId="2" w15:restartNumberingAfterBreak="0">
    <w:nsid w:val="036E3FE2"/>
    <w:multiLevelType w:val="hybridMultilevel"/>
    <w:tmpl w:val="20444A50"/>
    <w:lvl w:ilvl="0" w:tplc="623E7E0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C76F16"/>
    <w:multiLevelType w:val="multilevel"/>
    <w:tmpl w:val="FB4EA3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DA22EE"/>
    <w:multiLevelType w:val="hybridMultilevel"/>
    <w:tmpl w:val="86469F84"/>
    <w:lvl w:ilvl="0" w:tplc="1409000F">
      <w:start w:val="1"/>
      <w:numFmt w:val="decimal"/>
      <w:lvlText w:val="%1."/>
      <w:lvlJc w:val="left"/>
      <w:pPr>
        <w:ind w:left="360" w:hanging="360"/>
      </w:p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61D2EBC"/>
    <w:multiLevelType w:val="hybridMultilevel"/>
    <w:tmpl w:val="39D0593A"/>
    <w:lvl w:ilvl="0" w:tplc="72F8291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9828C0"/>
    <w:multiLevelType w:val="multilevel"/>
    <w:tmpl w:val="11EE1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81F3ACB"/>
    <w:multiLevelType w:val="multilevel"/>
    <w:tmpl w:val="5B2AD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D7B489B"/>
    <w:multiLevelType w:val="hybridMultilevel"/>
    <w:tmpl w:val="4546258E"/>
    <w:lvl w:ilvl="0" w:tplc="14090015">
      <w:start w:val="1"/>
      <w:numFmt w:val="upperLetter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9926A5"/>
    <w:multiLevelType w:val="multilevel"/>
    <w:tmpl w:val="80DE3F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2A45F5A"/>
    <w:multiLevelType w:val="hybridMultilevel"/>
    <w:tmpl w:val="7D720730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B56B31"/>
    <w:multiLevelType w:val="hybridMultilevel"/>
    <w:tmpl w:val="0DFA9AF6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5D1C82"/>
    <w:multiLevelType w:val="hybridMultilevel"/>
    <w:tmpl w:val="BA40BFC8"/>
    <w:lvl w:ilvl="0" w:tplc="FF481B3A">
      <w:start w:val="1"/>
      <w:numFmt w:val="decimal"/>
      <w:lvlText w:val="%1."/>
      <w:lvlJc w:val="left"/>
      <w:pPr>
        <w:ind w:hanging="320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EAC63DDE">
      <w:start w:val="1"/>
      <w:numFmt w:val="bullet"/>
      <w:lvlText w:val="•"/>
      <w:lvlJc w:val="left"/>
      <w:rPr>
        <w:rFonts w:hint="default"/>
      </w:rPr>
    </w:lvl>
    <w:lvl w:ilvl="2" w:tplc="C7744074">
      <w:start w:val="1"/>
      <w:numFmt w:val="bullet"/>
      <w:lvlText w:val="•"/>
      <w:lvlJc w:val="left"/>
      <w:rPr>
        <w:rFonts w:hint="default"/>
      </w:rPr>
    </w:lvl>
    <w:lvl w:ilvl="3" w:tplc="35A2FA4E">
      <w:start w:val="1"/>
      <w:numFmt w:val="bullet"/>
      <w:lvlText w:val="•"/>
      <w:lvlJc w:val="left"/>
      <w:rPr>
        <w:rFonts w:hint="default"/>
      </w:rPr>
    </w:lvl>
    <w:lvl w:ilvl="4" w:tplc="4E94F6F8">
      <w:start w:val="1"/>
      <w:numFmt w:val="bullet"/>
      <w:lvlText w:val="•"/>
      <w:lvlJc w:val="left"/>
      <w:rPr>
        <w:rFonts w:hint="default"/>
      </w:rPr>
    </w:lvl>
    <w:lvl w:ilvl="5" w:tplc="0F90525C">
      <w:start w:val="1"/>
      <w:numFmt w:val="bullet"/>
      <w:lvlText w:val="•"/>
      <w:lvlJc w:val="left"/>
      <w:rPr>
        <w:rFonts w:hint="default"/>
      </w:rPr>
    </w:lvl>
    <w:lvl w:ilvl="6" w:tplc="183C0E54">
      <w:start w:val="1"/>
      <w:numFmt w:val="bullet"/>
      <w:lvlText w:val="•"/>
      <w:lvlJc w:val="left"/>
      <w:rPr>
        <w:rFonts w:hint="default"/>
      </w:rPr>
    </w:lvl>
    <w:lvl w:ilvl="7" w:tplc="E740423A">
      <w:start w:val="1"/>
      <w:numFmt w:val="bullet"/>
      <w:lvlText w:val="•"/>
      <w:lvlJc w:val="left"/>
      <w:rPr>
        <w:rFonts w:hint="default"/>
      </w:rPr>
    </w:lvl>
    <w:lvl w:ilvl="8" w:tplc="FDA2BAEA">
      <w:start w:val="1"/>
      <w:numFmt w:val="bullet"/>
      <w:lvlText w:val="•"/>
      <w:lvlJc w:val="left"/>
      <w:rPr>
        <w:rFonts w:hint="default"/>
      </w:rPr>
    </w:lvl>
  </w:abstractNum>
  <w:abstractNum w:abstractNumId="13" w15:restartNumberingAfterBreak="0">
    <w:nsid w:val="17AB218B"/>
    <w:multiLevelType w:val="hybridMultilevel"/>
    <w:tmpl w:val="FB4EA3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A95028D"/>
    <w:multiLevelType w:val="multilevel"/>
    <w:tmpl w:val="55C85DA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isLgl/>
      <w:lvlText w:val="%1.%2."/>
      <w:lvlJc w:val="left"/>
      <w:pPr>
        <w:ind w:left="49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1B96737F"/>
    <w:multiLevelType w:val="hybridMultilevel"/>
    <w:tmpl w:val="39C0FB6E"/>
    <w:lvl w:ilvl="0" w:tplc="6AC2FD82">
      <w:start w:val="1"/>
      <w:numFmt w:val="decimal"/>
      <w:lvlText w:val="%1."/>
      <w:lvlJc w:val="left"/>
      <w:pPr>
        <w:ind w:hanging="320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2E06FAB2">
      <w:start w:val="1"/>
      <w:numFmt w:val="bullet"/>
      <w:lvlText w:val="•"/>
      <w:lvlJc w:val="left"/>
      <w:rPr>
        <w:rFonts w:hint="default"/>
      </w:rPr>
    </w:lvl>
    <w:lvl w:ilvl="2" w:tplc="1F3C81F2">
      <w:start w:val="1"/>
      <w:numFmt w:val="bullet"/>
      <w:lvlText w:val="•"/>
      <w:lvlJc w:val="left"/>
      <w:rPr>
        <w:rFonts w:hint="default"/>
      </w:rPr>
    </w:lvl>
    <w:lvl w:ilvl="3" w:tplc="87042566">
      <w:start w:val="1"/>
      <w:numFmt w:val="bullet"/>
      <w:lvlText w:val="•"/>
      <w:lvlJc w:val="left"/>
      <w:rPr>
        <w:rFonts w:hint="default"/>
      </w:rPr>
    </w:lvl>
    <w:lvl w:ilvl="4" w:tplc="3FDC3A0C">
      <w:start w:val="1"/>
      <w:numFmt w:val="bullet"/>
      <w:lvlText w:val="•"/>
      <w:lvlJc w:val="left"/>
      <w:rPr>
        <w:rFonts w:hint="default"/>
      </w:rPr>
    </w:lvl>
    <w:lvl w:ilvl="5" w:tplc="37CE6594">
      <w:start w:val="1"/>
      <w:numFmt w:val="bullet"/>
      <w:lvlText w:val="•"/>
      <w:lvlJc w:val="left"/>
      <w:rPr>
        <w:rFonts w:hint="default"/>
      </w:rPr>
    </w:lvl>
    <w:lvl w:ilvl="6" w:tplc="34342228">
      <w:start w:val="1"/>
      <w:numFmt w:val="bullet"/>
      <w:lvlText w:val="•"/>
      <w:lvlJc w:val="left"/>
      <w:rPr>
        <w:rFonts w:hint="default"/>
      </w:rPr>
    </w:lvl>
    <w:lvl w:ilvl="7" w:tplc="99BA2144">
      <w:start w:val="1"/>
      <w:numFmt w:val="bullet"/>
      <w:lvlText w:val="•"/>
      <w:lvlJc w:val="left"/>
      <w:rPr>
        <w:rFonts w:hint="default"/>
      </w:rPr>
    </w:lvl>
    <w:lvl w:ilvl="8" w:tplc="962EC86C">
      <w:start w:val="1"/>
      <w:numFmt w:val="bullet"/>
      <w:lvlText w:val="•"/>
      <w:lvlJc w:val="left"/>
      <w:rPr>
        <w:rFonts w:hint="default"/>
      </w:rPr>
    </w:lvl>
  </w:abstractNum>
  <w:abstractNum w:abstractNumId="16" w15:restartNumberingAfterBreak="0">
    <w:nsid w:val="1BBD5F5F"/>
    <w:multiLevelType w:val="multilevel"/>
    <w:tmpl w:val="FAF4E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19E5D6C"/>
    <w:multiLevelType w:val="multilevel"/>
    <w:tmpl w:val="60F62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44226A9"/>
    <w:multiLevelType w:val="hybridMultilevel"/>
    <w:tmpl w:val="C1C2E1F0"/>
    <w:lvl w:ilvl="0" w:tplc="63A64620">
      <w:start w:val="4"/>
      <w:numFmt w:val="decimal"/>
      <w:lvlText w:val="%1."/>
      <w:lvlJc w:val="left"/>
      <w:pPr>
        <w:ind w:hanging="320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9DCE5F2A">
      <w:start w:val="1"/>
      <w:numFmt w:val="bullet"/>
      <w:lvlText w:val="•"/>
      <w:lvlJc w:val="left"/>
      <w:rPr>
        <w:rFonts w:hint="default"/>
      </w:rPr>
    </w:lvl>
    <w:lvl w:ilvl="2" w:tplc="45949FE2">
      <w:start w:val="1"/>
      <w:numFmt w:val="bullet"/>
      <w:lvlText w:val="•"/>
      <w:lvlJc w:val="left"/>
      <w:rPr>
        <w:rFonts w:hint="default"/>
      </w:rPr>
    </w:lvl>
    <w:lvl w:ilvl="3" w:tplc="4378A352">
      <w:start w:val="1"/>
      <w:numFmt w:val="bullet"/>
      <w:lvlText w:val="•"/>
      <w:lvlJc w:val="left"/>
      <w:rPr>
        <w:rFonts w:hint="default"/>
      </w:rPr>
    </w:lvl>
    <w:lvl w:ilvl="4" w:tplc="1A4C2D0C">
      <w:start w:val="1"/>
      <w:numFmt w:val="bullet"/>
      <w:lvlText w:val="•"/>
      <w:lvlJc w:val="left"/>
      <w:rPr>
        <w:rFonts w:hint="default"/>
      </w:rPr>
    </w:lvl>
    <w:lvl w:ilvl="5" w:tplc="B57CC6E2">
      <w:start w:val="1"/>
      <w:numFmt w:val="bullet"/>
      <w:lvlText w:val="•"/>
      <w:lvlJc w:val="left"/>
      <w:rPr>
        <w:rFonts w:hint="default"/>
      </w:rPr>
    </w:lvl>
    <w:lvl w:ilvl="6" w:tplc="63D2FC62">
      <w:start w:val="1"/>
      <w:numFmt w:val="bullet"/>
      <w:lvlText w:val="•"/>
      <w:lvlJc w:val="left"/>
      <w:rPr>
        <w:rFonts w:hint="default"/>
      </w:rPr>
    </w:lvl>
    <w:lvl w:ilvl="7" w:tplc="F59AA62C">
      <w:start w:val="1"/>
      <w:numFmt w:val="bullet"/>
      <w:lvlText w:val="•"/>
      <w:lvlJc w:val="left"/>
      <w:rPr>
        <w:rFonts w:hint="default"/>
      </w:rPr>
    </w:lvl>
    <w:lvl w:ilvl="8" w:tplc="528631DE">
      <w:start w:val="1"/>
      <w:numFmt w:val="bullet"/>
      <w:lvlText w:val="•"/>
      <w:lvlJc w:val="left"/>
      <w:rPr>
        <w:rFonts w:hint="default"/>
      </w:rPr>
    </w:lvl>
  </w:abstractNum>
  <w:abstractNum w:abstractNumId="19" w15:restartNumberingAfterBreak="0">
    <w:nsid w:val="245054E6"/>
    <w:multiLevelType w:val="hybridMultilevel"/>
    <w:tmpl w:val="71FA02B6"/>
    <w:lvl w:ilvl="0" w:tplc="14090015">
      <w:start w:val="1"/>
      <w:numFmt w:val="upperLetter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5B53891"/>
    <w:multiLevelType w:val="multilevel"/>
    <w:tmpl w:val="8D0A2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771623E"/>
    <w:multiLevelType w:val="hybridMultilevel"/>
    <w:tmpl w:val="9E304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E716BD6"/>
    <w:multiLevelType w:val="multilevel"/>
    <w:tmpl w:val="93A24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1BE766E"/>
    <w:multiLevelType w:val="hybridMultilevel"/>
    <w:tmpl w:val="599E823A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3905BB6"/>
    <w:multiLevelType w:val="hybridMultilevel"/>
    <w:tmpl w:val="5C0485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6D544AA"/>
    <w:multiLevelType w:val="hybridMultilevel"/>
    <w:tmpl w:val="F4947C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A0D5325"/>
    <w:multiLevelType w:val="hybridMultilevel"/>
    <w:tmpl w:val="FF0E4C1E"/>
    <w:lvl w:ilvl="0" w:tplc="8F94C228">
      <w:start w:val="99"/>
      <w:numFmt w:val="decimal"/>
      <w:lvlText w:val="%1."/>
      <w:lvlJc w:val="left"/>
      <w:pPr>
        <w:ind w:hanging="320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F990AF4E">
      <w:start w:val="1"/>
      <w:numFmt w:val="decimal"/>
      <w:lvlText w:val="%2."/>
      <w:lvlJc w:val="left"/>
      <w:pPr>
        <w:ind w:hanging="320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2" w:tplc="B8B44972">
      <w:start w:val="1"/>
      <w:numFmt w:val="bullet"/>
      <w:lvlText w:val="•"/>
      <w:lvlJc w:val="left"/>
      <w:rPr>
        <w:rFonts w:hint="default"/>
      </w:rPr>
    </w:lvl>
    <w:lvl w:ilvl="3" w:tplc="F8567D42">
      <w:start w:val="1"/>
      <w:numFmt w:val="bullet"/>
      <w:lvlText w:val="•"/>
      <w:lvlJc w:val="left"/>
      <w:rPr>
        <w:rFonts w:hint="default"/>
      </w:rPr>
    </w:lvl>
    <w:lvl w:ilvl="4" w:tplc="BD24C574">
      <w:start w:val="1"/>
      <w:numFmt w:val="bullet"/>
      <w:lvlText w:val="•"/>
      <w:lvlJc w:val="left"/>
      <w:rPr>
        <w:rFonts w:hint="default"/>
      </w:rPr>
    </w:lvl>
    <w:lvl w:ilvl="5" w:tplc="7E342958">
      <w:start w:val="1"/>
      <w:numFmt w:val="bullet"/>
      <w:lvlText w:val="•"/>
      <w:lvlJc w:val="left"/>
      <w:rPr>
        <w:rFonts w:hint="default"/>
      </w:rPr>
    </w:lvl>
    <w:lvl w:ilvl="6" w:tplc="940C0328">
      <w:start w:val="1"/>
      <w:numFmt w:val="bullet"/>
      <w:lvlText w:val="•"/>
      <w:lvlJc w:val="left"/>
      <w:rPr>
        <w:rFonts w:hint="default"/>
      </w:rPr>
    </w:lvl>
    <w:lvl w:ilvl="7" w:tplc="5CE8BA20">
      <w:start w:val="1"/>
      <w:numFmt w:val="bullet"/>
      <w:lvlText w:val="•"/>
      <w:lvlJc w:val="left"/>
      <w:rPr>
        <w:rFonts w:hint="default"/>
      </w:rPr>
    </w:lvl>
    <w:lvl w:ilvl="8" w:tplc="D15AFC0E">
      <w:start w:val="1"/>
      <w:numFmt w:val="bullet"/>
      <w:lvlText w:val="•"/>
      <w:lvlJc w:val="left"/>
      <w:rPr>
        <w:rFonts w:hint="default"/>
      </w:rPr>
    </w:lvl>
  </w:abstractNum>
  <w:abstractNum w:abstractNumId="27" w15:restartNumberingAfterBreak="0">
    <w:nsid w:val="3B4C1090"/>
    <w:multiLevelType w:val="multilevel"/>
    <w:tmpl w:val="14848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C136A13"/>
    <w:multiLevelType w:val="hybridMultilevel"/>
    <w:tmpl w:val="4546258E"/>
    <w:lvl w:ilvl="0" w:tplc="14090015">
      <w:start w:val="1"/>
      <w:numFmt w:val="upperLetter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D5A5F3E"/>
    <w:multiLevelType w:val="hybridMultilevel"/>
    <w:tmpl w:val="0F24478C"/>
    <w:lvl w:ilvl="0" w:tplc="4C78160C">
      <w:start w:val="1"/>
      <w:numFmt w:val="decimal"/>
      <w:lvlText w:val="%1."/>
      <w:lvlJc w:val="left"/>
      <w:pPr>
        <w:ind w:hanging="320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41F0F630">
      <w:start w:val="1"/>
      <w:numFmt w:val="bullet"/>
      <w:lvlText w:val="•"/>
      <w:lvlJc w:val="left"/>
      <w:rPr>
        <w:rFonts w:hint="default"/>
      </w:rPr>
    </w:lvl>
    <w:lvl w:ilvl="2" w:tplc="16BEFD2A">
      <w:start w:val="1"/>
      <w:numFmt w:val="bullet"/>
      <w:lvlText w:val="•"/>
      <w:lvlJc w:val="left"/>
      <w:rPr>
        <w:rFonts w:hint="default"/>
      </w:rPr>
    </w:lvl>
    <w:lvl w:ilvl="3" w:tplc="E296311A">
      <w:start w:val="1"/>
      <w:numFmt w:val="bullet"/>
      <w:lvlText w:val="•"/>
      <w:lvlJc w:val="left"/>
      <w:rPr>
        <w:rFonts w:hint="default"/>
      </w:rPr>
    </w:lvl>
    <w:lvl w:ilvl="4" w:tplc="28FC9EB8">
      <w:start w:val="1"/>
      <w:numFmt w:val="bullet"/>
      <w:lvlText w:val="•"/>
      <w:lvlJc w:val="left"/>
      <w:rPr>
        <w:rFonts w:hint="default"/>
      </w:rPr>
    </w:lvl>
    <w:lvl w:ilvl="5" w:tplc="9E243F28">
      <w:start w:val="1"/>
      <w:numFmt w:val="bullet"/>
      <w:lvlText w:val="•"/>
      <w:lvlJc w:val="left"/>
      <w:rPr>
        <w:rFonts w:hint="default"/>
      </w:rPr>
    </w:lvl>
    <w:lvl w:ilvl="6" w:tplc="34946F70">
      <w:start w:val="1"/>
      <w:numFmt w:val="bullet"/>
      <w:lvlText w:val="•"/>
      <w:lvlJc w:val="left"/>
      <w:rPr>
        <w:rFonts w:hint="default"/>
      </w:rPr>
    </w:lvl>
    <w:lvl w:ilvl="7" w:tplc="97984B7C">
      <w:start w:val="1"/>
      <w:numFmt w:val="bullet"/>
      <w:lvlText w:val="•"/>
      <w:lvlJc w:val="left"/>
      <w:rPr>
        <w:rFonts w:hint="default"/>
      </w:rPr>
    </w:lvl>
    <w:lvl w:ilvl="8" w:tplc="572C8490">
      <w:start w:val="1"/>
      <w:numFmt w:val="bullet"/>
      <w:lvlText w:val="•"/>
      <w:lvlJc w:val="left"/>
      <w:rPr>
        <w:rFonts w:hint="default"/>
      </w:rPr>
    </w:lvl>
  </w:abstractNum>
  <w:abstractNum w:abstractNumId="30" w15:restartNumberingAfterBreak="0">
    <w:nsid w:val="3F9D1C75"/>
    <w:multiLevelType w:val="hybridMultilevel"/>
    <w:tmpl w:val="C6E498CC"/>
    <w:lvl w:ilvl="0" w:tplc="5AF60B54">
      <w:start w:val="1"/>
      <w:numFmt w:val="decimal"/>
      <w:lvlText w:val="%1."/>
      <w:lvlJc w:val="left"/>
      <w:pPr>
        <w:ind w:hanging="320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FBEC1378">
      <w:start w:val="1"/>
      <w:numFmt w:val="bullet"/>
      <w:lvlText w:val="•"/>
      <w:lvlJc w:val="left"/>
      <w:rPr>
        <w:rFonts w:hint="default"/>
      </w:rPr>
    </w:lvl>
    <w:lvl w:ilvl="2" w:tplc="3CBEC274">
      <w:start w:val="1"/>
      <w:numFmt w:val="bullet"/>
      <w:lvlText w:val="•"/>
      <w:lvlJc w:val="left"/>
      <w:rPr>
        <w:rFonts w:hint="default"/>
      </w:rPr>
    </w:lvl>
    <w:lvl w:ilvl="3" w:tplc="735AB0BA">
      <w:start w:val="1"/>
      <w:numFmt w:val="bullet"/>
      <w:lvlText w:val="•"/>
      <w:lvlJc w:val="left"/>
      <w:rPr>
        <w:rFonts w:hint="default"/>
      </w:rPr>
    </w:lvl>
    <w:lvl w:ilvl="4" w:tplc="52CCCE06">
      <w:start w:val="1"/>
      <w:numFmt w:val="bullet"/>
      <w:lvlText w:val="•"/>
      <w:lvlJc w:val="left"/>
      <w:rPr>
        <w:rFonts w:hint="default"/>
      </w:rPr>
    </w:lvl>
    <w:lvl w:ilvl="5" w:tplc="77E27680">
      <w:start w:val="1"/>
      <w:numFmt w:val="bullet"/>
      <w:lvlText w:val="•"/>
      <w:lvlJc w:val="left"/>
      <w:rPr>
        <w:rFonts w:hint="default"/>
      </w:rPr>
    </w:lvl>
    <w:lvl w:ilvl="6" w:tplc="7AD270E8">
      <w:start w:val="1"/>
      <w:numFmt w:val="bullet"/>
      <w:lvlText w:val="•"/>
      <w:lvlJc w:val="left"/>
      <w:rPr>
        <w:rFonts w:hint="default"/>
      </w:rPr>
    </w:lvl>
    <w:lvl w:ilvl="7" w:tplc="E93E7558">
      <w:start w:val="1"/>
      <w:numFmt w:val="bullet"/>
      <w:lvlText w:val="•"/>
      <w:lvlJc w:val="left"/>
      <w:rPr>
        <w:rFonts w:hint="default"/>
      </w:rPr>
    </w:lvl>
    <w:lvl w:ilvl="8" w:tplc="43FC9132">
      <w:start w:val="1"/>
      <w:numFmt w:val="bullet"/>
      <w:lvlText w:val="•"/>
      <w:lvlJc w:val="left"/>
      <w:rPr>
        <w:rFonts w:hint="default"/>
      </w:rPr>
    </w:lvl>
  </w:abstractNum>
  <w:abstractNum w:abstractNumId="31" w15:restartNumberingAfterBreak="0">
    <w:nsid w:val="438A3860"/>
    <w:multiLevelType w:val="hybridMultilevel"/>
    <w:tmpl w:val="A6ACAC8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3BC3F55"/>
    <w:multiLevelType w:val="multilevel"/>
    <w:tmpl w:val="E6E8D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7D61CD3"/>
    <w:multiLevelType w:val="hybridMultilevel"/>
    <w:tmpl w:val="E1CCCC0E"/>
    <w:lvl w:ilvl="0" w:tplc="C69849C8">
      <w:start w:val="1"/>
      <w:numFmt w:val="decimal"/>
      <w:lvlText w:val="%1."/>
      <w:lvlJc w:val="left"/>
      <w:pPr>
        <w:ind w:hanging="320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F46684EA">
      <w:start w:val="1"/>
      <w:numFmt w:val="bullet"/>
      <w:lvlText w:val="•"/>
      <w:lvlJc w:val="left"/>
      <w:rPr>
        <w:rFonts w:hint="default"/>
      </w:rPr>
    </w:lvl>
    <w:lvl w:ilvl="2" w:tplc="76D413CE">
      <w:start w:val="1"/>
      <w:numFmt w:val="bullet"/>
      <w:lvlText w:val="•"/>
      <w:lvlJc w:val="left"/>
      <w:rPr>
        <w:rFonts w:hint="default"/>
      </w:rPr>
    </w:lvl>
    <w:lvl w:ilvl="3" w:tplc="381C1CE6">
      <w:start w:val="1"/>
      <w:numFmt w:val="bullet"/>
      <w:lvlText w:val="•"/>
      <w:lvlJc w:val="left"/>
      <w:rPr>
        <w:rFonts w:hint="default"/>
      </w:rPr>
    </w:lvl>
    <w:lvl w:ilvl="4" w:tplc="0C8A6232">
      <w:start w:val="1"/>
      <w:numFmt w:val="bullet"/>
      <w:lvlText w:val="•"/>
      <w:lvlJc w:val="left"/>
      <w:rPr>
        <w:rFonts w:hint="default"/>
      </w:rPr>
    </w:lvl>
    <w:lvl w:ilvl="5" w:tplc="967A5962">
      <w:start w:val="1"/>
      <w:numFmt w:val="bullet"/>
      <w:lvlText w:val="•"/>
      <w:lvlJc w:val="left"/>
      <w:rPr>
        <w:rFonts w:hint="default"/>
      </w:rPr>
    </w:lvl>
    <w:lvl w:ilvl="6" w:tplc="592697C8">
      <w:start w:val="1"/>
      <w:numFmt w:val="bullet"/>
      <w:lvlText w:val="•"/>
      <w:lvlJc w:val="left"/>
      <w:rPr>
        <w:rFonts w:hint="default"/>
      </w:rPr>
    </w:lvl>
    <w:lvl w:ilvl="7" w:tplc="72745706">
      <w:start w:val="1"/>
      <w:numFmt w:val="bullet"/>
      <w:lvlText w:val="•"/>
      <w:lvlJc w:val="left"/>
      <w:rPr>
        <w:rFonts w:hint="default"/>
      </w:rPr>
    </w:lvl>
    <w:lvl w:ilvl="8" w:tplc="D56084CC">
      <w:start w:val="1"/>
      <w:numFmt w:val="bullet"/>
      <w:lvlText w:val="•"/>
      <w:lvlJc w:val="left"/>
      <w:rPr>
        <w:rFonts w:hint="default"/>
      </w:rPr>
    </w:lvl>
  </w:abstractNum>
  <w:abstractNum w:abstractNumId="34" w15:restartNumberingAfterBreak="0">
    <w:nsid w:val="48EE0F95"/>
    <w:multiLevelType w:val="hybridMultilevel"/>
    <w:tmpl w:val="FCCA79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0A2CB6">
      <w:numFmt w:val="bullet"/>
      <w:lvlText w:val=""/>
      <w:lvlJc w:val="left"/>
      <w:pPr>
        <w:ind w:left="1785" w:hanging="705"/>
      </w:pPr>
      <w:rPr>
        <w:rFonts w:ascii="Wingdings" w:eastAsia="Times New Roman" w:hAnsi="Wingdings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EAC5931"/>
    <w:multiLevelType w:val="multilevel"/>
    <w:tmpl w:val="55C85DA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isLgl/>
      <w:lvlText w:val="%1.%2."/>
      <w:lvlJc w:val="left"/>
      <w:pPr>
        <w:ind w:left="49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56820DB3"/>
    <w:multiLevelType w:val="hybridMultilevel"/>
    <w:tmpl w:val="45F64BB2"/>
    <w:lvl w:ilvl="0" w:tplc="395493AA">
      <w:start w:val="1"/>
      <w:numFmt w:val="decimal"/>
      <w:pStyle w:val="Numberedlist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7" w15:restartNumberingAfterBreak="0">
    <w:nsid w:val="5A0B2D8F"/>
    <w:multiLevelType w:val="hybridMultilevel"/>
    <w:tmpl w:val="0CFC6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FE52830"/>
    <w:multiLevelType w:val="hybridMultilevel"/>
    <w:tmpl w:val="4546258E"/>
    <w:lvl w:ilvl="0" w:tplc="14090015">
      <w:start w:val="1"/>
      <w:numFmt w:val="upperLetter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1857941"/>
    <w:multiLevelType w:val="multilevel"/>
    <w:tmpl w:val="1D7C725E"/>
    <w:lvl w:ilvl="0">
      <w:start w:val="1"/>
      <w:numFmt w:val="bullet"/>
      <w:lvlText w:val=""/>
      <w:lvlJc w:val="left"/>
      <w:pPr>
        <w:tabs>
          <w:tab w:val="num" w:pos="-300"/>
        </w:tabs>
        <w:ind w:left="-3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420"/>
        </w:tabs>
        <w:ind w:left="42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1860"/>
        </w:tabs>
        <w:ind w:left="186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020"/>
        </w:tabs>
        <w:ind w:left="402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657575A1"/>
    <w:multiLevelType w:val="multilevel"/>
    <w:tmpl w:val="D29E8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664652A2"/>
    <w:multiLevelType w:val="hybridMultilevel"/>
    <w:tmpl w:val="CB8AECD2"/>
    <w:lvl w:ilvl="0" w:tplc="BBECE304">
      <w:start w:val="1"/>
      <w:numFmt w:val="decimal"/>
      <w:lvlText w:val="%1."/>
      <w:lvlJc w:val="left"/>
      <w:pPr>
        <w:ind w:hanging="320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C9EAA696">
      <w:start w:val="1"/>
      <w:numFmt w:val="bullet"/>
      <w:lvlText w:val="•"/>
      <w:lvlJc w:val="left"/>
      <w:rPr>
        <w:rFonts w:hint="default"/>
      </w:rPr>
    </w:lvl>
    <w:lvl w:ilvl="2" w:tplc="76D2E51C">
      <w:start w:val="1"/>
      <w:numFmt w:val="bullet"/>
      <w:lvlText w:val="•"/>
      <w:lvlJc w:val="left"/>
      <w:rPr>
        <w:rFonts w:hint="default"/>
      </w:rPr>
    </w:lvl>
    <w:lvl w:ilvl="3" w:tplc="DE5291CE">
      <w:start w:val="1"/>
      <w:numFmt w:val="bullet"/>
      <w:lvlText w:val="•"/>
      <w:lvlJc w:val="left"/>
      <w:rPr>
        <w:rFonts w:hint="default"/>
      </w:rPr>
    </w:lvl>
    <w:lvl w:ilvl="4" w:tplc="1F0A3998">
      <w:start w:val="1"/>
      <w:numFmt w:val="bullet"/>
      <w:lvlText w:val="•"/>
      <w:lvlJc w:val="left"/>
      <w:rPr>
        <w:rFonts w:hint="default"/>
      </w:rPr>
    </w:lvl>
    <w:lvl w:ilvl="5" w:tplc="D63082F6">
      <w:start w:val="1"/>
      <w:numFmt w:val="bullet"/>
      <w:lvlText w:val="•"/>
      <w:lvlJc w:val="left"/>
      <w:rPr>
        <w:rFonts w:hint="default"/>
      </w:rPr>
    </w:lvl>
    <w:lvl w:ilvl="6" w:tplc="AACE451C">
      <w:start w:val="1"/>
      <w:numFmt w:val="bullet"/>
      <w:lvlText w:val="•"/>
      <w:lvlJc w:val="left"/>
      <w:rPr>
        <w:rFonts w:hint="default"/>
      </w:rPr>
    </w:lvl>
    <w:lvl w:ilvl="7" w:tplc="D2E67CCE">
      <w:start w:val="1"/>
      <w:numFmt w:val="bullet"/>
      <w:lvlText w:val="•"/>
      <w:lvlJc w:val="left"/>
      <w:rPr>
        <w:rFonts w:hint="default"/>
      </w:rPr>
    </w:lvl>
    <w:lvl w:ilvl="8" w:tplc="80C6BD9C">
      <w:start w:val="1"/>
      <w:numFmt w:val="bullet"/>
      <w:lvlText w:val="•"/>
      <w:lvlJc w:val="left"/>
      <w:rPr>
        <w:rFonts w:hint="default"/>
      </w:rPr>
    </w:lvl>
  </w:abstractNum>
  <w:abstractNum w:abstractNumId="42" w15:restartNumberingAfterBreak="0">
    <w:nsid w:val="66D37077"/>
    <w:multiLevelType w:val="multilevel"/>
    <w:tmpl w:val="96B8B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67E92F66"/>
    <w:multiLevelType w:val="hybridMultilevel"/>
    <w:tmpl w:val="4546258E"/>
    <w:lvl w:ilvl="0" w:tplc="14090015">
      <w:start w:val="1"/>
      <w:numFmt w:val="upperLetter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956644E"/>
    <w:multiLevelType w:val="multilevel"/>
    <w:tmpl w:val="3D60E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B167CD0"/>
    <w:multiLevelType w:val="hybridMultilevel"/>
    <w:tmpl w:val="03EE0EC4"/>
    <w:lvl w:ilvl="0" w:tplc="B120B098">
      <w:start w:val="1"/>
      <w:numFmt w:val="decimal"/>
      <w:lvlText w:val="%1."/>
      <w:lvlJc w:val="left"/>
      <w:pPr>
        <w:ind w:hanging="320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4DF2B8EE">
      <w:start w:val="1"/>
      <w:numFmt w:val="bullet"/>
      <w:lvlText w:val="•"/>
      <w:lvlJc w:val="left"/>
      <w:rPr>
        <w:rFonts w:hint="default"/>
      </w:rPr>
    </w:lvl>
    <w:lvl w:ilvl="2" w:tplc="FFE6D324">
      <w:start w:val="1"/>
      <w:numFmt w:val="bullet"/>
      <w:lvlText w:val="•"/>
      <w:lvlJc w:val="left"/>
      <w:rPr>
        <w:rFonts w:hint="default"/>
      </w:rPr>
    </w:lvl>
    <w:lvl w:ilvl="3" w:tplc="AAD65B24">
      <w:start w:val="1"/>
      <w:numFmt w:val="bullet"/>
      <w:lvlText w:val="•"/>
      <w:lvlJc w:val="left"/>
      <w:rPr>
        <w:rFonts w:hint="default"/>
      </w:rPr>
    </w:lvl>
    <w:lvl w:ilvl="4" w:tplc="EB70D5A8">
      <w:start w:val="1"/>
      <w:numFmt w:val="bullet"/>
      <w:lvlText w:val="•"/>
      <w:lvlJc w:val="left"/>
      <w:rPr>
        <w:rFonts w:hint="default"/>
      </w:rPr>
    </w:lvl>
    <w:lvl w:ilvl="5" w:tplc="0B484776">
      <w:start w:val="1"/>
      <w:numFmt w:val="bullet"/>
      <w:lvlText w:val="•"/>
      <w:lvlJc w:val="left"/>
      <w:rPr>
        <w:rFonts w:hint="default"/>
      </w:rPr>
    </w:lvl>
    <w:lvl w:ilvl="6" w:tplc="CAC8D2CC">
      <w:start w:val="1"/>
      <w:numFmt w:val="bullet"/>
      <w:lvlText w:val="•"/>
      <w:lvlJc w:val="left"/>
      <w:rPr>
        <w:rFonts w:hint="default"/>
      </w:rPr>
    </w:lvl>
    <w:lvl w:ilvl="7" w:tplc="8FBCB182">
      <w:start w:val="1"/>
      <w:numFmt w:val="bullet"/>
      <w:lvlText w:val="•"/>
      <w:lvlJc w:val="left"/>
      <w:rPr>
        <w:rFonts w:hint="default"/>
      </w:rPr>
    </w:lvl>
    <w:lvl w:ilvl="8" w:tplc="3F76FAD0">
      <w:start w:val="1"/>
      <w:numFmt w:val="bullet"/>
      <w:lvlText w:val="•"/>
      <w:lvlJc w:val="left"/>
      <w:rPr>
        <w:rFonts w:hint="default"/>
      </w:rPr>
    </w:lvl>
  </w:abstractNum>
  <w:abstractNum w:abstractNumId="46" w15:restartNumberingAfterBreak="0">
    <w:nsid w:val="701816F7"/>
    <w:multiLevelType w:val="hybridMultilevel"/>
    <w:tmpl w:val="7F987D96"/>
    <w:lvl w:ilvl="0" w:tplc="5D502E98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D7D6EF0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90AB91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BFE0C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2844B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030B57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80ECE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29EC6E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F7ACB4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9A165CE"/>
    <w:multiLevelType w:val="multilevel"/>
    <w:tmpl w:val="B9DCDB0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8" w15:restartNumberingAfterBreak="0">
    <w:nsid w:val="7F64696C"/>
    <w:multiLevelType w:val="hybridMultilevel"/>
    <w:tmpl w:val="29B21EE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FAF2CD9"/>
    <w:multiLevelType w:val="hybridMultilevel"/>
    <w:tmpl w:val="93B871CC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7703105">
    <w:abstractNumId w:val="36"/>
  </w:num>
  <w:num w:numId="2" w16cid:durableId="126198337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4489517">
    <w:abstractNumId w:val="34"/>
  </w:num>
  <w:num w:numId="4" w16cid:durableId="108167086">
    <w:abstractNumId w:val="1"/>
  </w:num>
  <w:num w:numId="5" w16cid:durableId="1868987363">
    <w:abstractNumId w:val="26"/>
  </w:num>
  <w:num w:numId="6" w16cid:durableId="1805152073">
    <w:abstractNumId w:val="41"/>
  </w:num>
  <w:num w:numId="7" w16cid:durableId="876770262">
    <w:abstractNumId w:val="29"/>
  </w:num>
  <w:num w:numId="8" w16cid:durableId="1393767579">
    <w:abstractNumId w:val="44"/>
  </w:num>
  <w:num w:numId="9" w16cid:durableId="641620769">
    <w:abstractNumId w:val="45"/>
  </w:num>
  <w:num w:numId="10" w16cid:durableId="1102408898">
    <w:abstractNumId w:val="12"/>
  </w:num>
  <w:num w:numId="11" w16cid:durableId="366760029">
    <w:abstractNumId w:val="15"/>
  </w:num>
  <w:num w:numId="12" w16cid:durableId="1616063864">
    <w:abstractNumId w:val="33"/>
  </w:num>
  <w:num w:numId="13" w16cid:durableId="476996049">
    <w:abstractNumId w:val="18"/>
  </w:num>
  <w:num w:numId="14" w16cid:durableId="821845330">
    <w:abstractNumId w:val="30"/>
  </w:num>
  <w:num w:numId="15" w16cid:durableId="807555378">
    <w:abstractNumId w:val="6"/>
  </w:num>
  <w:num w:numId="16" w16cid:durableId="461309491">
    <w:abstractNumId w:val="42"/>
  </w:num>
  <w:num w:numId="17" w16cid:durableId="212497614">
    <w:abstractNumId w:val="24"/>
  </w:num>
  <w:num w:numId="18" w16cid:durableId="1918830117">
    <w:abstractNumId w:val="13"/>
  </w:num>
  <w:num w:numId="19" w16cid:durableId="198590948">
    <w:abstractNumId w:val="17"/>
  </w:num>
  <w:num w:numId="20" w16cid:durableId="642202909">
    <w:abstractNumId w:val="37"/>
  </w:num>
  <w:num w:numId="21" w16cid:durableId="1275360206">
    <w:abstractNumId w:val="3"/>
  </w:num>
  <w:num w:numId="22" w16cid:durableId="788208752">
    <w:abstractNumId w:val="21"/>
  </w:num>
  <w:num w:numId="23" w16cid:durableId="1662079913">
    <w:abstractNumId w:val="31"/>
  </w:num>
  <w:num w:numId="24" w16cid:durableId="951473520">
    <w:abstractNumId w:val="49"/>
  </w:num>
  <w:num w:numId="25" w16cid:durableId="569654758">
    <w:abstractNumId w:val="10"/>
  </w:num>
  <w:num w:numId="26" w16cid:durableId="249194353">
    <w:abstractNumId w:val="7"/>
  </w:num>
  <w:num w:numId="27" w16cid:durableId="921914256">
    <w:abstractNumId w:val="20"/>
  </w:num>
  <w:num w:numId="28" w16cid:durableId="547183795">
    <w:abstractNumId w:val="32"/>
  </w:num>
  <w:num w:numId="29" w16cid:durableId="1723677256">
    <w:abstractNumId w:val="9"/>
  </w:num>
  <w:num w:numId="30" w16cid:durableId="1914732028">
    <w:abstractNumId w:val="27"/>
  </w:num>
  <w:num w:numId="31" w16cid:durableId="545262389">
    <w:abstractNumId w:val="11"/>
  </w:num>
  <w:num w:numId="32" w16cid:durableId="1138457990">
    <w:abstractNumId w:val="5"/>
  </w:num>
  <w:num w:numId="33" w16cid:durableId="85729876">
    <w:abstractNumId w:val="8"/>
  </w:num>
  <w:num w:numId="34" w16cid:durableId="459301450">
    <w:abstractNumId w:val="46"/>
  </w:num>
  <w:num w:numId="35" w16cid:durableId="466053021">
    <w:abstractNumId w:val="19"/>
  </w:num>
  <w:num w:numId="36" w16cid:durableId="1314749572">
    <w:abstractNumId w:val="4"/>
  </w:num>
  <w:num w:numId="37" w16cid:durableId="479615490">
    <w:abstractNumId w:val="38"/>
  </w:num>
  <w:num w:numId="38" w16cid:durableId="1017347975">
    <w:abstractNumId w:val="48"/>
  </w:num>
  <w:num w:numId="39" w16cid:durableId="1735353298">
    <w:abstractNumId w:val="14"/>
  </w:num>
  <w:num w:numId="40" w16cid:durableId="1832476715">
    <w:abstractNumId w:val="25"/>
  </w:num>
  <w:num w:numId="41" w16cid:durableId="919366411">
    <w:abstractNumId w:val="47"/>
  </w:num>
  <w:num w:numId="42" w16cid:durableId="1424184856">
    <w:abstractNumId w:val="43"/>
  </w:num>
  <w:num w:numId="43" w16cid:durableId="1351376116">
    <w:abstractNumId w:val="28"/>
  </w:num>
  <w:num w:numId="44" w16cid:durableId="1771852393">
    <w:abstractNumId w:val="22"/>
  </w:num>
  <w:num w:numId="45" w16cid:durableId="737437899">
    <w:abstractNumId w:val="35"/>
  </w:num>
  <w:num w:numId="46" w16cid:durableId="278222571">
    <w:abstractNumId w:val="39"/>
  </w:num>
  <w:num w:numId="47" w16cid:durableId="1104813029">
    <w:abstractNumId w:val="2"/>
  </w:num>
  <w:num w:numId="48" w16cid:durableId="181287161">
    <w:abstractNumId w:val="23"/>
  </w:num>
  <w:num w:numId="49" w16cid:durableId="1170367402">
    <w:abstractNumId w:val="40"/>
  </w:num>
  <w:num w:numId="50" w16cid:durableId="733160106">
    <w:abstractNumId w:val="1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Time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fedpsdtz3pv908ewd5yv0vzer2s2zetr5p5z&quot;&gt;Adrian&amp;apos;s EndNote Library&lt;record-ids&gt;&lt;item&gt;117&lt;/item&gt;&lt;item&gt;121&lt;/item&gt;&lt;item&gt;122&lt;/item&gt;&lt;item&gt;124&lt;/item&gt;&lt;item&gt;125&lt;/item&gt;&lt;item&gt;127&lt;/item&gt;&lt;item&gt;128&lt;/item&gt;&lt;item&gt;129&lt;/item&gt;&lt;item&gt;130&lt;/item&gt;&lt;item&gt;131&lt;/item&gt;&lt;item&gt;132&lt;/item&gt;&lt;item&gt;135&lt;/item&gt;&lt;item&gt;138&lt;/item&gt;&lt;item&gt;142&lt;/item&gt;&lt;item&gt;145&lt;/item&gt;&lt;item&gt;153&lt;/item&gt;&lt;item&gt;154&lt;/item&gt;&lt;item&gt;160&lt;/item&gt;&lt;item&gt;168&lt;/item&gt;&lt;item&gt;176&lt;/item&gt;&lt;item&gt;177&lt;/item&gt;&lt;item&gt;178&lt;/item&gt;&lt;item&gt;181&lt;/item&gt;&lt;item&gt;184&lt;/item&gt;&lt;item&gt;202&lt;/item&gt;&lt;item&gt;219&lt;/item&gt;&lt;item&gt;220&lt;/item&gt;&lt;item&gt;229&lt;/item&gt;&lt;item&gt;236&lt;/item&gt;&lt;item&gt;238&lt;/item&gt;&lt;item&gt;239&lt;/item&gt;&lt;item&gt;240&lt;/item&gt;&lt;item&gt;244&lt;/item&gt;&lt;item&gt;245&lt;/item&gt;&lt;item&gt;246&lt;/item&gt;&lt;item&gt;247&lt;/item&gt;&lt;item&gt;248&lt;/item&gt;&lt;item&gt;249&lt;/item&gt;&lt;item&gt;250&lt;/item&gt;&lt;item&gt;252&lt;/item&gt;&lt;item&gt;253&lt;/item&gt;&lt;item&gt;255&lt;/item&gt;&lt;item&gt;256&lt;/item&gt;&lt;item&gt;257&lt;/item&gt;&lt;/record-ids&gt;&lt;/item&gt;&lt;/Libraries&gt;"/>
  </w:docVars>
  <w:rsids>
    <w:rsidRoot w:val="00F752A1"/>
    <w:rsid w:val="00000064"/>
    <w:rsid w:val="0000009C"/>
    <w:rsid w:val="00000CE3"/>
    <w:rsid w:val="0000137E"/>
    <w:rsid w:val="000015A6"/>
    <w:rsid w:val="00001783"/>
    <w:rsid w:val="00002356"/>
    <w:rsid w:val="0000268E"/>
    <w:rsid w:val="00003323"/>
    <w:rsid w:val="000045C0"/>
    <w:rsid w:val="0000538A"/>
    <w:rsid w:val="000055E6"/>
    <w:rsid w:val="00005C7A"/>
    <w:rsid w:val="00007678"/>
    <w:rsid w:val="00007C9A"/>
    <w:rsid w:val="00007FA0"/>
    <w:rsid w:val="000109F3"/>
    <w:rsid w:val="00011247"/>
    <w:rsid w:val="000117D6"/>
    <w:rsid w:val="0001261E"/>
    <w:rsid w:val="00012821"/>
    <w:rsid w:val="000129C5"/>
    <w:rsid w:val="000133A6"/>
    <w:rsid w:val="000134AE"/>
    <w:rsid w:val="00014615"/>
    <w:rsid w:val="00014B7D"/>
    <w:rsid w:val="00014E1F"/>
    <w:rsid w:val="00014FFD"/>
    <w:rsid w:val="000153E4"/>
    <w:rsid w:val="000157C7"/>
    <w:rsid w:val="00015FCC"/>
    <w:rsid w:val="0001656F"/>
    <w:rsid w:val="00016953"/>
    <w:rsid w:val="000169E2"/>
    <w:rsid w:val="00017226"/>
    <w:rsid w:val="00020AA6"/>
    <w:rsid w:val="00020F36"/>
    <w:rsid w:val="00021230"/>
    <w:rsid w:val="00021293"/>
    <w:rsid w:val="000216A9"/>
    <w:rsid w:val="00022677"/>
    <w:rsid w:val="000227D9"/>
    <w:rsid w:val="00022B32"/>
    <w:rsid w:val="000230E0"/>
    <w:rsid w:val="0002426A"/>
    <w:rsid w:val="00024E06"/>
    <w:rsid w:val="000257D2"/>
    <w:rsid w:val="00025E3D"/>
    <w:rsid w:val="00026CB2"/>
    <w:rsid w:val="00026E79"/>
    <w:rsid w:val="00027426"/>
    <w:rsid w:val="000304A7"/>
    <w:rsid w:val="00031028"/>
    <w:rsid w:val="000318FC"/>
    <w:rsid w:val="00032214"/>
    <w:rsid w:val="00032A22"/>
    <w:rsid w:val="00032C15"/>
    <w:rsid w:val="00033391"/>
    <w:rsid w:val="00033B2D"/>
    <w:rsid w:val="00033E71"/>
    <w:rsid w:val="00035E79"/>
    <w:rsid w:val="00035FA1"/>
    <w:rsid w:val="00036677"/>
    <w:rsid w:val="000379AD"/>
    <w:rsid w:val="000405B3"/>
    <w:rsid w:val="00040F99"/>
    <w:rsid w:val="000413A4"/>
    <w:rsid w:val="000415BC"/>
    <w:rsid w:val="00041CA7"/>
    <w:rsid w:val="00044AC4"/>
    <w:rsid w:val="000450CC"/>
    <w:rsid w:val="000457CD"/>
    <w:rsid w:val="000458E2"/>
    <w:rsid w:val="00045EFC"/>
    <w:rsid w:val="00046393"/>
    <w:rsid w:val="000476B1"/>
    <w:rsid w:val="000476D3"/>
    <w:rsid w:val="00050328"/>
    <w:rsid w:val="00051569"/>
    <w:rsid w:val="00051890"/>
    <w:rsid w:val="000521C5"/>
    <w:rsid w:val="0005282A"/>
    <w:rsid w:val="00052EC8"/>
    <w:rsid w:val="000542CE"/>
    <w:rsid w:val="0005557E"/>
    <w:rsid w:val="00055984"/>
    <w:rsid w:val="00056050"/>
    <w:rsid w:val="0005665B"/>
    <w:rsid w:val="00056B87"/>
    <w:rsid w:val="00057913"/>
    <w:rsid w:val="000579E2"/>
    <w:rsid w:val="00061AF1"/>
    <w:rsid w:val="00061BB6"/>
    <w:rsid w:val="0006281A"/>
    <w:rsid w:val="000632D9"/>
    <w:rsid w:val="00063732"/>
    <w:rsid w:val="00065918"/>
    <w:rsid w:val="00066A17"/>
    <w:rsid w:val="00066B89"/>
    <w:rsid w:val="0006753A"/>
    <w:rsid w:val="000679D6"/>
    <w:rsid w:val="00067A66"/>
    <w:rsid w:val="00070657"/>
    <w:rsid w:val="00072203"/>
    <w:rsid w:val="000733DD"/>
    <w:rsid w:val="00073B35"/>
    <w:rsid w:val="00073B41"/>
    <w:rsid w:val="00073BF4"/>
    <w:rsid w:val="000750CF"/>
    <w:rsid w:val="000756C8"/>
    <w:rsid w:val="00075788"/>
    <w:rsid w:val="00076485"/>
    <w:rsid w:val="00077A8F"/>
    <w:rsid w:val="00077E97"/>
    <w:rsid w:val="00080978"/>
    <w:rsid w:val="00080ED6"/>
    <w:rsid w:val="00081163"/>
    <w:rsid w:val="00081455"/>
    <w:rsid w:val="00081E70"/>
    <w:rsid w:val="000827C3"/>
    <w:rsid w:val="000828CB"/>
    <w:rsid w:val="00083425"/>
    <w:rsid w:val="00084F19"/>
    <w:rsid w:val="00085CB1"/>
    <w:rsid w:val="00085DF5"/>
    <w:rsid w:val="000861BF"/>
    <w:rsid w:val="00086E85"/>
    <w:rsid w:val="00087AAC"/>
    <w:rsid w:val="00090222"/>
    <w:rsid w:val="0009064C"/>
    <w:rsid w:val="00090688"/>
    <w:rsid w:val="000913DD"/>
    <w:rsid w:val="00091A56"/>
    <w:rsid w:val="00092E04"/>
    <w:rsid w:val="00093021"/>
    <w:rsid w:val="00093465"/>
    <w:rsid w:val="0009357B"/>
    <w:rsid w:val="0009357F"/>
    <w:rsid w:val="000938EF"/>
    <w:rsid w:val="000941E5"/>
    <w:rsid w:val="0009507A"/>
    <w:rsid w:val="00095C67"/>
    <w:rsid w:val="0009628E"/>
    <w:rsid w:val="00096B02"/>
    <w:rsid w:val="0009779D"/>
    <w:rsid w:val="0009783A"/>
    <w:rsid w:val="00097982"/>
    <w:rsid w:val="00097BE2"/>
    <w:rsid w:val="000A0D5B"/>
    <w:rsid w:val="000A153D"/>
    <w:rsid w:val="000A1A50"/>
    <w:rsid w:val="000A27A5"/>
    <w:rsid w:val="000A2A32"/>
    <w:rsid w:val="000A342A"/>
    <w:rsid w:val="000A3945"/>
    <w:rsid w:val="000A450A"/>
    <w:rsid w:val="000A7D63"/>
    <w:rsid w:val="000B0CE5"/>
    <w:rsid w:val="000B1D5E"/>
    <w:rsid w:val="000B25D5"/>
    <w:rsid w:val="000B29A5"/>
    <w:rsid w:val="000B3181"/>
    <w:rsid w:val="000B382A"/>
    <w:rsid w:val="000B3D5D"/>
    <w:rsid w:val="000B4679"/>
    <w:rsid w:val="000B5A0A"/>
    <w:rsid w:val="000B5BB6"/>
    <w:rsid w:val="000B62FE"/>
    <w:rsid w:val="000B64EE"/>
    <w:rsid w:val="000B68C9"/>
    <w:rsid w:val="000B75D1"/>
    <w:rsid w:val="000B7DF9"/>
    <w:rsid w:val="000C1812"/>
    <w:rsid w:val="000C1D26"/>
    <w:rsid w:val="000C1F9E"/>
    <w:rsid w:val="000C1FF1"/>
    <w:rsid w:val="000C227C"/>
    <w:rsid w:val="000C2F0E"/>
    <w:rsid w:val="000C2FC7"/>
    <w:rsid w:val="000C3865"/>
    <w:rsid w:val="000C3DD5"/>
    <w:rsid w:val="000C4007"/>
    <w:rsid w:val="000C43F3"/>
    <w:rsid w:val="000C4495"/>
    <w:rsid w:val="000C485C"/>
    <w:rsid w:val="000C4E80"/>
    <w:rsid w:val="000C582D"/>
    <w:rsid w:val="000C5CE6"/>
    <w:rsid w:val="000C63C5"/>
    <w:rsid w:val="000C7256"/>
    <w:rsid w:val="000D235A"/>
    <w:rsid w:val="000D2B88"/>
    <w:rsid w:val="000D2E01"/>
    <w:rsid w:val="000D3AA0"/>
    <w:rsid w:val="000D3D73"/>
    <w:rsid w:val="000D48FF"/>
    <w:rsid w:val="000D677C"/>
    <w:rsid w:val="000D6CCE"/>
    <w:rsid w:val="000D6ED9"/>
    <w:rsid w:val="000E06B4"/>
    <w:rsid w:val="000E11DD"/>
    <w:rsid w:val="000E11FF"/>
    <w:rsid w:val="000E1E6A"/>
    <w:rsid w:val="000E23B9"/>
    <w:rsid w:val="000E2BA7"/>
    <w:rsid w:val="000E3B5D"/>
    <w:rsid w:val="000E3D14"/>
    <w:rsid w:val="000E43B1"/>
    <w:rsid w:val="000E5424"/>
    <w:rsid w:val="000E5832"/>
    <w:rsid w:val="000E5B69"/>
    <w:rsid w:val="000E6C49"/>
    <w:rsid w:val="000E6E72"/>
    <w:rsid w:val="000E712A"/>
    <w:rsid w:val="000E76ED"/>
    <w:rsid w:val="000F0426"/>
    <w:rsid w:val="000F15CE"/>
    <w:rsid w:val="000F2A17"/>
    <w:rsid w:val="000F52A5"/>
    <w:rsid w:val="000F5B2D"/>
    <w:rsid w:val="000F62C1"/>
    <w:rsid w:val="000F69D8"/>
    <w:rsid w:val="000F7786"/>
    <w:rsid w:val="000F77C9"/>
    <w:rsid w:val="000F7E01"/>
    <w:rsid w:val="00100545"/>
    <w:rsid w:val="00101204"/>
    <w:rsid w:val="001013C6"/>
    <w:rsid w:val="0010206F"/>
    <w:rsid w:val="0010316C"/>
    <w:rsid w:val="00104277"/>
    <w:rsid w:val="00105E5B"/>
    <w:rsid w:val="00106B24"/>
    <w:rsid w:val="001078F2"/>
    <w:rsid w:val="001103BE"/>
    <w:rsid w:val="001105EE"/>
    <w:rsid w:val="00110A93"/>
    <w:rsid w:val="00111453"/>
    <w:rsid w:val="00112045"/>
    <w:rsid w:val="001125C3"/>
    <w:rsid w:val="00113323"/>
    <w:rsid w:val="0011391F"/>
    <w:rsid w:val="00113D4C"/>
    <w:rsid w:val="00114258"/>
    <w:rsid w:val="0011433C"/>
    <w:rsid w:val="0011473B"/>
    <w:rsid w:val="0011561F"/>
    <w:rsid w:val="00116FEE"/>
    <w:rsid w:val="001179F0"/>
    <w:rsid w:val="0012078A"/>
    <w:rsid w:val="00120AA3"/>
    <w:rsid w:val="00120C19"/>
    <w:rsid w:val="001212E1"/>
    <w:rsid w:val="001216E2"/>
    <w:rsid w:val="00121DB8"/>
    <w:rsid w:val="00121DD6"/>
    <w:rsid w:val="00122773"/>
    <w:rsid w:val="00122B1B"/>
    <w:rsid w:val="00122C15"/>
    <w:rsid w:val="00123F2B"/>
    <w:rsid w:val="00124263"/>
    <w:rsid w:val="001244F4"/>
    <w:rsid w:val="00124E2F"/>
    <w:rsid w:val="00125750"/>
    <w:rsid w:val="0012580E"/>
    <w:rsid w:val="001268D7"/>
    <w:rsid w:val="00126F9A"/>
    <w:rsid w:val="00130079"/>
    <w:rsid w:val="0013033C"/>
    <w:rsid w:val="001305D9"/>
    <w:rsid w:val="00131094"/>
    <w:rsid w:val="001318E9"/>
    <w:rsid w:val="00132C4C"/>
    <w:rsid w:val="0013337A"/>
    <w:rsid w:val="001339A7"/>
    <w:rsid w:val="00133F40"/>
    <w:rsid w:val="001341F9"/>
    <w:rsid w:val="001347FD"/>
    <w:rsid w:val="001348E5"/>
    <w:rsid w:val="00134C9B"/>
    <w:rsid w:val="0013504F"/>
    <w:rsid w:val="00135F80"/>
    <w:rsid w:val="0013677C"/>
    <w:rsid w:val="00136AAD"/>
    <w:rsid w:val="00137942"/>
    <w:rsid w:val="00137D19"/>
    <w:rsid w:val="001401A3"/>
    <w:rsid w:val="00140CFE"/>
    <w:rsid w:val="00141F84"/>
    <w:rsid w:val="001422C6"/>
    <w:rsid w:val="00142A8B"/>
    <w:rsid w:val="00143B28"/>
    <w:rsid w:val="00143FAF"/>
    <w:rsid w:val="00144132"/>
    <w:rsid w:val="00144D34"/>
    <w:rsid w:val="0014506D"/>
    <w:rsid w:val="001457E6"/>
    <w:rsid w:val="00147AE9"/>
    <w:rsid w:val="00150B0C"/>
    <w:rsid w:val="00151546"/>
    <w:rsid w:val="00151D59"/>
    <w:rsid w:val="00151F38"/>
    <w:rsid w:val="00153087"/>
    <w:rsid w:val="00153AA8"/>
    <w:rsid w:val="00153E0D"/>
    <w:rsid w:val="00154C36"/>
    <w:rsid w:val="00155228"/>
    <w:rsid w:val="001554B1"/>
    <w:rsid w:val="00155BDE"/>
    <w:rsid w:val="0015609D"/>
    <w:rsid w:val="00156603"/>
    <w:rsid w:val="00157BA6"/>
    <w:rsid w:val="00157C65"/>
    <w:rsid w:val="001603A7"/>
    <w:rsid w:val="00160A15"/>
    <w:rsid w:val="00160E6E"/>
    <w:rsid w:val="00160F72"/>
    <w:rsid w:val="001613A4"/>
    <w:rsid w:val="001613D6"/>
    <w:rsid w:val="001618BD"/>
    <w:rsid w:val="001620B1"/>
    <w:rsid w:val="00163272"/>
    <w:rsid w:val="00163471"/>
    <w:rsid w:val="00163551"/>
    <w:rsid w:val="001645C0"/>
    <w:rsid w:val="00164A74"/>
    <w:rsid w:val="00164C01"/>
    <w:rsid w:val="00164F63"/>
    <w:rsid w:val="00165A35"/>
    <w:rsid w:val="001665CB"/>
    <w:rsid w:val="00166684"/>
    <w:rsid w:val="00166733"/>
    <w:rsid w:val="00166BB1"/>
    <w:rsid w:val="00166C0E"/>
    <w:rsid w:val="001720D3"/>
    <w:rsid w:val="0017346C"/>
    <w:rsid w:val="001734B7"/>
    <w:rsid w:val="001736D7"/>
    <w:rsid w:val="0017511C"/>
    <w:rsid w:val="001751C9"/>
    <w:rsid w:val="00175E36"/>
    <w:rsid w:val="001764DA"/>
    <w:rsid w:val="00176AFB"/>
    <w:rsid w:val="00177088"/>
    <w:rsid w:val="00181058"/>
    <w:rsid w:val="001811AB"/>
    <w:rsid w:val="0018181A"/>
    <w:rsid w:val="0018298C"/>
    <w:rsid w:val="0018341D"/>
    <w:rsid w:val="001840D0"/>
    <w:rsid w:val="00184B04"/>
    <w:rsid w:val="00185DAA"/>
    <w:rsid w:val="00185FD2"/>
    <w:rsid w:val="001901FB"/>
    <w:rsid w:val="00190750"/>
    <w:rsid w:val="00190B75"/>
    <w:rsid w:val="0019183E"/>
    <w:rsid w:val="0019261A"/>
    <w:rsid w:val="00192A8D"/>
    <w:rsid w:val="00192FED"/>
    <w:rsid w:val="00193B90"/>
    <w:rsid w:val="0019418A"/>
    <w:rsid w:val="00195393"/>
    <w:rsid w:val="00195739"/>
    <w:rsid w:val="00195E3F"/>
    <w:rsid w:val="001A1409"/>
    <w:rsid w:val="001A16F4"/>
    <w:rsid w:val="001A27FF"/>
    <w:rsid w:val="001A28FD"/>
    <w:rsid w:val="001A2CB5"/>
    <w:rsid w:val="001A383F"/>
    <w:rsid w:val="001A3AD3"/>
    <w:rsid w:val="001A4241"/>
    <w:rsid w:val="001A4CA5"/>
    <w:rsid w:val="001B1007"/>
    <w:rsid w:val="001B1655"/>
    <w:rsid w:val="001B25BF"/>
    <w:rsid w:val="001B3A89"/>
    <w:rsid w:val="001B3EC1"/>
    <w:rsid w:val="001B4C26"/>
    <w:rsid w:val="001B4EF6"/>
    <w:rsid w:val="001B5BC6"/>
    <w:rsid w:val="001B6665"/>
    <w:rsid w:val="001B6714"/>
    <w:rsid w:val="001B73F9"/>
    <w:rsid w:val="001B7564"/>
    <w:rsid w:val="001B7928"/>
    <w:rsid w:val="001B7FEC"/>
    <w:rsid w:val="001C0737"/>
    <w:rsid w:val="001C0C12"/>
    <w:rsid w:val="001C240E"/>
    <w:rsid w:val="001C2556"/>
    <w:rsid w:val="001C304D"/>
    <w:rsid w:val="001C3698"/>
    <w:rsid w:val="001C4334"/>
    <w:rsid w:val="001C43D0"/>
    <w:rsid w:val="001C4A34"/>
    <w:rsid w:val="001C5F3E"/>
    <w:rsid w:val="001C603C"/>
    <w:rsid w:val="001D006E"/>
    <w:rsid w:val="001D009A"/>
    <w:rsid w:val="001D0B6C"/>
    <w:rsid w:val="001D149F"/>
    <w:rsid w:val="001D181D"/>
    <w:rsid w:val="001D1AA6"/>
    <w:rsid w:val="001D1CE0"/>
    <w:rsid w:val="001D1F23"/>
    <w:rsid w:val="001D24F6"/>
    <w:rsid w:val="001D2C4C"/>
    <w:rsid w:val="001D2DF6"/>
    <w:rsid w:val="001D2EA9"/>
    <w:rsid w:val="001D3247"/>
    <w:rsid w:val="001D3744"/>
    <w:rsid w:val="001D3968"/>
    <w:rsid w:val="001D4490"/>
    <w:rsid w:val="001D44D5"/>
    <w:rsid w:val="001D49DC"/>
    <w:rsid w:val="001D5854"/>
    <w:rsid w:val="001D6CB6"/>
    <w:rsid w:val="001D7419"/>
    <w:rsid w:val="001D773A"/>
    <w:rsid w:val="001D7AE5"/>
    <w:rsid w:val="001E02ED"/>
    <w:rsid w:val="001E06B4"/>
    <w:rsid w:val="001E247D"/>
    <w:rsid w:val="001E2B8F"/>
    <w:rsid w:val="001E3081"/>
    <w:rsid w:val="001E51C9"/>
    <w:rsid w:val="001E534B"/>
    <w:rsid w:val="001E567A"/>
    <w:rsid w:val="001E59BD"/>
    <w:rsid w:val="001E5A55"/>
    <w:rsid w:val="001E61A3"/>
    <w:rsid w:val="001F03A0"/>
    <w:rsid w:val="001F0C55"/>
    <w:rsid w:val="001F1678"/>
    <w:rsid w:val="001F1E13"/>
    <w:rsid w:val="001F318C"/>
    <w:rsid w:val="001F3EC0"/>
    <w:rsid w:val="001F5034"/>
    <w:rsid w:val="001F51E5"/>
    <w:rsid w:val="001F60CE"/>
    <w:rsid w:val="001F656E"/>
    <w:rsid w:val="001F683D"/>
    <w:rsid w:val="001F70E4"/>
    <w:rsid w:val="001F7199"/>
    <w:rsid w:val="001F7C25"/>
    <w:rsid w:val="00200F5D"/>
    <w:rsid w:val="00200FC9"/>
    <w:rsid w:val="00201AD5"/>
    <w:rsid w:val="00201B2B"/>
    <w:rsid w:val="00201F7D"/>
    <w:rsid w:val="002031C2"/>
    <w:rsid w:val="00203CB6"/>
    <w:rsid w:val="00204917"/>
    <w:rsid w:val="00204E0E"/>
    <w:rsid w:val="002060E0"/>
    <w:rsid w:val="00207855"/>
    <w:rsid w:val="00207D4A"/>
    <w:rsid w:val="002103E7"/>
    <w:rsid w:val="00210C4A"/>
    <w:rsid w:val="00210C82"/>
    <w:rsid w:val="00210F1A"/>
    <w:rsid w:val="00211A96"/>
    <w:rsid w:val="00212408"/>
    <w:rsid w:val="0021412F"/>
    <w:rsid w:val="0021486B"/>
    <w:rsid w:val="0021489F"/>
    <w:rsid w:val="00214B84"/>
    <w:rsid w:val="00214C54"/>
    <w:rsid w:val="00214D0C"/>
    <w:rsid w:val="0021591A"/>
    <w:rsid w:val="00216156"/>
    <w:rsid w:val="00216A82"/>
    <w:rsid w:val="00216BE0"/>
    <w:rsid w:val="00217146"/>
    <w:rsid w:val="00217516"/>
    <w:rsid w:val="00217AC4"/>
    <w:rsid w:val="00220492"/>
    <w:rsid w:val="00221314"/>
    <w:rsid w:val="00221F9D"/>
    <w:rsid w:val="00222F35"/>
    <w:rsid w:val="002233DE"/>
    <w:rsid w:val="00223685"/>
    <w:rsid w:val="00223DBE"/>
    <w:rsid w:val="00223E95"/>
    <w:rsid w:val="0022483C"/>
    <w:rsid w:val="00224C00"/>
    <w:rsid w:val="00224E5B"/>
    <w:rsid w:val="002261E9"/>
    <w:rsid w:val="00227123"/>
    <w:rsid w:val="0022745A"/>
    <w:rsid w:val="002301D9"/>
    <w:rsid w:val="00230B1B"/>
    <w:rsid w:val="002320E4"/>
    <w:rsid w:val="00232AF5"/>
    <w:rsid w:val="00232C57"/>
    <w:rsid w:val="00232E36"/>
    <w:rsid w:val="0023301A"/>
    <w:rsid w:val="00234420"/>
    <w:rsid w:val="0023458D"/>
    <w:rsid w:val="00235ECF"/>
    <w:rsid w:val="002378D5"/>
    <w:rsid w:val="00237DF9"/>
    <w:rsid w:val="002403EC"/>
    <w:rsid w:val="00240459"/>
    <w:rsid w:val="00241921"/>
    <w:rsid w:val="002419A0"/>
    <w:rsid w:val="00241D64"/>
    <w:rsid w:val="00242641"/>
    <w:rsid w:val="00242D4A"/>
    <w:rsid w:val="00242F27"/>
    <w:rsid w:val="002431C9"/>
    <w:rsid w:val="002439E8"/>
    <w:rsid w:val="00243EC9"/>
    <w:rsid w:val="002454BE"/>
    <w:rsid w:val="002455BC"/>
    <w:rsid w:val="002456B6"/>
    <w:rsid w:val="00245BB9"/>
    <w:rsid w:val="00245C8C"/>
    <w:rsid w:val="00245ECE"/>
    <w:rsid w:val="00245EDE"/>
    <w:rsid w:val="00246519"/>
    <w:rsid w:val="00246639"/>
    <w:rsid w:val="00246B8A"/>
    <w:rsid w:val="00246F17"/>
    <w:rsid w:val="0024750E"/>
    <w:rsid w:val="0024756E"/>
    <w:rsid w:val="002500AA"/>
    <w:rsid w:val="0025013E"/>
    <w:rsid w:val="002501AC"/>
    <w:rsid w:val="00250226"/>
    <w:rsid w:val="00251C79"/>
    <w:rsid w:val="00251F3D"/>
    <w:rsid w:val="0025228B"/>
    <w:rsid w:val="002541AC"/>
    <w:rsid w:val="00254D80"/>
    <w:rsid w:val="002554BE"/>
    <w:rsid w:val="00255FC8"/>
    <w:rsid w:val="002577AA"/>
    <w:rsid w:val="002578C3"/>
    <w:rsid w:val="002601FC"/>
    <w:rsid w:val="0026099B"/>
    <w:rsid w:val="002609C8"/>
    <w:rsid w:val="0026161C"/>
    <w:rsid w:val="00261736"/>
    <w:rsid w:val="00262922"/>
    <w:rsid w:val="0026298C"/>
    <w:rsid w:val="00262E1F"/>
    <w:rsid w:val="0026359E"/>
    <w:rsid w:val="002637C4"/>
    <w:rsid w:val="00263F05"/>
    <w:rsid w:val="00265499"/>
    <w:rsid w:val="00265564"/>
    <w:rsid w:val="00265C6C"/>
    <w:rsid w:val="00266536"/>
    <w:rsid w:val="0026654D"/>
    <w:rsid w:val="00266996"/>
    <w:rsid w:val="00266B30"/>
    <w:rsid w:val="00266F43"/>
    <w:rsid w:val="0026744B"/>
    <w:rsid w:val="002677D3"/>
    <w:rsid w:val="0027012E"/>
    <w:rsid w:val="0027035F"/>
    <w:rsid w:val="00270F0C"/>
    <w:rsid w:val="00271331"/>
    <w:rsid w:val="002717CE"/>
    <w:rsid w:val="002722DB"/>
    <w:rsid w:val="00272339"/>
    <w:rsid w:val="002723DA"/>
    <w:rsid w:val="00272A49"/>
    <w:rsid w:val="00272BD1"/>
    <w:rsid w:val="00272BFE"/>
    <w:rsid w:val="00274772"/>
    <w:rsid w:val="0027506F"/>
    <w:rsid w:val="0027531D"/>
    <w:rsid w:val="002754A1"/>
    <w:rsid w:val="00275E5D"/>
    <w:rsid w:val="00277BA8"/>
    <w:rsid w:val="00280536"/>
    <w:rsid w:val="00281302"/>
    <w:rsid w:val="002819C6"/>
    <w:rsid w:val="00281A41"/>
    <w:rsid w:val="00282A7C"/>
    <w:rsid w:val="00282BAF"/>
    <w:rsid w:val="00283A3F"/>
    <w:rsid w:val="00283E1B"/>
    <w:rsid w:val="002841F1"/>
    <w:rsid w:val="00284A13"/>
    <w:rsid w:val="002851AB"/>
    <w:rsid w:val="0028575B"/>
    <w:rsid w:val="00285B1C"/>
    <w:rsid w:val="00285D99"/>
    <w:rsid w:val="00286ED5"/>
    <w:rsid w:val="00287311"/>
    <w:rsid w:val="00287875"/>
    <w:rsid w:val="00290298"/>
    <w:rsid w:val="002909C1"/>
    <w:rsid w:val="00290FE7"/>
    <w:rsid w:val="0029293F"/>
    <w:rsid w:val="00293002"/>
    <w:rsid w:val="002934CB"/>
    <w:rsid w:val="00293EF8"/>
    <w:rsid w:val="00293FB7"/>
    <w:rsid w:val="00294657"/>
    <w:rsid w:val="00294707"/>
    <w:rsid w:val="00294DEC"/>
    <w:rsid w:val="002958F6"/>
    <w:rsid w:val="0029693B"/>
    <w:rsid w:val="00296AFE"/>
    <w:rsid w:val="00296E7A"/>
    <w:rsid w:val="002971B8"/>
    <w:rsid w:val="0029766E"/>
    <w:rsid w:val="00297732"/>
    <w:rsid w:val="002A006E"/>
    <w:rsid w:val="002A0115"/>
    <w:rsid w:val="002A0418"/>
    <w:rsid w:val="002A0971"/>
    <w:rsid w:val="002A118E"/>
    <w:rsid w:val="002A1E63"/>
    <w:rsid w:val="002A25F3"/>
    <w:rsid w:val="002A3D4B"/>
    <w:rsid w:val="002A433B"/>
    <w:rsid w:val="002A4428"/>
    <w:rsid w:val="002A5876"/>
    <w:rsid w:val="002A587C"/>
    <w:rsid w:val="002A71D3"/>
    <w:rsid w:val="002A7896"/>
    <w:rsid w:val="002B14B0"/>
    <w:rsid w:val="002B1AF5"/>
    <w:rsid w:val="002B205C"/>
    <w:rsid w:val="002B2761"/>
    <w:rsid w:val="002B3B61"/>
    <w:rsid w:val="002B3E6E"/>
    <w:rsid w:val="002B42AC"/>
    <w:rsid w:val="002B458F"/>
    <w:rsid w:val="002B48D0"/>
    <w:rsid w:val="002B4B2A"/>
    <w:rsid w:val="002B4D10"/>
    <w:rsid w:val="002B7014"/>
    <w:rsid w:val="002C12BC"/>
    <w:rsid w:val="002C1426"/>
    <w:rsid w:val="002C15E8"/>
    <w:rsid w:val="002C1F63"/>
    <w:rsid w:val="002C2B98"/>
    <w:rsid w:val="002C31E8"/>
    <w:rsid w:val="002C35EC"/>
    <w:rsid w:val="002C38C3"/>
    <w:rsid w:val="002C39A3"/>
    <w:rsid w:val="002C4842"/>
    <w:rsid w:val="002C48CD"/>
    <w:rsid w:val="002C5217"/>
    <w:rsid w:val="002C526A"/>
    <w:rsid w:val="002C59CB"/>
    <w:rsid w:val="002C5FF6"/>
    <w:rsid w:val="002C6986"/>
    <w:rsid w:val="002C6FFE"/>
    <w:rsid w:val="002C72A5"/>
    <w:rsid w:val="002D0382"/>
    <w:rsid w:val="002D11CE"/>
    <w:rsid w:val="002D1224"/>
    <w:rsid w:val="002D2DE3"/>
    <w:rsid w:val="002D3359"/>
    <w:rsid w:val="002D3644"/>
    <w:rsid w:val="002D3D2A"/>
    <w:rsid w:val="002D3F5E"/>
    <w:rsid w:val="002D44BA"/>
    <w:rsid w:val="002D5071"/>
    <w:rsid w:val="002D69AA"/>
    <w:rsid w:val="002D6B59"/>
    <w:rsid w:val="002E0572"/>
    <w:rsid w:val="002E0B46"/>
    <w:rsid w:val="002E185E"/>
    <w:rsid w:val="002E1EB9"/>
    <w:rsid w:val="002E3F21"/>
    <w:rsid w:val="002E44A8"/>
    <w:rsid w:val="002E5074"/>
    <w:rsid w:val="002E52B9"/>
    <w:rsid w:val="002E59EC"/>
    <w:rsid w:val="002E5AC4"/>
    <w:rsid w:val="002E6FB2"/>
    <w:rsid w:val="002E7285"/>
    <w:rsid w:val="002E7314"/>
    <w:rsid w:val="002E7330"/>
    <w:rsid w:val="002E79C0"/>
    <w:rsid w:val="002F0079"/>
    <w:rsid w:val="002F061F"/>
    <w:rsid w:val="002F0ED0"/>
    <w:rsid w:val="002F12CA"/>
    <w:rsid w:val="002F249A"/>
    <w:rsid w:val="002F3C68"/>
    <w:rsid w:val="002F3F70"/>
    <w:rsid w:val="002F4107"/>
    <w:rsid w:val="002F4292"/>
    <w:rsid w:val="002F474B"/>
    <w:rsid w:val="002F5195"/>
    <w:rsid w:val="002F5C5F"/>
    <w:rsid w:val="002F6AC1"/>
    <w:rsid w:val="002F7257"/>
    <w:rsid w:val="002F79D1"/>
    <w:rsid w:val="002F7D1D"/>
    <w:rsid w:val="002F7EB9"/>
    <w:rsid w:val="0030297E"/>
    <w:rsid w:val="00302B5B"/>
    <w:rsid w:val="00303298"/>
    <w:rsid w:val="00303310"/>
    <w:rsid w:val="00303391"/>
    <w:rsid w:val="003035C7"/>
    <w:rsid w:val="00303D44"/>
    <w:rsid w:val="0030449B"/>
    <w:rsid w:val="00304BEF"/>
    <w:rsid w:val="00304FB2"/>
    <w:rsid w:val="003056B6"/>
    <w:rsid w:val="003060F5"/>
    <w:rsid w:val="00306688"/>
    <w:rsid w:val="003079FD"/>
    <w:rsid w:val="00310B21"/>
    <w:rsid w:val="00312106"/>
    <w:rsid w:val="0031226D"/>
    <w:rsid w:val="0031246A"/>
    <w:rsid w:val="003125AF"/>
    <w:rsid w:val="00313040"/>
    <w:rsid w:val="0031367F"/>
    <w:rsid w:val="003136E8"/>
    <w:rsid w:val="003138C0"/>
    <w:rsid w:val="003154A5"/>
    <w:rsid w:val="003156CF"/>
    <w:rsid w:val="00315896"/>
    <w:rsid w:val="00315B4C"/>
    <w:rsid w:val="00315C9A"/>
    <w:rsid w:val="003163DB"/>
    <w:rsid w:val="00316ED0"/>
    <w:rsid w:val="00316F98"/>
    <w:rsid w:val="00317162"/>
    <w:rsid w:val="003175B8"/>
    <w:rsid w:val="00317AF3"/>
    <w:rsid w:val="003200BA"/>
    <w:rsid w:val="0032064D"/>
    <w:rsid w:val="00320AD0"/>
    <w:rsid w:val="00320E0F"/>
    <w:rsid w:val="003212EC"/>
    <w:rsid w:val="00323785"/>
    <w:rsid w:val="00323D0C"/>
    <w:rsid w:val="00324C0C"/>
    <w:rsid w:val="00325A84"/>
    <w:rsid w:val="00325FE6"/>
    <w:rsid w:val="00327CC7"/>
    <w:rsid w:val="00327F2C"/>
    <w:rsid w:val="0033063A"/>
    <w:rsid w:val="003306BC"/>
    <w:rsid w:val="00330804"/>
    <w:rsid w:val="00330C43"/>
    <w:rsid w:val="00330F3F"/>
    <w:rsid w:val="00331626"/>
    <w:rsid w:val="003319C9"/>
    <w:rsid w:val="00332100"/>
    <w:rsid w:val="00332457"/>
    <w:rsid w:val="003328CE"/>
    <w:rsid w:val="0033297D"/>
    <w:rsid w:val="00332C79"/>
    <w:rsid w:val="00334309"/>
    <w:rsid w:val="003344D5"/>
    <w:rsid w:val="00334F12"/>
    <w:rsid w:val="0033575E"/>
    <w:rsid w:val="003365BB"/>
    <w:rsid w:val="00337F40"/>
    <w:rsid w:val="00341D9C"/>
    <w:rsid w:val="00342613"/>
    <w:rsid w:val="00344477"/>
    <w:rsid w:val="00344C36"/>
    <w:rsid w:val="00344E9B"/>
    <w:rsid w:val="00346060"/>
    <w:rsid w:val="00346B53"/>
    <w:rsid w:val="00347061"/>
    <w:rsid w:val="003471CF"/>
    <w:rsid w:val="00347403"/>
    <w:rsid w:val="0034785D"/>
    <w:rsid w:val="003479D8"/>
    <w:rsid w:val="00350246"/>
    <w:rsid w:val="0035105B"/>
    <w:rsid w:val="00351317"/>
    <w:rsid w:val="00352822"/>
    <w:rsid w:val="00352857"/>
    <w:rsid w:val="003528CC"/>
    <w:rsid w:val="0035309E"/>
    <w:rsid w:val="003545F2"/>
    <w:rsid w:val="00355CA1"/>
    <w:rsid w:val="003563D0"/>
    <w:rsid w:val="00356EE6"/>
    <w:rsid w:val="003578AC"/>
    <w:rsid w:val="00357E67"/>
    <w:rsid w:val="00357FDE"/>
    <w:rsid w:val="00360FC5"/>
    <w:rsid w:val="00361A2B"/>
    <w:rsid w:val="0036220A"/>
    <w:rsid w:val="003628B1"/>
    <w:rsid w:val="00362B17"/>
    <w:rsid w:val="00362F27"/>
    <w:rsid w:val="0036340F"/>
    <w:rsid w:val="00363FCF"/>
    <w:rsid w:val="003646DB"/>
    <w:rsid w:val="00364B86"/>
    <w:rsid w:val="00366403"/>
    <w:rsid w:val="003664C4"/>
    <w:rsid w:val="003665F6"/>
    <w:rsid w:val="00367414"/>
    <w:rsid w:val="00367CF7"/>
    <w:rsid w:val="00370719"/>
    <w:rsid w:val="00370E4E"/>
    <w:rsid w:val="00370E5C"/>
    <w:rsid w:val="00372443"/>
    <w:rsid w:val="00372BB9"/>
    <w:rsid w:val="003747ED"/>
    <w:rsid w:val="00375B1B"/>
    <w:rsid w:val="00376449"/>
    <w:rsid w:val="00376BD4"/>
    <w:rsid w:val="00377197"/>
    <w:rsid w:val="00380A1B"/>
    <w:rsid w:val="00380A21"/>
    <w:rsid w:val="00380B34"/>
    <w:rsid w:val="003815EE"/>
    <w:rsid w:val="0038290D"/>
    <w:rsid w:val="00382A4D"/>
    <w:rsid w:val="00383286"/>
    <w:rsid w:val="003833FD"/>
    <w:rsid w:val="00383B9D"/>
    <w:rsid w:val="00384322"/>
    <w:rsid w:val="0038469A"/>
    <w:rsid w:val="0038504D"/>
    <w:rsid w:val="00385122"/>
    <w:rsid w:val="00385F09"/>
    <w:rsid w:val="00386704"/>
    <w:rsid w:val="003867A3"/>
    <w:rsid w:val="0038749E"/>
    <w:rsid w:val="00387A68"/>
    <w:rsid w:val="00387C7E"/>
    <w:rsid w:val="00387D1E"/>
    <w:rsid w:val="003903A6"/>
    <w:rsid w:val="0039123B"/>
    <w:rsid w:val="00393267"/>
    <w:rsid w:val="003933CC"/>
    <w:rsid w:val="003958B8"/>
    <w:rsid w:val="00395E10"/>
    <w:rsid w:val="00396302"/>
    <w:rsid w:val="00397116"/>
    <w:rsid w:val="003A028B"/>
    <w:rsid w:val="003A03B8"/>
    <w:rsid w:val="003A06B7"/>
    <w:rsid w:val="003A1701"/>
    <w:rsid w:val="003A175B"/>
    <w:rsid w:val="003A1B26"/>
    <w:rsid w:val="003A21B3"/>
    <w:rsid w:val="003A21BE"/>
    <w:rsid w:val="003A22BC"/>
    <w:rsid w:val="003A25F6"/>
    <w:rsid w:val="003A30F6"/>
    <w:rsid w:val="003A3426"/>
    <w:rsid w:val="003A3461"/>
    <w:rsid w:val="003A3847"/>
    <w:rsid w:val="003A3958"/>
    <w:rsid w:val="003A421C"/>
    <w:rsid w:val="003A4CF5"/>
    <w:rsid w:val="003A4CFA"/>
    <w:rsid w:val="003A70B8"/>
    <w:rsid w:val="003A742B"/>
    <w:rsid w:val="003B078E"/>
    <w:rsid w:val="003B0EAA"/>
    <w:rsid w:val="003B1D9A"/>
    <w:rsid w:val="003B1ED2"/>
    <w:rsid w:val="003B250C"/>
    <w:rsid w:val="003B2DBB"/>
    <w:rsid w:val="003B3923"/>
    <w:rsid w:val="003B3A72"/>
    <w:rsid w:val="003B4054"/>
    <w:rsid w:val="003B432D"/>
    <w:rsid w:val="003B4D6C"/>
    <w:rsid w:val="003B4DC1"/>
    <w:rsid w:val="003B4FD1"/>
    <w:rsid w:val="003B733D"/>
    <w:rsid w:val="003B745C"/>
    <w:rsid w:val="003B75CE"/>
    <w:rsid w:val="003B76B1"/>
    <w:rsid w:val="003B795D"/>
    <w:rsid w:val="003C0AC6"/>
    <w:rsid w:val="003C0C49"/>
    <w:rsid w:val="003C0D0A"/>
    <w:rsid w:val="003C0DFC"/>
    <w:rsid w:val="003C1419"/>
    <w:rsid w:val="003C1427"/>
    <w:rsid w:val="003C1DA1"/>
    <w:rsid w:val="003C2921"/>
    <w:rsid w:val="003C45DC"/>
    <w:rsid w:val="003C4B09"/>
    <w:rsid w:val="003C4EC0"/>
    <w:rsid w:val="003C5017"/>
    <w:rsid w:val="003C526F"/>
    <w:rsid w:val="003D29B1"/>
    <w:rsid w:val="003D2BC2"/>
    <w:rsid w:val="003D49C0"/>
    <w:rsid w:val="003D4B07"/>
    <w:rsid w:val="003D4C3C"/>
    <w:rsid w:val="003D601C"/>
    <w:rsid w:val="003D71E1"/>
    <w:rsid w:val="003D77A3"/>
    <w:rsid w:val="003D77CB"/>
    <w:rsid w:val="003D7F0B"/>
    <w:rsid w:val="003E0305"/>
    <w:rsid w:val="003E087F"/>
    <w:rsid w:val="003E2936"/>
    <w:rsid w:val="003E2D74"/>
    <w:rsid w:val="003E39B5"/>
    <w:rsid w:val="003E3CF3"/>
    <w:rsid w:val="003E4321"/>
    <w:rsid w:val="003E531A"/>
    <w:rsid w:val="003E5551"/>
    <w:rsid w:val="003E5845"/>
    <w:rsid w:val="003E6983"/>
    <w:rsid w:val="003E6CC8"/>
    <w:rsid w:val="003E6FA6"/>
    <w:rsid w:val="003E7380"/>
    <w:rsid w:val="003E7465"/>
    <w:rsid w:val="003E7ED4"/>
    <w:rsid w:val="003F03C0"/>
    <w:rsid w:val="003F05E7"/>
    <w:rsid w:val="003F132E"/>
    <w:rsid w:val="003F148C"/>
    <w:rsid w:val="003F1F12"/>
    <w:rsid w:val="003F2072"/>
    <w:rsid w:val="003F217E"/>
    <w:rsid w:val="003F2351"/>
    <w:rsid w:val="003F36C3"/>
    <w:rsid w:val="003F39FA"/>
    <w:rsid w:val="003F3F07"/>
    <w:rsid w:val="003F45B7"/>
    <w:rsid w:val="003F484C"/>
    <w:rsid w:val="003F4B13"/>
    <w:rsid w:val="003F5B13"/>
    <w:rsid w:val="003F6A59"/>
    <w:rsid w:val="003F76BB"/>
    <w:rsid w:val="00400138"/>
    <w:rsid w:val="004005B2"/>
    <w:rsid w:val="00400697"/>
    <w:rsid w:val="004006F6"/>
    <w:rsid w:val="00400787"/>
    <w:rsid w:val="00400A5A"/>
    <w:rsid w:val="00400A5F"/>
    <w:rsid w:val="00400F78"/>
    <w:rsid w:val="004010C0"/>
    <w:rsid w:val="00401155"/>
    <w:rsid w:val="00401384"/>
    <w:rsid w:val="0040191A"/>
    <w:rsid w:val="00401D32"/>
    <w:rsid w:val="00401F24"/>
    <w:rsid w:val="0040222A"/>
    <w:rsid w:val="00402518"/>
    <w:rsid w:val="004027CB"/>
    <w:rsid w:val="00402F8C"/>
    <w:rsid w:val="00403074"/>
    <w:rsid w:val="0040341B"/>
    <w:rsid w:val="00403515"/>
    <w:rsid w:val="00403B73"/>
    <w:rsid w:val="00404059"/>
    <w:rsid w:val="004044BD"/>
    <w:rsid w:val="004044CB"/>
    <w:rsid w:val="0040654D"/>
    <w:rsid w:val="00406B40"/>
    <w:rsid w:val="0040768E"/>
    <w:rsid w:val="0041090F"/>
    <w:rsid w:val="00410FF9"/>
    <w:rsid w:val="0041141D"/>
    <w:rsid w:val="004124F8"/>
    <w:rsid w:val="00413610"/>
    <w:rsid w:val="00414461"/>
    <w:rsid w:val="004148D2"/>
    <w:rsid w:val="00414A07"/>
    <w:rsid w:val="0041536A"/>
    <w:rsid w:val="00415C0D"/>
    <w:rsid w:val="0041660F"/>
    <w:rsid w:val="00416807"/>
    <w:rsid w:val="00416D6A"/>
    <w:rsid w:val="00416DC4"/>
    <w:rsid w:val="00417D2B"/>
    <w:rsid w:val="00420502"/>
    <w:rsid w:val="0042057C"/>
    <w:rsid w:val="00420A3B"/>
    <w:rsid w:val="004215D9"/>
    <w:rsid w:val="004219A2"/>
    <w:rsid w:val="00421D52"/>
    <w:rsid w:val="004220D8"/>
    <w:rsid w:val="004226C9"/>
    <w:rsid w:val="004227F9"/>
    <w:rsid w:val="004230FD"/>
    <w:rsid w:val="00426192"/>
    <w:rsid w:val="00427109"/>
    <w:rsid w:val="00427B76"/>
    <w:rsid w:val="00430F39"/>
    <w:rsid w:val="004317BC"/>
    <w:rsid w:val="00431CA2"/>
    <w:rsid w:val="00432494"/>
    <w:rsid w:val="00432965"/>
    <w:rsid w:val="00433461"/>
    <w:rsid w:val="004337C2"/>
    <w:rsid w:val="00434161"/>
    <w:rsid w:val="00434296"/>
    <w:rsid w:val="0043450A"/>
    <w:rsid w:val="00434E75"/>
    <w:rsid w:val="004363C5"/>
    <w:rsid w:val="00436FFD"/>
    <w:rsid w:val="004377F7"/>
    <w:rsid w:val="00440300"/>
    <w:rsid w:val="00440346"/>
    <w:rsid w:val="00440A74"/>
    <w:rsid w:val="00441779"/>
    <w:rsid w:val="00441DD0"/>
    <w:rsid w:val="00443C9A"/>
    <w:rsid w:val="004443C5"/>
    <w:rsid w:val="00445113"/>
    <w:rsid w:val="00445CE0"/>
    <w:rsid w:val="00446629"/>
    <w:rsid w:val="00446831"/>
    <w:rsid w:val="00446F94"/>
    <w:rsid w:val="004479F9"/>
    <w:rsid w:val="00447F47"/>
    <w:rsid w:val="0045055A"/>
    <w:rsid w:val="00450565"/>
    <w:rsid w:val="004519C8"/>
    <w:rsid w:val="00451AA4"/>
    <w:rsid w:val="00451D2B"/>
    <w:rsid w:val="004525DC"/>
    <w:rsid w:val="0045281E"/>
    <w:rsid w:val="00452824"/>
    <w:rsid w:val="004537A5"/>
    <w:rsid w:val="00453E17"/>
    <w:rsid w:val="00455095"/>
    <w:rsid w:val="00457C89"/>
    <w:rsid w:val="00457E25"/>
    <w:rsid w:val="00457E4C"/>
    <w:rsid w:val="0046097A"/>
    <w:rsid w:val="00460A5D"/>
    <w:rsid w:val="00460DF6"/>
    <w:rsid w:val="0046184B"/>
    <w:rsid w:val="0046381C"/>
    <w:rsid w:val="00464210"/>
    <w:rsid w:val="00464F67"/>
    <w:rsid w:val="004650C3"/>
    <w:rsid w:val="00465B23"/>
    <w:rsid w:val="0046618B"/>
    <w:rsid w:val="00466843"/>
    <w:rsid w:val="00467127"/>
    <w:rsid w:val="004672D4"/>
    <w:rsid w:val="00470401"/>
    <w:rsid w:val="0047160E"/>
    <w:rsid w:val="00471B68"/>
    <w:rsid w:val="00471FD5"/>
    <w:rsid w:val="00472493"/>
    <w:rsid w:val="00472B18"/>
    <w:rsid w:val="00475010"/>
    <w:rsid w:val="00475077"/>
    <w:rsid w:val="0047523B"/>
    <w:rsid w:val="00475289"/>
    <w:rsid w:val="0047576A"/>
    <w:rsid w:val="00475A11"/>
    <w:rsid w:val="00475ACE"/>
    <w:rsid w:val="00475E84"/>
    <w:rsid w:val="004764FE"/>
    <w:rsid w:val="00476CBB"/>
    <w:rsid w:val="004778F3"/>
    <w:rsid w:val="00477BEA"/>
    <w:rsid w:val="004806AF"/>
    <w:rsid w:val="00480DE7"/>
    <w:rsid w:val="00480E41"/>
    <w:rsid w:val="00482C40"/>
    <w:rsid w:val="004830C5"/>
    <w:rsid w:val="00483219"/>
    <w:rsid w:val="004840B2"/>
    <w:rsid w:val="00484FC4"/>
    <w:rsid w:val="004863AE"/>
    <w:rsid w:val="004879A2"/>
    <w:rsid w:val="00490617"/>
    <w:rsid w:val="00490D94"/>
    <w:rsid w:val="004911D9"/>
    <w:rsid w:val="0049219C"/>
    <w:rsid w:val="004927A6"/>
    <w:rsid w:val="00493CB6"/>
    <w:rsid w:val="00493EBC"/>
    <w:rsid w:val="00495E45"/>
    <w:rsid w:val="0049602D"/>
    <w:rsid w:val="00496338"/>
    <w:rsid w:val="00496AE0"/>
    <w:rsid w:val="00496CFE"/>
    <w:rsid w:val="00496DAA"/>
    <w:rsid w:val="004970F6"/>
    <w:rsid w:val="00497185"/>
    <w:rsid w:val="004976E8"/>
    <w:rsid w:val="00497819"/>
    <w:rsid w:val="0049796F"/>
    <w:rsid w:val="004A1031"/>
    <w:rsid w:val="004A16BF"/>
    <w:rsid w:val="004A2B69"/>
    <w:rsid w:val="004A3D25"/>
    <w:rsid w:val="004A415D"/>
    <w:rsid w:val="004A4B76"/>
    <w:rsid w:val="004A4DC0"/>
    <w:rsid w:val="004A51C0"/>
    <w:rsid w:val="004A606E"/>
    <w:rsid w:val="004A6A0E"/>
    <w:rsid w:val="004A6BDF"/>
    <w:rsid w:val="004A7294"/>
    <w:rsid w:val="004A7A22"/>
    <w:rsid w:val="004A7A57"/>
    <w:rsid w:val="004B0EE9"/>
    <w:rsid w:val="004B30A0"/>
    <w:rsid w:val="004B4BC0"/>
    <w:rsid w:val="004B5592"/>
    <w:rsid w:val="004B598F"/>
    <w:rsid w:val="004B6385"/>
    <w:rsid w:val="004B6F0B"/>
    <w:rsid w:val="004B6F63"/>
    <w:rsid w:val="004B6FC9"/>
    <w:rsid w:val="004C0749"/>
    <w:rsid w:val="004C07B8"/>
    <w:rsid w:val="004C0E7C"/>
    <w:rsid w:val="004C10CC"/>
    <w:rsid w:val="004C129C"/>
    <w:rsid w:val="004C178A"/>
    <w:rsid w:val="004C1F83"/>
    <w:rsid w:val="004C2419"/>
    <w:rsid w:val="004C279B"/>
    <w:rsid w:val="004C2B4C"/>
    <w:rsid w:val="004C2B97"/>
    <w:rsid w:val="004C2BC3"/>
    <w:rsid w:val="004C2CB9"/>
    <w:rsid w:val="004C4491"/>
    <w:rsid w:val="004C4D90"/>
    <w:rsid w:val="004C4DD7"/>
    <w:rsid w:val="004C5510"/>
    <w:rsid w:val="004C5D3A"/>
    <w:rsid w:val="004C5DF0"/>
    <w:rsid w:val="004C6621"/>
    <w:rsid w:val="004C69C0"/>
    <w:rsid w:val="004C6A06"/>
    <w:rsid w:val="004C6A47"/>
    <w:rsid w:val="004C6C97"/>
    <w:rsid w:val="004C7701"/>
    <w:rsid w:val="004D293F"/>
    <w:rsid w:val="004D2F18"/>
    <w:rsid w:val="004D2FFC"/>
    <w:rsid w:val="004D32C7"/>
    <w:rsid w:val="004D3651"/>
    <w:rsid w:val="004D3B95"/>
    <w:rsid w:val="004D3BAD"/>
    <w:rsid w:val="004D3C0E"/>
    <w:rsid w:val="004D3CE5"/>
    <w:rsid w:val="004D4A32"/>
    <w:rsid w:val="004D5487"/>
    <w:rsid w:val="004D5674"/>
    <w:rsid w:val="004D6284"/>
    <w:rsid w:val="004D64A2"/>
    <w:rsid w:val="004D68C5"/>
    <w:rsid w:val="004D6FA9"/>
    <w:rsid w:val="004D7645"/>
    <w:rsid w:val="004D7870"/>
    <w:rsid w:val="004E0EA6"/>
    <w:rsid w:val="004E0F3B"/>
    <w:rsid w:val="004E1DF0"/>
    <w:rsid w:val="004E29E8"/>
    <w:rsid w:val="004E342A"/>
    <w:rsid w:val="004E3482"/>
    <w:rsid w:val="004E3C50"/>
    <w:rsid w:val="004E506B"/>
    <w:rsid w:val="004E58C3"/>
    <w:rsid w:val="004E6A23"/>
    <w:rsid w:val="004E6BED"/>
    <w:rsid w:val="004E7111"/>
    <w:rsid w:val="004E7BEB"/>
    <w:rsid w:val="004F0823"/>
    <w:rsid w:val="004F1371"/>
    <w:rsid w:val="004F1380"/>
    <w:rsid w:val="004F1490"/>
    <w:rsid w:val="004F1747"/>
    <w:rsid w:val="004F2121"/>
    <w:rsid w:val="004F2285"/>
    <w:rsid w:val="004F361E"/>
    <w:rsid w:val="004F4E73"/>
    <w:rsid w:val="004F5285"/>
    <w:rsid w:val="004F5289"/>
    <w:rsid w:val="004F56BA"/>
    <w:rsid w:val="004F5DB8"/>
    <w:rsid w:val="004F6122"/>
    <w:rsid w:val="004F6787"/>
    <w:rsid w:val="004F68F6"/>
    <w:rsid w:val="004F6F5F"/>
    <w:rsid w:val="00500B9B"/>
    <w:rsid w:val="00501028"/>
    <w:rsid w:val="005011D0"/>
    <w:rsid w:val="00501294"/>
    <w:rsid w:val="00501897"/>
    <w:rsid w:val="00501C4D"/>
    <w:rsid w:val="00501F03"/>
    <w:rsid w:val="005029E9"/>
    <w:rsid w:val="0050318C"/>
    <w:rsid w:val="00504161"/>
    <w:rsid w:val="0050444A"/>
    <w:rsid w:val="0050471C"/>
    <w:rsid w:val="0050515C"/>
    <w:rsid w:val="00505C73"/>
    <w:rsid w:val="00505D3F"/>
    <w:rsid w:val="00506602"/>
    <w:rsid w:val="005073F3"/>
    <w:rsid w:val="00510552"/>
    <w:rsid w:val="0051081E"/>
    <w:rsid w:val="005116B4"/>
    <w:rsid w:val="00511C0C"/>
    <w:rsid w:val="00511C0E"/>
    <w:rsid w:val="005137F5"/>
    <w:rsid w:val="00513B0C"/>
    <w:rsid w:val="00513B42"/>
    <w:rsid w:val="00513C4A"/>
    <w:rsid w:val="00514361"/>
    <w:rsid w:val="00514F37"/>
    <w:rsid w:val="00515410"/>
    <w:rsid w:val="00516472"/>
    <w:rsid w:val="005166D8"/>
    <w:rsid w:val="00516B59"/>
    <w:rsid w:val="0051734A"/>
    <w:rsid w:val="0052097A"/>
    <w:rsid w:val="00521082"/>
    <w:rsid w:val="00521770"/>
    <w:rsid w:val="0052200A"/>
    <w:rsid w:val="00522919"/>
    <w:rsid w:val="0052342A"/>
    <w:rsid w:val="00523A36"/>
    <w:rsid w:val="00523D78"/>
    <w:rsid w:val="00523E80"/>
    <w:rsid w:val="00524F69"/>
    <w:rsid w:val="005258C1"/>
    <w:rsid w:val="005258F5"/>
    <w:rsid w:val="005259E4"/>
    <w:rsid w:val="00525A37"/>
    <w:rsid w:val="00525AF8"/>
    <w:rsid w:val="0052673C"/>
    <w:rsid w:val="0052747F"/>
    <w:rsid w:val="00527596"/>
    <w:rsid w:val="005276A9"/>
    <w:rsid w:val="005279B7"/>
    <w:rsid w:val="005300C9"/>
    <w:rsid w:val="005309FD"/>
    <w:rsid w:val="00533BA9"/>
    <w:rsid w:val="00534104"/>
    <w:rsid w:val="0053580B"/>
    <w:rsid w:val="00535AAF"/>
    <w:rsid w:val="00535D4E"/>
    <w:rsid w:val="00535FDC"/>
    <w:rsid w:val="00537406"/>
    <w:rsid w:val="00537454"/>
    <w:rsid w:val="0053762A"/>
    <w:rsid w:val="00537C46"/>
    <w:rsid w:val="00541560"/>
    <w:rsid w:val="00542856"/>
    <w:rsid w:val="00542C62"/>
    <w:rsid w:val="00543ED3"/>
    <w:rsid w:val="005448A8"/>
    <w:rsid w:val="00544E7B"/>
    <w:rsid w:val="005473E0"/>
    <w:rsid w:val="00547CC4"/>
    <w:rsid w:val="00553470"/>
    <w:rsid w:val="00553595"/>
    <w:rsid w:val="00553B98"/>
    <w:rsid w:val="005547D3"/>
    <w:rsid w:val="00555620"/>
    <w:rsid w:val="005565E2"/>
    <w:rsid w:val="00556910"/>
    <w:rsid w:val="00561447"/>
    <w:rsid w:val="0056283D"/>
    <w:rsid w:val="00562935"/>
    <w:rsid w:val="005639FD"/>
    <w:rsid w:val="005641C1"/>
    <w:rsid w:val="00564CCB"/>
    <w:rsid w:val="00565444"/>
    <w:rsid w:val="00565815"/>
    <w:rsid w:val="00565D05"/>
    <w:rsid w:val="00566B34"/>
    <w:rsid w:val="00570533"/>
    <w:rsid w:val="0057124E"/>
    <w:rsid w:val="00571E81"/>
    <w:rsid w:val="00572052"/>
    <w:rsid w:val="005724BC"/>
    <w:rsid w:val="00572D85"/>
    <w:rsid w:val="0057362C"/>
    <w:rsid w:val="00573EA0"/>
    <w:rsid w:val="00573ED2"/>
    <w:rsid w:val="00574367"/>
    <w:rsid w:val="005746BF"/>
    <w:rsid w:val="00574B94"/>
    <w:rsid w:val="00575792"/>
    <w:rsid w:val="00575875"/>
    <w:rsid w:val="00575D38"/>
    <w:rsid w:val="00576DF0"/>
    <w:rsid w:val="00576F93"/>
    <w:rsid w:val="005800F4"/>
    <w:rsid w:val="0058179D"/>
    <w:rsid w:val="00581C48"/>
    <w:rsid w:val="00581CE3"/>
    <w:rsid w:val="00581DAD"/>
    <w:rsid w:val="005826CE"/>
    <w:rsid w:val="00582761"/>
    <w:rsid w:val="00582802"/>
    <w:rsid w:val="00582EBA"/>
    <w:rsid w:val="0058476D"/>
    <w:rsid w:val="00584BE3"/>
    <w:rsid w:val="00584EC5"/>
    <w:rsid w:val="00584FD4"/>
    <w:rsid w:val="00585D32"/>
    <w:rsid w:val="00585DC7"/>
    <w:rsid w:val="00585E3B"/>
    <w:rsid w:val="0058627C"/>
    <w:rsid w:val="00586E18"/>
    <w:rsid w:val="00586E98"/>
    <w:rsid w:val="0058710D"/>
    <w:rsid w:val="005871F3"/>
    <w:rsid w:val="00587E47"/>
    <w:rsid w:val="0059112D"/>
    <w:rsid w:val="0059119D"/>
    <w:rsid w:val="005914FF"/>
    <w:rsid w:val="005917E1"/>
    <w:rsid w:val="00591A26"/>
    <w:rsid w:val="00592313"/>
    <w:rsid w:val="005928AF"/>
    <w:rsid w:val="005935CF"/>
    <w:rsid w:val="00593E2E"/>
    <w:rsid w:val="00594175"/>
    <w:rsid w:val="00594BA5"/>
    <w:rsid w:val="00594D01"/>
    <w:rsid w:val="0059571B"/>
    <w:rsid w:val="005961F9"/>
    <w:rsid w:val="0059689D"/>
    <w:rsid w:val="00597221"/>
    <w:rsid w:val="005979AA"/>
    <w:rsid w:val="005A0727"/>
    <w:rsid w:val="005A0AB7"/>
    <w:rsid w:val="005A1D69"/>
    <w:rsid w:val="005A1EAC"/>
    <w:rsid w:val="005A21BB"/>
    <w:rsid w:val="005A2C24"/>
    <w:rsid w:val="005A2CAC"/>
    <w:rsid w:val="005A31BF"/>
    <w:rsid w:val="005A33FD"/>
    <w:rsid w:val="005A365B"/>
    <w:rsid w:val="005A58CE"/>
    <w:rsid w:val="005A5AF6"/>
    <w:rsid w:val="005A5D97"/>
    <w:rsid w:val="005A6279"/>
    <w:rsid w:val="005A7061"/>
    <w:rsid w:val="005A71CD"/>
    <w:rsid w:val="005A7215"/>
    <w:rsid w:val="005A7A64"/>
    <w:rsid w:val="005B0058"/>
    <w:rsid w:val="005B033C"/>
    <w:rsid w:val="005B0823"/>
    <w:rsid w:val="005B2216"/>
    <w:rsid w:val="005B2846"/>
    <w:rsid w:val="005B2CE2"/>
    <w:rsid w:val="005B4122"/>
    <w:rsid w:val="005B4630"/>
    <w:rsid w:val="005B4BB8"/>
    <w:rsid w:val="005B7242"/>
    <w:rsid w:val="005B7B10"/>
    <w:rsid w:val="005C078F"/>
    <w:rsid w:val="005C1AE9"/>
    <w:rsid w:val="005C210A"/>
    <w:rsid w:val="005C212A"/>
    <w:rsid w:val="005C3DA7"/>
    <w:rsid w:val="005C4F51"/>
    <w:rsid w:val="005C58BC"/>
    <w:rsid w:val="005C6343"/>
    <w:rsid w:val="005C73D5"/>
    <w:rsid w:val="005C754F"/>
    <w:rsid w:val="005C7B31"/>
    <w:rsid w:val="005C7B78"/>
    <w:rsid w:val="005C7FAB"/>
    <w:rsid w:val="005D017C"/>
    <w:rsid w:val="005D1097"/>
    <w:rsid w:val="005D1FC5"/>
    <w:rsid w:val="005D1FD0"/>
    <w:rsid w:val="005D23C9"/>
    <w:rsid w:val="005D2BC6"/>
    <w:rsid w:val="005D3885"/>
    <w:rsid w:val="005D3A78"/>
    <w:rsid w:val="005D3D42"/>
    <w:rsid w:val="005D41B2"/>
    <w:rsid w:val="005D42E1"/>
    <w:rsid w:val="005D44F0"/>
    <w:rsid w:val="005D5C80"/>
    <w:rsid w:val="005D6725"/>
    <w:rsid w:val="005D6C9B"/>
    <w:rsid w:val="005D73C1"/>
    <w:rsid w:val="005D7A3A"/>
    <w:rsid w:val="005E151F"/>
    <w:rsid w:val="005E15A0"/>
    <w:rsid w:val="005E171E"/>
    <w:rsid w:val="005E17AC"/>
    <w:rsid w:val="005E1975"/>
    <w:rsid w:val="005E1B5D"/>
    <w:rsid w:val="005E23B4"/>
    <w:rsid w:val="005E2B01"/>
    <w:rsid w:val="005E2E04"/>
    <w:rsid w:val="005E42C1"/>
    <w:rsid w:val="005E574F"/>
    <w:rsid w:val="005E7155"/>
    <w:rsid w:val="005E750B"/>
    <w:rsid w:val="005E7636"/>
    <w:rsid w:val="005E79B0"/>
    <w:rsid w:val="005F0140"/>
    <w:rsid w:val="005F35EB"/>
    <w:rsid w:val="005F36C8"/>
    <w:rsid w:val="005F41EE"/>
    <w:rsid w:val="005F5295"/>
    <w:rsid w:val="005F55CC"/>
    <w:rsid w:val="005F665F"/>
    <w:rsid w:val="005F722C"/>
    <w:rsid w:val="005F7C09"/>
    <w:rsid w:val="005F7C3D"/>
    <w:rsid w:val="005F7FE9"/>
    <w:rsid w:val="006002CB"/>
    <w:rsid w:val="006006BD"/>
    <w:rsid w:val="006008B5"/>
    <w:rsid w:val="0060185A"/>
    <w:rsid w:val="00601B8C"/>
    <w:rsid w:val="006020C0"/>
    <w:rsid w:val="00602175"/>
    <w:rsid w:val="006036FA"/>
    <w:rsid w:val="00603894"/>
    <w:rsid w:val="0060471E"/>
    <w:rsid w:val="00605703"/>
    <w:rsid w:val="0060574A"/>
    <w:rsid w:val="00605C40"/>
    <w:rsid w:val="00606AFC"/>
    <w:rsid w:val="00607909"/>
    <w:rsid w:val="00610525"/>
    <w:rsid w:val="006118F0"/>
    <w:rsid w:val="006124AA"/>
    <w:rsid w:val="00613753"/>
    <w:rsid w:val="00613CE8"/>
    <w:rsid w:val="006143B6"/>
    <w:rsid w:val="006146A3"/>
    <w:rsid w:val="006154F5"/>
    <w:rsid w:val="00620DBF"/>
    <w:rsid w:val="00620E26"/>
    <w:rsid w:val="006210A5"/>
    <w:rsid w:val="006224F7"/>
    <w:rsid w:val="006230CA"/>
    <w:rsid w:val="006243B5"/>
    <w:rsid w:val="006244A2"/>
    <w:rsid w:val="00625D6B"/>
    <w:rsid w:val="00625F07"/>
    <w:rsid w:val="0062666D"/>
    <w:rsid w:val="006268BC"/>
    <w:rsid w:val="00626FC7"/>
    <w:rsid w:val="00627C8A"/>
    <w:rsid w:val="00630068"/>
    <w:rsid w:val="00630E85"/>
    <w:rsid w:val="00631099"/>
    <w:rsid w:val="006313B9"/>
    <w:rsid w:val="006313FC"/>
    <w:rsid w:val="00631810"/>
    <w:rsid w:val="00631912"/>
    <w:rsid w:val="00632383"/>
    <w:rsid w:val="006329AB"/>
    <w:rsid w:val="00632AF8"/>
    <w:rsid w:val="006336C3"/>
    <w:rsid w:val="006337EB"/>
    <w:rsid w:val="00633B86"/>
    <w:rsid w:val="006352A2"/>
    <w:rsid w:val="00635713"/>
    <w:rsid w:val="00635A28"/>
    <w:rsid w:val="00635ADA"/>
    <w:rsid w:val="00635B3D"/>
    <w:rsid w:val="00635FE5"/>
    <w:rsid w:val="006362C2"/>
    <w:rsid w:val="00636D77"/>
    <w:rsid w:val="00637112"/>
    <w:rsid w:val="00637FF6"/>
    <w:rsid w:val="00640B91"/>
    <w:rsid w:val="0064152D"/>
    <w:rsid w:val="00641A0C"/>
    <w:rsid w:val="006430CC"/>
    <w:rsid w:val="0064385C"/>
    <w:rsid w:val="006447D4"/>
    <w:rsid w:val="006463C8"/>
    <w:rsid w:val="00646E8B"/>
    <w:rsid w:val="00647BDA"/>
    <w:rsid w:val="00651162"/>
    <w:rsid w:val="006518E8"/>
    <w:rsid w:val="00653578"/>
    <w:rsid w:val="00653AC7"/>
    <w:rsid w:val="00653E79"/>
    <w:rsid w:val="006553BE"/>
    <w:rsid w:val="0065567F"/>
    <w:rsid w:val="006569E6"/>
    <w:rsid w:val="00656FB7"/>
    <w:rsid w:val="00656FE3"/>
    <w:rsid w:val="00657371"/>
    <w:rsid w:val="00657D0F"/>
    <w:rsid w:val="00660023"/>
    <w:rsid w:val="00660941"/>
    <w:rsid w:val="006616C6"/>
    <w:rsid w:val="00662081"/>
    <w:rsid w:val="006621A2"/>
    <w:rsid w:val="0066277E"/>
    <w:rsid w:val="006641D6"/>
    <w:rsid w:val="00665660"/>
    <w:rsid w:val="00665FE3"/>
    <w:rsid w:val="0066667D"/>
    <w:rsid w:val="00666D32"/>
    <w:rsid w:val="00666EC5"/>
    <w:rsid w:val="00670106"/>
    <w:rsid w:val="00670C10"/>
    <w:rsid w:val="006711A7"/>
    <w:rsid w:val="00671375"/>
    <w:rsid w:val="006714D2"/>
    <w:rsid w:val="0067170D"/>
    <w:rsid w:val="00671B29"/>
    <w:rsid w:val="0067260A"/>
    <w:rsid w:val="006736A9"/>
    <w:rsid w:val="00674037"/>
    <w:rsid w:val="00674A78"/>
    <w:rsid w:val="00675067"/>
    <w:rsid w:val="00675FFC"/>
    <w:rsid w:val="00676AE4"/>
    <w:rsid w:val="00677289"/>
    <w:rsid w:val="00677576"/>
    <w:rsid w:val="0067774D"/>
    <w:rsid w:val="00677B4D"/>
    <w:rsid w:val="00680B61"/>
    <w:rsid w:val="00681509"/>
    <w:rsid w:val="00682292"/>
    <w:rsid w:val="00682471"/>
    <w:rsid w:val="00682D5E"/>
    <w:rsid w:val="00682D93"/>
    <w:rsid w:val="0068360F"/>
    <w:rsid w:val="00683C62"/>
    <w:rsid w:val="0068432C"/>
    <w:rsid w:val="0068477E"/>
    <w:rsid w:val="00684D5C"/>
    <w:rsid w:val="00686713"/>
    <w:rsid w:val="006867A0"/>
    <w:rsid w:val="00686A8B"/>
    <w:rsid w:val="0068713B"/>
    <w:rsid w:val="00690884"/>
    <w:rsid w:val="00690A45"/>
    <w:rsid w:val="00691ADB"/>
    <w:rsid w:val="00691EFB"/>
    <w:rsid w:val="00692B1A"/>
    <w:rsid w:val="00693B86"/>
    <w:rsid w:val="0069480E"/>
    <w:rsid w:val="0069617F"/>
    <w:rsid w:val="006968EE"/>
    <w:rsid w:val="00696999"/>
    <w:rsid w:val="00696E7F"/>
    <w:rsid w:val="00697E30"/>
    <w:rsid w:val="00697F97"/>
    <w:rsid w:val="006A02B4"/>
    <w:rsid w:val="006A0C7C"/>
    <w:rsid w:val="006A0D2C"/>
    <w:rsid w:val="006A1963"/>
    <w:rsid w:val="006A19E8"/>
    <w:rsid w:val="006A1F4A"/>
    <w:rsid w:val="006A22CC"/>
    <w:rsid w:val="006A4602"/>
    <w:rsid w:val="006A4ACC"/>
    <w:rsid w:val="006A605A"/>
    <w:rsid w:val="006A6A3C"/>
    <w:rsid w:val="006A7CC3"/>
    <w:rsid w:val="006B0112"/>
    <w:rsid w:val="006B0E47"/>
    <w:rsid w:val="006B133C"/>
    <w:rsid w:val="006B195D"/>
    <w:rsid w:val="006B1CCE"/>
    <w:rsid w:val="006B2043"/>
    <w:rsid w:val="006B23DE"/>
    <w:rsid w:val="006B3028"/>
    <w:rsid w:val="006B3947"/>
    <w:rsid w:val="006B3E5B"/>
    <w:rsid w:val="006B422E"/>
    <w:rsid w:val="006B4951"/>
    <w:rsid w:val="006B6D72"/>
    <w:rsid w:val="006B75BA"/>
    <w:rsid w:val="006B78C3"/>
    <w:rsid w:val="006C0220"/>
    <w:rsid w:val="006C18A7"/>
    <w:rsid w:val="006C20B8"/>
    <w:rsid w:val="006C292F"/>
    <w:rsid w:val="006C2CFA"/>
    <w:rsid w:val="006C474A"/>
    <w:rsid w:val="006C4D36"/>
    <w:rsid w:val="006C56A4"/>
    <w:rsid w:val="006C63CB"/>
    <w:rsid w:val="006C6924"/>
    <w:rsid w:val="006C6BC9"/>
    <w:rsid w:val="006C710F"/>
    <w:rsid w:val="006C7AD7"/>
    <w:rsid w:val="006D0006"/>
    <w:rsid w:val="006D05A9"/>
    <w:rsid w:val="006D081D"/>
    <w:rsid w:val="006D0980"/>
    <w:rsid w:val="006D0B6D"/>
    <w:rsid w:val="006D2202"/>
    <w:rsid w:val="006D30CA"/>
    <w:rsid w:val="006D318C"/>
    <w:rsid w:val="006D3E5F"/>
    <w:rsid w:val="006D3EDA"/>
    <w:rsid w:val="006D3EDC"/>
    <w:rsid w:val="006D4507"/>
    <w:rsid w:val="006D4C5C"/>
    <w:rsid w:val="006D4E05"/>
    <w:rsid w:val="006D52C8"/>
    <w:rsid w:val="006D52DA"/>
    <w:rsid w:val="006D598D"/>
    <w:rsid w:val="006D5C0E"/>
    <w:rsid w:val="006D5CE7"/>
    <w:rsid w:val="006D67A9"/>
    <w:rsid w:val="006D6ADF"/>
    <w:rsid w:val="006D71E1"/>
    <w:rsid w:val="006D759E"/>
    <w:rsid w:val="006D7614"/>
    <w:rsid w:val="006D7B15"/>
    <w:rsid w:val="006E06A2"/>
    <w:rsid w:val="006E06F0"/>
    <w:rsid w:val="006E1504"/>
    <w:rsid w:val="006E1988"/>
    <w:rsid w:val="006E1E44"/>
    <w:rsid w:val="006E2093"/>
    <w:rsid w:val="006E304C"/>
    <w:rsid w:val="006E3B6C"/>
    <w:rsid w:val="006E3D6E"/>
    <w:rsid w:val="006E44E0"/>
    <w:rsid w:val="006E4891"/>
    <w:rsid w:val="006E511F"/>
    <w:rsid w:val="006E586A"/>
    <w:rsid w:val="006E62BC"/>
    <w:rsid w:val="006E65B3"/>
    <w:rsid w:val="006E6981"/>
    <w:rsid w:val="006E69FF"/>
    <w:rsid w:val="006F0A53"/>
    <w:rsid w:val="006F1D4D"/>
    <w:rsid w:val="006F25AE"/>
    <w:rsid w:val="006F3679"/>
    <w:rsid w:val="006F498E"/>
    <w:rsid w:val="006F5309"/>
    <w:rsid w:val="006F53EF"/>
    <w:rsid w:val="006F5DE2"/>
    <w:rsid w:val="006F6205"/>
    <w:rsid w:val="006F64F1"/>
    <w:rsid w:val="006F6533"/>
    <w:rsid w:val="006F6C4D"/>
    <w:rsid w:val="006F7651"/>
    <w:rsid w:val="006F7CFF"/>
    <w:rsid w:val="006F7DCE"/>
    <w:rsid w:val="006F7FC4"/>
    <w:rsid w:val="00700141"/>
    <w:rsid w:val="00700146"/>
    <w:rsid w:val="00700785"/>
    <w:rsid w:val="007013DB"/>
    <w:rsid w:val="0070153F"/>
    <w:rsid w:val="00701904"/>
    <w:rsid w:val="00702398"/>
    <w:rsid w:val="0070308C"/>
    <w:rsid w:val="007033EC"/>
    <w:rsid w:val="007039EA"/>
    <w:rsid w:val="00703B2B"/>
    <w:rsid w:val="00703FA4"/>
    <w:rsid w:val="0070468A"/>
    <w:rsid w:val="00704A96"/>
    <w:rsid w:val="00704BE8"/>
    <w:rsid w:val="0070638F"/>
    <w:rsid w:val="007063F2"/>
    <w:rsid w:val="00706B8E"/>
    <w:rsid w:val="00706BA5"/>
    <w:rsid w:val="00706DDA"/>
    <w:rsid w:val="00706E5B"/>
    <w:rsid w:val="00706FB6"/>
    <w:rsid w:val="0071082E"/>
    <w:rsid w:val="00710B83"/>
    <w:rsid w:val="00710DAB"/>
    <w:rsid w:val="00710F15"/>
    <w:rsid w:val="0071113A"/>
    <w:rsid w:val="00711704"/>
    <w:rsid w:val="00712473"/>
    <w:rsid w:val="00713719"/>
    <w:rsid w:val="00713DE8"/>
    <w:rsid w:val="00713F0E"/>
    <w:rsid w:val="007140C1"/>
    <w:rsid w:val="00714B7C"/>
    <w:rsid w:val="00715177"/>
    <w:rsid w:val="007161AF"/>
    <w:rsid w:val="00716248"/>
    <w:rsid w:val="0071650F"/>
    <w:rsid w:val="007165DB"/>
    <w:rsid w:val="0071704C"/>
    <w:rsid w:val="007171D2"/>
    <w:rsid w:val="007174EE"/>
    <w:rsid w:val="007205A8"/>
    <w:rsid w:val="00721BF3"/>
    <w:rsid w:val="00722222"/>
    <w:rsid w:val="0072332A"/>
    <w:rsid w:val="007249AB"/>
    <w:rsid w:val="007249B1"/>
    <w:rsid w:val="00724E8B"/>
    <w:rsid w:val="00725339"/>
    <w:rsid w:val="0072562E"/>
    <w:rsid w:val="00725C91"/>
    <w:rsid w:val="00727171"/>
    <w:rsid w:val="007272AB"/>
    <w:rsid w:val="00727A36"/>
    <w:rsid w:val="00731F89"/>
    <w:rsid w:val="0073226F"/>
    <w:rsid w:val="00732883"/>
    <w:rsid w:val="00733777"/>
    <w:rsid w:val="00733D3F"/>
    <w:rsid w:val="00734233"/>
    <w:rsid w:val="00734C0C"/>
    <w:rsid w:val="00735377"/>
    <w:rsid w:val="00736455"/>
    <w:rsid w:val="00736594"/>
    <w:rsid w:val="00736817"/>
    <w:rsid w:val="0073688D"/>
    <w:rsid w:val="00736A0E"/>
    <w:rsid w:val="00736E10"/>
    <w:rsid w:val="00736E9A"/>
    <w:rsid w:val="0073718C"/>
    <w:rsid w:val="0073730A"/>
    <w:rsid w:val="00737315"/>
    <w:rsid w:val="007406CE"/>
    <w:rsid w:val="00741A85"/>
    <w:rsid w:val="00741CAA"/>
    <w:rsid w:val="007423EC"/>
    <w:rsid w:val="00742C00"/>
    <w:rsid w:val="00742EB4"/>
    <w:rsid w:val="00743840"/>
    <w:rsid w:val="00743A3A"/>
    <w:rsid w:val="00743BC2"/>
    <w:rsid w:val="00743E1C"/>
    <w:rsid w:val="0074479F"/>
    <w:rsid w:val="00745093"/>
    <w:rsid w:val="007454B4"/>
    <w:rsid w:val="00745D35"/>
    <w:rsid w:val="00746080"/>
    <w:rsid w:val="0074689F"/>
    <w:rsid w:val="00746AFA"/>
    <w:rsid w:val="0074700D"/>
    <w:rsid w:val="00747BBD"/>
    <w:rsid w:val="00747F25"/>
    <w:rsid w:val="007501F8"/>
    <w:rsid w:val="00750D82"/>
    <w:rsid w:val="00751B34"/>
    <w:rsid w:val="00753473"/>
    <w:rsid w:val="00753F20"/>
    <w:rsid w:val="00753F26"/>
    <w:rsid w:val="00754284"/>
    <w:rsid w:val="007542C2"/>
    <w:rsid w:val="0075446E"/>
    <w:rsid w:val="0075494C"/>
    <w:rsid w:val="007554C9"/>
    <w:rsid w:val="00755510"/>
    <w:rsid w:val="007559D2"/>
    <w:rsid w:val="00755B97"/>
    <w:rsid w:val="00755F22"/>
    <w:rsid w:val="00756878"/>
    <w:rsid w:val="00756C3F"/>
    <w:rsid w:val="0075700D"/>
    <w:rsid w:val="00757581"/>
    <w:rsid w:val="00760F7F"/>
    <w:rsid w:val="007613F1"/>
    <w:rsid w:val="007614ED"/>
    <w:rsid w:val="007617F2"/>
    <w:rsid w:val="00763D78"/>
    <w:rsid w:val="007658D9"/>
    <w:rsid w:val="00766E09"/>
    <w:rsid w:val="00766EEA"/>
    <w:rsid w:val="007673C0"/>
    <w:rsid w:val="00767609"/>
    <w:rsid w:val="0076773F"/>
    <w:rsid w:val="007679F1"/>
    <w:rsid w:val="00770007"/>
    <w:rsid w:val="00770214"/>
    <w:rsid w:val="00770259"/>
    <w:rsid w:val="00770A15"/>
    <w:rsid w:val="007714BA"/>
    <w:rsid w:val="0077177C"/>
    <w:rsid w:val="00772708"/>
    <w:rsid w:val="00772A17"/>
    <w:rsid w:val="0077300A"/>
    <w:rsid w:val="0077364D"/>
    <w:rsid w:val="007738BD"/>
    <w:rsid w:val="00773A90"/>
    <w:rsid w:val="00773CBC"/>
    <w:rsid w:val="00774863"/>
    <w:rsid w:val="00774871"/>
    <w:rsid w:val="00775035"/>
    <w:rsid w:val="00775B4C"/>
    <w:rsid w:val="00777162"/>
    <w:rsid w:val="007772CA"/>
    <w:rsid w:val="007774EA"/>
    <w:rsid w:val="00777DA8"/>
    <w:rsid w:val="00777DC7"/>
    <w:rsid w:val="00780A07"/>
    <w:rsid w:val="00781EB2"/>
    <w:rsid w:val="00782F03"/>
    <w:rsid w:val="007833A0"/>
    <w:rsid w:val="00783825"/>
    <w:rsid w:val="00783850"/>
    <w:rsid w:val="007838A8"/>
    <w:rsid w:val="00783C9A"/>
    <w:rsid w:val="00784174"/>
    <w:rsid w:val="00784356"/>
    <w:rsid w:val="00785B87"/>
    <w:rsid w:val="00785E8E"/>
    <w:rsid w:val="00786569"/>
    <w:rsid w:val="00787012"/>
    <w:rsid w:val="00787534"/>
    <w:rsid w:val="00790AC4"/>
    <w:rsid w:val="00790B19"/>
    <w:rsid w:val="00790CF1"/>
    <w:rsid w:val="00791DAA"/>
    <w:rsid w:val="0079279C"/>
    <w:rsid w:val="0079331E"/>
    <w:rsid w:val="00793D2F"/>
    <w:rsid w:val="00794BAE"/>
    <w:rsid w:val="00795E38"/>
    <w:rsid w:val="00796661"/>
    <w:rsid w:val="007969AE"/>
    <w:rsid w:val="007969EB"/>
    <w:rsid w:val="00796CE8"/>
    <w:rsid w:val="00797333"/>
    <w:rsid w:val="0079794B"/>
    <w:rsid w:val="007A01CC"/>
    <w:rsid w:val="007A0427"/>
    <w:rsid w:val="007A150A"/>
    <w:rsid w:val="007A1D5A"/>
    <w:rsid w:val="007A25A5"/>
    <w:rsid w:val="007A4CB2"/>
    <w:rsid w:val="007A5B4E"/>
    <w:rsid w:val="007A5BA4"/>
    <w:rsid w:val="007A68D4"/>
    <w:rsid w:val="007A71FD"/>
    <w:rsid w:val="007A7892"/>
    <w:rsid w:val="007B0B79"/>
    <w:rsid w:val="007B17A2"/>
    <w:rsid w:val="007B1891"/>
    <w:rsid w:val="007B23A3"/>
    <w:rsid w:val="007B3078"/>
    <w:rsid w:val="007B3655"/>
    <w:rsid w:val="007B418B"/>
    <w:rsid w:val="007B489B"/>
    <w:rsid w:val="007B5AEF"/>
    <w:rsid w:val="007B5F8C"/>
    <w:rsid w:val="007B666E"/>
    <w:rsid w:val="007B6D4E"/>
    <w:rsid w:val="007B72C2"/>
    <w:rsid w:val="007B7497"/>
    <w:rsid w:val="007B79BD"/>
    <w:rsid w:val="007B7B3B"/>
    <w:rsid w:val="007C01EF"/>
    <w:rsid w:val="007C0D13"/>
    <w:rsid w:val="007C162E"/>
    <w:rsid w:val="007C19AC"/>
    <w:rsid w:val="007C32C8"/>
    <w:rsid w:val="007C6395"/>
    <w:rsid w:val="007C64C7"/>
    <w:rsid w:val="007C7480"/>
    <w:rsid w:val="007C7BDB"/>
    <w:rsid w:val="007C7CC1"/>
    <w:rsid w:val="007D0F0D"/>
    <w:rsid w:val="007D212A"/>
    <w:rsid w:val="007D2B20"/>
    <w:rsid w:val="007D3026"/>
    <w:rsid w:val="007D42FB"/>
    <w:rsid w:val="007D4649"/>
    <w:rsid w:val="007D4920"/>
    <w:rsid w:val="007D4AA8"/>
    <w:rsid w:val="007D4EFE"/>
    <w:rsid w:val="007D560E"/>
    <w:rsid w:val="007D5890"/>
    <w:rsid w:val="007D5941"/>
    <w:rsid w:val="007D70E9"/>
    <w:rsid w:val="007D736B"/>
    <w:rsid w:val="007D794A"/>
    <w:rsid w:val="007E070F"/>
    <w:rsid w:val="007E0F43"/>
    <w:rsid w:val="007E173A"/>
    <w:rsid w:val="007E2AB8"/>
    <w:rsid w:val="007E2ADB"/>
    <w:rsid w:val="007E2DBD"/>
    <w:rsid w:val="007E2EF6"/>
    <w:rsid w:val="007E2F83"/>
    <w:rsid w:val="007E2FC6"/>
    <w:rsid w:val="007E3381"/>
    <w:rsid w:val="007E3926"/>
    <w:rsid w:val="007E3E54"/>
    <w:rsid w:val="007E42DD"/>
    <w:rsid w:val="007E47E7"/>
    <w:rsid w:val="007E4F3A"/>
    <w:rsid w:val="007E55ED"/>
    <w:rsid w:val="007E6E21"/>
    <w:rsid w:val="007E6EDE"/>
    <w:rsid w:val="007E6FCB"/>
    <w:rsid w:val="007E74AD"/>
    <w:rsid w:val="007F019B"/>
    <w:rsid w:val="007F0B98"/>
    <w:rsid w:val="007F25C4"/>
    <w:rsid w:val="007F26E6"/>
    <w:rsid w:val="007F2AAA"/>
    <w:rsid w:val="007F2ABD"/>
    <w:rsid w:val="007F3C1C"/>
    <w:rsid w:val="007F3E24"/>
    <w:rsid w:val="007F44CC"/>
    <w:rsid w:val="007F50EA"/>
    <w:rsid w:val="007F5301"/>
    <w:rsid w:val="007F5FA9"/>
    <w:rsid w:val="007F7077"/>
    <w:rsid w:val="007F750C"/>
    <w:rsid w:val="00800F7A"/>
    <w:rsid w:val="00800FB5"/>
    <w:rsid w:val="008011BF"/>
    <w:rsid w:val="00801FAE"/>
    <w:rsid w:val="0080313C"/>
    <w:rsid w:val="0080341C"/>
    <w:rsid w:val="00803692"/>
    <w:rsid w:val="00803AAA"/>
    <w:rsid w:val="008041CE"/>
    <w:rsid w:val="008041F0"/>
    <w:rsid w:val="00804998"/>
    <w:rsid w:val="008052C8"/>
    <w:rsid w:val="0080585C"/>
    <w:rsid w:val="00805AFD"/>
    <w:rsid w:val="00806104"/>
    <w:rsid w:val="00806D0C"/>
    <w:rsid w:val="0080709D"/>
    <w:rsid w:val="00807250"/>
    <w:rsid w:val="00807F09"/>
    <w:rsid w:val="00807F91"/>
    <w:rsid w:val="00810F2E"/>
    <w:rsid w:val="00810F3A"/>
    <w:rsid w:val="00811AEA"/>
    <w:rsid w:val="00811DCA"/>
    <w:rsid w:val="008121E2"/>
    <w:rsid w:val="008122EC"/>
    <w:rsid w:val="0081284A"/>
    <w:rsid w:val="00812B85"/>
    <w:rsid w:val="00812DB4"/>
    <w:rsid w:val="008141C5"/>
    <w:rsid w:val="00814A1D"/>
    <w:rsid w:val="00815424"/>
    <w:rsid w:val="008155FD"/>
    <w:rsid w:val="0081584E"/>
    <w:rsid w:val="00815EB6"/>
    <w:rsid w:val="00816375"/>
    <w:rsid w:val="00817586"/>
    <w:rsid w:val="00817853"/>
    <w:rsid w:val="00817EC1"/>
    <w:rsid w:val="00820700"/>
    <w:rsid w:val="00820D30"/>
    <w:rsid w:val="0082190E"/>
    <w:rsid w:val="00821CF2"/>
    <w:rsid w:val="008220EB"/>
    <w:rsid w:val="008221ED"/>
    <w:rsid w:val="008225E0"/>
    <w:rsid w:val="0082262B"/>
    <w:rsid w:val="008228DC"/>
    <w:rsid w:val="00823073"/>
    <w:rsid w:val="00824462"/>
    <w:rsid w:val="00824B64"/>
    <w:rsid w:val="00824CA1"/>
    <w:rsid w:val="00824F2A"/>
    <w:rsid w:val="0082668F"/>
    <w:rsid w:val="008273A9"/>
    <w:rsid w:val="00827EEF"/>
    <w:rsid w:val="0083193F"/>
    <w:rsid w:val="0083262E"/>
    <w:rsid w:val="00834400"/>
    <w:rsid w:val="008355C6"/>
    <w:rsid w:val="008356F1"/>
    <w:rsid w:val="0083583E"/>
    <w:rsid w:val="0083585F"/>
    <w:rsid w:val="00835FCD"/>
    <w:rsid w:val="008378C6"/>
    <w:rsid w:val="00837AEC"/>
    <w:rsid w:val="00842D54"/>
    <w:rsid w:val="00842E72"/>
    <w:rsid w:val="008432F8"/>
    <w:rsid w:val="00844690"/>
    <w:rsid w:val="008467C2"/>
    <w:rsid w:val="0084695D"/>
    <w:rsid w:val="00846AFE"/>
    <w:rsid w:val="00846B58"/>
    <w:rsid w:val="00846CB9"/>
    <w:rsid w:val="00847519"/>
    <w:rsid w:val="008478DC"/>
    <w:rsid w:val="00847E6D"/>
    <w:rsid w:val="00850A1C"/>
    <w:rsid w:val="008519DD"/>
    <w:rsid w:val="00852490"/>
    <w:rsid w:val="008538FC"/>
    <w:rsid w:val="0085471F"/>
    <w:rsid w:val="00854852"/>
    <w:rsid w:val="008568D9"/>
    <w:rsid w:val="00857561"/>
    <w:rsid w:val="0085798E"/>
    <w:rsid w:val="00857DDB"/>
    <w:rsid w:val="00860382"/>
    <w:rsid w:val="0086054C"/>
    <w:rsid w:val="00860832"/>
    <w:rsid w:val="00860AC4"/>
    <w:rsid w:val="0086154F"/>
    <w:rsid w:val="00861785"/>
    <w:rsid w:val="00861C4C"/>
    <w:rsid w:val="00861FCC"/>
    <w:rsid w:val="00862BCF"/>
    <w:rsid w:val="008638A0"/>
    <w:rsid w:val="00863C71"/>
    <w:rsid w:val="00864768"/>
    <w:rsid w:val="0086579E"/>
    <w:rsid w:val="008668BB"/>
    <w:rsid w:val="0086727D"/>
    <w:rsid w:val="00870B7E"/>
    <w:rsid w:val="008717C6"/>
    <w:rsid w:val="0087275F"/>
    <w:rsid w:val="00872952"/>
    <w:rsid w:val="00872F3C"/>
    <w:rsid w:val="00873B92"/>
    <w:rsid w:val="00874E80"/>
    <w:rsid w:val="008753DD"/>
    <w:rsid w:val="00875C88"/>
    <w:rsid w:val="008760D9"/>
    <w:rsid w:val="008766E9"/>
    <w:rsid w:val="00876FDC"/>
    <w:rsid w:val="00880367"/>
    <w:rsid w:val="008803EA"/>
    <w:rsid w:val="008812F6"/>
    <w:rsid w:val="00882B62"/>
    <w:rsid w:val="00885649"/>
    <w:rsid w:val="008856B7"/>
    <w:rsid w:val="008858C8"/>
    <w:rsid w:val="00885D68"/>
    <w:rsid w:val="008866AF"/>
    <w:rsid w:val="00886D80"/>
    <w:rsid w:val="00886DFD"/>
    <w:rsid w:val="00886E83"/>
    <w:rsid w:val="00887DB1"/>
    <w:rsid w:val="008908A5"/>
    <w:rsid w:val="0089161A"/>
    <w:rsid w:val="00891A84"/>
    <w:rsid w:val="00892EE4"/>
    <w:rsid w:val="008935D0"/>
    <w:rsid w:val="00893C48"/>
    <w:rsid w:val="00893EA2"/>
    <w:rsid w:val="008946B6"/>
    <w:rsid w:val="00894A1A"/>
    <w:rsid w:val="00895AF4"/>
    <w:rsid w:val="00896203"/>
    <w:rsid w:val="008966E7"/>
    <w:rsid w:val="00896E17"/>
    <w:rsid w:val="008970B7"/>
    <w:rsid w:val="008A006C"/>
    <w:rsid w:val="008A0962"/>
    <w:rsid w:val="008A0C52"/>
    <w:rsid w:val="008A130A"/>
    <w:rsid w:val="008A17C9"/>
    <w:rsid w:val="008A1A8B"/>
    <w:rsid w:val="008A1D28"/>
    <w:rsid w:val="008A2371"/>
    <w:rsid w:val="008A242C"/>
    <w:rsid w:val="008A590D"/>
    <w:rsid w:val="008A6BE2"/>
    <w:rsid w:val="008A6D00"/>
    <w:rsid w:val="008A6F76"/>
    <w:rsid w:val="008A71D0"/>
    <w:rsid w:val="008A78FE"/>
    <w:rsid w:val="008A7AE5"/>
    <w:rsid w:val="008A7CA0"/>
    <w:rsid w:val="008A7F78"/>
    <w:rsid w:val="008B0625"/>
    <w:rsid w:val="008B0855"/>
    <w:rsid w:val="008B0A52"/>
    <w:rsid w:val="008B0ABB"/>
    <w:rsid w:val="008B0CE0"/>
    <w:rsid w:val="008B1A6E"/>
    <w:rsid w:val="008B22F3"/>
    <w:rsid w:val="008B2536"/>
    <w:rsid w:val="008B2C19"/>
    <w:rsid w:val="008B45D3"/>
    <w:rsid w:val="008B5579"/>
    <w:rsid w:val="008B6993"/>
    <w:rsid w:val="008B6F2B"/>
    <w:rsid w:val="008B7005"/>
    <w:rsid w:val="008B7425"/>
    <w:rsid w:val="008C1765"/>
    <w:rsid w:val="008C17A9"/>
    <w:rsid w:val="008C1C1E"/>
    <w:rsid w:val="008C1D1E"/>
    <w:rsid w:val="008C24B6"/>
    <w:rsid w:val="008C356C"/>
    <w:rsid w:val="008C46CD"/>
    <w:rsid w:val="008C55DD"/>
    <w:rsid w:val="008C5AAA"/>
    <w:rsid w:val="008C6314"/>
    <w:rsid w:val="008C76BD"/>
    <w:rsid w:val="008C7944"/>
    <w:rsid w:val="008C7A16"/>
    <w:rsid w:val="008D107A"/>
    <w:rsid w:val="008D1C7C"/>
    <w:rsid w:val="008D29B8"/>
    <w:rsid w:val="008D30F2"/>
    <w:rsid w:val="008D325C"/>
    <w:rsid w:val="008D344E"/>
    <w:rsid w:val="008D3A52"/>
    <w:rsid w:val="008D516D"/>
    <w:rsid w:val="008D529B"/>
    <w:rsid w:val="008D5D61"/>
    <w:rsid w:val="008D6664"/>
    <w:rsid w:val="008D71B0"/>
    <w:rsid w:val="008D7654"/>
    <w:rsid w:val="008D7CDB"/>
    <w:rsid w:val="008E06DC"/>
    <w:rsid w:val="008E12A6"/>
    <w:rsid w:val="008E1C29"/>
    <w:rsid w:val="008E1FB6"/>
    <w:rsid w:val="008E2004"/>
    <w:rsid w:val="008E2D42"/>
    <w:rsid w:val="008E2FDA"/>
    <w:rsid w:val="008E30C0"/>
    <w:rsid w:val="008E318F"/>
    <w:rsid w:val="008E3AFB"/>
    <w:rsid w:val="008E489A"/>
    <w:rsid w:val="008E4A7A"/>
    <w:rsid w:val="008E7418"/>
    <w:rsid w:val="008E799B"/>
    <w:rsid w:val="008F0D21"/>
    <w:rsid w:val="008F0F03"/>
    <w:rsid w:val="008F1CEA"/>
    <w:rsid w:val="008F27AA"/>
    <w:rsid w:val="008F2E80"/>
    <w:rsid w:val="008F4E4A"/>
    <w:rsid w:val="008F4ECD"/>
    <w:rsid w:val="008F5265"/>
    <w:rsid w:val="008F5694"/>
    <w:rsid w:val="008F56E7"/>
    <w:rsid w:val="008F6177"/>
    <w:rsid w:val="00900585"/>
    <w:rsid w:val="0090078E"/>
    <w:rsid w:val="0090139C"/>
    <w:rsid w:val="009020CB"/>
    <w:rsid w:val="0090234D"/>
    <w:rsid w:val="0090271A"/>
    <w:rsid w:val="00902D90"/>
    <w:rsid w:val="00902E92"/>
    <w:rsid w:val="00902EAD"/>
    <w:rsid w:val="00903023"/>
    <w:rsid w:val="009044F3"/>
    <w:rsid w:val="00905002"/>
    <w:rsid w:val="00905723"/>
    <w:rsid w:val="00905AEE"/>
    <w:rsid w:val="00905CEF"/>
    <w:rsid w:val="00907865"/>
    <w:rsid w:val="00907CCC"/>
    <w:rsid w:val="00910393"/>
    <w:rsid w:val="0091093C"/>
    <w:rsid w:val="009112CB"/>
    <w:rsid w:val="00911311"/>
    <w:rsid w:val="009119C0"/>
    <w:rsid w:val="00911F3F"/>
    <w:rsid w:val="0091321A"/>
    <w:rsid w:val="00914C12"/>
    <w:rsid w:val="00915046"/>
    <w:rsid w:val="00915141"/>
    <w:rsid w:val="0091591B"/>
    <w:rsid w:val="00917EC0"/>
    <w:rsid w:val="00920500"/>
    <w:rsid w:val="00920C79"/>
    <w:rsid w:val="00920D1F"/>
    <w:rsid w:val="0092237C"/>
    <w:rsid w:val="009233A1"/>
    <w:rsid w:val="00923486"/>
    <w:rsid w:val="009245C7"/>
    <w:rsid w:val="009248F2"/>
    <w:rsid w:val="00924B98"/>
    <w:rsid w:val="00925C68"/>
    <w:rsid w:val="009265BC"/>
    <w:rsid w:val="00926CCA"/>
    <w:rsid w:val="00926F40"/>
    <w:rsid w:val="0093030D"/>
    <w:rsid w:val="00930F83"/>
    <w:rsid w:val="009314C3"/>
    <w:rsid w:val="0093174E"/>
    <w:rsid w:val="00931C24"/>
    <w:rsid w:val="00932A81"/>
    <w:rsid w:val="00933B38"/>
    <w:rsid w:val="00934C93"/>
    <w:rsid w:val="00934D9B"/>
    <w:rsid w:val="0093536A"/>
    <w:rsid w:val="00940A6C"/>
    <w:rsid w:val="00940FBB"/>
    <w:rsid w:val="009412BC"/>
    <w:rsid w:val="00941849"/>
    <w:rsid w:val="009426C9"/>
    <w:rsid w:val="00943239"/>
    <w:rsid w:val="00944353"/>
    <w:rsid w:val="009446DD"/>
    <w:rsid w:val="0094562F"/>
    <w:rsid w:val="00945BF1"/>
    <w:rsid w:val="00946150"/>
    <w:rsid w:val="00946333"/>
    <w:rsid w:val="009464FF"/>
    <w:rsid w:val="009472E3"/>
    <w:rsid w:val="00950166"/>
    <w:rsid w:val="00950230"/>
    <w:rsid w:val="009503AC"/>
    <w:rsid w:val="0095079D"/>
    <w:rsid w:val="00950D0E"/>
    <w:rsid w:val="009511CF"/>
    <w:rsid w:val="009512F6"/>
    <w:rsid w:val="00951689"/>
    <w:rsid w:val="009527F7"/>
    <w:rsid w:val="009532C7"/>
    <w:rsid w:val="00953A8F"/>
    <w:rsid w:val="00954211"/>
    <w:rsid w:val="00955A4E"/>
    <w:rsid w:val="00956902"/>
    <w:rsid w:val="00956CAF"/>
    <w:rsid w:val="00960E3E"/>
    <w:rsid w:val="00960F23"/>
    <w:rsid w:val="00961485"/>
    <w:rsid w:val="009615A5"/>
    <w:rsid w:val="00961E08"/>
    <w:rsid w:val="00962C05"/>
    <w:rsid w:val="00963200"/>
    <w:rsid w:val="009634CA"/>
    <w:rsid w:val="00963FDA"/>
    <w:rsid w:val="0096417F"/>
    <w:rsid w:val="0096431E"/>
    <w:rsid w:val="0096538F"/>
    <w:rsid w:val="00965968"/>
    <w:rsid w:val="00965BD7"/>
    <w:rsid w:val="00966847"/>
    <w:rsid w:val="00971E59"/>
    <w:rsid w:val="00971E67"/>
    <w:rsid w:val="00973030"/>
    <w:rsid w:val="00973A2D"/>
    <w:rsid w:val="009746A2"/>
    <w:rsid w:val="00974788"/>
    <w:rsid w:val="009753B6"/>
    <w:rsid w:val="009754B2"/>
    <w:rsid w:val="00976E7B"/>
    <w:rsid w:val="0097717C"/>
    <w:rsid w:val="00977C31"/>
    <w:rsid w:val="00980617"/>
    <w:rsid w:val="00980908"/>
    <w:rsid w:val="00980A14"/>
    <w:rsid w:val="00980E49"/>
    <w:rsid w:val="009811BA"/>
    <w:rsid w:val="00981BDF"/>
    <w:rsid w:val="00982349"/>
    <w:rsid w:val="0098266A"/>
    <w:rsid w:val="00983795"/>
    <w:rsid w:val="00983881"/>
    <w:rsid w:val="00985251"/>
    <w:rsid w:val="00985EEC"/>
    <w:rsid w:val="00986558"/>
    <w:rsid w:val="00986BC0"/>
    <w:rsid w:val="00986BD6"/>
    <w:rsid w:val="00986F6A"/>
    <w:rsid w:val="009874C4"/>
    <w:rsid w:val="00987708"/>
    <w:rsid w:val="00987C4E"/>
    <w:rsid w:val="00987D85"/>
    <w:rsid w:val="009905FA"/>
    <w:rsid w:val="00990B95"/>
    <w:rsid w:val="00991BFD"/>
    <w:rsid w:val="00991D9E"/>
    <w:rsid w:val="009924D5"/>
    <w:rsid w:val="00993632"/>
    <w:rsid w:val="0099465A"/>
    <w:rsid w:val="00995747"/>
    <w:rsid w:val="00996044"/>
    <w:rsid w:val="00996807"/>
    <w:rsid w:val="00996A9F"/>
    <w:rsid w:val="00996B14"/>
    <w:rsid w:val="00996FEA"/>
    <w:rsid w:val="009A06B1"/>
    <w:rsid w:val="009A111B"/>
    <w:rsid w:val="009A2D62"/>
    <w:rsid w:val="009A3083"/>
    <w:rsid w:val="009A3815"/>
    <w:rsid w:val="009A39C2"/>
    <w:rsid w:val="009A3DB7"/>
    <w:rsid w:val="009A5890"/>
    <w:rsid w:val="009A6480"/>
    <w:rsid w:val="009A64CC"/>
    <w:rsid w:val="009A6AF6"/>
    <w:rsid w:val="009A6F00"/>
    <w:rsid w:val="009A6F4F"/>
    <w:rsid w:val="009B130A"/>
    <w:rsid w:val="009B1528"/>
    <w:rsid w:val="009B1591"/>
    <w:rsid w:val="009B2463"/>
    <w:rsid w:val="009B2C3C"/>
    <w:rsid w:val="009B6C1F"/>
    <w:rsid w:val="009B6D4B"/>
    <w:rsid w:val="009B6EBF"/>
    <w:rsid w:val="009B706A"/>
    <w:rsid w:val="009B7452"/>
    <w:rsid w:val="009B7598"/>
    <w:rsid w:val="009B7B48"/>
    <w:rsid w:val="009B7CD4"/>
    <w:rsid w:val="009B7D27"/>
    <w:rsid w:val="009C03DF"/>
    <w:rsid w:val="009C08B4"/>
    <w:rsid w:val="009C3123"/>
    <w:rsid w:val="009C380F"/>
    <w:rsid w:val="009C3AC1"/>
    <w:rsid w:val="009C4366"/>
    <w:rsid w:val="009C51B1"/>
    <w:rsid w:val="009C5655"/>
    <w:rsid w:val="009C67D3"/>
    <w:rsid w:val="009D0622"/>
    <w:rsid w:val="009D0C2C"/>
    <w:rsid w:val="009D0E2C"/>
    <w:rsid w:val="009D103F"/>
    <w:rsid w:val="009D1D28"/>
    <w:rsid w:val="009D2469"/>
    <w:rsid w:val="009D2859"/>
    <w:rsid w:val="009D2F5C"/>
    <w:rsid w:val="009D4093"/>
    <w:rsid w:val="009D4476"/>
    <w:rsid w:val="009D4761"/>
    <w:rsid w:val="009D574C"/>
    <w:rsid w:val="009D6393"/>
    <w:rsid w:val="009D68C0"/>
    <w:rsid w:val="009D73FE"/>
    <w:rsid w:val="009D74D8"/>
    <w:rsid w:val="009D78DC"/>
    <w:rsid w:val="009D7CB2"/>
    <w:rsid w:val="009E09AD"/>
    <w:rsid w:val="009E12BC"/>
    <w:rsid w:val="009E1EE9"/>
    <w:rsid w:val="009E2840"/>
    <w:rsid w:val="009E2F0E"/>
    <w:rsid w:val="009E4205"/>
    <w:rsid w:val="009E4F77"/>
    <w:rsid w:val="009E4F80"/>
    <w:rsid w:val="009E5308"/>
    <w:rsid w:val="009E5C64"/>
    <w:rsid w:val="009E5EBB"/>
    <w:rsid w:val="009E6227"/>
    <w:rsid w:val="009E7955"/>
    <w:rsid w:val="009E7BCD"/>
    <w:rsid w:val="009F0770"/>
    <w:rsid w:val="009F10C4"/>
    <w:rsid w:val="009F2306"/>
    <w:rsid w:val="009F2B25"/>
    <w:rsid w:val="009F36A0"/>
    <w:rsid w:val="009F38EF"/>
    <w:rsid w:val="009F5089"/>
    <w:rsid w:val="009F50D1"/>
    <w:rsid w:val="009F629B"/>
    <w:rsid w:val="009F6469"/>
    <w:rsid w:val="009F684D"/>
    <w:rsid w:val="009F6C59"/>
    <w:rsid w:val="009F7249"/>
    <w:rsid w:val="009F7E40"/>
    <w:rsid w:val="00A00225"/>
    <w:rsid w:val="00A01703"/>
    <w:rsid w:val="00A018C5"/>
    <w:rsid w:val="00A019BE"/>
    <w:rsid w:val="00A01E12"/>
    <w:rsid w:val="00A031B2"/>
    <w:rsid w:val="00A034B9"/>
    <w:rsid w:val="00A04016"/>
    <w:rsid w:val="00A05103"/>
    <w:rsid w:val="00A05339"/>
    <w:rsid w:val="00A05638"/>
    <w:rsid w:val="00A05857"/>
    <w:rsid w:val="00A05983"/>
    <w:rsid w:val="00A060F6"/>
    <w:rsid w:val="00A07222"/>
    <w:rsid w:val="00A07485"/>
    <w:rsid w:val="00A07E2A"/>
    <w:rsid w:val="00A1090F"/>
    <w:rsid w:val="00A10F1D"/>
    <w:rsid w:val="00A1195E"/>
    <w:rsid w:val="00A11B94"/>
    <w:rsid w:val="00A1223F"/>
    <w:rsid w:val="00A130D7"/>
    <w:rsid w:val="00A14195"/>
    <w:rsid w:val="00A1472F"/>
    <w:rsid w:val="00A14BFD"/>
    <w:rsid w:val="00A14EB1"/>
    <w:rsid w:val="00A1538B"/>
    <w:rsid w:val="00A15B22"/>
    <w:rsid w:val="00A1638B"/>
    <w:rsid w:val="00A1694B"/>
    <w:rsid w:val="00A17F61"/>
    <w:rsid w:val="00A200E4"/>
    <w:rsid w:val="00A2023E"/>
    <w:rsid w:val="00A20429"/>
    <w:rsid w:val="00A20734"/>
    <w:rsid w:val="00A2082C"/>
    <w:rsid w:val="00A21744"/>
    <w:rsid w:val="00A21C30"/>
    <w:rsid w:val="00A21EAB"/>
    <w:rsid w:val="00A225BB"/>
    <w:rsid w:val="00A23271"/>
    <w:rsid w:val="00A23C63"/>
    <w:rsid w:val="00A24CDF"/>
    <w:rsid w:val="00A24DD6"/>
    <w:rsid w:val="00A2637C"/>
    <w:rsid w:val="00A26A53"/>
    <w:rsid w:val="00A27483"/>
    <w:rsid w:val="00A27AEF"/>
    <w:rsid w:val="00A30247"/>
    <w:rsid w:val="00A30405"/>
    <w:rsid w:val="00A305C8"/>
    <w:rsid w:val="00A30A03"/>
    <w:rsid w:val="00A30CB3"/>
    <w:rsid w:val="00A30DA3"/>
    <w:rsid w:val="00A314AE"/>
    <w:rsid w:val="00A32143"/>
    <w:rsid w:val="00A32697"/>
    <w:rsid w:val="00A32A13"/>
    <w:rsid w:val="00A33DDD"/>
    <w:rsid w:val="00A34ECA"/>
    <w:rsid w:val="00A3504B"/>
    <w:rsid w:val="00A355F1"/>
    <w:rsid w:val="00A361C4"/>
    <w:rsid w:val="00A36396"/>
    <w:rsid w:val="00A3654E"/>
    <w:rsid w:val="00A3783D"/>
    <w:rsid w:val="00A37955"/>
    <w:rsid w:val="00A37E91"/>
    <w:rsid w:val="00A40F4A"/>
    <w:rsid w:val="00A4180D"/>
    <w:rsid w:val="00A41875"/>
    <w:rsid w:val="00A41920"/>
    <w:rsid w:val="00A419F6"/>
    <w:rsid w:val="00A41ECB"/>
    <w:rsid w:val="00A420AF"/>
    <w:rsid w:val="00A4239D"/>
    <w:rsid w:val="00A42870"/>
    <w:rsid w:val="00A4304E"/>
    <w:rsid w:val="00A4328D"/>
    <w:rsid w:val="00A4481B"/>
    <w:rsid w:val="00A44A87"/>
    <w:rsid w:val="00A44CD2"/>
    <w:rsid w:val="00A4502D"/>
    <w:rsid w:val="00A4660C"/>
    <w:rsid w:val="00A46FC5"/>
    <w:rsid w:val="00A476AE"/>
    <w:rsid w:val="00A500DD"/>
    <w:rsid w:val="00A50722"/>
    <w:rsid w:val="00A50F75"/>
    <w:rsid w:val="00A52324"/>
    <w:rsid w:val="00A52677"/>
    <w:rsid w:val="00A52CF4"/>
    <w:rsid w:val="00A52E42"/>
    <w:rsid w:val="00A53050"/>
    <w:rsid w:val="00A54641"/>
    <w:rsid w:val="00A54825"/>
    <w:rsid w:val="00A54FE5"/>
    <w:rsid w:val="00A55404"/>
    <w:rsid w:val="00A555B9"/>
    <w:rsid w:val="00A55856"/>
    <w:rsid w:val="00A562CB"/>
    <w:rsid w:val="00A5647B"/>
    <w:rsid w:val="00A564F6"/>
    <w:rsid w:val="00A56872"/>
    <w:rsid w:val="00A56C9A"/>
    <w:rsid w:val="00A56D4D"/>
    <w:rsid w:val="00A572CF"/>
    <w:rsid w:val="00A5733A"/>
    <w:rsid w:val="00A60502"/>
    <w:rsid w:val="00A60D85"/>
    <w:rsid w:val="00A61908"/>
    <w:rsid w:val="00A61B7D"/>
    <w:rsid w:val="00A61E83"/>
    <w:rsid w:val="00A61ED5"/>
    <w:rsid w:val="00A61FDD"/>
    <w:rsid w:val="00A625E8"/>
    <w:rsid w:val="00A62E18"/>
    <w:rsid w:val="00A62E63"/>
    <w:rsid w:val="00A64761"/>
    <w:rsid w:val="00A6483B"/>
    <w:rsid w:val="00A64DEA"/>
    <w:rsid w:val="00A6592F"/>
    <w:rsid w:val="00A66B1F"/>
    <w:rsid w:val="00A66CD9"/>
    <w:rsid w:val="00A674E4"/>
    <w:rsid w:val="00A67C61"/>
    <w:rsid w:val="00A7009A"/>
    <w:rsid w:val="00A70321"/>
    <w:rsid w:val="00A7071B"/>
    <w:rsid w:val="00A7073A"/>
    <w:rsid w:val="00A717A1"/>
    <w:rsid w:val="00A71F64"/>
    <w:rsid w:val="00A72541"/>
    <w:rsid w:val="00A73073"/>
    <w:rsid w:val="00A731FA"/>
    <w:rsid w:val="00A73C9C"/>
    <w:rsid w:val="00A75581"/>
    <w:rsid w:val="00A75A94"/>
    <w:rsid w:val="00A75FCD"/>
    <w:rsid w:val="00A778AF"/>
    <w:rsid w:val="00A8066F"/>
    <w:rsid w:val="00A81426"/>
    <w:rsid w:val="00A82436"/>
    <w:rsid w:val="00A829DC"/>
    <w:rsid w:val="00A82CEA"/>
    <w:rsid w:val="00A82DDB"/>
    <w:rsid w:val="00A82FE9"/>
    <w:rsid w:val="00A83DFA"/>
    <w:rsid w:val="00A84FBC"/>
    <w:rsid w:val="00A85367"/>
    <w:rsid w:val="00A85643"/>
    <w:rsid w:val="00A863BB"/>
    <w:rsid w:val="00A870E6"/>
    <w:rsid w:val="00A90743"/>
    <w:rsid w:val="00A91431"/>
    <w:rsid w:val="00A92074"/>
    <w:rsid w:val="00A92435"/>
    <w:rsid w:val="00A92806"/>
    <w:rsid w:val="00A92AB1"/>
    <w:rsid w:val="00A92C63"/>
    <w:rsid w:val="00A936E3"/>
    <w:rsid w:val="00A938BF"/>
    <w:rsid w:val="00A93A59"/>
    <w:rsid w:val="00A93BBF"/>
    <w:rsid w:val="00A9528F"/>
    <w:rsid w:val="00A9547F"/>
    <w:rsid w:val="00A9552C"/>
    <w:rsid w:val="00A95D56"/>
    <w:rsid w:val="00A96A54"/>
    <w:rsid w:val="00A96E5C"/>
    <w:rsid w:val="00A97C0E"/>
    <w:rsid w:val="00AA03F6"/>
    <w:rsid w:val="00AA078E"/>
    <w:rsid w:val="00AA11D3"/>
    <w:rsid w:val="00AA1765"/>
    <w:rsid w:val="00AA1BFE"/>
    <w:rsid w:val="00AA2BF0"/>
    <w:rsid w:val="00AA2D5D"/>
    <w:rsid w:val="00AA302C"/>
    <w:rsid w:val="00AA3ECF"/>
    <w:rsid w:val="00AA5ADE"/>
    <w:rsid w:val="00AA6221"/>
    <w:rsid w:val="00AA6AAB"/>
    <w:rsid w:val="00AA7BDD"/>
    <w:rsid w:val="00AB2501"/>
    <w:rsid w:val="00AB2B75"/>
    <w:rsid w:val="00AB35CD"/>
    <w:rsid w:val="00AB3AE9"/>
    <w:rsid w:val="00AB41C8"/>
    <w:rsid w:val="00AB4507"/>
    <w:rsid w:val="00AB4631"/>
    <w:rsid w:val="00AB51ED"/>
    <w:rsid w:val="00AB5C4D"/>
    <w:rsid w:val="00AB6243"/>
    <w:rsid w:val="00AB6BA6"/>
    <w:rsid w:val="00AB6E07"/>
    <w:rsid w:val="00AB6EC1"/>
    <w:rsid w:val="00AB6F58"/>
    <w:rsid w:val="00AB75EA"/>
    <w:rsid w:val="00AB78BF"/>
    <w:rsid w:val="00AB7C9B"/>
    <w:rsid w:val="00AC064E"/>
    <w:rsid w:val="00AC067E"/>
    <w:rsid w:val="00AC114C"/>
    <w:rsid w:val="00AC1513"/>
    <w:rsid w:val="00AC1D3B"/>
    <w:rsid w:val="00AC22BF"/>
    <w:rsid w:val="00AC243A"/>
    <w:rsid w:val="00AC2710"/>
    <w:rsid w:val="00AC2942"/>
    <w:rsid w:val="00AC31D4"/>
    <w:rsid w:val="00AC336D"/>
    <w:rsid w:val="00AC3DF9"/>
    <w:rsid w:val="00AC4455"/>
    <w:rsid w:val="00AC4C04"/>
    <w:rsid w:val="00AC4FBF"/>
    <w:rsid w:val="00AC590C"/>
    <w:rsid w:val="00AC7F5E"/>
    <w:rsid w:val="00AD107A"/>
    <w:rsid w:val="00AD17AB"/>
    <w:rsid w:val="00AD1947"/>
    <w:rsid w:val="00AD201A"/>
    <w:rsid w:val="00AD24E3"/>
    <w:rsid w:val="00AD2EC7"/>
    <w:rsid w:val="00AD3CFC"/>
    <w:rsid w:val="00AD437C"/>
    <w:rsid w:val="00AD43F9"/>
    <w:rsid w:val="00AD4647"/>
    <w:rsid w:val="00AD4BA5"/>
    <w:rsid w:val="00AD4BD3"/>
    <w:rsid w:val="00AD6058"/>
    <w:rsid w:val="00AD605F"/>
    <w:rsid w:val="00AD61F6"/>
    <w:rsid w:val="00AD70A6"/>
    <w:rsid w:val="00AE1F99"/>
    <w:rsid w:val="00AE2902"/>
    <w:rsid w:val="00AE2EB2"/>
    <w:rsid w:val="00AE3A03"/>
    <w:rsid w:val="00AE48EF"/>
    <w:rsid w:val="00AE4C1C"/>
    <w:rsid w:val="00AE5130"/>
    <w:rsid w:val="00AE529A"/>
    <w:rsid w:val="00AE543A"/>
    <w:rsid w:val="00AE667C"/>
    <w:rsid w:val="00AE7F66"/>
    <w:rsid w:val="00AF1210"/>
    <w:rsid w:val="00AF26BB"/>
    <w:rsid w:val="00AF34E2"/>
    <w:rsid w:val="00AF3890"/>
    <w:rsid w:val="00AF3C9A"/>
    <w:rsid w:val="00AF42C2"/>
    <w:rsid w:val="00AF4C64"/>
    <w:rsid w:val="00AF5582"/>
    <w:rsid w:val="00AF5BF4"/>
    <w:rsid w:val="00AF5CF4"/>
    <w:rsid w:val="00AF5D05"/>
    <w:rsid w:val="00AF6538"/>
    <w:rsid w:val="00AF6A4E"/>
    <w:rsid w:val="00AF6B09"/>
    <w:rsid w:val="00AF6F15"/>
    <w:rsid w:val="00B001D4"/>
    <w:rsid w:val="00B0057E"/>
    <w:rsid w:val="00B006B4"/>
    <w:rsid w:val="00B00FDF"/>
    <w:rsid w:val="00B01A66"/>
    <w:rsid w:val="00B01E92"/>
    <w:rsid w:val="00B0228C"/>
    <w:rsid w:val="00B02397"/>
    <w:rsid w:val="00B02B83"/>
    <w:rsid w:val="00B03103"/>
    <w:rsid w:val="00B03A5A"/>
    <w:rsid w:val="00B03A78"/>
    <w:rsid w:val="00B03AA4"/>
    <w:rsid w:val="00B03D8C"/>
    <w:rsid w:val="00B03FD7"/>
    <w:rsid w:val="00B04255"/>
    <w:rsid w:val="00B06735"/>
    <w:rsid w:val="00B067BD"/>
    <w:rsid w:val="00B10EFE"/>
    <w:rsid w:val="00B112D5"/>
    <w:rsid w:val="00B12560"/>
    <w:rsid w:val="00B126AF"/>
    <w:rsid w:val="00B13018"/>
    <w:rsid w:val="00B13707"/>
    <w:rsid w:val="00B139DF"/>
    <w:rsid w:val="00B14188"/>
    <w:rsid w:val="00B15060"/>
    <w:rsid w:val="00B150A1"/>
    <w:rsid w:val="00B154C4"/>
    <w:rsid w:val="00B15D39"/>
    <w:rsid w:val="00B1633D"/>
    <w:rsid w:val="00B16C46"/>
    <w:rsid w:val="00B16DF2"/>
    <w:rsid w:val="00B1791E"/>
    <w:rsid w:val="00B17BC5"/>
    <w:rsid w:val="00B20727"/>
    <w:rsid w:val="00B20816"/>
    <w:rsid w:val="00B20C4C"/>
    <w:rsid w:val="00B20E0A"/>
    <w:rsid w:val="00B21EA7"/>
    <w:rsid w:val="00B21F2D"/>
    <w:rsid w:val="00B22447"/>
    <w:rsid w:val="00B2269C"/>
    <w:rsid w:val="00B22E3F"/>
    <w:rsid w:val="00B23544"/>
    <w:rsid w:val="00B248DB"/>
    <w:rsid w:val="00B249C4"/>
    <w:rsid w:val="00B24A42"/>
    <w:rsid w:val="00B24CAC"/>
    <w:rsid w:val="00B256ED"/>
    <w:rsid w:val="00B260B1"/>
    <w:rsid w:val="00B263A3"/>
    <w:rsid w:val="00B26504"/>
    <w:rsid w:val="00B26776"/>
    <w:rsid w:val="00B302DD"/>
    <w:rsid w:val="00B30819"/>
    <w:rsid w:val="00B30DE3"/>
    <w:rsid w:val="00B3132F"/>
    <w:rsid w:val="00B31DDF"/>
    <w:rsid w:val="00B32470"/>
    <w:rsid w:val="00B32B1E"/>
    <w:rsid w:val="00B32B39"/>
    <w:rsid w:val="00B32D77"/>
    <w:rsid w:val="00B33119"/>
    <w:rsid w:val="00B33DD4"/>
    <w:rsid w:val="00B347C8"/>
    <w:rsid w:val="00B34C97"/>
    <w:rsid w:val="00B34D2F"/>
    <w:rsid w:val="00B34D7B"/>
    <w:rsid w:val="00B34DC4"/>
    <w:rsid w:val="00B34EC9"/>
    <w:rsid w:val="00B350EF"/>
    <w:rsid w:val="00B35502"/>
    <w:rsid w:val="00B36043"/>
    <w:rsid w:val="00B370F7"/>
    <w:rsid w:val="00B37637"/>
    <w:rsid w:val="00B40595"/>
    <w:rsid w:val="00B40B10"/>
    <w:rsid w:val="00B41450"/>
    <w:rsid w:val="00B41EFF"/>
    <w:rsid w:val="00B425AC"/>
    <w:rsid w:val="00B43E01"/>
    <w:rsid w:val="00B445DB"/>
    <w:rsid w:val="00B44837"/>
    <w:rsid w:val="00B454B7"/>
    <w:rsid w:val="00B50E27"/>
    <w:rsid w:val="00B5111D"/>
    <w:rsid w:val="00B519BC"/>
    <w:rsid w:val="00B51E07"/>
    <w:rsid w:val="00B52352"/>
    <w:rsid w:val="00B5252F"/>
    <w:rsid w:val="00B526EA"/>
    <w:rsid w:val="00B5302A"/>
    <w:rsid w:val="00B53B20"/>
    <w:rsid w:val="00B54DC2"/>
    <w:rsid w:val="00B56ED9"/>
    <w:rsid w:val="00B5737A"/>
    <w:rsid w:val="00B57AC7"/>
    <w:rsid w:val="00B60419"/>
    <w:rsid w:val="00B6124A"/>
    <w:rsid w:val="00B61863"/>
    <w:rsid w:val="00B62007"/>
    <w:rsid w:val="00B62257"/>
    <w:rsid w:val="00B63A76"/>
    <w:rsid w:val="00B63AF8"/>
    <w:rsid w:val="00B6441B"/>
    <w:rsid w:val="00B659D3"/>
    <w:rsid w:val="00B65E08"/>
    <w:rsid w:val="00B67D81"/>
    <w:rsid w:val="00B67F7A"/>
    <w:rsid w:val="00B718F6"/>
    <w:rsid w:val="00B71976"/>
    <w:rsid w:val="00B720D0"/>
    <w:rsid w:val="00B721AF"/>
    <w:rsid w:val="00B7267F"/>
    <w:rsid w:val="00B72CAA"/>
    <w:rsid w:val="00B73790"/>
    <w:rsid w:val="00B73907"/>
    <w:rsid w:val="00B73CA0"/>
    <w:rsid w:val="00B73CED"/>
    <w:rsid w:val="00B73FBE"/>
    <w:rsid w:val="00B74478"/>
    <w:rsid w:val="00B7480E"/>
    <w:rsid w:val="00B75E31"/>
    <w:rsid w:val="00B762FE"/>
    <w:rsid w:val="00B76583"/>
    <w:rsid w:val="00B77344"/>
    <w:rsid w:val="00B776F2"/>
    <w:rsid w:val="00B80149"/>
    <w:rsid w:val="00B805CA"/>
    <w:rsid w:val="00B809F4"/>
    <w:rsid w:val="00B80BA9"/>
    <w:rsid w:val="00B8149B"/>
    <w:rsid w:val="00B81857"/>
    <w:rsid w:val="00B81AA6"/>
    <w:rsid w:val="00B822F6"/>
    <w:rsid w:val="00B8296D"/>
    <w:rsid w:val="00B83486"/>
    <w:rsid w:val="00B83A19"/>
    <w:rsid w:val="00B83E9A"/>
    <w:rsid w:val="00B844EF"/>
    <w:rsid w:val="00B84C65"/>
    <w:rsid w:val="00B85C06"/>
    <w:rsid w:val="00B86332"/>
    <w:rsid w:val="00B86386"/>
    <w:rsid w:val="00B86588"/>
    <w:rsid w:val="00B86616"/>
    <w:rsid w:val="00B86850"/>
    <w:rsid w:val="00B877D2"/>
    <w:rsid w:val="00B87899"/>
    <w:rsid w:val="00B87E30"/>
    <w:rsid w:val="00B90311"/>
    <w:rsid w:val="00B90430"/>
    <w:rsid w:val="00B913F3"/>
    <w:rsid w:val="00B918A2"/>
    <w:rsid w:val="00B92ADC"/>
    <w:rsid w:val="00B936AE"/>
    <w:rsid w:val="00B9390B"/>
    <w:rsid w:val="00B94611"/>
    <w:rsid w:val="00B947B4"/>
    <w:rsid w:val="00B94E82"/>
    <w:rsid w:val="00B95538"/>
    <w:rsid w:val="00B95E10"/>
    <w:rsid w:val="00B96965"/>
    <w:rsid w:val="00B96CF6"/>
    <w:rsid w:val="00BA0AC7"/>
    <w:rsid w:val="00BA12F0"/>
    <w:rsid w:val="00BA1344"/>
    <w:rsid w:val="00BA1503"/>
    <w:rsid w:val="00BA15B2"/>
    <w:rsid w:val="00BA1E7F"/>
    <w:rsid w:val="00BA3AD0"/>
    <w:rsid w:val="00BA3C44"/>
    <w:rsid w:val="00BA4B7E"/>
    <w:rsid w:val="00BA59E6"/>
    <w:rsid w:val="00BA5C30"/>
    <w:rsid w:val="00BA5E05"/>
    <w:rsid w:val="00BA769B"/>
    <w:rsid w:val="00BB0194"/>
    <w:rsid w:val="00BB1316"/>
    <w:rsid w:val="00BB1459"/>
    <w:rsid w:val="00BB1E3B"/>
    <w:rsid w:val="00BB2BD4"/>
    <w:rsid w:val="00BB2EAA"/>
    <w:rsid w:val="00BB36AC"/>
    <w:rsid w:val="00BB3EEE"/>
    <w:rsid w:val="00BB4FA5"/>
    <w:rsid w:val="00BB547E"/>
    <w:rsid w:val="00BB55F1"/>
    <w:rsid w:val="00BB5FAA"/>
    <w:rsid w:val="00BB6402"/>
    <w:rsid w:val="00BB6B9C"/>
    <w:rsid w:val="00BB75A4"/>
    <w:rsid w:val="00BB7CC5"/>
    <w:rsid w:val="00BB7D9A"/>
    <w:rsid w:val="00BC0EB3"/>
    <w:rsid w:val="00BC113E"/>
    <w:rsid w:val="00BC1E1C"/>
    <w:rsid w:val="00BC2B15"/>
    <w:rsid w:val="00BC3154"/>
    <w:rsid w:val="00BC44D7"/>
    <w:rsid w:val="00BC48E2"/>
    <w:rsid w:val="00BC508D"/>
    <w:rsid w:val="00BC69D2"/>
    <w:rsid w:val="00BD033C"/>
    <w:rsid w:val="00BD0CB4"/>
    <w:rsid w:val="00BD0F88"/>
    <w:rsid w:val="00BD1364"/>
    <w:rsid w:val="00BD222E"/>
    <w:rsid w:val="00BD26E5"/>
    <w:rsid w:val="00BD41DE"/>
    <w:rsid w:val="00BD4A0B"/>
    <w:rsid w:val="00BD520F"/>
    <w:rsid w:val="00BD5A02"/>
    <w:rsid w:val="00BD5FC5"/>
    <w:rsid w:val="00BD6EF2"/>
    <w:rsid w:val="00BD7169"/>
    <w:rsid w:val="00BD7490"/>
    <w:rsid w:val="00BD7655"/>
    <w:rsid w:val="00BD7834"/>
    <w:rsid w:val="00BD7B50"/>
    <w:rsid w:val="00BE0228"/>
    <w:rsid w:val="00BE0539"/>
    <w:rsid w:val="00BE089E"/>
    <w:rsid w:val="00BE0BED"/>
    <w:rsid w:val="00BE0E13"/>
    <w:rsid w:val="00BE1FFC"/>
    <w:rsid w:val="00BE20A8"/>
    <w:rsid w:val="00BE3505"/>
    <w:rsid w:val="00BE42FF"/>
    <w:rsid w:val="00BE43D2"/>
    <w:rsid w:val="00BE48C3"/>
    <w:rsid w:val="00BE4AAB"/>
    <w:rsid w:val="00BE50F9"/>
    <w:rsid w:val="00BE526F"/>
    <w:rsid w:val="00BE66E5"/>
    <w:rsid w:val="00BE71F2"/>
    <w:rsid w:val="00BE7C97"/>
    <w:rsid w:val="00BE7E47"/>
    <w:rsid w:val="00BE7EC4"/>
    <w:rsid w:val="00BF0E9C"/>
    <w:rsid w:val="00BF142F"/>
    <w:rsid w:val="00BF1B6B"/>
    <w:rsid w:val="00BF1C3D"/>
    <w:rsid w:val="00BF1DBF"/>
    <w:rsid w:val="00BF40F6"/>
    <w:rsid w:val="00BF676C"/>
    <w:rsid w:val="00C02037"/>
    <w:rsid w:val="00C03413"/>
    <w:rsid w:val="00C03584"/>
    <w:rsid w:val="00C0377D"/>
    <w:rsid w:val="00C03B5E"/>
    <w:rsid w:val="00C04492"/>
    <w:rsid w:val="00C04862"/>
    <w:rsid w:val="00C057AC"/>
    <w:rsid w:val="00C05F91"/>
    <w:rsid w:val="00C065F6"/>
    <w:rsid w:val="00C069F6"/>
    <w:rsid w:val="00C0715B"/>
    <w:rsid w:val="00C07403"/>
    <w:rsid w:val="00C07AD1"/>
    <w:rsid w:val="00C106FC"/>
    <w:rsid w:val="00C114A6"/>
    <w:rsid w:val="00C118A0"/>
    <w:rsid w:val="00C11A50"/>
    <w:rsid w:val="00C11BB3"/>
    <w:rsid w:val="00C11E23"/>
    <w:rsid w:val="00C12385"/>
    <w:rsid w:val="00C12BAB"/>
    <w:rsid w:val="00C12C1A"/>
    <w:rsid w:val="00C134D6"/>
    <w:rsid w:val="00C14EE8"/>
    <w:rsid w:val="00C15306"/>
    <w:rsid w:val="00C15EA5"/>
    <w:rsid w:val="00C16069"/>
    <w:rsid w:val="00C16246"/>
    <w:rsid w:val="00C17C9C"/>
    <w:rsid w:val="00C17E07"/>
    <w:rsid w:val="00C20082"/>
    <w:rsid w:val="00C2026E"/>
    <w:rsid w:val="00C212D7"/>
    <w:rsid w:val="00C21E9F"/>
    <w:rsid w:val="00C228A5"/>
    <w:rsid w:val="00C22A78"/>
    <w:rsid w:val="00C23DFF"/>
    <w:rsid w:val="00C24150"/>
    <w:rsid w:val="00C24414"/>
    <w:rsid w:val="00C2464B"/>
    <w:rsid w:val="00C24B68"/>
    <w:rsid w:val="00C25246"/>
    <w:rsid w:val="00C2566C"/>
    <w:rsid w:val="00C25C39"/>
    <w:rsid w:val="00C26253"/>
    <w:rsid w:val="00C26344"/>
    <w:rsid w:val="00C26693"/>
    <w:rsid w:val="00C266CE"/>
    <w:rsid w:val="00C27404"/>
    <w:rsid w:val="00C3035B"/>
    <w:rsid w:val="00C317CE"/>
    <w:rsid w:val="00C31FB6"/>
    <w:rsid w:val="00C3208A"/>
    <w:rsid w:val="00C32168"/>
    <w:rsid w:val="00C328B2"/>
    <w:rsid w:val="00C32FCA"/>
    <w:rsid w:val="00C333D4"/>
    <w:rsid w:val="00C33960"/>
    <w:rsid w:val="00C347EB"/>
    <w:rsid w:val="00C34B06"/>
    <w:rsid w:val="00C354DA"/>
    <w:rsid w:val="00C3572A"/>
    <w:rsid w:val="00C35B61"/>
    <w:rsid w:val="00C372C9"/>
    <w:rsid w:val="00C37666"/>
    <w:rsid w:val="00C37883"/>
    <w:rsid w:val="00C40A19"/>
    <w:rsid w:val="00C41159"/>
    <w:rsid w:val="00C420F7"/>
    <w:rsid w:val="00C4250B"/>
    <w:rsid w:val="00C42515"/>
    <w:rsid w:val="00C42EE0"/>
    <w:rsid w:val="00C42F18"/>
    <w:rsid w:val="00C43145"/>
    <w:rsid w:val="00C434A5"/>
    <w:rsid w:val="00C44647"/>
    <w:rsid w:val="00C44804"/>
    <w:rsid w:val="00C44FB9"/>
    <w:rsid w:val="00C455C8"/>
    <w:rsid w:val="00C45992"/>
    <w:rsid w:val="00C459C6"/>
    <w:rsid w:val="00C45A0E"/>
    <w:rsid w:val="00C45CD9"/>
    <w:rsid w:val="00C45CE4"/>
    <w:rsid w:val="00C45E13"/>
    <w:rsid w:val="00C45E54"/>
    <w:rsid w:val="00C46C3D"/>
    <w:rsid w:val="00C46E4E"/>
    <w:rsid w:val="00C4754F"/>
    <w:rsid w:val="00C4775D"/>
    <w:rsid w:val="00C47767"/>
    <w:rsid w:val="00C5062F"/>
    <w:rsid w:val="00C5082A"/>
    <w:rsid w:val="00C50952"/>
    <w:rsid w:val="00C51308"/>
    <w:rsid w:val="00C5193C"/>
    <w:rsid w:val="00C51A4E"/>
    <w:rsid w:val="00C52726"/>
    <w:rsid w:val="00C52AA2"/>
    <w:rsid w:val="00C5306B"/>
    <w:rsid w:val="00C5325E"/>
    <w:rsid w:val="00C533AA"/>
    <w:rsid w:val="00C53493"/>
    <w:rsid w:val="00C534DA"/>
    <w:rsid w:val="00C541CF"/>
    <w:rsid w:val="00C54B1D"/>
    <w:rsid w:val="00C55459"/>
    <w:rsid w:val="00C55795"/>
    <w:rsid w:val="00C55E2A"/>
    <w:rsid w:val="00C56822"/>
    <w:rsid w:val="00C575F5"/>
    <w:rsid w:val="00C57B2F"/>
    <w:rsid w:val="00C60120"/>
    <w:rsid w:val="00C608E8"/>
    <w:rsid w:val="00C60F56"/>
    <w:rsid w:val="00C61176"/>
    <w:rsid w:val="00C61213"/>
    <w:rsid w:val="00C6149F"/>
    <w:rsid w:val="00C61A51"/>
    <w:rsid w:val="00C61DEB"/>
    <w:rsid w:val="00C62259"/>
    <w:rsid w:val="00C6265A"/>
    <w:rsid w:val="00C629A7"/>
    <w:rsid w:val="00C63829"/>
    <w:rsid w:val="00C63BB9"/>
    <w:rsid w:val="00C65269"/>
    <w:rsid w:val="00C659CE"/>
    <w:rsid w:val="00C659E2"/>
    <w:rsid w:val="00C66597"/>
    <w:rsid w:val="00C66634"/>
    <w:rsid w:val="00C6729C"/>
    <w:rsid w:val="00C70055"/>
    <w:rsid w:val="00C7005D"/>
    <w:rsid w:val="00C70433"/>
    <w:rsid w:val="00C70FF5"/>
    <w:rsid w:val="00C7191D"/>
    <w:rsid w:val="00C71A12"/>
    <w:rsid w:val="00C726B8"/>
    <w:rsid w:val="00C73661"/>
    <w:rsid w:val="00C7396B"/>
    <w:rsid w:val="00C73D1F"/>
    <w:rsid w:val="00C73D3E"/>
    <w:rsid w:val="00C74012"/>
    <w:rsid w:val="00C74025"/>
    <w:rsid w:val="00C74101"/>
    <w:rsid w:val="00C74117"/>
    <w:rsid w:val="00C748E3"/>
    <w:rsid w:val="00C74AC9"/>
    <w:rsid w:val="00C765A3"/>
    <w:rsid w:val="00C76619"/>
    <w:rsid w:val="00C76E3B"/>
    <w:rsid w:val="00C77415"/>
    <w:rsid w:val="00C774E7"/>
    <w:rsid w:val="00C8001E"/>
    <w:rsid w:val="00C80467"/>
    <w:rsid w:val="00C805A1"/>
    <w:rsid w:val="00C81BE5"/>
    <w:rsid w:val="00C839DD"/>
    <w:rsid w:val="00C847D0"/>
    <w:rsid w:val="00C8511F"/>
    <w:rsid w:val="00C86266"/>
    <w:rsid w:val="00C8674E"/>
    <w:rsid w:val="00C86B5F"/>
    <w:rsid w:val="00C86F6C"/>
    <w:rsid w:val="00C86F6E"/>
    <w:rsid w:val="00C879BF"/>
    <w:rsid w:val="00C87F1F"/>
    <w:rsid w:val="00C90148"/>
    <w:rsid w:val="00C90FA8"/>
    <w:rsid w:val="00C917D7"/>
    <w:rsid w:val="00C919F8"/>
    <w:rsid w:val="00C91EE0"/>
    <w:rsid w:val="00C92C25"/>
    <w:rsid w:val="00C936C4"/>
    <w:rsid w:val="00C93DDB"/>
    <w:rsid w:val="00C93F05"/>
    <w:rsid w:val="00C9478C"/>
    <w:rsid w:val="00C9549B"/>
    <w:rsid w:val="00C95AE6"/>
    <w:rsid w:val="00C960ED"/>
    <w:rsid w:val="00C964E6"/>
    <w:rsid w:val="00C97755"/>
    <w:rsid w:val="00C9795F"/>
    <w:rsid w:val="00C97969"/>
    <w:rsid w:val="00CA16BD"/>
    <w:rsid w:val="00CA23FB"/>
    <w:rsid w:val="00CA34D4"/>
    <w:rsid w:val="00CA4AA9"/>
    <w:rsid w:val="00CA4D0B"/>
    <w:rsid w:val="00CA4DDB"/>
    <w:rsid w:val="00CA4E07"/>
    <w:rsid w:val="00CA51F2"/>
    <w:rsid w:val="00CA5497"/>
    <w:rsid w:val="00CA6130"/>
    <w:rsid w:val="00CA685C"/>
    <w:rsid w:val="00CA6A3D"/>
    <w:rsid w:val="00CA7FC5"/>
    <w:rsid w:val="00CB20F8"/>
    <w:rsid w:val="00CB2C6B"/>
    <w:rsid w:val="00CB2C77"/>
    <w:rsid w:val="00CB2EF7"/>
    <w:rsid w:val="00CB30A7"/>
    <w:rsid w:val="00CB31C1"/>
    <w:rsid w:val="00CB3A53"/>
    <w:rsid w:val="00CB3CE2"/>
    <w:rsid w:val="00CB3DD0"/>
    <w:rsid w:val="00CB410B"/>
    <w:rsid w:val="00CB4CE1"/>
    <w:rsid w:val="00CB4E0C"/>
    <w:rsid w:val="00CB628E"/>
    <w:rsid w:val="00CB70FE"/>
    <w:rsid w:val="00CB72B7"/>
    <w:rsid w:val="00CB773D"/>
    <w:rsid w:val="00CC0DFD"/>
    <w:rsid w:val="00CC158E"/>
    <w:rsid w:val="00CC1AB6"/>
    <w:rsid w:val="00CC211A"/>
    <w:rsid w:val="00CC26CF"/>
    <w:rsid w:val="00CC2AB6"/>
    <w:rsid w:val="00CC2F35"/>
    <w:rsid w:val="00CC4760"/>
    <w:rsid w:val="00CC4ADA"/>
    <w:rsid w:val="00CC61C3"/>
    <w:rsid w:val="00CC692C"/>
    <w:rsid w:val="00CC6E76"/>
    <w:rsid w:val="00CC706E"/>
    <w:rsid w:val="00CC7A75"/>
    <w:rsid w:val="00CC7EBC"/>
    <w:rsid w:val="00CD0F87"/>
    <w:rsid w:val="00CD13BA"/>
    <w:rsid w:val="00CD24E5"/>
    <w:rsid w:val="00CD2F26"/>
    <w:rsid w:val="00CD3286"/>
    <w:rsid w:val="00CD372D"/>
    <w:rsid w:val="00CD39CA"/>
    <w:rsid w:val="00CD3AE0"/>
    <w:rsid w:val="00CD4361"/>
    <w:rsid w:val="00CD7851"/>
    <w:rsid w:val="00CD7CB3"/>
    <w:rsid w:val="00CD7E2F"/>
    <w:rsid w:val="00CD7ED8"/>
    <w:rsid w:val="00CE029F"/>
    <w:rsid w:val="00CE02ED"/>
    <w:rsid w:val="00CE0BC3"/>
    <w:rsid w:val="00CE22F0"/>
    <w:rsid w:val="00CE258F"/>
    <w:rsid w:val="00CE2D37"/>
    <w:rsid w:val="00CE2EDC"/>
    <w:rsid w:val="00CE3372"/>
    <w:rsid w:val="00CE4207"/>
    <w:rsid w:val="00CE4323"/>
    <w:rsid w:val="00CE46CC"/>
    <w:rsid w:val="00CE4E90"/>
    <w:rsid w:val="00CE55E5"/>
    <w:rsid w:val="00CE6344"/>
    <w:rsid w:val="00CE7DE8"/>
    <w:rsid w:val="00CF040A"/>
    <w:rsid w:val="00CF0479"/>
    <w:rsid w:val="00CF0BA9"/>
    <w:rsid w:val="00CF1B39"/>
    <w:rsid w:val="00CF33AF"/>
    <w:rsid w:val="00CF37C4"/>
    <w:rsid w:val="00CF4803"/>
    <w:rsid w:val="00CF513A"/>
    <w:rsid w:val="00CF542B"/>
    <w:rsid w:val="00CF5A9C"/>
    <w:rsid w:val="00CF60EA"/>
    <w:rsid w:val="00CF67BF"/>
    <w:rsid w:val="00CF6AE4"/>
    <w:rsid w:val="00CF6F11"/>
    <w:rsid w:val="00CF757D"/>
    <w:rsid w:val="00CF792D"/>
    <w:rsid w:val="00CF7F85"/>
    <w:rsid w:val="00D00F10"/>
    <w:rsid w:val="00D0189A"/>
    <w:rsid w:val="00D02973"/>
    <w:rsid w:val="00D02E35"/>
    <w:rsid w:val="00D0308A"/>
    <w:rsid w:val="00D031EA"/>
    <w:rsid w:val="00D0340F"/>
    <w:rsid w:val="00D035DB"/>
    <w:rsid w:val="00D036C5"/>
    <w:rsid w:val="00D03BCA"/>
    <w:rsid w:val="00D03C11"/>
    <w:rsid w:val="00D042EE"/>
    <w:rsid w:val="00D045AA"/>
    <w:rsid w:val="00D046EE"/>
    <w:rsid w:val="00D051B4"/>
    <w:rsid w:val="00D063DC"/>
    <w:rsid w:val="00D06530"/>
    <w:rsid w:val="00D06DA8"/>
    <w:rsid w:val="00D10C95"/>
    <w:rsid w:val="00D10D50"/>
    <w:rsid w:val="00D11857"/>
    <w:rsid w:val="00D12CE6"/>
    <w:rsid w:val="00D13AA9"/>
    <w:rsid w:val="00D13BF1"/>
    <w:rsid w:val="00D13EC7"/>
    <w:rsid w:val="00D1407C"/>
    <w:rsid w:val="00D1460A"/>
    <w:rsid w:val="00D14CEF"/>
    <w:rsid w:val="00D1509F"/>
    <w:rsid w:val="00D15567"/>
    <w:rsid w:val="00D15A09"/>
    <w:rsid w:val="00D163ED"/>
    <w:rsid w:val="00D16719"/>
    <w:rsid w:val="00D17C92"/>
    <w:rsid w:val="00D17DEF"/>
    <w:rsid w:val="00D20FB5"/>
    <w:rsid w:val="00D213B7"/>
    <w:rsid w:val="00D21D72"/>
    <w:rsid w:val="00D22000"/>
    <w:rsid w:val="00D22C83"/>
    <w:rsid w:val="00D23369"/>
    <w:rsid w:val="00D23698"/>
    <w:rsid w:val="00D237E5"/>
    <w:rsid w:val="00D24881"/>
    <w:rsid w:val="00D25B49"/>
    <w:rsid w:val="00D25D5C"/>
    <w:rsid w:val="00D26234"/>
    <w:rsid w:val="00D27215"/>
    <w:rsid w:val="00D2746E"/>
    <w:rsid w:val="00D2750A"/>
    <w:rsid w:val="00D30D06"/>
    <w:rsid w:val="00D31126"/>
    <w:rsid w:val="00D31754"/>
    <w:rsid w:val="00D317E7"/>
    <w:rsid w:val="00D325F5"/>
    <w:rsid w:val="00D32645"/>
    <w:rsid w:val="00D32D40"/>
    <w:rsid w:val="00D3368A"/>
    <w:rsid w:val="00D336BD"/>
    <w:rsid w:val="00D346F8"/>
    <w:rsid w:val="00D348DE"/>
    <w:rsid w:val="00D35BEF"/>
    <w:rsid w:val="00D37195"/>
    <w:rsid w:val="00D37254"/>
    <w:rsid w:val="00D37340"/>
    <w:rsid w:val="00D37DF8"/>
    <w:rsid w:val="00D40BCC"/>
    <w:rsid w:val="00D4207D"/>
    <w:rsid w:val="00D4215B"/>
    <w:rsid w:val="00D4255A"/>
    <w:rsid w:val="00D4287F"/>
    <w:rsid w:val="00D43030"/>
    <w:rsid w:val="00D4358E"/>
    <w:rsid w:val="00D44138"/>
    <w:rsid w:val="00D445DB"/>
    <w:rsid w:val="00D44842"/>
    <w:rsid w:val="00D44868"/>
    <w:rsid w:val="00D44D43"/>
    <w:rsid w:val="00D46818"/>
    <w:rsid w:val="00D46C5E"/>
    <w:rsid w:val="00D47B69"/>
    <w:rsid w:val="00D5080B"/>
    <w:rsid w:val="00D50931"/>
    <w:rsid w:val="00D50FD4"/>
    <w:rsid w:val="00D51212"/>
    <w:rsid w:val="00D518C0"/>
    <w:rsid w:val="00D520B9"/>
    <w:rsid w:val="00D52846"/>
    <w:rsid w:val="00D52C77"/>
    <w:rsid w:val="00D52F4D"/>
    <w:rsid w:val="00D5340E"/>
    <w:rsid w:val="00D53901"/>
    <w:rsid w:val="00D53DE3"/>
    <w:rsid w:val="00D54217"/>
    <w:rsid w:val="00D54EB1"/>
    <w:rsid w:val="00D55375"/>
    <w:rsid w:val="00D5576F"/>
    <w:rsid w:val="00D55DDE"/>
    <w:rsid w:val="00D56127"/>
    <w:rsid w:val="00D572FF"/>
    <w:rsid w:val="00D5770E"/>
    <w:rsid w:val="00D6165D"/>
    <w:rsid w:val="00D62FC7"/>
    <w:rsid w:val="00D6352C"/>
    <w:rsid w:val="00D641E5"/>
    <w:rsid w:val="00D6546E"/>
    <w:rsid w:val="00D661DA"/>
    <w:rsid w:val="00D6772B"/>
    <w:rsid w:val="00D6775E"/>
    <w:rsid w:val="00D70810"/>
    <w:rsid w:val="00D70EA5"/>
    <w:rsid w:val="00D70FA0"/>
    <w:rsid w:val="00D7105A"/>
    <w:rsid w:val="00D71143"/>
    <w:rsid w:val="00D712C6"/>
    <w:rsid w:val="00D714BE"/>
    <w:rsid w:val="00D722B5"/>
    <w:rsid w:val="00D72FC0"/>
    <w:rsid w:val="00D735BE"/>
    <w:rsid w:val="00D747FD"/>
    <w:rsid w:val="00D7550C"/>
    <w:rsid w:val="00D76CE1"/>
    <w:rsid w:val="00D7730B"/>
    <w:rsid w:val="00D77707"/>
    <w:rsid w:val="00D778A1"/>
    <w:rsid w:val="00D80949"/>
    <w:rsid w:val="00D809B0"/>
    <w:rsid w:val="00D81A02"/>
    <w:rsid w:val="00D81A42"/>
    <w:rsid w:val="00D82AF6"/>
    <w:rsid w:val="00D830EF"/>
    <w:rsid w:val="00D837EC"/>
    <w:rsid w:val="00D84257"/>
    <w:rsid w:val="00D8439D"/>
    <w:rsid w:val="00D85F21"/>
    <w:rsid w:val="00D86019"/>
    <w:rsid w:val="00D86632"/>
    <w:rsid w:val="00D87814"/>
    <w:rsid w:val="00D9012D"/>
    <w:rsid w:val="00D90335"/>
    <w:rsid w:val="00D90913"/>
    <w:rsid w:val="00D90D88"/>
    <w:rsid w:val="00D90DC2"/>
    <w:rsid w:val="00D91440"/>
    <w:rsid w:val="00D91914"/>
    <w:rsid w:val="00D91C9E"/>
    <w:rsid w:val="00D91E70"/>
    <w:rsid w:val="00D9280B"/>
    <w:rsid w:val="00D934E9"/>
    <w:rsid w:val="00D93965"/>
    <w:rsid w:val="00D946C2"/>
    <w:rsid w:val="00D94C7A"/>
    <w:rsid w:val="00D95CC5"/>
    <w:rsid w:val="00D95D4D"/>
    <w:rsid w:val="00D96BA0"/>
    <w:rsid w:val="00D96C94"/>
    <w:rsid w:val="00D96CEF"/>
    <w:rsid w:val="00D96F4C"/>
    <w:rsid w:val="00DA096B"/>
    <w:rsid w:val="00DA0B49"/>
    <w:rsid w:val="00DA12B6"/>
    <w:rsid w:val="00DA12BF"/>
    <w:rsid w:val="00DA15E6"/>
    <w:rsid w:val="00DA1969"/>
    <w:rsid w:val="00DA1DC8"/>
    <w:rsid w:val="00DA200C"/>
    <w:rsid w:val="00DA40ED"/>
    <w:rsid w:val="00DA5324"/>
    <w:rsid w:val="00DA637A"/>
    <w:rsid w:val="00DA64B6"/>
    <w:rsid w:val="00DA708B"/>
    <w:rsid w:val="00DA77B4"/>
    <w:rsid w:val="00DA7F18"/>
    <w:rsid w:val="00DB0491"/>
    <w:rsid w:val="00DB1FFE"/>
    <w:rsid w:val="00DB299A"/>
    <w:rsid w:val="00DB2AA8"/>
    <w:rsid w:val="00DB3C50"/>
    <w:rsid w:val="00DB3C67"/>
    <w:rsid w:val="00DB3CA8"/>
    <w:rsid w:val="00DB3CF3"/>
    <w:rsid w:val="00DB3D7C"/>
    <w:rsid w:val="00DB40EB"/>
    <w:rsid w:val="00DB4A45"/>
    <w:rsid w:val="00DB4B0F"/>
    <w:rsid w:val="00DB4C9A"/>
    <w:rsid w:val="00DB60B6"/>
    <w:rsid w:val="00DB62AE"/>
    <w:rsid w:val="00DB6FC0"/>
    <w:rsid w:val="00DB781D"/>
    <w:rsid w:val="00DB7F78"/>
    <w:rsid w:val="00DC0B86"/>
    <w:rsid w:val="00DC1A03"/>
    <w:rsid w:val="00DC200C"/>
    <w:rsid w:val="00DC21CB"/>
    <w:rsid w:val="00DC2401"/>
    <w:rsid w:val="00DC2B97"/>
    <w:rsid w:val="00DC3685"/>
    <w:rsid w:val="00DC3BAB"/>
    <w:rsid w:val="00DC46FC"/>
    <w:rsid w:val="00DC4E5B"/>
    <w:rsid w:val="00DC4EF2"/>
    <w:rsid w:val="00DC515B"/>
    <w:rsid w:val="00DC52A7"/>
    <w:rsid w:val="00DC57B4"/>
    <w:rsid w:val="00DC619A"/>
    <w:rsid w:val="00DC6303"/>
    <w:rsid w:val="00DC65D2"/>
    <w:rsid w:val="00DC7692"/>
    <w:rsid w:val="00DC7A94"/>
    <w:rsid w:val="00DC7C2A"/>
    <w:rsid w:val="00DD0318"/>
    <w:rsid w:val="00DD1A70"/>
    <w:rsid w:val="00DD2A38"/>
    <w:rsid w:val="00DD3D29"/>
    <w:rsid w:val="00DD3ED0"/>
    <w:rsid w:val="00DD4F41"/>
    <w:rsid w:val="00DD6CA6"/>
    <w:rsid w:val="00DD7D83"/>
    <w:rsid w:val="00DE09E5"/>
    <w:rsid w:val="00DE0F75"/>
    <w:rsid w:val="00DE1560"/>
    <w:rsid w:val="00DE17EB"/>
    <w:rsid w:val="00DE28E3"/>
    <w:rsid w:val="00DE2A59"/>
    <w:rsid w:val="00DE2B34"/>
    <w:rsid w:val="00DE3713"/>
    <w:rsid w:val="00DE3DC8"/>
    <w:rsid w:val="00DE3F2B"/>
    <w:rsid w:val="00DE3FD9"/>
    <w:rsid w:val="00DE40D5"/>
    <w:rsid w:val="00DE41DA"/>
    <w:rsid w:val="00DE4322"/>
    <w:rsid w:val="00DE454E"/>
    <w:rsid w:val="00DE4CC4"/>
    <w:rsid w:val="00DE4D1C"/>
    <w:rsid w:val="00DE553C"/>
    <w:rsid w:val="00DE5B44"/>
    <w:rsid w:val="00DE5DF3"/>
    <w:rsid w:val="00DE7621"/>
    <w:rsid w:val="00DF022A"/>
    <w:rsid w:val="00DF0BD9"/>
    <w:rsid w:val="00DF335D"/>
    <w:rsid w:val="00DF3721"/>
    <w:rsid w:val="00DF39E5"/>
    <w:rsid w:val="00DF44FC"/>
    <w:rsid w:val="00DF477C"/>
    <w:rsid w:val="00DF52D9"/>
    <w:rsid w:val="00DF5E6B"/>
    <w:rsid w:val="00DF5F66"/>
    <w:rsid w:val="00DF7BAF"/>
    <w:rsid w:val="00DF7CEF"/>
    <w:rsid w:val="00E00310"/>
    <w:rsid w:val="00E00B9D"/>
    <w:rsid w:val="00E00E9B"/>
    <w:rsid w:val="00E02249"/>
    <w:rsid w:val="00E02974"/>
    <w:rsid w:val="00E03433"/>
    <w:rsid w:val="00E03455"/>
    <w:rsid w:val="00E03DF7"/>
    <w:rsid w:val="00E0445B"/>
    <w:rsid w:val="00E04493"/>
    <w:rsid w:val="00E04B94"/>
    <w:rsid w:val="00E05754"/>
    <w:rsid w:val="00E05939"/>
    <w:rsid w:val="00E05EE2"/>
    <w:rsid w:val="00E06854"/>
    <w:rsid w:val="00E069DC"/>
    <w:rsid w:val="00E06A12"/>
    <w:rsid w:val="00E06F9F"/>
    <w:rsid w:val="00E070AA"/>
    <w:rsid w:val="00E105FD"/>
    <w:rsid w:val="00E114A7"/>
    <w:rsid w:val="00E129D2"/>
    <w:rsid w:val="00E12C81"/>
    <w:rsid w:val="00E12CDB"/>
    <w:rsid w:val="00E132E0"/>
    <w:rsid w:val="00E13649"/>
    <w:rsid w:val="00E13BC9"/>
    <w:rsid w:val="00E13E16"/>
    <w:rsid w:val="00E146AD"/>
    <w:rsid w:val="00E14DF0"/>
    <w:rsid w:val="00E16D55"/>
    <w:rsid w:val="00E17CCA"/>
    <w:rsid w:val="00E17FE6"/>
    <w:rsid w:val="00E20D26"/>
    <w:rsid w:val="00E20FC3"/>
    <w:rsid w:val="00E2100C"/>
    <w:rsid w:val="00E21320"/>
    <w:rsid w:val="00E224CF"/>
    <w:rsid w:val="00E22C69"/>
    <w:rsid w:val="00E23C56"/>
    <w:rsid w:val="00E23FBD"/>
    <w:rsid w:val="00E2445E"/>
    <w:rsid w:val="00E24891"/>
    <w:rsid w:val="00E24D10"/>
    <w:rsid w:val="00E251CF"/>
    <w:rsid w:val="00E2522A"/>
    <w:rsid w:val="00E25815"/>
    <w:rsid w:val="00E25CC7"/>
    <w:rsid w:val="00E25DC9"/>
    <w:rsid w:val="00E26071"/>
    <w:rsid w:val="00E268D0"/>
    <w:rsid w:val="00E26EF5"/>
    <w:rsid w:val="00E27201"/>
    <w:rsid w:val="00E275B0"/>
    <w:rsid w:val="00E27908"/>
    <w:rsid w:val="00E34087"/>
    <w:rsid w:val="00E3518C"/>
    <w:rsid w:val="00E35432"/>
    <w:rsid w:val="00E35FEF"/>
    <w:rsid w:val="00E3739C"/>
    <w:rsid w:val="00E3763F"/>
    <w:rsid w:val="00E37F4F"/>
    <w:rsid w:val="00E40C1B"/>
    <w:rsid w:val="00E41526"/>
    <w:rsid w:val="00E42108"/>
    <w:rsid w:val="00E43A1A"/>
    <w:rsid w:val="00E4475D"/>
    <w:rsid w:val="00E4515E"/>
    <w:rsid w:val="00E45ECD"/>
    <w:rsid w:val="00E46DB9"/>
    <w:rsid w:val="00E46EB6"/>
    <w:rsid w:val="00E471C4"/>
    <w:rsid w:val="00E50A1B"/>
    <w:rsid w:val="00E516F2"/>
    <w:rsid w:val="00E51B1B"/>
    <w:rsid w:val="00E51D13"/>
    <w:rsid w:val="00E52CBA"/>
    <w:rsid w:val="00E52F49"/>
    <w:rsid w:val="00E53A85"/>
    <w:rsid w:val="00E547CE"/>
    <w:rsid w:val="00E54F09"/>
    <w:rsid w:val="00E55FC6"/>
    <w:rsid w:val="00E5624E"/>
    <w:rsid w:val="00E56900"/>
    <w:rsid w:val="00E569EB"/>
    <w:rsid w:val="00E6077D"/>
    <w:rsid w:val="00E609A4"/>
    <w:rsid w:val="00E616DA"/>
    <w:rsid w:val="00E61826"/>
    <w:rsid w:val="00E618A1"/>
    <w:rsid w:val="00E61F60"/>
    <w:rsid w:val="00E6216A"/>
    <w:rsid w:val="00E6251D"/>
    <w:rsid w:val="00E62B28"/>
    <w:rsid w:val="00E645C2"/>
    <w:rsid w:val="00E648B9"/>
    <w:rsid w:val="00E65BB0"/>
    <w:rsid w:val="00E660F7"/>
    <w:rsid w:val="00E6663D"/>
    <w:rsid w:val="00E66866"/>
    <w:rsid w:val="00E6737C"/>
    <w:rsid w:val="00E70377"/>
    <w:rsid w:val="00E70A88"/>
    <w:rsid w:val="00E70B09"/>
    <w:rsid w:val="00E70E22"/>
    <w:rsid w:val="00E71DB2"/>
    <w:rsid w:val="00E72A50"/>
    <w:rsid w:val="00E72ABA"/>
    <w:rsid w:val="00E73132"/>
    <w:rsid w:val="00E73A05"/>
    <w:rsid w:val="00E73A41"/>
    <w:rsid w:val="00E73CD1"/>
    <w:rsid w:val="00E7422C"/>
    <w:rsid w:val="00E75221"/>
    <w:rsid w:val="00E7586B"/>
    <w:rsid w:val="00E75BB1"/>
    <w:rsid w:val="00E76052"/>
    <w:rsid w:val="00E76066"/>
    <w:rsid w:val="00E7621F"/>
    <w:rsid w:val="00E7641E"/>
    <w:rsid w:val="00E7658A"/>
    <w:rsid w:val="00E769A5"/>
    <w:rsid w:val="00E7735F"/>
    <w:rsid w:val="00E7750A"/>
    <w:rsid w:val="00E77A00"/>
    <w:rsid w:val="00E80519"/>
    <w:rsid w:val="00E81227"/>
    <w:rsid w:val="00E816AB"/>
    <w:rsid w:val="00E81B79"/>
    <w:rsid w:val="00E81BCC"/>
    <w:rsid w:val="00E81E51"/>
    <w:rsid w:val="00E8221E"/>
    <w:rsid w:val="00E824C9"/>
    <w:rsid w:val="00E82BF3"/>
    <w:rsid w:val="00E8308B"/>
    <w:rsid w:val="00E83B8E"/>
    <w:rsid w:val="00E843C3"/>
    <w:rsid w:val="00E846CF"/>
    <w:rsid w:val="00E84B44"/>
    <w:rsid w:val="00E84D27"/>
    <w:rsid w:val="00E85148"/>
    <w:rsid w:val="00E86AE1"/>
    <w:rsid w:val="00E87729"/>
    <w:rsid w:val="00E902C3"/>
    <w:rsid w:val="00E90F64"/>
    <w:rsid w:val="00E94E17"/>
    <w:rsid w:val="00E965DE"/>
    <w:rsid w:val="00E96CE1"/>
    <w:rsid w:val="00E977D1"/>
    <w:rsid w:val="00EA03DB"/>
    <w:rsid w:val="00EA04A3"/>
    <w:rsid w:val="00EA0599"/>
    <w:rsid w:val="00EA0C4E"/>
    <w:rsid w:val="00EA104C"/>
    <w:rsid w:val="00EA1A4E"/>
    <w:rsid w:val="00EA1A59"/>
    <w:rsid w:val="00EA1CA7"/>
    <w:rsid w:val="00EA2352"/>
    <w:rsid w:val="00EA287B"/>
    <w:rsid w:val="00EA4A01"/>
    <w:rsid w:val="00EA5DCE"/>
    <w:rsid w:val="00EA5FAA"/>
    <w:rsid w:val="00EA64B7"/>
    <w:rsid w:val="00EB0CB4"/>
    <w:rsid w:val="00EB0DAC"/>
    <w:rsid w:val="00EB1341"/>
    <w:rsid w:val="00EB186D"/>
    <w:rsid w:val="00EB22E3"/>
    <w:rsid w:val="00EB25AF"/>
    <w:rsid w:val="00EB4D8E"/>
    <w:rsid w:val="00EB5E14"/>
    <w:rsid w:val="00EB5F76"/>
    <w:rsid w:val="00EB674B"/>
    <w:rsid w:val="00EB691E"/>
    <w:rsid w:val="00EB6B5F"/>
    <w:rsid w:val="00EB785D"/>
    <w:rsid w:val="00EB7BD4"/>
    <w:rsid w:val="00EC0281"/>
    <w:rsid w:val="00EC1675"/>
    <w:rsid w:val="00EC2197"/>
    <w:rsid w:val="00EC2291"/>
    <w:rsid w:val="00EC3A31"/>
    <w:rsid w:val="00EC4063"/>
    <w:rsid w:val="00EC4529"/>
    <w:rsid w:val="00EC4A40"/>
    <w:rsid w:val="00EC5C2E"/>
    <w:rsid w:val="00EC5E33"/>
    <w:rsid w:val="00EC6AF9"/>
    <w:rsid w:val="00EC77B7"/>
    <w:rsid w:val="00EC7DB4"/>
    <w:rsid w:val="00ED0CB4"/>
    <w:rsid w:val="00ED1082"/>
    <w:rsid w:val="00ED1700"/>
    <w:rsid w:val="00ED173C"/>
    <w:rsid w:val="00ED2B7A"/>
    <w:rsid w:val="00ED361A"/>
    <w:rsid w:val="00ED4857"/>
    <w:rsid w:val="00ED59FB"/>
    <w:rsid w:val="00ED65A6"/>
    <w:rsid w:val="00ED6A88"/>
    <w:rsid w:val="00EE08C9"/>
    <w:rsid w:val="00EE0A62"/>
    <w:rsid w:val="00EE0AF6"/>
    <w:rsid w:val="00EE0C12"/>
    <w:rsid w:val="00EE1CDE"/>
    <w:rsid w:val="00EE1DF6"/>
    <w:rsid w:val="00EE2C56"/>
    <w:rsid w:val="00EE31EC"/>
    <w:rsid w:val="00EE3F49"/>
    <w:rsid w:val="00EE475F"/>
    <w:rsid w:val="00EE582B"/>
    <w:rsid w:val="00EE635E"/>
    <w:rsid w:val="00EE6949"/>
    <w:rsid w:val="00EE72C9"/>
    <w:rsid w:val="00EF0C65"/>
    <w:rsid w:val="00EF22AF"/>
    <w:rsid w:val="00EF423A"/>
    <w:rsid w:val="00EF480E"/>
    <w:rsid w:val="00EF4F53"/>
    <w:rsid w:val="00EF5757"/>
    <w:rsid w:val="00EF60B5"/>
    <w:rsid w:val="00EF6545"/>
    <w:rsid w:val="00EF6BB1"/>
    <w:rsid w:val="00EF6BF0"/>
    <w:rsid w:val="00EF7B88"/>
    <w:rsid w:val="00EF7EED"/>
    <w:rsid w:val="00F001FE"/>
    <w:rsid w:val="00F00A07"/>
    <w:rsid w:val="00F00B2E"/>
    <w:rsid w:val="00F00B6A"/>
    <w:rsid w:val="00F0161F"/>
    <w:rsid w:val="00F01628"/>
    <w:rsid w:val="00F01917"/>
    <w:rsid w:val="00F01B43"/>
    <w:rsid w:val="00F01B4F"/>
    <w:rsid w:val="00F0316C"/>
    <w:rsid w:val="00F03471"/>
    <w:rsid w:val="00F03712"/>
    <w:rsid w:val="00F03E23"/>
    <w:rsid w:val="00F050ED"/>
    <w:rsid w:val="00F05AD5"/>
    <w:rsid w:val="00F05C83"/>
    <w:rsid w:val="00F0667F"/>
    <w:rsid w:val="00F06B6B"/>
    <w:rsid w:val="00F06DDE"/>
    <w:rsid w:val="00F10546"/>
    <w:rsid w:val="00F10548"/>
    <w:rsid w:val="00F11213"/>
    <w:rsid w:val="00F12313"/>
    <w:rsid w:val="00F134FF"/>
    <w:rsid w:val="00F1360F"/>
    <w:rsid w:val="00F137A8"/>
    <w:rsid w:val="00F14227"/>
    <w:rsid w:val="00F15DBD"/>
    <w:rsid w:val="00F1738D"/>
    <w:rsid w:val="00F178DF"/>
    <w:rsid w:val="00F17A04"/>
    <w:rsid w:val="00F206A3"/>
    <w:rsid w:val="00F208AB"/>
    <w:rsid w:val="00F2096C"/>
    <w:rsid w:val="00F209BE"/>
    <w:rsid w:val="00F21004"/>
    <w:rsid w:val="00F213B9"/>
    <w:rsid w:val="00F22087"/>
    <w:rsid w:val="00F22745"/>
    <w:rsid w:val="00F234DE"/>
    <w:rsid w:val="00F241CB"/>
    <w:rsid w:val="00F24377"/>
    <w:rsid w:val="00F2441E"/>
    <w:rsid w:val="00F24EB0"/>
    <w:rsid w:val="00F259C6"/>
    <w:rsid w:val="00F259E9"/>
    <w:rsid w:val="00F26954"/>
    <w:rsid w:val="00F272C1"/>
    <w:rsid w:val="00F30072"/>
    <w:rsid w:val="00F30D88"/>
    <w:rsid w:val="00F3137D"/>
    <w:rsid w:val="00F313D2"/>
    <w:rsid w:val="00F314E8"/>
    <w:rsid w:val="00F31888"/>
    <w:rsid w:val="00F31E53"/>
    <w:rsid w:val="00F31F23"/>
    <w:rsid w:val="00F32627"/>
    <w:rsid w:val="00F3265C"/>
    <w:rsid w:val="00F326D3"/>
    <w:rsid w:val="00F32C81"/>
    <w:rsid w:val="00F331F1"/>
    <w:rsid w:val="00F33A8D"/>
    <w:rsid w:val="00F33B41"/>
    <w:rsid w:val="00F33F27"/>
    <w:rsid w:val="00F34D42"/>
    <w:rsid w:val="00F35A11"/>
    <w:rsid w:val="00F35C3A"/>
    <w:rsid w:val="00F36092"/>
    <w:rsid w:val="00F3614C"/>
    <w:rsid w:val="00F3662C"/>
    <w:rsid w:val="00F3685A"/>
    <w:rsid w:val="00F36936"/>
    <w:rsid w:val="00F369CE"/>
    <w:rsid w:val="00F3745D"/>
    <w:rsid w:val="00F37508"/>
    <w:rsid w:val="00F37A2F"/>
    <w:rsid w:val="00F37C57"/>
    <w:rsid w:val="00F40AB3"/>
    <w:rsid w:val="00F40D23"/>
    <w:rsid w:val="00F40E95"/>
    <w:rsid w:val="00F40E97"/>
    <w:rsid w:val="00F42927"/>
    <w:rsid w:val="00F43283"/>
    <w:rsid w:val="00F43F3D"/>
    <w:rsid w:val="00F4538E"/>
    <w:rsid w:val="00F4581A"/>
    <w:rsid w:val="00F45905"/>
    <w:rsid w:val="00F46E10"/>
    <w:rsid w:val="00F50DFC"/>
    <w:rsid w:val="00F5278C"/>
    <w:rsid w:val="00F538C3"/>
    <w:rsid w:val="00F53B8C"/>
    <w:rsid w:val="00F53E3D"/>
    <w:rsid w:val="00F54014"/>
    <w:rsid w:val="00F544F8"/>
    <w:rsid w:val="00F54FFF"/>
    <w:rsid w:val="00F563E4"/>
    <w:rsid w:val="00F56820"/>
    <w:rsid w:val="00F56CA3"/>
    <w:rsid w:val="00F571CA"/>
    <w:rsid w:val="00F57391"/>
    <w:rsid w:val="00F57618"/>
    <w:rsid w:val="00F57773"/>
    <w:rsid w:val="00F60368"/>
    <w:rsid w:val="00F60754"/>
    <w:rsid w:val="00F62FC3"/>
    <w:rsid w:val="00F63367"/>
    <w:rsid w:val="00F6448A"/>
    <w:rsid w:val="00F64C26"/>
    <w:rsid w:val="00F65CDE"/>
    <w:rsid w:val="00F661AD"/>
    <w:rsid w:val="00F6711D"/>
    <w:rsid w:val="00F67902"/>
    <w:rsid w:val="00F67D2A"/>
    <w:rsid w:val="00F701AB"/>
    <w:rsid w:val="00F702C3"/>
    <w:rsid w:val="00F7090D"/>
    <w:rsid w:val="00F71309"/>
    <w:rsid w:val="00F71AA4"/>
    <w:rsid w:val="00F7266A"/>
    <w:rsid w:val="00F72E80"/>
    <w:rsid w:val="00F73DCE"/>
    <w:rsid w:val="00F73EE5"/>
    <w:rsid w:val="00F74754"/>
    <w:rsid w:val="00F74AB2"/>
    <w:rsid w:val="00F75250"/>
    <w:rsid w:val="00F752A1"/>
    <w:rsid w:val="00F76CAE"/>
    <w:rsid w:val="00F76FD1"/>
    <w:rsid w:val="00F77464"/>
    <w:rsid w:val="00F77D2E"/>
    <w:rsid w:val="00F77F6F"/>
    <w:rsid w:val="00F77FCB"/>
    <w:rsid w:val="00F80160"/>
    <w:rsid w:val="00F81767"/>
    <w:rsid w:val="00F81E79"/>
    <w:rsid w:val="00F82419"/>
    <w:rsid w:val="00F830A0"/>
    <w:rsid w:val="00F83660"/>
    <w:rsid w:val="00F8441A"/>
    <w:rsid w:val="00F85BCA"/>
    <w:rsid w:val="00F85D22"/>
    <w:rsid w:val="00F85E69"/>
    <w:rsid w:val="00F87058"/>
    <w:rsid w:val="00F8785A"/>
    <w:rsid w:val="00F879C5"/>
    <w:rsid w:val="00F879CF"/>
    <w:rsid w:val="00F9064A"/>
    <w:rsid w:val="00F91A73"/>
    <w:rsid w:val="00F91E0B"/>
    <w:rsid w:val="00F91FAF"/>
    <w:rsid w:val="00F94C15"/>
    <w:rsid w:val="00F94ECA"/>
    <w:rsid w:val="00F94FA7"/>
    <w:rsid w:val="00F95371"/>
    <w:rsid w:val="00F9568F"/>
    <w:rsid w:val="00F95A8C"/>
    <w:rsid w:val="00F95BF7"/>
    <w:rsid w:val="00F97A57"/>
    <w:rsid w:val="00F97A5E"/>
    <w:rsid w:val="00FA0563"/>
    <w:rsid w:val="00FA0E1B"/>
    <w:rsid w:val="00FA105E"/>
    <w:rsid w:val="00FA14E1"/>
    <w:rsid w:val="00FA1952"/>
    <w:rsid w:val="00FA2561"/>
    <w:rsid w:val="00FA2D9E"/>
    <w:rsid w:val="00FA36AC"/>
    <w:rsid w:val="00FA3A17"/>
    <w:rsid w:val="00FA3C0B"/>
    <w:rsid w:val="00FA4138"/>
    <w:rsid w:val="00FA5063"/>
    <w:rsid w:val="00FA5DBC"/>
    <w:rsid w:val="00FA72EB"/>
    <w:rsid w:val="00FA7F58"/>
    <w:rsid w:val="00FB2633"/>
    <w:rsid w:val="00FB33EB"/>
    <w:rsid w:val="00FB36EA"/>
    <w:rsid w:val="00FB3BAE"/>
    <w:rsid w:val="00FB3F4A"/>
    <w:rsid w:val="00FB41F8"/>
    <w:rsid w:val="00FB5477"/>
    <w:rsid w:val="00FB5CB3"/>
    <w:rsid w:val="00FB5FBE"/>
    <w:rsid w:val="00FB6703"/>
    <w:rsid w:val="00FB6D8E"/>
    <w:rsid w:val="00FB711B"/>
    <w:rsid w:val="00FB738F"/>
    <w:rsid w:val="00FB782B"/>
    <w:rsid w:val="00FC00AE"/>
    <w:rsid w:val="00FC0A17"/>
    <w:rsid w:val="00FC15A2"/>
    <w:rsid w:val="00FC18A2"/>
    <w:rsid w:val="00FC1C95"/>
    <w:rsid w:val="00FC1E08"/>
    <w:rsid w:val="00FC270C"/>
    <w:rsid w:val="00FC337C"/>
    <w:rsid w:val="00FC33C4"/>
    <w:rsid w:val="00FC34F7"/>
    <w:rsid w:val="00FC352A"/>
    <w:rsid w:val="00FC3AA1"/>
    <w:rsid w:val="00FC3EA5"/>
    <w:rsid w:val="00FC4707"/>
    <w:rsid w:val="00FC4D56"/>
    <w:rsid w:val="00FC5C2B"/>
    <w:rsid w:val="00FC5D3B"/>
    <w:rsid w:val="00FC606A"/>
    <w:rsid w:val="00FC61C3"/>
    <w:rsid w:val="00FC6646"/>
    <w:rsid w:val="00FC7579"/>
    <w:rsid w:val="00FC7EFD"/>
    <w:rsid w:val="00FD0452"/>
    <w:rsid w:val="00FD07C3"/>
    <w:rsid w:val="00FD0A5A"/>
    <w:rsid w:val="00FD1161"/>
    <w:rsid w:val="00FD1C8E"/>
    <w:rsid w:val="00FD34F7"/>
    <w:rsid w:val="00FD3C94"/>
    <w:rsid w:val="00FD490E"/>
    <w:rsid w:val="00FD498F"/>
    <w:rsid w:val="00FD523A"/>
    <w:rsid w:val="00FD5389"/>
    <w:rsid w:val="00FD62BB"/>
    <w:rsid w:val="00FD64A0"/>
    <w:rsid w:val="00FE09CD"/>
    <w:rsid w:val="00FE09D1"/>
    <w:rsid w:val="00FE1E53"/>
    <w:rsid w:val="00FE4C6A"/>
    <w:rsid w:val="00FE57C3"/>
    <w:rsid w:val="00FE6D5F"/>
    <w:rsid w:val="00FE736B"/>
    <w:rsid w:val="00FE7BAB"/>
    <w:rsid w:val="00FF0D17"/>
    <w:rsid w:val="00FF0DDC"/>
    <w:rsid w:val="00FF2A90"/>
    <w:rsid w:val="00FF3485"/>
    <w:rsid w:val="00FF3A84"/>
    <w:rsid w:val="00FF4537"/>
    <w:rsid w:val="00FF45B1"/>
    <w:rsid w:val="00FF4A0D"/>
    <w:rsid w:val="00FF532B"/>
    <w:rsid w:val="00FF564E"/>
    <w:rsid w:val="00FF5E4F"/>
    <w:rsid w:val="00FF691F"/>
    <w:rsid w:val="00FF6A1A"/>
    <w:rsid w:val="00FF70D0"/>
    <w:rsid w:val="00FF7271"/>
    <w:rsid w:val="00FF78D9"/>
    <w:rsid w:val="00FF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1A6F5A8"/>
  <w15:docId w15:val="{0FE8BA3C-B040-4358-8C47-1558613B7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" w:eastAsia="Times New Roman" w:hAnsi="Times" w:cs="Times New Roman"/>
        <w:sz w:val="24"/>
        <w:szCs w:val="24"/>
        <w:lang w:val="en-NZ" w:eastAsia="en-N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125C3"/>
    <w:rPr>
      <w:lang w:eastAsia="en-US"/>
    </w:rPr>
  </w:style>
  <w:style w:type="paragraph" w:styleId="Heading1">
    <w:name w:val="heading 1"/>
    <w:basedOn w:val="Normal"/>
    <w:next w:val="BodyText"/>
    <w:link w:val="Heading1Char"/>
    <w:autoRedefine/>
    <w:uiPriority w:val="9"/>
    <w:qFormat/>
    <w:rsid w:val="008E2FDA"/>
    <w:pPr>
      <w:spacing w:line="480" w:lineRule="auto"/>
      <w:jc w:val="center"/>
      <w:outlineLvl w:val="0"/>
    </w:pPr>
    <w:rPr>
      <w:rFonts w:ascii="Times New Roman" w:hAnsi="Times New Roman"/>
      <w:b/>
    </w:rPr>
  </w:style>
  <w:style w:type="paragraph" w:styleId="Heading2">
    <w:name w:val="heading 2"/>
    <w:basedOn w:val="Normal"/>
    <w:next w:val="Normal"/>
    <w:link w:val="Heading2Char"/>
    <w:autoRedefine/>
    <w:qFormat/>
    <w:rsid w:val="00620E26"/>
    <w:pPr>
      <w:spacing w:after="240" w:line="480" w:lineRule="auto"/>
      <w:outlineLvl w:val="1"/>
    </w:pPr>
    <w:rPr>
      <w:rFonts w:ascii="Times New Roman" w:hAnsi="Times New Roman"/>
      <w:b/>
      <w:lang w:eastAsia="en-NZ"/>
    </w:rPr>
  </w:style>
  <w:style w:type="paragraph" w:styleId="Heading3">
    <w:name w:val="heading 3"/>
    <w:basedOn w:val="Normal"/>
    <w:next w:val="Normal"/>
    <w:link w:val="Heading3Char"/>
    <w:autoRedefine/>
    <w:unhideWhenUsed/>
    <w:qFormat/>
    <w:rsid w:val="0019183E"/>
    <w:pPr>
      <w:keepNext/>
      <w:keepLines/>
      <w:spacing w:before="120" w:after="360" w:line="480" w:lineRule="auto"/>
      <w:ind w:firstLine="720"/>
      <w:outlineLvl w:val="2"/>
    </w:pPr>
    <w:rPr>
      <w:rFonts w:ascii="Times New Roman" w:eastAsiaTheme="majorEastAsia" w:hAnsi="Times New Roman" w:cstheme="majorBidi"/>
      <w:b/>
      <w:bCs/>
      <w:lang w:eastAsia="en-NZ"/>
    </w:rPr>
  </w:style>
  <w:style w:type="paragraph" w:styleId="Heading5">
    <w:name w:val="heading 5"/>
    <w:basedOn w:val="Normal"/>
    <w:next w:val="Normal"/>
    <w:link w:val="Heading5Char"/>
    <w:rsid w:val="0096538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D5854"/>
    <w:pPr>
      <w:spacing w:line="480" w:lineRule="auto"/>
      <w:ind w:firstLine="540"/>
    </w:pPr>
    <w:rPr>
      <w:rFonts w:ascii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1D5854"/>
    <w:rPr>
      <w:sz w:val="24"/>
      <w:lang w:val="en-US" w:eastAsia="en-US"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8E2FDA"/>
    <w:rPr>
      <w:rFonts w:ascii="Times New Roman" w:hAnsi="Times New Roman"/>
      <w:b/>
      <w:sz w:val="24"/>
      <w:lang w:val="en-US" w:eastAsia="en-US"/>
    </w:rPr>
  </w:style>
  <w:style w:type="character" w:customStyle="1" w:styleId="Heading2Char">
    <w:name w:val="Heading 2 Char"/>
    <w:link w:val="Heading2"/>
    <w:rsid w:val="00620E26"/>
    <w:rPr>
      <w:rFonts w:ascii="Times New Roman" w:hAnsi="Times New Roman"/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19183E"/>
    <w:rPr>
      <w:rFonts w:ascii="Times New Roman" w:eastAsiaTheme="majorEastAsia" w:hAnsi="Times New Roman" w:cstheme="majorBidi"/>
      <w:b/>
      <w:bCs/>
      <w:sz w:val="24"/>
    </w:rPr>
  </w:style>
  <w:style w:type="paragraph" w:styleId="Header">
    <w:name w:val="header"/>
    <w:basedOn w:val="Normal"/>
    <w:link w:val="HeaderChar"/>
    <w:uiPriority w:val="99"/>
    <w:rsid w:val="00F31888"/>
    <w:pPr>
      <w:tabs>
        <w:tab w:val="center" w:pos="4320"/>
        <w:tab w:val="right" w:pos="8640"/>
      </w:tabs>
    </w:pPr>
    <w:rPr>
      <w:rFonts w:ascii="Times New Roman" w:hAnsi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3E4321"/>
    <w:rPr>
      <w:rFonts w:ascii="Times New Roman" w:hAnsi="Times New Roman"/>
      <w:sz w:val="24"/>
      <w:lang w:val="en-US" w:eastAsia="en-US"/>
    </w:rPr>
  </w:style>
  <w:style w:type="character" w:styleId="PageNumber">
    <w:name w:val="page number"/>
    <w:basedOn w:val="DefaultParagraphFont"/>
    <w:rsid w:val="00F31888"/>
  </w:style>
  <w:style w:type="character" w:styleId="Hyperlink">
    <w:name w:val="Hyperlink"/>
    <w:basedOn w:val="DefaultParagraphFont"/>
    <w:uiPriority w:val="99"/>
    <w:rsid w:val="00F31888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F3188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4321"/>
    <w:rPr>
      <w:sz w:val="24"/>
      <w:lang w:val="en-US" w:eastAsia="en-US"/>
    </w:rPr>
  </w:style>
  <w:style w:type="paragraph" w:customStyle="1" w:styleId="Numberedlist">
    <w:name w:val="Numbered list"/>
    <w:basedOn w:val="Normal"/>
    <w:rsid w:val="001D5854"/>
    <w:pPr>
      <w:numPr>
        <w:numId w:val="1"/>
      </w:numPr>
      <w:spacing w:line="480" w:lineRule="auto"/>
    </w:pPr>
    <w:rPr>
      <w:rFonts w:ascii="Times New Roman" w:hAnsi="Times New Roman"/>
    </w:rPr>
  </w:style>
  <w:style w:type="paragraph" w:styleId="BlockText">
    <w:name w:val="Block Text"/>
    <w:basedOn w:val="BodyText"/>
    <w:link w:val="BlockTextChar"/>
    <w:rsid w:val="00DB3D7C"/>
    <w:pPr>
      <w:ind w:firstLine="0"/>
    </w:pPr>
  </w:style>
  <w:style w:type="character" w:customStyle="1" w:styleId="BlockTextChar">
    <w:name w:val="Block Text Char"/>
    <w:basedOn w:val="BodyTextChar"/>
    <w:link w:val="BlockText"/>
    <w:rsid w:val="00FA7F58"/>
    <w:rPr>
      <w:sz w:val="24"/>
      <w:lang w:val="en-US" w:eastAsia="en-US" w:bidi="ar-SA"/>
    </w:rPr>
  </w:style>
  <w:style w:type="paragraph" w:customStyle="1" w:styleId="Quotation">
    <w:name w:val="Quotation"/>
    <w:basedOn w:val="BodyText"/>
    <w:rsid w:val="00FA7F58"/>
    <w:pPr>
      <w:ind w:left="547" w:firstLine="0"/>
    </w:pPr>
  </w:style>
  <w:style w:type="paragraph" w:customStyle="1" w:styleId="Reference">
    <w:name w:val="Reference"/>
    <w:basedOn w:val="BodyText"/>
    <w:rsid w:val="00F00B2E"/>
    <w:pPr>
      <w:ind w:left="547" w:hanging="547"/>
    </w:pPr>
  </w:style>
  <w:style w:type="paragraph" w:styleId="ListParagraph">
    <w:name w:val="List Paragraph"/>
    <w:basedOn w:val="Normal"/>
    <w:uiPriority w:val="34"/>
    <w:qFormat/>
    <w:rsid w:val="0040768E"/>
    <w:pPr>
      <w:ind w:left="720"/>
      <w:contextualSpacing/>
    </w:pPr>
  </w:style>
  <w:style w:type="paragraph" w:customStyle="1" w:styleId="western">
    <w:name w:val="western"/>
    <w:basedOn w:val="Normal"/>
    <w:rsid w:val="0040768E"/>
    <w:pPr>
      <w:spacing w:before="28" w:after="119" w:line="100" w:lineRule="atLeast"/>
    </w:pPr>
    <w:rPr>
      <w:rFonts w:ascii="Times New Roman" w:hAnsi="Times New Roman"/>
      <w:kern w:val="2"/>
      <w:lang w:eastAsia="ar-SA"/>
    </w:rPr>
  </w:style>
  <w:style w:type="paragraph" w:styleId="Title">
    <w:name w:val="Title"/>
    <w:basedOn w:val="Normal"/>
    <w:next w:val="Normal"/>
    <w:link w:val="TitleChar"/>
    <w:qFormat/>
    <w:rsid w:val="00AC7F5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AC7F5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B51E07"/>
    <w:pPr>
      <w:keepNext/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 w:val="0"/>
      <w:bCs/>
      <w:color w:val="365F91" w:themeColor="accent1" w:themeShade="BF"/>
      <w:sz w:val="28"/>
      <w:szCs w:val="28"/>
      <w:lang w:eastAsia="ja-JP"/>
    </w:rPr>
  </w:style>
  <w:style w:type="paragraph" w:styleId="TOC1">
    <w:name w:val="toc 1"/>
    <w:basedOn w:val="Normal"/>
    <w:next w:val="Normal"/>
    <w:autoRedefine/>
    <w:uiPriority w:val="39"/>
    <w:qFormat/>
    <w:rsid w:val="00B51E07"/>
    <w:pPr>
      <w:spacing w:after="100"/>
    </w:pPr>
  </w:style>
  <w:style w:type="paragraph" w:styleId="TOC2">
    <w:name w:val="toc 2"/>
    <w:basedOn w:val="Normal"/>
    <w:next w:val="Normal"/>
    <w:autoRedefine/>
    <w:uiPriority w:val="39"/>
    <w:qFormat/>
    <w:rsid w:val="00B51E07"/>
    <w:pPr>
      <w:spacing w:after="100"/>
      <w:ind w:left="240"/>
    </w:pPr>
  </w:style>
  <w:style w:type="paragraph" w:styleId="BalloonText">
    <w:name w:val="Balloon Text"/>
    <w:basedOn w:val="Normal"/>
    <w:link w:val="BalloonTextChar"/>
    <w:uiPriority w:val="99"/>
    <w:rsid w:val="00B51E0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B51E07"/>
    <w:rPr>
      <w:rFonts w:ascii="Tahoma" w:hAnsi="Tahoma" w:cs="Tahoma"/>
      <w:sz w:val="16"/>
      <w:szCs w:val="16"/>
      <w:lang w:val="en-US" w:eastAsia="en-US"/>
    </w:rPr>
  </w:style>
  <w:style w:type="character" w:styleId="Strong">
    <w:name w:val="Strong"/>
    <w:basedOn w:val="DefaultParagraphFont"/>
    <w:uiPriority w:val="22"/>
    <w:qFormat/>
    <w:rsid w:val="00B51E07"/>
    <w:rPr>
      <w:b/>
      <w:bCs/>
    </w:rPr>
  </w:style>
  <w:style w:type="paragraph" w:styleId="Subtitle">
    <w:name w:val="Subtitle"/>
    <w:basedOn w:val="Normal"/>
    <w:next w:val="Normal"/>
    <w:link w:val="SubtitleChar"/>
    <w:qFormat/>
    <w:rsid w:val="00B51E0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rsid w:val="00B51E0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/>
    </w:rPr>
  </w:style>
  <w:style w:type="table" w:styleId="TableGrid">
    <w:name w:val="Table Grid"/>
    <w:basedOn w:val="TableNormal"/>
    <w:uiPriority w:val="59"/>
    <w:rsid w:val="00004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Classic1">
    <w:name w:val="Table Classic 1"/>
    <w:basedOn w:val="TableNormal"/>
    <w:rsid w:val="000045C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1C240E"/>
    <w:pPr>
      <w:spacing w:after="200"/>
    </w:pPr>
    <w:rPr>
      <w:b/>
      <w:bCs/>
      <w:color w:val="4F81BD" w:themeColor="accent1"/>
      <w:sz w:val="18"/>
      <w:szCs w:val="18"/>
    </w:rPr>
  </w:style>
  <w:style w:type="paragraph" w:customStyle="1" w:styleId="Response1">
    <w:name w:val="Response 1"/>
    <w:basedOn w:val="Normal"/>
    <w:qFormat/>
    <w:rsid w:val="00D518C0"/>
    <w:pPr>
      <w:spacing w:after="120"/>
      <w:ind w:left="567"/>
      <w:jc w:val="both"/>
    </w:pPr>
    <w:rPr>
      <w:rFonts w:ascii="Calibri" w:hAnsi="Calibri" w:cs="Arial Unicode MS"/>
      <w:sz w:val="20"/>
    </w:rPr>
  </w:style>
  <w:style w:type="paragraph" w:customStyle="1" w:styleId="Response">
    <w:name w:val="Response"/>
    <w:basedOn w:val="Normal"/>
    <w:rsid w:val="005E2E04"/>
    <w:pPr>
      <w:spacing w:after="240"/>
      <w:ind w:left="357"/>
      <w:jc w:val="both"/>
    </w:pPr>
    <w:rPr>
      <w:rFonts w:ascii="Arial" w:hAnsi="Arial"/>
      <w:sz w:val="20"/>
      <w:lang w:val="en-GB"/>
    </w:rPr>
  </w:style>
  <w:style w:type="paragraph" w:customStyle="1" w:styleId="TableParagraph">
    <w:name w:val="Table Paragraph"/>
    <w:basedOn w:val="Normal"/>
    <w:uiPriority w:val="1"/>
    <w:qFormat/>
    <w:rsid w:val="003E4321"/>
    <w:pPr>
      <w:widowControl w:val="0"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Default">
    <w:name w:val="Default"/>
    <w:rsid w:val="003E4321"/>
    <w:pPr>
      <w:autoSpaceDE w:val="0"/>
      <w:autoSpaceDN w:val="0"/>
      <w:adjustRightInd w:val="0"/>
    </w:pPr>
    <w:rPr>
      <w:rFonts w:ascii="Arial" w:eastAsiaTheme="minorHAnsi" w:hAnsi="Arial" w:cs="Arial"/>
      <w:color w:val="000000"/>
      <w:lang w:eastAsia="en-US"/>
    </w:rPr>
  </w:style>
  <w:style w:type="table" w:customStyle="1" w:styleId="LightShading1">
    <w:name w:val="Light Shading1"/>
    <w:basedOn w:val="TableNormal"/>
    <w:uiPriority w:val="60"/>
    <w:rsid w:val="003E4321"/>
    <w:rPr>
      <w:rFonts w:asciiTheme="minorHAnsi" w:eastAsiaTheme="minorHAnsi" w:hAnsiTheme="minorHAnsi" w:cstheme="minorBidi"/>
      <w:color w:val="000000" w:themeColor="text1" w:themeShade="BF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ALT-RREFERENCE">
    <w:name w:val="ALT-R REFERENCE"/>
    <w:rsid w:val="003E4321"/>
    <w:pPr>
      <w:tabs>
        <w:tab w:val="center" w:pos="8732"/>
      </w:tabs>
      <w:overflowPunct w:val="0"/>
      <w:autoSpaceDE w:val="0"/>
      <w:autoSpaceDN w:val="0"/>
      <w:adjustRightInd w:val="0"/>
      <w:spacing w:after="192" w:line="240" w:lineRule="exact"/>
      <w:ind w:left="397" w:hanging="397"/>
    </w:pPr>
    <w:rPr>
      <w:rFonts w:ascii="Courier" w:hAnsi="Courier"/>
      <w:lang w:val="en-AU"/>
    </w:rPr>
  </w:style>
  <w:style w:type="character" w:styleId="CommentReference">
    <w:name w:val="annotation reference"/>
    <w:basedOn w:val="DefaultParagraphFont"/>
    <w:unhideWhenUsed/>
    <w:rsid w:val="003E432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E4321"/>
    <w:rPr>
      <w:rFonts w:ascii="Times New Roman" w:hAnsi="Times New Roman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E4321"/>
    <w:rPr>
      <w:rFonts w:ascii="Times New Roman" w:hAnsi="Times New Roman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3E43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3E4321"/>
    <w:rPr>
      <w:rFonts w:ascii="Times New Roman" w:hAnsi="Times New Roman"/>
      <w:b/>
      <w:bCs/>
      <w:lang w:val="en-US" w:eastAsia="en-US"/>
    </w:rPr>
  </w:style>
  <w:style w:type="table" w:styleId="Table3Deffects3">
    <w:name w:val="Table 3D effects 3"/>
    <w:basedOn w:val="TableNormal"/>
    <w:rsid w:val="00F54FF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Emphasis">
    <w:name w:val="Emphasis"/>
    <w:basedOn w:val="DefaultParagraphFont"/>
    <w:uiPriority w:val="20"/>
    <w:qFormat/>
    <w:rsid w:val="00A4481B"/>
    <w:rPr>
      <w:i/>
      <w:iCs/>
    </w:rPr>
  </w:style>
  <w:style w:type="paragraph" w:styleId="TableofFigures">
    <w:name w:val="table of figures"/>
    <w:basedOn w:val="Normal"/>
    <w:next w:val="Normal"/>
    <w:uiPriority w:val="99"/>
    <w:rsid w:val="001347FD"/>
  </w:style>
  <w:style w:type="paragraph" w:styleId="TOC3">
    <w:name w:val="toc 3"/>
    <w:basedOn w:val="Normal"/>
    <w:next w:val="Normal"/>
    <w:autoRedefine/>
    <w:uiPriority w:val="39"/>
    <w:unhideWhenUsed/>
    <w:qFormat/>
    <w:rsid w:val="00911F3F"/>
    <w:pPr>
      <w:spacing w:after="100" w:line="276" w:lineRule="auto"/>
      <w:ind w:left="440"/>
    </w:pPr>
    <w:rPr>
      <w:rFonts w:ascii="Times New Roman" w:eastAsiaTheme="minorEastAsia" w:hAnsi="Times New Roman" w:cstheme="minorBidi"/>
      <w:szCs w:val="22"/>
      <w:lang w:eastAsia="ja-JP"/>
    </w:rPr>
  </w:style>
  <w:style w:type="paragraph" w:styleId="NormalWeb">
    <w:name w:val="Normal (Web)"/>
    <w:basedOn w:val="Normal"/>
    <w:uiPriority w:val="99"/>
    <w:unhideWhenUsed/>
    <w:rsid w:val="00AB35CD"/>
    <w:pPr>
      <w:spacing w:before="100" w:beforeAutospacing="1" w:after="100" w:afterAutospacing="1"/>
    </w:pPr>
    <w:rPr>
      <w:rFonts w:ascii="Times New Roman" w:hAnsi="Times New Roman"/>
      <w:lang w:eastAsia="en-NZ"/>
    </w:rPr>
  </w:style>
  <w:style w:type="character" w:customStyle="1" w:styleId="indented">
    <w:name w:val="indented"/>
    <w:basedOn w:val="DefaultParagraphFont"/>
    <w:rsid w:val="00AB35CD"/>
  </w:style>
  <w:style w:type="character" w:customStyle="1" w:styleId="citation">
    <w:name w:val="citation"/>
    <w:basedOn w:val="DefaultParagraphFont"/>
    <w:rsid w:val="00A3654E"/>
  </w:style>
  <w:style w:type="character" w:customStyle="1" w:styleId="ref-journal">
    <w:name w:val="ref-journal"/>
    <w:basedOn w:val="DefaultParagraphFont"/>
    <w:rsid w:val="00A3654E"/>
  </w:style>
  <w:style w:type="character" w:customStyle="1" w:styleId="fulltext-it">
    <w:name w:val="fulltext-it"/>
    <w:basedOn w:val="DefaultParagraphFont"/>
    <w:rsid w:val="00DA7F18"/>
  </w:style>
  <w:style w:type="character" w:customStyle="1" w:styleId="highlight">
    <w:name w:val="highlight"/>
    <w:basedOn w:val="DefaultParagraphFont"/>
    <w:rsid w:val="00C57B2F"/>
  </w:style>
  <w:style w:type="character" w:customStyle="1" w:styleId="publicationtitle">
    <w:name w:val="publicationtitle"/>
    <w:basedOn w:val="DefaultParagraphFont"/>
    <w:rsid w:val="00C57B2F"/>
  </w:style>
  <w:style w:type="character" w:customStyle="1" w:styleId="label">
    <w:name w:val="label"/>
    <w:basedOn w:val="DefaultParagraphFont"/>
    <w:rsid w:val="00C57B2F"/>
  </w:style>
  <w:style w:type="character" w:customStyle="1" w:styleId="cit-auth">
    <w:name w:val="cit-auth"/>
    <w:basedOn w:val="DefaultParagraphFont"/>
    <w:rsid w:val="005D6C9B"/>
  </w:style>
  <w:style w:type="character" w:customStyle="1" w:styleId="cit-sep">
    <w:name w:val="cit-sep"/>
    <w:basedOn w:val="DefaultParagraphFont"/>
    <w:rsid w:val="005D6C9B"/>
  </w:style>
  <w:style w:type="character" w:customStyle="1" w:styleId="referencediv">
    <w:name w:val="referencediv"/>
    <w:basedOn w:val="DefaultParagraphFont"/>
    <w:rsid w:val="00294707"/>
  </w:style>
  <w:style w:type="character" w:customStyle="1" w:styleId="blockspan">
    <w:name w:val="blockspan"/>
    <w:basedOn w:val="DefaultParagraphFont"/>
    <w:rsid w:val="00294707"/>
  </w:style>
  <w:style w:type="character" w:customStyle="1" w:styleId="journalname">
    <w:name w:val="journalname"/>
    <w:basedOn w:val="DefaultParagraphFont"/>
    <w:rsid w:val="00294707"/>
  </w:style>
  <w:style w:type="character" w:customStyle="1" w:styleId="volume">
    <w:name w:val="volume"/>
    <w:basedOn w:val="DefaultParagraphFont"/>
    <w:rsid w:val="00294707"/>
  </w:style>
  <w:style w:type="character" w:customStyle="1" w:styleId="issue">
    <w:name w:val="issue"/>
    <w:basedOn w:val="DefaultParagraphFont"/>
    <w:rsid w:val="00294707"/>
  </w:style>
  <w:style w:type="character" w:customStyle="1" w:styleId="year">
    <w:name w:val="year"/>
    <w:basedOn w:val="DefaultParagraphFont"/>
    <w:rsid w:val="00294707"/>
  </w:style>
  <w:style w:type="character" w:customStyle="1" w:styleId="authors">
    <w:name w:val="authors"/>
    <w:basedOn w:val="DefaultParagraphFont"/>
    <w:rsid w:val="00D714BE"/>
  </w:style>
  <w:style w:type="character" w:customStyle="1" w:styleId="accessible">
    <w:name w:val="accessible"/>
    <w:basedOn w:val="DefaultParagraphFont"/>
    <w:rsid w:val="008378C6"/>
  </w:style>
  <w:style w:type="character" w:customStyle="1" w:styleId="cit-name-surname">
    <w:name w:val="cit-name-surname"/>
    <w:basedOn w:val="DefaultParagraphFont"/>
    <w:rsid w:val="008378C6"/>
  </w:style>
  <w:style w:type="character" w:customStyle="1" w:styleId="cit-name-given-names">
    <w:name w:val="cit-name-given-names"/>
    <w:basedOn w:val="DefaultParagraphFont"/>
    <w:rsid w:val="008378C6"/>
  </w:style>
  <w:style w:type="character" w:styleId="HTMLCite">
    <w:name w:val="HTML Cite"/>
    <w:basedOn w:val="DefaultParagraphFont"/>
    <w:uiPriority w:val="99"/>
    <w:unhideWhenUsed/>
    <w:rsid w:val="008378C6"/>
    <w:rPr>
      <w:i/>
      <w:iCs/>
    </w:rPr>
  </w:style>
  <w:style w:type="character" w:customStyle="1" w:styleId="cit-pub-date">
    <w:name w:val="cit-pub-date"/>
    <w:basedOn w:val="DefaultParagraphFont"/>
    <w:rsid w:val="008378C6"/>
  </w:style>
  <w:style w:type="character" w:customStyle="1" w:styleId="cit-article-title">
    <w:name w:val="cit-article-title"/>
    <w:basedOn w:val="DefaultParagraphFont"/>
    <w:rsid w:val="008378C6"/>
  </w:style>
  <w:style w:type="character" w:customStyle="1" w:styleId="cit-vol">
    <w:name w:val="cit-vol"/>
    <w:basedOn w:val="DefaultParagraphFont"/>
    <w:rsid w:val="008378C6"/>
  </w:style>
  <w:style w:type="character" w:customStyle="1" w:styleId="cit-fpage">
    <w:name w:val="cit-fpage"/>
    <w:basedOn w:val="DefaultParagraphFont"/>
    <w:rsid w:val="008378C6"/>
  </w:style>
  <w:style w:type="character" w:customStyle="1" w:styleId="cit-lpage">
    <w:name w:val="cit-lpage"/>
    <w:basedOn w:val="DefaultParagraphFont"/>
    <w:rsid w:val="008378C6"/>
  </w:style>
  <w:style w:type="character" w:styleId="FollowedHyperlink">
    <w:name w:val="FollowedHyperlink"/>
    <w:basedOn w:val="DefaultParagraphFont"/>
    <w:rsid w:val="00F24377"/>
    <w:rPr>
      <w:color w:val="800080" w:themeColor="followedHyperlink"/>
      <w:u w:val="single"/>
    </w:rPr>
  </w:style>
  <w:style w:type="paragraph" w:customStyle="1" w:styleId="body-paragraph">
    <w:name w:val="body-paragraph"/>
    <w:basedOn w:val="Normal"/>
    <w:rsid w:val="0047523B"/>
    <w:pPr>
      <w:spacing w:before="100" w:beforeAutospacing="1" w:after="100" w:afterAutospacing="1"/>
    </w:pPr>
    <w:rPr>
      <w:rFonts w:ascii="Times New Roman" w:hAnsi="Times New Roman"/>
      <w:lang w:eastAsia="en-NZ"/>
    </w:rPr>
  </w:style>
  <w:style w:type="character" w:customStyle="1" w:styleId="reference-text">
    <w:name w:val="reference-text"/>
    <w:basedOn w:val="DefaultParagraphFont"/>
    <w:rsid w:val="00CE0BC3"/>
  </w:style>
  <w:style w:type="character" w:customStyle="1" w:styleId="bibrecord-highlight-user">
    <w:name w:val="bibrecord-highlight-user"/>
    <w:basedOn w:val="DefaultParagraphFont"/>
    <w:rsid w:val="00F43F3D"/>
  </w:style>
  <w:style w:type="character" w:customStyle="1" w:styleId="online-date">
    <w:name w:val="online-date"/>
    <w:basedOn w:val="DefaultParagraphFont"/>
    <w:rsid w:val="009B7B48"/>
  </w:style>
  <w:style w:type="character" w:customStyle="1" w:styleId="cit-title">
    <w:name w:val="cit-title"/>
    <w:basedOn w:val="DefaultParagraphFont"/>
    <w:rsid w:val="007A5BA4"/>
  </w:style>
  <w:style w:type="character" w:customStyle="1" w:styleId="cit-print-date">
    <w:name w:val="cit-print-date"/>
    <w:basedOn w:val="DefaultParagraphFont"/>
    <w:rsid w:val="007A5BA4"/>
  </w:style>
  <w:style w:type="character" w:customStyle="1" w:styleId="cit-issue">
    <w:name w:val="cit-issue"/>
    <w:basedOn w:val="DefaultParagraphFont"/>
    <w:rsid w:val="007A5BA4"/>
  </w:style>
  <w:style w:type="character" w:customStyle="1" w:styleId="st">
    <w:name w:val="st"/>
    <w:basedOn w:val="DefaultParagraphFont"/>
    <w:rsid w:val="007B23A3"/>
  </w:style>
  <w:style w:type="character" w:customStyle="1" w:styleId="A3">
    <w:name w:val="A3"/>
    <w:uiPriority w:val="99"/>
    <w:rsid w:val="0095079D"/>
    <w:rPr>
      <w:rFonts w:cs="AG Book BQ"/>
      <w:i/>
      <w:iCs/>
      <w:color w:val="000000"/>
      <w:sz w:val="32"/>
      <w:szCs w:val="32"/>
    </w:rPr>
  </w:style>
  <w:style w:type="paragraph" w:styleId="TOC4">
    <w:name w:val="toc 4"/>
    <w:basedOn w:val="Normal"/>
    <w:next w:val="Normal"/>
    <w:autoRedefine/>
    <w:uiPriority w:val="39"/>
    <w:unhideWhenUsed/>
    <w:rsid w:val="00AF6F15"/>
    <w:pPr>
      <w:spacing w:after="100" w:line="276" w:lineRule="auto"/>
      <w:ind w:left="660"/>
    </w:pPr>
    <w:rPr>
      <w:rFonts w:asciiTheme="minorHAnsi" w:eastAsiaTheme="minorEastAsia" w:hAnsiTheme="minorHAnsi" w:cstheme="minorBidi"/>
      <w:sz w:val="22"/>
      <w:szCs w:val="22"/>
      <w:lang w:eastAsia="en-NZ"/>
    </w:rPr>
  </w:style>
  <w:style w:type="paragraph" w:styleId="TOC5">
    <w:name w:val="toc 5"/>
    <w:basedOn w:val="Normal"/>
    <w:next w:val="Normal"/>
    <w:autoRedefine/>
    <w:uiPriority w:val="39"/>
    <w:unhideWhenUsed/>
    <w:rsid w:val="00AF6F15"/>
    <w:pPr>
      <w:spacing w:after="100" w:line="276" w:lineRule="auto"/>
      <w:ind w:left="880"/>
    </w:pPr>
    <w:rPr>
      <w:rFonts w:asciiTheme="minorHAnsi" w:eastAsiaTheme="minorEastAsia" w:hAnsiTheme="minorHAnsi" w:cstheme="minorBidi"/>
      <w:sz w:val="22"/>
      <w:szCs w:val="22"/>
      <w:lang w:eastAsia="en-NZ"/>
    </w:rPr>
  </w:style>
  <w:style w:type="paragraph" w:styleId="TOC6">
    <w:name w:val="toc 6"/>
    <w:basedOn w:val="Normal"/>
    <w:next w:val="Normal"/>
    <w:autoRedefine/>
    <w:uiPriority w:val="39"/>
    <w:unhideWhenUsed/>
    <w:rsid w:val="00AF6F15"/>
    <w:pPr>
      <w:spacing w:after="100" w:line="276" w:lineRule="auto"/>
      <w:ind w:left="1100"/>
    </w:pPr>
    <w:rPr>
      <w:rFonts w:asciiTheme="minorHAnsi" w:eastAsiaTheme="minorEastAsia" w:hAnsiTheme="minorHAnsi" w:cstheme="minorBidi"/>
      <w:sz w:val="22"/>
      <w:szCs w:val="22"/>
      <w:lang w:eastAsia="en-NZ"/>
    </w:rPr>
  </w:style>
  <w:style w:type="paragraph" w:styleId="TOC7">
    <w:name w:val="toc 7"/>
    <w:basedOn w:val="Normal"/>
    <w:next w:val="Normal"/>
    <w:autoRedefine/>
    <w:uiPriority w:val="39"/>
    <w:unhideWhenUsed/>
    <w:rsid w:val="00AF6F15"/>
    <w:pPr>
      <w:spacing w:after="100" w:line="276" w:lineRule="auto"/>
      <w:ind w:left="1320"/>
    </w:pPr>
    <w:rPr>
      <w:rFonts w:asciiTheme="minorHAnsi" w:eastAsiaTheme="minorEastAsia" w:hAnsiTheme="minorHAnsi" w:cstheme="minorBidi"/>
      <w:sz w:val="22"/>
      <w:szCs w:val="22"/>
      <w:lang w:eastAsia="en-NZ"/>
    </w:rPr>
  </w:style>
  <w:style w:type="paragraph" w:styleId="TOC8">
    <w:name w:val="toc 8"/>
    <w:basedOn w:val="Normal"/>
    <w:next w:val="Normal"/>
    <w:autoRedefine/>
    <w:uiPriority w:val="39"/>
    <w:unhideWhenUsed/>
    <w:rsid w:val="00AF6F15"/>
    <w:pPr>
      <w:spacing w:after="100" w:line="276" w:lineRule="auto"/>
      <w:ind w:left="1540"/>
    </w:pPr>
    <w:rPr>
      <w:rFonts w:asciiTheme="minorHAnsi" w:eastAsiaTheme="minorEastAsia" w:hAnsiTheme="minorHAnsi" w:cstheme="minorBidi"/>
      <w:sz w:val="22"/>
      <w:szCs w:val="22"/>
      <w:lang w:eastAsia="en-NZ"/>
    </w:rPr>
  </w:style>
  <w:style w:type="paragraph" w:styleId="TOC9">
    <w:name w:val="toc 9"/>
    <w:basedOn w:val="Normal"/>
    <w:next w:val="Normal"/>
    <w:autoRedefine/>
    <w:uiPriority w:val="39"/>
    <w:unhideWhenUsed/>
    <w:rsid w:val="00AF6F15"/>
    <w:pPr>
      <w:spacing w:after="100" w:line="276" w:lineRule="auto"/>
      <w:ind w:left="1760"/>
    </w:pPr>
    <w:rPr>
      <w:rFonts w:asciiTheme="minorHAnsi" w:eastAsiaTheme="minorEastAsia" w:hAnsiTheme="minorHAnsi" w:cstheme="minorBidi"/>
      <w:sz w:val="22"/>
      <w:szCs w:val="22"/>
      <w:lang w:eastAsia="en-NZ"/>
    </w:rPr>
  </w:style>
  <w:style w:type="paragraph" w:styleId="FootnoteText">
    <w:name w:val="footnote text"/>
    <w:basedOn w:val="Normal"/>
    <w:link w:val="FootnoteTextChar"/>
    <w:rsid w:val="003B0EAA"/>
    <w:rPr>
      <w:sz w:val="20"/>
    </w:rPr>
  </w:style>
  <w:style w:type="character" w:customStyle="1" w:styleId="FootnoteTextChar">
    <w:name w:val="Footnote Text Char"/>
    <w:basedOn w:val="DefaultParagraphFont"/>
    <w:link w:val="FootnoteText"/>
    <w:rsid w:val="003B0EAA"/>
    <w:rPr>
      <w:lang w:val="en-US" w:eastAsia="en-US"/>
    </w:rPr>
  </w:style>
  <w:style w:type="character" w:styleId="FootnoteReference">
    <w:name w:val="footnote reference"/>
    <w:basedOn w:val="DefaultParagraphFont"/>
    <w:rsid w:val="003B0EAA"/>
    <w:rPr>
      <w:vertAlign w:val="superscript"/>
    </w:rPr>
  </w:style>
  <w:style w:type="paragraph" w:styleId="DocumentMap">
    <w:name w:val="Document Map"/>
    <w:basedOn w:val="Normal"/>
    <w:link w:val="DocumentMapChar"/>
    <w:uiPriority w:val="99"/>
    <w:rsid w:val="00346060"/>
    <w:rPr>
      <w:rFonts w:ascii="Lucida Grande" w:hAnsi="Lucida Grande"/>
    </w:rPr>
  </w:style>
  <w:style w:type="character" w:customStyle="1" w:styleId="DocumentMapChar">
    <w:name w:val="Document Map Char"/>
    <w:basedOn w:val="DefaultParagraphFont"/>
    <w:link w:val="DocumentMap"/>
    <w:uiPriority w:val="99"/>
    <w:rsid w:val="00346060"/>
    <w:rPr>
      <w:rFonts w:ascii="Lucida Grande" w:hAnsi="Lucida Grande"/>
      <w:sz w:val="24"/>
      <w:szCs w:val="24"/>
      <w:lang w:val="en-US" w:eastAsia="en-US"/>
    </w:rPr>
  </w:style>
  <w:style w:type="paragraph" w:styleId="Revision">
    <w:name w:val="Revision"/>
    <w:hidden/>
    <w:uiPriority w:val="99"/>
    <w:semiHidden/>
    <w:rsid w:val="00FD62BB"/>
    <w:rPr>
      <w:lang w:val="en-US" w:eastAsia="en-US"/>
    </w:rPr>
  </w:style>
  <w:style w:type="character" w:customStyle="1" w:styleId="Heading5Char">
    <w:name w:val="Heading 5 Char"/>
    <w:basedOn w:val="DefaultParagraphFont"/>
    <w:link w:val="Heading5"/>
    <w:rsid w:val="0096538F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paragraph" w:styleId="EndnoteText">
    <w:name w:val="endnote text"/>
    <w:basedOn w:val="Normal"/>
    <w:link w:val="EndnoteTextChar"/>
    <w:uiPriority w:val="99"/>
    <w:rsid w:val="0096538F"/>
    <w:rPr>
      <w:rFonts w:asciiTheme="minorHAnsi" w:eastAsiaTheme="minorEastAsia" w:hAnsiTheme="minorHAnsi" w:cstheme="minorBidi"/>
      <w:lang w:eastAsia="ja-JP"/>
    </w:rPr>
  </w:style>
  <w:style w:type="character" w:customStyle="1" w:styleId="EndnoteTextChar">
    <w:name w:val="Endnote Text Char"/>
    <w:basedOn w:val="DefaultParagraphFont"/>
    <w:link w:val="EndnoteText"/>
    <w:uiPriority w:val="99"/>
    <w:rsid w:val="0096538F"/>
    <w:rPr>
      <w:rFonts w:asciiTheme="minorHAnsi" w:eastAsiaTheme="minorEastAsia" w:hAnsiTheme="minorHAnsi" w:cstheme="minorBidi"/>
      <w:sz w:val="24"/>
      <w:szCs w:val="24"/>
      <w:lang w:eastAsia="ja-JP"/>
    </w:rPr>
  </w:style>
  <w:style w:type="character" w:styleId="EndnoteReference">
    <w:name w:val="endnote reference"/>
    <w:basedOn w:val="DefaultParagraphFont"/>
    <w:uiPriority w:val="99"/>
    <w:rsid w:val="0096538F"/>
    <w:rPr>
      <w:vertAlign w:val="superscript"/>
    </w:rPr>
  </w:style>
  <w:style w:type="character" w:customStyle="1" w:styleId="apple-converted-space">
    <w:name w:val="apple-converted-space"/>
    <w:basedOn w:val="DefaultParagraphFont"/>
    <w:rsid w:val="0096538F"/>
  </w:style>
  <w:style w:type="character" w:customStyle="1" w:styleId="ui-ncbitoggler-master-text">
    <w:name w:val="ui-ncbitoggler-master-text"/>
    <w:basedOn w:val="DefaultParagraphFont"/>
    <w:rsid w:val="0096538F"/>
  </w:style>
  <w:style w:type="paragraph" w:customStyle="1" w:styleId="wp-caption-text">
    <w:name w:val="wp-caption-text"/>
    <w:basedOn w:val="Normal"/>
    <w:rsid w:val="0096538F"/>
    <w:pPr>
      <w:spacing w:beforeLines="1" w:afterLines="1"/>
    </w:pPr>
    <w:rPr>
      <w:rFonts w:eastAsiaTheme="minorEastAsia" w:cstheme="minorBidi"/>
      <w:sz w:val="20"/>
      <w:lang w:eastAsia="ja-JP"/>
    </w:rPr>
  </w:style>
  <w:style w:type="character" w:customStyle="1" w:styleId="ref-vol">
    <w:name w:val="ref-vol"/>
    <w:basedOn w:val="DefaultParagraphFont"/>
    <w:rsid w:val="0096538F"/>
  </w:style>
  <w:style w:type="character" w:customStyle="1" w:styleId="element-citation">
    <w:name w:val="element-citation"/>
    <w:basedOn w:val="DefaultParagraphFont"/>
    <w:rsid w:val="0096538F"/>
  </w:style>
  <w:style w:type="paragraph" w:customStyle="1" w:styleId="pp-first">
    <w:name w:val="p p-first"/>
    <w:basedOn w:val="Normal"/>
    <w:rsid w:val="0096538F"/>
    <w:pPr>
      <w:spacing w:beforeLines="1" w:afterLines="1"/>
    </w:pPr>
    <w:rPr>
      <w:rFonts w:eastAsiaTheme="minorEastAsia" w:cstheme="minorBidi"/>
      <w:sz w:val="20"/>
      <w:lang w:eastAsia="ja-JP"/>
    </w:rPr>
  </w:style>
  <w:style w:type="paragraph" w:styleId="ListBullet2">
    <w:name w:val="List Bullet 2"/>
    <w:basedOn w:val="Normal"/>
    <w:link w:val="ListBullet2Char"/>
    <w:rsid w:val="0096538F"/>
    <w:pPr>
      <w:suppressAutoHyphens/>
      <w:spacing w:after="200" w:line="276" w:lineRule="auto"/>
    </w:pPr>
    <w:rPr>
      <w:rFonts w:ascii="Calibri" w:eastAsia="Lucida Sans Unicode" w:hAnsi="Calibri" w:cs="font43"/>
      <w:kern w:val="1"/>
      <w:sz w:val="22"/>
      <w:szCs w:val="22"/>
      <w:lang w:eastAsia="ar-SA"/>
    </w:rPr>
  </w:style>
  <w:style w:type="character" w:customStyle="1" w:styleId="imagecredit">
    <w:name w:val="image_credit"/>
    <w:basedOn w:val="DefaultParagraphFont"/>
    <w:rsid w:val="0096538F"/>
  </w:style>
  <w:style w:type="character" w:customStyle="1" w:styleId="cit-source">
    <w:name w:val="cit-source"/>
    <w:basedOn w:val="DefaultParagraphFont"/>
    <w:rsid w:val="0096538F"/>
  </w:style>
  <w:style w:type="paragraph" w:customStyle="1" w:styleId="pagetext">
    <w:name w:val="pagetext"/>
    <w:basedOn w:val="Normal"/>
    <w:rsid w:val="0096538F"/>
    <w:pPr>
      <w:spacing w:beforeLines="1" w:afterLines="1"/>
    </w:pPr>
    <w:rPr>
      <w:rFonts w:eastAsiaTheme="minorEastAsia" w:cstheme="minorBidi"/>
      <w:sz w:val="20"/>
      <w:lang w:eastAsia="ja-JP"/>
    </w:rPr>
  </w:style>
  <w:style w:type="paragraph" w:customStyle="1" w:styleId="Proposal1">
    <w:name w:val="Proposal 1"/>
    <w:link w:val="Proposal1Char"/>
    <w:rsid w:val="0096538F"/>
    <w:rPr>
      <w:rFonts w:ascii="Times New Roman" w:hAnsi="Times New Roman"/>
      <w:bCs/>
      <w:iCs/>
      <w:lang w:val="en-AU" w:eastAsia="ja-JP"/>
    </w:rPr>
  </w:style>
  <w:style w:type="character" w:customStyle="1" w:styleId="Proposal1Char">
    <w:name w:val="Proposal 1 Char"/>
    <w:basedOn w:val="DefaultParagraphFont"/>
    <w:link w:val="Proposal1"/>
    <w:rsid w:val="0096538F"/>
    <w:rPr>
      <w:rFonts w:ascii="Times New Roman" w:hAnsi="Times New Roman"/>
      <w:bCs/>
      <w:iCs/>
      <w:sz w:val="24"/>
      <w:lang w:val="en-AU" w:eastAsia="ja-JP"/>
    </w:rPr>
  </w:style>
  <w:style w:type="paragraph" w:customStyle="1" w:styleId="ejm-article-citation-p">
    <w:name w:val="ejm-article-citation-p"/>
    <w:basedOn w:val="Normal"/>
    <w:rsid w:val="0096538F"/>
    <w:pPr>
      <w:spacing w:before="100" w:beforeAutospacing="1" w:after="100" w:afterAutospacing="1"/>
    </w:pPr>
    <w:rPr>
      <w:rFonts w:ascii="Times New Roman" w:hAnsi="Times New Roman"/>
      <w:lang w:eastAsia="en-NZ"/>
    </w:rPr>
  </w:style>
  <w:style w:type="paragraph" w:customStyle="1" w:styleId="EndNoteBibliographyTitle">
    <w:name w:val="EndNote Bibliography Title"/>
    <w:basedOn w:val="Normal"/>
    <w:link w:val="EndNoteBibliographyTitleChar"/>
    <w:rsid w:val="0096538F"/>
    <w:pPr>
      <w:jc w:val="center"/>
    </w:pPr>
    <w:rPr>
      <w:rFonts w:eastAsiaTheme="minorEastAsia" w:cs="Times"/>
      <w:noProof/>
      <w:lang w:eastAsia="ja-JP"/>
    </w:rPr>
  </w:style>
  <w:style w:type="character" w:customStyle="1" w:styleId="ListBullet2Char">
    <w:name w:val="List Bullet 2 Char"/>
    <w:basedOn w:val="DefaultParagraphFont"/>
    <w:link w:val="ListBullet2"/>
    <w:rsid w:val="0096538F"/>
    <w:rPr>
      <w:rFonts w:ascii="Calibri" w:eastAsia="Lucida Sans Unicode" w:hAnsi="Calibri" w:cs="font43"/>
      <w:kern w:val="1"/>
      <w:sz w:val="22"/>
      <w:szCs w:val="22"/>
      <w:lang w:eastAsia="ar-SA"/>
    </w:rPr>
  </w:style>
  <w:style w:type="character" w:customStyle="1" w:styleId="EndNoteBibliographyTitleChar">
    <w:name w:val="EndNote Bibliography Title Char"/>
    <w:basedOn w:val="ListBullet2Char"/>
    <w:link w:val="EndNoteBibliographyTitle"/>
    <w:rsid w:val="0096538F"/>
    <w:rPr>
      <w:rFonts w:ascii="Calibri" w:eastAsiaTheme="minorEastAsia" w:hAnsi="Calibri" w:cs="Times"/>
      <w:noProof/>
      <w:kern w:val="1"/>
      <w:sz w:val="22"/>
      <w:szCs w:val="22"/>
      <w:lang w:eastAsia="ja-JP"/>
    </w:rPr>
  </w:style>
  <w:style w:type="paragraph" w:customStyle="1" w:styleId="EndNoteBibliography">
    <w:name w:val="EndNote Bibliography"/>
    <w:basedOn w:val="Normal"/>
    <w:link w:val="EndNoteBibliographyChar"/>
    <w:rsid w:val="0096538F"/>
    <w:rPr>
      <w:rFonts w:eastAsiaTheme="minorEastAsia" w:cs="Times"/>
      <w:noProof/>
      <w:lang w:eastAsia="ja-JP"/>
    </w:rPr>
  </w:style>
  <w:style w:type="character" w:customStyle="1" w:styleId="EndNoteBibliographyChar">
    <w:name w:val="EndNote Bibliography Char"/>
    <w:basedOn w:val="ListBullet2Char"/>
    <w:link w:val="EndNoteBibliography"/>
    <w:rsid w:val="0096538F"/>
    <w:rPr>
      <w:rFonts w:ascii="Calibri" w:eastAsiaTheme="minorEastAsia" w:hAnsi="Calibri" w:cs="Times"/>
      <w:noProof/>
      <w:kern w:val="1"/>
      <w:sz w:val="22"/>
      <w:szCs w:val="22"/>
      <w:lang w:eastAsia="ja-JP"/>
    </w:rPr>
  </w:style>
  <w:style w:type="character" w:customStyle="1" w:styleId="il">
    <w:name w:val="il"/>
    <w:basedOn w:val="DefaultParagraphFont"/>
    <w:rsid w:val="00F35A11"/>
  </w:style>
  <w:style w:type="paragraph" w:customStyle="1" w:styleId="Response2">
    <w:name w:val="Response 2"/>
    <w:basedOn w:val="Response"/>
    <w:rsid w:val="00F35A11"/>
    <w:pPr>
      <w:spacing w:after="120"/>
      <w:ind w:left="720"/>
    </w:pPr>
    <w:rPr>
      <w:sz w:val="24"/>
      <w:lang w:val="en-NZ"/>
    </w:rPr>
  </w:style>
  <w:style w:type="character" w:customStyle="1" w:styleId="absnonlinkmetadata">
    <w:name w:val="abs_nonlink_metadata"/>
    <w:basedOn w:val="DefaultParagraphFont"/>
    <w:rsid w:val="00F35A11"/>
  </w:style>
  <w:style w:type="character" w:customStyle="1" w:styleId="name">
    <w:name w:val="name"/>
    <w:basedOn w:val="DefaultParagraphFont"/>
    <w:rsid w:val="00F35A11"/>
  </w:style>
  <w:style w:type="character" w:customStyle="1" w:styleId="xref-sep">
    <w:name w:val="xref-sep"/>
    <w:basedOn w:val="DefaultParagraphFont"/>
    <w:rsid w:val="00F35A11"/>
  </w:style>
  <w:style w:type="character" w:customStyle="1" w:styleId="highwire-citation-authors">
    <w:name w:val="highwire-citation-authors"/>
    <w:basedOn w:val="DefaultParagraphFont"/>
    <w:rsid w:val="00F35A11"/>
  </w:style>
  <w:style w:type="character" w:customStyle="1" w:styleId="highwire-citation-author">
    <w:name w:val="highwire-citation-author"/>
    <w:basedOn w:val="DefaultParagraphFont"/>
    <w:rsid w:val="00F35A11"/>
  </w:style>
  <w:style w:type="character" w:customStyle="1" w:styleId="color">
    <w:name w:val="color"/>
    <w:basedOn w:val="DefaultParagraphFont"/>
    <w:rsid w:val="00F73EE5"/>
  </w:style>
  <w:style w:type="paragraph" w:customStyle="1" w:styleId="Pa51">
    <w:name w:val="Pa5+1"/>
    <w:basedOn w:val="Default"/>
    <w:next w:val="Default"/>
    <w:uiPriority w:val="99"/>
    <w:rsid w:val="002F5195"/>
    <w:pPr>
      <w:spacing w:line="181" w:lineRule="atLeast"/>
    </w:pPr>
    <w:rPr>
      <w:rFonts w:ascii="Franklin Gothic Medium" w:eastAsia="Times New Roman" w:hAnsi="Franklin Gothic Medium" w:cs="Times New Roman"/>
      <w:color w:val="auto"/>
      <w:lang w:eastAsia="en-NZ"/>
    </w:rPr>
  </w:style>
  <w:style w:type="table" w:customStyle="1" w:styleId="GridTable5Dark-Accent11">
    <w:name w:val="Grid Table 5 Dark - Accent 11"/>
    <w:basedOn w:val="TableNormal"/>
    <w:uiPriority w:val="50"/>
    <w:rsid w:val="006B6D72"/>
    <w:rPr>
      <w:rFonts w:asciiTheme="minorHAnsi" w:eastAsiaTheme="minorHAnsi" w:hAnsiTheme="minorHAnsi" w:cstheme="minorBidi"/>
      <w:lang w:val="en-GB" w:eastAsia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character" w:styleId="LineNumber">
    <w:name w:val="line number"/>
    <w:basedOn w:val="DefaultParagraphFont"/>
    <w:semiHidden/>
    <w:unhideWhenUsed/>
    <w:rsid w:val="004E3C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0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36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6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9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18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21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0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4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1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07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23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36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80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65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05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5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944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15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19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42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51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7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74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92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7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9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91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0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57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21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80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604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097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731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9004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164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55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54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17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8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57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2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56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620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010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64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409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70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97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247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239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247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667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82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71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7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6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93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3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1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82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0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2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7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5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1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03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9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76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9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4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2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0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4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4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88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57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2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7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6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81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7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7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38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757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865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23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28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88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9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62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2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5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33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1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9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64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2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1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0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25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31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05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5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6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00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8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45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1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6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1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8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9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05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75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4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56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34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08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1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59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3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8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63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9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07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2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0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7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2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9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7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1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01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07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0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0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50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7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40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3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2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7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2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25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83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91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3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41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02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8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89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98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3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50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0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94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3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36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7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2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2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1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6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6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13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50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50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1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1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55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77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048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890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8992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9384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807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96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0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2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588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1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42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3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5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49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7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1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45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44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25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39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220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01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997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90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03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5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9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095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56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32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952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986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5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74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53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34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76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5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4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02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41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26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76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44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35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3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22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59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33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27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7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1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1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8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2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5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55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2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1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4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06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6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5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8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37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28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\AppData\Roaming\Microsoft\Templates\APA%20paper%20forma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4EA2EF-2ADD-4964-8847-FA65B39490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APA paper format.dot</Template>
  <TotalTime>4</TotalTime>
  <Pages>2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vanguard university</Company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</dc:creator>
  <cp:lastModifiedBy>Trupti Sudge</cp:lastModifiedBy>
  <cp:revision>2</cp:revision>
  <cp:lastPrinted>2024-11-10T07:08:00Z</cp:lastPrinted>
  <dcterms:created xsi:type="dcterms:W3CDTF">2024-11-29T08:12:00Z</dcterms:created>
  <dcterms:modified xsi:type="dcterms:W3CDTF">2024-11-29T08:12:00Z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TC100763231033</vt:lpwstr>
  </property>
</Properties>
</file>