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34C6E" w14:textId="77777777" w:rsidR="00E63784" w:rsidRPr="00DC1E24" w:rsidRDefault="00000000">
      <w:pPr>
        <w:rPr>
          <w:lang w:val="en-US"/>
        </w:rPr>
      </w:pPr>
      <w:r>
        <w:rPr>
          <w:b/>
          <w:bCs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9C8D26" wp14:editId="2FDFAE8B">
                <wp:simplePos x="0" y="0"/>
                <wp:positionH relativeFrom="margin">
                  <wp:posOffset>-609603</wp:posOffset>
                </wp:positionH>
                <wp:positionV relativeFrom="paragraph">
                  <wp:posOffset>630</wp:posOffset>
                </wp:positionV>
                <wp:extent cx="7280278" cy="3366135"/>
                <wp:effectExtent l="0" t="0" r="0" b="5715"/>
                <wp:wrapSquare wrapText="bothSides"/>
                <wp:docPr id="588094327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80278" cy="3366135"/>
                          <a:chOff x="0" y="0"/>
                          <a:chExt cx="7280278" cy="3366135"/>
                        </a:xfrm>
                      </wpg:grpSpPr>
                      <pic:pic xmlns:pic="http://schemas.openxmlformats.org/drawingml/2006/picture">
                        <pic:nvPicPr>
                          <pic:cNvPr id="1596967024" name="Picture 150406683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170189"/>
                            <a:ext cx="6012143" cy="3195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78733195" name="Picture 81410656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012298" y="1940860"/>
                            <a:ext cx="911967" cy="12994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9506278" name="Picture 99055894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6052806" y="0"/>
                            <a:ext cx="911967" cy="1084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8058002" name="Picture 211942446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052806" y="1130565"/>
                            <a:ext cx="1227472" cy="822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5DF2E7" id="Group 11" o:spid="_x0000_s1026" style="position:absolute;margin-left:-48pt;margin-top:.05pt;width:573.25pt;height:265.05pt;z-index:251659264;mso-position-horizontal-relative:margin" coordsize="72802,336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04066835" o:spid="_x0000_s1027" type="#_x0000_t75" style="position:absolute;top:1701;width:60121;height:31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">
                  <v:imagedata r:id="rId10" o:title=""/>
                </v:shape>
                <v:shape id="Picture 814106562" o:spid="_x0000_s1028" type="#_x0000_t75" style="position:absolute;left:60122;top:19408;width:9120;height:12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">
                  <v:imagedata r:id="rId11" o:title=""/>
                </v:shape>
                <v:shape id="Picture 990558941" o:spid="_x0000_s1029" type="#_x0000_t75" style="position:absolute;left:60528;width:9119;height:10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">
                  <v:imagedata r:id="rId12" o:title=""/>
                </v:shape>
                <v:shape id="Picture 2119424467" o:spid="_x0000_s1030" type="#_x0000_t75" style="position:absolute;left:60528;top:11305;width:12274;height:8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">
                  <v:imagedata r:id="rId13" o:title=""/>
                </v:shape>
                <w10:wrap type="square" anchorx="margin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Additional file 4</w:t>
      </w:r>
      <w:r>
        <w:rPr>
          <w:rFonts w:ascii="Palatino Linotype" w:hAnsi="Palatino Linotype"/>
          <w:b/>
          <w:bCs/>
          <w:lang w:val="en-US"/>
        </w:rPr>
        <w:t xml:space="preserve"> </w:t>
      </w:r>
      <w:r>
        <w:rPr>
          <w:rFonts w:ascii="Palatino Linotype" w:hAnsi="Palatino Linotype"/>
          <w:lang w:val="en-US"/>
        </w:rPr>
        <w:t xml:space="preserve">Rarefaction curves of the reading depth by the number of OTUs observed </w:t>
      </w:r>
    </w:p>
    <w:p w14:paraId="1047BFFA" w14:textId="77777777" w:rsidR="00E63784" w:rsidRDefault="00E63784">
      <w:pPr>
        <w:rPr>
          <w:lang w:val="en-US"/>
        </w:rPr>
      </w:pPr>
    </w:p>
    <w:sectPr w:rsidR="00E63784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2DBD7D" w14:textId="77777777" w:rsidR="00A05B8D" w:rsidRDefault="00A05B8D">
      <w:pPr>
        <w:spacing w:after="0"/>
      </w:pPr>
      <w:r>
        <w:separator/>
      </w:r>
    </w:p>
  </w:endnote>
  <w:endnote w:type="continuationSeparator" w:id="0">
    <w:p w14:paraId="7733B6FE" w14:textId="77777777" w:rsidR="00A05B8D" w:rsidRDefault="00A05B8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9B9367" w14:textId="77777777" w:rsidR="00A05B8D" w:rsidRDefault="00A05B8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4022973D" w14:textId="77777777" w:rsidR="00A05B8D" w:rsidRDefault="00A05B8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E63784"/>
    <w:rsid w:val="00406A47"/>
    <w:rsid w:val="00A05B8D"/>
    <w:rsid w:val="00D10091"/>
    <w:rsid w:val="00DC1E24"/>
    <w:rsid w:val="00E63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452249"/>
  <w15:docId w15:val="{B0B191F7-E7A8-45B0-AA80-BF9B25142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kern w:val="3"/>
        <w:sz w:val="22"/>
        <w:szCs w:val="22"/>
        <w:lang w:val="it-IT" w:eastAsia="en-US" w:bidi="ar-SA"/>
      </w:rPr>
    </w:rPrDefault>
    <w:pPrDefault>
      <w:pPr>
        <w:autoSpaceDN w:val="0"/>
        <w:spacing w:after="160" w:line="25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74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Ichrak Hamdene</dc:creator>
  <dc:description/>
  <cp:lastModifiedBy>Ichrak Hamdene</cp:lastModifiedBy>
  <cp:revision>2</cp:revision>
  <dcterms:created xsi:type="dcterms:W3CDTF">2024-09-15T10:10:00Z</dcterms:created>
  <dcterms:modified xsi:type="dcterms:W3CDTF">2024-09-15T10:10:00Z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d2dc0fb8-131f-4aed-bacb-60c33ccff03b</vt:lpwstr>
  </property>
</Properties>
</file>