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F403F8" w14:textId="35F8B0B0" w:rsidR="00380124" w:rsidRPr="0035044C" w:rsidRDefault="00380124" w:rsidP="00921E13">
      <w:pPr>
        <w:jc w:val="center"/>
        <w:rPr>
          <w:rFonts w:ascii="Times New Roman" w:hAnsi="Times New Roman" w:cs="Times New Roman"/>
          <w:sz w:val="24"/>
          <w:szCs w:val="24"/>
        </w:rPr>
      </w:pPr>
      <w:r w:rsidRPr="0035044C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2E3A7E" w:rsidRPr="0035044C">
        <w:rPr>
          <w:rFonts w:ascii="Times New Roman" w:hAnsi="Times New Roman" w:cs="Times New Roman"/>
          <w:sz w:val="24"/>
          <w:szCs w:val="24"/>
        </w:rPr>
        <w:t>S</w:t>
      </w:r>
      <w:r w:rsidR="00A94F25">
        <w:rPr>
          <w:rFonts w:ascii="Times New Roman" w:hAnsi="Times New Roman" w:cs="Times New Roman"/>
          <w:sz w:val="24"/>
          <w:szCs w:val="24"/>
        </w:rPr>
        <w:t>2</w:t>
      </w:r>
      <w:r w:rsidRPr="0035044C">
        <w:rPr>
          <w:rFonts w:ascii="Times New Roman" w:hAnsi="Times New Roman" w:cs="Times New Roman"/>
          <w:sz w:val="24"/>
          <w:szCs w:val="24"/>
        </w:rPr>
        <w:t xml:space="preserve">: Primers used for </w:t>
      </w:r>
      <w:proofErr w:type="spellStart"/>
      <w:r w:rsidR="00504D49">
        <w:rPr>
          <w:rFonts w:ascii="Times New Roman" w:hAnsi="Times New Roman" w:cs="Times New Roman" w:hint="eastAsia"/>
          <w:sz w:val="24"/>
          <w:szCs w:val="24"/>
        </w:rPr>
        <w:t>ChIP</w:t>
      </w:r>
      <w:proofErr w:type="spellEnd"/>
      <w:r w:rsidRPr="0035044C">
        <w:rPr>
          <w:rFonts w:ascii="Times New Roman" w:hAnsi="Times New Roman" w:cs="Times New Roman"/>
          <w:sz w:val="24"/>
          <w:szCs w:val="24"/>
        </w:rPr>
        <w:t>-</w:t>
      </w:r>
      <w:r w:rsidR="00504D49">
        <w:rPr>
          <w:rFonts w:ascii="Times New Roman" w:hAnsi="Times New Roman" w:cs="Times New Roman"/>
          <w:sz w:val="24"/>
          <w:szCs w:val="24"/>
        </w:rPr>
        <w:t>q</w:t>
      </w:r>
      <w:r w:rsidRPr="0035044C">
        <w:rPr>
          <w:rFonts w:ascii="Times New Roman" w:hAnsi="Times New Roman" w:cs="Times New Roman"/>
          <w:sz w:val="24"/>
          <w:szCs w:val="24"/>
        </w:rPr>
        <w:t>PCR</w:t>
      </w:r>
    </w:p>
    <w:p w14:paraId="02492D12" w14:textId="77777777" w:rsidR="00380124" w:rsidRPr="0035044C" w:rsidRDefault="00380124" w:rsidP="00380124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648"/>
        <w:gridCol w:w="627"/>
        <w:gridCol w:w="3645"/>
        <w:gridCol w:w="608"/>
        <w:gridCol w:w="1417"/>
        <w:gridCol w:w="591"/>
      </w:tblGrid>
      <w:tr w:rsidR="00380124" w:rsidRPr="0035044C" w14:paraId="0B25AD4B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C52B533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27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BFE3F12" w14:textId="77777777" w:rsidR="004C0385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Forward/</w:t>
            </w:r>
          </w:p>
          <w:p w14:paraId="03C66258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CB78469" w14:textId="77777777" w:rsidR="00380124" w:rsidRPr="0035044C" w:rsidRDefault="00380124" w:rsidP="007B46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Sequence</w:t>
            </w:r>
            <w:r w:rsidRPr="0035044C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(5'to3')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575FA40F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Category</w:t>
            </w:r>
          </w:p>
        </w:tc>
      </w:tr>
      <w:tr w:rsidR="00504D49" w:rsidRPr="0035044C" w14:paraId="05F31F69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23B9A6" w14:textId="1ECAEBC0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9614E9" w14:textId="75DF18DB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ACEF02" w14:textId="6FD0D9EE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CTTCACAGGCAAATGGAGGTT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59FAB1" w14:textId="0F50DFD6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="00504D49"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="00504D49"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7CEE79B8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8C115" w14:textId="58343E94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</w:t>
            </w:r>
            <w:r w:rsidRPr="004401F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-Axin2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41678" w14:textId="41A922D7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3F039D" w14:textId="08C2431E" w:rsidR="00504D49" w:rsidRPr="004401F0" w:rsidRDefault="00213E87" w:rsidP="00213E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GGCTGCTGGACTTTGGTTAG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7A67D8" w14:textId="5A9D2F06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17AC1143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C744A" w14:textId="08C7D509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D5F374" w14:textId="5ACBE5BC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E9884C" w14:textId="06DB8A26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TGCTCAGGTTAGGCAAACAA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1EBFAC" w14:textId="5B21E719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09C29972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F00C5" w14:textId="0D8F4ED9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Mouse</w:t>
            </w: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4401F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Bcl9l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D5FB5" w14:textId="556BD8CF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FD69F0" w14:textId="6F2E3365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GGAAGGGAAAAGGTCTGAGG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D5E517" w14:textId="3EAB95D4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22EF1C06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56815" w14:textId="4858649A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F6B3E9" w14:textId="78589C6A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60DA05" w14:textId="10E2758A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ACTCCCTCAGCCTCCTGTCT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98CCA2" w14:textId="579FC77F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488D2DA9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2DC5C" w14:textId="666252F9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Mouse-Atoh1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C8884" w14:textId="18915F08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2E1AA7" w14:textId="28C28429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ACTCCCTCAGCCTCCTGTCT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C14552" w14:textId="27B5390A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14039BC2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1D822F" w14:textId="76660305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184473" w14:textId="7B0FC141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06E7E3" w14:textId="4084E67E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CTTCTGTTGAGCGTTTGCTG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FACFD3" w14:textId="6E5A0FAB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40735E4D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B2D9A" w14:textId="478141ED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Mouse-Nkx2.2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915BC4" w14:textId="3C0943D7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7A3A7B" w14:textId="7F7594B9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GGACCAGGGCTAGACATTGA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225715" w14:textId="10180790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59D76F1B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5F1F59" w14:textId="02A6252E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428DDA" w14:textId="3377BD40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8829D" w14:textId="588338A5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CTCAGAGCACAGTGGGGACT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C7B780" w14:textId="04E6DD22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4E9BDFCF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CE5532" w14:textId="60114130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Mouse-Sox1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738B4" w14:textId="16EBE20D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372D8D" w14:textId="1C394941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ACTGGGCTTTGGGGTTATGT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DB6418" w14:textId="27BE0F36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50CBD136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D6906" w14:textId="2B7D47ED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2B763" w14:textId="42CEAE16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D2313F" w14:textId="78AF8580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AAGCGGTATGGTCAAACACC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B82763" w14:textId="415A4463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504D49" w:rsidRPr="0035044C" w14:paraId="31A759B1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25F310" w14:textId="38A98BB5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Mouse-ISL</w:t>
            </w:r>
            <w:r w:rsidRPr="004401F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EA7C9C" w14:textId="452B5317" w:rsidR="00504D49" w:rsidRPr="004401F0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BB57AC" w14:textId="61097E80" w:rsidR="00504D49" w:rsidRPr="004401F0" w:rsidRDefault="00213E87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ATGCCCTCTTCTGACTTCCA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1F23A5" w14:textId="3EFE6587" w:rsidR="00504D49" w:rsidRPr="0035044C" w:rsidRDefault="00213E87" w:rsidP="00603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8C4846" w:rsidRPr="0035044C" w14:paraId="62888CF9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DD524B" w14:textId="77777777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AADF97" w14:textId="39C3C201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505D41" w14:textId="66327E7D" w:rsidR="008C4846" w:rsidRPr="00B47335" w:rsidRDefault="00B47335" w:rsidP="00B47335">
            <w:pPr>
              <w:pStyle w:val="HTML"/>
              <w:rPr>
                <w:rFonts w:ascii="Times New Roman" w:hAnsi="Times New Roman" w:cs="Times New Roman"/>
                <w:color w:val="000000"/>
              </w:rPr>
            </w:pPr>
            <w:r w:rsidRPr="00B47335">
              <w:rPr>
                <w:rFonts w:ascii="Times New Roman" w:hAnsi="Times New Roman" w:cs="Times New Roman"/>
                <w:color w:val="000000"/>
              </w:rPr>
              <w:t>GTAGGTTCCCAGTGTCGTGA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163F56" w14:textId="209BAD53" w:rsidR="008C4846" w:rsidRDefault="007B464F" w:rsidP="008C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8C4846" w:rsidRPr="0035044C" w14:paraId="70D0EF4D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951848" w14:textId="52B3B0CB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Mouse-</w:t>
            </w:r>
            <w:r w:rsidR="007B46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KDM5A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D1443F" w14:textId="25F66539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1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33E04F" w14:textId="6515EE20" w:rsidR="008C4846" w:rsidRPr="00B47335" w:rsidRDefault="00B47335" w:rsidP="00B47335">
            <w:pPr>
              <w:pStyle w:val="HTML"/>
              <w:rPr>
                <w:rFonts w:ascii="Times New Roman" w:hAnsi="Times New Roman" w:cs="Times New Roman"/>
                <w:color w:val="000000"/>
              </w:rPr>
            </w:pPr>
            <w:r w:rsidRPr="00B47335">
              <w:rPr>
                <w:rFonts w:ascii="Times New Roman" w:hAnsi="Times New Roman" w:cs="Times New Roman"/>
                <w:color w:val="000000"/>
              </w:rPr>
              <w:t>TCGCTTCTCCGTGACCAATA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30EBBF" w14:textId="0F550972" w:rsidR="008C4846" w:rsidRDefault="007B464F" w:rsidP="008C4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ChIP</w:t>
            </w:r>
            <w:proofErr w:type="spellEnd"/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35044C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</w:tc>
      </w:tr>
      <w:tr w:rsidR="008C4846" w:rsidRPr="0035044C" w14:paraId="519E7776" w14:textId="77777777" w:rsidTr="000A72EC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C7D2AD" w14:textId="2274D8C8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9F63D" w14:textId="77AD3D28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984F43" w14:textId="4C1012D4" w:rsidR="008C4846" w:rsidRPr="004401F0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2593A9" w14:textId="1FAF2D0E" w:rsidR="008C4846" w:rsidRPr="0035044C" w:rsidRDefault="008C4846" w:rsidP="008C4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03863E" w14:textId="77777777" w:rsidR="002717AF" w:rsidRPr="004C0385" w:rsidRDefault="002717AF">
      <w:pPr>
        <w:rPr>
          <w:rFonts w:ascii="Arial" w:hAnsi="Arial" w:cs="Arial"/>
          <w:sz w:val="18"/>
          <w:szCs w:val="18"/>
        </w:rPr>
      </w:pPr>
    </w:p>
    <w:sectPr w:rsidR="002717AF" w:rsidRPr="004C0385" w:rsidSect="00271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2D9EC3" w14:textId="77777777" w:rsidR="0001180B" w:rsidRDefault="0001180B" w:rsidP="00F30292">
      <w:r>
        <w:separator/>
      </w:r>
    </w:p>
  </w:endnote>
  <w:endnote w:type="continuationSeparator" w:id="0">
    <w:p w14:paraId="66D827D1" w14:textId="77777777" w:rsidR="0001180B" w:rsidRDefault="0001180B" w:rsidP="00F30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2EF41" w14:textId="77777777" w:rsidR="0001180B" w:rsidRDefault="0001180B" w:rsidP="00F30292">
      <w:r>
        <w:separator/>
      </w:r>
    </w:p>
  </w:footnote>
  <w:footnote w:type="continuationSeparator" w:id="0">
    <w:p w14:paraId="58CFE98B" w14:textId="77777777" w:rsidR="0001180B" w:rsidRDefault="0001180B" w:rsidP="00F302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szAztTSyNDI1NTBT0lEKTi0uzszPAykwrgUA6jBxJCwAAAA="/>
  </w:docVars>
  <w:rsids>
    <w:rsidRoot w:val="00F30292"/>
    <w:rsid w:val="0001151D"/>
    <w:rsid w:val="0001180B"/>
    <w:rsid w:val="000A72EC"/>
    <w:rsid w:val="000B0B1A"/>
    <w:rsid w:val="000B3C9B"/>
    <w:rsid w:val="000E75CC"/>
    <w:rsid w:val="00110376"/>
    <w:rsid w:val="00111B85"/>
    <w:rsid w:val="00140B15"/>
    <w:rsid w:val="00161C10"/>
    <w:rsid w:val="001716B7"/>
    <w:rsid w:val="001C128A"/>
    <w:rsid w:val="001C333B"/>
    <w:rsid w:val="001F214A"/>
    <w:rsid w:val="002021EF"/>
    <w:rsid w:val="00213E87"/>
    <w:rsid w:val="00222D04"/>
    <w:rsid w:val="002717AF"/>
    <w:rsid w:val="002816AC"/>
    <w:rsid w:val="002825D7"/>
    <w:rsid w:val="00292C2F"/>
    <w:rsid w:val="0029373E"/>
    <w:rsid w:val="00293EB1"/>
    <w:rsid w:val="002E3A7E"/>
    <w:rsid w:val="003239C1"/>
    <w:rsid w:val="00333BD5"/>
    <w:rsid w:val="00344676"/>
    <w:rsid w:val="0035044C"/>
    <w:rsid w:val="00380124"/>
    <w:rsid w:val="003A5E90"/>
    <w:rsid w:val="003C6382"/>
    <w:rsid w:val="003E0AE4"/>
    <w:rsid w:val="003E7E2B"/>
    <w:rsid w:val="004401F0"/>
    <w:rsid w:val="00440ACB"/>
    <w:rsid w:val="004C0385"/>
    <w:rsid w:val="004C5303"/>
    <w:rsid w:val="004F2FE3"/>
    <w:rsid w:val="00504D49"/>
    <w:rsid w:val="00603EEC"/>
    <w:rsid w:val="0064283D"/>
    <w:rsid w:val="00647603"/>
    <w:rsid w:val="007173E4"/>
    <w:rsid w:val="00722371"/>
    <w:rsid w:val="007B2C1B"/>
    <w:rsid w:val="007B464F"/>
    <w:rsid w:val="00806BA4"/>
    <w:rsid w:val="008B2817"/>
    <w:rsid w:val="008C4846"/>
    <w:rsid w:val="008F6A75"/>
    <w:rsid w:val="008F7E27"/>
    <w:rsid w:val="0091430D"/>
    <w:rsid w:val="00921E13"/>
    <w:rsid w:val="00932B2A"/>
    <w:rsid w:val="00945FA7"/>
    <w:rsid w:val="009F1C76"/>
    <w:rsid w:val="009F3391"/>
    <w:rsid w:val="009F419F"/>
    <w:rsid w:val="00A9304B"/>
    <w:rsid w:val="00A94F25"/>
    <w:rsid w:val="00AF77D8"/>
    <w:rsid w:val="00B0361C"/>
    <w:rsid w:val="00B47335"/>
    <w:rsid w:val="00BF2FA3"/>
    <w:rsid w:val="00C44046"/>
    <w:rsid w:val="00C52146"/>
    <w:rsid w:val="00CF5C63"/>
    <w:rsid w:val="00D050C5"/>
    <w:rsid w:val="00DB5C80"/>
    <w:rsid w:val="00DC133D"/>
    <w:rsid w:val="00DE0094"/>
    <w:rsid w:val="00DF6418"/>
    <w:rsid w:val="00E41630"/>
    <w:rsid w:val="00EB6BCA"/>
    <w:rsid w:val="00F11201"/>
    <w:rsid w:val="00F30292"/>
    <w:rsid w:val="00FA44E4"/>
    <w:rsid w:val="00FC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857FFA"/>
  <w15:docId w15:val="{340DD784-7455-2B4A-B561-5A83ADC3F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02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0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0292"/>
    <w:rPr>
      <w:sz w:val="18"/>
      <w:szCs w:val="18"/>
    </w:rPr>
  </w:style>
  <w:style w:type="table" w:styleId="a7">
    <w:name w:val="Table Grid"/>
    <w:basedOn w:val="a1"/>
    <w:uiPriority w:val="59"/>
    <w:rsid w:val="001C3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B4733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B4733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8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71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李建婷</dc:creator>
  <cp:keywords/>
  <dc:description/>
  <cp:lastModifiedBy>Jianting Li</cp:lastModifiedBy>
  <cp:revision>13</cp:revision>
  <dcterms:created xsi:type="dcterms:W3CDTF">2024-03-10T13:32:00Z</dcterms:created>
  <dcterms:modified xsi:type="dcterms:W3CDTF">2024-08-19T12:23:00Z</dcterms:modified>
</cp:coreProperties>
</file>