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"/>
        <w:gridCol w:w="808"/>
        <w:gridCol w:w="1010"/>
        <w:gridCol w:w="985"/>
        <w:gridCol w:w="844"/>
        <w:gridCol w:w="603"/>
        <w:gridCol w:w="857"/>
        <w:gridCol w:w="1021"/>
        <w:gridCol w:w="1086"/>
        <w:gridCol w:w="838"/>
        <w:gridCol w:w="600"/>
        <w:gridCol w:w="13"/>
        <w:gridCol w:w="878"/>
        <w:gridCol w:w="796"/>
        <w:gridCol w:w="798"/>
        <w:gridCol w:w="814"/>
        <w:gridCol w:w="542"/>
        <w:gridCol w:w="40"/>
      </w:tblGrid>
      <w:tr w:rsidR="00420767" w14:paraId="7D8F382A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DD13D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Variables</w:t>
            </w:r>
          </w:p>
        </w:tc>
        <w:tc>
          <w:tcPr>
            <w:tcW w:w="4254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DB5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 w:cs="SimSun"/>
                <w:color w:val="000000"/>
                <w:kern w:val="0"/>
                <w:sz w:val="10"/>
                <w:szCs w:val="10"/>
                <w:lang w:bidi="ar"/>
              </w:rPr>
              <w:t>TyG-BMI</w:t>
            </w:r>
          </w:p>
        </w:tc>
        <w:tc>
          <w:tcPr>
            <w:tcW w:w="4415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B6BB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 w:cs="SimSun"/>
                <w:color w:val="000000"/>
                <w:kern w:val="0"/>
                <w:sz w:val="10"/>
                <w:szCs w:val="10"/>
                <w:lang w:bidi="ar"/>
              </w:rPr>
              <w:t>TyG-WC</w:t>
            </w:r>
          </w:p>
        </w:tc>
        <w:tc>
          <w:tcPr>
            <w:tcW w:w="3863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F9CC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 w:cs="SimSun"/>
                <w:color w:val="000000"/>
                <w:kern w:val="0"/>
                <w:sz w:val="10"/>
                <w:szCs w:val="10"/>
                <w:lang w:bidi="ar"/>
              </w:rPr>
              <w:t>TyG-WHtR</w:t>
            </w:r>
          </w:p>
        </w:tc>
      </w:tr>
      <w:tr w:rsidR="00420767" w14:paraId="50245442" w14:textId="77777777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1036" w:type="dxa"/>
            <w:vMerge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9F56" w14:textId="77777777" w:rsidR="00420767" w:rsidRDefault="00420767">
            <w:pPr>
              <w:jc w:val="left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9EA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&lt;148.24</w:t>
            </w:r>
          </w:p>
          <w:p w14:paraId="4026429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10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41A0" w14:textId="77777777" w:rsidR="00420767" w:rsidRDefault="00000000">
            <w:pPr>
              <w:widowControl/>
              <w:jc w:val="left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148.24-181.32</w:t>
            </w:r>
          </w:p>
          <w:p w14:paraId="34A060A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98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7E199" w14:textId="77777777" w:rsidR="00420767" w:rsidRDefault="00000000">
            <w:pPr>
              <w:widowControl/>
              <w:jc w:val="left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181.33-218.15</w:t>
            </w:r>
          </w:p>
          <w:p w14:paraId="4E866DA4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(n = 934)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1C39" w14:textId="77777777" w:rsidR="00420767" w:rsidRDefault="00000000">
            <w:pPr>
              <w:widowControl/>
              <w:jc w:val="left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&gt;218.15</w:t>
            </w:r>
          </w:p>
          <w:p w14:paraId="422C82E9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935)</w:t>
            </w:r>
          </w:p>
        </w:tc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F41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i/>
                <w:iCs/>
                <w:color w:val="000000"/>
                <w:kern w:val="0"/>
                <w:sz w:val="10"/>
                <w:szCs w:val="10"/>
                <w:lang w:bidi="ar"/>
              </w:rPr>
              <w:t>P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1EB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&lt;528.48</w:t>
            </w:r>
          </w:p>
          <w:p w14:paraId="4D1C696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10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87D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528.48-628.72</w:t>
            </w:r>
          </w:p>
          <w:p w14:paraId="2D3905A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A49C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628.73-731.60</w:t>
            </w:r>
          </w:p>
          <w:p w14:paraId="5D0E4CE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8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86D6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&gt;731.60</w:t>
            </w:r>
          </w:p>
          <w:p w14:paraId="407A6A4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935)</w:t>
            </w:r>
          </w:p>
        </w:tc>
        <w:tc>
          <w:tcPr>
            <w:tcW w:w="6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B04E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i/>
                <w:iCs/>
                <w:color w:val="000000"/>
                <w:kern w:val="0"/>
                <w:sz w:val="10"/>
                <w:szCs w:val="10"/>
                <w:lang w:bidi="ar"/>
              </w:rPr>
              <w:t>P</w:t>
            </w:r>
          </w:p>
        </w:tc>
        <w:tc>
          <w:tcPr>
            <w:tcW w:w="89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8AC3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&lt;3.14</w:t>
            </w:r>
          </w:p>
          <w:p w14:paraId="47C4D6E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79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834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3.14-3.75</w:t>
            </w:r>
          </w:p>
          <w:p w14:paraId="683B3F4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79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8190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3.76-4.35</w:t>
            </w:r>
          </w:p>
          <w:p w14:paraId="1FE51A4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934)</w:t>
            </w:r>
          </w:p>
        </w:tc>
        <w:tc>
          <w:tcPr>
            <w:tcW w:w="8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CFAF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&gt;4.35</w:t>
            </w:r>
          </w:p>
          <w:p w14:paraId="5FA5B1C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(n = 935)</w:t>
            </w:r>
          </w:p>
        </w:tc>
        <w:tc>
          <w:tcPr>
            <w:tcW w:w="54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1C80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i/>
                <w:iCs/>
                <w:color w:val="000000"/>
                <w:kern w:val="0"/>
                <w:sz w:val="10"/>
                <w:szCs w:val="10"/>
                <w:lang w:bidi="ar"/>
              </w:rPr>
              <w:t>P</w:t>
            </w:r>
          </w:p>
        </w:tc>
        <w:tc>
          <w:tcPr>
            <w:tcW w:w="35" w:type="dxa"/>
          </w:tcPr>
          <w:p w14:paraId="438493BB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733132AC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36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5453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Age</w:t>
            </w: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，</w:t>
            </w: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Mean ± SD</w:t>
            </w:r>
          </w:p>
        </w:tc>
        <w:tc>
          <w:tcPr>
            <w:tcW w:w="809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CC0A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45.6</w:t>
            </w:r>
          </w:p>
          <w:p w14:paraId="2D07B1F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(27.0,56.0)</w:t>
            </w:r>
          </w:p>
        </w:tc>
        <w:tc>
          <w:tcPr>
            <w:tcW w:w="101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2EC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53.5</w:t>
            </w:r>
          </w:p>
          <w:p w14:paraId="7B65ED7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(35.0,63.0)</w:t>
            </w:r>
          </w:p>
        </w:tc>
        <w:tc>
          <w:tcPr>
            <w:tcW w:w="986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ED6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52.9</w:t>
            </w:r>
          </w:p>
          <w:p w14:paraId="7EC6ABE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(37.0,64.0)</w:t>
            </w:r>
          </w:p>
        </w:tc>
        <w:tc>
          <w:tcPr>
            <w:tcW w:w="845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CA6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50.8 (35.0,61.0)</w:t>
            </w:r>
          </w:p>
        </w:tc>
        <w:tc>
          <w:tcPr>
            <w:tcW w:w="603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EA2D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9295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34.0</w:t>
            </w:r>
          </w:p>
          <w:p w14:paraId="6DA4647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(26.0,51.0)</w:t>
            </w:r>
          </w:p>
        </w:tc>
        <w:tc>
          <w:tcPr>
            <w:tcW w:w="102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41D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51.0</w:t>
            </w:r>
          </w:p>
          <w:p w14:paraId="762048B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(36.0,63.0)</w:t>
            </w:r>
          </w:p>
        </w:tc>
        <w:tc>
          <w:tcPr>
            <w:tcW w:w="1086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37BF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52.0</w:t>
            </w:r>
          </w:p>
          <w:p w14:paraId="6808602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(37.0,63.0)</w:t>
            </w:r>
          </w:p>
        </w:tc>
        <w:tc>
          <w:tcPr>
            <w:tcW w:w="838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217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53.0</w:t>
            </w:r>
          </w:p>
          <w:p w14:paraId="4A37D0B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(38.0,65.0)</w:t>
            </w:r>
          </w:p>
        </w:tc>
        <w:tc>
          <w:tcPr>
            <w:tcW w:w="600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FC71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99F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42.4</w:t>
            </w:r>
          </w:p>
          <w:p w14:paraId="7CE25FF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(26.0,49.0)</w:t>
            </w:r>
          </w:p>
        </w:tc>
        <w:tc>
          <w:tcPr>
            <w:tcW w:w="796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816B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51.8</w:t>
            </w:r>
          </w:p>
          <w:p w14:paraId="66DB524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(36.0,62.0)</w:t>
            </w:r>
          </w:p>
        </w:tc>
        <w:tc>
          <w:tcPr>
            <w:tcW w:w="798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1313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54.1</w:t>
            </w:r>
          </w:p>
          <w:p w14:paraId="6DF8B06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(37.0,64.0)</w:t>
            </w:r>
          </w:p>
        </w:tc>
        <w:tc>
          <w:tcPr>
            <w:tcW w:w="814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4B24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54.5</w:t>
            </w:r>
          </w:p>
          <w:p w14:paraId="7B87B9E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(39.0,65.0)</w:t>
            </w:r>
          </w:p>
        </w:tc>
        <w:tc>
          <w:tcPr>
            <w:tcW w:w="542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00EF" w14:textId="77777777" w:rsidR="00420767" w:rsidRDefault="00000000">
            <w:pPr>
              <w:widowControl/>
              <w:jc w:val="center"/>
              <w:textAlignment w:val="center"/>
            </w:pPr>
            <w:bookmarkStart w:id="0" w:name="OLE_LINK11"/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  <w:bookmarkEnd w:id="0"/>
          </w:p>
        </w:tc>
        <w:tc>
          <w:tcPr>
            <w:tcW w:w="35" w:type="dxa"/>
          </w:tcPr>
          <w:p w14:paraId="72319515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1071D80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1EDFD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Gender,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3E65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872D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B91A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EA54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876A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C6C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AAC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6FF5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7F4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95B4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F965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8A3B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57D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451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8AAE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09B218E6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26600573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EE96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Woman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E83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427</w:t>
            </w:r>
          </w:p>
          <w:p w14:paraId="3C8ADD1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(41.8)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0F4B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500</w:t>
            </w:r>
          </w:p>
          <w:p w14:paraId="5AC96BF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(52.7)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FDB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478</w:t>
            </w:r>
          </w:p>
          <w:p w14:paraId="1798A81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(56.3)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DE1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409</w:t>
            </w:r>
          </w:p>
          <w:p w14:paraId="02D4E5E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(44.4)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3A8F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65A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371</w:t>
            </w:r>
          </w:p>
          <w:p w14:paraId="5E4A377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(39.1)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EFB7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456</w:t>
            </w:r>
          </w:p>
          <w:p w14:paraId="6B40F9C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(48.3)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944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492</w:t>
            </w:r>
          </w:p>
          <w:p w14:paraId="2ED6DA3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(54.2)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EE7F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495 </w:t>
            </w:r>
          </w:p>
          <w:p w14:paraId="3696DDF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(53.6)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DBBF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18B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460</w:t>
            </w:r>
          </w:p>
          <w:p w14:paraId="45B2051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(51.7)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A3C1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499</w:t>
            </w:r>
          </w:p>
          <w:p w14:paraId="415F238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(47.7)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3CE1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471</w:t>
            </w:r>
          </w:p>
          <w:p w14:paraId="3365F11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(46.3)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DE8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384</w:t>
            </w:r>
          </w:p>
          <w:p w14:paraId="6F6961B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(59.2)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C1C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48314CE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6C985687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3D9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Man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491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507</w:t>
            </w:r>
          </w:p>
          <w:p w14:paraId="107357A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(58.2)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6CE9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434</w:t>
            </w:r>
          </w:p>
          <w:p w14:paraId="1E60CC7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(47.3)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138B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456</w:t>
            </w:r>
          </w:p>
          <w:p w14:paraId="1838A60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(43.7)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6E0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526</w:t>
            </w:r>
          </w:p>
          <w:p w14:paraId="129BB29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(55.6)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F9B8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853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563</w:t>
            </w:r>
          </w:p>
          <w:p w14:paraId="4169CD3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(60.9)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2E4A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478</w:t>
            </w:r>
          </w:p>
          <w:p w14:paraId="0B3B294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(51.7)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276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442</w:t>
            </w:r>
          </w:p>
          <w:p w14:paraId="55B6B2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(45.8)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E6E1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440</w:t>
            </w:r>
          </w:p>
          <w:p w14:paraId="420393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(46.4)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2237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09C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474</w:t>
            </w:r>
          </w:p>
          <w:p w14:paraId="4E7C57A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(48.3)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AC61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435</w:t>
            </w:r>
          </w:p>
          <w:p w14:paraId="50CED4F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(52.3)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16A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463</w:t>
            </w:r>
          </w:p>
          <w:p w14:paraId="6247BA3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(53.7)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0B17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551 </w:t>
            </w:r>
          </w:p>
          <w:p w14:paraId="1F6607D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(40.8)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8821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00B2F61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39446E05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6864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Race 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803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DD0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B075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995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5393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06C3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2CA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F3AB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765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998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E905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038A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A8F0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AF8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0A4A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06A9C057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4F85E77E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D9A4C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Mexican American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1F5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68</w:t>
            </w:r>
          </w:p>
          <w:p w14:paraId="73A01C4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(5.1)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C6A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111</w:t>
            </w:r>
          </w:p>
          <w:p w14:paraId="2E9ABC5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(8.6)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7C86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149</w:t>
            </w:r>
          </w:p>
          <w:p w14:paraId="54108BE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(11.2)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37B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152 (11.6)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7D7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CF09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75</w:t>
            </w:r>
          </w:p>
          <w:p w14:paraId="7D87868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(6.8)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04F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132</w:t>
            </w:r>
          </w:p>
          <w:p w14:paraId="006877C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(9.6)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81DC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131 </w:t>
            </w:r>
          </w:p>
          <w:p w14:paraId="122A56C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(10.0)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B93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142</w:t>
            </w:r>
          </w:p>
          <w:p w14:paraId="50259A4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(10.2)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668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751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70</w:t>
            </w:r>
          </w:p>
          <w:p w14:paraId="2ECD5BE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(5.9)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B8C6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117</w:t>
            </w:r>
          </w:p>
          <w:p w14:paraId="4855287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(8.3)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D9AF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132</w:t>
            </w:r>
          </w:p>
          <w:p w14:paraId="6D2FEC9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(10.9)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79C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161</w:t>
            </w:r>
          </w:p>
          <w:p w14:paraId="750FC8B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(11.4)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DC8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5EDC967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B91BFA2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9B72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Non-Hispanic Black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E59F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265</w:t>
            </w:r>
          </w:p>
          <w:p w14:paraId="7A7EA56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(64.7)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D767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220</w:t>
            </w:r>
          </w:p>
          <w:p w14:paraId="1ED625F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(61.5)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B6F2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208</w:t>
            </w:r>
          </w:p>
          <w:p w14:paraId="5264707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(63.9)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F5F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250 (60.8)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1CA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A277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280</w:t>
            </w:r>
          </w:p>
          <w:p w14:paraId="14397A5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(61.6)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419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230</w:t>
            </w:r>
          </w:p>
          <w:p w14:paraId="233BD32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(59.4)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FAFA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214</w:t>
            </w:r>
          </w:p>
          <w:p w14:paraId="5FA317A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(62.7)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0188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219</w:t>
            </w:r>
          </w:p>
          <w:p w14:paraId="604A7E6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(67.3)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796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12B4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294</w:t>
            </w:r>
          </w:p>
          <w:p w14:paraId="5B26FC5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(63.6)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C825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239</w:t>
            </w:r>
          </w:p>
          <w:p w14:paraId="5211BF9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(62.7)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D83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208 </w:t>
            </w:r>
          </w:p>
          <w:p w14:paraId="454707C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(61.6)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4DE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202 </w:t>
            </w:r>
          </w:p>
          <w:p w14:paraId="6073BDB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(63.1)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AF5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19F01CE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52A9392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16B0B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Non-Hispanic White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398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310</w:t>
            </w:r>
          </w:p>
          <w:p w14:paraId="53BF89D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(12.0)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035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315</w:t>
            </w:r>
          </w:p>
          <w:p w14:paraId="6BE840C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(10.5)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ADFC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318</w:t>
            </w:r>
          </w:p>
          <w:p w14:paraId="6438818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(8.8)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E11E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323 (12.2)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A58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F0A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278</w:t>
            </w:r>
          </w:p>
          <w:p w14:paraId="32BB4B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(13.7)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F0C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283</w:t>
            </w:r>
          </w:p>
          <w:p w14:paraId="53D4744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(10.5)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C94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324</w:t>
            </w:r>
          </w:p>
          <w:p w14:paraId="2C9F311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(9.9)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DF3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381</w:t>
            </w:r>
          </w:p>
          <w:p w14:paraId="181FAF0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(9.5)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A7C3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CB15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304</w:t>
            </w:r>
          </w:p>
          <w:p w14:paraId="78BCECA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(14.3)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123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290</w:t>
            </w:r>
          </w:p>
          <w:p w14:paraId="0357CDE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(10.6)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1FAE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328</w:t>
            </w:r>
          </w:p>
          <w:p w14:paraId="4783F37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(9.3)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FC83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34</w:t>
            </w:r>
          </w:p>
          <w:p w14:paraId="5A50B15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 (9.4)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E5E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71715DD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CE66E4C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C0900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Other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2315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291</w:t>
            </w:r>
          </w:p>
          <w:p w14:paraId="3D4BEFF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2696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288 (19.3)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303A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259</w:t>
            </w:r>
          </w:p>
          <w:p w14:paraId="5D4069C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(16.1)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A2A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210 (15.3)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BA73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665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301</w:t>
            </w:r>
          </w:p>
          <w:p w14:paraId="5B85A38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(17.9)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020A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289</w:t>
            </w:r>
          </w:p>
          <w:p w14:paraId="21527F7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(20.6)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B4C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265</w:t>
            </w:r>
          </w:p>
          <w:p w14:paraId="77B206D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(17.5)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702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193</w:t>
            </w:r>
          </w:p>
          <w:p w14:paraId="3BE16B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(13.1)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A7D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8EC7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266</w:t>
            </w:r>
          </w:p>
          <w:p w14:paraId="1BF3CF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(16.2)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CF8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288</w:t>
            </w:r>
          </w:p>
          <w:p w14:paraId="237A9CE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(18.4)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14E5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266 </w:t>
            </w:r>
          </w:p>
          <w:p w14:paraId="2B880B7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(18.2)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CD19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228</w:t>
            </w:r>
          </w:p>
          <w:p w14:paraId="5B713CE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(16.1)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A932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3C2D321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4E42318E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23553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PIR,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4713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8306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6EA1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E5CA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446C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0.58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C4CA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C4D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F5E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770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3390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0.94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AF4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56DD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EDB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2A7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600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0.17</w:t>
            </w:r>
          </w:p>
        </w:tc>
        <w:tc>
          <w:tcPr>
            <w:tcW w:w="35" w:type="dxa"/>
          </w:tcPr>
          <w:p w14:paraId="33EE0BA9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132E4898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3E249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Not poor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F23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680</w:t>
            </w:r>
          </w:p>
          <w:p w14:paraId="3FA5372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(80.2)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24AE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657</w:t>
            </w:r>
          </w:p>
          <w:p w14:paraId="4A3F86E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(73.0)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651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658</w:t>
            </w:r>
          </w:p>
          <w:p w14:paraId="3C5D47D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(78.9)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1C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646 (77.0)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B5AB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8B2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675</w:t>
            </w:r>
          </w:p>
          <w:p w14:paraId="3F2C35F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(72.27)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FC8F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659</w:t>
            </w:r>
          </w:p>
          <w:p w14:paraId="446D32A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(70.56)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F2E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650</w:t>
            </w:r>
          </w:p>
          <w:p w14:paraId="12E1518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(69.59)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16F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657 </w:t>
            </w:r>
          </w:p>
          <w:p w14:paraId="1038CB6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(70.27)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083B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AC88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680</w:t>
            </w:r>
          </w:p>
          <w:p w14:paraId="595B6EA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(80.4)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02C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669</w:t>
            </w:r>
          </w:p>
          <w:p w14:paraId="58C4DE7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(78.9)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7685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655</w:t>
            </w:r>
          </w:p>
          <w:p w14:paraId="328A23F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(78.9)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EFE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637</w:t>
            </w:r>
          </w:p>
          <w:p w14:paraId="380A791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(74.7)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3364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35D6F97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45E9A664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9F52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Poor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3FE2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254</w:t>
            </w:r>
          </w:p>
          <w:p w14:paraId="58DA17A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(19.2)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3FD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277</w:t>
            </w:r>
          </w:p>
          <w:p w14:paraId="60A24E4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(23.0)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2D93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276 </w:t>
            </w:r>
          </w:p>
          <w:p w14:paraId="7B739C0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(21.1)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516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289 (23.0)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A19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1311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259</w:t>
            </w:r>
          </w:p>
          <w:p w14:paraId="58363C5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(27.73)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AE5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275</w:t>
            </w:r>
          </w:p>
          <w:p w14:paraId="024B822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(29.44)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A76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284</w:t>
            </w:r>
          </w:p>
          <w:p w14:paraId="10E28AA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(30.41)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8D1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278</w:t>
            </w:r>
          </w:p>
          <w:p w14:paraId="7D4AB18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(29.73)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544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EA8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254</w:t>
            </w:r>
          </w:p>
          <w:p w14:paraId="41661D5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(19.6)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108C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265</w:t>
            </w:r>
          </w:p>
          <w:p w14:paraId="4239555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(21.1)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B44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279</w:t>
            </w:r>
          </w:p>
          <w:p w14:paraId="6033F0C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(21.1)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A17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298</w:t>
            </w:r>
          </w:p>
          <w:p w14:paraId="5DA5416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(25.3)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A019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0BAB4E5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18C2BEC1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200C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Education,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73E6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1F1A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04D4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1DD8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BA4F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437F3" w14:textId="77777777" w:rsidR="00420767" w:rsidRDefault="00420767">
            <w:pPr>
              <w:jc w:val="center"/>
              <w:rPr>
                <w:rFonts w:ascii="Aptos" w:hAnsi="Aptos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432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46C9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978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FD22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561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D88B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31A8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D16C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1F3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114B81E4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796F191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CAB10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Below high school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B3A1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129</w:t>
            </w:r>
          </w:p>
          <w:p w14:paraId="15503D7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7.1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2655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184</w:t>
            </w:r>
          </w:p>
          <w:p w14:paraId="6E07223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11.7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366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202</w:t>
            </w:r>
          </w:p>
          <w:p w14:paraId="100BDDA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12.6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B13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191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11.9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1E7B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 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235F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118</w:t>
            </w:r>
          </w:p>
          <w:p w14:paraId="6CEBFA5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(6.9)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0111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185</w:t>
            </w:r>
          </w:p>
          <w:p w14:paraId="1BCC384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(11.6)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F4D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206</w:t>
            </w:r>
          </w:p>
          <w:p w14:paraId="7AF569D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(12.8)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59F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197</w:t>
            </w:r>
          </w:p>
          <w:p w14:paraId="1A2DD11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(11.9)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C4B0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4C2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108</w:t>
            </w:r>
          </w:p>
          <w:p w14:paraId="71AE358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7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6.1</w:t>
            </w:r>
            <w:r>
              <w:rPr>
                <w:rStyle w:val="font7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7EB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165</w:t>
            </w:r>
          </w:p>
          <w:p w14:paraId="28D4044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(10,3)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BF3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215</w:t>
            </w:r>
          </w:p>
          <w:p w14:paraId="79181C8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(12.7)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C7EA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218</w:t>
            </w:r>
          </w:p>
          <w:p w14:paraId="5363AB4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(14.2)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F929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3798BBF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3EE0B926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6473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High School or above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4D7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805</w:t>
            </w:r>
          </w:p>
          <w:p w14:paraId="2694D4B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92.9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990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750</w:t>
            </w:r>
          </w:p>
          <w:p w14:paraId="2FEBEF7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88.3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DC7F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732</w:t>
            </w:r>
          </w:p>
          <w:p w14:paraId="07FC7F7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87.4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7E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744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88.1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9E4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FCC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816</w:t>
            </w:r>
          </w:p>
          <w:p w14:paraId="1C8A641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(93.1)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DC7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749</w:t>
            </w:r>
          </w:p>
          <w:p w14:paraId="6E7041A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(88.4)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D3B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728</w:t>
            </w:r>
          </w:p>
          <w:p w14:paraId="12D11B0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(87.2)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A59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738</w:t>
            </w:r>
          </w:p>
          <w:p w14:paraId="490ABD9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(88.1)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09F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61B9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826</w:t>
            </w:r>
          </w:p>
          <w:p w14:paraId="48BDB8B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(93.9)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03A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769</w:t>
            </w:r>
          </w:p>
          <w:p w14:paraId="0B4AD5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(89.7)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089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719</w:t>
            </w:r>
          </w:p>
          <w:p w14:paraId="49E2DFD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 xml:space="preserve">(87.3) 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3A2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717</w:t>
            </w:r>
          </w:p>
          <w:p w14:paraId="39CA3F8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(85.8)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370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19F09DC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5621EB0A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DF2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Marital,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2D04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BB5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9F9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38F1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5AE3" w14:textId="77777777" w:rsidR="00420767" w:rsidRDefault="00000000">
            <w:pPr>
              <w:jc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F9CE5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2BC5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0CD9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D093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7E65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68C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3CD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BD38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F6B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3F5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7C8003E2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23D669DC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2B4DF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1D1D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436</w:t>
            </w:r>
          </w:p>
          <w:p w14:paraId="7C7BDE4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47.5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13F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341</w:t>
            </w:r>
          </w:p>
          <w:p w14:paraId="3F0A0AB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31.4)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6DA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358</w:t>
            </w:r>
          </w:p>
          <w:p w14:paraId="3F00D72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(35.7)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B605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387(36.5)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D925" w14:textId="77777777" w:rsidR="00420767" w:rsidRDefault="00420767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27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419</w:t>
            </w:r>
          </w:p>
          <w:p w14:paraId="4282BB4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(46.5)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772C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372</w:t>
            </w:r>
          </w:p>
          <w:p w14:paraId="31DB09E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(34.5)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5D1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353</w:t>
            </w:r>
          </w:p>
          <w:p w14:paraId="30B89B6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(35.7)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E293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378</w:t>
            </w:r>
          </w:p>
          <w:p w14:paraId="46EFED4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(78.0)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D0B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786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432</w:t>
            </w:r>
          </w:p>
          <w:p w14:paraId="44C261E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(47.0)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1CE8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347</w:t>
            </w:r>
          </w:p>
          <w:p w14:paraId="41CBF59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(34.1)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8994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347</w:t>
            </w:r>
          </w:p>
          <w:p w14:paraId="213C742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(31.8)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1140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396</w:t>
            </w:r>
          </w:p>
          <w:p w14:paraId="06AAF15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(38.4)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88BE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681C618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1828EC23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7F363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0E5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498</w:t>
            </w:r>
          </w:p>
          <w:p w14:paraId="2DFFA5F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（</w:t>
            </w:r>
            <w:r>
              <w:rPr>
                <w:rStyle w:val="font31"/>
                <w:rFonts w:ascii="Aptos" w:hAnsi="Aptos"/>
                <w:sz w:val="10"/>
                <w:szCs w:val="10"/>
                <w:lang w:bidi="ar"/>
              </w:rPr>
              <w:t>52.5</w:t>
            </w:r>
            <w:r>
              <w:rPr>
                <w:rStyle w:val="font61"/>
                <w:rFonts w:ascii="Aptos" w:hAnsi="Aptos"/>
                <w:sz w:val="10"/>
                <w:szCs w:val="10"/>
                <w:lang w:bidi="ar"/>
              </w:rPr>
              <w:t>）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2C2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593</w:t>
            </w:r>
          </w:p>
          <w:p w14:paraId="669DC72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(68.6)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F28F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576</w:t>
            </w:r>
          </w:p>
          <w:p w14:paraId="6B02A1B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(64.3)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275C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548</w:t>
            </w:r>
          </w:p>
          <w:p w14:paraId="7C6CD84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(63.5)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556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0DA7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51</w:t>
            </w:r>
          </w:p>
          <w:p w14:paraId="452AC78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5(53.5)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336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562</w:t>
            </w:r>
          </w:p>
          <w:p w14:paraId="5B5EE5A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(65.5)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60A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581</w:t>
            </w:r>
          </w:p>
          <w:p w14:paraId="70EF176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(64.3)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6E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55</w:t>
            </w:r>
          </w:p>
          <w:p w14:paraId="1F777E4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7(22.0)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3B91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07EA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502</w:t>
            </w:r>
          </w:p>
          <w:p w14:paraId="3017713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(53.0)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FD6D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587</w:t>
            </w:r>
          </w:p>
          <w:p w14:paraId="0DC22AB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(65.9)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4BF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587</w:t>
            </w:r>
          </w:p>
          <w:p w14:paraId="402B657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(68.2)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0C0E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539</w:t>
            </w:r>
          </w:p>
          <w:p w14:paraId="58543D1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(61.6)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AFB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1897F1E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5545DDC2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7C8CA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Highcholesterol,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ED18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559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026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04D9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4C5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7293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A50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913A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B44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B92E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FE38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F86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738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2D0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2C9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14D89E84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1C1B8E2E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30F8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7D9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697</w:t>
            </w:r>
          </w:p>
          <w:p w14:paraId="6CB738D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(75,5)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B626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53</w:t>
            </w:r>
          </w:p>
          <w:p w14:paraId="6BCBA19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 (59.1)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2642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509</w:t>
            </w:r>
          </w:p>
          <w:p w14:paraId="3CC9582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(55.8)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BEB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497 (54.8)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FF67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FB1C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733</w:t>
            </w:r>
          </w:p>
          <w:p w14:paraId="770360F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(80.8)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45A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545 </w:t>
            </w:r>
          </w:p>
          <w:p w14:paraId="609D2AB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(59.7)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3D5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506</w:t>
            </w:r>
          </w:p>
          <w:p w14:paraId="214924E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(52.2)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12B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456</w:t>
            </w:r>
          </w:p>
          <w:p w14:paraId="194C5A3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(52.5)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E774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2C39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742</w:t>
            </w:r>
          </w:p>
          <w:p w14:paraId="15359DA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(80.0)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D821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550</w:t>
            </w:r>
          </w:p>
          <w:p w14:paraId="66A5245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(61.8)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0CD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501</w:t>
            </w:r>
          </w:p>
          <w:p w14:paraId="5406035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(53.0)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A469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447</w:t>
            </w:r>
          </w:p>
          <w:p w14:paraId="5633EF7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(50.5)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6A0C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5F03493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4B6D439B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A4915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2AAA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237 </w:t>
            </w:r>
          </w:p>
          <w:p w14:paraId="4D9ABF4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(24.57)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1B5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397</w:t>
            </w:r>
          </w:p>
          <w:p w14:paraId="4CE7595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(40.9)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BCAD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425</w:t>
            </w:r>
          </w:p>
          <w:p w14:paraId="7682026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(44.2)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46B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438 (45.2)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0921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200B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201</w:t>
            </w:r>
          </w:p>
          <w:p w14:paraId="4392E77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(19.2)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7934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389 </w:t>
            </w:r>
          </w:p>
          <w:p w14:paraId="046A081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(40.3)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48F5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428</w:t>
            </w:r>
          </w:p>
          <w:p w14:paraId="79BC505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(47.8)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372D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479</w:t>
            </w:r>
          </w:p>
          <w:p w14:paraId="2A38D24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(47.5)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E96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E0F6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192</w:t>
            </w:r>
          </w:p>
          <w:p w14:paraId="67B26C4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(20.0)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31D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384</w:t>
            </w:r>
          </w:p>
          <w:p w14:paraId="13B5B7D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(38.2)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B653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433</w:t>
            </w:r>
          </w:p>
          <w:p w14:paraId="7645BC5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(47.0)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A15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488</w:t>
            </w:r>
          </w:p>
          <w:p w14:paraId="78D5359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(49.5)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5912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074DB6D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6A7ECAB5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76CCC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Obesity,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59FA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D54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E7C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194D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CF2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1E25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8DD5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F054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AFD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609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165C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771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B000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EA3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FCEC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528C46A3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6BFB940E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6663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B954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932</w:t>
            </w:r>
          </w:p>
          <w:p w14:paraId="03CA3F7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(100)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E2C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831</w:t>
            </w:r>
          </w:p>
          <w:p w14:paraId="5A9562E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(92.0)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034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372 (82.8)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9BC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29 (64.6)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3AA0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E2B2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893</w:t>
            </w:r>
          </w:p>
          <w:p w14:paraId="0C5B416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(97.3)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EC9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735</w:t>
            </w:r>
          </w:p>
          <w:p w14:paraId="136C729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(82.2)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D50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430</w:t>
            </w:r>
          </w:p>
          <w:p w14:paraId="70BF674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(47.4)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9AF1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106</w:t>
            </w:r>
          </w:p>
          <w:p w14:paraId="14EEC3E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(11.2)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01F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C04C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906</w:t>
            </w:r>
          </w:p>
          <w:p w14:paraId="693107A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(98.3)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FBA6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706</w:t>
            </w:r>
          </w:p>
          <w:p w14:paraId="259F03B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(80.0)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E7ED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445</w:t>
            </w:r>
          </w:p>
          <w:p w14:paraId="2433CAA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(48.6)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2416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107</w:t>
            </w:r>
          </w:p>
          <w:p w14:paraId="75C328D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(11.1)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8AA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0B8E450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02B3160A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CDDB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50C4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</w:t>
            </w:r>
          </w:p>
          <w:p w14:paraId="7174985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63E2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103</w:t>
            </w:r>
          </w:p>
          <w:p w14:paraId="078BC06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(8.0)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0B0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562 </w:t>
            </w:r>
          </w:p>
          <w:p w14:paraId="5A93D17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(17.2)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714A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906 (35.4)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F9E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FF0A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41</w:t>
            </w:r>
          </w:p>
          <w:p w14:paraId="3E80196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(2.7)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C2D8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199</w:t>
            </w:r>
          </w:p>
          <w:p w14:paraId="124AB5F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(17.8)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2664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504</w:t>
            </w:r>
          </w:p>
          <w:p w14:paraId="438A33B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(52.6)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CF3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829</w:t>
            </w:r>
          </w:p>
          <w:p w14:paraId="35ED975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(88.8)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307E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3A82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</w:t>
            </w:r>
          </w:p>
          <w:p w14:paraId="70B5A0E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(1.7)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95A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228</w:t>
            </w:r>
          </w:p>
          <w:p w14:paraId="561E1CD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(20.0)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B49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489</w:t>
            </w:r>
          </w:p>
          <w:p w14:paraId="52D162A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(51.4)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2209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828</w:t>
            </w:r>
          </w:p>
          <w:p w14:paraId="43693A1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(88.9)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65A2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3E1D3CD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CA0EFE6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37A1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Diabetes,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E59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7DB5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6CB1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9D81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3E70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&lt;.001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27B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6D95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DAED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15D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90E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008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AE70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C2E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A76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37A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4CC13F29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00605A03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0287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DC2D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875</w:t>
            </w:r>
          </w:p>
          <w:p w14:paraId="32F7BA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(96.8)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3DE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789</w:t>
            </w:r>
          </w:p>
          <w:p w14:paraId="715A655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(91.1)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B0C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696</w:t>
            </w:r>
          </w:p>
          <w:p w14:paraId="0D5E607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(82.8)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C33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526 (64.6)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F71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AB9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892 </w:t>
            </w:r>
          </w:p>
          <w:p w14:paraId="4EF17F1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(97.8)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5A14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807</w:t>
            </w:r>
          </w:p>
          <w:p w14:paraId="6A27CC7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(71.2)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B141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707</w:t>
            </w:r>
          </w:p>
          <w:p w14:paraId="569EBF0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(63.5)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32F0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48</w:t>
            </w:r>
          </w:p>
          <w:p w14:paraId="31FF33C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 (50.6)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2EB4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9F32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890</w:t>
            </w:r>
          </w:p>
          <w:p w14:paraId="75B183D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(98.0)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ADDA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815</w:t>
            </w:r>
          </w:p>
          <w:p w14:paraId="3FB69C9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(93.4)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26B4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704 </w:t>
            </w:r>
          </w:p>
          <w:p w14:paraId="00F9760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(83.9)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D29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477 </w:t>
            </w:r>
          </w:p>
          <w:p w14:paraId="550BB69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(59.9)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564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0D1F2F25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509B58CA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9E814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lastRenderedPageBreak/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099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59</w:t>
            </w:r>
          </w:p>
          <w:p w14:paraId="04F1517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(3.2)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23B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145</w:t>
            </w:r>
          </w:p>
          <w:p w14:paraId="7D99E30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(8.9)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711D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238</w:t>
            </w:r>
          </w:p>
          <w:p w14:paraId="0B64CCB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(17.2)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E26E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409 (35.4)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3C0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645F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42</w:t>
            </w:r>
          </w:p>
          <w:p w14:paraId="4676C66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(2.2)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66E1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127 </w:t>
            </w:r>
          </w:p>
          <w:p w14:paraId="6CDAD1F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(28.8)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671A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227</w:t>
            </w:r>
          </w:p>
          <w:p w14:paraId="6F33346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(36.5)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AB8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455</w:t>
            </w:r>
          </w:p>
          <w:p w14:paraId="7C5B4E8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(49.4)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FCEF5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5F0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44</w:t>
            </w:r>
          </w:p>
          <w:p w14:paraId="30324B9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(2.0)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ABFD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119</w:t>
            </w:r>
          </w:p>
          <w:p w14:paraId="29EE68B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(6.6)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AEA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230</w:t>
            </w:r>
          </w:p>
          <w:p w14:paraId="121D9CB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(16.1)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834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458</w:t>
            </w:r>
          </w:p>
          <w:p w14:paraId="5BE6051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(40.1)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F574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3EA4BAB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4E8C87F0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A2F92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Smoke,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FED5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4C2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3E97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1080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91A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0.30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4640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1E0E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D43E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9E7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2D3B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0.51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195F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3B15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78423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26A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C84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0.32</w:t>
            </w:r>
          </w:p>
        </w:tc>
        <w:tc>
          <w:tcPr>
            <w:tcW w:w="35" w:type="dxa"/>
          </w:tcPr>
          <w:p w14:paraId="552A3051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5DE688F0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ED57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CC5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726</w:t>
            </w:r>
          </w:p>
          <w:p w14:paraId="6974061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(81.7)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B6CF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765 </w:t>
            </w:r>
          </w:p>
          <w:p w14:paraId="6E2FFED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(81.8)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F95E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772</w:t>
            </w:r>
          </w:p>
          <w:p w14:paraId="0235BF9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(84.3)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D2E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773 (85.3)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000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F2C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746</w:t>
            </w:r>
          </w:p>
          <w:p w14:paraId="0A49800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(82.0)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16E2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763</w:t>
            </w:r>
          </w:p>
          <w:p w14:paraId="57AC81D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(85.1)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4E7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768</w:t>
            </w:r>
          </w:p>
          <w:p w14:paraId="03B7609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(82.3)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1D11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759 </w:t>
            </w:r>
          </w:p>
          <w:p w14:paraId="39BEE40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(83.5)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B7E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4117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727</w:t>
            </w:r>
          </w:p>
          <w:p w14:paraId="31DE330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(82.1)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893F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766 </w:t>
            </w:r>
          </w:p>
          <w:p w14:paraId="453177A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(84.7)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8CE8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764</w:t>
            </w:r>
          </w:p>
          <w:p w14:paraId="53A746F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(81.5)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94CB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779</w:t>
            </w:r>
          </w:p>
          <w:p w14:paraId="23E1C98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(84.7)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E65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527B43D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3BD18329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0465C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3C3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208</w:t>
            </w:r>
          </w:p>
          <w:p w14:paraId="056A1EE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94D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169</w:t>
            </w:r>
          </w:p>
          <w:p w14:paraId="09CA6E1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(18.2)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69D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162</w:t>
            </w:r>
          </w:p>
          <w:p w14:paraId="165EE56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(15.7)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404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162 (14.7)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51D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781B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188</w:t>
            </w:r>
          </w:p>
          <w:p w14:paraId="0ED836C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(18..0)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30D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171</w:t>
            </w:r>
          </w:p>
          <w:p w14:paraId="034D5DD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(14.9)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570E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166 </w:t>
            </w:r>
          </w:p>
          <w:p w14:paraId="3399DE9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(17.7)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EA9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176</w:t>
            </w:r>
          </w:p>
          <w:p w14:paraId="71C0BBB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(16.5)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FD9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5BCC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207</w:t>
            </w:r>
          </w:p>
          <w:p w14:paraId="64C7157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(17.9)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A93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168</w:t>
            </w:r>
          </w:p>
          <w:p w14:paraId="565C3A5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(15.3)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5EEE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170</w:t>
            </w:r>
          </w:p>
          <w:p w14:paraId="4F1AAD3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(18.5)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0C7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156</w:t>
            </w:r>
          </w:p>
          <w:p w14:paraId="1E6D505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(15.3)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FB1C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09451F6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46E2F4D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9B33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Drink, n(%)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F58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71B9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9C6F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050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7088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0.02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EA1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B760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B274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E49F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872D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A7C1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8455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5BA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6EB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CAD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1C63317C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4363B273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5ADD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AB7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646</w:t>
            </w:r>
          </w:p>
          <w:p w14:paraId="01221CF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(79.2)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320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627 </w:t>
            </w:r>
          </w:p>
          <w:p w14:paraId="5F9231E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(74.6)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42F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629</w:t>
            </w:r>
          </w:p>
          <w:p w14:paraId="6765E52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(75.0)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164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624 (70.7)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76B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F362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276</w:t>
            </w:r>
          </w:p>
          <w:p w14:paraId="1F2D50A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(79.9)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D0D3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300</w:t>
            </w:r>
          </w:p>
          <w:p w14:paraId="6071917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(75.6)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2D7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310</w:t>
            </w:r>
          </w:p>
          <w:p w14:paraId="3C6B00A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(73.9)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D90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325</w:t>
            </w:r>
          </w:p>
          <w:p w14:paraId="050639D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(70.1)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5700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999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680</w:t>
            </w:r>
          </w:p>
          <w:p w14:paraId="519C99B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(81.6)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1C31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654</w:t>
            </w:r>
          </w:p>
          <w:p w14:paraId="4767343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(76.4)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BAFA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619</w:t>
            </w:r>
          </w:p>
          <w:p w14:paraId="3B9E429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(76.2)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085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573</w:t>
            </w:r>
          </w:p>
          <w:p w14:paraId="0EE61D5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(65.4)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078B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06248DE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09891777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1CB14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8AE4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288</w:t>
            </w:r>
          </w:p>
          <w:p w14:paraId="5F62EF3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(20.8)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F58B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307</w:t>
            </w:r>
          </w:p>
          <w:p w14:paraId="3D7B082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(18.2)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45EF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305</w:t>
            </w:r>
          </w:p>
          <w:p w14:paraId="40EBF64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(25.0)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5009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311 (29.3)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EDDC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5E98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658</w:t>
            </w:r>
          </w:p>
          <w:p w14:paraId="6C7E0E9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(20.1)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238E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634</w:t>
            </w:r>
          </w:p>
          <w:p w14:paraId="5F4CE5F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(24.4)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FAAA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624</w:t>
            </w:r>
          </w:p>
          <w:p w14:paraId="6DE25B5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(26.1)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661C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610</w:t>
            </w:r>
          </w:p>
          <w:p w14:paraId="7E712AD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(29.9)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45783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E107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254</w:t>
            </w:r>
          </w:p>
          <w:p w14:paraId="526955F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(18.4)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447F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280</w:t>
            </w:r>
          </w:p>
          <w:p w14:paraId="5B1A8B8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(23.6)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92F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315</w:t>
            </w:r>
          </w:p>
          <w:p w14:paraId="347E985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(23.8)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68CA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362</w:t>
            </w:r>
          </w:p>
          <w:p w14:paraId="4B6DEC9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(34.6)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DFC7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22AAB25B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5131F8A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5F1DE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Hypertension, n(%)</w:t>
            </w:r>
          </w:p>
        </w:tc>
        <w:tc>
          <w:tcPr>
            <w:tcW w:w="8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AFFB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465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92C55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67319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651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&lt;.001</w:t>
            </w:r>
          </w:p>
        </w:tc>
        <w:tc>
          <w:tcPr>
            <w:tcW w:w="8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097B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9A3B4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F91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08B9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C6B5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A83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A284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73842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5EC0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CCC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1C3B2BFC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310A7BCB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56D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BCDB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739</w:t>
            </w:r>
          </w:p>
          <w:p w14:paraId="0A8F237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(84.9)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08B7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599</w:t>
            </w:r>
          </w:p>
          <w:p w14:paraId="1D02F1A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(70.2)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627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530</w:t>
            </w:r>
          </w:p>
          <w:p w14:paraId="7E139F2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(64.0)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AE8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435 (53.5)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162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ECD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769</w:t>
            </w:r>
          </w:p>
          <w:p w14:paraId="3722FF4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(87.3)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8B35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590</w:t>
            </w:r>
          </w:p>
          <w:p w14:paraId="66F4FB4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(71.2)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ABF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536 </w:t>
            </w:r>
          </w:p>
          <w:p w14:paraId="0E27DBC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(63.5)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5D7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408</w:t>
            </w:r>
          </w:p>
          <w:p w14:paraId="4338DDC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(50.6)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867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702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770</w:t>
            </w:r>
          </w:p>
          <w:p w14:paraId="5427929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(86.7)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1E6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599</w:t>
            </w:r>
          </w:p>
          <w:p w14:paraId="0A0A091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(73.2)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B846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534</w:t>
            </w:r>
          </w:p>
          <w:p w14:paraId="5AE272F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(63.7)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0BBD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400</w:t>
            </w:r>
          </w:p>
          <w:p w14:paraId="66128EE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(48.9)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11A6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525F674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D53B930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E286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Style w:val="font11"/>
                <w:rFonts w:ascii="Aptos" w:hAnsi="Aptos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E2F5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195</w:t>
            </w:r>
          </w:p>
          <w:p w14:paraId="2C1AA51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(15.1)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B918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335 </w:t>
            </w:r>
          </w:p>
          <w:p w14:paraId="294B012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(29.8)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DF9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404</w:t>
            </w:r>
          </w:p>
          <w:p w14:paraId="146DBD0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(36.0)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A002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500 (46.5)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91A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4004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165</w:t>
            </w:r>
          </w:p>
          <w:p w14:paraId="0C7B19A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(12.7)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EE0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344</w:t>
            </w:r>
          </w:p>
          <w:p w14:paraId="117D00E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(28.8)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514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398</w:t>
            </w:r>
          </w:p>
          <w:p w14:paraId="2BCFC7B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(36.5)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96CA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527</w:t>
            </w:r>
          </w:p>
          <w:p w14:paraId="38FE9F0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(49.4)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624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010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164 </w:t>
            </w:r>
          </w:p>
          <w:p w14:paraId="6F1D5A9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(13.3)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8CA17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335</w:t>
            </w:r>
          </w:p>
          <w:p w14:paraId="3BDDA49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(26.8)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966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400</w:t>
            </w:r>
          </w:p>
          <w:p w14:paraId="4E964A2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(36.3)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6989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535</w:t>
            </w:r>
          </w:p>
          <w:p w14:paraId="7039F44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(51.1)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D7D57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6F9E774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71C85C27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35C8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Gallstone, n(%)</w:t>
            </w:r>
          </w:p>
        </w:tc>
        <w:tc>
          <w:tcPr>
            <w:tcW w:w="8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4792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8714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D858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065C8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A43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&lt;.001</w:t>
            </w:r>
          </w:p>
        </w:tc>
        <w:tc>
          <w:tcPr>
            <w:tcW w:w="8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2984B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50CF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DEDB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66A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2BB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1338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53717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F4ED7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4DA5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F8DF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58B6A442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34E535AF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3EC1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82BE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888</w:t>
            </w:r>
          </w:p>
          <w:p w14:paraId="116858A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(94.3)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4A3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855</w:t>
            </w:r>
          </w:p>
          <w:p w14:paraId="0413409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(91.5)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16AF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826</w:t>
            </w:r>
          </w:p>
          <w:p w14:paraId="589199F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(87.7)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711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773 (82.0)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5912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90B3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892 </w:t>
            </w:r>
          </w:p>
          <w:p w14:paraId="09BF0FD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(95.5)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CDE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850</w:t>
            </w:r>
          </w:p>
          <w:p w14:paraId="75BDA58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(89.0)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15F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824</w:t>
            </w:r>
          </w:p>
          <w:p w14:paraId="714C9C0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(88.8)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B4BF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776</w:t>
            </w:r>
          </w:p>
          <w:p w14:paraId="036EAAF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(82.1)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68F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8ADC4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896</w:t>
            </w:r>
          </w:p>
          <w:p w14:paraId="4C5F1BB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(95.9)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D0F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857</w:t>
            </w:r>
          </w:p>
          <w:p w14:paraId="3B7C326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(90.6)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982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825</w:t>
            </w:r>
          </w:p>
          <w:p w14:paraId="6026BD0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(89.1)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47E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764</w:t>
            </w:r>
          </w:p>
          <w:p w14:paraId="0F892FA7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(79.9)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DF2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1F7DB714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034B7C08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55FC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4957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46</w:t>
            </w:r>
          </w:p>
          <w:p w14:paraId="6396C5CD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(5.7)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F45EE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79</w:t>
            </w:r>
          </w:p>
          <w:p w14:paraId="729A89F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(8.5)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C702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108</w:t>
            </w:r>
          </w:p>
          <w:p w14:paraId="4B5829EA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(12.3)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DF5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162 (18.0)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8EB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D929F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42</w:t>
            </w:r>
          </w:p>
          <w:p w14:paraId="509EACC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(4.5)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8733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84</w:t>
            </w:r>
          </w:p>
          <w:p w14:paraId="4649D688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(11.0)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047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110</w:t>
            </w:r>
          </w:p>
          <w:p w14:paraId="4390E42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(11.2)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CDF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159</w:t>
            </w:r>
          </w:p>
          <w:p w14:paraId="6322503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(17.9)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D557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52C4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38 </w:t>
            </w:r>
          </w:p>
          <w:p w14:paraId="7931269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(4.1)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630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77</w:t>
            </w:r>
          </w:p>
          <w:p w14:paraId="636152D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(9.4)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FF91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109</w:t>
            </w:r>
          </w:p>
          <w:p w14:paraId="65BD2D3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(10.9)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C65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171</w:t>
            </w:r>
          </w:p>
          <w:p w14:paraId="652EEC7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(20.1)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8566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57917BE9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23013904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DEFB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Surgery, n(%)</w:t>
            </w:r>
          </w:p>
        </w:tc>
        <w:tc>
          <w:tcPr>
            <w:tcW w:w="8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ECC5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2B23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6AD49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C5FA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D66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&lt;.001</w:t>
            </w:r>
          </w:p>
        </w:tc>
        <w:tc>
          <w:tcPr>
            <w:tcW w:w="8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BB576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D73F8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AD90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D373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B306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8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1AC9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5C2D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7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E4F1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CD09" w14:textId="77777777" w:rsidR="00420767" w:rsidRDefault="00420767">
            <w:pPr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CA2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&lt;0.01</w:t>
            </w:r>
          </w:p>
        </w:tc>
        <w:tc>
          <w:tcPr>
            <w:tcW w:w="35" w:type="dxa"/>
          </w:tcPr>
          <w:p w14:paraId="17012BFD" w14:textId="77777777" w:rsidR="00420767" w:rsidRDefault="00420767">
            <w:pPr>
              <w:widowControl/>
              <w:jc w:val="center"/>
              <w:textAlignment w:val="center"/>
            </w:pPr>
          </w:p>
        </w:tc>
      </w:tr>
      <w:tr w:rsidR="00420767" w14:paraId="0A6B9429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1976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No</w:t>
            </w:r>
          </w:p>
        </w:tc>
        <w:tc>
          <w:tcPr>
            <w:tcW w:w="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E7086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893</w:t>
            </w:r>
          </w:p>
          <w:p w14:paraId="518FA869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(94.3)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A062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863</w:t>
            </w:r>
          </w:p>
          <w:p w14:paraId="23E19A1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(91.5)</w:t>
            </w:r>
          </w:p>
        </w:tc>
        <w:tc>
          <w:tcPr>
            <w:tcW w:w="9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0E03D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809</w:t>
            </w:r>
          </w:p>
          <w:p w14:paraId="6E07380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(87.7)</w:t>
            </w:r>
          </w:p>
        </w:tc>
        <w:tc>
          <w:tcPr>
            <w:tcW w:w="8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C993E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762 (82.0)</w:t>
            </w:r>
          </w:p>
        </w:tc>
        <w:tc>
          <w:tcPr>
            <w:tcW w:w="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A46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21AA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898</w:t>
            </w:r>
          </w:p>
          <w:p w14:paraId="78E5EE8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(95.4)</w:t>
            </w:r>
          </w:p>
        </w:tc>
        <w:tc>
          <w:tcPr>
            <w:tcW w:w="10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BC9A5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848</w:t>
            </w:r>
          </w:p>
          <w:p w14:paraId="01737F4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(89.6)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7AE4C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822</w:t>
            </w:r>
          </w:p>
          <w:p w14:paraId="4116871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(87.9)</w:t>
            </w:r>
          </w:p>
        </w:tc>
        <w:tc>
          <w:tcPr>
            <w:tcW w:w="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8FE0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759</w:t>
            </w:r>
          </w:p>
          <w:p w14:paraId="434644B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(82.1)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7B33D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2E48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901</w:t>
            </w:r>
          </w:p>
          <w:p w14:paraId="55E07B9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(95.3)</w:t>
            </w:r>
          </w:p>
        </w:tc>
        <w:tc>
          <w:tcPr>
            <w:tcW w:w="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12373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861</w:t>
            </w:r>
          </w:p>
          <w:p w14:paraId="00E9A7F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(91.6)</w:t>
            </w:r>
          </w:p>
        </w:tc>
        <w:tc>
          <w:tcPr>
            <w:tcW w:w="7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FA50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816</w:t>
            </w:r>
          </w:p>
          <w:p w14:paraId="44D89665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(88.2)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E8309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749</w:t>
            </w:r>
          </w:p>
          <w:p w14:paraId="7BC5C66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(77.4)</w:t>
            </w:r>
          </w:p>
        </w:tc>
        <w:tc>
          <w:tcPr>
            <w:tcW w:w="5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8C2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45C0A44A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  <w:tr w:rsidR="00420767" w14:paraId="4BC14045" w14:textId="7777777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3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A43D" w14:textId="77777777" w:rsidR="00420767" w:rsidRDefault="00000000">
            <w:pPr>
              <w:widowControl/>
              <w:jc w:val="left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Yes</w:t>
            </w:r>
          </w:p>
        </w:tc>
        <w:tc>
          <w:tcPr>
            <w:tcW w:w="809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8C9B" w14:textId="77777777" w:rsidR="00420767" w:rsidRDefault="00000000">
            <w:pPr>
              <w:widowControl/>
              <w:jc w:val="center"/>
              <w:textAlignment w:val="center"/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41</w:t>
            </w:r>
          </w:p>
          <w:p w14:paraId="41DAE4FC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 xml:space="preserve"> (5.7)</w:t>
            </w:r>
          </w:p>
        </w:tc>
        <w:tc>
          <w:tcPr>
            <w:tcW w:w="101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66C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71 (8.5)</w:t>
            </w:r>
          </w:p>
        </w:tc>
        <w:tc>
          <w:tcPr>
            <w:tcW w:w="98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870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125 (13.3)</w:t>
            </w:r>
          </w:p>
        </w:tc>
        <w:tc>
          <w:tcPr>
            <w:tcW w:w="845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8EE21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173 (18.0)</w:t>
            </w:r>
          </w:p>
        </w:tc>
        <w:tc>
          <w:tcPr>
            <w:tcW w:w="603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4DBE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57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3F46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36 (4.6)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344A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86 (10.4)</w:t>
            </w:r>
          </w:p>
        </w:tc>
        <w:tc>
          <w:tcPr>
            <w:tcW w:w="108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C8C4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112 (12.1)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BCDB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176 (17.9)</w:t>
            </w:r>
          </w:p>
        </w:tc>
        <w:tc>
          <w:tcPr>
            <w:tcW w:w="60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D321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891" w:type="dxa"/>
            <w:gridSpan w:val="2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9453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33 (4.3)</w:t>
            </w:r>
          </w:p>
        </w:tc>
        <w:tc>
          <w:tcPr>
            <w:tcW w:w="79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FDE2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73 (8.4)</w:t>
            </w:r>
          </w:p>
        </w:tc>
        <w:tc>
          <w:tcPr>
            <w:tcW w:w="798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B96C0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118 (11.8)</w:t>
            </w:r>
          </w:p>
        </w:tc>
        <w:tc>
          <w:tcPr>
            <w:tcW w:w="814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20CF" w14:textId="77777777" w:rsidR="00420767" w:rsidRDefault="00000000">
            <w:pPr>
              <w:widowControl/>
              <w:jc w:val="center"/>
              <w:textAlignment w:val="center"/>
            </w:pPr>
            <w:r>
              <w:rPr>
                <w:rFonts w:ascii="Aptos" w:hAnsi="Aptos"/>
                <w:color w:val="000000"/>
                <w:kern w:val="0"/>
                <w:sz w:val="10"/>
                <w:szCs w:val="10"/>
                <w:lang w:bidi="ar"/>
              </w:rPr>
              <w:t>186 (22.6)</w:t>
            </w:r>
          </w:p>
        </w:tc>
        <w:tc>
          <w:tcPr>
            <w:tcW w:w="54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95F8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  <w:tc>
          <w:tcPr>
            <w:tcW w:w="35" w:type="dxa"/>
          </w:tcPr>
          <w:p w14:paraId="653C0CBB" w14:textId="77777777" w:rsidR="00420767" w:rsidRDefault="00420767">
            <w:pPr>
              <w:jc w:val="center"/>
              <w:rPr>
                <w:rFonts w:ascii="Aptos" w:hAnsi="Aptos"/>
                <w:color w:val="000000"/>
                <w:sz w:val="10"/>
                <w:szCs w:val="10"/>
              </w:rPr>
            </w:pPr>
          </w:p>
        </w:tc>
      </w:tr>
    </w:tbl>
    <w:p w14:paraId="4FCB64D7" w14:textId="77777777" w:rsidR="00420767" w:rsidRDefault="00000000">
      <w:pPr>
        <w:pStyle w:val="Heading3"/>
        <w:widowControl/>
        <w:spacing w:before="0" w:after="200" w:line="450" w:lineRule="atLeast"/>
      </w:pPr>
      <w:r>
        <w:rPr>
          <w:rFonts w:ascii="Cambria" w:eastAsia="Cambria" w:hAnsi="Cambria" w:cs="Cambria"/>
          <w:b/>
          <w:bCs/>
          <w:color w:val="212121"/>
          <w:sz w:val="24"/>
          <w:szCs w:val="24"/>
          <w:shd w:val="clear" w:color="auto" w:fill="FFFFFF"/>
        </w:rPr>
        <w:t xml:space="preserve">Table2. </w:t>
      </w:r>
      <w:r>
        <w:rPr>
          <w:rFonts w:ascii="Times New Roman" w:eastAsia="SimSun" w:hAnsi="Times New Roman"/>
          <w:sz w:val="20"/>
          <w:szCs w:val="20"/>
        </w:rPr>
        <w:t>Baseline characteristics according to triglyceride-glucose index’s combinations with indicators of obesity quartiles , weighted.</w:t>
      </w:r>
    </w:p>
    <w:p w14:paraId="48E87AC6" w14:textId="77777777" w:rsidR="00420767" w:rsidRDefault="00000000">
      <w:pPr>
        <w:pStyle w:val="Heading3"/>
        <w:widowControl/>
        <w:spacing w:before="0" w:after="200" w:line="450" w:lineRule="atLeast"/>
      </w:pPr>
      <w:r>
        <w:rPr>
          <w:rFonts w:ascii="Palatino Linotype" w:hAnsi="Palatino Linotype" w:cs="Cordia New"/>
          <w:color w:val="000000"/>
          <w:kern w:val="0"/>
          <w:sz w:val="18"/>
          <w:szCs w:val="22"/>
          <w:lang w:bidi="en-US"/>
        </w:rPr>
        <w:t>Data of continuous variables are shown as survey-weighted mean (95% CI), P-value was calculated by survey-weighted linear regression. Data of categorical variables are shown as survey-weighted percentages (95% CI), P-value was calculated by survey-weighted Chi-square test.F: ANOVA, χ²: Chi-square test SD: standard deviation</w:t>
      </w:r>
    </w:p>
    <w:p w14:paraId="19BAE2A3" w14:textId="77777777" w:rsidR="00420767" w:rsidRDefault="00420767"/>
    <w:sectPr w:rsidR="00420767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E4266" w14:textId="77777777" w:rsidR="008D36BA" w:rsidRDefault="008D36BA">
      <w:r>
        <w:separator/>
      </w:r>
    </w:p>
  </w:endnote>
  <w:endnote w:type="continuationSeparator" w:id="0">
    <w:p w14:paraId="641ABFB1" w14:textId="77777777" w:rsidR="008D36BA" w:rsidRDefault="008D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汉仪书宋二KW">
    <w:altName w:val="SimSu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D6E7D" w14:textId="77777777" w:rsidR="008D36BA" w:rsidRDefault="008D36BA">
      <w:r>
        <w:rPr>
          <w:color w:val="000000"/>
        </w:rPr>
        <w:separator/>
      </w:r>
    </w:p>
  </w:footnote>
  <w:footnote w:type="continuationSeparator" w:id="0">
    <w:p w14:paraId="09349D44" w14:textId="77777777" w:rsidR="008D36BA" w:rsidRDefault="008D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20767"/>
    <w:rsid w:val="00420767"/>
    <w:rsid w:val="00782FF3"/>
    <w:rsid w:val="008D36BA"/>
    <w:rsid w:val="00CC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BFFFF"/>
  <w15:docId w15:val="{A9C8EF6D-A9C0-4277-885E-A4B2AD66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0" w:line="240" w:lineRule="auto"/>
      <w:jc w:val="both"/>
    </w:pPr>
    <w:rPr>
      <w:rFonts w:ascii="Calibri" w:eastAsia="SimSun" w:hAnsi="Calibri"/>
      <w:sz w:val="21"/>
      <w:szCs w:val="24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BodyText">
    <w:name w:val="Body Text"/>
    <w:basedOn w:val="Normal"/>
    <w:pPr>
      <w:spacing w:before="180" w:after="180"/>
    </w:pPr>
  </w:style>
  <w:style w:type="character" w:customStyle="1" w:styleId="BodyTextChar">
    <w:name w:val="Body Text Char"/>
    <w:basedOn w:val="DefaultParagraphFont"/>
    <w:rPr>
      <w:rFonts w:ascii="Calibri" w:eastAsia="SimSun" w:hAnsi="Calibri" w:cs="Times New Roman"/>
      <w:sz w:val="21"/>
      <w:szCs w:val="24"/>
      <w:lang w:eastAsia="zh-CN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rPr>
      <w:rFonts w:ascii="Calibri" w:eastAsia="SimSun" w:hAnsi="Calibri" w:cs="Times New Roman"/>
      <w:sz w:val="18"/>
      <w:szCs w:val="24"/>
      <w:lang w:eastAsia="zh-CN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rPr>
      <w:rFonts w:ascii="Calibri" w:eastAsia="SimSun" w:hAnsi="Calibri" w:cs="Times New Roman"/>
      <w:sz w:val="18"/>
      <w:szCs w:val="24"/>
      <w:lang w:eastAsia="zh-CN"/>
    </w:rPr>
  </w:style>
  <w:style w:type="paragraph" w:styleId="NormalWeb">
    <w:name w:val="Normal (Web)"/>
    <w:basedOn w:val="Normal"/>
    <w:pPr>
      <w:jc w:val="left"/>
    </w:pPr>
    <w:rPr>
      <w:kern w:val="0"/>
      <w:sz w:val="24"/>
    </w:rPr>
  </w:style>
  <w:style w:type="character" w:styleId="HTMLDefinition">
    <w:name w:val="HTML Definition"/>
    <w:basedOn w:val="DefaultParagraphFont"/>
    <w:rPr>
      <w:i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font11">
    <w:name w:val="font11"/>
    <w:basedOn w:val="DefaultParagraphFont"/>
    <w:rPr>
      <w:rFonts w:ascii="Times New Roman" w:hAnsi="Times New Roman" w:cs="Times New Roman"/>
      <w:color w:val="000000"/>
      <w:sz w:val="21"/>
      <w:szCs w:val="21"/>
      <w:u w:val="none"/>
    </w:rPr>
  </w:style>
  <w:style w:type="character" w:customStyle="1" w:styleId="font31">
    <w:name w:val="font31"/>
    <w:basedOn w:val="DefaultParagraphFont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font61">
    <w:name w:val="font61"/>
    <w:basedOn w:val="DefaultParagraphFont"/>
    <w:rPr>
      <w:rFonts w:ascii="汉仪书宋二KW" w:eastAsia="汉仪书宋二KW" w:hAnsi="汉仪书宋二KW" w:cs="汉仪书宋二KW"/>
      <w:color w:val="000000"/>
      <w:sz w:val="20"/>
      <w:szCs w:val="20"/>
      <w:u w:val="none"/>
    </w:rPr>
  </w:style>
  <w:style w:type="character" w:customStyle="1" w:styleId="font71">
    <w:name w:val="font71"/>
    <w:basedOn w:val="DefaultParagraphFont"/>
    <w:rPr>
      <w:rFonts w:ascii="SimSun" w:eastAsia="SimSun" w:hAnsi="SimSun" w:cs="SimSun"/>
      <w:color w:val="000000"/>
      <w:sz w:val="20"/>
      <w:szCs w:val="20"/>
      <w:u w:val="none"/>
    </w:rPr>
  </w:style>
  <w:style w:type="character" w:styleId="LineNumber">
    <w:name w:val="lin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4948</Characters>
  <Application>Microsoft Office Word</Application>
  <DocSecurity>0</DocSecurity>
  <Lines>41</Lines>
  <Paragraphs>11</Paragraphs>
  <ScaleCrop>false</ScaleCrop>
  <Company>Springer Nature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dc:description/>
  <cp:lastModifiedBy>Sachin Maharnur</cp:lastModifiedBy>
  <cp:revision>2</cp:revision>
  <dcterms:created xsi:type="dcterms:W3CDTF">2024-11-26T16:17:00Z</dcterms:created>
  <dcterms:modified xsi:type="dcterms:W3CDTF">2024-11-26T16:17:00Z</dcterms:modified>
</cp:coreProperties>
</file>