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4C0B6" w14:textId="407572DD" w:rsidR="000A7030" w:rsidRDefault="000A7030" w:rsidP="00603E62">
      <w:pPr>
        <w:snapToGrid w:val="0"/>
        <w:spacing w:after="0"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For: Journal of Applied Phycology</w:t>
      </w:r>
    </w:p>
    <w:p w14:paraId="744BC020" w14:textId="77777777" w:rsidR="000A7030" w:rsidRPr="000A7030" w:rsidRDefault="00B572B9" w:rsidP="00603E62">
      <w:pPr>
        <w:snapToGrid w:val="0"/>
        <w:spacing w:after="0"/>
        <w:jc w:val="left"/>
        <w:rPr>
          <w:rFonts w:ascii="Times New Roman" w:hAnsi="Times New Roman"/>
          <w:b/>
          <w:bCs/>
          <w:color w:val="000000" w:themeColor="text1"/>
          <w:sz w:val="24"/>
        </w:rPr>
      </w:pPr>
      <w:r w:rsidRPr="000A7030">
        <w:rPr>
          <w:rFonts w:ascii="Times New Roman" w:hAnsi="Times New Roman"/>
          <w:b/>
          <w:bCs/>
          <w:color w:val="000000" w:themeColor="text1"/>
          <w:sz w:val="24"/>
        </w:rPr>
        <w:t>Title</w:t>
      </w:r>
    </w:p>
    <w:p w14:paraId="2E32F491" w14:textId="0E628317" w:rsidR="00A0337B" w:rsidRPr="000A7030" w:rsidRDefault="00A8431D" w:rsidP="00603E62">
      <w:pPr>
        <w:snapToGrid w:val="0"/>
        <w:spacing w:after="0"/>
        <w:jc w:val="left"/>
        <w:rPr>
          <w:rFonts w:ascii="Times New Roman" w:hAnsi="Times New Roman"/>
          <w:color w:val="000000" w:themeColor="text1"/>
          <w:sz w:val="24"/>
        </w:rPr>
      </w:pPr>
      <w:r w:rsidRPr="000A7030">
        <w:rPr>
          <w:rFonts w:ascii="Times New Roman" w:eastAsia="ＭＳ 明朝" w:hAnsi="Times New Roman" w:cs="Times New Roman"/>
          <w:color w:val="000000" w:themeColor="text1"/>
          <w:kern w:val="0"/>
          <w:sz w:val="24"/>
        </w:rPr>
        <w:t xml:space="preserve">Reproductive strategy of partially asexual brown macroalga </w:t>
      </w:r>
      <w:r w:rsidRPr="000A7030">
        <w:rPr>
          <w:rFonts w:ascii="Times New Roman" w:eastAsia="ＭＳ 明朝" w:hAnsi="Times New Roman" w:cs="Times New Roman"/>
          <w:i/>
          <w:iCs/>
          <w:color w:val="000000" w:themeColor="text1"/>
          <w:kern w:val="0"/>
          <w:sz w:val="24"/>
        </w:rPr>
        <w:t xml:space="preserve">Sargassum </w:t>
      </w:r>
      <w:proofErr w:type="spellStart"/>
      <w:r w:rsidRPr="000A7030">
        <w:rPr>
          <w:rFonts w:ascii="Times New Roman" w:eastAsia="ＭＳ 明朝" w:hAnsi="Times New Roman" w:cs="Times New Roman"/>
          <w:i/>
          <w:iCs/>
          <w:color w:val="000000" w:themeColor="text1"/>
          <w:kern w:val="0"/>
          <w:sz w:val="24"/>
        </w:rPr>
        <w:t>fusiforme</w:t>
      </w:r>
      <w:proofErr w:type="spellEnd"/>
      <w:r w:rsidRPr="000A7030">
        <w:rPr>
          <w:rFonts w:ascii="Times New Roman" w:eastAsia="ＭＳ 明朝" w:hAnsi="Times New Roman" w:cs="Times New Roman"/>
          <w:color w:val="000000" w:themeColor="text1"/>
          <w:kern w:val="0"/>
          <w:sz w:val="24"/>
        </w:rPr>
        <w:t>: levels of asexuality and dispersal scale</w:t>
      </w:r>
    </w:p>
    <w:p w14:paraId="2AE00CB0" w14:textId="77777777" w:rsidR="00AF0716" w:rsidRPr="00DB4D9D" w:rsidRDefault="00AF0716" w:rsidP="00603E62">
      <w:pPr>
        <w:pStyle w:val="ab"/>
        <w:spacing w:after="0"/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14:paraId="23FCCC9E" w14:textId="25D9A90E" w:rsidR="00A8431D" w:rsidRPr="00DB4D9D" w:rsidRDefault="00A8431D" w:rsidP="00603E62">
      <w:pPr>
        <w:widowControl/>
        <w:snapToGrid w:val="0"/>
        <w:spacing w:after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  <w:lang w:eastAsia="en-US"/>
        </w:rPr>
      </w:pP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</w:rPr>
        <w:t>Sota Minamiguchi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vertAlign w:val="superscript"/>
          <w:lang w:eastAsia="en-US"/>
        </w:rPr>
        <w:t>1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 xml:space="preserve">, </w:t>
      </w:r>
      <w:proofErr w:type="spellStart"/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Takeaki</w:t>
      </w:r>
      <w:proofErr w:type="spellEnd"/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 xml:space="preserve"> Hanyuda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vertAlign w:val="superscript"/>
          <w:lang w:eastAsia="en-US"/>
        </w:rPr>
        <w:t>2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, Yuta Jozawa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vertAlign w:val="superscript"/>
          <w:lang w:eastAsia="en-US"/>
        </w:rPr>
        <w:t>1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 xml:space="preserve">, 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Kenta Chizaki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vertAlign w:val="superscript"/>
          <w:lang w:eastAsia="en-US"/>
        </w:rPr>
        <w:t>1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, Natsu Maeda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vertAlign w:val="superscript"/>
          <w:lang w:eastAsia="en-US"/>
        </w:rPr>
        <w:t>2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, Hiroyuki Mizuta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vertAlign w:val="superscript"/>
          <w:lang w:eastAsia="en-US"/>
        </w:rPr>
        <w:t>1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 xml:space="preserve">, </w:t>
      </w:r>
      <w:proofErr w:type="spellStart"/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Toshiki</w:t>
      </w:r>
      <w:proofErr w:type="spellEnd"/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 xml:space="preserve"> Uji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vertAlign w:val="superscript"/>
          <w:lang w:eastAsia="en-US"/>
        </w:rPr>
        <w:t>1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, Shingo Akita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vertAlign w:val="superscript"/>
          <w:lang w:eastAsia="en-US"/>
        </w:rPr>
        <w:t>1</w:t>
      </w:r>
    </w:p>
    <w:p w14:paraId="31246577" w14:textId="557105D3" w:rsidR="00AF0716" w:rsidRPr="00DB4D9D" w:rsidRDefault="00AF0716" w:rsidP="00603E62">
      <w:pPr>
        <w:widowControl/>
        <w:snapToGrid w:val="0"/>
        <w:spacing w:after="0"/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</w:pPr>
    </w:p>
    <w:p w14:paraId="541AC18B" w14:textId="5727B87F" w:rsidR="00B572B9" w:rsidRPr="00DB4D9D" w:rsidRDefault="00B572B9" w:rsidP="00603E62">
      <w:pPr>
        <w:widowControl/>
        <w:snapToGrid w:val="0"/>
        <w:spacing w:after="0"/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</w:rPr>
      </w:pP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vertAlign w:val="superscript"/>
          <w:lang w:eastAsia="en-US"/>
        </w:rPr>
        <w:t>1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 xml:space="preserve">Faculty of Fisheries Science, Hokkaido University, </w:t>
      </w:r>
      <w:r w:rsidR="000A7030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Minato-</w:t>
      </w:r>
      <w:proofErr w:type="spellStart"/>
      <w:r w:rsidR="000A7030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cho</w:t>
      </w:r>
      <w:proofErr w:type="spellEnd"/>
      <w:r w:rsidR="000A7030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 xml:space="preserve"> 3-1-1, Hakodate, 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Hokkaido, 041-8611, Japan</w:t>
      </w:r>
    </w:p>
    <w:p w14:paraId="09A94FD0" w14:textId="02411FFB" w:rsidR="00B572B9" w:rsidRPr="00DB4D9D" w:rsidRDefault="00B572B9" w:rsidP="00603E62">
      <w:pPr>
        <w:widowControl/>
        <w:snapToGrid w:val="0"/>
        <w:spacing w:after="0"/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</w:pP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vertAlign w:val="superscript"/>
          <w:lang w:eastAsia="en-US"/>
        </w:rPr>
        <w:t>2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 xml:space="preserve">School of Marine Biosciences, Kitasato University, </w:t>
      </w:r>
      <w:r w:rsidR="000A7030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 xml:space="preserve">Kitasato 1-15-1, 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 xml:space="preserve">Sagamihara, </w:t>
      </w:r>
      <w:r w:rsidR="000A7030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 xml:space="preserve">Kanagawa, 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252-03</w:t>
      </w:r>
      <w:r w:rsidR="000A7030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73</w:t>
      </w: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, Japan</w:t>
      </w:r>
    </w:p>
    <w:p w14:paraId="52F6E122" w14:textId="77777777" w:rsidR="00AF0716" w:rsidRPr="00DB4D9D" w:rsidRDefault="00AF0716" w:rsidP="00603E62">
      <w:pPr>
        <w:widowControl/>
        <w:snapToGrid w:val="0"/>
        <w:spacing w:after="0"/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</w:pPr>
    </w:p>
    <w:p w14:paraId="5F68B830" w14:textId="5C10E513" w:rsidR="00AF0716" w:rsidRPr="00DB4D9D" w:rsidRDefault="00AF0716" w:rsidP="00603E62">
      <w:pPr>
        <w:widowControl/>
        <w:snapToGrid w:val="0"/>
        <w:spacing w:after="0"/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</w:pPr>
      <w:r w:rsidRPr="00DB4D9D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Corresponding author</w:t>
      </w:r>
    </w:p>
    <w:p w14:paraId="73039BDD" w14:textId="1FB1D311" w:rsidR="00AF0716" w:rsidRPr="00F01E66" w:rsidRDefault="00AF0716" w:rsidP="00603E62">
      <w:pPr>
        <w:widowControl/>
        <w:snapToGrid w:val="0"/>
        <w:spacing w:after="0"/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</w:pPr>
      <w:r w:rsidRPr="00F01E66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 xml:space="preserve">Sota Minamiguchi: </w:t>
      </w:r>
      <w:r w:rsidR="008B12DD" w:rsidRPr="00F01E66"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eastAsia="en-US"/>
        </w:rPr>
        <w:t>costariacostata@gmail.com</w:t>
      </w:r>
    </w:p>
    <w:p w14:paraId="31816CBC" w14:textId="72319CCC" w:rsidR="00AF0716" w:rsidRDefault="00AF0716" w:rsidP="00603E62">
      <w:pPr>
        <w:widowControl/>
        <w:snapToGrid w:val="0"/>
        <w:spacing w:after="0"/>
        <w:jc w:val="left"/>
        <w:rPr>
          <w:rFonts w:ascii="Times New Roman" w:eastAsia="ＭＳ 明朝" w:hAnsi="Times New Roman" w:cs="Times New Roman"/>
          <w:color w:val="000000" w:themeColor="text1"/>
          <w:kern w:val="0"/>
          <w:sz w:val="24"/>
        </w:rPr>
      </w:pPr>
      <w:r w:rsidRPr="00F01E66">
        <w:rPr>
          <w:rFonts w:ascii="Times New Roman" w:eastAsia="ＭＳ 明朝" w:hAnsi="Times New Roman" w:cs="Times New Roman"/>
          <w:color w:val="000000" w:themeColor="text1"/>
          <w:kern w:val="0"/>
          <w:sz w:val="24"/>
        </w:rPr>
        <w:t xml:space="preserve">Shingo Akita: </w:t>
      </w:r>
      <w:r w:rsidR="000A7030">
        <w:rPr>
          <w:rFonts w:ascii="Times New Roman" w:eastAsia="ＭＳ 明朝" w:hAnsi="Times New Roman" w:cs="Times New Roman"/>
          <w:color w:val="000000" w:themeColor="text1"/>
          <w:kern w:val="0"/>
          <w:sz w:val="24"/>
        </w:rPr>
        <w:t>sakitam@fish.hokudai.ac.jp</w:t>
      </w:r>
    </w:p>
    <w:p w14:paraId="74968C58" w14:textId="0C4F463F" w:rsidR="000A7030" w:rsidRDefault="000A7030" w:rsidP="00603E62">
      <w:pPr>
        <w:widowControl/>
        <w:snapToGrid w:val="0"/>
        <w:spacing w:after="0"/>
        <w:jc w:val="left"/>
        <w:rPr>
          <w:rFonts w:eastAsia="ＭＳ Ｐ明朝" w:cs="Times New Roman"/>
          <w:color w:val="000000" w:themeColor="text1"/>
          <w:sz w:val="24"/>
          <w:shd w:val="clear" w:color="auto" w:fill="FFFFFF"/>
        </w:rPr>
      </w:pPr>
      <w:r>
        <w:rPr>
          <w:rFonts w:eastAsia="ＭＳ Ｐ明朝" w:cs="Times New Roman"/>
          <w:color w:val="000000" w:themeColor="text1"/>
          <w:sz w:val="24"/>
          <w:shd w:val="clear" w:color="auto" w:fill="FFFFFF"/>
        </w:rPr>
        <w:br w:type="page"/>
      </w:r>
    </w:p>
    <w:p w14:paraId="59B0D4BB" w14:textId="639CFB81" w:rsidR="008F7FAE" w:rsidRDefault="008F7FAE" w:rsidP="00603E62">
      <w:pPr>
        <w:snapToGrid w:val="0"/>
        <w:spacing w:after="0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1869789B" wp14:editId="155BEB8F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2908300" cy="4470400"/>
            <wp:effectExtent l="0" t="0" r="0" b="0"/>
            <wp:wrapTopAndBottom/>
            <wp:docPr id="1186374273" name="図 2" descr="グラフ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374273" name="図 2" descr="グラフ&#10;&#10;低い精度で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973E3" w14:textId="2C20513A" w:rsidR="008F7FAE" w:rsidRDefault="00957DD7" w:rsidP="00603E62">
      <w:pPr>
        <w:snapToGrid w:val="0"/>
        <w:spacing w:after="0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880650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Fig. </w:t>
      </w:r>
      <w:r w:rsidR="00603E62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S</w:t>
      </w:r>
      <w:r w:rsidRPr="00880650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1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6F419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</w:t>
      </w:r>
      <w:r w:rsidR="000D2571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function of </w:t>
      </w:r>
      <w:r w:rsidR="00063A23" w:rsidRPr="00DB4D9D">
        <w:rPr>
          <w:rFonts w:ascii="Times New Roman" w:eastAsia="ＭＳ 明朝" w:hAnsi="Times New Roman" w:cs="Times New Roman"/>
          <w:color w:val="000000" w:themeColor="text1"/>
          <w:sz w:val="24"/>
        </w:rPr>
        <w:t>probability of identity</w:t>
      </w:r>
      <w:r w:rsidR="00063A23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</w:t>
      </w:r>
      <w:r w:rsidR="000D2571">
        <w:rPr>
          <w:rFonts w:ascii="Times New Roman" w:hAnsi="Times New Roman" w:cs="Times New Roman"/>
          <w:color w:val="000000" w:themeColor="text1"/>
          <w:sz w:val="24"/>
          <w:szCs w:val="32"/>
        </w:rPr>
        <w:t>PI</w:t>
      </w:r>
      <w:r w:rsidR="00063A23">
        <w:rPr>
          <w:rFonts w:ascii="Times New Roman" w:hAnsi="Times New Roman" w:cs="Times New Roman"/>
          <w:color w:val="000000" w:themeColor="text1"/>
          <w:sz w:val="24"/>
          <w:szCs w:val="32"/>
        </w:rPr>
        <w:t>),</w:t>
      </w:r>
      <w:r w:rsidR="000D2571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and </w:t>
      </w:r>
      <w:r w:rsidR="00063A23" w:rsidRPr="00DB4D9D">
        <w:rPr>
          <w:rFonts w:ascii="Times New Roman" w:eastAsia="ＭＳ 明朝" w:hAnsi="Times New Roman" w:cs="Times New Roman"/>
          <w:color w:val="000000" w:themeColor="text1"/>
          <w:sz w:val="24"/>
        </w:rPr>
        <w:t>probability of identity</w:t>
      </w:r>
      <w:r w:rsidR="00063A23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proofErr w:type="gramStart"/>
      <w:r w:rsidR="00063A23">
        <w:rPr>
          <w:rFonts w:ascii="Times New Roman" w:hAnsi="Times New Roman" w:cs="Times New Roman"/>
          <w:color w:val="000000" w:themeColor="text1"/>
          <w:sz w:val="24"/>
          <w:szCs w:val="32"/>
        </w:rPr>
        <w:t>taken into account</w:t>
      </w:r>
      <w:proofErr w:type="gramEnd"/>
      <w:r w:rsidR="00063A23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063A23">
        <w:rPr>
          <w:rFonts w:ascii="Times New Roman" w:eastAsia="ＭＳ 明朝" w:hAnsi="Times New Roman" w:cs="Times New Roman"/>
          <w:color w:val="000000" w:themeColor="text1"/>
          <w:sz w:val="24"/>
        </w:rPr>
        <w:t>genetic similarity among siblings</w:t>
      </w:r>
      <w:r w:rsidR="00063A23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(</w:t>
      </w:r>
      <w:proofErr w:type="spellStart"/>
      <w:r w:rsidR="000D2571">
        <w:rPr>
          <w:rFonts w:ascii="Times New Roman" w:hAnsi="Times New Roman" w:cs="Times New Roman"/>
          <w:color w:val="000000" w:themeColor="text1"/>
          <w:sz w:val="24"/>
          <w:szCs w:val="32"/>
        </w:rPr>
        <w:t>PIsibs</w:t>
      </w:r>
      <w:proofErr w:type="spellEnd"/>
      <w:r w:rsidR="00063A23">
        <w:rPr>
          <w:rFonts w:ascii="Times New Roman" w:hAnsi="Times New Roman" w:cs="Times New Roman"/>
          <w:color w:val="000000" w:themeColor="text1"/>
          <w:sz w:val="24"/>
          <w:szCs w:val="32"/>
        </w:rPr>
        <w:t>)</w:t>
      </w:r>
      <w:r w:rsidR="000D2571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in</w:t>
      </w:r>
      <w:r w:rsidR="006F419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both 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>marker sets used for random</w:t>
      </w:r>
      <w:r w:rsidR="006F419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>(</w:t>
      </w:r>
      <w:r w:rsidR="009D501C">
        <w:rPr>
          <w:rFonts w:ascii="Times New Roman" w:hAnsi="Times New Roman" w:cs="Times New Roman"/>
          <w:color w:val="000000" w:themeColor="text1"/>
          <w:sz w:val="24"/>
          <w:szCs w:val="32"/>
        </w:rPr>
        <w:t>a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>) and quadrat sampling (</w:t>
      </w:r>
      <w:r w:rsidR="009D501C">
        <w:rPr>
          <w:rFonts w:ascii="Times New Roman" w:hAnsi="Times New Roman" w:cs="Times New Roman"/>
          <w:color w:val="000000" w:themeColor="text1"/>
          <w:sz w:val="24"/>
          <w:szCs w:val="32"/>
        </w:rPr>
        <w:t>b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). </w:t>
      </w:r>
      <w:r w:rsidR="006F4199">
        <w:rPr>
          <w:rFonts w:ascii="Times New Roman" w:hAnsi="Times New Roman" w:cs="Times New Roman"/>
          <w:color w:val="000000" w:themeColor="text1"/>
          <w:sz w:val="24"/>
          <w:szCs w:val="32"/>
        </w:rPr>
        <w:t>The h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orizontal axis indicates </w:t>
      </w:r>
      <w:r w:rsidR="006F419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cumulative effect of </w:t>
      </w:r>
      <w:r w:rsidR="006F4199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genetic 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>loci</w:t>
      </w:r>
      <w:r w:rsidR="008F7FAE">
        <w:rPr>
          <w:rFonts w:ascii="Times New Roman" w:hAnsi="Times New Roman" w:cs="Times New Roman"/>
          <w:color w:val="000000" w:themeColor="text1"/>
          <w:sz w:val="24"/>
          <w:szCs w:val="32"/>
        </w:rPr>
        <w:br w:type="page"/>
      </w:r>
    </w:p>
    <w:p w14:paraId="3207CDCF" w14:textId="688F3D31" w:rsidR="00414711" w:rsidRDefault="008F7FAE" w:rsidP="00603E62">
      <w:pPr>
        <w:snapToGrid w:val="0"/>
        <w:spacing w:after="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5A2B81D3" wp14:editId="2C32B215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284899" cy="3419640"/>
            <wp:effectExtent l="0" t="0" r="0" b="0"/>
            <wp:wrapSquare wrapText="bothSides"/>
            <wp:docPr id="1369350775" name="図 3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350775" name="図 3" descr="グラフ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4899" cy="341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3A2656" w14:textId="19FF195D" w:rsidR="00BA5044" w:rsidRDefault="00957DD7" w:rsidP="00603E62">
      <w:pPr>
        <w:snapToGrid w:val="0"/>
        <w:spacing w:after="0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880650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Fig. </w:t>
      </w:r>
      <w:r w:rsidR="00603E62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S</w:t>
      </w:r>
      <w:r w:rsidRPr="00880650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2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E6117F"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>Temperature at Site D from May 19 to September 13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>,</w:t>
      </w:r>
      <w:r w:rsidR="00E6117F"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2022. 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>The b</w:t>
      </w:r>
      <w:r w:rsidR="00E6117F"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lack line indicates the daily mean temperature. 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>The top end of the</w:t>
      </w:r>
      <w:r w:rsidR="00E6117F"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gray band indicate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>s</w:t>
      </w:r>
      <w:r w:rsidR="00E6117F"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the highest temperature of the day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>,</w:t>
      </w:r>
      <w:r w:rsidR="00E6117F"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and the bottom end indicates the lowest temperature 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>of the day</w:t>
      </w:r>
    </w:p>
    <w:p w14:paraId="123C5D8D" w14:textId="1877F3C0" w:rsidR="008F7FAE" w:rsidRDefault="008F7FAE" w:rsidP="00603E62">
      <w:pPr>
        <w:tabs>
          <w:tab w:val="left" w:pos="6660"/>
        </w:tabs>
        <w:snapToGrid w:val="0"/>
        <w:spacing w:after="0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color w:val="000000" w:themeColor="text1"/>
          <w:sz w:val="24"/>
          <w:szCs w:val="32"/>
        </w:rPr>
        <w:br w:type="page"/>
      </w:r>
    </w:p>
    <w:p w14:paraId="4CCED521" w14:textId="211BEB60" w:rsidR="00957DD7" w:rsidRPr="00DB4D9D" w:rsidRDefault="008F7FAE" w:rsidP="00603E62">
      <w:pPr>
        <w:tabs>
          <w:tab w:val="left" w:pos="6660"/>
        </w:tabs>
        <w:snapToGrid w:val="0"/>
        <w:spacing w:after="0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4721786C" wp14:editId="09C994BE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400040" cy="3604260"/>
            <wp:effectExtent l="0" t="0" r="0" b="2540"/>
            <wp:wrapSquare wrapText="bothSides"/>
            <wp:docPr id="1576082063" name="図 4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82063" name="図 4" descr="グラフ, ヒストグラム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DF00F" w14:textId="1E282597" w:rsidR="008F7FAE" w:rsidRDefault="00957DD7" w:rsidP="00603E62">
      <w:pPr>
        <w:snapToGrid w:val="0"/>
        <w:spacing w:after="0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  <w:sectPr w:rsidR="008F7FAE" w:rsidSect="00AA68AF">
          <w:footerReference w:type="even" r:id="rId11"/>
          <w:footerReference w:type="default" r:id="rId12"/>
          <w:pgSz w:w="11906" w:h="16838"/>
          <w:pgMar w:top="1985" w:right="1701" w:bottom="1701" w:left="1701" w:header="851" w:footer="992" w:gutter="0"/>
          <w:lnNumType w:countBy="1" w:restart="continuous"/>
          <w:cols w:space="425"/>
          <w:docGrid w:type="lines" w:linePitch="360"/>
        </w:sectPr>
      </w:pPr>
      <w:r w:rsidRPr="00880650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Fig. </w:t>
      </w:r>
      <w:r w:rsidR="00603E62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S</w:t>
      </w:r>
      <w:r w:rsidRPr="00880650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3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Bar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plot 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>of</w:t>
      </w:r>
      <w:r w:rsidR="005D5E98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>the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pairwise genetic distance</w:t>
      </w:r>
      <w:r w:rsidR="00BC2C8B" w:rsidRPr="00BC2C8B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between </w:t>
      </w:r>
      <w:r w:rsidR="00BC2C8B"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clonal individuals 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>under the stepwise mutation model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: (A) 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>random sampling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>,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(B) 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quadrat sampling. Bars indicate the number of pairs of clonal individuals at each genetic distance. The red line 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>denotes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</w:t>
      </w:r>
      <w:r w:rsidR="005D5E98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the 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threshold value 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>for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genetic distance, and the 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blue bars denote the 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number of pairs of clonal individuals 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>with a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pairwise distance </w:t>
      </w:r>
      <w:r w:rsidR="00BC2C8B">
        <w:rPr>
          <w:rFonts w:ascii="Times New Roman" w:hAnsi="Times New Roman" w:cs="Times New Roman"/>
          <w:color w:val="000000" w:themeColor="text1"/>
          <w:sz w:val="24"/>
          <w:szCs w:val="32"/>
        </w:rPr>
        <w:t>below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that threshol</w:t>
      </w:r>
      <w:r w:rsidR="00C7424F">
        <w:rPr>
          <w:rFonts w:ascii="Times New Roman" w:hAnsi="Times New Roman" w:cs="Times New Roman"/>
          <w:color w:val="000000" w:themeColor="text1"/>
          <w:sz w:val="24"/>
          <w:szCs w:val="32"/>
        </w:rPr>
        <w:t>d</w:t>
      </w:r>
    </w:p>
    <w:p w14:paraId="40E963CC" w14:textId="65536DF8" w:rsidR="00AA68AF" w:rsidRPr="008F7FAE" w:rsidRDefault="00AA68AF" w:rsidP="00603E62">
      <w:pPr>
        <w:snapToGrid w:val="0"/>
        <w:spacing w:after="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lastRenderedPageBreak/>
        <w:t>T</w:t>
      </w:r>
      <w:r w:rsidRPr="00880650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able </w:t>
      </w:r>
      <w:r w:rsidR="009D1BB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>S</w:t>
      </w:r>
      <w:r w:rsidRPr="00880650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1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Microsatellite markers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used for</w:t>
      </w:r>
      <w:r w:rsidRPr="00DB4D9D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random sampling and quadrat sampling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1444"/>
        <w:gridCol w:w="426"/>
        <w:gridCol w:w="4153"/>
        <w:gridCol w:w="1815"/>
        <w:gridCol w:w="2488"/>
        <w:gridCol w:w="1833"/>
      </w:tblGrid>
      <w:tr w:rsidR="008F7FAE" w:rsidRPr="00513E2D" w14:paraId="46E60FD6" w14:textId="77777777" w:rsidTr="00AA7986">
        <w:trPr>
          <w:trHeight w:val="518"/>
        </w:trPr>
        <w:tc>
          <w:tcPr>
            <w:tcW w:w="37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54DF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Locus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D1B34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Repeat motif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97A53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Primer sequence (5′-3′)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946933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>
              <w:rPr>
                <w:rFonts w:ascii="Times New Roman" w:eastAsia="Century" w:hAnsi="Times New Roman"/>
                <w:color w:val="000000" w:themeColor="text1"/>
              </w:rPr>
              <w:t>Random sampling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38AE014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>
              <w:rPr>
                <w:rFonts w:ascii="Times New Roman" w:eastAsia="Century" w:hAnsi="Times New Roman"/>
                <w:color w:val="000000" w:themeColor="text1"/>
              </w:rPr>
              <w:t>Quadrat sampling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1C3281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Source</w:t>
            </w:r>
          </w:p>
        </w:tc>
      </w:tr>
      <w:tr w:rsidR="008F7FAE" w:rsidRPr="00513E2D" w14:paraId="76BE3538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6CE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hiziki2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5319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ACTAT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D1FB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6A3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TTCTTCAGCGTTCGTTCG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555CA11E" w14:textId="77777777" w:rsidR="008F7FAE" w:rsidRPr="00D70638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  <w:sz w:val="28"/>
                <w:szCs w:val="28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5D9DD882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B87E08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Horiuchi et al. 2017</w:t>
            </w:r>
          </w:p>
        </w:tc>
      </w:tr>
      <w:tr w:rsidR="008F7FAE" w:rsidRPr="00513E2D" w14:paraId="73A7A688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A7C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F9B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2C7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872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AATGGGAGGCGGGTTTAGG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2B2EC129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</w:tcPr>
          <w:p w14:paraId="3BB50674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AC571B3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  <w:tr w:rsidR="008F7FAE" w:rsidRPr="00513E2D" w14:paraId="14CAA77C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ACB1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hiziki5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AA63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ACACG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789F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68B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CTCAAGAGACAACGCCAAG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5B6919F6" w14:textId="77777777" w:rsidR="008F7FAE" w:rsidRPr="00D70638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  <w:sz w:val="28"/>
                <w:szCs w:val="28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6A15E382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4C5D6B4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Horiuchi et al. 2017</w:t>
            </w:r>
          </w:p>
        </w:tc>
      </w:tr>
      <w:tr w:rsidR="008F7FAE" w:rsidRPr="00513E2D" w14:paraId="52437C7C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0FB2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FCB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35F9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797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GCGGATGTAACGTGGAAGTC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0F495BD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</w:tcPr>
          <w:p w14:paraId="0C5514E2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0EEA69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  <w:tr w:rsidR="008F7FAE" w:rsidRPr="00513E2D" w14:paraId="131AD064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7FAF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SSR046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1FD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CAG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191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1E04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GCTTGGTGTAGAGATCTCGGATT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2BAD46F0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3187239B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86DB08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Jia et al. 2022</w:t>
            </w:r>
          </w:p>
        </w:tc>
      </w:tr>
      <w:tr w:rsidR="008F7FAE" w:rsidRPr="00513E2D" w14:paraId="6FB16954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4487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AB5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CABB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276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CACCAGCACCCTCACATCTATTT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7892481F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</w:tcPr>
          <w:p w14:paraId="1EE5C5D3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E2ED2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  <w:tr w:rsidR="008F7FAE" w:rsidRPr="00513E2D" w14:paraId="3B0F9BA6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AC23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SSR059</w:t>
            </w: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6E7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CAT</w:t>
            </w:r>
          </w:p>
        </w:tc>
        <w:tc>
          <w:tcPr>
            <w:tcW w:w="1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9EF5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E5E9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CTCTTCCTTCCTCCAGCTATTCC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2DD3EB5F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35F9592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9DEFFFF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Jia et al. 2022</w:t>
            </w:r>
          </w:p>
        </w:tc>
      </w:tr>
      <w:tr w:rsidR="008F7FAE" w:rsidRPr="00513E2D" w14:paraId="3A5E2071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0A1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006F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6C81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63F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CGGCAACAGTAAGCTCTGATACT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1A9798B4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</w:tcPr>
          <w:p w14:paraId="44C9FE0B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423BEDF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  <w:tr w:rsidR="008F7FAE" w:rsidRPr="00513E2D" w14:paraId="40E5B61B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F6811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SSR086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825E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CCG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3AF1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0F5D3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513E2D">
              <w:rPr>
                <w:rFonts w:ascii="Times New Roman" w:eastAsia="游明朝" w:hAnsi="Times New Roman"/>
                <w:color w:val="000000" w:themeColor="text1"/>
              </w:rPr>
              <w:t>CATGTACTCCCACAGCTCCC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4DB36BC7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773AA01C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F1D44D1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Jia et al. 2022</w:t>
            </w:r>
          </w:p>
        </w:tc>
      </w:tr>
      <w:tr w:rsidR="008F7FAE" w:rsidRPr="00513E2D" w14:paraId="2D579AE1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7FBC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2F68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989B1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4188D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513E2D">
              <w:rPr>
                <w:rFonts w:ascii="Times New Roman" w:eastAsia="游明朝" w:hAnsi="Times New Roman"/>
                <w:color w:val="000000" w:themeColor="text1"/>
              </w:rPr>
              <w:t>ACAAGATGAGGCAAATGAACGAC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5F9EBD7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</w:tcPr>
          <w:p w14:paraId="67D7CCA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CD332F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  <w:tr w:rsidR="008F7FAE" w:rsidRPr="00513E2D" w14:paraId="495B5DA5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D7F7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SSR128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F7D8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AGC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0601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33256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513E2D">
              <w:rPr>
                <w:rFonts w:ascii="Times New Roman" w:eastAsia="游明朝" w:hAnsi="Times New Roman"/>
                <w:color w:val="000000" w:themeColor="text1"/>
              </w:rPr>
              <w:t xml:space="preserve">CTTCTCATGCTTCGCTCTTGGAG 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790F013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4FAF152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ACBD94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Jia et al. 2022</w:t>
            </w:r>
          </w:p>
        </w:tc>
      </w:tr>
      <w:tr w:rsidR="008F7FAE" w:rsidRPr="00513E2D" w14:paraId="7A7D37F4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46F83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6D5F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C7692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D9E45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513E2D">
              <w:rPr>
                <w:rFonts w:ascii="Times New Roman" w:eastAsia="游明朝" w:hAnsi="Times New Roman"/>
                <w:color w:val="000000" w:themeColor="text1"/>
              </w:rPr>
              <w:t>TACATTGCACCAAGGATTCGGTA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366DB819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</w:tcPr>
          <w:p w14:paraId="2A3C7AA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D3A8E97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  <w:tr w:rsidR="008F7FAE" w:rsidRPr="00513E2D" w14:paraId="0A36EE40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88AA5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lastRenderedPageBreak/>
              <w:t>SSR198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BB14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CGC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D1317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21D9E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513E2D">
              <w:rPr>
                <w:rFonts w:ascii="Times New Roman" w:eastAsia="游明朝" w:hAnsi="Times New Roman"/>
                <w:color w:val="000000" w:themeColor="text1"/>
              </w:rPr>
              <w:t>TACAAAGTCAACACGGGACTGTC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61A6FC14" w14:textId="77777777" w:rsidR="008F7FAE" w:rsidRPr="005E29C9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5E21889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83112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Jia et al. 2022</w:t>
            </w:r>
          </w:p>
        </w:tc>
      </w:tr>
      <w:tr w:rsidR="008F7FAE" w:rsidRPr="00513E2D" w14:paraId="4C15DD9E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ECD3C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47BA5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844BB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180F7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513E2D">
              <w:rPr>
                <w:rFonts w:ascii="Times New Roman" w:eastAsia="游明朝" w:hAnsi="Times New Roman"/>
                <w:color w:val="000000" w:themeColor="text1"/>
              </w:rPr>
              <w:t>TAGAGGATCATCACCACTGAACG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2AAD6510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</w:tcPr>
          <w:p w14:paraId="590AEED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37A0B72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  <w:tr w:rsidR="008F7FAE" w:rsidRPr="00513E2D" w14:paraId="244C6F18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3E1F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HF03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1C72F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CTG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31DEF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014B8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513E2D">
              <w:rPr>
                <w:rFonts w:ascii="Times New Roman" w:eastAsia="游明朝" w:hAnsi="Times New Roman"/>
                <w:color w:val="000000" w:themeColor="text1"/>
              </w:rPr>
              <w:t>TCGTGGAAGGTAACTCTGATGA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7F67A7D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469ECA82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4CBAA2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This study</w:t>
            </w:r>
          </w:p>
        </w:tc>
      </w:tr>
      <w:tr w:rsidR="008F7FAE" w:rsidRPr="00513E2D" w14:paraId="66166E47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EB10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A340F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BE71C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F7D7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513E2D">
              <w:rPr>
                <w:rFonts w:ascii="Times New Roman" w:eastAsia="游明朝" w:hAnsi="Times New Roman"/>
                <w:color w:val="000000" w:themeColor="text1"/>
              </w:rPr>
              <w:t>TCAGGCGTATTTCGATCTCC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6E599E5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</w:tcPr>
          <w:p w14:paraId="7F1C420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7A1DD8E3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  <w:tr w:rsidR="008F7FAE" w:rsidRPr="00513E2D" w14:paraId="30A84001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196B4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HF04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F2300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GCT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E85E7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3ACAA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513E2D">
              <w:rPr>
                <w:rFonts w:ascii="Times New Roman" w:eastAsia="游明朝" w:hAnsi="Times New Roman"/>
                <w:color w:val="000000" w:themeColor="text1"/>
              </w:rPr>
              <w:t xml:space="preserve">TCCTTTTCCGACTTGTTGAAG 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44E39CA5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6AFD4A32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214525C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This study</w:t>
            </w:r>
          </w:p>
        </w:tc>
      </w:tr>
      <w:tr w:rsidR="008F7FAE" w:rsidRPr="00513E2D" w14:paraId="4244D5AC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C4320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7F78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7B70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F5487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513E2D">
              <w:rPr>
                <w:rFonts w:ascii="Times New Roman" w:eastAsia="游明朝" w:hAnsi="Times New Roman"/>
                <w:color w:val="000000" w:themeColor="text1"/>
              </w:rPr>
              <w:t>AAAAACCTGTCCTTCCTCACTG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0ECA748C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</w:tcPr>
          <w:p w14:paraId="07E5C680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4FCD35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  <w:tr w:rsidR="008F7FAE" w:rsidRPr="00513E2D" w14:paraId="6BED4323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6073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HF05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0B49B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CAG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D8B6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9DA3E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513E2D">
              <w:rPr>
                <w:rFonts w:ascii="Times New Roman" w:eastAsia="游明朝" w:hAnsi="Times New Roman"/>
                <w:color w:val="000000" w:themeColor="text1"/>
              </w:rPr>
              <w:t xml:space="preserve">TGCTCGAACAGACTGCCTTA 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09063E9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4F9CC874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CC2E58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This study</w:t>
            </w:r>
          </w:p>
        </w:tc>
      </w:tr>
      <w:tr w:rsidR="008F7FAE" w:rsidRPr="00513E2D" w14:paraId="72DEF486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58BA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B5BE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1D61B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FA932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513E2D">
              <w:rPr>
                <w:rFonts w:ascii="Times New Roman" w:eastAsia="游明朝" w:hAnsi="Times New Roman"/>
                <w:color w:val="000000" w:themeColor="text1"/>
              </w:rPr>
              <w:t>TCGTTTGGTTTCCTTGTCTATG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18CA9F69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</w:tcPr>
          <w:p w14:paraId="3052341F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CA64CD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  <w:tr w:rsidR="008F7FAE" w:rsidRPr="00513E2D" w14:paraId="44383228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7B4C2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HF</w:t>
            </w:r>
            <w:r>
              <w:rPr>
                <w:rFonts w:ascii="Times New Roman" w:eastAsia="Century" w:hAnsi="Times New Roman"/>
                <w:color w:val="000000" w:themeColor="text1"/>
              </w:rPr>
              <w:t>13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E6EE3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G</w:t>
            </w:r>
            <w:r>
              <w:rPr>
                <w:rFonts w:ascii="Times New Roman" w:eastAsia="Century" w:hAnsi="Times New Roman"/>
                <w:color w:val="000000" w:themeColor="text1"/>
              </w:rPr>
              <w:t>T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0D06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80CBB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1F32CA">
              <w:rPr>
                <w:rFonts w:ascii="Times New Roman" w:eastAsia="Century" w:hAnsi="Times New Roman"/>
                <w:color w:val="000000" w:themeColor="text1"/>
              </w:rPr>
              <w:t>GCCGTTTGCTTTGTTCTCTC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404D51C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71480694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314530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This study</w:t>
            </w:r>
          </w:p>
        </w:tc>
      </w:tr>
      <w:tr w:rsidR="008F7FAE" w:rsidRPr="00513E2D" w14:paraId="2FE53EF8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8FBC7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FD391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261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ED9D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1F32CA">
              <w:rPr>
                <w:rFonts w:ascii="Times New Roman" w:eastAsia="Century" w:hAnsi="Times New Roman"/>
                <w:color w:val="000000" w:themeColor="text1"/>
              </w:rPr>
              <w:t>GGCTAGTATTTGTTGGGTTGTTTT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14996EC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</w:tcPr>
          <w:p w14:paraId="5D3BEB30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EBA65E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  <w:tr w:rsidR="008F7FAE" w:rsidRPr="00513E2D" w14:paraId="71418C40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D6BF7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HF27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39B3B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CTG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6D844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3542A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513E2D">
              <w:rPr>
                <w:rFonts w:ascii="Times New Roman" w:eastAsia="游明朝" w:hAnsi="Times New Roman"/>
                <w:color w:val="000000" w:themeColor="text1"/>
              </w:rPr>
              <w:t>CCCACTGTGTTTGGTGTTGT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4A909DE0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2905811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3369D6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This study</w:t>
            </w:r>
          </w:p>
        </w:tc>
      </w:tr>
      <w:tr w:rsidR="008F7FAE" w:rsidRPr="00513E2D" w14:paraId="57C9530F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E5B8C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B0412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7E3E7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F0C0F" w14:textId="77777777" w:rsidR="008F7FAE" w:rsidRPr="00513E2D" w:rsidRDefault="008F7FAE" w:rsidP="00AA79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游明朝" w:hAnsi="Times New Roman"/>
                <w:color w:val="000000" w:themeColor="text1"/>
              </w:rPr>
            </w:pPr>
            <w:r w:rsidRPr="00513E2D">
              <w:rPr>
                <w:rFonts w:ascii="Times New Roman" w:eastAsia="游明朝" w:hAnsi="Times New Roman"/>
                <w:color w:val="000000" w:themeColor="text1"/>
              </w:rPr>
              <w:t>AAGTGCAGAATGTCGCAATG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2D8E47BC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</w:tcPr>
          <w:p w14:paraId="4662B830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440DF74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  <w:tr w:rsidR="008F7FAE" w:rsidRPr="00513E2D" w14:paraId="3C42BA19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5232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lastRenderedPageBreak/>
              <w:t>HF37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29A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AG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84D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2D82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ATGCATCTGTTGGATGATGG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4193A24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57C64827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CCAD463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This study</w:t>
            </w:r>
          </w:p>
        </w:tc>
      </w:tr>
      <w:tr w:rsidR="008F7FAE" w:rsidRPr="00513E2D" w14:paraId="59E27CBC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2CB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6E4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698B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F714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CCGTACAGCAGTACTAGAGGGAAG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</w:tcPr>
          <w:p w14:paraId="6F5A7E39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bottom w:val="nil"/>
              <w:right w:val="nil"/>
            </w:tcBorders>
          </w:tcPr>
          <w:p w14:paraId="7DA9473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21EFD2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  <w:tr w:rsidR="008F7FAE" w:rsidRPr="00513E2D" w14:paraId="576F4A5C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21A5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HF40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9F9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AACC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40B9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C842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AAAAAGGGACACGGCATCTC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19F557A8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74308D0A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59F9DA4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This study</w:t>
            </w:r>
          </w:p>
        </w:tc>
      </w:tr>
      <w:tr w:rsidR="008F7FAE" w:rsidRPr="00513E2D" w14:paraId="21E1B499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849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F4E2C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EC77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5C1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TTAATCGATTCAAGGAACAAGTG</w:t>
            </w:r>
          </w:p>
        </w:tc>
        <w:tc>
          <w:tcPr>
            <w:tcW w:w="690" w:type="pct"/>
            <w:tcBorders>
              <w:left w:val="nil"/>
              <w:right w:val="nil"/>
            </w:tcBorders>
          </w:tcPr>
          <w:p w14:paraId="075B7D14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right w:val="nil"/>
            </w:tcBorders>
          </w:tcPr>
          <w:p w14:paraId="5BDA2DDF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right w:val="nil"/>
            </w:tcBorders>
            <w:vAlign w:val="center"/>
          </w:tcPr>
          <w:p w14:paraId="5C1EBA6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  <w:tr w:rsidR="008F7FAE" w:rsidRPr="00513E2D" w14:paraId="332E6C3C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0761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HF45</w:t>
            </w: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FE1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ATG</w:t>
            </w:r>
          </w:p>
        </w:tc>
        <w:tc>
          <w:tcPr>
            <w:tcW w:w="1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6B57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F:</w:t>
            </w:r>
          </w:p>
        </w:tc>
        <w:tc>
          <w:tcPr>
            <w:tcW w:w="15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A30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ATTCCAATGGCATCTTTTCC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</w:tcPr>
          <w:p w14:paraId="617BF746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946" w:type="pct"/>
            <w:tcBorders>
              <w:top w:val="nil"/>
              <w:left w:val="nil"/>
              <w:right w:val="nil"/>
            </w:tcBorders>
          </w:tcPr>
          <w:p w14:paraId="6BCA1231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E29C9">
              <w:rPr>
                <w:rFonts w:ascii="Times New Roman" w:hAnsi="Times New Roman"/>
                <w:color w:val="000000" w:themeColor="text1"/>
              </w:rPr>
              <w:t>+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228D2D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This study</w:t>
            </w:r>
          </w:p>
        </w:tc>
      </w:tr>
      <w:tr w:rsidR="008F7FAE" w:rsidRPr="00513E2D" w14:paraId="7EFDD4ED" w14:textId="77777777" w:rsidTr="00AA7986">
        <w:trPr>
          <w:cantSplit/>
          <w:trHeight w:val="540"/>
        </w:trPr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B0E9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C8E8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5982E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R: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BF832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  <w:r w:rsidRPr="00513E2D">
              <w:rPr>
                <w:rFonts w:ascii="Times New Roman" w:eastAsia="Century" w:hAnsi="Times New Roman"/>
                <w:color w:val="000000" w:themeColor="text1"/>
              </w:rPr>
              <w:t>TGCAGGCTTTTGTTTGAAGA</w:t>
            </w:r>
          </w:p>
        </w:tc>
        <w:tc>
          <w:tcPr>
            <w:tcW w:w="690" w:type="pct"/>
            <w:tcBorders>
              <w:left w:val="nil"/>
              <w:bottom w:val="single" w:sz="4" w:space="0" w:color="auto"/>
              <w:right w:val="nil"/>
            </w:tcBorders>
          </w:tcPr>
          <w:p w14:paraId="39FD8E0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946" w:type="pct"/>
            <w:tcBorders>
              <w:left w:val="nil"/>
              <w:bottom w:val="single" w:sz="4" w:space="0" w:color="auto"/>
              <w:right w:val="nil"/>
            </w:tcBorders>
          </w:tcPr>
          <w:p w14:paraId="4F3F542D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  <w:tc>
          <w:tcPr>
            <w:tcW w:w="69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4B8D18D1" w14:textId="77777777" w:rsidR="008F7FAE" w:rsidRPr="00513E2D" w:rsidRDefault="008F7FAE" w:rsidP="00AA7986">
            <w:pPr>
              <w:snapToGrid w:val="0"/>
              <w:spacing w:line="360" w:lineRule="auto"/>
              <w:rPr>
                <w:rFonts w:ascii="Times New Roman" w:eastAsia="Century" w:hAnsi="Times New Roman"/>
                <w:color w:val="000000" w:themeColor="text1"/>
              </w:rPr>
            </w:pPr>
          </w:p>
        </w:tc>
      </w:tr>
    </w:tbl>
    <w:p w14:paraId="2E524ABC" w14:textId="712050E9" w:rsidR="00BA5044" w:rsidRPr="00DB4D9D" w:rsidRDefault="00BA5044" w:rsidP="00603E62">
      <w:pPr>
        <w:tabs>
          <w:tab w:val="right" w:pos="8504"/>
        </w:tabs>
        <w:snapToGrid w:val="0"/>
        <w:spacing w:after="0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sectPr w:rsidR="00BA5044" w:rsidRPr="00DB4D9D" w:rsidSect="008F7FAE">
      <w:pgSz w:w="16838" w:h="11906" w:orient="landscape"/>
      <w:pgMar w:top="1701" w:right="1701" w:bottom="1701" w:left="1985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0D15C" w14:textId="77777777" w:rsidR="0066098F" w:rsidRDefault="0066098F" w:rsidP="002C424B">
      <w:pPr>
        <w:spacing w:after="0" w:line="240" w:lineRule="auto"/>
      </w:pPr>
      <w:r>
        <w:separator/>
      </w:r>
    </w:p>
  </w:endnote>
  <w:endnote w:type="continuationSeparator" w:id="0">
    <w:p w14:paraId="669B7ADE" w14:textId="77777777" w:rsidR="0066098F" w:rsidRDefault="0066098F" w:rsidP="002C424B">
      <w:pPr>
        <w:spacing w:after="0" w:line="240" w:lineRule="auto"/>
      </w:pPr>
      <w:r>
        <w:continuationSeparator/>
      </w:r>
    </w:p>
  </w:endnote>
  <w:endnote w:type="continuationNotice" w:id="1">
    <w:p w14:paraId="337071F6" w14:textId="77777777" w:rsidR="0066098F" w:rsidRDefault="0066098F" w:rsidP="00EE63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6"/>
      </w:rPr>
      <w:id w:val="-2091000275"/>
      <w:docPartObj>
        <w:docPartGallery w:val="Page Numbers (Bottom of Page)"/>
        <w:docPartUnique/>
      </w:docPartObj>
    </w:sdtPr>
    <w:sdtContent>
      <w:p w14:paraId="554FADC5" w14:textId="242AC7BB" w:rsidR="00B445D7" w:rsidRDefault="00B445D7" w:rsidP="00E745EA">
        <w:pPr>
          <w:pStyle w:val="ad"/>
          <w:framePr w:wrap="none" w:vAnchor="text" w:hAnchor="margin" w:xAlign="center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0F76A2C9" w14:textId="77777777" w:rsidR="00B445D7" w:rsidRDefault="00B445D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6"/>
      </w:rPr>
      <w:id w:val="2047485993"/>
      <w:docPartObj>
        <w:docPartGallery w:val="Page Numbers (Bottom of Page)"/>
        <w:docPartUnique/>
      </w:docPartObj>
    </w:sdtPr>
    <w:sdtContent>
      <w:p w14:paraId="2D4B7A58" w14:textId="63E41BAF" w:rsidR="00B445D7" w:rsidRDefault="00B445D7" w:rsidP="00B445D7">
        <w:pPr>
          <w:pStyle w:val="ad"/>
          <w:framePr w:wrap="none" w:vAnchor="text" w:hAnchor="margin" w:xAlign="center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1</w:t>
        </w:r>
        <w:r>
          <w:rPr>
            <w:rStyle w:val="af6"/>
          </w:rPr>
          <w:fldChar w:fldCharType="end"/>
        </w:r>
      </w:p>
    </w:sdtContent>
  </w:sdt>
  <w:p w14:paraId="199CBEAC" w14:textId="77777777" w:rsidR="00B445D7" w:rsidRDefault="00B445D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C231B" w14:textId="77777777" w:rsidR="0066098F" w:rsidRDefault="0066098F" w:rsidP="00662E55">
      <w:pPr>
        <w:spacing w:after="0" w:line="240" w:lineRule="auto"/>
      </w:pPr>
      <w:r>
        <w:separator/>
      </w:r>
    </w:p>
  </w:footnote>
  <w:footnote w:type="continuationSeparator" w:id="0">
    <w:p w14:paraId="4FE5A471" w14:textId="77777777" w:rsidR="0066098F" w:rsidRDefault="0066098F" w:rsidP="002C424B">
      <w:pPr>
        <w:spacing w:after="0" w:line="240" w:lineRule="auto"/>
      </w:pPr>
      <w:r>
        <w:continuationSeparator/>
      </w:r>
    </w:p>
  </w:footnote>
  <w:footnote w:type="continuationNotice" w:id="1">
    <w:p w14:paraId="042350B5" w14:textId="77777777" w:rsidR="0066098F" w:rsidRDefault="0066098F" w:rsidP="00EE633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A7518"/>
    <w:multiLevelType w:val="hybridMultilevel"/>
    <w:tmpl w:val="808A91CA"/>
    <w:lvl w:ilvl="0" w:tplc="D752FA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45E6753"/>
    <w:multiLevelType w:val="hybridMultilevel"/>
    <w:tmpl w:val="7F567114"/>
    <w:lvl w:ilvl="0" w:tplc="9CAC0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6A94028"/>
    <w:multiLevelType w:val="multilevel"/>
    <w:tmpl w:val="EA06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307385">
    <w:abstractNumId w:val="1"/>
  </w:num>
  <w:num w:numId="2" w16cid:durableId="582883622">
    <w:abstractNumId w:val="0"/>
  </w:num>
  <w:num w:numId="3" w16cid:durableId="226038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otated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dzadpvbfr0zjee9ea5zzrpd5vpf0at5va9&quot;&gt;My EndNote Library&lt;record-ids&gt;&lt;item&gt;1&lt;/item&gt;&lt;/record-ids&gt;&lt;/item&gt;&lt;/Libraries&gt;"/>
  </w:docVars>
  <w:rsids>
    <w:rsidRoot w:val="00936319"/>
    <w:rsid w:val="000000E6"/>
    <w:rsid w:val="0000246F"/>
    <w:rsid w:val="000041F6"/>
    <w:rsid w:val="00005FBE"/>
    <w:rsid w:val="00011A58"/>
    <w:rsid w:val="00012521"/>
    <w:rsid w:val="00012F33"/>
    <w:rsid w:val="00013023"/>
    <w:rsid w:val="00013A53"/>
    <w:rsid w:val="00014B8F"/>
    <w:rsid w:val="0001545E"/>
    <w:rsid w:val="00015D97"/>
    <w:rsid w:val="000164D7"/>
    <w:rsid w:val="00016FB6"/>
    <w:rsid w:val="000206DB"/>
    <w:rsid w:val="000218A9"/>
    <w:rsid w:val="000242E7"/>
    <w:rsid w:val="00024AEF"/>
    <w:rsid w:val="000351E5"/>
    <w:rsid w:val="00035907"/>
    <w:rsid w:val="00035C91"/>
    <w:rsid w:val="00036590"/>
    <w:rsid w:val="0003691C"/>
    <w:rsid w:val="00036A34"/>
    <w:rsid w:val="00037065"/>
    <w:rsid w:val="00037441"/>
    <w:rsid w:val="00043218"/>
    <w:rsid w:val="0004491E"/>
    <w:rsid w:val="000450F1"/>
    <w:rsid w:val="0004529D"/>
    <w:rsid w:val="000463F5"/>
    <w:rsid w:val="000467BF"/>
    <w:rsid w:val="00046CCF"/>
    <w:rsid w:val="0005156D"/>
    <w:rsid w:val="00051A7D"/>
    <w:rsid w:val="00051CE7"/>
    <w:rsid w:val="000529FE"/>
    <w:rsid w:val="00054C9A"/>
    <w:rsid w:val="00055562"/>
    <w:rsid w:val="00056E6F"/>
    <w:rsid w:val="00057395"/>
    <w:rsid w:val="00057D84"/>
    <w:rsid w:val="00060751"/>
    <w:rsid w:val="000624C6"/>
    <w:rsid w:val="00063526"/>
    <w:rsid w:val="0006397E"/>
    <w:rsid w:val="00063A23"/>
    <w:rsid w:val="000660AF"/>
    <w:rsid w:val="000737FD"/>
    <w:rsid w:val="00073DFF"/>
    <w:rsid w:val="00075339"/>
    <w:rsid w:val="000759D7"/>
    <w:rsid w:val="00076686"/>
    <w:rsid w:val="00076D35"/>
    <w:rsid w:val="000778B3"/>
    <w:rsid w:val="00080973"/>
    <w:rsid w:val="00081CB5"/>
    <w:rsid w:val="00085078"/>
    <w:rsid w:val="00086726"/>
    <w:rsid w:val="000925DF"/>
    <w:rsid w:val="0009583E"/>
    <w:rsid w:val="00097F65"/>
    <w:rsid w:val="000A001B"/>
    <w:rsid w:val="000A0575"/>
    <w:rsid w:val="000A2C3C"/>
    <w:rsid w:val="000A313C"/>
    <w:rsid w:val="000A3F9E"/>
    <w:rsid w:val="000A4093"/>
    <w:rsid w:val="000A6917"/>
    <w:rsid w:val="000A7030"/>
    <w:rsid w:val="000B155A"/>
    <w:rsid w:val="000B2333"/>
    <w:rsid w:val="000B44C5"/>
    <w:rsid w:val="000B6F52"/>
    <w:rsid w:val="000B789B"/>
    <w:rsid w:val="000C0A3E"/>
    <w:rsid w:val="000C1D61"/>
    <w:rsid w:val="000C20D9"/>
    <w:rsid w:val="000C2504"/>
    <w:rsid w:val="000C29FF"/>
    <w:rsid w:val="000C2B7C"/>
    <w:rsid w:val="000C744E"/>
    <w:rsid w:val="000D1CDC"/>
    <w:rsid w:val="000D2571"/>
    <w:rsid w:val="000D4CF7"/>
    <w:rsid w:val="000D6AE4"/>
    <w:rsid w:val="000E0AF2"/>
    <w:rsid w:val="000E0F5B"/>
    <w:rsid w:val="000E1056"/>
    <w:rsid w:val="000E1E30"/>
    <w:rsid w:val="000E37B0"/>
    <w:rsid w:val="000E5CD6"/>
    <w:rsid w:val="000E65A4"/>
    <w:rsid w:val="000E75AC"/>
    <w:rsid w:val="000F0423"/>
    <w:rsid w:val="000F4E15"/>
    <w:rsid w:val="000F594D"/>
    <w:rsid w:val="001015A6"/>
    <w:rsid w:val="001015AC"/>
    <w:rsid w:val="00101FD9"/>
    <w:rsid w:val="0010213C"/>
    <w:rsid w:val="001038A8"/>
    <w:rsid w:val="00104A90"/>
    <w:rsid w:val="00104FB2"/>
    <w:rsid w:val="00106575"/>
    <w:rsid w:val="00110943"/>
    <w:rsid w:val="001145E2"/>
    <w:rsid w:val="001157C2"/>
    <w:rsid w:val="00120D41"/>
    <w:rsid w:val="00121091"/>
    <w:rsid w:val="00121102"/>
    <w:rsid w:val="001211F1"/>
    <w:rsid w:val="00121510"/>
    <w:rsid w:val="00121D39"/>
    <w:rsid w:val="00121FAE"/>
    <w:rsid w:val="00122E95"/>
    <w:rsid w:val="00126F70"/>
    <w:rsid w:val="00131123"/>
    <w:rsid w:val="001324B1"/>
    <w:rsid w:val="0013257C"/>
    <w:rsid w:val="0013532D"/>
    <w:rsid w:val="00140A5D"/>
    <w:rsid w:val="001463A5"/>
    <w:rsid w:val="00150D08"/>
    <w:rsid w:val="00151370"/>
    <w:rsid w:val="00153C7E"/>
    <w:rsid w:val="0015454D"/>
    <w:rsid w:val="0015562F"/>
    <w:rsid w:val="0015628D"/>
    <w:rsid w:val="00160114"/>
    <w:rsid w:val="00161746"/>
    <w:rsid w:val="00165437"/>
    <w:rsid w:val="00165C47"/>
    <w:rsid w:val="0017179C"/>
    <w:rsid w:val="00171924"/>
    <w:rsid w:val="001751AD"/>
    <w:rsid w:val="0017554E"/>
    <w:rsid w:val="001764D8"/>
    <w:rsid w:val="00181D8A"/>
    <w:rsid w:val="00184648"/>
    <w:rsid w:val="0018498C"/>
    <w:rsid w:val="00187362"/>
    <w:rsid w:val="00190E11"/>
    <w:rsid w:val="00192620"/>
    <w:rsid w:val="0019328B"/>
    <w:rsid w:val="001962E7"/>
    <w:rsid w:val="001A0FFE"/>
    <w:rsid w:val="001A1F59"/>
    <w:rsid w:val="001A26FF"/>
    <w:rsid w:val="001A581B"/>
    <w:rsid w:val="001A6FDC"/>
    <w:rsid w:val="001B03DC"/>
    <w:rsid w:val="001B116E"/>
    <w:rsid w:val="001B2D87"/>
    <w:rsid w:val="001B3312"/>
    <w:rsid w:val="001B3BB2"/>
    <w:rsid w:val="001B54D2"/>
    <w:rsid w:val="001B554A"/>
    <w:rsid w:val="001B64C8"/>
    <w:rsid w:val="001B6B49"/>
    <w:rsid w:val="001B6B90"/>
    <w:rsid w:val="001B701D"/>
    <w:rsid w:val="001C1228"/>
    <w:rsid w:val="001C1BDD"/>
    <w:rsid w:val="001C24FD"/>
    <w:rsid w:val="001C2845"/>
    <w:rsid w:val="001D0D71"/>
    <w:rsid w:val="001D4377"/>
    <w:rsid w:val="001D4AA3"/>
    <w:rsid w:val="001D56B2"/>
    <w:rsid w:val="001E0397"/>
    <w:rsid w:val="001E2452"/>
    <w:rsid w:val="001E2B0C"/>
    <w:rsid w:val="001E3E00"/>
    <w:rsid w:val="001E4D46"/>
    <w:rsid w:val="001E536D"/>
    <w:rsid w:val="001E7DB2"/>
    <w:rsid w:val="001F155D"/>
    <w:rsid w:val="001F4BA7"/>
    <w:rsid w:val="001F4DA8"/>
    <w:rsid w:val="001F5956"/>
    <w:rsid w:val="002036B8"/>
    <w:rsid w:val="00205FEF"/>
    <w:rsid w:val="002065A7"/>
    <w:rsid w:val="00207103"/>
    <w:rsid w:val="00207E34"/>
    <w:rsid w:val="00211CF4"/>
    <w:rsid w:val="00211FEA"/>
    <w:rsid w:val="002129EA"/>
    <w:rsid w:val="00213010"/>
    <w:rsid w:val="0021389A"/>
    <w:rsid w:val="00213FC9"/>
    <w:rsid w:val="00214DE0"/>
    <w:rsid w:val="0021520C"/>
    <w:rsid w:val="00217F1F"/>
    <w:rsid w:val="002216AE"/>
    <w:rsid w:val="00221AFA"/>
    <w:rsid w:val="00223843"/>
    <w:rsid w:val="00224253"/>
    <w:rsid w:val="002248DD"/>
    <w:rsid w:val="00224DBC"/>
    <w:rsid w:val="00225B53"/>
    <w:rsid w:val="002265CA"/>
    <w:rsid w:val="00226BCC"/>
    <w:rsid w:val="002271D7"/>
    <w:rsid w:val="00231D67"/>
    <w:rsid w:val="00235989"/>
    <w:rsid w:val="00236C66"/>
    <w:rsid w:val="00236E8F"/>
    <w:rsid w:val="00237615"/>
    <w:rsid w:val="00241282"/>
    <w:rsid w:val="002447B8"/>
    <w:rsid w:val="00244F3D"/>
    <w:rsid w:val="00245320"/>
    <w:rsid w:val="002459D9"/>
    <w:rsid w:val="00245FFA"/>
    <w:rsid w:val="002462CA"/>
    <w:rsid w:val="00246725"/>
    <w:rsid w:val="002479A3"/>
    <w:rsid w:val="00250071"/>
    <w:rsid w:val="002502C9"/>
    <w:rsid w:val="002511BC"/>
    <w:rsid w:val="0025261F"/>
    <w:rsid w:val="002535C6"/>
    <w:rsid w:val="00254286"/>
    <w:rsid w:val="0025714C"/>
    <w:rsid w:val="002572B7"/>
    <w:rsid w:val="00257626"/>
    <w:rsid w:val="00257CED"/>
    <w:rsid w:val="00257E2C"/>
    <w:rsid w:val="00257ED7"/>
    <w:rsid w:val="00257FEA"/>
    <w:rsid w:val="0026202E"/>
    <w:rsid w:val="002634E9"/>
    <w:rsid w:val="00263786"/>
    <w:rsid w:val="00263A87"/>
    <w:rsid w:val="00265598"/>
    <w:rsid w:val="002658DB"/>
    <w:rsid w:val="00271C0B"/>
    <w:rsid w:val="00275CBD"/>
    <w:rsid w:val="00275E32"/>
    <w:rsid w:val="0027619A"/>
    <w:rsid w:val="00276E2A"/>
    <w:rsid w:val="00280386"/>
    <w:rsid w:val="002818A7"/>
    <w:rsid w:val="002908B1"/>
    <w:rsid w:val="002A04B0"/>
    <w:rsid w:val="002A3892"/>
    <w:rsid w:val="002A7D08"/>
    <w:rsid w:val="002B1AE7"/>
    <w:rsid w:val="002B4F1A"/>
    <w:rsid w:val="002B5163"/>
    <w:rsid w:val="002B57F7"/>
    <w:rsid w:val="002C0B7F"/>
    <w:rsid w:val="002C15CC"/>
    <w:rsid w:val="002C178D"/>
    <w:rsid w:val="002C28EA"/>
    <w:rsid w:val="002C3513"/>
    <w:rsid w:val="002C380B"/>
    <w:rsid w:val="002C424B"/>
    <w:rsid w:val="002C432F"/>
    <w:rsid w:val="002C4ADA"/>
    <w:rsid w:val="002C5A58"/>
    <w:rsid w:val="002C6FCA"/>
    <w:rsid w:val="002C7390"/>
    <w:rsid w:val="002D0641"/>
    <w:rsid w:val="002D06A9"/>
    <w:rsid w:val="002D44A2"/>
    <w:rsid w:val="002E00C8"/>
    <w:rsid w:val="002E236D"/>
    <w:rsid w:val="002E4D4A"/>
    <w:rsid w:val="002E626D"/>
    <w:rsid w:val="002E6820"/>
    <w:rsid w:val="002E732F"/>
    <w:rsid w:val="002F0E33"/>
    <w:rsid w:val="002F1E52"/>
    <w:rsid w:val="002F32F1"/>
    <w:rsid w:val="002F37C7"/>
    <w:rsid w:val="002F3DFD"/>
    <w:rsid w:val="002F3F76"/>
    <w:rsid w:val="002F3FD3"/>
    <w:rsid w:val="002F63C4"/>
    <w:rsid w:val="003032B3"/>
    <w:rsid w:val="003037C5"/>
    <w:rsid w:val="0030474E"/>
    <w:rsid w:val="0030483A"/>
    <w:rsid w:val="00305361"/>
    <w:rsid w:val="00307128"/>
    <w:rsid w:val="0031010A"/>
    <w:rsid w:val="003104B7"/>
    <w:rsid w:val="00312D62"/>
    <w:rsid w:val="00312FB9"/>
    <w:rsid w:val="00313047"/>
    <w:rsid w:val="00314EE8"/>
    <w:rsid w:val="003157CA"/>
    <w:rsid w:val="003204F4"/>
    <w:rsid w:val="00320A0A"/>
    <w:rsid w:val="003211B4"/>
    <w:rsid w:val="00322EE6"/>
    <w:rsid w:val="0032325F"/>
    <w:rsid w:val="00323EAF"/>
    <w:rsid w:val="00325486"/>
    <w:rsid w:val="003265F5"/>
    <w:rsid w:val="00327686"/>
    <w:rsid w:val="003305B0"/>
    <w:rsid w:val="00333217"/>
    <w:rsid w:val="00335F62"/>
    <w:rsid w:val="00335FCE"/>
    <w:rsid w:val="00336BC8"/>
    <w:rsid w:val="0033710B"/>
    <w:rsid w:val="003371C5"/>
    <w:rsid w:val="00337DFA"/>
    <w:rsid w:val="00337E87"/>
    <w:rsid w:val="003416ED"/>
    <w:rsid w:val="00341821"/>
    <w:rsid w:val="00341BE0"/>
    <w:rsid w:val="0034314D"/>
    <w:rsid w:val="00343A2B"/>
    <w:rsid w:val="003468C1"/>
    <w:rsid w:val="00347DB7"/>
    <w:rsid w:val="003501AE"/>
    <w:rsid w:val="00354315"/>
    <w:rsid w:val="00355BB6"/>
    <w:rsid w:val="003568CE"/>
    <w:rsid w:val="00356C8D"/>
    <w:rsid w:val="003570F5"/>
    <w:rsid w:val="00357805"/>
    <w:rsid w:val="003579FD"/>
    <w:rsid w:val="003604BB"/>
    <w:rsid w:val="00360502"/>
    <w:rsid w:val="00362117"/>
    <w:rsid w:val="00362BE9"/>
    <w:rsid w:val="00363AAC"/>
    <w:rsid w:val="003645F3"/>
    <w:rsid w:val="00366869"/>
    <w:rsid w:val="0036729A"/>
    <w:rsid w:val="00370D98"/>
    <w:rsid w:val="003710E9"/>
    <w:rsid w:val="00371B15"/>
    <w:rsid w:val="003729E4"/>
    <w:rsid w:val="00374C93"/>
    <w:rsid w:val="00375125"/>
    <w:rsid w:val="003775FC"/>
    <w:rsid w:val="003778D1"/>
    <w:rsid w:val="003822A8"/>
    <w:rsid w:val="003843F6"/>
    <w:rsid w:val="00385613"/>
    <w:rsid w:val="00387FFD"/>
    <w:rsid w:val="00391C22"/>
    <w:rsid w:val="00392E34"/>
    <w:rsid w:val="00393864"/>
    <w:rsid w:val="0039486B"/>
    <w:rsid w:val="0039649D"/>
    <w:rsid w:val="00396C2C"/>
    <w:rsid w:val="003A02A9"/>
    <w:rsid w:val="003A1231"/>
    <w:rsid w:val="003A1EFF"/>
    <w:rsid w:val="003A231E"/>
    <w:rsid w:val="003A2DB7"/>
    <w:rsid w:val="003A32DA"/>
    <w:rsid w:val="003A3601"/>
    <w:rsid w:val="003A4B4D"/>
    <w:rsid w:val="003B18AB"/>
    <w:rsid w:val="003B22E2"/>
    <w:rsid w:val="003B2598"/>
    <w:rsid w:val="003B5674"/>
    <w:rsid w:val="003B5699"/>
    <w:rsid w:val="003B697C"/>
    <w:rsid w:val="003B6AB6"/>
    <w:rsid w:val="003B7345"/>
    <w:rsid w:val="003C190D"/>
    <w:rsid w:val="003C24C7"/>
    <w:rsid w:val="003C4885"/>
    <w:rsid w:val="003C5C7E"/>
    <w:rsid w:val="003C744E"/>
    <w:rsid w:val="003C78A4"/>
    <w:rsid w:val="003D056E"/>
    <w:rsid w:val="003D1C8F"/>
    <w:rsid w:val="003D35FF"/>
    <w:rsid w:val="003D3704"/>
    <w:rsid w:val="003D379E"/>
    <w:rsid w:val="003D4B29"/>
    <w:rsid w:val="003D6526"/>
    <w:rsid w:val="003E03FC"/>
    <w:rsid w:val="003E2D9D"/>
    <w:rsid w:val="003E3E76"/>
    <w:rsid w:val="003E411E"/>
    <w:rsid w:val="003E4AEE"/>
    <w:rsid w:val="003E65C7"/>
    <w:rsid w:val="003F2C7B"/>
    <w:rsid w:val="003F3B0E"/>
    <w:rsid w:val="003F3B24"/>
    <w:rsid w:val="003F3E37"/>
    <w:rsid w:val="003F3E52"/>
    <w:rsid w:val="003F5157"/>
    <w:rsid w:val="003F5CB2"/>
    <w:rsid w:val="00400902"/>
    <w:rsid w:val="00400DDC"/>
    <w:rsid w:val="0040283F"/>
    <w:rsid w:val="00402A6A"/>
    <w:rsid w:val="004031E8"/>
    <w:rsid w:val="004037B5"/>
    <w:rsid w:val="00406951"/>
    <w:rsid w:val="00406F84"/>
    <w:rsid w:val="00407BB4"/>
    <w:rsid w:val="00407EEF"/>
    <w:rsid w:val="00410437"/>
    <w:rsid w:val="00410DFD"/>
    <w:rsid w:val="00411EBA"/>
    <w:rsid w:val="00412440"/>
    <w:rsid w:val="00412756"/>
    <w:rsid w:val="00414711"/>
    <w:rsid w:val="0041486E"/>
    <w:rsid w:val="00420A2D"/>
    <w:rsid w:val="00421B2A"/>
    <w:rsid w:val="00421D08"/>
    <w:rsid w:val="00422299"/>
    <w:rsid w:val="00424336"/>
    <w:rsid w:val="004273C7"/>
    <w:rsid w:val="0043124F"/>
    <w:rsid w:val="004341E7"/>
    <w:rsid w:val="004345B2"/>
    <w:rsid w:val="00435828"/>
    <w:rsid w:val="00435944"/>
    <w:rsid w:val="00441B18"/>
    <w:rsid w:val="00444B9D"/>
    <w:rsid w:val="004476F9"/>
    <w:rsid w:val="00447B49"/>
    <w:rsid w:val="0045165D"/>
    <w:rsid w:val="004524A8"/>
    <w:rsid w:val="004525A9"/>
    <w:rsid w:val="00452BF7"/>
    <w:rsid w:val="00452F92"/>
    <w:rsid w:val="004532A2"/>
    <w:rsid w:val="00454857"/>
    <w:rsid w:val="004549D9"/>
    <w:rsid w:val="00460299"/>
    <w:rsid w:val="0046046E"/>
    <w:rsid w:val="00461E8C"/>
    <w:rsid w:val="00464A74"/>
    <w:rsid w:val="00464F16"/>
    <w:rsid w:val="00466C36"/>
    <w:rsid w:val="004709C7"/>
    <w:rsid w:val="00472523"/>
    <w:rsid w:val="004726A3"/>
    <w:rsid w:val="00472A15"/>
    <w:rsid w:val="004733A8"/>
    <w:rsid w:val="00474046"/>
    <w:rsid w:val="00474C55"/>
    <w:rsid w:val="00474FBE"/>
    <w:rsid w:val="004759F0"/>
    <w:rsid w:val="00475C6C"/>
    <w:rsid w:val="00476268"/>
    <w:rsid w:val="004774F1"/>
    <w:rsid w:val="004801C8"/>
    <w:rsid w:val="004826E2"/>
    <w:rsid w:val="00484FFC"/>
    <w:rsid w:val="00485758"/>
    <w:rsid w:val="00486982"/>
    <w:rsid w:val="00486C86"/>
    <w:rsid w:val="00491226"/>
    <w:rsid w:val="00491438"/>
    <w:rsid w:val="00493D26"/>
    <w:rsid w:val="00496ADE"/>
    <w:rsid w:val="004A0B01"/>
    <w:rsid w:val="004A1610"/>
    <w:rsid w:val="004A1BC6"/>
    <w:rsid w:val="004A207F"/>
    <w:rsid w:val="004B078C"/>
    <w:rsid w:val="004B17EA"/>
    <w:rsid w:val="004B2A5E"/>
    <w:rsid w:val="004B38C7"/>
    <w:rsid w:val="004B3D90"/>
    <w:rsid w:val="004B3E75"/>
    <w:rsid w:val="004B4444"/>
    <w:rsid w:val="004B4907"/>
    <w:rsid w:val="004B6363"/>
    <w:rsid w:val="004B6B30"/>
    <w:rsid w:val="004B77D6"/>
    <w:rsid w:val="004B7909"/>
    <w:rsid w:val="004B7FD2"/>
    <w:rsid w:val="004C2BF3"/>
    <w:rsid w:val="004C399E"/>
    <w:rsid w:val="004C4DB3"/>
    <w:rsid w:val="004C693C"/>
    <w:rsid w:val="004C79D6"/>
    <w:rsid w:val="004D0A3E"/>
    <w:rsid w:val="004D1EAE"/>
    <w:rsid w:val="004D422E"/>
    <w:rsid w:val="004D493E"/>
    <w:rsid w:val="004D63C9"/>
    <w:rsid w:val="004D6A06"/>
    <w:rsid w:val="004D6BFD"/>
    <w:rsid w:val="004D6D5A"/>
    <w:rsid w:val="004D6F99"/>
    <w:rsid w:val="004E33E2"/>
    <w:rsid w:val="004E36DE"/>
    <w:rsid w:val="004E3D08"/>
    <w:rsid w:val="004E4DCC"/>
    <w:rsid w:val="004E5761"/>
    <w:rsid w:val="004E5BFF"/>
    <w:rsid w:val="004E666A"/>
    <w:rsid w:val="004E7C90"/>
    <w:rsid w:val="004F04AB"/>
    <w:rsid w:val="004F0616"/>
    <w:rsid w:val="004F1E4C"/>
    <w:rsid w:val="004F4495"/>
    <w:rsid w:val="004F6CF1"/>
    <w:rsid w:val="004F6E64"/>
    <w:rsid w:val="00500A56"/>
    <w:rsid w:val="00503525"/>
    <w:rsid w:val="00503C7A"/>
    <w:rsid w:val="00504386"/>
    <w:rsid w:val="00504AF4"/>
    <w:rsid w:val="005122F3"/>
    <w:rsid w:val="00514673"/>
    <w:rsid w:val="0052161F"/>
    <w:rsid w:val="0053029C"/>
    <w:rsid w:val="00531AD4"/>
    <w:rsid w:val="00531CDF"/>
    <w:rsid w:val="00532E78"/>
    <w:rsid w:val="0053333B"/>
    <w:rsid w:val="005336E8"/>
    <w:rsid w:val="00536414"/>
    <w:rsid w:val="00537325"/>
    <w:rsid w:val="00537C43"/>
    <w:rsid w:val="00540F6A"/>
    <w:rsid w:val="005438A9"/>
    <w:rsid w:val="00544749"/>
    <w:rsid w:val="00544FE5"/>
    <w:rsid w:val="00546AE6"/>
    <w:rsid w:val="00546D67"/>
    <w:rsid w:val="00546F40"/>
    <w:rsid w:val="0055165E"/>
    <w:rsid w:val="0055257C"/>
    <w:rsid w:val="005601DE"/>
    <w:rsid w:val="005608D1"/>
    <w:rsid w:val="005614F8"/>
    <w:rsid w:val="00562D37"/>
    <w:rsid w:val="00565076"/>
    <w:rsid w:val="0056776D"/>
    <w:rsid w:val="00573CE6"/>
    <w:rsid w:val="00577B7F"/>
    <w:rsid w:val="005804E5"/>
    <w:rsid w:val="00580BB8"/>
    <w:rsid w:val="00582B7B"/>
    <w:rsid w:val="00582F4D"/>
    <w:rsid w:val="00583C0A"/>
    <w:rsid w:val="005846B6"/>
    <w:rsid w:val="005848C6"/>
    <w:rsid w:val="00584B9C"/>
    <w:rsid w:val="00586BFD"/>
    <w:rsid w:val="005929CD"/>
    <w:rsid w:val="00592F9C"/>
    <w:rsid w:val="00594057"/>
    <w:rsid w:val="00596069"/>
    <w:rsid w:val="00596FE6"/>
    <w:rsid w:val="005A055D"/>
    <w:rsid w:val="005A09D6"/>
    <w:rsid w:val="005A5192"/>
    <w:rsid w:val="005A5439"/>
    <w:rsid w:val="005A5BE8"/>
    <w:rsid w:val="005A609B"/>
    <w:rsid w:val="005A6EAE"/>
    <w:rsid w:val="005B098F"/>
    <w:rsid w:val="005B286C"/>
    <w:rsid w:val="005B423D"/>
    <w:rsid w:val="005B48A6"/>
    <w:rsid w:val="005B5272"/>
    <w:rsid w:val="005B79DC"/>
    <w:rsid w:val="005C1D52"/>
    <w:rsid w:val="005C2ABD"/>
    <w:rsid w:val="005C4EC2"/>
    <w:rsid w:val="005C63CA"/>
    <w:rsid w:val="005D052D"/>
    <w:rsid w:val="005D3DF4"/>
    <w:rsid w:val="005D5E98"/>
    <w:rsid w:val="005D64CF"/>
    <w:rsid w:val="005D6A98"/>
    <w:rsid w:val="005E0912"/>
    <w:rsid w:val="005E0FF4"/>
    <w:rsid w:val="005E1449"/>
    <w:rsid w:val="005E3DD8"/>
    <w:rsid w:val="005E45BF"/>
    <w:rsid w:val="005E4F6E"/>
    <w:rsid w:val="005E6076"/>
    <w:rsid w:val="005E60D0"/>
    <w:rsid w:val="005E685D"/>
    <w:rsid w:val="005E7209"/>
    <w:rsid w:val="005F20AD"/>
    <w:rsid w:val="005F3264"/>
    <w:rsid w:val="005F59BE"/>
    <w:rsid w:val="005F61D2"/>
    <w:rsid w:val="005F6965"/>
    <w:rsid w:val="0060065F"/>
    <w:rsid w:val="00600EA7"/>
    <w:rsid w:val="0060213A"/>
    <w:rsid w:val="00603E62"/>
    <w:rsid w:val="006040C1"/>
    <w:rsid w:val="00604195"/>
    <w:rsid w:val="00604943"/>
    <w:rsid w:val="00604ADE"/>
    <w:rsid w:val="00605873"/>
    <w:rsid w:val="006066BD"/>
    <w:rsid w:val="006113F2"/>
    <w:rsid w:val="00611C12"/>
    <w:rsid w:val="00611DB1"/>
    <w:rsid w:val="006144D8"/>
    <w:rsid w:val="00614A35"/>
    <w:rsid w:val="006160FC"/>
    <w:rsid w:val="00616D2A"/>
    <w:rsid w:val="00620F90"/>
    <w:rsid w:val="00621169"/>
    <w:rsid w:val="00622032"/>
    <w:rsid w:val="00622544"/>
    <w:rsid w:val="00624733"/>
    <w:rsid w:val="0062744B"/>
    <w:rsid w:val="00627500"/>
    <w:rsid w:val="006275F1"/>
    <w:rsid w:val="00627831"/>
    <w:rsid w:val="00630ED9"/>
    <w:rsid w:val="00632688"/>
    <w:rsid w:val="00633C44"/>
    <w:rsid w:val="00634001"/>
    <w:rsid w:val="00634452"/>
    <w:rsid w:val="00636809"/>
    <w:rsid w:val="0064006C"/>
    <w:rsid w:val="00641147"/>
    <w:rsid w:val="006419A2"/>
    <w:rsid w:val="00641B8B"/>
    <w:rsid w:val="00642B1F"/>
    <w:rsid w:val="00644F46"/>
    <w:rsid w:val="00646E0A"/>
    <w:rsid w:val="00646FBB"/>
    <w:rsid w:val="00650F85"/>
    <w:rsid w:val="006514CA"/>
    <w:rsid w:val="00653CE3"/>
    <w:rsid w:val="006577A4"/>
    <w:rsid w:val="0066098F"/>
    <w:rsid w:val="00662E55"/>
    <w:rsid w:val="00664325"/>
    <w:rsid w:val="00664F61"/>
    <w:rsid w:val="00664FE4"/>
    <w:rsid w:val="0066562B"/>
    <w:rsid w:val="00666871"/>
    <w:rsid w:val="00666D0E"/>
    <w:rsid w:val="00667363"/>
    <w:rsid w:val="00673453"/>
    <w:rsid w:val="00675665"/>
    <w:rsid w:val="0067572A"/>
    <w:rsid w:val="0067778A"/>
    <w:rsid w:val="00681767"/>
    <w:rsid w:val="006838C1"/>
    <w:rsid w:val="00683BFF"/>
    <w:rsid w:val="006845CB"/>
    <w:rsid w:val="006856A8"/>
    <w:rsid w:val="00685BB7"/>
    <w:rsid w:val="00686EE2"/>
    <w:rsid w:val="006871ED"/>
    <w:rsid w:val="00690B86"/>
    <w:rsid w:val="00691495"/>
    <w:rsid w:val="006936D2"/>
    <w:rsid w:val="006940CD"/>
    <w:rsid w:val="006952E2"/>
    <w:rsid w:val="00696053"/>
    <w:rsid w:val="006A0F6C"/>
    <w:rsid w:val="006A1513"/>
    <w:rsid w:val="006A38F9"/>
    <w:rsid w:val="006B2019"/>
    <w:rsid w:val="006B3268"/>
    <w:rsid w:val="006B3A23"/>
    <w:rsid w:val="006B3C1E"/>
    <w:rsid w:val="006B3CFE"/>
    <w:rsid w:val="006B4BE9"/>
    <w:rsid w:val="006B6044"/>
    <w:rsid w:val="006C00A4"/>
    <w:rsid w:val="006C3F13"/>
    <w:rsid w:val="006C3F16"/>
    <w:rsid w:val="006C4652"/>
    <w:rsid w:val="006C5631"/>
    <w:rsid w:val="006C5D3B"/>
    <w:rsid w:val="006C5FAB"/>
    <w:rsid w:val="006C6631"/>
    <w:rsid w:val="006C6B1C"/>
    <w:rsid w:val="006D68B8"/>
    <w:rsid w:val="006D79CA"/>
    <w:rsid w:val="006E25A5"/>
    <w:rsid w:val="006E3E7C"/>
    <w:rsid w:val="006E461A"/>
    <w:rsid w:val="006F01FB"/>
    <w:rsid w:val="006F0FAA"/>
    <w:rsid w:val="006F3438"/>
    <w:rsid w:val="006F4199"/>
    <w:rsid w:val="006F4F70"/>
    <w:rsid w:val="006F50F6"/>
    <w:rsid w:val="006F7899"/>
    <w:rsid w:val="00700279"/>
    <w:rsid w:val="007004A5"/>
    <w:rsid w:val="00700659"/>
    <w:rsid w:val="00700BC1"/>
    <w:rsid w:val="00701181"/>
    <w:rsid w:val="007054AC"/>
    <w:rsid w:val="007120AD"/>
    <w:rsid w:val="00712419"/>
    <w:rsid w:val="00712559"/>
    <w:rsid w:val="007130A3"/>
    <w:rsid w:val="00713CFE"/>
    <w:rsid w:val="007257F1"/>
    <w:rsid w:val="00726543"/>
    <w:rsid w:val="007265F0"/>
    <w:rsid w:val="0072786E"/>
    <w:rsid w:val="007279C5"/>
    <w:rsid w:val="00730914"/>
    <w:rsid w:val="007309B3"/>
    <w:rsid w:val="00730F4F"/>
    <w:rsid w:val="00732DA1"/>
    <w:rsid w:val="00734137"/>
    <w:rsid w:val="0073437F"/>
    <w:rsid w:val="007346A0"/>
    <w:rsid w:val="00736B3C"/>
    <w:rsid w:val="00737011"/>
    <w:rsid w:val="007375A4"/>
    <w:rsid w:val="00737E39"/>
    <w:rsid w:val="00740827"/>
    <w:rsid w:val="00745537"/>
    <w:rsid w:val="007465DF"/>
    <w:rsid w:val="00746740"/>
    <w:rsid w:val="0074769D"/>
    <w:rsid w:val="007505CB"/>
    <w:rsid w:val="00750AD3"/>
    <w:rsid w:val="007518A2"/>
    <w:rsid w:val="0075425D"/>
    <w:rsid w:val="00754E06"/>
    <w:rsid w:val="0075541A"/>
    <w:rsid w:val="00755ADC"/>
    <w:rsid w:val="0075760C"/>
    <w:rsid w:val="00760632"/>
    <w:rsid w:val="00760D68"/>
    <w:rsid w:val="00760D7F"/>
    <w:rsid w:val="00760F16"/>
    <w:rsid w:val="007625C5"/>
    <w:rsid w:val="00765850"/>
    <w:rsid w:val="007703BA"/>
    <w:rsid w:val="00770BD8"/>
    <w:rsid w:val="00771A01"/>
    <w:rsid w:val="00773459"/>
    <w:rsid w:val="00773E51"/>
    <w:rsid w:val="00774757"/>
    <w:rsid w:val="00774CDB"/>
    <w:rsid w:val="00774D48"/>
    <w:rsid w:val="007763BF"/>
    <w:rsid w:val="007769F8"/>
    <w:rsid w:val="00776E57"/>
    <w:rsid w:val="00777B08"/>
    <w:rsid w:val="00780D60"/>
    <w:rsid w:val="00780E52"/>
    <w:rsid w:val="007821DF"/>
    <w:rsid w:val="00783307"/>
    <w:rsid w:val="007838EC"/>
    <w:rsid w:val="007867B1"/>
    <w:rsid w:val="007870CC"/>
    <w:rsid w:val="00792782"/>
    <w:rsid w:val="007927CC"/>
    <w:rsid w:val="007931E2"/>
    <w:rsid w:val="00793AB3"/>
    <w:rsid w:val="00796EA5"/>
    <w:rsid w:val="007A1B76"/>
    <w:rsid w:val="007A454A"/>
    <w:rsid w:val="007A6B55"/>
    <w:rsid w:val="007B00F0"/>
    <w:rsid w:val="007B2499"/>
    <w:rsid w:val="007B3A74"/>
    <w:rsid w:val="007B4629"/>
    <w:rsid w:val="007B533E"/>
    <w:rsid w:val="007B59D1"/>
    <w:rsid w:val="007B6825"/>
    <w:rsid w:val="007B68FD"/>
    <w:rsid w:val="007C045D"/>
    <w:rsid w:val="007C0D49"/>
    <w:rsid w:val="007C3215"/>
    <w:rsid w:val="007C3B56"/>
    <w:rsid w:val="007C4DB3"/>
    <w:rsid w:val="007C5982"/>
    <w:rsid w:val="007D03C0"/>
    <w:rsid w:val="007D0A92"/>
    <w:rsid w:val="007D128F"/>
    <w:rsid w:val="007D3226"/>
    <w:rsid w:val="007D412E"/>
    <w:rsid w:val="007D43FE"/>
    <w:rsid w:val="007D5BC9"/>
    <w:rsid w:val="007D5CCB"/>
    <w:rsid w:val="007E02F9"/>
    <w:rsid w:val="007E0E41"/>
    <w:rsid w:val="007E1F69"/>
    <w:rsid w:val="007E6656"/>
    <w:rsid w:val="007E6F5F"/>
    <w:rsid w:val="007E799B"/>
    <w:rsid w:val="007E7CDC"/>
    <w:rsid w:val="007F07F8"/>
    <w:rsid w:val="007F0CB2"/>
    <w:rsid w:val="007F2BCD"/>
    <w:rsid w:val="007F381F"/>
    <w:rsid w:val="007F507B"/>
    <w:rsid w:val="007F5344"/>
    <w:rsid w:val="007F7209"/>
    <w:rsid w:val="007F7610"/>
    <w:rsid w:val="007F77B9"/>
    <w:rsid w:val="0080175A"/>
    <w:rsid w:val="008049D0"/>
    <w:rsid w:val="00805377"/>
    <w:rsid w:val="00805690"/>
    <w:rsid w:val="00807A39"/>
    <w:rsid w:val="00807F62"/>
    <w:rsid w:val="00810415"/>
    <w:rsid w:val="00812355"/>
    <w:rsid w:val="0081504B"/>
    <w:rsid w:val="00815948"/>
    <w:rsid w:val="00820960"/>
    <w:rsid w:val="00822413"/>
    <w:rsid w:val="008242AD"/>
    <w:rsid w:val="00824B26"/>
    <w:rsid w:val="008250FD"/>
    <w:rsid w:val="00826EDF"/>
    <w:rsid w:val="0082752B"/>
    <w:rsid w:val="00832DD4"/>
    <w:rsid w:val="00832F4F"/>
    <w:rsid w:val="00834315"/>
    <w:rsid w:val="00837814"/>
    <w:rsid w:val="008410A7"/>
    <w:rsid w:val="008450A9"/>
    <w:rsid w:val="00845F28"/>
    <w:rsid w:val="00850401"/>
    <w:rsid w:val="00850408"/>
    <w:rsid w:val="008505E2"/>
    <w:rsid w:val="00851D76"/>
    <w:rsid w:val="0085294A"/>
    <w:rsid w:val="008539CD"/>
    <w:rsid w:val="00853DAF"/>
    <w:rsid w:val="00854882"/>
    <w:rsid w:val="00855A46"/>
    <w:rsid w:val="00857192"/>
    <w:rsid w:val="00862A3E"/>
    <w:rsid w:val="0086682A"/>
    <w:rsid w:val="008669E3"/>
    <w:rsid w:val="00870450"/>
    <w:rsid w:val="00871A7A"/>
    <w:rsid w:val="00871F31"/>
    <w:rsid w:val="00872D0A"/>
    <w:rsid w:val="00873127"/>
    <w:rsid w:val="00873FA7"/>
    <w:rsid w:val="0087434A"/>
    <w:rsid w:val="00876103"/>
    <w:rsid w:val="00877F59"/>
    <w:rsid w:val="00880650"/>
    <w:rsid w:val="00884245"/>
    <w:rsid w:val="00884591"/>
    <w:rsid w:val="008854DC"/>
    <w:rsid w:val="00890972"/>
    <w:rsid w:val="00891B7A"/>
    <w:rsid w:val="00892449"/>
    <w:rsid w:val="00892B5E"/>
    <w:rsid w:val="00893314"/>
    <w:rsid w:val="008953DF"/>
    <w:rsid w:val="00896296"/>
    <w:rsid w:val="0089672E"/>
    <w:rsid w:val="00896B4D"/>
    <w:rsid w:val="00896B64"/>
    <w:rsid w:val="008A0BA9"/>
    <w:rsid w:val="008A1349"/>
    <w:rsid w:val="008A2344"/>
    <w:rsid w:val="008A2C6C"/>
    <w:rsid w:val="008A3249"/>
    <w:rsid w:val="008A589E"/>
    <w:rsid w:val="008B02B6"/>
    <w:rsid w:val="008B12DD"/>
    <w:rsid w:val="008B23EB"/>
    <w:rsid w:val="008B37F6"/>
    <w:rsid w:val="008B5B15"/>
    <w:rsid w:val="008B5C3D"/>
    <w:rsid w:val="008C253D"/>
    <w:rsid w:val="008C2652"/>
    <w:rsid w:val="008C40EC"/>
    <w:rsid w:val="008C40F6"/>
    <w:rsid w:val="008C47A0"/>
    <w:rsid w:val="008C62CA"/>
    <w:rsid w:val="008C62FF"/>
    <w:rsid w:val="008C640F"/>
    <w:rsid w:val="008C67C5"/>
    <w:rsid w:val="008D246F"/>
    <w:rsid w:val="008D2F48"/>
    <w:rsid w:val="008D4B4B"/>
    <w:rsid w:val="008D50F3"/>
    <w:rsid w:val="008D5ED8"/>
    <w:rsid w:val="008D65A5"/>
    <w:rsid w:val="008D688A"/>
    <w:rsid w:val="008D71AA"/>
    <w:rsid w:val="008D7CF0"/>
    <w:rsid w:val="008E1ED8"/>
    <w:rsid w:val="008E2387"/>
    <w:rsid w:val="008E74D0"/>
    <w:rsid w:val="008F04B0"/>
    <w:rsid w:val="008F2DD5"/>
    <w:rsid w:val="008F31E4"/>
    <w:rsid w:val="008F381E"/>
    <w:rsid w:val="008F43B2"/>
    <w:rsid w:val="008F64AB"/>
    <w:rsid w:val="008F7551"/>
    <w:rsid w:val="008F7B5B"/>
    <w:rsid w:val="008F7E00"/>
    <w:rsid w:val="008F7FAE"/>
    <w:rsid w:val="009078E2"/>
    <w:rsid w:val="00907975"/>
    <w:rsid w:val="00911A5F"/>
    <w:rsid w:val="0091284A"/>
    <w:rsid w:val="00912DDF"/>
    <w:rsid w:val="00912FB1"/>
    <w:rsid w:val="009131CA"/>
    <w:rsid w:val="009149D6"/>
    <w:rsid w:val="00914D81"/>
    <w:rsid w:val="0091607F"/>
    <w:rsid w:val="009200E8"/>
    <w:rsid w:val="00921BDC"/>
    <w:rsid w:val="00922599"/>
    <w:rsid w:val="00923821"/>
    <w:rsid w:val="00925264"/>
    <w:rsid w:val="009278DC"/>
    <w:rsid w:val="00927942"/>
    <w:rsid w:val="00931936"/>
    <w:rsid w:val="00931B3D"/>
    <w:rsid w:val="009326F1"/>
    <w:rsid w:val="00936149"/>
    <w:rsid w:val="00936319"/>
    <w:rsid w:val="00937A6A"/>
    <w:rsid w:val="009402FE"/>
    <w:rsid w:val="0094061E"/>
    <w:rsid w:val="0094493B"/>
    <w:rsid w:val="00944D31"/>
    <w:rsid w:val="00947985"/>
    <w:rsid w:val="00950909"/>
    <w:rsid w:val="00954FDA"/>
    <w:rsid w:val="00956B2C"/>
    <w:rsid w:val="0095718F"/>
    <w:rsid w:val="00957B28"/>
    <w:rsid w:val="00957DD7"/>
    <w:rsid w:val="00960078"/>
    <w:rsid w:val="00964F42"/>
    <w:rsid w:val="00965977"/>
    <w:rsid w:val="0096665C"/>
    <w:rsid w:val="00967A99"/>
    <w:rsid w:val="00967EC4"/>
    <w:rsid w:val="00971C88"/>
    <w:rsid w:val="0097253F"/>
    <w:rsid w:val="00974598"/>
    <w:rsid w:val="00977181"/>
    <w:rsid w:val="0097779F"/>
    <w:rsid w:val="00977ACE"/>
    <w:rsid w:val="0098204A"/>
    <w:rsid w:val="00982CB1"/>
    <w:rsid w:val="00983641"/>
    <w:rsid w:val="009846AE"/>
    <w:rsid w:val="00985300"/>
    <w:rsid w:val="00985824"/>
    <w:rsid w:val="00985939"/>
    <w:rsid w:val="00985BBB"/>
    <w:rsid w:val="00986E09"/>
    <w:rsid w:val="00987DA4"/>
    <w:rsid w:val="0099018F"/>
    <w:rsid w:val="00991323"/>
    <w:rsid w:val="0099364E"/>
    <w:rsid w:val="0099395D"/>
    <w:rsid w:val="00995415"/>
    <w:rsid w:val="00995DD8"/>
    <w:rsid w:val="00997A4E"/>
    <w:rsid w:val="009A348E"/>
    <w:rsid w:val="009A3E1C"/>
    <w:rsid w:val="009A6657"/>
    <w:rsid w:val="009A6EC1"/>
    <w:rsid w:val="009A7310"/>
    <w:rsid w:val="009A7630"/>
    <w:rsid w:val="009B294D"/>
    <w:rsid w:val="009B3FB6"/>
    <w:rsid w:val="009B4C17"/>
    <w:rsid w:val="009B52F0"/>
    <w:rsid w:val="009B5BAC"/>
    <w:rsid w:val="009B67F2"/>
    <w:rsid w:val="009C06E5"/>
    <w:rsid w:val="009C3229"/>
    <w:rsid w:val="009C5719"/>
    <w:rsid w:val="009C61A3"/>
    <w:rsid w:val="009C7781"/>
    <w:rsid w:val="009C7A2E"/>
    <w:rsid w:val="009D071B"/>
    <w:rsid w:val="009D1BB1"/>
    <w:rsid w:val="009D4B2B"/>
    <w:rsid w:val="009D4FC2"/>
    <w:rsid w:val="009D501C"/>
    <w:rsid w:val="009D7C58"/>
    <w:rsid w:val="009E26EB"/>
    <w:rsid w:val="009E52ED"/>
    <w:rsid w:val="009E5BBA"/>
    <w:rsid w:val="009E60C3"/>
    <w:rsid w:val="009E648C"/>
    <w:rsid w:val="009F0BB6"/>
    <w:rsid w:val="009F1F72"/>
    <w:rsid w:val="009F3D9E"/>
    <w:rsid w:val="009F41AA"/>
    <w:rsid w:val="009F65D2"/>
    <w:rsid w:val="009F7382"/>
    <w:rsid w:val="00A01847"/>
    <w:rsid w:val="00A01B73"/>
    <w:rsid w:val="00A024DF"/>
    <w:rsid w:val="00A0337B"/>
    <w:rsid w:val="00A05AF6"/>
    <w:rsid w:val="00A0662A"/>
    <w:rsid w:val="00A075E8"/>
    <w:rsid w:val="00A07972"/>
    <w:rsid w:val="00A10492"/>
    <w:rsid w:val="00A10B31"/>
    <w:rsid w:val="00A10FE7"/>
    <w:rsid w:val="00A138F5"/>
    <w:rsid w:val="00A20C0D"/>
    <w:rsid w:val="00A2144E"/>
    <w:rsid w:val="00A23199"/>
    <w:rsid w:val="00A23769"/>
    <w:rsid w:val="00A238ED"/>
    <w:rsid w:val="00A2787E"/>
    <w:rsid w:val="00A30CF4"/>
    <w:rsid w:val="00A31754"/>
    <w:rsid w:val="00A32653"/>
    <w:rsid w:val="00A43A3E"/>
    <w:rsid w:val="00A44B6E"/>
    <w:rsid w:val="00A45088"/>
    <w:rsid w:val="00A454B1"/>
    <w:rsid w:val="00A47A39"/>
    <w:rsid w:val="00A512B6"/>
    <w:rsid w:val="00A52ABC"/>
    <w:rsid w:val="00A54A8F"/>
    <w:rsid w:val="00A55692"/>
    <w:rsid w:val="00A55AD4"/>
    <w:rsid w:val="00A609EC"/>
    <w:rsid w:val="00A60B13"/>
    <w:rsid w:val="00A61C91"/>
    <w:rsid w:val="00A63F31"/>
    <w:rsid w:val="00A65873"/>
    <w:rsid w:val="00A65A77"/>
    <w:rsid w:val="00A70316"/>
    <w:rsid w:val="00A71CB1"/>
    <w:rsid w:val="00A72B8E"/>
    <w:rsid w:val="00A72F45"/>
    <w:rsid w:val="00A733F2"/>
    <w:rsid w:val="00A7390B"/>
    <w:rsid w:val="00A73ADD"/>
    <w:rsid w:val="00A747EA"/>
    <w:rsid w:val="00A80AE9"/>
    <w:rsid w:val="00A8142F"/>
    <w:rsid w:val="00A81FFE"/>
    <w:rsid w:val="00A82C93"/>
    <w:rsid w:val="00A836A4"/>
    <w:rsid w:val="00A83F3C"/>
    <w:rsid w:val="00A8431D"/>
    <w:rsid w:val="00A854E7"/>
    <w:rsid w:val="00A85EB3"/>
    <w:rsid w:val="00A94CC3"/>
    <w:rsid w:val="00A94E13"/>
    <w:rsid w:val="00A96AC5"/>
    <w:rsid w:val="00A97F8A"/>
    <w:rsid w:val="00AA2E91"/>
    <w:rsid w:val="00AA2F5B"/>
    <w:rsid w:val="00AA3640"/>
    <w:rsid w:val="00AA3858"/>
    <w:rsid w:val="00AA502D"/>
    <w:rsid w:val="00AA5D2D"/>
    <w:rsid w:val="00AA68AF"/>
    <w:rsid w:val="00AA7309"/>
    <w:rsid w:val="00AB20BD"/>
    <w:rsid w:val="00AB2426"/>
    <w:rsid w:val="00AB4BC6"/>
    <w:rsid w:val="00AB59A5"/>
    <w:rsid w:val="00AB6454"/>
    <w:rsid w:val="00AB77BA"/>
    <w:rsid w:val="00AC09C8"/>
    <w:rsid w:val="00AC6B96"/>
    <w:rsid w:val="00AC7244"/>
    <w:rsid w:val="00AC7783"/>
    <w:rsid w:val="00AD08D5"/>
    <w:rsid w:val="00AD1305"/>
    <w:rsid w:val="00AD36F7"/>
    <w:rsid w:val="00AD39DA"/>
    <w:rsid w:val="00AD4693"/>
    <w:rsid w:val="00AE3D64"/>
    <w:rsid w:val="00AE4FA6"/>
    <w:rsid w:val="00AE6760"/>
    <w:rsid w:val="00AE6B59"/>
    <w:rsid w:val="00AE7157"/>
    <w:rsid w:val="00AF0716"/>
    <w:rsid w:val="00AF10B9"/>
    <w:rsid w:val="00AF1154"/>
    <w:rsid w:val="00AF1735"/>
    <w:rsid w:val="00AF178C"/>
    <w:rsid w:val="00AF36F4"/>
    <w:rsid w:val="00AF40C4"/>
    <w:rsid w:val="00AF4DAD"/>
    <w:rsid w:val="00AF5404"/>
    <w:rsid w:val="00AF7583"/>
    <w:rsid w:val="00B00F2A"/>
    <w:rsid w:val="00B00FC5"/>
    <w:rsid w:val="00B026D6"/>
    <w:rsid w:val="00B02725"/>
    <w:rsid w:val="00B02C77"/>
    <w:rsid w:val="00B063A7"/>
    <w:rsid w:val="00B0659B"/>
    <w:rsid w:val="00B06727"/>
    <w:rsid w:val="00B06D1E"/>
    <w:rsid w:val="00B06E61"/>
    <w:rsid w:val="00B07099"/>
    <w:rsid w:val="00B12B3A"/>
    <w:rsid w:val="00B13478"/>
    <w:rsid w:val="00B209D0"/>
    <w:rsid w:val="00B2668C"/>
    <w:rsid w:val="00B2711F"/>
    <w:rsid w:val="00B27C85"/>
    <w:rsid w:val="00B309C2"/>
    <w:rsid w:val="00B3193C"/>
    <w:rsid w:val="00B31C22"/>
    <w:rsid w:val="00B325C0"/>
    <w:rsid w:val="00B32D77"/>
    <w:rsid w:val="00B34EA3"/>
    <w:rsid w:val="00B356D6"/>
    <w:rsid w:val="00B3644E"/>
    <w:rsid w:val="00B412DD"/>
    <w:rsid w:val="00B42093"/>
    <w:rsid w:val="00B445D7"/>
    <w:rsid w:val="00B4587D"/>
    <w:rsid w:val="00B45A4E"/>
    <w:rsid w:val="00B45C82"/>
    <w:rsid w:val="00B46ACB"/>
    <w:rsid w:val="00B46B94"/>
    <w:rsid w:val="00B4717D"/>
    <w:rsid w:val="00B528CC"/>
    <w:rsid w:val="00B528D4"/>
    <w:rsid w:val="00B55290"/>
    <w:rsid w:val="00B555C1"/>
    <w:rsid w:val="00B5633B"/>
    <w:rsid w:val="00B572B9"/>
    <w:rsid w:val="00B6020F"/>
    <w:rsid w:val="00B6147A"/>
    <w:rsid w:val="00B6162F"/>
    <w:rsid w:val="00B61CE0"/>
    <w:rsid w:val="00B62182"/>
    <w:rsid w:val="00B6370B"/>
    <w:rsid w:val="00B64347"/>
    <w:rsid w:val="00B6544A"/>
    <w:rsid w:val="00B65452"/>
    <w:rsid w:val="00B65C06"/>
    <w:rsid w:val="00B6688F"/>
    <w:rsid w:val="00B676BB"/>
    <w:rsid w:val="00B7011C"/>
    <w:rsid w:val="00B70403"/>
    <w:rsid w:val="00B72037"/>
    <w:rsid w:val="00B72D82"/>
    <w:rsid w:val="00B7685C"/>
    <w:rsid w:val="00B8344C"/>
    <w:rsid w:val="00B84D65"/>
    <w:rsid w:val="00B850BD"/>
    <w:rsid w:val="00B86943"/>
    <w:rsid w:val="00B86E7B"/>
    <w:rsid w:val="00B8759E"/>
    <w:rsid w:val="00B875E1"/>
    <w:rsid w:val="00B87F7B"/>
    <w:rsid w:val="00B91D68"/>
    <w:rsid w:val="00B936F8"/>
    <w:rsid w:val="00B94051"/>
    <w:rsid w:val="00B94347"/>
    <w:rsid w:val="00BA20DD"/>
    <w:rsid w:val="00BA25A8"/>
    <w:rsid w:val="00BA26F5"/>
    <w:rsid w:val="00BA4436"/>
    <w:rsid w:val="00BA4860"/>
    <w:rsid w:val="00BA4F30"/>
    <w:rsid w:val="00BA5044"/>
    <w:rsid w:val="00BA5296"/>
    <w:rsid w:val="00BA5A21"/>
    <w:rsid w:val="00BA66DB"/>
    <w:rsid w:val="00BA6D65"/>
    <w:rsid w:val="00BA748E"/>
    <w:rsid w:val="00BB1591"/>
    <w:rsid w:val="00BB2004"/>
    <w:rsid w:val="00BB4386"/>
    <w:rsid w:val="00BB5E6F"/>
    <w:rsid w:val="00BB71EA"/>
    <w:rsid w:val="00BC0BFD"/>
    <w:rsid w:val="00BC2C8B"/>
    <w:rsid w:val="00BC2E1D"/>
    <w:rsid w:val="00BC3BD1"/>
    <w:rsid w:val="00BD05FD"/>
    <w:rsid w:val="00BD32FC"/>
    <w:rsid w:val="00BD3EB3"/>
    <w:rsid w:val="00BD42D5"/>
    <w:rsid w:val="00BD4AD9"/>
    <w:rsid w:val="00BD4E0D"/>
    <w:rsid w:val="00BD62D1"/>
    <w:rsid w:val="00BD72F5"/>
    <w:rsid w:val="00BE0C9E"/>
    <w:rsid w:val="00BE16C4"/>
    <w:rsid w:val="00BE3253"/>
    <w:rsid w:val="00BE73F4"/>
    <w:rsid w:val="00BE74CB"/>
    <w:rsid w:val="00BF046B"/>
    <w:rsid w:val="00BF0C4D"/>
    <w:rsid w:val="00BF126D"/>
    <w:rsid w:val="00BF2A9D"/>
    <w:rsid w:val="00BF43D7"/>
    <w:rsid w:val="00C0135A"/>
    <w:rsid w:val="00C05642"/>
    <w:rsid w:val="00C07E37"/>
    <w:rsid w:val="00C175C4"/>
    <w:rsid w:val="00C20096"/>
    <w:rsid w:val="00C20C11"/>
    <w:rsid w:val="00C221E8"/>
    <w:rsid w:val="00C22DAE"/>
    <w:rsid w:val="00C27632"/>
    <w:rsid w:val="00C30605"/>
    <w:rsid w:val="00C33790"/>
    <w:rsid w:val="00C339F5"/>
    <w:rsid w:val="00C36372"/>
    <w:rsid w:val="00C36AFF"/>
    <w:rsid w:val="00C36FE9"/>
    <w:rsid w:val="00C37883"/>
    <w:rsid w:val="00C41970"/>
    <w:rsid w:val="00C420FF"/>
    <w:rsid w:val="00C422FC"/>
    <w:rsid w:val="00C4273D"/>
    <w:rsid w:val="00C431CD"/>
    <w:rsid w:val="00C502B6"/>
    <w:rsid w:val="00C52686"/>
    <w:rsid w:val="00C52BF5"/>
    <w:rsid w:val="00C53C33"/>
    <w:rsid w:val="00C5464C"/>
    <w:rsid w:val="00C54E45"/>
    <w:rsid w:val="00C55802"/>
    <w:rsid w:val="00C56141"/>
    <w:rsid w:val="00C56272"/>
    <w:rsid w:val="00C56D53"/>
    <w:rsid w:val="00C57A16"/>
    <w:rsid w:val="00C603A6"/>
    <w:rsid w:val="00C641B6"/>
    <w:rsid w:val="00C70CCB"/>
    <w:rsid w:val="00C7424F"/>
    <w:rsid w:val="00C747A9"/>
    <w:rsid w:val="00C7623F"/>
    <w:rsid w:val="00C7654E"/>
    <w:rsid w:val="00C77922"/>
    <w:rsid w:val="00C80AD9"/>
    <w:rsid w:val="00C812FF"/>
    <w:rsid w:val="00C83058"/>
    <w:rsid w:val="00C83320"/>
    <w:rsid w:val="00C84FAA"/>
    <w:rsid w:val="00C851F4"/>
    <w:rsid w:val="00C86BA7"/>
    <w:rsid w:val="00C91377"/>
    <w:rsid w:val="00C92259"/>
    <w:rsid w:val="00C94055"/>
    <w:rsid w:val="00C95A03"/>
    <w:rsid w:val="00C96C14"/>
    <w:rsid w:val="00CA0C5C"/>
    <w:rsid w:val="00CA1DA8"/>
    <w:rsid w:val="00CA6493"/>
    <w:rsid w:val="00CA7AEE"/>
    <w:rsid w:val="00CA7D7A"/>
    <w:rsid w:val="00CB1139"/>
    <w:rsid w:val="00CB3184"/>
    <w:rsid w:val="00CB39D4"/>
    <w:rsid w:val="00CB4295"/>
    <w:rsid w:val="00CB504C"/>
    <w:rsid w:val="00CB5DFF"/>
    <w:rsid w:val="00CB6656"/>
    <w:rsid w:val="00CC1C9D"/>
    <w:rsid w:val="00CC53A1"/>
    <w:rsid w:val="00CC6542"/>
    <w:rsid w:val="00CC6E4B"/>
    <w:rsid w:val="00CD02FF"/>
    <w:rsid w:val="00CD1239"/>
    <w:rsid w:val="00CD1C6E"/>
    <w:rsid w:val="00CD264C"/>
    <w:rsid w:val="00CD2BD3"/>
    <w:rsid w:val="00CD2C35"/>
    <w:rsid w:val="00CD2CAA"/>
    <w:rsid w:val="00CD321E"/>
    <w:rsid w:val="00CD4F49"/>
    <w:rsid w:val="00CD6F3B"/>
    <w:rsid w:val="00CD71B8"/>
    <w:rsid w:val="00CD764C"/>
    <w:rsid w:val="00CE2434"/>
    <w:rsid w:val="00CE64C5"/>
    <w:rsid w:val="00CF0736"/>
    <w:rsid w:val="00CF156B"/>
    <w:rsid w:val="00CF2966"/>
    <w:rsid w:val="00CF29E3"/>
    <w:rsid w:val="00CF2D61"/>
    <w:rsid w:val="00CF6EC7"/>
    <w:rsid w:val="00CF7135"/>
    <w:rsid w:val="00D0090B"/>
    <w:rsid w:val="00D00BBD"/>
    <w:rsid w:val="00D01FAA"/>
    <w:rsid w:val="00D030FF"/>
    <w:rsid w:val="00D0425C"/>
    <w:rsid w:val="00D04515"/>
    <w:rsid w:val="00D06410"/>
    <w:rsid w:val="00D07689"/>
    <w:rsid w:val="00D10062"/>
    <w:rsid w:val="00D10D93"/>
    <w:rsid w:val="00D10E03"/>
    <w:rsid w:val="00D11A31"/>
    <w:rsid w:val="00D131C0"/>
    <w:rsid w:val="00D14B62"/>
    <w:rsid w:val="00D1635D"/>
    <w:rsid w:val="00D1762B"/>
    <w:rsid w:val="00D22134"/>
    <w:rsid w:val="00D23396"/>
    <w:rsid w:val="00D251E6"/>
    <w:rsid w:val="00D30D42"/>
    <w:rsid w:val="00D30FDA"/>
    <w:rsid w:val="00D40C5E"/>
    <w:rsid w:val="00D479BE"/>
    <w:rsid w:val="00D50086"/>
    <w:rsid w:val="00D50921"/>
    <w:rsid w:val="00D516D9"/>
    <w:rsid w:val="00D5314D"/>
    <w:rsid w:val="00D53580"/>
    <w:rsid w:val="00D53FB5"/>
    <w:rsid w:val="00D543E8"/>
    <w:rsid w:val="00D54A38"/>
    <w:rsid w:val="00D563B6"/>
    <w:rsid w:val="00D61446"/>
    <w:rsid w:val="00D649C9"/>
    <w:rsid w:val="00D65B44"/>
    <w:rsid w:val="00D67CF2"/>
    <w:rsid w:val="00D729E9"/>
    <w:rsid w:val="00D77722"/>
    <w:rsid w:val="00D820A8"/>
    <w:rsid w:val="00D92192"/>
    <w:rsid w:val="00D95A35"/>
    <w:rsid w:val="00D96939"/>
    <w:rsid w:val="00D977AD"/>
    <w:rsid w:val="00DA148C"/>
    <w:rsid w:val="00DA17F4"/>
    <w:rsid w:val="00DA18BE"/>
    <w:rsid w:val="00DA2C77"/>
    <w:rsid w:val="00DA2DFB"/>
    <w:rsid w:val="00DA4835"/>
    <w:rsid w:val="00DA67BD"/>
    <w:rsid w:val="00DB12D6"/>
    <w:rsid w:val="00DB2503"/>
    <w:rsid w:val="00DB33BE"/>
    <w:rsid w:val="00DB3A34"/>
    <w:rsid w:val="00DB4677"/>
    <w:rsid w:val="00DB4D9D"/>
    <w:rsid w:val="00DB55CD"/>
    <w:rsid w:val="00DB6F34"/>
    <w:rsid w:val="00DC30EE"/>
    <w:rsid w:val="00DC450F"/>
    <w:rsid w:val="00DC4F7F"/>
    <w:rsid w:val="00DD0B11"/>
    <w:rsid w:val="00DD16B9"/>
    <w:rsid w:val="00DD1DAB"/>
    <w:rsid w:val="00DD3175"/>
    <w:rsid w:val="00DD4178"/>
    <w:rsid w:val="00DD51CF"/>
    <w:rsid w:val="00DD5264"/>
    <w:rsid w:val="00DD6C57"/>
    <w:rsid w:val="00DE1220"/>
    <w:rsid w:val="00DE3EBA"/>
    <w:rsid w:val="00DE45D6"/>
    <w:rsid w:val="00DE4965"/>
    <w:rsid w:val="00DE5A14"/>
    <w:rsid w:val="00DE5A52"/>
    <w:rsid w:val="00DE6755"/>
    <w:rsid w:val="00DF25EA"/>
    <w:rsid w:val="00DF40E9"/>
    <w:rsid w:val="00E009C6"/>
    <w:rsid w:val="00E00F95"/>
    <w:rsid w:val="00E044A8"/>
    <w:rsid w:val="00E0459D"/>
    <w:rsid w:val="00E0525E"/>
    <w:rsid w:val="00E05AA8"/>
    <w:rsid w:val="00E10588"/>
    <w:rsid w:val="00E116E3"/>
    <w:rsid w:val="00E13302"/>
    <w:rsid w:val="00E13816"/>
    <w:rsid w:val="00E13B35"/>
    <w:rsid w:val="00E13D3E"/>
    <w:rsid w:val="00E142AE"/>
    <w:rsid w:val="00E14E32"/>
    <w:rsid w:val="00E16A0F"/>
    <w:rsid w:val="00E2282A"/>
    <w:rsid w:val="00E242D6"/>
    <w:rsid w:val="00E24943"/>
    <w:rsid w:val="00E24DC0"/>
    <w:rsid w:val="00E37474"/>
    <w:rsid w:val="00E415CB"/>
    <w:rsid w:val="00E424F3"/>
    <w:rsid w:val="00E43997"/>
    <w:rsid w:val="00E447CC"/>
    <w:rsid w:val="00E452BB"/>
    <w:rsid w:val="00E466AF"/>
    <w:rsid w:val="00E50825"/>
    <w:rsid w:val="00E50F16"/>
    <w:rsid w:val="00E52132"/>
    <w:rsid w:val="00E52E7F"/>
    <w:rsid w:val="00E5393A"/>
    <w:rsid w:val="00E54F38"/>
    <w:rsid w:val="00E5504E"/>
    <w:rsid w:val="00E56926"/>
    <w:rsid w:val="00E56EE7"/>
    <w:rsid w:val="00E60445"/>
    <w:rsid w:val="00E608CA"/>
    <w:rsid w:val="00E6117F"/>
    <w:rsid w:val="00E618CD"/>
    <w:rsid w:val="00E623CB"/>
    <w:rsid w:val="00E62C68"/>
    <w:rsid w:val="00E62E28"/>
    <w:rsid w:val="00E63292"/>
    <w:rsid w:val="00E6403F"/>
    <w:rsid w:val="00E65849"/>
    <w:rsid w:val="00E67744"/>
    <w:rsid w:val="00E70EBA"/>
    <w:rsid w:val="00E74155"/>
    <w:rsid w:val="00E745EA"/>
    <w:rsid w:val="00E748D3"/>
    <w:rsid w:val="00E7765D"/>
    <w:rsid w:val="00E81484"/>
    <w:rsid w:val="00E81E3B"/>
    <w:rsid w:val="00E83CE1"/>
    <w:rsid w:val="00E84C12"/>
    <w:rsid w:val="00E86ECB"/>
    <w:rsid w:val="00E907A7"/>
    <w:rsid w:val="00E909DB"/>
    <w:rsid w:val="00E90A52"/>
    <w:rsid w:val="00E91AED"/>
    <w:rsid w:val="00E97651"/>
    <w:rsid w:val="00EA0544"/>
    <w:rsid w:val="00EA0B97"/>
    <w:rsid w:val="00EA0BD8"/>
    <w:rsid w:val="00EA3837"/>
    <w:rsid w:val="00EA4BA6"/>
    <w:rsid w:val="00EA67A4"/>
    <w:rsid w:val="00EB0E63"/>
    <w:rsid w:val="00EB5267"/>
    <w:rsid w:val="00EB5370"/>
    <w:rsid w:val="00EB757F"/>
    <w:rsid w:val="00EC29E5"/>
    <w:rsid w:val="00EC477F"/>
    <w:rsid w:val="00EC4DFA"/>
    <w:rsid w:val="00EC6444"/>
    <w:rsid w:val="00EC6556"/>
    <w:rsid w:val="00EC706B"/>
    <w:rsid w:val="00ED0016"/>
    <w:rsid w:val="00ED2319"/>
    <w:rsid w:val="00ED4039"/>
    <w:rsid w:val="00ED5AEA"/>
    <w:rsid w:val="00ED64A9"/>
    <w:rsid w:val="00EE1874"/>
    <w:rsid w:val="00EE18CB"/>
    <w:rsid w:val="00EE248A"/>
    <w:rsid w:val="00EE2598"/>
    <w:rsid w:val="00EE2742"/>
    <w:rsid w:val="00EE2C1F"/>
    <w:rsid w:val="00EE4A70"/>
    <w:rsid w:val="00EE4AF7"/>
    <w:rsid w:val="00EE4E95"/>
    <w:rsid w:val="00EE4FD2"/>
    <w:rsid w:val="00EE5172"/>
    <w:rsid w:val="00EE6339"/>
    <w:rsid w:val="00EE6484"/>
    <w:rsid w:val="00EE6B09"/>
    <w:rsid w:val="00EE6C3B"/>
    <w:rsid w:val="00EF25D1"/>
    <w:rsid w:val="00EF3B77"/>
    <w:rsid w:val="00EF5708"/>
    <w:rsid w:val="00EF6F51"/>
    <w:rsid w:val="00EF781C"/>
    <w:rsid w:val="00F0104E"/>
    <w:rsid w:val="00F01E66"/>
    <w:rsid w:val="00F01F72"/>
    <w:rsid w:val="00F033EF"/>
    <w:rsid w:val="00F03EB5"/>
    <w:rsid w:val="00F047F6"/>
    <w:rsid w:val="00F05791"/>
    <w:rsid w:val="00F07F6D"/>
    <w:rsid w:val="00F10B6D"/>
    <w:rsid w:val="00F11C9A"/>
    <w:rsid w:val="00F11F6B"/>
    <w:rsid w:val="00F12432"/>
    <w:rsid w:val="00F144B3"/>
    <w:rsid w:val="00F14DFB"/>
    <w:rsid w:val="00F164C8"/>
    <w:rsid w:val="00F16692"/>
    <w:rsid w:val="00F23B6C"/>
    <w:rsid w:val="00F274C2"/>
    <w:rsid w:val="00F31470"/>
    <w:rsid w:val="00F315D5"/>
    <w:rsid w:val="00F33AA0"/>
    <w:rsid w:val="00F366F5"/>
    <w:rsid w:val="00F36AD5"/>
    <w:rsid w:val="00F36BE5"/>
    <w:rsid w:val="00F37027"/>
    <w:rsid w:val="00F414B4"/>
    <w:rsid w:val="00F42BC8"/>
    <w:rsid w:val="00F43B77"/>
    <w:rsid w:val="00F43D0B"/>
    <w:rsid w:val="00F45287"/>
    <w:rsid w:val="00F46062"/>
    <w:rsid w:val="00F4726B"/>
    <w:rsid w:val="00F535DA"/>
    <w:rsid w:val="00F55B2E"/>
    <w:rsid w:val="00F5789C"/>
    <w:rsid w:val="00F6035B"/>
    <w:rsid w:val="00F60D4A"/>
    <w:rsid w:val="00F60EFA"/>
    <w:rsid w:val="00F618F5"/>
    <w:rsid w:val="00F62E81"/>
    <w:rsid w:val="00F6363F"/>
    <w:rsid w:val="00F64A38"/>
    <w:rsid w:val="00F6635C"/>
    <w:rsid w:val="00F706AB"/>
    <w:rsid w:val="00F70F66"/>
    <w:rsid w:val="00F71DF0"/>
    <w:rsid w:val="00F737EE"/>
    <w:rsid w:val="00F754DC"/>
    <w:rsid w:val="00F758F4"/>
    <w:rsid w:val="00F76D5B"/>
    <w:rsid w:val="00F77DC2"/>
    <w:rsid w:val="00F77E32"/>
    <w:rsid w:val="00F82126"/>
    <w:rsid w:val="00F83EB6"/>
    <w:rsid w:val="00F91F10"/>
    <w:rsid w:val="00F93075"/>
    <w:rsid w:val="00F94F40"/>
    <w:rsid w:val="00F97180"/>
    <w:rsid w:val="00F971C3"/>
    <w:rsid w:val="00F975E7"/>
    <w:rsid w:val="00FA0319"/>
    <w:rsid w:val="00FA194D"/>
    <w:rsid w:val="00FA31CC"/>
    <w:rsid w:val="00FA6B64"/>
    <w:rsid w:val="00FA6C1D"/>
    <w:rsid w:val="00FB3B38"/>
    <w:rsid w:val="00FB60F0"/>
    <w:rsid w:val="00FB6640"/>
    <w:rsid w:val="00FB6D32"/>
    <w:rsid w:val="00FB6D63"/>
    <w:rsid w:val="00FB71EF"/>
    <w:rsid w:val="00FC10D8"/>
    <w:rsid w:val="00FC285B"/>
    <w:rsid w:val="00FC3540"/>
    <w:rsid w:val="00FC4B98"/>
    <w:rsid w:val="00FC7F5F"/>
    <w:rsid w:val="00FD0313"/>
    <w:rsid w:val="00FD208F"/>
    <w:rsid w:val="00FE0769"/>
    <w:rsid w:val="00FE1811"/>
    <w:rsid w:val="00FE291A"/>
    <w:rsid w:val="00FE40F2"/>
    <w:rsid w:val="00FE47B2"/>
    <w:rsid w:val="00FF23D3"/>
    <w:rsid w:val="00FF5B7C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955A15"/>
  <w15:chartTrackingRefBased/>
  <w15:docId w15:val="{AE76FC55-FF84-984D-82AE-B820F195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3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3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3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3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3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3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3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3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63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63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631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363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63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63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63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63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63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63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6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63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63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6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63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424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631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6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631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36319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8F7B5B"/>
  </w:style>
  <w:style w:type="paragraph" w:styleId="ab">
    <w:name w:val="header"/>
    <w:basedOn w:val="a"/>
    <w:link w:val="ac"/>
    <w:uiPriority w:val="99"/>
    <w:unhideWhenUsed/>
    <w:rsid w:val="004726A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726A3"/>
  </w:style>
  <w:style w:type="paragraph" w:styleId="ad">
    <w:name w:val="footer"/>
    <w:basedOn w:val="a"/>
    <w:link w:val="ae"/>
    <w:uiPriority w:val="99"/>
    <w:unhideWhenUsed/>
    <w:rsid w:val="004726A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726A3"/>
  </w:style>
  <w:style w:type="character" w:styleId="af">
    <w:name w:val="annotation reference"/>
    <w:basedOn w:val="a0"/>
    <w:uiPriority w:val="99"/>
    <w:semiHidden/>
    <w:unhideWhenUsed/>
    <w:rsid w:val="00B572B9"/>
    <w:rPr>
      <w:sz w:val="18"/>
      <w:szCs w:val="18"/>
    </w:rPr>
  </w:style>
  <w:style w:type="character" w:styleId="af0">
    <w:name w:val="Hyperlink"/>
    <w:basedOn w:val="a0"/>
    <w:uiPriority w:val="99"/>
    <w:unhideWhenUsed/>
    <w:rsid w:val="006E461A"/>
    <w:rPr>
      <w:color w:val="467886" w:themeColor="hyperlink"/>
      <w:u w:val="single"/>
    </w:rPr>
  </w:style>
  <w:style w:type="paragraph" w:styleId="af1">
    <w:name w:val="Revision"/>
    <w:hidden/>
    <w:uiPriority w:val="99"/>
    <w:semiHidden/>
    <w:rsid w:val="002C424B"/>
    <w:pPr>
      <w:spacing w:after="0" w:line="240" w:lineRule="auto"/>
    </w:pPr>
  </w:style>
  <w:style w:type="paragraph" w:styleId="af2">
    <w:name w:val="annotation text"/>
    <w:basedOn w:val="a"/>
    <w:link w:val="af3"/>
    <w:uiPriority w:val="99"/>
    <w:semiHidden/>
    <w:unhideWhenUsed/>
    <w:rsid w:val="0097253F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97253F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7253F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97253F"/>
    <w:rPr>
      <w:b/>
      <w:bCs/>
    </w:rPr>
  </w:style>
  <w:style w:type="paragraph" w:styleId="Web">
    <w:name w:val="Normal (Web)"/>
    <w:basedOn w:val="a"/>
    <w:uiPriority w:val="99"/>
    <w:semiHidden/>
    <w:unhideWhenUsed/>
    <w:rsid w:val="00A836A4"/>
    <w:rPr>
      <w:rFonts w:ascii="Times New Roman" w:hAnsi="Times New Roman" w:cs="Times New Roman"/>
      <w:sz w:val="24"/>
    </w:rPr>
  </w:style>
  <w:style w:type="character" w:styleId="af6">
    <w:name w:val="page number"/>
    <w:basedOn w:val="a0"/>
    <w:uiPriority w:val="99"/>
    <w:semiHidden/>
    <w:unhideWhenUsed/>
    <w:rsid w:val="00B445D7"/>
  </w:style>
  <w:style w:type="table" w:styleId="af7">
    <w:name w:val="Table Grid"/>
    <w:basedOn w:val="a1"/>
    <w:uiPriority w:val="39"/>
    <w:rsid w:val="002C424B"/>
    <w:pPr>
      <w:spacing w:after="0" w:line="240" w:lineRule="auto"/>
    </w:pPr>
    <w:rPr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8">
    <w:name w:val="Grid Table Light"/>
    <w:basedOn w:val="a1"/>
    <w:uiPriority w:val="40"/>
    <w:rsid w:val="002C424B"/>
    <w:pPr>
      <w:spacing w:after="0" w:line="240" w:lineRule="auto"/>
    </w:pPr>
    <w:rPr>
      <w:sz w:val="2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9">
    <w:name w:val="Unresolved Mention"/>
    <w:basedOn w:val="a0"/>
    <w:uiPriority w:val="99"/>
    <w:semiHidden/>
    <w:unhideWhenUsed/>
    <w:rsid w:val="002C424B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2C424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3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3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0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8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5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7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5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5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7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6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1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8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2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3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3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8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8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7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5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7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2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3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4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9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0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7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6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3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8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5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5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7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8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5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6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5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4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6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7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5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3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0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4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6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8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7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1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6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4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2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4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7A7B7F-E0C7-D040-9FDF-E81E0540F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2154</TotalTime>
  <Pages>7</Pages>
  <Words>451</Words>
  <Characters>2573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南口　蒼太</dc:creator>
  <cp:keywords/>
  <dc:description/>
  <cp:lastModifiedBy>南口　蒼太</cp:lastModifiedBy>
  <cp:revision>57</cp:revision>
  <dcterms:created xsi:type="dcterms:W3CDTF">2024-10-17T09:48:00Z</dcterms:created>
  <dcterms:modified xsi:type="dcterms:W3CDTF">2024-11-03T02:59:00Z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documentId_1905</vt:lpwstr>
  </property>
  <property fmtid="{D5CDD505-2E9C-101B-9397-08002B2CF9AE}" pid="3" name="grammarly_documentContext">
    <vt:lpwstr>{"goals":[],"domain":"general","emotions":[],"dialect":"american"}</vt:lpwstr>
  </property>
</Properties>
</file>