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E1FF79" w14:textId="77777777" w:rsidR="00247E84" w:rsidRDefault="006223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114300" distR="114300" wp14:anchorId="31158712" wp14:editId="21EB85B2">
            <wp:extent cx="5194300" cy="475170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617" cy="475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2A458" w14:textId="458C201D" w:rsidR="00247E84" w:rsidRDefault="006223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Supplemental </w:t>
      </w:r>
      <w:r>
        <w:rPr>
          <w:rFonts w:ascii="Arial" w:hAnsi="Arial" w:cs="Arial" w:hint="eastAsia"/>
          <w:b/>
          <w:bCs/>
          <w:sz w:val="24"/>
          <w:szCs w:val="24"/>
        </w:rPr>
        <w:t>Figure 1. Heterogeneity analysis of the multi-group trajectory model with four definitions of respiratory vaccination willingness.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</w:t>
      </w:r>
    </w:p>
    <w:p w14:paraId="70378049" w14:textId="77777777" w:rsidR="00247E84" w:rsidRDefault="006223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sz w:val="22"/>
        </w:rPr>
        <w:t xml:space="preserve">(A) was defined as the number of respiratory vaccines that individuals were willing to receive, ranging from 0 to 3; (B) was defined as the willingness to receive all three respiratory vaccines, </w:t>
      </w:r>
      <w:bookmarkStart w:id="0" w:name="OLE_LINK1"/>
      <w:r>
        <w:rPr>
          <w:rFonts w:ascii="Arial" w:hAnsi="Arial" w:cs="Arial" w:hint="eastAsia"/>
          <w:sz w:val="22"/>
        </w:rPr>
        <w:t>ranging from</w:t>
      </w:r>
      <w:bookmarkEnd w:id="0"/>
      <w:r>
        <w:rPr>
          <w:rFonts w:ascii="Arial" w:hAnsi="Arial" w:cs="Arial" w:hint="eastAsia"/>
          <w:sz w:val="22"/>
        </w:rPr>
        <w:t xml:space="preserve"> 0 to 1; (C) was defined as willingness to receive all, some, or none of the respiratory vaccines, ranging from 0 to 2; and (D) incorporated additional factors such as family and social support, ranging from 0 to 12. After comparing model fit results, A was selected as the optimal definition strategy for the final analysis.</w:t>
      </w: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1C4152D4" w14:textId="17FDF9B9" w:rsidR="00247E84" w:rsidRDefault="0062230B">
      <w:pPr>
        <w:ind w:leftChars="-270" w:left="-567" w:firstLineChars="270" w:firstLine="648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Supplemental </w:t>
      </w:r>
      <w:r>
        <w:rPr>
          <w:rFonts w:ascii="Arial" w:hAnsi="Arial" w:cs="Arial"/>
          <w:b/>
          <w:bCs/>
          <w:sz w:val="24"/>
          <w:szCs w:val="24"/>
        </w:rPr>
        <w:t>Table 1.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The selection process of group trajectory models.</w:t>
      </w:r>
    </w:p>
    <w:tbl>
      <w:tblPr>
        <w:tblW w:w="9653" w:type="dxa"/>
        <w:tblInd w:w="-564" w:type="dxa"/>
        <w:tblLook w:val="04A0" w:firstRow="1" w:lastRow="0" w:firstColumn="1" w:lastColumn="0" w:noHBand="0" w:noVBand="1"/>
      </w:tblPr>
      <w:tblGrid>
        <w:gridCol w:w="1083"/>
        <w:gridCol w:w="1150"/>
        <w:gridCol w:w="1150"/>
        <w:gridCol w:w="1084"/>
        <w:gridCol w:w="1084"/>
        <w:gridCol w:w="1084"/>
        <w:gridCol w:w="1006"/>
        <w:gridCol w:w="1006"/>
        <w:gridCol w:w="1006"/>
      </w:tblGrid>
      <w:tr w:rsidR="00247E84" w14:paraId="2BEB3FA3" w14:textId="77777777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34E7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698C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Traj</w:t>
            </w:r>
            <w:proofErr w:type="spellEnd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 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EF64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Traj</w:t>
            </w:r>
            <w:proofErr w:type="spellEnd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C188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Traj</w:t>
            </w:r>
            <w:proofErr w:type="spellEnd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 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4E49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Traj</w:t>
            </w:r>
            <w:proofErr w:type="spellEnd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 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2DCC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Traj</w:t>
            </w:r>
            <w:proofErr w:type="spellEnd"/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 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BDF2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NBIC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C015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BIC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BD58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AIC</w:t>
            </w:r>
          </w:p>
        </w:tc>
      </w:tr>
      <w:tr w:rsidR="00247E84" w14:paraId="5B241F15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50E6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67C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2464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F42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740D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00B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D61F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-9137.13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4F4D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-9134.79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18BF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-9127.09 </w:t>
            </w:r>
          </w:p>
        </w:tc>
      </w:tr>
      <w:tr w:rsidR="00247E84" w14:paraId="28656CAB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94EF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7D1A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368D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999C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594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4437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D5FC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-9094.24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F776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-9091.12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4BA2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-9080.85 </w:t>
            </w:r>
          </w:p>
        </w:tc>
      </w:tr>
      <w:tr w:rsidR="00247E84" w14:paraId="133B6389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6947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A89D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723E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8EEC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CC89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83E9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53F3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-9047.36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78C4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-9042.66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C80F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-9027.27 </w:t>
            </w:r>
          </w:p>
        </w:tc>
      </w:tr>
      <w:tr w:rsidR="00247E84" w14:paraId="4BE44595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64B6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8411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67E9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3B2F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5591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88DE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8547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-9019.44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C73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-9013.97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6F5E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-8996.01 </w:t>
            </w:r>
          </w:p>
        </w:tc>
      </w:tr>
      <w:tr w:rsidR="00247E84" w14:paraId="2DCB5895" w14:textId="77777777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E34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013D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72CE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25A0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5B78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DC9C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278B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-8900.01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DB86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842E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-8876.57 </w:t>
            </w:r>
          </w:p>
        </w:tc>
      </w:tr>
      <w:tr w:rsidR="00247E84" w14:paraId="4DFFB46C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21C9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01CE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2C05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9700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C36C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F4A6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591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-8893.08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47DA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4B3B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-8866.29 </w:t>
            </w:r>
          </w:p>
        </w:tc>
      </w:tr>
      <w:tr w:rsidR="00247E84" w14:paraId="0F490C79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9629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7D5A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D4F1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0589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3388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D4C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4097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-9041.11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C6B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-9034.07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DB9A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-9010.97 </w:t>
            </w:r>
          </w:p>
        </w:tc>
      </w:tr>
      <w:tr w:rsidR="00247E84" w14:paraId="021BDB6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043A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FC19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1D37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A179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76E1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6723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7B0D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-8905.77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82FA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-8897.94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8EF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-8872.29 </w:t>
            </w:r>
          </w:p>
        </w:tc>
      </w:tr>
      <w:tr w:rsidR="00247E84" w14:paraId="670F623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CBA4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3616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BB56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FE1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EF2E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92CC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7DC9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-9059.08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6177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-9051.26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0350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-9025.60 </w:t>
            </w:r>
          </w:p>
        </w:tc>
      </w:tr>
      <w:tr w:rsidR="00247E84" w14:paraId="2F813D39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726C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686F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57FA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04C5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E8C4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8BA2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9C6F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-9017.52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24A3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-9008.91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710E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-8980.69 </w:t>
            </w:r>
          </w:p>
        </w:tc>
      </w:tr>
      <w:tr w:rsidR="00247E84" w14:paraId="41518C5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687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8300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68AA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1FEE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D0D2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F840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A384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E97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-8884.20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2EB1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-8858.54 </w:t>
            </w:r>
          </w:p>
        </w:tc>
      </w:tr>
      <w:tr w:rsidR="00247E84" w14:paraId="44BF66BD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1241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3762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9901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A745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E6B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670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E318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-8895.35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00D1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-8886.75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2486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-8858.52 </w:t>
            </w:r>
          </w:p>
        </w:tc>
      </w:tr>
      <w:tr w:rsidR="00247E84" w14:paraId="76E4725D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52EA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E69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AA0A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1E02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084C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23C2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B768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-8885.87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F976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-8877.26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0FDC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 xml:space="preserve">-8849.04 </w:t>
            </w:r>
          </w:p>
        </w:tc>
      </w:tr>
      <w:tr w:rsidR="00247E84" w14:paraId="647E6290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4470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5D17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116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9360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A67B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886C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86B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-8896.54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863D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B9A6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-8856.37 </w:t>
            </w:r>
          </w:p>
        </w:tc>
      </w:tr>
      <w:tr w:rsidR="00247E84" w14:paraId="627D1159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81AA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391E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0E97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A3E7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A73A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4B30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3EA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-9043.76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F99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-9034.37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FEEE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-9003.58 </w:t>
            </w:r>
          </w:p>
        </w:tc>
      </w:tr>
      <w:tr w:rsidR="00247E84" w14:paraId="6D061B52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F5FB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7EE4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C40B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B145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8AE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E698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466C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-8897.96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85D6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402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-8854.43 </w:t>
            </w:r>
          </w:p>
        </w:tc>
      </w:tr>
      <w:tr w:rsidR="00247E84" w14:paraId="50708D4E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3181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01B9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E9B7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FD02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1DFA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E084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1248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-8897.96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4001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3C45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-8854.43 </w:t>
            </w:r>
          </w:p>
        </w:tc>
      </w:tr>
      <w:tr w:rsidR="00247E84" w14:paraId="0FB0DCA1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9D6A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CC5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D8FC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1A8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E7D6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CA56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2AFA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-8920.11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A1CF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-8909.16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72F5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-8873.24 </w:t>
            </w:r>
          </w:p>
        </w:tc>
      </w:tr>
      <w:tr w:rsidR="00247E84" w14:paraId="19DB5734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CB7C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3E67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E8A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CD5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DB52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A940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D664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-9047.66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958D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-9037.49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1AF3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-9004.13 </w:t>
            </w:r>
          </w:p>
        </w:tc>
      </w:tr>
      <w:tr w:rsidR="00247E84" w14:paraId="3A74850A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D1C5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5F7A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A694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6B28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C7D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BED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AE8C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-9030.07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08D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-9019.12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0A41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-8983.19 </w:t>
            </w:r>
          </w:p>
        </w:tc>
      </w:tr>
      <w:tr w:rsidR="00247E84" w14:paraId="5954DDC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0935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07D9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EEAA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D494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2358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CC0C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D78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-9011.82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A174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-9000.87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C8A5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-8964.95 </w:t>
            </w:r>
          </w:p>
        </w:tc>
      </w:tr>
      <w:tr w:rsidR="00247E84" w14:paraId="0F057D6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C62B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427B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4E03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A690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D3E7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12E4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9EAC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-8894.74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FE37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-8883.01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59DD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-8844.52 </w:t>
            </w:r>
          </w:p>
        </w:tc>
      </w:tr>
      <w:tr w:rsidR="00247E84" w14:paraId="118DE82B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89DA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4E33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D7CC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81F2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F0A1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394D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1A63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-8899.70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268F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-8889.53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1B58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-8856.18 </w:t>
            </w:r>
          </w:p>
        </w:tc>
      </w:tr>
      <w:tr w:rsidR="00247E84" w14:paraId="0DD8A651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071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442A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D6A7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B203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0B46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5C80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6C0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-8896.55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2FAA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-8885.60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706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-8849.67 </w:t>
            </w:r>
          </w:p>
        </w:tc>
      </w:tr>
      <w:tr w:rsidR="00247E84" w14:paraId="4ACFC36E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120B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08AD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AE75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AE0C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D43A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8201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44A2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DC0A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-8883.58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5155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-8847.66 </w:t>
            </w:r>
          </w:p>
        </w:tc>
      </w:tr>
      <w:tr w:rsidR="00247E84" w14:paraId="26E24AC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9283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92E0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7D78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3273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50B8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9098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E2ED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-8899.49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7E8E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F27B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-8849.27 </w:t>
            </w:r>
          </w:p>
        </w:tc>
      </w:tr>
      <w:tr w:rsidR="00247E84" w14:paraId="5A5FDB71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B84D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4101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8F52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0B92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AB4B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31A1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C766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7A8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-8883.58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0A53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-8847.66 </w:t>
            </w:r>
          </w:p>
        </w:tc>
      </w:tr>
      <w:tr w:rsidR="00247E84" w14:paraId="4121CF8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2666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03E6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721A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3DA6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E186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BEF3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577E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-8899.49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5F87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8D5E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-8849.27 </w:t>
            </w:r>
          </w:p>
        </w:tc>
      </w:tr>
      <w:tr w:rsidR="00247E84" w14:paraId="3F39D192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2A5F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5B23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3F99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B2CD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3E7E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3904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3096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-8888.42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D6A5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-8876.68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4AFD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-8838.19 </w:t>
            </w:r>
          </w:p>
        </w:tc>
      </w:tr>
      <w:tr w:rsidR="00247E84" w14:paraId="32D672CC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9B69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D9B0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28C1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5B2B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C8B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ED5F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35B7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-8891.72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9C6C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-8879.20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C214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-8838.15 </w:t>
            </w:r>
          </w:p>
        </w:tc>
      </w:tr>
      <w:tr w:rsidR="00247E84" w14:paraId="6880249A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EBE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365F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AD05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6F11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B0F3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2818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ED5E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-9056.80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0E6E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-9045.07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7A3B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-9006.58 </w:t>
            </w:r>
          </w:p>
        </w:tc>
      </w:tr>
      <w:tr w:rsidR="00247E84" w14:paraId="534E62B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91D9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0BDB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ACE2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287C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EC0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32E8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CBD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EC84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-8893.56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6E2F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-8852.51 </w:t>
            </w:r>
          </w:p>
        </w:tc>
      </w:tr>
      <w:tr w:rsidR="00247E84" w14:paraId="25D0D4A6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DF4C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4382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B236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A400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6E79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F7B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A495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B82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-8898.48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9800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-8857.43 </w:t>
            </w:r>
          </w:p>
        </w:tc>
      </w:tr>
      <w:tr w:rsidR="00247E84" w14:paraId="26C6121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AAAD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7C4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9712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6060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160B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7BB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D020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-8904.64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2EB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-8891.34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8F9D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-8847.72 </w:t>
            </w:r>
          </w:p>
        </w:tc>
      </w:tr>
      <w:tr w:rsidR="00247E84" w14:paraId="36FCBEA8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0B36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049D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DB6D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D1C9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DD02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81E9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A9BA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2988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-8893.56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36A9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-8852.51 </w:t>
            </w:r>
          </w:p>
        </w:tc>
      </w:tr>
      <w:tr w:rsidR="00247E84" w14:paraId="0563226A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AF56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5E1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BD33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1A47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0374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4ECD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DE1D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-8915.19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E061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-8901.89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C8C6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-8858.27 </w:t>
            </w:r>
          </w:p>
        </w:tc>
      </w:tr>
      <w:tr w:rsidR="00247E84" w14:paraId="23B1D330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BEB9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8CFD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A9E2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34FB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5BC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9999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68F3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-8902.06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155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-8888.76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F4B8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-8845.14 </w:t>
            </w:r>
          </w:p>
        </w:tc>
      </w:tr>
      <w:tr w:rsidR="00247E84" w14:paraId="58F5EDF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F9B0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C078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AB78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102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A9F4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D1FB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7714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2501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685C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-8845.81 </w:t>
            </w:r>
          </w:p>
        </w:tc>
      </w:tr>
      <w:tr w:rsidR="00247E84" w14:paraId="51A47C6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7070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6744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6EF9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2C8C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E42D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791F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88D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E96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-8898.48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8021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-8857.43 </w:t>
            </w:r>
          </w:p>
        </w:tc>
      </w:tr>
      <w:tr w:rsidR="00247E84" w14:paraId="56A08974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54BA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4A73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F45B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15BF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0C85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2E71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7E81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-8915.99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ED36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-8902.69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1009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-8859.08 </w:t>
            </w:r>
          </w:p>
        </w:tc>
      </w:tr>
      <w:tr w:rsidR="00247E84" w14:paraId="7B20120D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616D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7C91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A690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BD3B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5C05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1820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73DD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-8904.64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CF48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-8891.34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E473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-8847.72 </w:t>
            </w:r>
          </w:p>
        </w:tc>
      </w:tr>
      <w:tr w:rsidR="00247E84" w14:paraId="45677E7E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1789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BA95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C7E2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1125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A2BF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6573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C855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4227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AEA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-8845.89 </w:t>
            </w:r>
          </w:p>
        </w:tc>
      </w:tr>
      <w:tr w:rsidR="00247E84" w14:paraId="70741330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C8B3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5252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F2C2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D859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BFA1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6B36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C545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-8902.06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CB87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-8888.76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CA64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-8845.14 </w:t>
            </w:r>
          </w:p>
        </w:tc>
      </w:tr>
      <w:tr w:rsidR="00247E84" w14:paraId="393E1DE6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0FC2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6CE7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BAB1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E33A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0089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5BBC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0B87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1E03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4355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-8845.89 </w:t>
            </w:r>
          </w:p>
        </w:tc>
      </w:tr>
      <w:tr w:rsidR="00247E84" w14:paraId="4E835C5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DC03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4F37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E3B5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710D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CA25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E1A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E8D3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-8901.46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BFCD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F0AE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-8841.19 </w:t>
            </w:r>
          </w:p>
        </w:tc>
      </w:tr>
      <w:tr w:rsidR="00247E84" w14:paraId="39338500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9AC6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B37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E054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E1FA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245B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8EF0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66A7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-8902.83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FDE7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-8887.97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5E5F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-8839.22 </w:t>
            </w:r>
          </w:p>
        </w:tc>
      </w:tr>
      <w:tr w:rsidR="00247E84" w14:paraId="1D426351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2362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4584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A602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8586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4D1F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6F8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83E9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-8912.75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5096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-8900.23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7A92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-8859.18 </w:t>
            </w:r>
          </w:p>
        </w:tc>
      </w:tr>
      <w:tr w:rsidR="00247E84" w14:paraId="1E6699F5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8DBD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6908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3B1E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CFEE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BB3D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01E3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42AA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-8910.23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425A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-8896.93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43B5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-8853.31 </w:t>
            </w:r>
          </w:p>
        </w:tc>
      </w:tr>
      <w:tr w:rsidR="00247E84" w14:paraId="44DD0784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D1BC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0727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44E1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5BDA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9609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B988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6A5A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-8905.30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D6C6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5885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-8848.38 </w:t>
            </w:r>
          </w:p>
        </w:tc>
      </w:tr>
      <w:tr w:rsidR="00247E84" w14:paraId="24D38CAD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6217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F2CF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C21D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B44D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BEE9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D5A4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CD81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-8912.54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BC29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-8898.46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46C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-8852.27 </w:t>
            </w:r>
          </w:p>
        </w:tc>
      </w:tr>
      <w:tr w:rsidR="00247E84" w14:paraId="352C8B8F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894C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F63A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F49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FA35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975C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7356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92E9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-8909.59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C9C0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-8896.29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AEE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-8852.67 </w:t>
            </w:r>
          </w:p>
        </w:tc>
      </w:tr>
      <w:tr w:rsidR="00247E84" w14:paraId="33F12C58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2ACC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B91E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A3B6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6373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FF29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9A57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E1C6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-8893.79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36DA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-8879.71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2BD9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-8833.52 </w:t>
            </w:r>
          </w:p>
        </w:tc>
      </w:tr>
      <w:tr w:rsidR="00247E84" w14:paraId="28351F8D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F038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86BB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86A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AAA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7F89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7CC3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1FEE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-8903.98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D6C4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-8889.90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F3FF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-8843.72 </w:t>
            </w:r>
          </w:p>
        </w:tc>
      </w:tr>
      <w:tr w:rsidR="00247E84" w14:paraId="7719E37B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828A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BA27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4CAB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157E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6CE6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82A6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F1F4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00F2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-8882.14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250F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-8833.39 </w:t>
            </w:r>
          </w:p>
        </w:tc>
      </w:tr>
      <w:tr w:rsidR="00247E84" w14:paraId="1553A8FA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8E35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64B9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F72B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FD40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607A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17C4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8552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-8907.58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791F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-8894.28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7473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-8850.66 </w:t>
            </w:r>
          </w:p>
        </w:tc>
      </w:tr>
      <w:tr w:rsidR="00247E84" w14:paraId="50304061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647CD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D5A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8DD2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9814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165A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5578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B1E0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-8911.68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A9E9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-8897.59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226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-8851.41 </w:t>
            </w:r>
          </w:p>
        </w:tc>
      </w:tr>
      <w:tr w:rsidR="00247E84" w14:paraId="71AF50AE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2988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1BA2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008F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5DE6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1DF13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7A4A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4A92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-8893.79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B35F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-8879.71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2CA1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-8833.52 </w:t>
            </w:r>
          </w:p>
        </w:tc>
      </w:tr>
      <w:tr w:rsidR="00247E84" w14:paraId="4D32C433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7273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904B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7755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D6AA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1D05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2E94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D42A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-8906.96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3016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-8892.09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95BC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-8843.34 </w:t>
            </w:r>
          </w:p>
        </w:tc>
      </w:tr>
      <w:tr w:rsidR="00247E84" w14:paraId="0DCECD6B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DA96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7A157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55BC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F8F1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1CB2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BC14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1C0E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-8903.98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1C26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-8889.90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C69A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-8843.72 </w:t>
            </w:r>
          </w:p>
        </w:tc>
      </w:tr>
      <w:tr w:rsidR="00247E84" w14:paraId="60F33E47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B44D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D6E3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AC42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2A84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FD0B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7CE2F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DADA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-8900.34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BAB9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-8885.47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1D9F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-8836.72 </w:t>
            </w:r>
          </w:p>
        </w:tc>
      </w:tr>
      <w:tr w:rsidR="00247E84" w14:paraId="022D097C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9256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D9532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18DD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B091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8494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F791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Linear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43FF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-8895.33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6C8D0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-8880.47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2A47C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-8831.72 </w:t>
            </w:r>
          </w:p>
        </w:tc>
      </w:tr>
      <w:tr w:rsidR="00247E84" w14:paraId="17F09739" w14:textId="77777777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184D5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1AE5B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AB4C6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5CFFE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28BA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C3F29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>Quadratic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FEEB1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-8898.12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50498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-8882.47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E24A4" w14:textId="77777777" w:rsidR="00247E84" w:rsidRDefault="006223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-8831.15 </w:t>
            </w:r>
          </w:p>
        </w:tc>
      </w:tr>
    </w:tbl>
    <w:p w14:paraId="03E631EA" w14:textId="77777777" w:rsidR="00247E84" w:rsidRDefault="00247E84">
      <w:pPr>
        <w:rPr>
          <w:rFonts w:ascii="Arial" w:hAnsi="Arial" w:cs="Arial"/>
        </w:rPr>
      </w:pPr>
    </w:p>
    <w:sectPr w:rsidR="00247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4MDBmMjgxMWJlODczZDZkNTAwMDUwYjg3Mjk4NDcifQ=="/>
  </w:docVars>
  <w:rsids>
    <w:rsidRoot w:val="00652219"/>
    <w:rsid w:val="000B6049"/>
    <w:rsid w:val="00107EF8"/>
    <w:rsid w:val="00247E84"/>
    <w:rsid w:val="0030237C"/>
    <w:rsid w:val="003831CD"/>
    <w:rsid w:val="0038678A"/>
    <w:rsid w:val="003E5C4C"/>
    <w:rsid w:val="005A16F1"/>
    <w:rsid w:val="0062230B"/>
    <w:rsid w:val="00652219"/>
    <w:rsid w:val="006F5DA0"/>
    <w:rsid w:val="00753879"/>
    <w:rsid w:val="0089137A"/>
    <w:rsid w:val="00947EE5"/>
    <w:rsid w:val="009E53F2"/>
    <w:rsid w:val="00A02E76"/>
    <w:rsid w:val="00B1258D"/>
    <w:rsid w:val="00D37971"/>
    <w:rsid w:val="00D8294E"/>
    <w:rsid w:val="00EB0F9A"/>
    <w:rsid w:val="08EA4261"/>
    <w:rsid w:val="3AD477A1"/>
    <w:rsid w:val="45CA6519"/>
    <w:rsid w:val="589D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A408A4"/>
  <w15:docId w15:val="{8993AA03-54AF-7145-A753-2C31BEFA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670A5-561C-48EE-93CA-7F7DB425D1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11</TotalTime>
  <Pages>3</Pages>
  <Words>784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朔 赵</dc:creator>
  <cp:lastModifiedBy>B25177</cp:lastModifiedBy>
  <cp:revision>5</cp:revision>
  <dcterms:created xsi:type="dcterms:W3CDTF">2024-07-09T16:10:00Z</dcterms:created>
  <dcterms:modified xsi:type="dcterms:W3CDTF">2024-11-01T08:31:00Z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64D9967DC6BA424F885347531FA791C1_13</vt:lpwstr>
  </property>
</Properties>
</file>