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3940A" w14:textId="77777777" w:rsidR="00BA752D" w:rsidRPr="000739E1" w:rsidRDefault="00BA752D" w:rsidP="00BA752D">
      <w:pPr>
        <w:rPr>
          <w:rStyle w:val="css-oiregd"/>
          <w:rFonts w:ascii="Arial" w:hAnsi="Arial" w:cs="Arial"/>
          <w:b/>
          <w:bCs/>
          <w:sz w:val="24"/>
          <w:shd w:val="clear" w:color="auto" w:fill="FFFFFF"/>
        </w:rPr>
      </w:pPr>
      <w:r w:rsidRPr="000739E1">
        <w:rPr>
          <w:rStyle w:val="css-oiregd"/>
          <w:rFonts w:ascii="Arial" w:hAnsi="Arial" w:cs="Arial"/>
          <w:b/>
          <w:bCs/>
          <w:sz w:val="24"/>
          <w:shd w:val="clear" w:color="auto" w:fill="FFFFFF"/>
        </w:rPr>
        <w:t>TableS1. Baseline Characteristics of Participants</w:t>
      </w:r>
    </w:p>
    <w:tbl>
      <w:tblPr>
        <w:tblW w:w="13879" w:type="dxa"/>
        <w:tblLook w:val="04A0" w:firstRow="1" w:lastRow="0" w:firstColumn="1" w:lastColumn="0" w:noHBand="0" w:noVBand="1"/>
      </w:tblPr>
      <w:tblGrid>
        <w:gridCol w:w="5154"/>
        <w:gridCol w:w="1390"/>
        <w:gridCol w:w="1775"/>
        <w:gridCol w:w="1390"/>
        <w:gridCol w:w="1390"/>
        <w:gridCol w:w="1390"/>
        <w:gridCol w:w="1390"/>
      </w:tblGrid>
      <w:tr w:rsidR="00BA752D" w:rsidRPr="000739E1" w14:paraId="7DAEF688" w14:textId="77777777" w:rsidTr="00CF7E4D">
        <w:trPr>
          <w:trHeight w:val="300"/>
        </w:trPr>
        <w:tc>
          <w:tcPr>
            <w:tcW w:w="5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5B3255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4AC4F0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1161747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Survey wave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2BE1C3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24CACF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4295454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</w:tcPr>
          <w:p w14:paraId="739030D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0C59D846" w14:textId="77777777" w:rsidTr="00CF7E4D">
        <w:trPr>
          <w:trHeight w:val="32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C34A96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bottom"/>
            <w:hideMark/>
          </w:tcPr>
          <w:p w14:paraId="4B54BBB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Total 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0CB19A9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2011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1484878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2013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B4FCC0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2015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7F53637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2018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</w:tcPr>
          <w:p w14:paraId="3D1C93A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BA752D" w:rsidRPr="000739E1" w14:paraId="4634F17E" w14:textId="77777777" w:rsidTr="00CF7E4D">
        <w:trPr>
          <w:trHeight w:val="320"/>
        </w:trPr>
        <w:tc>
          <w:tcPr>
            <w:tcW w:w="5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DCA9E0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111DD0B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N=69077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3FDC78F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N=15198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08193A9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N=16238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4AE9F97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N=18353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bottom"/>
            <w:hideMark/>
          </w:tcPr>
          <w:p w14:paraId="0D151E8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N=19288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</w:tcPr>
          <w:p w14:paraId="7E4207D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1926FD91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55C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Age group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69F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460D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3219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A69A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1A4C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329797F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0F0FD525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640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45-55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CAE9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33.22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EAB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36.04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4A3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33.16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DA0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34.78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3C1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29.55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42C359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6E815957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9B4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55-65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941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35.33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F62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37.59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869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37.80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41A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34.29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617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32.47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7D4EC7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158E6A6D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47F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65-75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447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21.94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679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18.46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F38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20.47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5515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22.15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710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25.72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7F538B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00603B94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A14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75-85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034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8.01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356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6.59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871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7.35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634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7.60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6FC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10.07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4E968B0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11351785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3A7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85+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B1D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1.50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303C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1.32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9D1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1.21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3C8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1.19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C19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2.19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5203F9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13DEEBDC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069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Female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587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52.02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16F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52.45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CE2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52.03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92C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51.35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4DA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52.31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F00FC6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0.167</w:t>
            </w:r>
          </w:p>
        </w:tc>
      </w:tr>
      <w:tr w:rsidR="00BA752D" w:rsidRPr="000739E1" w14:paraId="795166B1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097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Drink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3E4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44.97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0E4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38.87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5D2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45.32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BD8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46.96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5A8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47.56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95EEA5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33327288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990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Smoke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62D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42.20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147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39.18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202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42.47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3D5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44.11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B23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42.52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5067A50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2D60AD2E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8A5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Education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41F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4F97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3509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8AAA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60EA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827E3F2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0.223</w:t>
            </w:r>
          </w:p>
        </w:tc>
      </w:tr>
      <w:tr w:rsidR="00BA752D" w:rsidRPr="000739E1" w14:paraId="66ADA063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97B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Less than lower secondary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8DA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86.50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775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87.83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F9D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86.24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527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86.24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9E1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86.24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2CE19F6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6993D03D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F1F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Upper secondary and vocational training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A88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10.81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69C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10.13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171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10.94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782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10.94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CC0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10.94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BF8F9C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0907EFB5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98C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College and above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550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2.69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9B2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2.05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1ED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2.81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41B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2.81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776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2.81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2AA14CB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1115B4A1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983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Rural area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6F4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59.91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46A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59.32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FCD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60.22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6FD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60.29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4E1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59.75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83CD72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0.242</w:t>
            </w:r>
          </w:p>
        </w:tc>
      </w:tr>
      <w:tr w:rsidR="00BA752D" w:rsidRPr="000739E1" w14:paraId="50266EAC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3B5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Married and living together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2A9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81.35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75E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83.06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648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82.79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3BF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81.61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7EB7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78.54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DF0F65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7D5087E4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900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Type of chronic disease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4AB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1C5F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71EF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9665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7FD9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A139BE6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22E9646A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1EA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Hypertension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CB0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32.12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B32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26.23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346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28.24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786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33.68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06D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38.64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8334BA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7DF2D800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F2D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Diabetes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6AF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9.38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1ED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6.16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A57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7.49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FEF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9.95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7A4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12.96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5F8341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1C007BFB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780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Cancer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74E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1.54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5DC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0.87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FE1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1.13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FE9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1.67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BEB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2.29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316C7E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64975C28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1E7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Lung disease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49E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12.80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86E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9.70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01A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10.92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F99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14.20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714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15.61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28050B8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0F776B80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53E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Heart disease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C76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16.30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FDD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12.36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A36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13.89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7EA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18.07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2A1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19.89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B2181A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4378ACDE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D37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Liver disease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088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5.49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CE3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3.51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926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4.46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A6D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6.57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129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7.00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EE71E0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7C185859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99D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 xml:space="preserve">    Kidney disease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A03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8.24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690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5.69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163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6.76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276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9.98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6C9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10.03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149ED1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312E054F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50D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Stomach disease or other digestive disease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CB9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27.31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EDC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21.86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567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24.34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002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31.96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E27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30.22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8F16EA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7D880083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73F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Stroke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143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4.27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460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2.62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DE9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2.86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509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3.61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EBB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7.25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4703F2D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4B7DE972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9CB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Psychiatric problems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434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1.99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339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1.20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18A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1.25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2D8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1.91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E3A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3.28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2F9FD7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1D57C81D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86C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Arthritis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BC8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37.95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8BF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33.32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8B9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34.91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93B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43.84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C35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39.25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C950E7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31544F26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C9D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Asthma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232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5.24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786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4.36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42A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4.58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4A8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5.86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DD8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5.95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350799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70715BEE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236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ADL difficulty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C0B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FD39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5305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9C17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FDD0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99BFE22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04DE60F7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A3C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Dressing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264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5.83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ED2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4.64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9A9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5.16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F0F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6.12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361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7.09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9AC5FA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48FA32CB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884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Bathing or showering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97A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7.31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6163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5.98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3F7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6.67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694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7.64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AE7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8.61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2671E1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4BEA23AC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78C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Eating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464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2.54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408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2.36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1EE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2.31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6AC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2.63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D6A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2.79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52135D2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66356B98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4A4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Getting into or out of bed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B35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6.33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6B1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4.96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44F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5.74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9C4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6.97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472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7.25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6E2647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079274A4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86F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Using the toilet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053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11.99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399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11.17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468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11.76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49E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13.22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924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11.56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FD0C7E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1FA5018D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6B3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Controlling urination and defecation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8980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4.31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C4A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3.84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E34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4.05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060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4.54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9E8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4.67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51FE30D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2F435F53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365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>IADL difficulty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A9A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5EA3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78AB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0FB6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9FEC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46CFDC4D" w14:textId="77777777" w:rsidR="00BA752D" w:rsidRPr="000739E1" w:rsidRDefault="00BA752D" w:rsidP="00CF7E4D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BA752D" w:rsidRPr="000739E1" w14:paraId="15254664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B57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Managing money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668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11.14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24A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11.90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4CE5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10.61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B23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10.52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3388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11.68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9C3BC8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77BDE14E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23A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Taking medication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6F6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5.45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4D1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5.99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307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5.04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24A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5.03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376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5.85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B5FDD6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1ECD8F62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5736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Shopping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7F6C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8.76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0CA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8.16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3CC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8.56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DE9A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8.58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C20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9.61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111B15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501BD439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533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Preparing meals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DF5B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9.56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6AD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7.90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B09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9.21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8B2F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9.33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621D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11.43 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24DDCC9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  <w:tr w:rsidR="00BA752D" w:rsidRPr="000739E1" w14:paraId="6C9C0BAA" w14:textId="77777777" w:rsidTr="00CF7E4D">
        <w:trPr>
          <w:trHeight w:val="300"/>
        </w:trPr>
        <w:tc>
          <w:tcPr>
            <w:tcW w:w="5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97A4E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Doing chores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5D5E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11.86 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AB06E2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8.38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3E664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10.83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A5F73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12.57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C7F71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14.74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41E287" w14:textId="77777777" w:rsidR="00BA752D" w:rsidRPr="000739E1" w:rsidRDefault="00BA752D" w:rsidP="00CF7E4D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＜</w:t>
            </w:r>
            <w:r w:rsidRPr="000739E1">
              <w:rPr>
                <w:rFonts w:ascii="Arial" w:eastAsia="DengXian" w:hAnsi="Arial" w:cs="Arial"/>
                <w:color w:val="374151"/>
                <w:sz w:val="20"/>
                <w:szCs w:val="20"/>
              </w:rPr>
              <w:t>0.001</w:t>
            </w:r>
          </w:p>
        </w:tc>
      </w:tr>
    </w:tbl>
    <w:p w14:paraId="3978628F" w14:textId="77777777" w:rsidR="00BA752D" w:rsidRPr="000739E1" w:rsidRDefault="00BA752D" w:rsidP="00BA752D">
      <w:pPr>
        <w:rPr>
          <w:rStyle w:val="css-oiregd"/>
          <w:rFonts w:ascii="Arial" w:hAnsi="Arial" w:cs="Arial"/>
          <w:sz w:val="24"/>
          <w:shd w:val="clear" w:color="auto" w:fill="FFFFFF"/>
        </w:rPr>
      </w:pPr>
    </w:p>
    <w:p w14:paraId="732D7DD9" w14:textId="77777777" w:rsidR="00021F33" w:rsidRPr="000739E1" w:rsidRDefault="00021F33">
      <w:pPr>
        <w:rPr>
          <w:rFonts w:ascii="Arial" w:hAnsi="Arial" w:cs="Arial"/>
        </w:rPr>
      </w:pPr>
    </w:p>
    <w:sectPr w:rsidR="00021F33" w:rsidRPr="000739E1" w:rsidSect="00BA75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5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52D"/>
    <w:rsid w:val="00015E63"/>
    <w:rsid w:val="00021F33"/>
    <w:rsid w:val="00046F01"/>
    <w:rsid w:val="000739E1"/>
    <w:rsid w:val="000C7454"/>
    <w:rsid w:val="000F5512"/>
    <w:rsid w:val="0013235C"/>
    <w:rsid w:val="00161FA9"/>
    <w:rsid w:val="00166650"/>
    <w:rsid w:val="0017520D"/>
    <w:rsid w:val="00176376"/>
    <w:rsid w:val="00196F29"/>
    <w:rsid w:val="001A6B57"/>
    <w:rsid w:val="001F5C5B"/>
    <w:rsid w:val="00210747"/>
    <w:rsid w:val="00221091"/>
    <w:rsid w:val="002D6598"/>
    <w:rsid w:val="002F0EA3"/>
    <w:rsid w:val="003135FF"/>
    <w:rsid w:val="00331EE2"/>
    <w:rsid w:val="00347845"/>
    <w:rsid w:val="00356411"/>
    <w:rsid w:val="00365134"/>
    <w:rsid w:val="00387177"/>
    <w:rsid w:val="00391210"/>
    <w:rsid w:val="00404EB6"/>
    <w:rsid w:val="004275DC"/>
    <w:rsid w:val="00437BB4"/>
    <w:rsid w:val="00452D75"/>
    <w:rsid w:val="004F56F3"/>
    <w:rsid w:val="00503779"/>
    <w:rsid w:val="00523EC8"/>
    <w:rsid w:val="00532A3B"/>
    <w:rsid w:val="005C196D"/>
    <w:rsid w:val="005C7B6B"/>
    <w:rsid w:val="005E54C0"/>
    <w:rsid w:val="00643B4E"/>
    <w:rsid w:val="006679B3"/>
    <w:rsid w:val="00686843"/>
    <w:rsid w:val="00687826"/>
    <w:rsid w:val="006C32B4"/>
    <w:rsid w:val="00715365"/>
    <w:rsid w:val="00757EBA"/>
    <w:rsid w:val="007755E6"/>
    <w:rsid w:val="007C439F"/>
    <w:rsid w:val="008A28B3"/>
    <w:rsid w:val="008A658A"/>
    <w:rsid w:val="008C1969"/>
    <w:rsid w:val="008C7957"/>
    <w:rsid w:val="008D470A"/>
    <w:rsid w:val="0091077C"/>
    <w:rsid w:val="00920FBE"/>
    <w:rsid w:val="0094153D"/>
    <w:rsid w:val="009778EC"/>
    <w:rsid w:val="009D43B7"/>
    <w:rsid w:val="00A2195A"/>
    <w:rsid w:val="00A95C1F"/>
    <w:rsid w:val="00AE03B5"/>
    <w:rsid w:val="00AE41B9"/>
    <w:rsid w:val="00AE4FB7"/>
    <w:rsid w:val="00B04F86"/>
    <w:rsid w:val="00B42CB6"/>
    <w:rsid w:val="00B44194"/>
    <w:rsid w:val="00B725FB"/>
    <w:rsid w:val="00B7297B"/>
    <w:rsid w:val="00B757D2"/>
    <w:rsid w:val="00B87B27"/>
    <w:rsid w:val="00BA752D"/>
    <w:rsid w:val="00BC4823"/>
    <w:rsid w:val="00BC5EBA"/>
    <w:rsid w:val="00BD7AEC"/>
    <w:rsid w:val="00C01EBE"/>
    <w:rsid w:val="00C23350"/>
    <w:rsid w:val="00C40719"/>
    <w:rsid w:val="00C4685D"/>
    <w:rsid w:val="00C513D9"/>
    <w:rsid w:val="00C523E9"/>
    <w:rsid w:val="00C61406"/>
    <w:rsid w:val="00C72FC6"/>
    <w:rsid w:val="00C9115F"/>
    <w:rsid w:val="00CA335B"/>
    <w:rsid w:val="00CB0F4F"/>
    <w:rsid w:val="00CC3170"/>
    <w:rsid w:val="00CC726B"/>
    <w:rsid w:val="00D1360A"/>
    <w:rsid w:val="00D315E9"/>
    <w:rsid w:val="00D71971"/>
    <w:rsid w:val="00DA13EB"/>
    <w:rsid w:val="00DC18ED"/>
    <w:rsid w:val="00DE5339"/>
    <w:rsid w:val="00DF0681"/>
    <w:rsid w:val="00E03807"/>
    <w:rsid w:val="00EA3655"/>
    <w:rsid w:val="00EB7B7D"/>
    <w:rsid w:val="00F177C4"/>
    <w:rsid w:val="00F20226"/>
    <w:rsid w:val="00F25D48"/>
    <w:rsid w:val="00F34088"/>
    <w:rsid w:val="00F37BF6"/>
    <w:rsid w:val="00F40A68"/>
    <w:rsid w:val="00F6782F"/>
    <w:rsid w:val="00F679E7"/>
    <w:rsid w:val="00FC30D3"/>
    <w:rsid w:val="00F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ABCB4"/>
  <w15:chartTrackingRefBased/>
  <w15:docId w15:val="{51D8CBA7-2C49-334D-8FE5-38D001C28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5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ss-oiregd">
    <w:name w:val="css-oiregd"/>
    <w:basedOn w:val="a0"/>
    <w:rsid w:val="00BA7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hangzhijian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张智健</dc:creator>
  <cp:keywords/>
  <dc:description/>
  <cp:lastModifiedBy>c543</cp:lastModifiedBy>
  <cp:revision>2</cp:revision>
  <dcterms:created xsi:type="dcterms:W3CDTF">2024-08-05T03:13:00Z</dcterms:created>
  <dcterms:modified xsi:type="dcterms:W3CDTF">2024-08-27T08:04:00Z</dcterms:modified>
</cp:coreProperties>
</file>