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27C03"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14:paraId="24705DEF" w14:textId="77777777" w:rsidTr="00F968F7">
        <w:tc>
          <w:tcPr>
            <w:tcW w:w="0" w:type="auto"/>
          </w:tcPr>
          <w:p w14:paraId="7B3C56E7"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DED7A0"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402EAC6"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EF552A4"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B9F047E" w14:textId="77777777" w:rsidTr="00F968F7">
        <w:tc>
          <w:tcPr>
            <w:tcW w:w="0" w:type="auto"/>
            <w:vMerge w:val="restart"/>
          </w:tcPr>
          <w:p w14:paraId="05D05326"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4128A8F"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65A5AC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35A55ED" w14:textId="2B3064EA" w:rsidR="00F968F7" w:rsidRPr="0022554A" w:rsidRDefault="00DE260F" w:rsidP="0022554A">
            <w:pPr>
              <w:tabs>
                <w:tab w:val="left" w:pos="5400"/>
              </w:tabs>
              <w:rPr>
                <w:sz w:val="20"/>
                <w:lang w:eastAsia="zh-CN"/>
              </w:rPr>
            </w:pPr>
            <w:r>
              <w:rPr>
                <w:rFonts w:hint="eastAsia"/>
                <w:sz w:val="20"/>
                <w:lang w:eastAsia="zh-CN"/>
              </w:rPr>
              <w:t>1</w:t>
            </w:r>
            <w:r>
              <w:rPr>
                <w:sz w:val="20"/>
                <w:lang w:eastAsia="zh-CN"/>
              </w:rPr>
              <w:t>-</w:t>
            </w:r>
            <w:r w:rsidR="009C7CBE">
              <w:rPr>
                <w:sz w:val="20"/>
                <w:lang w:eastAsia="zh-CN"/>
              </w:rPr>
              <w:t>3</w:t>
            </w:r>
          </w:p>
        </w:tc>
      </w:tr>
      <w:tr w:rsidR="00DE260F" w:rsidRPr="0022554A" w14:paraId="218D9E3F" w14:textId="77777777" w:rsidTr="00F968F7">
        <w:tc>
          <w:tcPr>
            <w:tcW w:w="0" w:type="auto"/>
            <w:vMerge/>
          </w:tcPr>
          <w:p w14:paraId="5E7C33BB" w14:textId="77777777" w:rsidR="00DE260F" w:rsidRPr="0022554A" w:rsidRDefault="00DE260F" w:rsidP="00DE260F">
            <w:pPr>
              <w:tabs>
                <w:tab w:val="left" w:pos="5400"/>
              </w:tabs>
              <w:rPr>
                <w:bCs/>
                <w:sz w:val="20"/>
              </w:rPr>
            </w:pPr>
            <w:bookmarkStart w:id="11" w:name="bold6" w:colFirst="0" w:colLast="0"/>
            <w:bookmarkStart w:id="12" w:name="italic7" w:colFirst="0" w:colLast="0"/>
          </w:p>
        </w:tc>
        <w:tc>
          <w:tcPr>
            <w:tcW w:w="0" w:type="auto"/>
            <w:vMerge/>
          </w:tcPr>
          <w:p w14:paraId="5DD98498"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7CC09820" w14:textId="77777777" w:rsidR="00DE260F" w:rsidRPr="0022554A" w:rsidRDefault="00DE260F" w:rsidP="00DE260F">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3990CD3" w14:textId="57493AD2" w:rsidR="00DE260F" w:rsidRPr="0022554A" w:rsidRDefault="00DE260F" w:rsidP="00DE260F">
            <w:pPr>
              <w:tabs>
                <w:tab w:val="left" w:pos="5400"/>
              </w:tabs>
              <w:rPr>
                <w:sz w:val="20"/>
              </w:rPr>
            </w:pPr>
            <w:r>
              <w:rPr>
                <w:rFonts w:hint="eastAsia"/>
                <w:sz w:val="20"/>
                <w:lang w:eastAsia="zh-CN"/>
              </w:rPr>
              <w:t>1</w:t>
            </w:r>
            <w:r>
              <w:rPr>
                <w:sz w:val="20"/>
                <w:lang w:eastAsia="zh-CN"/>
              </w:rPr>
              <w:t>-</w:t>
            </w:r>
            <w:r w:rsidR="009C7CBE">
              <w:rPr>
                <w:sz w:val="20"/>
                <w:lang w:eastAsia="zh-CN"/>
              </w:rPr>
              <w:t>3</w:t>
            </w:r>
          </w:p>
        </w:tc>
      </w:tr>
      <w:tr w:rsidR="00DE260F" w:rsidRPr="0022554A" w14:paraId="04EFF0F8" w14:textId="77777777" w:rsidTr="00666F94">
        <w:tc>
          <w:tcPr>
            <w:tcW w:w="0" w:type="auto"/>
            <w:gridSpan w:val="4"/>
          </w:tcPr>
          <w:p w14:paraId="50FC9514" w14:textId="77777777" w:rsidR="00DE260F" w:rsidRPr="0022554A" w:rsidRDefault="00DE260F" w:rsidP="00DE260F">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DE260F" w:rsidRPr="0022554A" w14:paraId="03D63129" w14:textId="77777777" w:rsidTr="00F968F7">
        <w:tc>
          <w:tcPr>
            <w:tcW w:w="0" w:type="auto"/>
          </w:tcPr>
          <w:p w14:paraId="03FBFF43" w14:textId="77777777" w:rsidR="00DE260F" w:rsidRPr="0022554A" w:rsidRDefault="00DE260F" w:rsidP="00DE260F">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57C6469" w14:textId="77777777" w:rsidR="00DE260F" w:rsidRPr="0022554A" w:rsidRDefault="00DE260F" w:rsidP="00DE260F">
            <w:pPr>
              <w:tabs>
                <w:tab w:val="left" w:pos="5400"/>
              </w:tabs>
              <w:jc w:val="center"/>
              <w:rPr>
                <w:sz w:val="20"/>
              </w:rPr>
            </w:pPr>
            <w:r w:rsidRPr="0022554A">
              <w:rPr>
                <w:sz w:val="20"/>
              </w:rPr>
              <w:t>2</w:t>
            </w:r>
          </w:p>
        </w:tc>
        <w:tc>
          <w:tcPr>
            <w:tcW w:w="0" w:type="auto"/>
            <w:tcBorders>
              <w:right w:val="single" w:sz="4" w:space="0" w:color="auto"/>
            </w:tcBorders>
          </w:tcPr>
          <w:p w14:paraId="4024FD64" w14:textId="77777777" w:rsidR="00DE260F" w:rsidRPr="0022554A" w:rsidRDefault="00DE260F" w:rsidP="00DE260F">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619B8DF" w14:textId="5C2A30CA" w:rsidR="00DE260F" w:rsidRPr="0022554A" w:rsidRDefault="009C7CBE" w:rsidP="00DE260F">
            <w:pPr>
              <w:tabs>
                <w:tab w:val="left" w:pos="5400"/>
              </w:tabs>
              <w:rPr>
                <w:sz w:val="20"/>
                <w:lang w:eastAsia="zh-CN"/>
              </w:rPr>
            </w:pPr>
            <w:r>
              <w:rPr>
                <w:sz w:val="20"/>
                <w:lang w:eastAsia="zh-CN"/>
              </w:rPr>
              <w:t>6</w:t>
            </w:r>
            <w:r w:rsidR="00DE260F">
              <w:rPr>
                <w:sz w:val="20"/>
                <w:lang w:eastAsia="zh-CN"/>
              </w:rPr>
              <w:t>-</w:t>
            </w:r>
            <w:r>
              <w:rPr>
                <w:sz w:val="20"/>
                <w:lang w:eastAsia="zh-CN"/>
              </w:rPr>
              <w:t>7</w:t>
            </w:r>
          </w:p>
        </w:tc>
      </w:tr>
      <w:tr w:rsidR="00DE260F" w:rsidRPr="0022554A" w14:paraId="42347657" w14:textId="77777777" w:rsidTr="00F968F7">
        <w:tc>
          <w:tcPr>
            <w:tcW w:w="0" w:type="auto"/>
          </w:tcPr>
          <w:p w14:paraId="4B28A5D2" w14:textId="77777777" w:rsidR="00DE260F" w:rsidRPr="0022554A" w:rsidRDefault="00DE260F" w:rsidP="00DE260F">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16E3E68" w14:textId="77777777" w:rsidR="00DE260F" w:rsidRPr="0022554A" w:rsidRDefault="00DE260F" w:rsidP="00DE260F">
            <w:pPr>
              <w:tabs>
                <w:tab w:val="left" w:pos="5400"/>
              </w:tabs>
              <w:jc w:val="center"/>
              <w:rPr>
                <w:sz w:val="20"/>
              </w:rPr>
            </w:pPr>
            <w:r w:rsidRPr="0022554A">
              <w:rPr>
                <w:sz w:val="20"/>
              </w:rPr>
              <w:t>3</w:t>
            </w:r>
          </w:p>
        </w:tc>
        <w:tc>
          <w:tcPr>
            <w:tcW w:w="0" w:type="auto"/>
            <w:tcBorders>
              <w:right w:val="single" w:sz="4" w:space="0" w:color="auto"/>
            </w:tcBorders>
          </w:tcPr>
          <w:p w14:paraId="2D5D02CF" w14:textId="77777777" w:rsidR="00DE260F" w:rsidRPr="0022554A" w:rsidRDefault="00DE260F" w:rsidP="00DE260F">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4418FBF" w14:textId="5EACEA86" w:rsidR="00DE260F" w:rsidRPr="0022554A" w:rsidRDefault="009C7CBE" w:rsidP="00DE260F">
            <w:pPr>
              <w:tabs>
                <w:tab w:val="left" w:pos="5400"/>
              </w:tabs>
              <w:rPr>
                <w:sz w:val="20"/>
              </w:rPr>
            </w:pPr>
            <w:r>
              <w:rPr>
                <w:sz w:val="20"/>
                <w:lang w:eastAsia="zh-CN"/>
              </w:rPr>
              <w:t>6-7</w:t>
            </w:r>
          </w:p>
        </w:tc>
      </w:tr>
      <w:tr w:rsidR="00DE260F" w:rsidRPr="0022554A" w14:paraId="0D4C2FA8" w14:textId="77777777" w:rsidTr="0075581F">
        <w:tc>
          <w:tcPr>
            <w:tcW w:w="0" w:type="auto"/>
            <w:gridSpan w:val="4"/>
          </w:tcPr>
          <w:p w14:paraId="71ACCD48" w14:textId="77777777" w:rsidR="00DE260F" w:rsidRPr="0022554A" w:rsidRDefault="00DE260F" w:rsidP="00DE260F">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DE260F" w:rsidRPr="0022554A" w14:paraId="71E724C8" w14:textId="77777777" w:rsidTr="00F968F7">
        <w:tc>
          <w:tcPr>
            <w:tcW w:w="0" w:type="auto"/>
          </w:tcPr>
          <w:p w14:paraId="3ECCF41B" w14:textId="77777777" w:rsidR="00DE260F" w:rsidRPr="0022554A" w:rsidRDefault="00DE260F" w:rsidP="00DE260F">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7BD92DD" w14:textId="77777777" w:rsidR="00DE260F" w:rsidRPr="0022554A" w:rsidRDefault="00DE260F" w:rsidP="00DE260F">
            <w:pPr>
              <w:tabs>
                <w:tab w:val="left" w:pos="5400"/>
              </w:tabs>
              <w:jc w:val="center"/>
              <w:rPr>
                <w:sz w:val="20"/>
              </w:rPr>
            </w:pPr>
            <w:r w:rsidRPr="0022554A">
              <w:rPr>
                <w:sz w:val="20"/>
              </w:rPr>
              <w:t>4</w:t>
            </w:r>
          </w:p>
        </w:tc>
        <w:tc>
          <w:tcPr>
            <w:tcW w:w="0" w:type="auto"/>
            <w:tcBorders>
              <w:right w:val="single" w:sz="4" w:space="0" w:color="auto"/>
            </w:tcBorders>
          </w:tcPr>
          <w:p w14:paraId="1EB80712" w14:textId="77777777" w:rsidR="00DE260F" w:rsidRPr="0022554A" w:rsidRDefault="00DE260F" w:rsidP="00DE260F">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4F40EC4" w14:textId="5FEF32B2" w:rsidR="00DE260F" w:rsidRPr="0022554A" w:rsidRDefault="009C7CBE" w:rsidP="00DE260F">
            <w:pPr>
              <w:tabs>
                <w:tab w:val="left" w:pos="5400"/>
              </w:tabs>
              <w:rPr>
                <w:sz w:val="20"/>
                <w:lang w:eastAsia="zh-CN"/>
              </w:rPr>
            </w:pPr>
            <w:r>
              <w:rPr>
                <w:sz w:val="20"/>
                <w:lang w:eastAsia="zh-CN"/>
              </w:rPr>
              <w:t>7</w:t>
            </w:r>
            <w:r w:rsidR="00DE260F">
              <w:rPr>
                <w:rFonts w:hint="eastAsia"/>
                <w:sz w:val="20"/>
                <w:lang w:eastAsia="zh-CN"/>
              </w:rPr>
              <w:t>-</w:t>
            </w:r>
            <w:r>
              <w:rPr>
                <w:sz w:val="20"/>
                <w:lang w:eastAsia="zh-CN"/>
              </w:rPr>
              <w:t>9</w:t>
            </w:r>
          </w:p>
        </w:tc>
      </w:tr>
      <w:tr w:rsidR="00DE260F" w:rsidRPr="0022554A" w14:paraId="38536F5D" w14:textId="77777777" w:rsidTr="00F968F7">
        <w:tc>
          <w:tcPr>
            <w:tcW w:w="0" w:type="auto"/>
          </w:tcPr>
          <w:p w14:paraId="4B7AF39B" w14:textId="77777777" w:rsidR="00DE260F" w:rsidRPr="0022554A" w:rsidRDefault="00DE260F" w:rsidP="00DE260F">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6E07154" w14:textId="77777777" w:rsidR="00DE260F" w:rsidRPr="0022554A" w:rsidRDefault="00DE260F" w:rsidP="00DE260F">
            <w:pPr>
              <w:tabs>
                <w:tab w:val="left" w:pos="5400"/>
              </w:tabs>
              <w:jc w:val="center"/>
              <w:rPr>
                <w:sz w:val="20"/>
              </w:rPr>
            </w:pPr>
            <w:r w:rsidRPr="0022554A">
              <w:rPr>
                <w:sz w:val="20"/>
              </w:rPr>
              <w:t>5</w:t>
            </w:r>
          </w:p>
        </w:tc>
        <w:tc>
          <w:tcPr>
            <w:tcW w:w="0" w:type="auto"/>
            <w:tcBorders>
              <w:right w:val="single" w:sz="4" w:space="0" w:color="auto"/>
            </w:tcBorders>
          </w:tcPr>
          <w:p w14:paraId="2B686C33" w14:textId="77777777" w:rsidR="00DE260F" w:rsidRPr="0022554A" w:rsidRDefault="00DE260F" w:rsidP="00DE260F">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00B9B58" w14:textId="7DD0F5A3" w:rsidR="00DE260F" w:rsidRPr="0022554A" w:rsidRDefault="009C7CBE" w:rsidP="00DE260F">
            <w:pPr>
              <w:tabs>
                <w:tab w:val="left" w:pos="5400"/>
              </w:tabs>
              <w:rPr>
                <w:sz w:val="20"/>
              </w:rPr>
            </w:pPr>
            <w:r>
              <w:rPr>
                <w:sz w:val="20"/>
                <w:lang w:eastAsia="zh-CN"/>
              </w:rPr>
              <w:t>7</w:t>
            </w:r>
            <w:r>
              <w:rPr>
                <w:rFonts w:hint="eastAsia"/>
                <w:sz w:val="20"/>
                <w:lang w:eastAsia="zh-CN"/>
              </w:rPr>
              <w:t>-</w:t>
            </w:r>
            <w:r>
              <w:rPr>
                <w:sz w:val="20"/>
                <w:lang w:eastAsia="zh-CN"/>
              </w:rPr>
              <w:t>9</w:t>
            </w:r>
          </w:p>
        </w:tc>
      </w:tr>
      <w:bookmarkEnd w:id="25"/>
      <w:bookmarkEnd w:id="26"/>
      <w:tr w:rsidR="00DE260F" w:rsidRPr="0022554A" w14:paraId="2038AF43" w14:textId="77777777" w:rsidTr="00F968F7">
        <w:tc>
          <w:tcPr>
            <w:tcW w:w="0" w:type="auto"/>
          </w:tcPr>
          <w:p w14:paraId="73E407F1" w14:textId="77777777" w:rsidR="00DE260F" w:rsidRPr="0022554A" w:rsidRDefault="00DE260F" w:rsidP="00DE260F">
            <w:pPr>
              <w:tabs>
                <w:tab w:val="left" w:pos="5400"/>
              </w:tabs>
              <w:rPr>
                <w:bCs/>
                <w:sz w:val="20"/>
              </w:rPr>
            </w:pPr>
            <w:r w:rsidRPr="0022554A">
              <w:rPr>
                <w:bCs/>
                <w:sz w:val="20"/>
              </w:rPr>
              <w:t>Participants</w:t>
            </w:r>
          </w:p>
        </w:tc>
        <w:tc>
          <w:tcPr>
            <w:tcW w:w="0" w:type="auto"/>
          </w:tcPr>
          <w:p w14:paraId="0E119B7F" w14:textId="77777777" w:rsidR="00DE260F" w:rsidRPr="0022554A" w:rsidRDefault="00DE260F" w:rsidP="00DE260F">
            <w:pPr>
              <w:tabs>
                <w:tab w:val="left" w:pos="5400"/>
              </w:tabs>
              <w:jc w:val="center"/>
              <w:rPr>
                <w:sz w:val="20"/>
              </w:rPr>
            </w:pPr>
            <w:r w:rsidRPr="0022554A">
              <w:rPr>
                <w:sz w:val="20"/>
              </w:rPr>
              <w:t>6</w:t>
            </w:r>
          </w:p>
        </w:tc>
        <w:tc>
          <w:tcPr>
            <w:tcW w:w="0" w:type="auto"/>
            <w:tcBorders>
              <w:right w:val="single" w:sz="4" w:space="0" w:color="auto"/>
            </w:tcBorders>
          </w:tcPr>
          <w:p w14:paraId="5486FCD3" w14:textId="77777777" w:rsidR="00DE260F" w:rsidRPr="0022554A" w:rsidRDefault="00DE260F" w:rsidP="00DE260F">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99E1280" w14:textId="5E8FD3B8" w:rsidR="00DE260F" w:rsidRPr="0022554A" w:rsidRDefault="009C7CBE" w:rsidP="00DE260F">
            <w:pPr>
              <w:tabs>
                <w:tab w:val="left" w:pos="5400"/>
              </w:tabs>
              <w:rPr>
                <w:sz w:val="20"/>
              </w:rPr>
            </w:pPr>
            <w:r>
              <w:rPr>
                <w:sz w:val="20"/>
                <w:lang w:eastAsia="zh-CN"/>
              </w:rPr>
              <w:t>7</w:t>
            </w:r>
            <w:r>
              <w:rPr>
                <w:rFonts w:hint="eastAsia"/>
                <w:sz w:val="20"/>
                <w:lang w:eastAsia="zh-CN"/>
              </w:rPr>
              <w:t>-</w:t>
            </w:r>
            <w:r>
              <w:rPr>
                <w:sz w:val="20"/>
                <w:lang w:eastAsia="zh-CN"/>
              </w:rPr>
              <w:t>9</w:t>
            </w:r>
          </w:p>
        </w:tc>
      </w:tr>
      <w:tr w:rsidR="00DE260F" w:rsidRPr="0022554A" w14:paraId="7586356E" w14:textId="77777777" w:rsidTr="00F968F7">
        <w:tc>
          <w:tcPr>
            <w:tcW w:w="0" w:type="auto"/>
          </w:tcPr>
          <w:p w14:paraId="39A8735C" w14:textId="77777777" w:rsidR="00DE260F" w:rsidRPr="0022554A" w:rsidRDefault="00DE260F" w:rsidP="00DE260F">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E5E57FB" w14:textId="77777777" w:rsidR="00DE260F" w:rsidRPr="0022554A" w:rsidRDefault="00DE260F" w:rsidP="00DE260F">
            <w:pPr>
              <w:tabs>
                <w:tab w:val="left" w:pos="5400"/>
              </w:tabs>
              <w:jc w:val="center"/>
              <w:rPr>
                <w:sz w:val="20"/>
              </w:rPr>
            </w:pPr>
            <w:r w:rsidRPr="0022554A">
              <w:rPr>
                <w:sz w:val="20"/>
              </w:rPr>
              <w:t>7</w:t>
            </w:r>
          </w:p>
        </w:tc>
        <w:tc>
          <w:tcPr>
            <w:tcW w:w="0" w:type="auto"/>
            <w:tcBorders>
              <w:right w:val="single" w:sz="4" w:space="0" w:color="auto"/>
            </w:tcBorders>
          </w:tcPr>
          <w:p w14:paraId="5461FD91" w14:textId="77777777" w:rsidR="00DE260F" w:rsidRPr="0022554A" w:rsidRDefault="00DE260F" w:rsidP="00DE260F">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E498528" w14:textId="0A52D75D" w:rsidR="00DE260F" w:rsidRPr="0022554A" w:rsidRDefault="004B73D8" w:rsidP="00DE260F">
            <w:pPr>
              <w:tabs>
                <w:tab w:val="left" w:pos="5400"/>
              </w:tabs>
              <w:rPr>
                <w:sz w:val="20"/>
              </w:rPr>
            </w:pPr>
            <w:r>
              <w:rPr>
                <w:sz w:val="20"/>
                <w:lang w:eastAsia="zh-CN"/>
              </w:rPr>
              <w:t>3</w:t>
            </w:r>
            <w:r>
              <w:rPr>
                <w:rFonts w:hint="eastAsia"/>
                <w:sz w:val="20"/>
                <w:lang w:eastAsia="zh-CN"/>
              </w:rPr>
              <w:t>-</w:t>
            </w:r>
            <w:r>
              <w:rPr>
                <w:sz w:val="20"/>
                <w:lang w:eastAsia="zh-CN"/>
              </w:rPr>
              <w:t>7</w:t>
            </w:r>
          </w:p>
        </w:tc>
      </w:tr>
      <w:tr w:rsidR="00DE260F" w:rsidRPr="0022554A" w14:paraId="7A206A17" w14:textId="77777777" w:rsidTr="00F968F7">
        <w:trPr>
          <w:trHeight w:val="294"/>
        </w:trPr>
        <w:tc>
          <w:tcPr>
            <w:tcW w:w="0" w:type="auto"/>
          </w:tcPr>
          <w:p w14:paraId="38BCBE5D" w14:textId="77777777" w:rsidR="00DE260F" w:rsidRPr="0022554A" w:rsidRDefault="00DE260F" w:rsidP="00DE260F">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BDFC3F0" w14:textId="77777777" w:rsidR="00DE260F" w:rsidRPr="0022554A" w:rsidRDefault="00DE260F" w:rsidP="00DE260F">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26C92FA" w14:textId="77777777" w:rsidR="00DE260F" w:rsidRPr="0022554A" w:rsidRDefault="00DE260F" w:rsidP="00DE260F">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A4F2A8E" w14:textId="57DEE0B7" w:rsidR="00DE260F" w:rsidRPr="0022554A" w:rsidRDefault="009C7CBE" w:rsidP="00DE260F">
            <w:pPr>
              <w:tabs>
                <w:tab w:val="left" w:pos="5400"/>
              </w:tabs>
              <w:rPr>
                <w:i/>
                <w:sz w:val="20"/>
              </w:rPr>
            </w:pPr>
            <w:r>
              <w:rPr>
                <w:sz w:val="20"/>
                <w:lang w:eastAsia="zh-CN"/>
              </w:rPr>
              <w:t>7</w:t>
            </w:r>
            <w:r>
              <w:rPr>
                <w:rFonts w:hint="eastAsia"/>
                <w:sz w:val="20"/>
                <w:lang w:eastAsia="zh-CN"/>
              </w:rPr>
              <w:t>-</w:t>
            </w:r>
            <w:r>
              <w:rPr>
                <w:sz w:val="20"/>
                <w:lang w:eastAsia="zh-CN"/>
              </w:rPr>
              <w:t>9</w:t>
            </w:r>
          </w:p>
        </w:tc>
      </w:tr>
      <w:tr w:rsidR="00DE260F" w:rsidRPr="0022554A" w14:paraId="264B9FCB" w14:textId="77777777" w:rsidTr="00F968F7">
        <w:tc>
          <w:tcPr>
            <w:tcW w:w="0" w:type="auto"/>
          </w:tcPr>
          <w:p w14:paraId="4892F2C2" w14:textId="77777777" w:rsidR="00DE260F" w:rsidRPr="0022554A" w:rsidRDefault="00DE260F" w:rsidP="00DE260F">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877E6CD" w14:textId="77777777" w:rsidR="00DE260F" w:rsidRPr="0022554A" w:rsidRDefault="00DE260F" w:rsidP="00DE260F">
            <w:pPr>
              <w:tabs>
                <w:tab w:val="left" w:pos="5400"/>
              </w:tabs>
              <w:jc w:val="center"/>
              <w:rPr>
                <w:sz w:val="20"/>
              </w:rPr>
            </w:pPr>
            <w:r w:rsidRPr="0022554A">
              <w:rPr>
                <w:sz w:val="20"/>
              </w:rPr>
              <w:t>9</w:t>
            </w:r>
          </w:p>
        </w:tc>
        <w:tc>
          <w:tcPr>
            <w:tcW w:w="0" w:type="auto"/>
            <w:tcBorders>
              <w:right w:val="single" w:sz="4" w:space="0" w:color="auto"/>
            </w:tcBorders>
          </w:tcPr>
          <w:p w14:paraId="3ADE16A6" w14:textId="77777777" w:rsidR="00DE260F" w:rsidRPr="0022554A" w:rsidRDefault="00DE260F" w:rsidP="00DE260F">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5179F6A" w14:textId="1C5FA067" w:rsidR="00DE260F" w:rsidRPr="0022554A" w:rsidRDefault="009C7CBE" w:rsidP="00DE260F">
            <w:pPr>
              <w:tabs>
                <w:tab w:val="left" w:pos="5400"/>
              </w:tabs>
              <w:rPr>
                <w:color w:val="000000"/>
                <w:sz w:val="20"/>
              </w:rPr>
            </w:pPr>
            <w:r>
              <w:rPr>
                <w:sz w:val="20"/>
                <w:lang w:eastAsia="zh-CN"/>
              </w:rPr>
              <w:t>7</w:t>
            </w:r>
            <w:r>
              <w:rPr>
                <w:rFonts w:hint="eastAsia"/>
                <w:sz w:val="20"/>
                <w:lang w:eastAsia="zh-CN"/>
              </w:rPr>
              <w:t>-</w:t>
            </w:r>
            <w:r>
              <w:rPr>
                <w:sz w:val="20"/>
                <w:lang w:eastAsia="zh-CN"/>
              </w:rPr>
              <w:t>9</w:t>
            </w:r>
          </w:p>
        </w:tc>
      </w:tr>
      <w:tr w:rsidR="00DE260F" w:rsidRPr="0022554A" w14:paraId="5F3B60E3" w14:textId="77777777" w:rsidTr="00F968F7">
        <w:tc>
          <w:tcPr>
            <w:tcW w:w="0" w:type="auto"/>
          </w:tcPr>
          <w:p w14:paraId="3E3DF302" w14:textId="77777777" w:rsidR="00DE260F" w:rsidRPr="0022554A" w:rsidRDefault="00DE260F" w:rsidP="00DE260F">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9A05968" w14:textId="77777777" w:rsidR="00DE260F" w:rsidRPr="0022554A" w:rsidRDefault="00DE260F" w:rsidP="00DE260F">
            <w:pPr>
              <w:tabs>
                <w:tab w:val="left" w:pos="5400"/>
              </w:tabs>
              <w:jc w:val="center"/>
              <w:rPr>
                <w:sz w:val="20"/>
              </w:rPr>
            </w:pPr>
            <w:r w:rsidRPr="0022554A">
              <w:rPr>
                <w:sz w:val="20"/>
              </w:rPr>
              <w:t>10</w:t>
            </w:r>
          </w:p>
        </w:tc>
        <w:tc>
          <w:tcPr>
            <w:tcW w:w="0" w:type="auto"/>
            <w:tcBorders>
              <w:right w:val="single" w:sz="4" w:space="0" w:color="auto"/>
            </w:tcBorders>
          </w:tcPr>
          <w:p w14:paraId="4792E823" w14:textId="77777777" w:rsidR="00DE260F" w:rsidRPr="0022554A" w:rsidRDefault="00DE260F" w:rsidP="00DE260F">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9E05C22" w14:textId="50BA3088" w:rsidR="00DE260F" w:rsidRPr="0022554A" w:rsidRDefault="009C7CBE" w:rsidP="00DE260F">
            <w:pPr>
              <w:tabs>
                <w:tab w:val="left" w:pos="5400"/>
              </w:tabs>
              <w:rPr>
                <w:sz w:val="20"/>
              </w:rPr>
            </w:pPr>
            <w:r w:rsidRPr="009C7CBE">
              <w:rPr>
                <w:sz w:val="20"/>
              </w:rPr>
              <w:t>7-9</w:t>
            </w:r>
          </w:p>
        </w:tc>
      </w:tr>
      <w:tr w:rsidR="00DE260F" w:rsidRPr="0022554A" w14:paraId="452D8D13" w14:textId="77777777" w:rsidTr="00F968F7">
        <w:tc>
          <w:tcPr>
            <w:tcW w:w="0" w:type="auto"/>
          </w:tcPr>
          <w:p w14:paraId="0400CAD2" w14:textId="77777777" w:rsidR="00DE260F" w:rsidRPr="0022554A" w:rsidRDefault="00DE260F" w:rsidP="00DE260F">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D719269" w14:textId="77777777" w:rsidR="00DE260F" w:rsidRPr="0022554A" w:rsidRDefault="00DE260F" w:rsidP="00DE260F">
            <w:pPr>
              <w:tabs>
                <w:tab w:val="left" w:pos="5400"/>
              </w:tabs>
              <w:jc w:val="center"/>
              <w:rPr>
                <w:sz w:val="20"/>
              </w:rPr>
            </w:pPr>
            <w:r w:rsidRPr="0022554A">
              <w:rPr>
                <w:sz w:val="20"/>
              </w:rPr>
              <w:t>11</w:t>
            </w:r>
          </w:p>
        </w:tc>
        <w:tc>
          <w:tcPr>
            <w:tcW w:w="0" w:type="auto"/>
            <w:tcBorders>
              <w:right w:val="single" w:sz="4" w:space="0" w:color="auto"/>
            </w:tcBorders>
          </w:tcPr>
          <w:p w14:paraId="790AA1DB" w14:textId="77777777" w:rsidR="00DE260F" w:rsidRPr="0022554A" w:rsidRDefault="00DE260F" w:rsidP="00DE260F">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7F034FD" w14:textId="00B90493" w:rsidR="00DE260F" w:rsidRPr="0022554A" w:rsidRDefault="009C7CBE" w:rsidP="00DE260F">
            <w:pPr>
              <w:tabs>
                <w:tab w:val="left" w:pos="5400"/>
              </w:tabs>
              <w:rPr>
                <w:sz w:val="20"/>
              </w:rPr>
            </w:pPr>
            <w:r>
              <w:rPr>
                <w:sz w:val="20"/>
                <w:lang w:eastAsia="zh-CN"/>
              </w:rPr>
              <w:t>7</w:t>
            </w:r>
            <w:r>
              <w:rPr>
                <w:rFonts w:hint="eastAsia"/>
                <w:sz w:val="20"/>
                <w:lang w:eastAsia="zh-CN"/>
              </w:rPr>
              <w:t>-</w:t>
            </w:r>
            <w:r>
              <w:rPr>
                <w:sz w:val="20"/>
                <w:lang w:eastAsia="zh-CN"/>
              </w:rPr>
              <w:t>9</w:t>
            </w:r>
          </w:p>
        </w:tc>
      </w:tr>
      <w:tr w:rsidR="00DE260F" w:rsidRPr="0022554A" w14:paraId="7462A0F3" w14:textId="77777777" w:rsidTr="00F968F7">
        <w:tc>
          <w:tcPr>
            <w:tcW w:w="0" w:type="auto"/>
            <w:vMerge w:val="restart"/>
          </w:tcPr>
          <w:p w14:paraId="7F89F075" w14:textId="77777777" w:rsidR="00DE260F" w:rsidRPr="0022554A" w:rsidRDefault="00DE260F" w:rsidP="00DE260F">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9DAC18C" w14:textId="77777777" w:rsidR="00DE260F" w:rsidRPr="0022554A" w:rsidRDefault="00DE260F" w:rsidP="00DE260F">
            <w:pPr>
              <w:tabs>
                <w:tab w:val="left" w:pos="5400"/>
              </w:tabs>
              <w:jc w:val="center"/>
              <w:rPr>
                <w:sz w:val="20"/>
              </w:rPr>
            </w:pPr>
            <w:r w:rsidRPr="0022554A">
              <w:rPr>
                <w:sz w:val="20"/>
              </w:rPr>
              <w:t>12</w:t>
            </w:r>
          </w:p>
        </w:tc>
        <w:tc>
          <w:tcPr>
            <w:tcW w:w="0" w:type="auto"/>
            <w:tcBorders>
              <w:right w:val="single" w:sz="4" w:space="0" w:color="auto"/>
            </w:tcBorders>
          </w:tcPr>
          <w:p w14:paraId="083FFA3E" w14:textId="77777777" w:rsidR="00DE260F" w:rsidRPr="0022554A" w:rsidRDefault="00DE260F" w:rsidP="00DE260F">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96FE2F5" w14:textId="0DE911C9" w:rsidR="00DE260F" w:rsidRPr="0022554A" w:rsidRDefault="009C7CBE" w:rsidP="00DE260F">
            <w:pPr>
              <w:tabs>
                <w:tab w:val="left" w:pos="5400"/>
              </w:tabs>
              <w:rPr>
                <w:sz w:val="20"/>
              </w:rPr>
            </w:pPr>
            <w:r>
              <w:rPr>
                <w:sz w:val="20"/>
                <w:lang w:eastAsia="zh-CN"/>
              </w:rPr>
              <w:t>9</w:t>
            </w:r>
          </w:p>
        </w:tc>
      </w:tr>
      <w:tr w:rsidR="00DE260F" w:rsidRPr="0022554A" w14:paraId="3AD8DFCE" w14:textId="77777777" w:rsidTr="00F968F7">
        <w:tc>
          <w:tcPr>
            <w:tcW w:w="0" w:type="auto"/>
            <w:vMerge/>
          </w:tcPr>
          <w:p w14:paraId="06C58337" w14:textId="77777777" w:rsidR="00DE260F" w:rsidRPr="0022554A" w:rsidRDefault="00DE260F" w:rsidP="00DE260F">
            <w:pPr>
              <w:tabs>
                <w:tab w:val="left" w:pos="5400"/>
              </w:tabs>
              <w:rPr>
                <w:bCs/>
                <w:sz w:val="20"/>
              </w:rPr>
            </w:pPr>
            <w:bookmarkStart w:id="44" w:name="bold24" w:colFirst="0" w:colLast="0"/>
            <w:bookmarkStart w:id="45" w:name="italic26" w:colFirst="0" w:colLast="0"/>
          </w:p>
        </w:tc>
        <w:tc>
          <w:tcPr>
            <w:tcW w:w="0" w:type="auto"/>
            <w:vMerge/>
          </w:tcPr>
          <w:p w14:paraId="62478F0C"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6E47B6CB" w14:textId="77777777" w:rsidR="00DE260F" w:rsidRPr="0022554A" w:rsidRDefault="00DE260F" w:rsidP="00DE260F">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03C781D" w14:textId="603ADF67" w:rsidR="00DE260F" w:rsidRPr="0022554A" w:rsidRDefault="009C7CBE" w:rsidP="00DE260F">
            <w:pPr>
              <w:tabs>
                <w:tab w:val="left" w:pos="5400"/>
              </w:tabs>
              <w:rPr>
                <w:sz w:val="20"/>
              </w:rPr>
            </w:pPr>
            <w:r>
              <w:rPr>
                <w:sz w:val="20"/>
                <w:lang w:eastAsia="zh-CN"/>
              </w:rPr>
              <w:t>7</w:t>
            </w:r>
            <w:r>
              <w:rPr>
                <w:rFonts w:hint="eastAsia"/>
                <w:sz w:val="20"/>
                <w:lang w:eastAsia="zh-CN"/>
              </w:rPr>
              <w:t>-</w:t>
            </w:r>
            <w:r>
              <w:rPr>
                <w:sz w:val="20"/>
                <w:lang w:eastAsia="zh-CN"/>
              </w:rPr>
              <w:t>9</w:t>
            </w:r>
          </w:p>
        </w:tc>
      </w:tr>
      <w:tr w:rsidR="00BA50C0" w:rsidRPr="0022554A" w14:paraId="5C2C8F1F" w14:textId="77777777" w:rsidTr="00F968F7">
        <w:tc>
          <w:tcPr>
            <w:tcW w:w="0" w:type="auto"/>
            <w:vMerge/>
          </w:tcPr>
          <w:p w14:paraId="2D0EB190" w14:textId="77777777" w:rsidR="00BA50C0" w:rsidRPr="0022554A" w:rsidRDefault="00BA50C0" w:rsidP="00BA50C0">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7BE9EFB" w14:textId="77777777" w:rsidR="00BA50C0" w:rsidRPr="0022554A" w:rsidRDefault="00BA50C0" w:rsidP="00BA50C0">
            <w:pPr>
              <w:tabs>
                <w:tab w:val="left" w:pos="5400"/>
              </w:tabs>
              <w:jc w:val="center"/>
              <w:rPr>
                <w:sz w:val="20"/>
              </w:rPr>
            </w:pPr>
          </w:p>
        </w:tc>
        <w:tc>
          <w:tcPr>
            <w:tcW w:w="0" w:type="auto"/>
            <w:tcBorders>
              <w:right w:val="single" w:sz="4" w:space="0" w:color="auto"/>
            </w:tcBorders>
          </w:tcPr>
          <w:p w14:paraId="56E5C977" w14:textId="77777777" w:rsidR="00BA50C0" w:rsidRPr="0022554A" w:rsidRDefault="00BA50C0" w:rsidP="00BA50C0">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86EC29B" w14:textId="3ACF912C" w:rsidR="00BA50C0" w:rsidRPr="009C7CBE" w:rsidRDefault="009C7CBE" w:rsidP="00BA50C0">
            <w:pPr>
              <w:tabs>
                <w:tab w:val="left" w:pos="5400"/>
              </w:tabs>
              <w:rPr>
                <w:b/>
                <w:bCs/>
                <w:sz w:val="20"/>
              </w:rPr>
            </w:pPr>
            <w:r>
              <w:rPr>
                <w:sz w:val="20"/>
                <w:lang w:eastAsia="zh-CN"/>
              </w:rPr>
              <w:t>7</w:t>
            </w:r>
            <w:r>
              <w:rPr>
                <w:rFonts w:hint="eastAsia"/>
                <w:sz w:val="20"/>
                <w:lang w:eastAsia="zh-CN"/>
              </w:rPr>
              <w:t>-</w:t>
            </w:r>
            <w:r>
              <w:rPr>
                <w:sz w:val="20"/>
                <w:lang w:eastAsia="zh-CN"/>
              </w:rPr>
              <w:t>9</w:t>
            </w:r>
          </w:p>
        </w:tc>
      </w:tr>
      <w:tr w:rsidR="00BA50C0" w:rsidRPr="0022554A" w14:paraId="5C07BBD6" w14:textId="77777777" w:rsidTr="00F968F7">
        <w:tc>
          <w:tcPr>
            <w:tcW w:w="0" w:type="auto"/>
            <w:vMerge/>
          </w:tcPr>
          <w:p w14:paraId="347B77CC" w14:textId="77777777" w:rsidR="00BA50C0" w:rsidRPr="0022554A" w:rsidRDefault="00BA50C0" w:rsidP="00BA50C0">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FAF9749" w14:textId="77777777" w:rsidR="00BA50C0" w:rsidRPr="0022554A" w:rsidRDefault="00BA50C0" w:rsidP="00BA50C0">
            <w:pPr>
              <w:tabs>
                <w:tab w:val="left" w:pos="5400"/>
              </w:tabs>
              <w:jc w:val="center"/>
              <w:rPr>
                <w:sz w:val="20"/>
              </w:rPr>
            </w:pPr>
          </w:p>
        </w:tc>
        <w:tc>
          <w:tcPr>
            <w:tcW w:w="0" w:type="auto"/>
            <w:tcBorders>
              <w:right w:val="single" w:sz="4" w:space="0" w:color="auto"/>
            </w:tcBorders>
          </w:tcPr>
          <w:p w14:paraId="0E4BC4FB" w14:textId="77777777" w:rsidR="00BA50C0" w:rsidRPr="0022554A" w:rsidRDefault="00BA50C0" w:rsidP="00BA50C0">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BD09599" w14:textId="7040A761" w:rsidR="00BA50C0" w:rsidRPr="009C7CBE" w:rsidRDefault="009C7CBE" w:rsidP="00BA50C0">
            <w:pPr>
              <w:tabs>
                <w:tab w:val="left" w:pos="5400"/>
              </w:tabs>
              <w:rPr>
                <w:b/>
                <w:bCs/>
                <w:sz w:val="20"/>
              </w:rPr>
            </w:pPr>
            <w:r>
              <w:rPr>
                <w:sz w:val="20"/>
                <w:lang w:eastAsia="zh-CN"/>
              </w:rPr>
              <w:t>7</w:t>
            </w:r>
            <w:r>
              <w:rPr>
                <w:rFonts w:hint="eastAsia"/>
                <w:sz w:val="20"/>
                <w:lang w:eastAsia="zh-CN"/>
              </w:rPr>
              <w:t>-</w:t>
            </w:r>
            <w:r>
              <w:rPr>
                <w:sz w:val="20"/>
                <w:lang w:eastAsia="zh-CN"/>
              </w:rPr>
              <w:t>9</w:t>
            </w:r>
          </w:p>
        </w:tc>
      </w:tr>
      <w:tr w:rsidR="00DE260F" w:rsidRPr="0022554A" w14:paraId="7F17EFA7" w14:textId="77777777" w:rsidTr="00F968F7">
        <w:tc>
          <w:tcPr>
            <w:tcW w:w="0" w:type="auto"/>
            <w:vMerge/>
          </w:tcPr>
          <w:p w14:paraId="2FBDF5DB" w14:textId="77777777" w:rsidR="00DE260F" w:rsidRPr="0022554A" w:rsidRDefault="00DE260F" w:rsidP="00DE260F">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58DA8BA"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468EBD10" w14:textId="77777777" w:rsidR="00DE260F" w:rsidRPr="0022554A" w:rsidRDefault="00DE260F" w:rsidP="00DE260F">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CF7F251" w14:textId="760C8DD8" w:rsidR="00DE260F" w:rsidRPr="0022554A" w:rsidRDefault="009C7CBE" w:rsidP="00DE260F">
            <w:pPr>
              <w:tabs>
                <w:tab w:val="left" w:pos="5400"/>
              </w:tabs>
              <w:rPr>
                <w:sz w:val="20"/>
                <w:lang w:eastAsia="zh-CN"/>
              </w:rPr>
            </w:pPr>
            <w:r>
              <w:rPr>
                <w:sz w:val="20"/>
                <w:lang w:eastAsia="zh-CN"/>
              </w:rPr>
              <w:t>7</w:t>
            </w:r>
            <w:r>
              <w:rPr>
                <w:rFonts w:hint="eastAsia"/>
                <w:sz w:val="20"/>
                <w:lang w:eastAsia="zh-CN"/>
              </w:rPr>
              <w:t>-</w:t>
            </w:r>
            <w:r>
              <w:rPr>
                <w:sz w:val="20"/>
                <w:lang w:eastAsia="zh-CN"/>
              </w:rPr>
              <w:t>9</w:t>
            </w:r>
          </w:p>
        </w:tc>
      </w:tr>
      <w:tr w:rsidR="00DE260F" w:rsidRPr="0022554A" w14:paraId="63E388F6" w14:textId="77777777" w:rsidTr="00423FBD">
        <w:tc>
          <w:tcPr>
            <w:tcW w:w="0" w:type="auto"/>
            <w:gridSpan w:val="4"/>
          </w:tcPr>
          <w:p w14:paraId="5451DEF7" w14:textId="77777777" w:rsidR="00DE260F" w:rsidRPr="0022554A" w:rsidRDefault="00DE260F" w:rsidP="00DE260F">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DE260F" w:rsidRPr="0022554A" w14:paraId="479ACC6F" w14:textId="77777777" w:rsidTr="00F968F7">
        <w:tc>
          <w:tcPr>
            <w:tcW w:w="0" w:type="auto"/>
            <w:vMerge w:val="restart"/>
          </w:tcPr>
          <w:p w14:paraId="2B0A4067" w14:textId="77777777" w:rsidR="00DE260F" w:rsidRPr="0022554A" w:rsidRDefault="00DE260F" w:rsidP="00DE260F">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3556CA2" w14:textId="77777777" w:rsidR="00DE260F" w:rsidRPr="0022554A" w:rsidRDefault="00DE260F" w:rsidP="00DE260F">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3F356C0D" w14:textId="77777777" w:rsidR="00DE260F" w:rsidRPr="0022554A" w:rsidRDefault="00DE260F" w:rsidP="00DE260F">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F7F0975" w14:textId="65E865B0" w:rsidR="00DE260F" w:rsidRDefault="009C7CBE" w:rsidP="00DE260F">
            <w:pPr>
              <w:tabs>
                <w:tab w:val="left" w:pos="5400"/>
              </w:tabs>
              <w:rPr>
                <w:sz w:val="20"/>
                <w:lang w:eastAsia="zh-CN"/>
              </w:rPr>
            </w:pPr>
            <w:r>
              <w:rPr>
                <w:sz w:val="20"/>
                <w:lang w:eastAsia="zh-CN"/>
              </w:rPr>
              <w:t>9</w:t>
            </w:r>
            <w:r w:rsidR="00BA50C0">
              <w:rPr>
                <w:sz w:val="20"/>
                <w:lang w:eastAsia="zh-CN"/>
              </w:rPr>
              <w:t>-</w:t>
            </w:r>
            <w:r w:rsidR="004B73D8">
              <w:rPr>
                <w:sz w:val="20"/>
                <w:lang w:eastAsia="zh-CN"/>
              </w:rPr>
              <w:t>1</w:t>
            </w:r>
            <w:r>
              <w:rPr>
                <w:sz w:val="20"/>
                <w:lang w:eastAsia="zh-CN"/>
              </w:rPr>
              <w:t>2</w:t>
            </w:r>
          </w:p>
        </w:tc>
      </w:tr>
      <w:tr w:rsidR="00DE260F" w:rsidRPr="0022554A" w14:paraId="5B3A8EE6" w14:textId="77777777" w:rsidTr="00F968F7">
        <w:tc>
          <w:tcPr>
            <w:tcW w:w="0" w:type="auto"/>
            <w:vMerge/>
          </w:tcPr>
          <w:p w14:paraId="18A18CC7" w14:textId="77777777" w:rsidR="00DE260F" w:rsidRPr="0022554A" w:rsidRDefault="00DE260F" w:rsidP="00DE260F">
            <w:pPr>
              <w:tabs>
                <w:tab w:val="left" w:pos="5400"/>
              </w:tabs>
              <w:rPr>
                <w:bCs/>
                <w:sz w:val="20"/>
              </w:rPr>
            </w:pPr>
            <w:bookmarkStart w:id="57" w:name="bold31" w:colFirst="0" w:colLast="0"/>
            <w:bookmarkStart w:id="58" w:name="italic32" w:colFirst="0" w:colLast="0"/>
          </w:p>
        </w:tc>
        <w:tc>
          <w:tcPr>
            <w:tcW w:w="0" w:type="auto"/>
            <w:vMerge/>
          </w:tcPr>
          <w:p w14:paraId="08A26897"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59932878" w14:textId="77777777" w:rsidR="00DE260F" w:rsidRPr="0022554A" w:rsidRDefault="00DE260F" w:rsidP="00DE260F">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D846599" w14:textId="10B846EC" w:rsidR="00DE260F" w:rsidRDefault="009C7CBE" w:rsidP="00DE260F">
            <w:pPr>
              <w:tabs>
                <w:tab w:val="left" w:pos="5400"/>
              </w:tabs>
              <w:rPr>
                <w:sz w:val="20"/>
              </w:rPr>
            </w:pPr>
            <w:r w:rsidRPr="009C7CBE">
              <w:rPr>
                <w:sz w:val="20"/>
                <w:lang w:eastAsia="zh-CN"/>
              </w:rPr>
              <w:t>9-12</w:t>
            </w:r>
          </w:p>
        </w:tc>
      </w:tr>
      <w:tr w:rsidR="00DE260F" w:rsidRPr="0022554A" w14:paraId="4358D412" w14:textId="77777777" w:rsidTr="00F968F7">
        <w:tc>
          <w:tcPr>
            <w:tcW w:w="0" w:type="auto"/>
            <w:vMerge/>
          </w:tcPr>
          <w:p w14:paraId="7088F22E" w14:textId="77777777" w:rsidR="00DE260F" w:rsidRPr="0022554A" w:rsidRDefault="00DE260F" w:rsidP="00DE260F">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0BFCCBD"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691E5C94" w14:textId="77777777" w:rsidR="00DE260F" w:rsidRPr="0022554A" w:rsidRDefault="00DE260F" w:rsidP="00DE260F">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CD28583" w14:textId="50982A34" w:rsidR="00DE260F" w:rsidRDefault="009C7CBE" w:rsidP="00DE260F">
            <w:pPr>
              <w:tabs>
                <w:tab w:val="left" w:pos="5400"/>
              </w:tabs>
              <w:rPr>
                <w:sz w:val="20"/>
                <w:lang w:eastAsia="zh-CN"/>
              </w:rPr>
            </w:pPr>
            <w:r>
              <w:rPr>
                <w:sz w:val="20"/>
                <w:lang w:eastAsia="zh-CN"/>
              </w:rPr>
              <w:t>9-12</w:t>
            </w:r>
          </w:p>
        </w:tc>
      </w:tr>
      <w:tr w:rsidR="00DE260F" w:rsidRPr="0022554A" w14:paraId="2634A760" w14:textId="77777777" w:rsidTr="00F968F7">
        <w:tc>
          <w:tcPr>
            <w:tcW w:w="0" w:type="auto"/>
            <w:vMerge w:val="restart"/>
          </w:tcPr>
          <w:p w14:paraId="41CC9C71" w14:textId="34103ADB" w:rsidR="00DE260F" w:rsidRPr="0022554A" w:rsidRDefault="00DE260F" w:rsidP="00DE260F">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19A7616" w14:textId="77777777" w:rsidR="00DE260F" w:rsidRPr="0022554A" w:rsidRDefault="00DE260F" w:rsidP="00DE260F">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DB11E6D" w14:textId="77777777" w:rsidR="00DE260F" w:rsidRPr="0022554A" w:rsidRDefault="00DE260F" w:rsidP="00DE260F">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EE94625" w14:textId="07734981" w:rsidR="00DE260F" w:rsidRDefault="009C7CBE" w:rsidP="00DE260F">
            <w:pPr>
              <w:tabs>
                <w:tab w:val="left" w:pos="5400"/>
              </w:tabs>
              <w:rPr>
                <w:sz w:val="20"/>
                <w:lang w:eastAsia="zh-CN"/>
              </w:rPr>
            </w:pPr>
            <w:r>
              <w:rPr>
                <w:sz w:val="20"/>
                <w:lang w:eastAsia="zh-CN"/>
              </w:rPr>
              <w:t>9-12</w:t>
            </w:r>
          </w:p>
        </w:tc>
      </w:tr>
      <w:tr w:rsidR="00DE260F" w:rsidRPr="0022554A" w14:paraId="304D073B" w14:textId="77777777" w:rsidTr="00F968F7">
        <w:tc>
          <w:tcPr>
            <w:tcW w:w="0" w:type="auto"/>
            <w:vMerge/>
          </w:tcPr>
          <w:p w14:paraId="4D05CE9D" w14:textId="77777777" w:rsidR="00DE260F" w:rsidRPr="0022554A" w:rsidRDefault="00DE260F" w:rsidP="00DE260F">
            <w:pPr>
              <w:tabs>
                <w:tab w:val="left" w:pos="5400"/>
              </w:tabs>
              <w:rPr>
                <w:bCs/>
                <w:sz w:val="20"/>
              </w:rPr>
            </w:pPr>
            <w:bookmarkStart w:id="67" w:name="bold36" w:colFirst="0" w:colLast="0"/>
            <w:bookmarkStart w:id="68" w:name="italic36" w:colFirst="0" w:colLast="0"/>
          </w:p>
        </w:tc>
        <w:tc>
          <w:tcPr>
            <w:tcW w:w="0" w:type="auto"/>
            <w:vMerge/>
          </w:tcPr>
          <w:p w14:paraId="72D43479"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51EE052F" w14:textId="77777777" w:rsidR="00DE260F" w:rsidRPr="0022554A" w:rsidRDefault="00DE260F" w:rsidP="00DE260F">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349C666" w14:textId="0A898FB4" w:rsidR="00DE260F" w:rsidRDefault="009C7CBE" w:rsidP="00DE260F">
            <w:pPr>
              <w:tabs>
                <w:tab w:val="left" w:pos="5400"/>
              </w:tabs>
              <w:rPr>
                <w:sz w:val="20"/>
                <w:lang w:eastAsia="zh-CN"/>
              </w:rPr>
            </w:pPr>
            <w:r>
              <w:rPr>
                <w:sz w:val="20"/>
                <w:lang w:eastAsia="zh-CN"/>
              </w:rPr>
              <w:t>9-12</w:t>
            </w:r>
          </w:p>
        </w:tc>
      </w:tr>
      <w:tr w:rsidR="00DE260F" w:rsidRPr="0022554A" w14:paraId="523B0E3A" w14:textId="77777777" w:rsidTr="00F968F7">
        <w:trPr>
          <w:trHeight w:val="295"/>
        </w:trPr>
        <w:tc>
          <w:tcPr>
            <w:tcW w:w="0" w:type="auto"/>
          </w:tcPr>
          <w:p w14:paraId="161B238D" w14:textId="77777777" w:rsidR="00DE260F" w:rsidRPr="0022554A" w:rsidRDefault="00DE260F" w:rsidP="00DE260F">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2A2F85C8" w14:textId="77777777" w:rsidR="00DE260F" w:rsidRPr="0022554A" w:rsidRDefault="00DE260F" w:rsidP="00DE260F">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C2C0DEA" w14:textId="77777777" w:rsidR="00DE260F" w:rsidRPr="0022554A" w:rsidRDefault="00DE260F" w:rsidP="00DE260F">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11EB60E" w14:textId="636076CD" w:rsidR="00DE260F" w:rsidRPr="0022554A" w:rsidRDefault="009C7CBE" w:rsidP="00DE260F">
            <w:pPr>
              <w:tabs>
                <w:tab w:val="left" w:pos="5400"/>
              </w:tabs>
              <w:rPr>
                <w:sz w:val="20"/>
                <w:lang w:eastAsia="zh-CN"/>
              </w:rPr>
            </w:pPr>
            <w:r>
              <w:rPr>
                <w:sz w:val="20"/>
                <w:lang w:eastAsia="zh-CN"/>
              </w:rPr>
              <w:t>9-12</w:t>
            </w:r>
          </w:p>
        </w:tc>
      </w:tr>
      <w:tr w:rsidR="00DE260F" w:rsidRPr="0022554A" w14:paraId="5E2D43C8" w14:textId="77777777" w:rsidTr="00F968F7">
        <w:tc>
          <w:tcPr>
            <w:tcW w:w="0" w:type="auto"/>
            <w:vMerge w:val="restart"/>
          </w:tcPr>
          <w:p w14:paraId="3E9DAA6D" w14:textId="77777777" w:rsidR="00DE260F" w:rsidRPr="0022554A" w:rsidRDefault="00DE260F" w:rsidP="00DE260F">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419FEBE4" w14:textId="77777777" w:rsidR="00DE260F" w:rsidRPr="0022554A" w:rsidRDefault="00DE260F" w:rsidP="00DE260F">
            <w:pPr>
              <w:tabs>
                <w:tab w:val="left" w:pos="5400"/>
              </w:tabs>
              <w:jc w:val="center"/>
              <w:rPr>
                <w:sz w:val="20"/>
              </w:rPr>
            </w:pPr>
            <w:r w:rsidRPr="0022554A">
              <w:rPr>
                <w:sz w:val="20"/>
              </w:rPr>
              <w:t>16</w:t>
            </w:r>
          </w:p>
        </w:tc>
        <w:tc>
          <w:tcPr>
            <w:tcW w:w="0" w:type="auto"/>
            <w:tcBorders>
              <w:right w:val="single" w:sz="4" w:space="0" w:color="auto"/>
            </w:tcBorders>
          </w:tcPr>
          <w:p w14:paraId="2F2970EE" w14:textId="77777777" w:rsidR="00DE260F" w:rsidRPr="006149D3" w:rsidRDefault="00DE260F" w:rsidP="00DE260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3DE31E7" w14:textId="6EEA8ED1" w:rsidR="00DE260F" w:rsidRPr="0022554A" w:rsidRDefault="00DE260F" w:rsidP="00DE260F">
            <w:pPr>
              <w:tabs>
                <w:tab w:val="left" w:pos="5400"/>
              </w:tabs>
              <w:rPr>
                <w:sz w:val="20"/>
              </w:rPr>
            </w:pPr>
          </w:p>
        </w:tc>
      </w:tr>
      <w:tr w:rsidR="00DE260F" w:rsidRPr="0022554A" w14:paraId="1C6DAED3" w14:textId="77777777" w:rsidTr="00F968F7">
        <w:tc>
          <w:tcPr>
            <w:tcW w:w="0" w:type="auto"/>
            <w:vMerge/>
          </w:tcPr>
          <w:p w14:paraId="098E39D5" w14:textId="77777777" w:rsidR="00DE260F" w:rsidRPr="0022554A" w:rsidRDefault="00DE260F" w:rsidP="00DE260F">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04D629E" w14:textId="77777777" w:rsidR="00DE260F" w:rsidRPr="0022554A" w:rsidRDefault="00DE260F" w:rsidP="00DE260F">
            <w:pPr>
              <w:tabs>
                <w:tab w:val="left" w:pos="5400"/>
              </w:tabs>
              <w:jc w:val="center"/>
              <w:rPr>
                <w:sz w:val="20"/>
              </w:rPr>
            </w:pPr>
          </w:p>
        </w:tc>
        <w:tc>
          <w:tcPr>
            <w:tcW w:w="0" w:type="auto"/>
            <w:tcBorders>
              <w:right w:val="single" w:sz="4" w:space="0" w:color="auto"/>
            </w:tcBorders>
          </w:tcPr>
          <w:p w14:paraId="23CD10C1" w14:textId="77777777" w:rsidR="00DE260F" w:rsidRPr="006149D3" w:rsidRDefault="00DE260F" w:rsidP="00DE260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D088F4A" w14:textId="7C7B95E7" w:rsidR="00DE260F" w:rsidRPr="0022554A" w:rsidRDefault="009C7CBE" w:rsidP="00DE260F">
            <w:pPr>
              <w:tabs>
                <w:tab w:val="left" w:pos="5400"/>
              </w:tabs>
              <w:rPr>
                <w:sz w:val="20"/>
              </w:rPr>
            </w:pPr>
            <w:r>
              <w:rPr>
                <w:sz w:val="20"/>
                <w:lang w:eastAsia="zh-CN"/>
              </w:rPr>
              <w:t>9-12</w:t>
            </w:r>
          </w:p>
        </w:tc>
      </w:tr>
      <w:tr w:rsidR="00DE260F" w:rsidRPr="0022554A" w14:paraId="790D1F54" w14:textId="77777777" w:rsidTr="00F968F7">
        <w:tc>
          <w:tcPr>
            <w:tcW w:w="0" w:type="auto"/>
            <w:vMerge/>
            <w:tcBorders>
              <w:bottom w:val="single" w:sz="4" w:space="0" w:color="auto"/>
            </w:tcBorders>
          </w:tcPr>
          <w:p w14:paraId="36D89D2F" w14:textId="77777777" w:rsidR="00DE260F" w:rsidRPr="0022554A" w:rsidRDefault="00DE260F" w:rsidP="00DE260F">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F12E752" w14:textId="77777777" w:rsidR="00DE260F" w:rsidRPr="0022554A" w:rsidRDefault="00DE260F" w:rsidP="00DE260F">
            <w:pPr>
              <w:tabs>
                <w:tab w:val="left" w:pos="5400"/>
              </w:tabs>
              <w:jc w:val="center"/>
              <w:rPr>
                <w:sz w:val="20"/>
              </w:rPr>
            </w:pPr>
          </w:p>
        </w:tc>
        <w:tc>
          <w:tcPr>
            <w:tcW w:w="0" w:type="auto"/>
            <w:tcBorders>
              <w:bottom w:val="single" w:sz="4" w:space="0" w:color="auto"/>
              <w:right w:val="single" w:sz="4" w:space="0" w:color="auto"/>
            </w:tcBorders>
          </w:tcPr>
          <w:p w14:paraId="03410710" w14:textId="77777777" w:rsidR="00DE260F" w:rsidRPr="006149D3" w:rsidRDefault="00DE260F" w:rsidP="00DE260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70B8B538" w14:textId="4D0FC6B5" w:rsidR="00DE260F" w:rsidRPr="0022554A" w:rsidRDefault="009C7CBE" w:rsidP="00DE260F">
            <w:pPr>
              <w:tabs>
                <w:tab w:val="left" w:pos="5400"/>
              </w:tabs>
              <w:rPr>
                <w:sz w:val="20"/>
              </w:rPr>
            </w:pPr>
            <w:r>
              <w:rPr>
                <w:sz w:val="20"/>
                <w:lang w:eastAsia="zh-CN"/>
              </w:rPr>
              <w:t>9-12</w:t>
            </w:r>
          </w:p>
        </w:tc>
      </w:tr>
      <w:tr w:rsidR="00DE260F" w:rsidRPr="0022554A" w14:paraId="2AEA443C" w14:textId="77777777" w:rsidTr="00F968F7">
        <w:tc>
          <w:tcPr>
            <w:tcW w:w="0" w:type="auto"/>
            <w:tcBorders>
              <w:top w:val="single" w:sz="4" w:space="0" w:color="auto"/>
              <w:bottom w:val="single" w:sz="4" w:space="0" w:color="auto"/>
            </w:tcBorders>
          </w:tcPr>
          <w:p w14:paraId="0777BF59" w14:textId="1BC3922C" w:rsidR="00DE260F" w:rsidRPr="0022554A" w:rsidRDefault="00DE260F" w:rsidP="00DE260F">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17F4671E" w14:textId="77777777" w:rsidR="00DE260F" w:rsidRPr="0022554A" w:rsidRDefault="00DE260F" w:rsidP="00DE260F">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6249CB4" w14:textId="77777777" w:rsidR="00DE260F" w:rsidRPr="0022554A" w:rsidRDefault="00DE260F" w:rsidP="00DE260F">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159C5EB7" w14:textId="77777777" w:rsidR="00DE260F" w:rsidRPr="0022554A" w:rsidRDefault="00DE260F" w:rsidP="00DE260F">
            <w:pPr>
              <w:tabs>
                <w:tab w:val="left" w:pos="5400"/>
              </w:tabs>
              <w:rPr>
                <w:sz w:val="20"/>
              </w:rPr>
            </w:pPr>
          </w:p>
        </w:tc>
      </w:tr>
      <w:tr w:rsidR="00DE260F" w:rsidRPr="0022554A" w14:paraId="0FE2D7C1" w14:textId="77777777" w:rsidTr="008E6252">
        <w:tc>
          <w:tcPr>
            <w:tcW w:w="0" w:type="auto"/>
            <w:gridSpan w:val="4"/>
            <w:tcBorders>
              <w:top w:val="single" w:sz="4" w:space="0" w:color="auto"/>
            </w:tcBorders>
          </w:tcPr>
          <w:p w14:paraId="78487CA6" w14:textId="47D82F46" w:rsidR="00DE260F" w:rsidRPr="0022554A" w:rsidRDefault="00DE260F" w:rsidP="00DE260F">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DE260F" w:rsidRPr="0022554A" w14:paraId="3117AB03" w14:textId="77777777" w:rsidTr="00F968F7">
        <w:tc>
          <w:tcPr>
            <w:tcW w:w="0" w:type="auto"/>
          </w:tcPr>
          <w:p w14:paraId="0C7BCCE0" w14:textId="77777777" w:rsidR="00DE260F" w:rsidRPr="0022554A" w:rsidRDefault="00DE260F" w:rsidP="00DE260F">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46F64FA" w14:textId="77777777" w:rsidR="00DE260F" w:rsidRPr="0022554A" w:rsidRDefault="00DE260F" w:rsidP="00DE260F">
            <w:pPr>
              <w:tabs>
                <w:tab w:val="left" w:pos="5400"/>
              </w:tabs>
              <w:jc w:val="center"/>
              <w:rPr>
                <w:sz w:val="20"/>
              </w:rPr>
            </w:pPr>
            <w:r w:rsidRPr="0022554A">
              <w:rPr>
                <w:sz w:val="20"/>
              </w:rPr>
              <w:t>18</w:t>
            </w:r>
          </w:p>
        </w:tc>
        <w:tc>
          <w:tcPr>
            <w:tcW w:w="0" w:type="auto"/>
            <w:tcBorders>
              <w:right w:val="single" w:sz="4" w:space="0" w:color="auto"/>
            </w:tcBorders>
          </w:tcPr>
          <w:p w14:paraId="408175C1" w14:textId="77777777" w:rsidR="00DE260F" w:rsidRPr="0022554A" w:rsidRDefault="00DE260F" w:rsidP="00DE260F">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18F4A06" w14:textId="6B1F1ADF" w:rsidR="00DE260F" w:rsidRPr="0022554A" w:rsidRDefault="009C7CBE" w:rsidP="00DE260F">
            <w:pPr>
              <w:tabs>
                <w:tab w:val="left" w:pos="5400"/>
              </w:tabs>
              <w:rPr>
                <w:sz w:val="20"/>
                <w:lang w:eastAsia="zh-CN"/>
              </w:rPr>
            </w:pPr>
            <w:r w:rsidRPr="009C7CBE">
              <w:rPr>
                <w:sz w:val="20"/>
                <w:lang w:eastAsia="zh-CN"/>
              </w:rPr>
              <w:t>9-12</w:t>
            </w:r>
          </w:p>
        </w:tc>
      </w:tr>
      <w:tr w:rsidR="00DE260F" w:rsidRPr="0022554A" w14:paraId="6DD7462A" w14:textId="77777777" w:rsidTr="00F968F7">
        <w:tc>
          <w:tcPr>
            <w:tcW w:w="0" w:type="auto"/>
          </w:tcPr>
          <w:p w14:paraId="74085BF7" w14:textId="77777777" w:rsidR="00DE260F" w:rsidRPr="0022554A" w:rsidRDefault="00DE260F" w:rsidP="00DE260F">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FBD16AD" w14:textId="77777777" w:rsidR="00DE260F" w:rsidRPr="0022554A" w:rsidRDefault="00DE260F" w:rsidP="00DE260F">
            <w:pPr>
              <w:tabs>
                <w:tab w:val="left" w:pos="5400"/>
              </w:tabs>
              <w:jc w:val="center"/>
              <w:rPr>
                <w:sz w:val="20"/>
              </w:rPr>
            </w:pPr>
            <w:r w:rsidRPr="0022554A">
              <w:rPr>
                <w:sz w:val="20"/>
              </w:rPr>
              <w:t>19</w:t>
            </w:r>
          </w:p>
        </w:tc>
        <w:tc>
          <w:tcPr>
            <w:tcW w:w="0" w:type="auto"/>
            <w:tcBorders>
              <w:right w:val="single" w:sz="4" w:space="0" w:color="auto"/>
            </w:tcBorders>
          </w:tcPr>
          <w:p w14:paraId="141BE61C" w14:textId="77777777" w:rsidR="00DE260F" w:rsidRPr="0022554A" w:rsidRDefault="00DE260F" w:rsidP="00DE260F">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D576C02" w14:textId="55016948" w:rsidR="00DE260F" w:rsidRPr="0022554A" w:rsidRDefault="009C7CBE" w:rsidP="00DE260F">
            <w:pPr>
              <w:tabs>
                <w:tab w:val="left" w:pos="5400"/>
              </w:tabs>
              <w:rPr>
                <w:sz w:val="20"/>
              </w:rPr>
            </w:pPr>
            <w:r>
              <w:rPr>
                <w:sz w:val="20"/>
                <w:lang w:eastAsia="zh-CN"/>
              </w:rPr>
              <w:t>9-12</w:t>
            </w:r>
          </w:p>
        </w:tc>
      </w:tr>
      <w:tr w:rsidR="00DE260F" w:rsidRPr="0022554A" w14:paraId="4BE05DCB" w14:textId="77777777" w:rsidTr="00F968F7">
        <w:tc>
          <w:tcPr>
            <w:tcW w:w="0" w:type="auto"/>
          </w:tcPr>
          <w:p w14:paraId="76ABB75C" w14:textId="77777777" w:rsidR="00DE260F" w:rsidRPr="0022554A" w:rsidRDefault="00DE260F" w:rsidP="00DE260F">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4A6393C" w14:textId="77777777" w:rsidR="00DE260F" w:rsidRPr="0022554A" w:rsidRDefault="00DE260F" w:rsidP="00DE260F">
            <w:pPr>
              <w:tabs>
                <w:tab w:val="left" w:pos="5400"/>
              </w:tabs>
              <w:jc w:val="center"/>
              <w:rPr>
                <w:sz w:val="20"/>
              </w:rPr>
            </w:pPr>
            <w:r w:rsidRPr="0022554A">
              <w:rPr>
                <w:sz w:val="20"/>
              </w:rPr>
              <w:t>20</w:t>
            </w:r>
          </w:p>
        </w:tc>
        <w:tc>
          <w:tcPr>
            <w:tcW w:w="0" w:type="auto"/>
            <w:tcBorders>
              <w:right w:val="single" w:sz="4" w:space="0" w:color="auto"/>
            </w:tcBorders>
          </w:tcPr>
          <w:p w14:paraId="67EE9387" w14:textId="77777777" w:rsidR="00DE260F" w:rsidRPr="0022554A" w:rsidRDefault="00DE260F" w:rsidP="00DE260F">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69E8EFD" w14:textId="051C8845" w:rsidR="00DE260F" w:rsidRPr="0022554A" w:rsidRDefault="009C7CBE" w:rsidP="00DE260F">
            <w:pPr>
              <w:tabs>
                <w:tab w:val="left" w:pos="5400"/>
              </w:tabs>
              <w:rPr>
                <w:sz w:val="20"/>
              </w:rPr>
            </w:pPr>
            <w:r>
              <w:rPr>
                <w:sz w:val="20"/>
                <w:lang w:eastAsia="zh-CN"/>
              </w:rPr>
              <w:t>9-12</w:t>
            </w:r>
          </w:p>
        </w:tc>
      </w:tr>
      <w:tr w:rsidR="00DE260F" w:rsidRPr="0022554A" w14:paraId="52509298" w14:textId="77777777" w:rsidTr="00F968F7">
        <w:tc>
          <w:tcPr>
            <w:tcW w:w="0" w:type="auto"/>
          </w:tcPr>
          <w:p w14:paraId="797B256F" w14:textId="77777777" w:rsidR="00DE260F" w:rsidRPr="0022554A" w:rsidRDefault="00DE260F" w:rsidP="00DE260F">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4581AB9" w14:textId="77777777" w:rsidR="00DE260F" w:rsidRPr="0022554A" w:rsidRDefault="00DE260F" w:rsidP="00DE260F">
            <w:pPr>
              <w:tabs>
                <w:tab w:val="left" w:pos="5400"/>
              </w:tabs>
              <w:jc w:val="center"/>
              <w:rPr>
                <w:sz w:val="20"/>
              </w:rPr>
            </w:pPr>
            <w:r w:rsidRPr="0022554A">
              <w:rPr>
                <w:sz w:val="20"/>
              </w:rPr>
              <w:t>21</w:t>
            </w:r>
          </w:p>
        </w:tc>
        <w:tc>
          <w:tcPr>
            <w:tcW w:w="0" w:type="auto"/>
            <w:tcBorders>
              <w:right w:val="single" w:sz="4" w:space="0" w:color="auto"/>
            </w:tcBorders>
          </w:tcPr>
          <w:p w14:paraId="4305E760" w14:textId="77777777" w:rsidR="00DE260F" w:rsidRPr="0022554A" w:rsidRDefault="00DE260F" w:rsidP="00DE260F">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548A223E" w14:textId="56F4A97A" w:rsidR="00DE260F" w:rsidRPr="0022554A" w:rsidRDefault="009C7CBE" w:rsidP="00DE260F">
            <w:pPr>
              <w:tabs>
                <w:tab w:val="left" w:pos="5400"/>
              </w:tabs>
              <w:rPr>
                <w:sz w:val="20"/>
                <w:lang w:eastAsia="zh-CN"/>
              </w:rPr>
            </w:pPr>
            <w:r>
              <w:rPr>
                <w:sz w:val="20"/>
                <w:lang w:eastAsia="zh-CN"/>
              </w:rPr>
              <w:t>9-12</w:t>
            </w:r>
          </w:p>
        </w:tc>
      </w:tr>
      <w:tr w:rsidR="00DE260F" w:rsidRPr="0022554A" w14:paraId="4AF91B5F" w14:textId="77777777" w:rsidTr="006941E6">
        <w:tc>
          <w:tcPr>
            <w:tcW w:w="0" w:type="auto"/>
            <w:gridSpan w:val="4"/>
            <w:tcBorders>
              <w:bottom w:val="single" w:sz="4" w:space="0" w:color="auto"/>
            </w:tcBorders>
          </w:tcPr>
          <w:p w14:paraId="7814A489" w14:textId="454AC660" w:rsidR="00DE260F" w:rsidRPr="0022554A" w:rsidRDefault="00DE260F" w:rsidP="00DE260F">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DE260F" w:rsidRPr="0022554A" w14:paraId="363276A4" w14:textId="77777777" w:rsidTr="00F968F7">
        <w:tc>
          <w:tcPr>
            <w:tcW w:w="0" w:type="auto"/>
            <w:tcBorders>
              <w:top w:val="single" w:sz="4" w:space="0" w:color="auto"/>
              <w:bottom w:val="single" w:sz="4" w:space="0" w:color="auto"/>
            </w:tcBorders>
          </w:tcPr>
          <w:p w14:paraId="519BF23D" w14:textId="77777777" w:rsidR="00DE260F" w:rsidRPr="0022554A" w:rsidRDefault="00DE260F" w:rsidP="00DE260F">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6A8E91F" w14:textId="77777777" w:rsidR="00DE260F" w:rsidRPr="0022554A" w:rsidRDefault="00DE260F" w:rsidP="00DE260F">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90437BB" w14:textId="77777777" w:rsidR="00DE260F" w:rsidRPr="0022554A" w:rsidRDefault="00DE260F" w:rsidP="00DE260F">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1DAE93C" w14:textId="4EB4AE33" w:rsidR="00DE260F" w:rsidRPr="0022554A" w:rsidRDefault="009C7CBE" w:rsidP="00DE260F">
            <w:pPr>
              <w:tabs>
                <w:tab w:val="left" w:pos="5400"/>
              </w:tabs>
              <w:rPr>
                <w:sz w:val="20"/>
              </w:rPr>
            </w:pPr>
            <w:r>
              <w:rPr>
                <w:sz w:val="20"/>
                <w:lang w:eastAsia="zh-CN"/>
              </w:rPr>
              <w:t>5</w:t>
            </w:r>
          </w:p>
        </w:tc>
      </w:tr>
      <w:bookmarkEnd w:id="92"/>
      <w:bookmarkEnd w:id="93"/>
    </w:tbl>
    <w:p w14:paraId="48FE553C" w14:textId="77777777" w:rsidR="002602FB" w:rsidRDefault="002602FB" w:rsidP="0022554A">
      <w:pPr>
        <w:pStyle w:val="TableNote"/>
        <w:tabs>
          <w:tab w:val="left" w:pos="5400"/>
        </w:tabs>
        <w:rPr>
          <w:bCs/>
          <w:sz w:val="20"/>
        </w:rPr>
      </w:pPr>
    </w:p>
    <w:p w14:paraId="6018A89A"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D08F290" w14:textId="77777777" w:rsidR="00AE2C57" w:rsidRDefault="00AE2C57" w:rsidP="0022554A">
      <w:pPr>
        <w:pStyle w:val="TableNote"/>
        <w:tabs>
          <w:tab w:val="left" w:pos="5400"/>
        </w:tabs>
        <w:rPr>
          <w:sz w:val="20"/>
        </w:rPr>
      </w:pPr>
    </w:p>
    <w:p w14:paraId="4B4E5741"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EC416" w14:textId="77777777" w:rsidR="00C656A0" w:rsidRDefault="00C656A0">
      <w:r>
        <w:separator/>
      </w:r>
    </w:p>
  </w:endnote>
  <w:endnote w:type="continuationSeparator" w:id="0">
    <w:p w14:paraId="7F0A7DEE" w14:textId="77777777" w:rsidR="00C656A0" w:rsidRDefault="00C65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5F204"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F3262C2"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95DDA"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04A264BE"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79A32" w14:textId="77777777" w:rsidR="00C656A0" w:rsidRDefault="00C656A0">
      <w:r>
        <w:separator/>
      </w:r>
    </w:p>
  </w:footnote>
  <w:footnote w:type="continuationSeparator" w:id="0">
    <w:p w14:paraId="4694383E" w14:textId="77777777" w:rsidR="00C656A0" w:rsidRDefault="00C656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4E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B73D8"/>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92152"/>
    <w:rsid w:val="009B10F1"/>
    <w:rsid w:val="009B368D"/>
    <w:rsid w:val="009C24D4"/>
    <w:rsid w:val="009C7CBE"/>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A50C0"/>
    <w:rsid w:val="00BC7FE6"/>
    <w:rsid w:val="00BE3709"/>
    <w:rsid w:val="00C656A0"/>
    <w:rsid w:val="00CB6CC8"/>
    <w:rsid w:val="00CC4C93"/>
    <w:rsid w:val="00CE2B14"/>
    <w:rsid w:val="00CE4480"/>
    <w:rsid w:val="00D120D2"/>
    <w:rsid w:val="00D20D7C"/>
    <w:rsid w:val="00D26FCA"/>
    <w:rsid w:val="00D6152F"/>
    <w:rsid w:val="00D6407C"/>
    <w:rsid w:val="00D87AF7"/>
    <w:rsid w:val="00DA120C"/>
    <w:rsid w:val="00DC4BEF"/>
    <w:rsid w:val="00DE260F"/>
    <w:rsid w:val="00E10628"/>
    <w:rsid w:val="00E144CD"/>
    <w:rsid w:val="00E2292B"/>
    <w:rsid w:val="00EA6E28"/>
    <w:rsid w:val="00ED4D3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C3A8BD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11</TotalTime>
  <Pages>2</Pages>
  <Words>662</Words>
  <Characters>3777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 </cp:lastModifiedBy>
  <cp:revision>3</cp:revision>
  <cp:lastPrinted>2007-09-19T09:02:00Z</cp:lastPrinted>
  <dcterms:created xsi:type="dcterms:W3CDTF">2021-03-02T22:13:00Z</dcterms:created>
  <dcterms:modified xsi:type="dcterms:W3CDTF">2021-05-17T11:46:00Z</dcterms:modified>
</cp:coreProperties>
</file>