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C6BD" w14:textId="7F803074" w:rsidR="004D5960" w:rsidRDefault="00AD59AD" w:rsidP="00AD59AD">
      <w:pPr>
        <w:jc w:val="center"/>
        <w:rPr>
          <w:b/>
          <w:bCs/>
          <w:sz w:val="22"/>
          <w:szCs w:val="22"/>
          <w:lang w:val="en-US"/>
        </w:rPr>
      </w:pPr>
      <w:r w:rsidRPr="00AD59AD">
        <w:rPr>
          <w:b/>
          <w:bCs/>
          <w:sz w:val="22"/>
          <w:szCs w:val="22"/>
          <w:lang w:val="en-US"/>
        </w:rPr>
        <w:t>Supplement 1: Interview Topic Guide</w:t>
      </w:r>
    </w:p>
    <w:p w14:paraId="036D786E" w14:textId="77777777" w:rsidR="0083725F" w:rsidRPr="00AD59AD" w:rsidRDefault="0083725F" w:rsidP="00AD59AD">
      <w:pPr>
        <w:jc w:val="center"/>
        <w:rPr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59AD" w:rsidRPr="00AD59AD" w14:paraId="0866248C" w14:textId="77777777" w:rsidTr="00AD59AD">
        <w:tc>
          <w:tcPr>
            <w:tcW w:w="9016" w:type="dxa"/>
          </w:tcPr>
          <w:p w14:paraId="11C8BA97" w14:textId="77777777" w:rsidR="0083725F" w:rsidRDefault="0083725F" w:rsidP="0083725F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  <w:p w14:paraId="3496FAF7" w14:textId="76838ED1" w:rsidR="00AD59AD" w:rsidRDefault="00AD59AD" w:rsidP="0083725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725F">
              <w:rPr>
                <w:b/>
                <w:bCs/>
                <w:sz w:val="20"/>
                <w:szCs w:val="20"/>
                <w:lang w:val="en-US"/>
              </w:rPr>
              <w:t>Part 1: Parenting Experiences in the Context of Parental BD</w:t>
            </w:r>
            <w:r w:rsidR="002D122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F4BFE4A" w14:textId="77777777" w:rsidR="0083725F" w:rsidRPr="0083725F" w:rsidRDefault="0083725F" w:rsidP="0083725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08AA65C9" w14:textId="5BFB66EB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Can you tell me about yourself and your family?</w:t>
            </w:r>
          </w:p>
          <w:p w14:paraId="489C5A2B" w14:textId="77777777" w:rsidR="00AD59AD" w:rsidRPr="0083725F" w:rsidRDefault="00AD59AD" w:rsidP="0083725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How many people are in your family? What would you like me to call them?</w:t>
            </w:r>
          </w:p>
          <w:p w14:paraId="3B80EC70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6336B77E" w14:textId="1A3DE585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How </w:t>
            </w:r>
            <w:r w:rsidR="002D122E">
              <w:rPr>
                <w:sz w:val="20"/>
                <w:szCs w:val="20"/>
                <w:lang w:val="en-US"/>
              </w:rPr>
              <w:t>would</w:t>
            </w:r>
            <w:r w:rsidRPr="0083725F">
              <w:rPr>
                <w:sz w:val="20"/>
                <w:szCs w:val="20"/>
                <w:lang w:val="en-US"/>
              </w:rPr>
              <w:t xml:space="preserve"> you describe your child/ren?</w:t>
            </w:r>
          </w:p>
          <w:p w14:paraId="02B9D177" w14:textId="69C3BE2F" w:rsidR="00AD59AD" w:rsidRPr="0083725F" w:rsidRDefault="00AD59AD" w:rsidP="0083725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What </w:t>
            </w:r>
            <w:r w:rsidR="002D122E">
              <w:rPr>
                <w:sz w:val="20"/>
                <w:szCs w:val="20"/>
                <w:lang w:val="en-US"/>
              </w:rPr>
              <w:t>is</w:t>
            </w:r>
            <w:r w:rsidRPr="0083725F">
              <w:rPr>
                <w:sz w:val="20"/>
                <w:szCs w:val="20"/>
                <w:lang w:val="en-US"/>
              </w:rPr>
              <w:t xml:space="preserve"> their character like?</w:t>
            </w:r>
          </w:p>
          <w:p w14:paraId="2DA577A8" w14:textId="08EF48E9" w:rsidR="00AD59AD" w:rsidRPr="0083725F" w:rsidRDefault="00AD59AD" w:rsidP="0083725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How </w:t>
            </w:r>
            <w:r w:rsidR="002D122E">
              <w:rPr>
                <w:sz w:val="20"/>
                <w:szCs w:val="20"/>
                <w:lang w:val="en-US"/>
              </w:rPr>
              <w:t>is</w:t>
            </w:r>
            <w:r w:rsidRPr="0083725F">
              <w:rPr>
                <w:sz w:val="20"/>
                <w:szCs w:val="20"/>
                <w:lang w:val="en-US"/>
              </w:rPr>
              <w:t xml:space="preserve"> their school life?</w:t>
            </w:r>
          </w:p>
          <w:p w14:paraId="3FEC2F11" w14:textId="0238BB9D" w:rsidR="00AD59AD" w:rsidRPr="0083725F" w:rsidRDefault="00AD59AD" w:rsidP="0083725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What </w:t>
            </w:r>
            <w:r w:rsidR="002D122E">
              <w:rPr>
                <w:sz w:val="20"/>
                <w:szCs w:val="20"/>
                <w:lang w:val="en-US"/>
              </w:rPr>
              <w:t>are</w:t>
            </w:r>
            <w:r w:rsidRPr="0083725F">
              <w:rPr>
                <w:sz w:val="20"/>
                <w:szCs w:val="20"/>
                <w:lang w:val="en-US"/>
              </w:rPr>
              <w:t xml:space="preserve"> their interests or hobbies?</w:t>
            </w:r>
          </w:p>
          <w:p w14:paraId="62D67125" w14:textId="64C18300" w:rsidR="00AD59AD" w:rsidRPr="0083725F" w:rsidRDefault="00AD59AD" w:rsidP="0083725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How would you describe your relationship with </w:t>
            </w:r>
            <w:r w:rsidR="002D122E">
              <w:rPr>
                <w:sz w:val="20"/>
                <w:szCs w:val="20"/>
                <w:lang w:val="en-US"/>
              </w:rPr>
              <w:t>your child/ren</w:t>
            </w:r>
            <w:r w:rsidRPr="0083725F">
              <w:rPr>
                <w:sz w:val="20"/>
                <w:szCs w:val="20"/>
                <w:lang w:val="en-US"/>
              </w:rPr>
              <w:t>?</w:t>
            </w:r>
          </w:p>
          <w:p w14:paraId="13E87A7A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57BF8DB4" w14:textId="185C39F0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C</w:t>
            </w:r>
            <w:r w:rsidR="002D122E">
              <w:rPr>
                <w:sz w:val="20"/>
                <w:szCs w:val="20"/>
                <w:lang w:val="en-US"/>
              </w:rPr>
              <w:t>an</w:t>
            </w:r>
            <w:r w:rsidRPr="0083725F">
              <w:rPr>
                <w:sz w:val="20"/>
                <w:szCs w:val="20"/>
                <w:lang w:val="en-US"/>
              </w:rPr>
              <w:t xml:space="preserve"> you give me a brief overview of your parenting experiences?</w:t>
            </w:r>
          </w:p>
          <w:p w14:paraId="7BC0E48E" w14:textId="43E850DB" w:rsidR="00AD59AD" w:rsidRPr="0083725F" w:rsidRDefault="00AD59AD" w:rsidP="0083725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How 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and the other caregiver divide </w:t>
            </w:r>
            <w:r w:rsidR="002D122E">
              <w:rPr>
                <w:sz w:val="20"/>
                <w:szCs w:val="20"/>
                <w:lang w:val="en-US"/>
              </w:rPr>
              <w:t xml:space="preserve">up </w:t>
            </w:r>
            <w:r w:rsidRPr="0083725F">
              <w:rPr>
                <w:sz w:val="20"/>
                <w:szCs w:val="20"/>
                <w:lang w:val="en-US"/>
              </w:rPr>
              <w:t>childcare</w:t>
            </w:r>
            <w:r w:rsidR="00430158">
              <w:rPr>
                <w:sz w:val="20"/>
                <w:szCs w:val="20"/>
                <w:lang w:val="en-US"/>
              </w:rPr>
              <w:t xml:space="preserve"> responsibilities</w:t>
            </w:r>
            <w:r w:rsidRPr="0083725F">
              <w:rPr>
                <w:sz w:val="20"/>
                <w:szCs w:val="20"/>
                <w:lang w:val="en-US"/>
              </w:rPr>
              <w:t>? What led to this arrangement?</w:t>
            </w:r>
          </w:p>
          <w:p w14:paraId="66A56138" w14:textId="32DFDB8F" w:rsidR="00AD59AD" w:rsidRPr="0083725F" w:rsidRDefault="00AD59AD" w:rsidP="0083725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and the other caregiver have different parenting styles? If so, how would you describe the differences?</w:t>
            </w:r>
          </w:p>
          <w:p w14:paraId="520D6526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28A9496C" w14:textId="30F50353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Can you describe any problems or challenges you </w:t>
            </w:r>
            <w:r w:rsidR="00CB078A">
              <w:rPr>
                <w:sz w:val="20"/>
                <w:szCs w:val="20"/>
                <w:lang w:val="en-US"/>
              </w:rPr>
              <w:t xml:space="preserve">have faced </w:t>
            </w:r>
            <w:r w:rsidRPr="0083725F">
              <w:rPr>
                <w:sz w:val="20"/>
                <w:szCs w:val="20"/>
                <w:lang w:val="en-US"/>
              </w:rPr>
              <w:t>in parenting?</w:t>
            </w:r>
          </w:p>
          <w:p w14:paraId="017269D0" w14:textId="30AD2DCA" w:rsidR="00AD59AD" w:rsidRPr="0083725F" w:rsidRDefault="00AD59AD" w:rsidP="0083725F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What </w:t>
            </w:r>
            <w:r w:rsidR="002D122E">
              <w:rPr>
                <w:sz w:val="20"/>
                <w:szCs w:val="20"/>
                <w:lang w:val="en-US"/>
              </w:rPr>
              <w:t>are</w:t>
            </w:r>
            <w:r w:rsidRPr="0083725F">
              <w:rPr>
                <w:sz w:val="20"/>
                <w:szCs w:val="20"/>
                <w:lang w:val="en-US"/>
              </w:rPr>
              <w:t xml:space="preserve"> the most challenging aspects for you?</w:t>
            </w:r>
          </w:p>
          <w:p w14:paraId="1D51FF2C" w14:textId="0C23B9E7" w:rsidR="00AD59AD" w:rsidRPr="0083725F" w:rsidRDefault="00AD59AD" w:rsidP="0083725F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How 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try to resolve these challenges?</w:t>
            </w:r>
          </w:p>
          <w:p w14:paraId="6DB6EDB6" w14:textId="77777777" w:rsidR="00AD59AD" w:rsidRPr="0083725F" w:rsidRDefault="00AD59AD" w:rsidP="0083725F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What resources or strategies have you found helpful?</w:t>
            </w:r>
          </w:p>
          <w:p w14:paraId="4E6C07D0" w14:textId="77777777" w:rsidR="0083725F" w:rsidRDefault="0083725F" w:rsidP="0083725F">
            <w:pPr>
              <w:spacing w:line="360" w:lineRule="auto"/>
              <w:rPr>
                <w:sz w:val="20"/>
                <w:szCs w:val="20"/>
                <w:u w:val="single"/>
                <w:lang w:val="en-US"/>
              </w:rPr>
            </w:pPr>
          </w:p>
          <w:p w14:paraId="7385FECC" w14:textId="519F82B9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Can you provide an overview of your mental health condition?</w:t>
            </w:r>
          </w:p>
          <w:p w14:paraId="768CE007" w14:textId="1DF99B24" w:rsidR="00AD59AD" w:rsidRPr="0083725F" w:rsidRDefault="00AD59AD" w:rsidP="0083725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How </w:t>
            </w:r>
            <w:r w:rsidR="002D122E">
              <w:rPr>
                <w:sz w:val="20"/>
                <w:szCs w:val="20"/>
                <w:lang w:val="en-US"/>
              </w:rPr>
              <w:t>is</w:t>
            </w:r>
            <w:r w:rsidRPr="0083725F">
              <w:rPr>
                <w:sz w:val="20"/>
                <w:szCs w:val="20"/>
                <w:lang w:val="en-US"/>
              </w:rPr>
              <w:t xml:space="preserve"> your bipolar disorder managed? For example, </w:t>
            </w:r>
            <w:r w:rsidR="002D122E">
              <w:rPr>
                <w:sz w:val="20"/>
                <w:szCs w:val="20"/>
                <w:lang w:val="en-US"/>
              </w:rPr>
              <w:t>are</w:t>
            </w:r>
            <w:r w:rsidRPr="0083725F">
              <w:rPr>
                <w:sz w:val="20"/>
                <w:szCs w:val="20"/>
                <w:lang w:val="en-US"/>
              </w:rPr>
              <w:t xml:space="preserve"> you on medication or receiving psychotherapy?</w:t>
            </w:r>
          </w:p>
          <w:p w14:paraId="157B596B" w14:textId="2C856948" w:rsidR="00AD59AD" w:rsidRPr="0083725F" w:rsidRDefault="00AD59AD" w:rsidP="0083725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What medication </w:t>
            </w:r>
            <w:r w:rsidR="002D122E">
              <w:rPr>
                <w:sz w:val="20"/>
                <w:szCs w:val="20"/>
                <w:lang w:val="en-US"/>
              </w:rPr>
              <w:t>are</w:t>
            </w:r>
            <w:r w:rsidRPr="0083725F">
              <w:rPr>
                <w:sz w:val="20"/>
                <w:szCs w:val="20"/>
                <w:lang w:val="en-US"/>
              </w:rPr>
              <w:t xml:space="preserve"> you </w:t>
            </w:r>
            <w:r w:rsidR="00430158">
              <w:rPr>
                <w:sz w:val="20"/>
                <w:szCs w:val="20"/>
                <w:lang w:val="en-US"/>
              </w:rPr>
              <w:t>taking</w:t>
            </w:r>
            <w:r w:rsidRPr="0083725F">
              <w:rPr>
                <w:sz w:val="20"/>
                <w:szCs w:val="20"/>
                <w:lang w:val="en-US"/>
              </w:rPr>
              <w:t>?</w:t>
            </w:r>
          </w:p>
          <w:p w14:paraId="38220E80" w14:textId="17379157" w:rsidR="00AD59AD" w:rsidRPr="0083725F" w:rsidRDefault="00AD59AD" w:rsidP="0083725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Many people with bipolar disorder experience mood changes from high to low. </w:t>
            </w:r>
            <w:r w:rsidR="002D122E">
              <w:rPr>
                <w:sz w:val="20"/>
                <w:szCs w:val="20"/>
                <w:lang w:val="en-US"/>
              </w:rPr>
              <w:t>Is</w:t>
            </w:r>
            <w:r w:rsidRPr="0083725F">
              <w:rPr>
                <w:sz w:val="20"/>
                <w:szCs w:val="20"/>
                <w:lang w:val="en-US"/>
              </w:rPr>
              <w:t xml:space="preserve"> that true for you? How 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feel when you </w:t>
            </w:r>
            <w:r w:rsidR="002D122E">
              <w:rPr>
                <w:sz w:val="20"/>
                <w:szCs w:val="20"/>
                <w:lang w:val="en-US"/>
              </w:rPr>
              <w:t>are</w:t>
            </w:r>
            <w:r w:rsidRPr="0083725F">
              <w:rPr>
                <w:sz w:val="20"/>
                <w:szCs w:val="20"/>
                <w:lang w:val="en-US"/>
              </w:rPr>
              <w:t xml:space="preserve"> in a low mood or high mood?</w:t>
            </w:r>
          </w:p>
          <w:p w14:paraId="0D9319EC" w14:textId="22D330C6" w:rsidR="00AD59AD" w:rsidRPr="0083725F" w:rsidRDefault="00AD59AD" w:rsidP="0083725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How 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these mood changes affect your life and your relationships</w:t>
            </w:r>
            <w:r w:rsidR="00430158">
              <w:rPr>
                <w:sz w:val="20"/>
                <w:szCs w:val="20"/>
                <w:lang w:val="en-US"/>
              </w:rPr>
              <w:t xml:space="preserve"> with others</w:t>
            </w:r>
            <w:r w:rsidRPr="0083725F">
              <w:rPr>
                <w:sz w:val="20"/>
                <w:szCs w:val="20"/>
                <w:lang w:val="en-US"/>
              </w:rPr>
              <w:t>?</w:t>
            </w:r>
          </w:p>
          <w:p w14:paraId="3ECCFCDD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076C32A3" w14:textId="7251AD36" w:rsidR="00AD59AD" w:rsidRPr="0083725F" w:rsidRDefault="00AD59AD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notice a difference in your parenting when you </w:t>
            </w:r>
            <w:r w:rsidR="002D122E">
              <w:rPr>
                <w:sz w:val="20"/>
                <w:szCs w:val="20"/>
                <w:lang w:val="en-US"/>
              </w:rPr>
              <w:t xml:space="preserve">are </w:t>
            </w:r>
            <w:r w:rsidRPr="0083725F">
              <w:rPr>
                <w:sz w:val="20"/>
                <w:szCs w:val="20"/>
                <w:lang w:val="en-US"/>
              </w:rPr>
              <w:t>feeling high or low?</w:t>
            </w:r>
          </w:p>
          <w:p w14:paraId="5CDF4F56" w14:textId="787A23A4" w:rsidR="00AD59AD" w:rsidRPr="0083725F" w:rsidRDefault="00AD59AD" w:rsidP="0083725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think your emotions affect your relationship with your child? How?</w:t>
            </w:r>
          </w:p>
          <w:p w14:paraId="7F678410" w14:textId="6C7831D0" w:rsidR="00AD59AD" w:rsidRPr="002D122E" w:rsidRDefault="00AD59AD" w:rsidP="002D122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Ha</w:t>
            </w:r>
            <w:r w:rsidR="002D122E">
              <w:rPr>
                <w:sz w:val="20"/>
                <w:szCs w:val="20"/>
                <w:lang w:val="en-US"/>
              </w:rPr>
              <w:t>ve</w:t>
            </w:r>
            <w:r w:rsidRPr="0083725F">
              <w:rPr>
                <w:sz w:val="20"/>
                <w:szCs w:val="20"/>
                <w:lang w:val="en-US"/>
              </w:rPr>
              <w:t xml:space="preserve"> you ever had to go to the hospital due to your illness? What </w:t>
            </w:r>
            <w:r w:rsidR="002D122E">
              <w:rPr>
                <w:sz w:val="20"/>
                <w:szCs w:val="20"/>
                <w:lang w:val="en-US"/>
              </w:rPr>
              <w:t>was</w:t>
            </w:r>
            <w:r w:rsidRPr="0083725F">
              <w:rPr>
                <w:sz w:val="20"/>
                <w:szCs w:val="20"/>
                <w:lang w:val="en-US"/>
              </w:rPr>
              <w:t xml:space="preserve"> your child’s understanding of the situation?</w:t>
            </w:r>
            <w:r w:rsidR="002D122E">
              <w:rPr>
                <w:sz w:val="20"/>
                <w:szCs w:val="20"/>
                <w:lang w:val="en-US"/>
              </w:rPr>
              <w:t xml:space="preserve"> </w:t>
            </w:r>
            <w:r w:rsidRPr="002D122E">
              <w:rPr>
                <w:sz w:val="20"/>
                <w:szCs w:val="20"/>
                <w:lang w:val="en-US"/>
              </w:rPr>
              <w:t xml:space="preserve">How did your child react, and was there any impact on them? </w:t>
            </w:r>
            <w:r w:rsidR="00430158" w:rsidRPr="002D122E">
              <w:rPr>
                <w:sz w:val="20"/>
                <w:szCs w:val="20"/>
                <w:lang w:val="en-US"/>
              </w:rPr>
              <w:t>Did</w:t>
            </w:r>
            <w:r w:rsidRPr="002D122E">
              <w:rPr>
                <w:sz w:val="20"/>
                <w:szCs w:val="20"/>
                <w:lang w:val="en-US"/>
              </w:rPr>
              <w:t xml:space="preserve"> you explain the situation to them?</w:t>
            </w:r>
          </w:p>
          <w:p w14:paraId="414265B4" w14:textId="5066FA5E" w:rsidR="00AD59AD" w:rsidRPr="0083725F" w:rsidRDefault="00AD59AD" w:rsidP="0083725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t>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think medication has influenced how you parent? If so, how?</w:t>
            </w:r>
          </w:p>
          <w:p w14:paraId="4474BA6F" w14:textId="193F123E" w:rsidR="00AD59AD" w:rsidRPr="0083725F" w:rsidRDefault="00AD59AD" w:rsidP="0083725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  <w:lang w:val="en-US"/>
              </w:rPr>
              <w:lastRenderedPageBreak/>
              <w:t>D</w:t>
            </w:r>
            <w:r w:rsidR="002D122E">
              <w:rPr>
                <w:sz w:val="20"/>
                <w:szCs w:val="20"/>
                <w:lang w:val="en-US"/>
              </w:rPr>
              <w:t>o</w:t>
            </w:r>
            <w:r w:rsidRPr="0083725F">
              <w:rPr>
                <w:sz w:val="20"/>
                <w:szCs w:val="20"/>
                <w:lang w:val="en-US"/>
              </w:rPr>
              <w:t xml:space="preserve"> you think societal attitudes toward bipolar disorder ha</w:t>
            </w:r>
            <w:r w:rsidR="002D122E">
              <w:rPr>
                <w:sz w:val="20"/>
                <w:szCs w:val="20"/>
                <w:lang w:val="en-US"/>
              </w:rPr>
              <w:t>ve</w:t>
            </w:r>
            <w:r w:rsidRPr="0083725F">
              <w:rPr>
                <w:sz w:val="20"/>
                <w:szCs w:val="20"/>
                <w:lang w:val="en-US"/>
              </w:rPr>
              <w:t xml:space="preserve"> affected your role as a parent or impacted your child?</w:t>
            </w:r>
          </w:p>
          <w:p w14:paraId="58030F13" w14:textId="2B448907" w:rsidR="00AD59AD" w:rsidRPr="0083725F" w:rsidRDefault="00AD59AD" w:rsidP="0083725F">
            <w:pPr>
              <w:pStyle w:val="ListParagraph"/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AD59AD" w:rsidRPr="00AD59AD" w14:paraId="5240D6CD" w14:textId="77777777" w:rsidTr="00AD59AD">
        <w:tc>
          <w:tcPr>
            <w:tcW w:w="9016" w:type="dxa"/>
          </w:tcPr>
          <w:p w14:paraId="5F49FE33" w14:textId="77777777" w:rsidR="00AD59AD" w:rsidRPr="0083725F" w:rsidRDefault="00AD59AD" w:rsidP="0083725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0B4689C2" w14:textId="6863FCBD" w:rsidR="0083725F" w:rsidRPr="0083725F" w:rsidRDefault="00AD59AD" w:rsidP="0083725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725F">
              <w:rPr>
                <w:b/>
                <w:bCs/>
                <w:sz w:val="20"/>
                <w:szCs w:val="20"/>
                <w:lang w:val="en-US"/>
              </w:rPr>
              <w:t xml:space="preserve">Part </w:t>
            </w:r>
            <w:r w:rsidR="00424BC2" w:rsidRPr="0083725F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83725F">
              <w:rPr>
                <w:b/>
                <w:bCs/>
                <w:sz w:val="20"/>
                <w:szCs w:val="20"/>
                <w:lang w:val="en-US"/>
              </w:rPr>
              <w:t>: Parenting Experiences Dealing with Child Anxiety in the Context of Parental BD</w:t>
            </w:r>
          </w:p>
          <w:p w14:paraId="4BD4EA0F" w14:textId="5EE3C2D6" w:rsidR="00AD59AD" w:rsidRPr="0083725F" w:rsidRDefault="00AD59AD" w:rsidP="0083725F">
            <w:pPr>
              <w:spacing w:line="360" w:lineRule="auto"/>
              <w:rPr>
                <w:sz w:val="20"/>
                <w:szCs w:val="20"/>
                <w:u w:val="single"/>
                <w:lang w:val="en-US"/>
              </w:rPr>
            </w:pPr>
          </w:p>
          <w:p w14:paraId="3059687A" w14:textId="5A5B4300" w:rsidR="00AD59AD" w:rsidRPr="0083725F" w:rsidRDefault="00AD59AD" w:rsidP="0083725F">
            <w:p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Ha</w:t>
            </w:r>
            <w:r w:rsidR="002D122E">
              <w:rPr>
                <w:sz w:val="20"/>
                <w:szCs w:val="20"/>
              </w:rPr>
              <w:t>s</w:t>
            </w:r>
            <w:r w:rsidRPr="0083725F">
              <w:rPr>
                <w:sz w:val="20"/>
                <w:szCs w:val="20"/>
              </w:rPr>
              <w:t xml:space="preserve"> your child experienced difficulties with anxiety, fears, or worries?</w:t>
            </w:r>
          </w:p>
          <w:p w14:paraId="1B16664F" w14:textId="3DF0FFC4" w:rsidR="00AD59AD" w:rsidRPr="0083725F" w:rsidRDefault="00AD59AD" w:rsidP="0083725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  <w:lang w:val="en-US"/>
              </w:rPr>
              <w:t>When</w:t>
            </w:r>
            <w:r w:rsidRPr="0083725F">
              <w:rPr>
                <w:sz w:val="20"/>
                <w:szCs w:val="20"/>
              </w:rPr>
              <w:t xml:space="preserve"> did this start? Is it still happening, or has it </w:t>
            </w:r>
            <w:r w:rsidR="00CB078A">
              <w:rPr>
                <w:sz w:val="20"/>
                <w:szCs w:val="20"/>
              </w:rPr>
              <w:t>resolved</w:t>
            </w:r>
            <w:r w:rsidRPr="0083725F">
              <w:rPr>
                <w:sz w:val="20"/>
                <w:szCs w:val="20"/>
              </w:rPr>
              <w:t>?</w:t>
            </w:r>
          </w:p>
          <w:p w14:paraId="4E3BAD9C" w14:textId="77777777" w:rsidR="00AD59AD" w:rsidRPr="0083725F" w:rsidRDefault="00AD59AD" w:rsidP="0083725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Can you provide one or two specific examples of your child’s anxiety?</w:t>
            </w:r>
          </w:p>
          <w:p w14:paraId="3A310AE5" w14:textId="45CBE17E" w:rsidR="00AD59AD" w:rsidRPr="0083725F" w:rsidRDefault="002D122E" w:rsidP="0083725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AD59AD" w:rsidRPr="0083725F">
              <w:rPr>
                <w:sz w:val="20"/>
                <w:szCs w:val="20"/>
              </w:rPr>
              <w:t>an you describe the anxiety</w:t>
            </w:r>
            <w:r w:rsidR="00CB078A">
              <w:rPr>
                <w:sz w:val="20"/>
                <w:szCs w:val="20"/>
              </w:rPr>
              <w:t xml:space="preserve"> in more detail</w:t>
            </w:r>
            <w:r w:rsidR="00AD59AD" w:rsidRPr="0083725F">
              <w:rPr>
                <w:sz w:val="20"/>
                <w:szCs w:val="20"/>
              </w:rPr>
              <w:t>?</w:t>
            </w:r>
          </w:p>
          <w:p w14:paraId="57936B2B" w14:textId="77777777" w:rsidR="00AD59AD" w:rsidRPr="0083725F" w:rsidRDefault="00AD59AD" w:rsidP="0083725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Are there moments or situations when your child’s anxiety becomes better or worse?</w:t>
            </w:r>
          </w:p>
          <w:p w14:paraId="2C9653F7" w14:textId="7D254BF3" w:rsidR="00AD59AD" w:rsidRPr="0083725F" w:rsidRDefault="00AD59AD" w:rsidP="0083725F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 xml:space="preserve">What is your child anxious or worried about? </w:t>
            </w:r>
            <w:r w:rsidR="002D122E">
              <w:rPr>
                <w:sz w:val="20"/>
                <w:szCs w:val="20"/>
              </w:rPr>
              <w:t>Has</w:t>
            </w:r>
            <w:r w:rsidRPr="0083725F">
              <w:rPr>
                <w:sz w:val="20"/>
                <w:szCs w:val="20"/>
              </w:rPr>
              <w:t xml:space="preserve"> your child share</w:t>
            </w:r>
            <w:r w:rsidR="002D122E">
              <w:rPr>
                <w:sz w:val="20"/>
                <w:szCs w:val="20"/>
              </w:rPr>
              <w:t>d</w:t>
            </w:r>
            <w:r w:rsidRPr="0083725F">
              <w:rPr>
                <w:sz w:val="20"/>
                <w:szCs w:val="20"/>
              </w:rPr>
              <w:t xml:space="preserve"> what they are anxious about?</w:t>
            </w:r>
          </w:p>
          <w:p w14:paraId="39A1A242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</w:rPr>
            </w:pPr>
          </w:p>
          <w:p w14:paraId="7E009BCA" w14:textId="7C3B743C" w:rsidR="00AD59AD" w:rsidRPr="0083725F" w:rsidRDefault="00AD59AD" w:rsidP="0083725F">
            <w:p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What do you think has influence</w:t>
            </w:r>
            <w:r w:rsidR="00CB078A">
              <w:rPr>
                <w:sz w:val="20"/>
                <w:szCs w:val="20"/>
              </w:rPr>
              <w:t>d</w:t>
            </w:r>
            <w:r w:rsidRPr="0083725F">
              <w:rPr>
                <w:sz w:val="20"/>
                <w:szCs w:val="20"/>
              </w:rPr>
              <w:t xml:space="preserve"> your child’s anxiety?</w:t>
            </w:r>
          </w:p>
          <w:p w14:paraId="1A97CE1D" w14:textId="2B69341A" w:rsidR="00AD59AD" w:rsidRPr="0083725F" w:rsidRDefault="00AD59AD" w:rsidP="0083725F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Do you think your child was born with it, or has it been influenced by specific experiences?</w:t>
            </w:r>
          </w:p>
          <w:p w14:paraId="00CC9446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  <w:u w:val="single"/>
                <w:lang w:val="en-US"/>
              </w:rPr>
            </w:pPr>
          </w:p>
          <w:p w14:paraId="75780C40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 xml:space="preserve">When your child feels unwell due to anxiety (or is unwilling to do something), how do you deal with it? </w:t>
            </w:r>
          </w:p>
          <w:p w14:paraId="39334198" w14:textId="77777777" w:rsidR="00AD59AD" w:rsidRPr="0083725F" w:rsidRDefault="00AD59AD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What do you say to or do for them?</w:t>
            </w:r>
          </w:p>
          <w:p w14:paraId="3B85B540" w14:textId="77777777" w:rsidR="00AD59AD" w:rsidRPr="0083725F" w:rsidRDefault="00AD59AD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What are the most challenging aspects for you?</w:t>
            </w:r>
          </w:p>
          <w:p w14:paraId="35634C8B" w14:textId="77777777" w:rsidR="00AD59AD" w:rsidRPr="0083725F" w:rsidRDefault="00AD59AD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How have you tried to resolve these challenges? What things have you found helpful?</w:t>
            </w:r>
          </w:p>
          <w:p w14:paraId="6D97D8DB" w14:textId="50C875FD" w:rsidR="00AD59AD" w:rsidRPr="0083725F" w:rsidRDefault="00AD59AD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Has anyone provided support or help (e.g., school, charity, NHS)? In what way?</w:t>
            </w:r>
          </w:p>
          <w:p w14:paraId="1CA784CA" w14:textId="77777777" w:rsidR="00AD59AD" w:rsidRPr="0083725F" w:rsidRDefault="00AD59AD" w:rsidP="0083725F">
            <w:pPr>
              <w:spacing w:before="100" w:beforeAutospacing="1" w:after="100" w:afterAutospacing="1"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What effects have your child’s anxiety problems had on you (e.g., emotions or daily life)?</w:t>
            </w:r>
          </w:p>
          <w:p w14:paraId="5194BDC4" w14:textId="1A05D29C" w:rsidR="00AD59AD" w:rsidRPr="0083725F" w:rsidRDefault="00AD59AD" w:rsidP="0083725F">
            <w:pPr>
              <w:spacing w:before="100" w:beforeAutospacing="1" w:after="100" w:afterAutospacing="1"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Do you feel your emotions have affected how you manage your child’s anxiety, either in a positive or negative way?</w:t>
            </w:r>
          </w:p>
        </w:tc>
      </w:tr>
      <w:tr w:rsidR="00AD59AD" w:rsidRPr="00AD59AD" w14:paraId="119B1AEA" w14:textId="77777777" w:rsidTr="00AD59AD">
        <w:tc>
          <w:tcPr>
            <w:tcW w:w="9016" w:type="dxa"/>
          </w:tcPr>
          <w:p w14:paraId="5FC61193" w14:textId="77777777" w:rsidR="00AD59AD" w:rsidRPr="0083725F" w:rsidRDefault="00AD59AD" w:rsidP="0083725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468A6F66" w14:textId="516942A2" w:rsidR="00AD59AD" w:rsidRPr="0083725F" w:rsidRDefault="00AD59AD" w:rsidP="0083725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725F">
              <w:rPr>
                <w:b/>
                <w:bCs/>
                <w:sz w:val="20"/>
                <w:szCs w:val="20"/>
                <w:lang w:val="en-US"/>
              </w:rPr>
              <w:t xml:space="preserve">Part </w:t>
            </w:r>
            <w:r w:rsidR="00424BC2" w:rsidRPr="0083725F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83725F">
              <w:rPr>
                <w:b/>
                <w:bCs/>
                <w:sz w:val="20"/>
                <w:szCs w:val="20"/>
                <w:lang w:val="en-US"/>
              </w:rPr>
              <w:t>: Parenting Experiences Disclosing Illness in the Context of Parental BD</w:t>
            </w:r>
          </w:p>
          <w:p w14:paraId="1E1CEFD6" w14:textId="77777777" w:rsidR="00AD59AD" w:rsidRPr="0083725F" w:rsidRDefault="00AD59AD" w:rsidP="0083725F">
            <w:pPr>
              <w:spacing w:line="360" w:lineRule="auto"/>
              <w:rPr>
                <w:sz w:val="20"/>
                <w:szCs w:val="20"/>
              </w:rPr>
            </w:pPr>
          </w:p>
          <w:p w14:paraId="1F59D8C7" w14:textId="77777777" w:rsidR="00AD59AD" w:rsidRPr="0083725F" w:rsidRDefault="00424BC2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83725F">
              <w:rPr>
                <w:sz w:val="20"/>
                <w:szCs w:val="20"/>
              </w:rPr>
              <w:t>Have you ever tried to discuss your emotional difficulties or diagnosis with your child?</w:t>
            </w:r>
            <w:r w:rsidRPr="0083725F">
              <w:rPr>
                <w:sz w:val="20"/>
                <w:szCs w:val="20"/>
                <w:lang w:val="en-US"/>
              </w:rPr>
              <w:t xml:space="preserve"> </w:t>
            </w:r>
          </w:p>
          <w:p w14:paraId="63D03B10" w14:textId="77777777" w:rsidR="00424BC2" w:rsidRPr="0083725F" w:rsidRDefault="00424BC2" w:rsidP="0083725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0A7750AC" w14:textId="677CB476" w:rsidR="00424BC2" w:rsidRPr="0083725F" w:rsidRDefault="00424BC2" w:rsidP="0083725F">
            <w:p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If Yes: </w:t>
            </w:r>
            <w:r w:rsidRPr="0083725F">
              <w:rPr>
                <w:sz w:val="20"/>
                <w:szCs w:val="20"/>
              </w:rPr>
              <w:t>How did you explain your difficulties to your child?</w:t>
            </w:r>
          </w:p>
          <w:p w14:paraId="009AA24D" w14:textId="77777777" w:rsidR="00424BC2" w:rsidRPr="0083725F" w:rsidRDefault="00424BC2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Do you think discussing your diagnosis affected your parenting or the parent-child relationship? In a positive or negative way?</w:t>
            </w:r>
          </w:p>
          <w:p w14:paraId="5464C8B8" w14:textId="269AD651" w:rsidR="00424BC2" w:rsidRPr="0083725F" w:rsidRDefault="00424BC2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 xml:space="preserve">Do you think discussing your diagnosis had an impact on your child’s anxiety? </w:t>
            </w:r>
            <w:r w:rsidR="00CB078A">
              <w:rPr>
                <w:sz w:val="20"/>
                <w:szCs w:val="20"/>
              </w:rPr>
              <w:t>I</w:t>
            </w:r>
            <w:r w:rsidRPr="0083725F">
              <w:rPr>
                <w:sz w:val="20"/>
                <w:szCs w:val="20"/>
              </w:rPr>
              <w:t>n a positive or negative way?</w:t>
            </w:r>
          </w:p>
          <w:p w14:paraId="794DD31D" w14:textId="192C527A" w:rsidR="00424BC2" w:rsidRPr="0083725F" w:rsidRDefault="00424BC2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Do you have any specific concerns about how sharing your diagnosis or difficulties might influence your child?</w:t>
            </w:r>
          </w:p>
          <w:p w14:paraId="5AE997C8" w14:textId="77777777" w:rsidR="00424BC2" w:rsidRPr="0083725F" w:rsidRDefault="00424BC2" w:rsidP="0083725F">
            <w:pPr>
              <w:pStyle w:val="ListParagraph"/>
              <w:spacing w:line="360" w:lineRule="auto"/>
              <w:rPr>
                <w:sz w:val="20"/>
                <w:szCs w:val="20"/>
              </w:rPr>
            </w:pPr>
          </w:p>
          <w:p w14:paraId="33769EB8" w14:textId="77777777" w:rsidR="00424BC2" w:rsidRPr="0083725F" w:rsidRDefault="00424BC2" w:rsidP="0083725F">
            <w:p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  <w:lang w:val="en-US"/>
              </w:rPr>
              <w:t xml:space="preserve">If No: </w:t>
            </w:r>
            <w:r w:rsidRPr="0083725F">
              <w:rPr>
                <w:sz w:val="20"/>
                <w:szCs w:val="20"/>
              </w:rPr>
              <w:t>What are your thoughts on discussing your diagnosis with your child?</w:t>
            </w:r>
          </w:p>
          <w:p w14:paraId="68B3CE09" w14:textId="77777777" w:rsidR="00424BC2" w:rsidRPr="0083725F" w:rsidRDefault="00424BC2" w:rsidP="0083725F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lastRenderedPageBreak/>
              <w:t xml:space="preserve">Do you have any </w:t>
            </w:r>
            <w:proofErr w:type="gramStart"/>
            <w:r w:rsidRPr="0083725F">
              <w:rPr>
                <w:sz w:val="20"/>
                <w:szCs w:val="20"/>
              </w:rPr>
              <w:t>particular concerns</w:t>
            </w:r>
            <w:proofErr w:type="gramEnd"/>
            <w:r w:rsidRPr="0083725F">
              <w:rPr>
                <w:sz w:val="20"/>
                <w:szCs w:val="20"/>
              </w:rPr>
              <w:t xml:space="preserve"> about the possible effects of sharing your diagnosis or difficulties with your child?</w:t>
            </w:r>
          </w:p>
          <w:p w14:paraId="1C7D6512" w14:textId="54F41D43" w:rsidR="00424BC2" w:rsidRPr="0083725F" w:rsidRDefault="00424BC2" w:rsidP="008372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D59AD" w:rsidRPr="00AD59AD" w14:paraId="4EE11554" w14:textId="77777777" w:rsidTr="00AD59AD">
        <w:tc>
          <w:tcPr>
            <w:tcW w:w="9016" w:type="dxa"/>
          </w:tcPr>
          <w:p w14:paraId="3FA820BC" w14:textId="77777777" w:rsidR="00AD59AD" w:rsidRPr="0083725F" w:rsidRDefault="00AD59AD" w:rsidP="0083725F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2FFC9DAC" w14:textId="07A67666" w:rsidR="00424BC2" w:rsidRPr="0083725F" w:rsidRDefault="00424BC2" w:rsidP="0083725F">
            <w:pPr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725F">
              <w:rPr>
                <w:b/>
                <w:bCs/>
                <w:sz w:val="20"/>
                <w:szCs w:val="20"/>
                <w:lang w:val="en-US"/>
              </w:rPr>
              <w:t>Part 4: Parenting Experiences Disclosing Illness in the Context of Parental BD</w:t>
            </w:r>
          </w:p>
          <w:p w14:paraId="51EE2BF8" w14:textId="77777777" w:rsidR="0083725F" w:rsidRPr="0083725F" w:rsidRDefault="0083725F" w:rsidP="0083725F">
            <w:pPr>
              <w:spacing w:line="480" w:lineRule="auto"/>
              <w:rPr>
                <w:sz w:val="20"/>
                <w:szCs w:val="20"/>
              </w:rPr>
            </w:pPr>
          </w:p>
          <w:p w14:paraId="6AD8EFCF" w14:textId="07909D46" w:rsidR="0083725F" w:rsidRPr="0083725F" w:rsidRDefault="00424BC2" w:rsidP="0083725F">
            <w:p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What do parents with bipolar disorder (or their partner/other caregivers) need to help their children with anxiety problems?</w:t>
            </w:r>
          </w:p>
          <w:p w14:paraId="73E08664" w14:textId="77777777" w:rsidR="0083725F" w:rsidRPr="0083725F" w:rsidRDefault="00424BC2" w:rsidP="0083725F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Key elements of intervention: Why do you think those elements would be helpful?</w:t>
            </w:r>
          </w:p>
          <w:p w14:paraId="7F38E932" w14:textId="1A34BA6C" w:rsidR="00424BC2" w:rsidRPr="0083725F" w:rsidRDefault="00424BC2" w:rsidP="0083725F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Barriers to intervention: What do you think could be difficult or problematic about that?</w:t>
            </w:r>
          </w:p>
          <w:p w14:paraId="619F9E1B" w14:textId="77777777" w:rsidR="0083725F" w:rsidRPr="0083725F" w:rsidRDefault="0083725F" w:rsidP="0083725F">
            <w:pPr>
              <w:spacing w:line="480" w:lineRule="auto"/>
              <w:rPr>
                <w:sz w:val="20"/>
                <w:szCs w:val="20"/>
              </w:rPr>
            </w:pPr>
          </w:p>
          <w:p w14:paraId="26F3F76D" w14:textId="77777777" w:rsidR="0083725F" w:rsidRPr="0083725F" w:rsidRDefault="00424BC2" w:rsidP="0083725F">
            <w:p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How should this support be provided?</w:t>
            </w:r>
          </w:p>
          <w:p w14:paraId="56844E91" w14:textId="77777777" w:rsidR="0083725F" w:rsidRPr="0083725F" w:rsidRDefault="00424BC2" w:rsidP="0083725F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Do you see any advantages or disadvantages to receiving support online compared to in person?</w:t>
            </w:r>
          </w:p>
          <w:p w14:paraId="6F6F292A" w14:textId="796944E0" w:rsidR="00424BC2" w:rsidRPr="0083725F" w:rsidRDefault="00424BC2" w:rsidP="0083725F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Do you think there are any advantages or disadvantages to receiving this support in a group setting with other parents, compared to a one-to-one approach?</w:t>
            </w:r>
          </w:p>
          <w:p w14:paraId="2C03864B" w14:textId="77777777" w:rsidR="0083725F" w:rsidRPr="0083725F" w:rsidRDefault="0083725F" w:rsidP="0083725F">
            <w:pPr>
              <w:spacing w:line="480" w:lineRule="auto"/>
              <w:rPr>
                <w:sz w:val="20"/>
                <w:szCs w:val="20"/>
              </w:rPr>
            </w:pPr>
          </w:p>
          <w:p w14:paraId="284E95C7" w14:textId="77777777" w:rsidR="0083725F" w:rsidRPr="0083725F" w:rsidRDefault="00424BC2" w:rsidP="0083725F">
            <w:p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What do you think about supporting parents to help their children overcome anxiety in families affected by bipolar disorder?</w:t>
            </w:r>
          </w:p>
          <w:p w14:paraId="34388269" w14:textId="77777777" w:rsidR="0083725F" w:rsidRPr="0083725F" w:rsidRDefault="00424BC2" w:rsidP="0083725F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What concerns, if any, do you have about this type of treatment?</w:t>
            </w:r>
          </w:p>
          <w:p w14:paraId="4E967E07" w14:textId="645BE3A1" w:rsidR="00424BC2" w:rsidRPr="0083725F" w:rsidRDefault="00424BC2" w:rsidP="0083725F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Do you think there are any reasons why it would be difficult for you to benefit from this kind of treatment?</w:t>
            </w:r>
          </w:p>
          <w:p w14:paraId="43C2C54D" w14:textId="0664014C" w:rsidR="00424BC2" w:rsidRPr="0083725F" w:rsidRDefault="00424BC2" w:rsidP="0083725F">
            <w:pPr>
              <w:pStyle w:val="Heading4"/>
              <w:spacing w:line="480" w:lineRule="auto"/>
              <w:rPr>
                <w:b w:val="0"/>
                <w:bCs w:val="0"/>
                <w:sz w:val="20"/>
                <w:szCs w:val="20"/>
              </w:rPr>
            </w:pPr>
            <w:r w:rsidRPr="0083725F">
              <w:rPr>
                <w:b w:val="0"/>
                <w:bCs w:val="0"/>
                <w:sz w:val="20"/>
                <w:szCs w:val="20"/>
              </w:rPr>
              <w:t>Can you share any similar experiences or positive outcomes related to bipolar disorder in your family?</w:t>
            </w:r>
          </w:p>
          <w:p w14:paraId="06643F67" w14:textId="593E6FD1" w:rsidR="00424BC2" w:rsidRPr="0083725F" w:rsidRDefault="00424BC2" w:rsidP="0083725F">
            <w:pPr>
              <w:spacing w:before="100" w:beforeAutospacing="1" w:after="100" w:afterAutospacing="1" w:line="480" w:lineRule="auto"/>
              <w:rPr>
                <w:sz w:val="20"/>
                <w:szCs w:val="20"/>
              </w:rPr>
            </w:pPr>
            <w:r w:rsidRPr="0083725F">
              <w:rPr>
                <w:sz w:val="20"/>
                <w:szCs w:val="20"/>
              </w:rPr>
              <w:t>Is there anything else you’d like to add, or any final thoughts or follow-up questions that we haven’t covered yet?</w:t>
            </w:r>
          </w:p>
        </w:tc>
      </w:tr>
    </w:tbl>
    <w:p w14:paraId="30E93CDD" w14:textId="77777777" w:rsidR="0083725F" w:rsidRDefault="0083725F" w:rsidP="00AD59AD">
      <w:pPr>
        <w:jc w:val="center"/>
        <w:rPr>
          <w:lang w:val="en-US"/>
        </w:rPr>
      </w:pPr>
    </w:p>
    <w:p w14:paraId="2585E4E6" w14:textId="77777777" w:rsidR="0043613B" w:rsidRDefault="0043613B" w:rsidP="00AD59AD">
      <w:pPr>
        <w:jc w:val="center"/>
        <w:rPr>
          <w:lang w:val="en-US"/>
        </w:rPr>
      </w:pPr>
    </w:p>
    <w:p w14:paraId="79D21FD6" w14:textId="77777777" w:rsidR="0043613B" w:rsidRDefault="0043613B" w:rsidP="0043613B">
      <w:pPr>
        <w:rPr>
          <w:b/>
          <w:bCs/>
          <w:sz w:val="22"/>
          <w:szCs w:val="22"/>
          <w:lang w:val="en-US"/>
        </w:rPr>
      </w:pPr>
    </w:p>
    <w:p w14:paraId="4A34F3CF" w14:textId="77777777" w:rsidR="00E4084F" w:rsidRDefault="00E4084F" w:rsidP="0043613B">
      <w:pPr>
        <w:rPr>
          <w:b/>
          <w:bCs/>
          <w:sz w:val="22"/>
          <w:szCs w:val="22"/>
          <w:lang w:val="en-US"/>
        </w:rPr>
        <w:sectPr w:rsidR="00E4084F" w:rsidSect="0083725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8DCC79E" w14:textId="0834AB2E" w:rsidR="00E4084F" w:rsidRPr="005C763D" w:rsidRDefault="005C763D" w:rsidP="005C763D">
      <w:pPr>
        <w:pStyle w:val="NormalWeb"/>
        <w:jc w:val="center"/>
        <w:rPr>
          <w:rStyle w:val="Strong"/>
          <w:b w:val="0"/>
          <w:bCs w:val="0"/>
          <w:color w:val="000000" w:themeColor="text1"/>
        </w:rPr>
      </w:pPr>
      <w:r w:rsidRPr="005C763D">
        <w:rPr>
          <w:rStyle w:val="Strong"/>
          <w:color w:val="000000" w:themeColor="text1"/>
        </w:rPr>
        <w:lastRenderedPageBreak/>
        <w:t>Supplement 2: Related Resources</w:t>
      </w:r>
    </w:p>
    <w:p w14:paraId="23BEBC45" w14:textId="6705EF24" w:rsidR="00E4084F" w:rsidRPr="005C763D" w:rsidRDefault="005C763D" w:rsidP="005C763D">
      <w:pPr>
        <w:pStyle w:val="ListParagraph"/>
        <w:numPr>
          <w:ilvl w:val="0"/>
          <w:numId w:val="20"/>
        </w:numPr>
        <w:spacing w:line="480" w:lineRule="auto"/>
        <w:rPr>
          <w:color w:val="000000" w:themeColor="text1"/>
          <w:sz w:val="20"/>
          <w:szCs w:val="20"/>
        </w:rPr>
      </w:pPr>
      <w:r w:rsidRPr="005C763D">
        <w:rPr>
          <w:rStyle w:val="Strong"/>
          <w:color w:val="000000" w:themeColor="text1"/>
          <w:sz w:val="20"/>
          <w:szCs w:val="20"/>
        </w:rPr>
        <w:t>Women and Bipolar Webinars - "Parenting with Bipolar Webinar" (Bipolar UK)</w:t>
      </w:r>
      <w:r w:rsidRPr="005C763D">
        <w:rPr>
          <w:color w:val="000000" w:themeColor="text1"/>
          <w:sz w:val="20"/>
          <w:szCs w:val="20"/>
        </w:rPr>
        <w:br/>
        <w:t xml:space="preserve">Hosted by </w:t>
      </w:r>
      <w:proofErr w:type="spellStart"/>
      <w:r w:rsidRPr="005C763D">
        <w:rPr>
          <w:color w:val="000000" w:themeColor="text1"/>
          <w:sz w:val="20"/>
          <w:szCs w:val="20"/>
        </w:rPr>
        <w:t>Dr.</w:t>
      </w:r>
      <w:proofErr w:type="spellEnd"/>
      <w:r w:rsidRPr="005C763D">
        <w:rPr>
          <w:color w:val="000000" w:themeColor="text1"/>
          <w:sz w:val="20"/>
          <w:szCs w:val="20"/>
        </w:rPr>
        <w:t xml:space="preserve"> Clare Dolman, this webinar explores the challenges and strategies of parenting with bipolar, featuring insights on communicating the condition with children.</w:t>
      </w:r>
    </w:p>
    <w:p w14:paraId="5EFC07F4" w14:textId="096F9C33" w:rsidR="005C763D" w:rsidRPr="005C763D" w:rsidRDefault="005C763D" w:rsidP="005C763D">
      <w:pPr>
        <w:pStyle w:val="ListParagraph"/>
        <w:spacing w:line="480" w:lineRule="auto"/>
        <w:rPr>
          <w:color w:val="000000" w:themeColor="text1"/>
          <w:sz w:val="20"/>
          <w:szCs w:val="20"/>
          <w:u w:val="single"/>
        </w:rPr>
      </w:pPr>
      <w:r w:rsidRPr="005C763D">
        <w:rPr>
          <w:color w:val="000000" w:themeColor="text1"/>
          <w:sz w:val="20"/>
          <w:szCs w:val="20"/>
          <w:u w:val="single"/>
        </w:rPr>
        <w:t>https://www.bipolaruk.org/Blog/women-and-bipolar-webinar-catch-up#parenting</w:t>
      </w:r>
    </w:p>
    <w:p w14:paraId="12B495BD" w14:textId="6D2653F9" w:rsidR="005C763D" w:rsidRPr="005C763D" w:rsidRDefault="005C763D" w:rsidP="005C763D">
      <w:pPr>
        <w:spacing w:line="480" w:lineRule="auto"/>
        <w:rPr>
          <w:rStyle w:val="Strong"/>
          <w:color w:val="000000" w:themeColor="text1"/>
          <w:sz w:val="20"/>
          <w:szCs w:val="20"/>
          <w:lang w:val="en-US"/>
        </w:rPr>
      </w:pPr>
      <w:r w:rsidRPr="005C763D">
        <w:rPr>
          <w:rStyle w:val="Strong"/>
          <w:color w:val="000000" w:themeColor="text1"/>
          <w:sz w:val="20"/>
          <w:szCs w:val="20"/>
          <w:lang w:val="en-US"/>
        </w:rPr>
        <w:t xml:space="preserve">     </w:t>
      </w:r>
    </w:p>
    <w:p w14:paraId="6FF376C7" w14:textId="350A4A40" w:rsidR="00E4084F" w:rsidRPr="005C763D" w:rsidRDefault="00E4084F" w:rsidP="005C763D">
      <w:pPr>
        <w:pStyle w:val="ListParagraph"/>
        <w:numPr>
          <w:ilvl w:val="0"/>
          <w:numId w:val="12"/>
        </w:numPr>
        <w:spacing w:line="480" w:lineRule="auto"/>
        <w:rPr>
          <w:color w:val="000000" w:themeColor="text1"/>
          <w:sz w:val="20"/>
          <w:szCs w:val="20"/>
        </w:rPr>
      </w:pPr>
      <w:proofErr w:type="spellStart"/>
      <w:r w:rsidRPr="005C763D">
        <w:rPr>
          <w:rStyle w:val="Strong"/>
          <w:color w:val="000000" w:themeColor="text1"/>
          <w:sz w:val="20"/>
          <w:szCs w:val="20"/>
        </w:rPr>
        <w:t>FAMpod</w:t>
      </w:r>
      <w:proofErr w:type="spellEnd"/>
      <w:r w:rsidRPr="005C763D">
        <w:rPr>
          <w:rStyle w:val="Strong"/>
          <w:color w:val="000000" w:themeColor="text1"/>
          <w:sz w:val="20"/>
          <w:szCs w:val="20"/>
        </w:rPr>
        <w:t xml:space="preserve"> Website - "Parent Talk" and "</w:t>
      </w:r>
      <w:proofErr w:type="spellStart"/>
      <w:r w:rsidRPr="005C763D">
        <w:rPr>
          <w:rStyle w:val="Strong"/>
          <w:color w:val="000000" w:themeColor="text1"/>
          <w:sz w:val="20"/>
          <w:szCs w:val="20"/>
        </w:rPr>
        <w:t>TeenTalk</w:t>
      </w:r>
      <w:proofErr w:type="spellEnd"/>
      <w:r w:rsidRPr="005C763D">
        <w:rPr>
          <w:rStyle w:val="Strong"/>
          <w:color w:val="000000" w:themeColor="text1"/>
          <w:sz w:val="20"/>
          <w:szCs w:val="20"/>
        </w:rPr>
        <w:t>" Resources</w:t>
      </w:r>
      <w:r w:rsidRPr="005C763D">
        <w:rPr>
          <w:color w:val="000000" w:themeColor="text1"/>
          <w:sz w:val="20"/>
          <w:szCs w:val="20"/>
        </w:rPr>
        <w:br/>
      </w:r>
      <w:proofErr w:type="spellStart"/>
      <w:r w:rsidRPr="005C763D">
        <w:rPr>
          <w:color w:val="000000" w:themeColor="text1"/>
          <w:sz w:val="20"/>
          <w:szCs w:val="20"/>
        </w:rPr>
        <w:t>FAMpod</w:t>
      </w:r>
      <w:proofErr w:type="spellEnd"/>
      <w:r w:rsidRPr="005C763D">
        <w:rPr>
          <w:color w:val="000000" w:themeColor="text1"/>
          <w:sz w:val="20"/>
          <w:szCs w:val="20"/>
        </w:rPr>
        <w:t xml:space="preserve"> offers resources for families and clinicians. "Parent Talk" provides information on depression and resilience for parents and children, while "</w:t>
      </w:r>
      <w:proofErr w:type="spellStart"/>
      <w:r w:rsidRPr="005C763D">
        <w:rPr>
          <w:color w:val="000000" w:themeColor="text1"/>
          <w:sz w:val="20"/>
          <w:szCs w:val="20"/>
        </w:rPr>
        <w:t>TeenTalk</w:t>
      </w:r>
      <w:proofErr w:type="spellEnd"/>
      <w:r w:rsidRPr="005C763D">
        <w:rPr>
          <w:color w:val="000000" w:themeColor="text1"/>
          <w:sz w:val="20"/>
          <w:szCs w:val="20"/>
        </w:rPr>
        <w:t>" is designed for teens, discussing depression in a teen-friendly format. Clinicians can also explore the Family Talk course for implementing the Family Talk intervention.</w:t>
      </w:r>
    </w:p>
    <w:p w14:paraId="0628047A" w14:textId="33662057" w:rsidR="00E4084F" w:rsidRPr="005C763D" w:rsidRDefault="00E4084F" w:rsidP="005C763D">
      <w:pPr>
        <w:pStyle w:val="ListParagraph"/>
        <w:spacing w:line="480" w:lineRule="auto"/>
        <w:rPr>
          <w:color w:val="000000" w:themeColor="text1"/>
          <w:sz w:val="20"/>
          <w:szCs w:val="20"/>
          <w:u w:val="single"/>
        </w:rPr>
      </w:pPr>
      <w:r w:rsidRPr="005C763D">
        <w:rPr>
          <w:color w:val="000000" w:themeColor="text1"/>
          <w:sz w:val="20"/>
          <w:szCs w:val="20"/>
          <w:u w:val="single"/>
        </w:rPr>
        <w:t>https://fampod.org/</w:t>
      </w:r>
    </w:p>
    <w:sectPr w:rsidR="00E4084F" w:rsidRPr="005C763D" w:rsidSect="00837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0343"/>
    <w:multiLevelType w:val="hybridMultilevel"/>
    <w:tmpl w:val="A8404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62AE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605DD"/>
    <w:multiLevelType w:val="hybridMultilevel"/>
    <w:tmpl w:val="6054D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1083"/>
    <w:multiLevelType w:val="hybridMultilevel"/>
    <w:tmpl w:val="7CCC0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D4E6F"/>
    <w:multiLevelType w:val="hybridMultilevel"/>
    <w:tmpl w:val="F1B20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1287B"/>
    <w:multiLevelType w:val="multilevel"/>
    <w:tmpl w:val="3A2A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6383B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06AA8"/>
    <w:multiLevelType w:val="hybridMultilevel"/>
    <w:tmpl w:val="6C0A3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536C9"/>
    <w:multiLevelType w:val="multilevel"/>
    <w:tmpl w:val="D784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74DC6"/>
    <w:multiLevelType w:val="multilevel"/>
    <w:tmpl w:val="AFF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10E8A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F5F0E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D5857"/>
    <w:multiLevelType w:val="hybridMultilevel"/>
    <w:tmpl w:val="AF700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E0984"/>
    <w:multiLevelType w:val="hybridMultilevel"/>
    <w:tmpl w:val="675A5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F575B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DA4549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EB461C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311F93"/>
    <w:multiLevelType w:val="hybridMultilevel"/>
    <w:tmpl w:val="6220D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50054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A57DFC"/>
    <w:multiLevelType w:val="multilevel"/>
    <w:tmpl w:val="E4FC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042CB9"/>
    <w:multiLevelType w:val="multilevel"/>
    <w:tmpl w:val="BA6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D57794"/>
    <w:multiLevelType w:val="multilevel"/>
    <w:tmpl w:val="89D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2594096">
    <w:abstractNumId w:val="4"/>
  </w:num>
  <w:num w:numId="2" w16cid:durableId="1335956457">
    <w:abstractNumId w:val="2"/>
  </w:num>
  <w:num w:numId="3" w16cid:durableId="101658050">
    <w:abstractNumId w:val="7"/>
  </w:num>
  <w:num w:numId="4" w16cid:durableId="66734095">
    <w:abstractNumId w:val="13"/>
  </w:num>
  <w:num w:numId="5" w16cid:durableId="102119239">
    <w:abstractNumId w:val="17"/>
  </w:num>
  <w:num w:numId="6" w16cid:durableId="258105374">
    <w:abstractNumId w:val="19"/>
  </w:num>
  <w:num w:numId="7" w16cid:durableId="428090150">
    <w:abstractNumId w:val="8"/>
  </w:num>
  <w:num w:numId="8" w16cid:durableId="1397122629">
    <w:abstractNumId w:val="11"/>
  </w:num>
  <w:num w:numId="9" w16cid:durableId="203954481">
    <w:abstractNumId w:val="9"/>
  </w:num>
  <w:num w:numId="10" w16cid:durableId="42413121">
    <w:abstractNumId w:val="0"/>
  </w:num>
  <w:num w:numId="11" w16cid:durableId="459694194">
    <w:abstractNumId w:val="12"/>
  </w:num>
  <w:num w:numId="12" w16cid:durableId="106704431">
    <w:abstractNumId w:val="3"/>
  </w:num>
  <w:num w:numId="13" w16cid:durableId="1648851815">
    <w:abstractNumId w:val="16"/>
  </w:num>
  <w:num w:numId="14" w16cid:durableId="208150990">
    <w:abstractNumId w:val="14"/>
  </w:num>
  <w:num w:numId="15" w16cid:durableId="164638016">
    <w:abstractNumId w:val="10"/>
  </w:num>
  <w:num w:numId="16" w16cid:durableId="897665436">
    <w:abstractNumId w:val="15"/>
  </w:num>
  <w:num w:numId="17" w16cid:durableId="1542673042">
    <w:abstractNumId w:val="6"/>
  </w:num>
  <w:num w:numId="18" w16cid:durableId="969555441">
    <w:abstractNumId w:val="18"/>
  </w:num>
  <w:num w:numId="19" w16cid:durableId="1924990949">
    <w:abstractNumId w:val="1"/>
  </w:num>
  <w:num w:numId="20" w16cid:durableId="1295986671">
    <w:abstractNumId w:val="5"/>
  </w:num>
  <w:num w:numId="21" w16cid:durableId="468547965">
    <w:abstractNumId w:val="20"/>
  </w:num>
  <w:num w:numId="22" w16cid:durableId="15813265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AD"/>
    <w:rsid w:val="000010EB"/>
    <w:rsid w:val="0001196C"/>
    <w:rsid w:val="000211B3"/>
    <w:rsid w:val="00044870"/>
    <w:rsid w:val="00052B48"/>
    <w:rsid w:val="0009010C"/>
    <w:rsid w:val="001202BD"/>
    <w:rsid w:val="00121585"/>
    <w:rsid w:val="002337A4"/>
    <w:rsid w:val="00241D1E"/>
    <w:rsid w:val="00281C4E"/>
    <w:rsid w:val="00284A2E"/>
    <w:rsid w:val="002D122E"/>
    <w:rsid w:val="00320EDC"/>
    <w:rsid w:val="003329B8"/>
    <w:rsid w:val="00332DA0"/>
    <w:rsid w:val="00351ED0"/>
    <w:rsid w:val="003A199A"/>
    <w:rsid w:val="003C4E7B"/>
    <w:rsid w:val="003E4E0B"/>
    <w:rsid w:val="0040019F"/>
    <w:rsid w:val="00400773"/>
    <w:rsid w:val="00421B25"/>
    <w:rsid w:val="00424BC2"/>
    <w:rsid w:val="00430158"/>
    <w:rsid w:val="0043613B"/>
    <w:rsid w:val="004D5960"/>
    <w:rsid w:val="005428BA"/>
    <w:rsid w:val="005609E1"/>
    <w:rsid w:val="00581254"/>
    <w:rsid w:val="005906AE"/>
    <w:rsid w:val="005B3550"/>
    <w:rsid w:val="005C763D"/>
    <w:rsid w:val="005F40C8"/>
    <w:rsid w:val="006B0785"/>
    <w:rsid w:val="006C4CDC"/>
    <w:rsid w:val="007108BC"/>
    <w:rsid w:val="00725725"/>
    <w:rsid w:val="00727189"/>
    <w:rsid w:val="00753705"/>
    <w:rsid w:val="007652FE"/>
    <w:rsid w:val="00793003"/>
    <w:rsid w:val="00813250"/>
    <w:rsid w:val="008166E2"/>
    <w:rsid w:val="00826AA7"/>
    <w:rsid w:val="008327F0"/>
    <w:rsid w:val="0083725F"/>
    <w:rsid w:val="00841E87"/>
    <w:rsid w:val="00881E76"/>
    <w:rsid w:val="008E2186"/>
    <w:rsid w:val="00954FC8"/>
    <w:rsid w:val="009B4942"/>
    <w:rsid w:val="009D6F83"/>
    <w:rsid w:val="009F29D3"/>
    <w:rsid w:val="00A52FFD"/>
    <w:rsid w:val="00A53ED3"/>
    <w:rsid w:val="00A73947"/>
    <w:rsid w:val="00A87BEB"/>
    <w:rsid w:val="00AD1D14"/>
    <w:rsid w:val="00AD51B1"/>
    <w:rsid w:val="00AD59AD"/>
    <w:rsid w:val="00B639C1"/>
    <w:rsid w:val="00B6639E"/>
    <w:rsid w:val="00BA35E8"/>
    <w:rsid w:val="00BE4CB3"/>
    <w:rsid w:val="00C40FEE"/>
    <w:rsid w:val="00CB078A"/>
    <w:rsid w:val="00CB1AF5"/>
    <w:rsid w:val="00CF41A2"/>
    <w:rsid w:val="00CF5F2C"/>
    <w:rsid w:val="00D6546A"/>
    <w:rsid w:val="00D94E51"/>
    <w:rsid w:val="00E4084F"/>
    <w:rsid w:val="00E4132F"/>
    <w:rsid w:val="00E45CF2"/>
    <w:rsid w:val="00EC6FD5"/>
    <w:rsid w:val="00F020F0"/>
    <w:rsid w:val="00F57EAA"/>
    <w:rsid w:val="00F623AC"/>
    <w:rsid w:val="00F647A6"/>
    <w:rsid w:val="00F936D9"/>
    <w:rsid w:val="00FA0EDF"/>
    <w:rsid w:val="00FD0FCD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F04FB2"/>
  <w15:chartTrackingRefBased/>
  <w15:docId w15:val="{1943C50C-9EBD-EC44-82C9-CA7EA9C9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9A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AD59A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59A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AD59AD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D59AD"/>
    <w:rPr>
      <w:b/>
      <w:bCs/>
    </w:rPr>
  </w:style>
  <w:style w:type="paragraph" w:styleId="NormalWeb">
    <w:name w:val="Normal (Web)"/>
    <w:basedOn w:val="Normal"/>
    <w:uiPriority w:val="99"/>
    <w:unhideWhenUsed/>
    <w:rsid w:val="00424BC2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83725F"/>
    <w:pPr>
      <w:widowControl w:val="0"/>
      <w:autoSpaceDE w:val="0"/>
      <w:autoSpaceDN w:val="0"/>
      <w:spacing w:before="2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rnie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Ernie Tu</dc:creator>
  <cp:keywords/>
  <dc:description/>
  <cp:lastModifiedBy>Tu, En-Nien</cp:lastModifiedBy>
  <cp:revision>2</cp:revision>
  <dcterms:created xsi:type="dcterms:W3CDTF">2024-10-23T05:54:00Z</dcterms:created>
  <dcterms:modified xsi:type="dcterms:W3CDTF">2024-10-23T05:54:00Z</dcterms:modified>
</cp:coreProperties>
</file>