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3CCDB" w14:textId="77777777" w:rsidR="00CF63C6" w:rsidRDefault="00CF63C6" w:rsidP="00CF63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6F4A7" w14:textId="77777777" w:rsidR="00CF63C6" w:rsidRDefault="00CF63C6" w:rsidP="00CF63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30C751C" wp14:editId="0FF555CB">
                <wp:simplePos x="0" y="0"/>
                <wp:positionH relativeFrom="column">
                  <wp:posOffset>4016628</wp:posOffset>
                </wp:positionH>
                <wp:positionV relativeFrom="paragraph">
                  <wp:posOffset>5906</wp:posOffset>
                </wp:positionV>
                <wp:extent cx="555625" cy="1351281"/>
                <wp:effectExtent l="0" t="0" r="3175" b="7620"/>
                <wp:wrapNone/>
                <wp:docPr id="12864548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625" cy="1351281"/>
                          <a:chOff x="0" y="0"/>
                          <a:chExt cx="555625" cy="1351281"/>
                        </a:xfrm>
                      </wpg:grpSpPr>
                      <pic:pic xmlns:pic="http://schemas.openxmlformats.org/drawingml/2006/picture">
                        <pic:nvPicPr>
                          <pic:cNvPr id="11836613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5304907" name="Text Box 4"/>
                        <wps:cNvSpPr txBox="1"/>
                        <wps:spPr>
                          <a:xfrm>
                            <a:off x="89737" y="1116331"/>
                            <a:ext cx="458470" cy="234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77E466" w14:textId="77777777" w:rsidR="00CF63C6" w:rsidRDefault="00CF63C6" w:rsidP="00CF63C6">
                              <w:r>
                                <w:t>core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C751C" id="Group 16" o:spid="_x0000_s1026" style="position:absolute;left:0;text-align:left;margin-left:316.25pt;margin-top:.45pt;width:43.75pt;height:106.4pt;z-index:251661312" coordsize="5556,1351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556;height:110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&#13;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97;top:11163;width:4585;height:234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" fillcolor="white [3201]" strokeweight=".5pt">
                  <v:textbox>
                    <w:txbxContent>
                      <w:p w14:paraId="4777E466" w14:textId="77777777" w:rsidR="00CF63C6" w:rsidRDefault="00CF63C6" w:rsidP="00CF63C6">
                        <w:r>
                          <w:t>core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E8FD14" wp14:editId="6B0945D4">
                <wp:simplePos x="0" y="0"/>
                <wp:positionH relativeFrom="column">
                  <wp:posOffset>4678587</wp:posOffset>
                </wp:positionH>
                <wp:positionV relativeFrom="paragraph">
                  <wp:posOffset>17126</wp:posOffset>
                </wp:positionV>
                <wp:extent cx="631190" cy="1322722"/>
                <wp:effectExtent l="0" t="0" r="16510" b="10795"/>
                <wp:wrapNone/>
                <wp:docPr id="77942263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1322722"/>
                          <a:chOff x="0" y="0"/>
                          <a:chExt cx="631190" cy="1322722"/>
                        </a:xfrm>
                      </wpg:grpSpPr>
                      <pic:pic xmlns:pic="http://schemas.openxmlformats.org/drawingml/2006/picture">
                        <pic:nvPicPr>
                          <pic:cNvPr id="2431418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78" y="0"/>
                            <a:ext cx="539750" cy="108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4577198" name="Text Box 4"/>
                        <wps:cNvSpPr txBox="1"/>
                        <wps:spPr>
                          <a:xfrm>
                            <a:off x="0" y="1087772"/>
                            <a:ext cx="631190" cy="234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3411FD" w14:textId="77777777" w:rsidR="00CF63C6" w:rsidRDefault="00CF63C6" w:rsidP="00CF63C6">
                              <w:r>
                                <w:t>shelled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8FD14" id="Group 15" o:spid="_x0000_s1029" style="position:absolute;left:0;text-align:left;margin-left:368.4pt;margin-top:1.35pt;width:49.7pt;height:104.15pt;z-index:251660288" coordsize="6311,1322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">
                <v:shape id="Picture 2" o:spid="_x0000_s1030" type="#_x0000_t75" style="position:absolute;left:448;width:5398;height:108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">
                  <v:imagedata r:id="rId7" o:title=""/>
                </v:shape>
                <v:shape id="Text Box 4" o:spid="_x0000_s1031" type="#_x0000_t202" style="position:absolute;top:10877;width:6311;height:235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" fillcolor="white [3201]" strokeweight=".5pt">
                  <v:textbox>
                    <w:txbxContent>
                      <w:p w14:paraId="5F3411FD" w14:textId="77777777" w:rsidR="00CF63C6" w:rsidRDefault="00CF63C6" w:rsidP="00CF63C6">
                        <w:r>
                          <w:t>shelled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E5BE784" wp14:editId="609D7CFD">
                <wp:simplePos x="0" y="0"/>
                <wp:positionH relativeFrom="column">
                  <wp:posOffset>2066290</wp:posOffset>
                </wp:positionH>
                <wp:positionV relativeFrom="paragraph">
                  <wp:posOffset>4445</wp:posOffset>
                </wp:positionV>
                <wp:extent cx="1864360" cy="1290320"/>
                <wp:effectExtent l="19050" t="0" r="0" b="24130"/>
                <wp:wrapNone/>
                <wp:docPr id="13183191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360" cy="1290320"/>
                          <a:chOff x="0" y="0"/>
                          <a:chExt cx="1864438" cy="1290320"/>
                        </a:xfrm>
                      </wpg:grpSpPr>
                      <wpg:grpSp>
                        <wpg:cNvPr id="185385250" name="Group 20">
                          <a:extLst>
                            <a:ext uri="{FF2B5EF4-FFF2-40B4-BE49-F238E27FC236}">
                              <a16:creationId xmlns:a16="http://schemas.microsoft.com/office/drawing/2014/main" id="{0E4CA83D-D96A-7DFC-3B9E-8DDF1AD120A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783323" cy="1290320"/>
                            <a:chOff x="119273" y="2186103"/>
                            <a:chExt cx="3926648" cy="4824296"/>
                          </a:xfrm>
                        </wpg:grpSpPr>
                        <pic:pic xmlns:pic="http://schemas.openxmlformats.org/drawingml/2006/picture">
                          <pic:nvPicPr>
                            <pic:cNvPr id="212843365" name="Picture 212843365">
                              <a:extLst>
                                <a:ext uri="{FF2B5EF4-FFF2-40B4-BE49-F238E27FC236}">
                                  <a16:creationId xmlns:a16="http://schemas.microsoft.com/office/drawing/2014/main" id="{946342A8-57D1-9D55-B225-037A4A98D62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9">
                                      <a14:imgEffect>
                                        <a14:brightnessContrast contrast="-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763" t="1884" r="5575" b="4504"/>
                            <a:stretch/>
                          </pic:blipFill>
                          <pic:spPr>
                            <a:xfrm>
                              <a:off x="119273" y="2244106"/>
                              <a:ext cx="3748471" cy="476629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1581310571" name="TextBox 22">
                            <a:extLst>
                              <a:ext uri="{FF2B5EF4-FFF2-40B4-BE49-F238E27FC236}">
                                <a16:creationId xmlns:a16="http://schemas.microsoft.com/office/drawing/2014/main" id="{02ECAEF6-AE2F-B81E-7C22-84496A1980F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11252" y="2186103"/>
                              <a:ext cx="2734669" cy="1718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A0FD64" w14:textId="77777777" w:rsidR="00CF63C6" w:rsidRPr="00481E7F" w:rsidRDefault="00CF63C6" w:rsidP="00CF63C6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</w:pPr>
                                <w:proofErr w:type="spellStart"/>
                                <w:proofErr w:type="gramStart"/>
                                <w:r w:rsidRPr="00481E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>CdSe</w:t>
                                </w:r>
                                <w:proofErr w:type="spellEnd"/>
                                <w:r w:rsidRPr="00481E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4"/>
                                    <w:szCs w:val="14"/>
                                  </w:rPr>
                                  <w:t xml:space="preserve">  core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73425152" name="Straight Connector 1673425152">
                            <a:extLst>
                              <a:ext uri="{FF2B5EF4-FFF2-40B4-BE49-F238E27FC236}">
                                <a16:creationId xmlns:a16="http://schemas.microsoft.com/office/drawing/2014/main" id="{C93587CA-7BBC-CDD2-3984-34BEA423A2C5}"/>
                              </a:ext>
                            </a:extLst>
                          </wps:cNvPr>
                          <wps:cNvCnPr/>
                          <wps:spPr>
                            <a:xfrm>
                              <a:off x="978768" y="3270473"/>
                              <a:ext cx="4675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1122859" name="Straight Connector 1821122859">
                            <a:extLst>
                              <a:ext uri="{FF2B5EF4-FFF2-40B4-BE49-F238E27FC236}">
                                <a16:creationId xmlns:a16="http://schemas.microsoft.com/office/drawing/2014/main" id="{573694EA-C786-06A5-66C0-18718A488B17}"/>
                              </a:ext>
                            </a:extLst>
                          </wps:cNvPr>
                          <wps:cNvCnPr/>
                          <wps:spPr>
                            <a:xfrm>
                              <a:off x="930454" y="2727753"/>
                              <a:ext cx="4675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59125894" name="TextBox 22"/>
                        <wps:cNvSpPr txBox="1"/>
                        <wps:spPr>
                          <a:xfrm>
                            <a:off x="530647" y="158566"/>
                            <a:ext cx="1333791" cy="4597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96A11E" w14:textId="77777777" w:rsidR="00CF63C6" w:rsidRPr="00481E7F" w:rsidRDefault="00CF63C6" w:rsidP="00CF63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481E7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CdSe</w:t>
                              </w:r>
                              <w:proofErr w:type="spellEnd"/>
                              <w:r w:rsidRPr="00481E7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/</w:t>
                              </w:r>
                              <w:proofErr w:type="spellStart"/>
                              <w:r w:rsidRPr="00481E7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CdS</w:t>
                              </w:r>
                              <w:proofErr w:type="spellEnd"/>
                              <w:r w:rsidRPr="00481E7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 xml:space="preserve">/ZnS </w:t>
                              </w:r>
                              <w:proofErr w:type="spellStart"/>
                              <w:r w:rsidRPr="00481E7F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hydrophillic</w:t>
                              </w:r>
                              <w:proofErr w:type="spellEnd"/>
                            </w:p>
                            <w:p w14:paraId="5FAFF043" w14:textId="77777777" w:rsidR="00CF63C6" w:rsidRPr="00481E7F" w:rsidRDefault="00CF63C6" w:rsidP="00CF63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BE784" id="Group 3" o:spid="_x0000_s1032" style="position:absolute;left:0;text-align:left;margin-left:162.7pt;margin-top:.35pt;width:146.8pt;height:101.6pt;z-index:251662336" coordsize="18644,12903" o:gfxdata="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">
                <v:group id="Group 20" o:spid="_x0000_s1033" style="position:absolute;width:17833;height:12903" coordorigin="1192,21861" coordsize="39266,482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">
                  <v:shape id="Picture 212843365" o:spid="_x0000_s1034" type="#_x0000_t75" style="position:absolute;left:1192;top:22441;width:37485;height:476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" stroked="t" strokecolor="black [3213]">
                    <v:imagedata r:id="rId10" o:title="" croptop="1235f" cropbottom="2952f" cropleft="3121f" cropright="3654f"/>
                    <v:path arrowok="t"/>
                  </v:shape>
                  <v:shape id="TextBox 22" o:spid="_x0000_s1035" type="#_x0000_t202" style="position:absolute;left:13112;top:21861;width:27347;height:171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" filled="f" stroked="f">
                    <v:textbox>
                      <w:txbxContent>
                        <w:p w14:paraId="68A0FD64" w14:textId="77777777" w:rsidR="00CF63C6" w:rsidRPr="00481E7F" w:rsidRDefault="00CF63C6" w:rsidP="00CF63C6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</w:pPr>
                          <w:proofErr w:type="spellStart"/>
                          <w:proofErr w:type="gramStart"/>
                          <w:r w:rsidRPr="00481E7F">
                            <w:rPr>
                              <w:rFonts w:hAnsi="Calibri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>CdSe</w:t>
                          </w:r>
                          <w:proofErr w:type="spellEnd"/>
                          <w:r w:rsidRPr="00481E7F">
                            <w:rPr>
                              <w:rFonts w:hAnsi="Calibri"/>
                              <w:color w:val="000000" w:themeColor="text1"/>
                              <w:kern w:val="24"/>
                              <w:sz w:val="14"/>
                              <w:szCs w:val="14"/>
                            </w:rPr>
                            <w:t xml:space="preserve">  core</w:t>
                          </w:r>
                          <w:proofErr w:type="gramEnd"/>
                        </w:p>
                      </w:txbxContent>
                    </v:textbox>
                  </v:shape>
                  <v:line id="Straight Connector 1673425152" o:spid="_x0000_s1036" style="position:absolute;visibility:visible;mso-wrap-style:square" from="9787,32704" to="14463,32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" strokecolor="black [3213]" strokeweight="1pt">
                    <v:stroke joinstyle="miter"/>
                  </v:line>
                  <v:line id="Straight Connector 1821122859" o:spid="_x0000_s1037" style="position:absolute;visibility:visible;mso-wrap-style:square" from="9304,27277" to="13979,272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" strokecolor="red" strokeweight="1pt">
                    <v:stroke joinstyle="miter"/>
                  </v:line>
                </v:group>
                <v:shape id="TextBox 22" o:spid="_x0000_s1038" type="#_x0000_t202" style="position:absolute;left:5306;top:1585;width:13338;height:45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" filled="f" stroked="f">
                  <v:textbox>
                    <w:txbxContent>
                      <w:p w14:paraId="5A96A11E" w14:textId="77777777" w:rsidR="00CF63C6" w:rsidRPr="00481E7F" w:rsidRDefault="00CF63C6" w:rsidP="00CF63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  <w:proofErr w:type="spellStart"/>
                        <w:r w:rsidRPr="00481E7F"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CdSe</w:t>
                        </w:r>
                        <w:proofErr w:type="spellEnd"/>
                        <w:r w:rsidRPr="00481E7F"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/</w:t>
                        </w:r>
                        <w:proofErr w:type="spellStart"/>
                        <w:r w:rsidRPr="00481E7F"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CdS</w:t>
                        </w:r>
                        <w:proofErr w:type="spellEnd"/>
                        <w:r w:rsidRPr="00481E7F"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 xml:space="preserve">/ZnS </w:t>
                        </w:r>
                        <w:proofErr w:type="spellStart"/>
                        <w:r w:rsidRPr="00481E7F"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hydrophillic</w:t>
                        </w:r>
                        <w:proofErr w:type="spellEnd"/>
                      </w:p>
                      <w:p w14:paraId="5FAFF043" w14:textId="77777777" w:rsidR="00CF63C6" w:rsidRPr="00481E7F" w:rsidRDefault="00CF63C6" w:rsidP="00CF63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11089">
        <w:rPr>
          <w:noProof/>
        </w:rPr>
        <w:drawing>
          <wp:anchor distT="0" distB="0" distL="114300" distR="114300" simplePos="0" relativeHeight="251659264" behindDoc="0" locked="0" layoutInCell="1" allowOverlap="1" wp14:anchorId="186B04BB" wp14:editId="5CA125C4">
            <wp:simplePos x="0" y="0"/>
            <wp:positionH relativeFrom="column">
              <wp:posOffset>21142</wp:posOffset>
            </wp:positionH>
            <wp:positionV relativeFrom="paragraph">
              <wp:posOffset>37032</wp:posOffset>
            </wp:positionV>
            <wp:extent cx="1730466" cy="1265339"/>
            <wp:effectExtent l="19050" t="19050" r="22225" b="11430"/>
            <wp:wrapNone/>
            <wp:docPr id="18" name="Picture 17" descr="A collage of images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collage of images of a graph&#10;&#10;Description automatically generated"/>
                    <pic:cNvPicPr/>
                  </pic:nvPicPr>
                  <pic:blipFill rotWithShape="1">
                    <a:blip r:embed="rId11" cstate="print"/>
                    <a:srcRect l="14929" t="32544" r="65317" b="42750"/>
                    <a:stretch/>
                  </pic:blipFill>
                  <pic:spPr bwMode="auto">
                    <a:xfrm>
                      <a:off x="0" y="0"/>
                      <a:ext cx="1730466" cy="126533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497B0" w14:textId="77777777" w:rsidR="00CF63C6" w:rsidRDefault="00CF63C6" w:rsidP="00CF63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C1FCB" w14:textId="77777777" w:rsidR="00CF63C6" w:rsidRDefault="00CF63C6" w:rsidP="00CF63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2DEB4" w14:textId="77777777" w:rsidR="0038791C" w:rsidRDefault="0038791C"/>
    <w:p w14:paraId="54281F5E" w14:textId="77777777" w:rsidR="0086377B" w:rsidRDefault="0086377B" w:rsidP="00CF63C6"/>
    <w:p w14:paraId="2F08B82B" w14:textId="0E8B20AC" w:rsidR="00CF63C6" w:rsidRPr="0086377B" w:rsidRDefault="0086377B" w:rsidP="0086377B">
      <w:pPr>
        <w:jc w:val="both"/>
        <w:rPr>
          <w:rFonts w:ascii="Times New Roman" w:hAnsi="Times New Roman" w:cs="Times New Roman"/>
          <w:sz w:val="24"/>
          <w:szCs w:val="24"/>
        </w:rPr>
      </w:pPr>
      <w:r w:rsidRPr="00E3066F">
        <w:rPr>
          <w:noProof/>
        </w:rPr>
        <w:drawing>
          <wp:anchor distT="0" distB="0" distL="114300" distR="114300" simplePos="0" relativeHeight="251664384" behindDoc="0" locked="0" layoutInCell="1" allowOverlap="1" wp14:anchorId="60B37980" wp14:editId="1F81CBD4">
            <wp:simplePos x="0" y="0"/>
            <wp:positionH relativeFrom="margin">
              <wp:posOffset>360680</wp:posOffset>
            </wp:positionH>
            <wp:positionV relativeFrom="paragraph">
              <wp:posOffset>583565</wp:posOffset>
            </wp:positionV>
            <wp:extent cx="4500880" cy="3445866"/>
            <wp:effectExtent l="0" t="0" r="0" b="0"/>
            <wp:wrapNone/>
            <wp:docPr id="816734595" name="Picture 1" descr="A graph of a number of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34595" name="Picture 1" descr="A graph of a number of different color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344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3C6" w:rsidRPr="0086377B">
        <w:rPr>
          <w:rFonts w:ascii="Times New Roman" w:hAnsi="Times New Roman" w:cs="Times New Roman"/>
          <w:b/>
          <w:bCs/>
          <w:sz w:val="24"/>
          <w:szCs w:val="24"/>
        </w:rPr>
        <w:t>Supplementary Figure 1:</w:t>
      </w:r>
      <w:r w:rsidR="00CF63C6" w:rsidRPr="0086377B">
        <w:rPr>
          <w:rFonts w:ascii="Times New Roman" w:hAnsi="Times New Roman" w:cs="Times New Roman"/>
          <w:sz w:val="24"/>
          <w:szCs w:val="24"/>
        </w:rPr>
        <w:t xml:space="preserve"> </w:t>
      </w:r>
      <w:r w:rsidRPr="0086377B">
        <w:rPr>
          <w:rFonts w:ascii="Times New Roman" w:hAnsi="Times New Roman" w:cs="Times New Roman"/>
          <w:sz w:val="24"/>
          <w:szCs w:val="24"/>
        </w:rPr>
        <w:t xml:space="preserve">Characterization of </w:t>
      </w:r>
      <w:proofErr w:type="spellStart"/>
      <w:proofErr w:type="gramStart"/>
      <w:r w:rsidRPr="0086377B">
        <w:rPr>
          <w:rFonts w:ascii="Times New Roman" w:hAnsi="Times New Roman" w:cs="Times New Roman"/>
          <w:sz w:val="24"/>
          <w:szCs w:val="24"/>
        </w:rPr>
        <w:t>CdSe:CdS</w:t>
      </w:r>
      <w:proofErr w:type="gramEnd"/>
      <w:r w:rsidRPr="0086377B">
        <w:rPr>
          <w:rFonts w:ascii="Times New Roman" w:hAnsi="Times New Roman" w:cs="Times New Roman"/>
          <w:sz w:val="24"/>
          <w:szCs w:val="24"/>
        </w:rPr>
        <w:t>:ZnS</w:t>
      </w:r>
      <w:proofErr w:type="spellEnd"/>
      <w:r w:rsidRPr="0086377B">
        <w:rPr>
          <w:rFonts w:ascii="Times New Roman" w:hAnsi="Times New Roman" w:cs="Times New Roman"/>
          <w:sz w:val="24"/>
          <w:szCs w:val="24"/>
        </w:rPr>
        <w:t xml:space="preserve"> core shell quantum dots for DLS (5-8nm), fluorescence emission spectra (Ex 350nm), and visible fluorescence under UV light.</w:t>
      </w:r>
    </w:p>
    <w:p w14:paraId="686F7350" w14:textId="3F753550" w:rsidR="00034346" w:rsidRPr="00034346" w:rsidRDefault="00034346" w:rsidP="00034346"/>
    <w:p w14:paraId="3CB6DB29" w14:textId="3B2D0D04" w:rsidR="00034346" w:rsidRPr="00034346" w:rsidRDefault="00034346" w:rsidP="00034346"/>
    <w:p w14:paraId="52CD996D" w14:textId="2CC2C28F" w:rsidR="00034346" w:rsidRPr="00034346" w:rsidRDefault="00034346" w:rsidP="00034346"/>
    <w:p w14:paraId="3E3EEC6B" w14:textId="75A46283" w:rsidR="00034346" w:rsidRDefault="00034346" w:rsidP="00034346"/>
    <w:p w14:paraId="280044D5" w14:textId="2D35FBF1" w:rsidR="00034346" w:rsidRDefault="00034346" w:rsidP="00034346">
      <w:pPr>
        <w:tabs>
          <w:tab w:val="left" w:pos="424"/>
        </w:tabs>
      </w:pPr>
      <w:r>
        <w:tab/>
      </w:r>
    </w:p>
    <w:p w14:paraId="56BF7907" w14:textId="77777777" w:rsidR="0086377B" w:rsidRPr="0086377B" w:rsidRDefault="0086377B" w:rsidP="0086377B"/>
    <w:p w14:paraId="1700E567" w14:textId="77777777" w:rsidR="0086377B" w:rsidRPr="0086377B" w:rsidRDefault="0086377B" w:rsidP="0086377B"/>
    <w:p w14:paraId="37745021" w14:textId="77777777" w:rsidR="0086377B" w:rsidRPr="0086377B" w:rsidRDefault="0086377B" w:rsidP="0086377B"/>
    <w:p w14:paraId="2BEC1F6D" w14:textId="77777777" w:rsidR="0086377B" w:rsidRPr="0086377B" w:rsidRDefault="0086377B" w:rsidP="0086377B"/>
    <w:p w14:paraId="3652CE64" w14:textId="77777777" w:rsidR="0086377B" w:rsidRPr="0086377B" w:rsidRDefault="0086377B" w:rsidP="0086377B"/>
    <w:p w14:paraId="107B25E4" w14:textId="77777777" w:rsidR="0086377B" w:rsidRPr="0086377B" w:rsidRDefault="0086377B" w:rsidP="0086377B"/>
    <w:p w14:paraId="65B2114B" w14:textId="77777777" w:rsidR="0086377B" w:rsidRDefault="0086377B" w:rsidP="0086377B"/>
    <w:p w14:paraId="1721E50A" w14:textId="77777777" w:rsidR="0086377B" w:rsidRDefault="0086377B" w:rsidP="0086377B"/>
    <w:p w14:paraId="09FA9397" w14:textId="6FB1D5D7" w:rsidR="0086377B" w:rsidRDefault="00EA19F7" w:rsidP="0086377B">
      <w:pPr>
        <w:rPr>
          <w:rFonts w:ascii="Times New Roman" w:hAnsi="Times New Roman" w:cs="Times New Roman"/>
        </w:rPr>
      </w:pPr>
      <w:r w:rsidRPr="0086377B">
        <w:rPr>
          <w:b/>
          <w:bCs/>
          <w:noProof/>
          <w:lang w:eastAsia="en-IN"/>
        </w:rPr>
        <w:drawing>
          <wp:anchor distT="0" distB="0" distL="114300" distR="114300" simplePos="0" relativeHeight="251666432" behindDoc="0" locked="0" layoutInCell="1" allowOverlap="1" wp14:anchorId="5C0D1183" wp14:editId="0E12A310">
            <wp:simplePos x="0" y="0"/>
            <wp:positionH relativeFrom="column">
              <wp:posOffset>1432559</wp:posOffset>
            </wp:positionH>
            <wp:positionV relativeFrom="paragraph">
              <wp:posOffset>385445</wp:posOffset>
            </wp:positionV>
            <wp:extent cx="3106475" cy="135128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5730" t="12741" r="4509" b="16216"/>
                    <a:stretch/>
                  </pic:blipFill>
                  <pic:spPr bwMode="auto">
                    <a:xfrm>
                      <a:off x="0" y="0"/>
                      <a:ext cx="3123284" cy="135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77B" w:rsidRPr="0086377B">
        <w:rPr>
          <w:rFonts w:ascii="Times New Roman" w:hAnsi="Times New Roman" w:cs="Times New Roman"/>
          <w:b/>
          <w:bCs/>
        </w:rPr>
        <w:t>Supplementary Figure 2:</w:t>
      </w:r>
      <w:r w:rsidR="0086377B" w:rsidRPr="0086377B">
        <w:rPr>
          <w:rFonts w:ascii="Times New Roman" w:hAnsi="Times New Roman" w:cs="Times New Roman"/>
        </w:rPr>
        <w:t xml:space="preserve"> Absorbance scan of </w:t>
      </w:r>
      <w:proofErr w:type="spellStart"/>
      <w:proofErr w:type="gramStart"/>
      <w:r w:rsidR="0086377B" w:rsidRPr="0086377B">
        <w:rPr>
          <w:rFonts w:ascii="Times New Roman" w:hAnsi="Times New Roman" w:cs="Times New Roman"/>
        </w:rPr>
        <w:t>CdSe:CdS</w:t>
      </w:r>
      <w:proofErr w:type="gramEnd"/>
      <w:r w:rsidR="0086377B" w:rsidRPr="0086377B">
        <w:rPr>
          <w:rFonts w:ascii="Times New Roman" w:hAnsi="Times New Roman" w:cs="Times New Roman"/>
        </w:rPr>
        <w:t>:ZnS</w:t>
      </w:r>
      <w:proofErr w:type="spellEnd"/>
      <w:r w:rsidR="0086377B" w:rsidRPr="0086377B">
        <w:rPr>
          <w:rFonts w:ascii="Times New Roman" w:hAnsi="Times New Roman" w:cs="Times New Roman"/>
        </w:rPr>
        <w:t xml:space="preserve"> quantum dots at various concentrations given in the figure.</w:t>
      </w:r>
    </w:p>
    <w:p w14:paraId="335FE393" w14:textId="3C6E54A3" w:rsidR="0086377B" w:rsidRDefault="0086377B" w:rsidP="0086377B">
      <w:pPr>
        <w:rPr>
          <w:rFonts w:ascii="Times New Roman" w:hAnsi="Times New Roman" w:cs="Times New Roman"/>
        </w:rPr>
      </w:pPr>
    </w:p>
    <w:p w14:paraId="230228F2" w14:textId="298E80C0" w:rsidR="0086377B" w:rsidRDefault="0086377B" w:rsidP="0086377B">
      <w:pPr>
        <w:rPr>
          <w:rFonts w:ascii="Times New Roman" w:hAnsi="Times New Roman" w:cs="Times New Roman"/>
        </w:rPr>
      </w:pPr>
    </w:p>
    <w:p w14:paraId="307AB1F4" w14:textId="2A25AB9C" w:rsidR="0086377B" w:rsidRDefault="0086377B" w:rsidP="0086377B">
      <w:pPr>
        <w:rPr>
          <w:rFonts w:ascii="Times New Roman" w:hAnsi="Times New Roman" w:cs="Times New Roman"/>
        </w:rPr>
      </w:pPr>
    </w:p>
    <w:p w14:paraId="05FA697C" w14:textId="5E3F9920" w:rsidR="0086377B" w:rsidRDefault="0086377B" w:rsidP="0086377B">
      <w:pPr>
        <w:rPr>
          <w:rFonts w:ascii="Times New Roman" w:hAnsi="Times New Roman" w:cs="Times New Roman"/>
        </w:rPr>
      </w:pPr>
    </w:p>
    <w:p w14:paraId="72B30F75" w14:textId="77777777" w:rsidR="0086377B" w:rsidRDefault="0086377B" w:rsidP="0086377B">
      <w:pPr>
        <w:rPr>
          <w:rFonts w:ascii="Times New Roman" w:hAnsi="Times New Roman" w:cs="Times New Roman"/>
        </w:rPr>
      </w:pPr>
    </w:p>
    <w:p w14:paraId="01EDC3C1" w14:textId="180B9A3B" w:rsidR="0086377B" w:rsidRPr="0086377B" w:rsidRDefault="0086377B" w:rsidP="0086377B">
      <w:pPr>
        <w:rPr>
          <w:rFonts w:ascii="Times New Roman" w:hAnsi="Times New Roman" w:cs="Times New Roman"/>
        </w:rPr>
      </w:pPr>
      <w:r w:rsidRPr="0086377B">
        <w:rPr>
          <w:rFonts w:ascii="Times New Roman" w:hAnsi="Times New Roman" w:cs="Times New Roman"/>
          <w:b/>
          <w:bCs/>
        </w:rPr>
        <w:t xml:space="preserve">Supplementary Figure </w:t>
      </w:r>
      <w:r w:rsidRPr="0086377B">
        <w:rPr>
          <w:rFonts w:ascii="Times New Roman" w:hAnsi="Times New Roman" w:cs="Times New Roman"/>
          <w:b/>
          <w:bCs/>
        </w:rPr>
        <w:t>3</w:t>
      </w:r>
      <w:r w:rsidRPr="0086377B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DLS analysis of apoferritin alone (without quantum dots) showing the size around 10-12nm.</w:t>
      </w:r>
    </w:p>
    <w:sectPr w:rsidR="0086377B" w:rsidRPr="0086377B" w:rsidSect="0020659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C6"/>
    <w:rsid w:val="00021A4D"/>
    <w:rsid w:val="000327EB"/>
    <w:rsid w:val="00034346"/>
    <w:rsid w:val="000403A1"/>
    <w:rsid w:val="0004759E"/>
    <w:rsid w:val="000559D3"/>
    <w:rsid w:val="00064CCF"/>
    <w:rsid w:val="00077184"/>
    <w:rsid w:val="0008263B"/>
    <w:rsid w:val="000A6A64"/>
    <w:rsid w:val="000B57A4"/>
    <w:rsid w:val="000C7434"/>
    <w:rsid w:val="000D35CF"/>
    <w:rsid w:val="000F4E14"/>
    <w:rsid w:val="000F509F"/>
    <w:rsid w:val="001060B8"/>
    <w:rsid w:val="00107F3C"/>
    <w:rsid w:val="00113EB7"/>
    <w:rsid w:val="00147CA8"/>
    <w:rsid w:val="00167500"/>
    <w:rsid w:val="00172DEB"/>
    <w:rsid w:val="001751D9"/>
    <w:rsid w:val="001959B1"/>
    <w:rsid w:val="0019750A"/>
    <w:rsid w:val="001B205E"/>
    <w:rsid w:val="001C711A"/>
    <w:rsid w:val="001E32AD"/>
    <w:rsid w:val="001E65D0"/>
    <w:rsid w:val="001F130E"/>
    <w:rsid w:val="0020659F"/>
    <w:rsid w:val="00207628"/>
    <w:rsid w:val="002152C4"/>
    <w:rsid w:val="00237409"/>
    <w:rsid w:val="0024666A"/>
    <w:rsid w:val="00247F30"/>
    <w:rsid w:val="002501C3"/>
    <w:rsid w:val="0026534D"/>
    <w:rsid w:val="00270263"/>
    <w:rsid w:val="00270FB8"/>
    <w:rsid w:val="00274407"/>
    <w:rsid w:val="00281DA3"/>
    <w:rsid w:val="00292E92"/>
    <w:rsid w:val="002C4344"/>
    <w:rsid w:val="002C5D9F"/>
    <w:rsid w:val="002D0786"/>
    <w:rsid w:val="002D7912"/>
    <w:rsid w:val="002E23D6"/>
    <w:rsid w:val="00301F74"/>
    <w:rsid w:val="00305026"/>
    <w:rsid w:val="00315765"/>
    <w:rsid w:val="00316AB8"/>
    <w:rsid w:val="003445C2"/>
    <w:rsid w:val="00365108"/>
    <w:rsid w:val="003707D7"/>
    <w:rsid w:val="00374760"/>
    <w:rsid w:val="003757BA"/>
    <w:rsid w:val="003816AF"/>
    <w:rsid w:val="00381C29"/>
    <w:rsid w:val="0038791C"/>
    <w:rsid w:val="003A201F"/>
    <w:rsid w:val="003F4675"/>
    <w:rsid w:val="003F57E4"/>
    <w:rsid w:val="00400796"/>
    <w:rsid w:val="004112F7"/>
    <w:rsid w:val="00425E5A"/>
    <w:rsid w:val="0042778C"/>
    <w:rsid w:val="004406F5"/>
    <w:rsid w:val="00446B24"/>
    <w:rsid w:val="00464F35"/>
    <w:rsid w:val="00477D7B"/>
    <w:rsid w:val="004832B0"/>
    <w:rsid w:val="00492D42"/>
    <w:rsid w:val="004B2709"/>
    <w:rsid w:val="004C2628"/>
    <w:rsid w:val="004D4C31"/>
    <w:rsid w:val="004E5458"/>
    <w:rsid w:val="004E5D0D"/>
    <w:rsid w:val="00512987"/>
    <w:rsid w:val="0052157C"/>
    <w:rsid w:val="00536421"/>
    <w:rsid w:val="0054033B"/>
    <w:rsid w:val="005423A6"/>
    <w:rsid w:val="00551A9A"/>
    <w:rsid w:val="00556675"/>
    <w:rsid w:val="00562484"/>
    <w:rsid w:val="00566769"/>
    <w:rsid w:val="00594F0B"/>
    <w:rsid w:val="005A63B5"/>
    <w:rsid w:val="005C4AE7"/>
    <w:rsid w:val="005C5577"/>
    <w:rsid w:val="005F106C"/>
    <w:rsid w:val="005F2D73"/>
    <w:rsid w:val="006037E6"/>
    <w:rsid w:val="00607118"/>
    <w:rsid w:val="0063264C"/>
    <w:rsid w:val="00682723"/>
    <w:rsid w:val="00682BDF"/>
    <w:rsid w:val="00686520"/>
    <w:rsid w:val="00686532"/>
    <w:rsid w:val="006B6302"/>
    <w:rsid w:val="006C6EC2"/>
    <w:rsid w:val="006E27CD"/>
    <w:rsid w:val="006E2AA0"/>
    <w:rsid w:val="00702966"/>
    <w:rsid w:val="00711135"/>
    <w:rsid w:val="00717AD9"/>
    <w:rsid w:val="00722F2C"/>
    <w:rsid w:val="00727408"/>
    <w:rsid w:val="00742307"/>
    <w:rsid w:val="00752819"/>
    <w:rsid w:val="00765D12"/>
    <w:rsid w:val="00772B10"/>
    <w:rsid w:val="00782AB3"/>
    <w:rsid w:val="00795702"/>
    <w:rsid w:val="007964DE"/>
    <w:rsid w:val="007A48AC"/>
    <w:rsid w:val="007A5842"/>
    <w:rsid w:val="007A5BC7"/>
    <w:rsid w:val="007D3AF4"/>
    <w:rsid w:val="007D4FCF"/>
    <w:rsid w:val="007E1595"/>
    <w:rsid w:val="007F5F09"/>
    <w:rsid w:val="008045BC"/>
    <w:rsid w:val="00806B53"/>
    <w:rsid w:val="00816FED"/>
    <w:rsid w:val="00821E72"/>
    <w:rsid w:val="0084236F"/>
    <w:rsid w:val="0085068E"/>
    <w:rsid w:val="00853391"/>
    <w:rsid w:val="00860642"/>
    <w:rsid w:val="0086377B"/>
    <w:rsid w:val="00892846"/>
    <w:rsid w:val="008B4154"/>
    <w:rsid w:val="008C7C78"/>
    <w:rsid w:val="008E12DA"/>
    <w:rsid w:val="008F36D4"/>
    <w:rsid w:val="00900DE4"/>
    <w:rsid w:val="00925C59"/>
    <w:rsid w:val="0095618A"/>
    <w:rsid w:val="00976FF4"/>
    <w:rsid w:val="009B43FE"/>
    <w:rsid w:val="009B4B88"/>
    <w:rsid w:val="009D0BE7"/>
    <w:rsid w:val="009E2CE7"/>
    <w:rsid w:val="009F6690"/>
    <w:rsid w:val="00A01571"/>
    <w:rsid w:val="00A06B22"/>
    <w:rsid w:val="00A13373"/>
    <w:rsid w:val="00A21D68"/>
    <w:rsid w:val="00A25D70"/>
    <w:rsid w:val="00A26912"/>
    <w:rsid w:val="00A4238B"/>
    <w:rsid w:val="00A43F6F"/>
    <w:rsid w:val="00A45585"/>
    <w:rsid w:val="00A63033"/>
    <w:rsid w:val="00A72AC1"/>
    <w:rsid w:val="00A825D6"/>
    <w:rsid w:val="00A8631E"/>
    <w:rsid w:val="00AA6D5D"/>
    <w:rsid w:val="00AB320D"/>
    <w:rsid w:val="00AB7495"/>
    <w:rsid w:val="00AB7AED"/>
    <w:rsid w:val="00AC2573"/>
    <w:rsid w:val="00AD1B86"/>
    <w:rsid w:val="00AD5744"/>
    <w:rsid w:val="00AD6E88"/>
    <w:rsid w:val="00AE0042"/>
    <w:rsid w:val="00AF7376"/>
    <w:rsid w:val="00B119F5"/>
    <w:rsid w:val="00B26BB3"/>
    <w:rsid w:val="00B56698"/>
    <w:rsid w:val="00B75952"/>
    <w:rsid w:val="00B93F13"/>
    <w:rsid w:val="00BB5D7C"/>
    <w:rsid w:val="00BE5542"/>
    <w:rsid w:val="00C0340B"/>
    <w:rsid w:val="00C11DFF"/>
    <w:rsid w:val="00C17C4F"/>
    <w:rsid w:val="00C313E5"/>
    <w:rsid w:val="00C31490"/>
    <w:rsid w:val="00C32D53"/>
    <w:rsid w:val="00C52770"/>
    <w:rsid w:val="00C653AE"/>
    <w:rsid w:val="00C80BEA"/>
    <w:rsid w:val="00C93FC1"/>
    <w:rsid w:val="00CB60B5"/>
    <w:rsid w:val="00CD3124"/>
    <w:rsid w:val="00CD318F"/>
    <w:rsid w:val="00CD4065"/>
    <w:rsid w:val="00CD7E2B"/>
    <w:rsid w:val="00CE4E38"/>
    <w:rsid w:val="00CF63C6"/>
    <w:rsid w:val="00D03B02"/>
    <w:rsid w:val="00D1715C"/>
    <w:rsid w:val="00D360C4"/>
    <w:rsid w:val="00D73A80"/>
    <w:rsid w:val="00D76975"/>
    <w:rsid w:val="00D87950"/>
    <w:rsid w:val="00D90E84"/>
    <w:rsid w:val="00D92F83"/>
    <w:rsid w:val="00DB5F8C"/>
    <w:rsid w:val="00DC65F3"/>
    <w:rsid w:val="00DC6DAD"/>
    <w:rsid w:val="00DE0B9A"/>
    <w:rsid w:val="00DF3C37"/>
    <w:rsid w:val="00E13222"/>
    <w:rsid w:val="00E20CC4"/>
    <w:rsid w:val="00E23025"/>
    <w:rsid w:val="00E476A3"/>
    <w:rsid w:val="00E53E62"/>
    <w:rsid w:val="00E603BF"/>
    <w:rsid w:val="00E7463E"/>
    <w:rsid w:val="00EA0702"/>
    <w:rsid w:val="00EA19F7"/>
    <w:rsid w:val="00EA2C15"/>
    <w:rsid w:val="00EC5C65"/>
    <w:rsid w:val="00EC69E7"/>
    <w:rsid w:val="00ED05AC"/>
    <w:rsid w:val="00ED45F7"/>
    <w:rsid w:val="00F06779"/>
    <w:rsid w:val="00F068A4"/>
    <w:rsid w:val="00F0731E"/>
    <w:rsid w:val="00F34328"/>
    <w:rsid w:val="00F34C7B"/>
    <w:rsid w:val="00F36EE0"/>
    <w:rsid w:val="00F42B0F"/>
    <w:rsid w:val="00F57E5C"/>
    <w:rsid w:val="00F60852"/>
    <w:rsid w:val="00FA25F9"/>
    <w:rsid w:val="00FB4E76"/>
    <w:rsid w:val="00FB7C87"/>
    <w:rsid w:val="00FC4711"/>
    <w:rsid w:val="00FC536F"/>
    <w:rsid w:val="00FE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EA3791"/>
  <w15:chartTrackingRefBased/>
  <w15:docId w15:val="{A888A25F-E37F-8640-A2C9-32D9D2FC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C6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pple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SHIKHA CHAUDHARY</cp:lastModifiedBy>
  <cp:revision>4</cp:revision>
  <dcterms:created xsi:type="dcterms:W3CDTF">2024-08-23T12:50:00Z</dcterms:created>
  <dcterms:modified xsi:type="dcterms:W3CDTF">2024-09-11T09:18:00Z</dcterms:modified>
</cp:coreProperties>
</file>