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B7EEB" w14:textId="70A8D406" w:rsidR="00CD33D7" w:rsidRPr="00A71CAC" w:rsidRDefault="00561D52">
      <w:pPr>
        <w:rPr>
          <w:rFonts w:ascii="Times New Roman" w:hAnsi="Times New Roman" w:cs="Times New Roman"/>
          <w:b/>
          <w:bCs/>
          <w:sz w:val="24"/>
        </w:rPr>
      </w:pPr>
      <w:r w:rsidRPr="00A71CAC">
        <w:rPr>
          <w:rFonts w:ascii="Times New Roman" w:hAnsi="Times New Roman" w:cs="Times New Roman"/>
          <w:b/>
          <w:bCs/>
          <w:sz w:val="24"/>
        </w:rPr>
        <w:t xml:space="preserve">TableS1. Sequence of </w:t>
      </w:r>
      <w:r w:rsidR="00A71CAC">
        <w:rPr>
          <w:rFonts w:ascii="Times New Roman" w:hAnsi="Times New Roman" w:cs="Times New Roman"/>
          <w:b/>
          <w:bCs/>
          <w:sz w:val="24"/>
        </w:rPr>
        <w:t xml:space="preserve">the </w:t>
      </w:r>
      <w:r w:rsidRPr="00A71CAC">
        <w:rPr>
          <w:rFonts w:ascii="Times New Roman" w:hAnsi="Times New Roman" w:cs="Times New Roman"/>
          <w:b/>
          <w:bCs/>
          <w:sz w:val="24"/>
        </w:rPr>
        <w:t>siRNA library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7"/>
        <w:gridCol w:w="3309"/>
        <w:gridCol w:w="3370"/>
      </w:tblGrid>
      <w:tr w:rsidR="00CD33D7" w:rsidRPr="00CD33D7" w14:paraId="13AAD17F" w14:textId="77777777" w:rsidTr="00CD33D7">
        <w:tc>
          <w:tcPr>
            <w:tcW w:w="2765" w:type="dxa"/>
          </w:tcPr>
          <w:p w14:paraId="6BB79AE6" w14:textId="3FB85860" w:rsidR="00CD33D7" w:rsidRPr="00CD33D7" w:rsidRDefault="00CD33D7" w:rsidP="00890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D33D7">
              <w:rPr>
                <w:rFonts w:ascii="Times New Roman" w:hAnsi="Times New Roman" w:cs="Times New Roman"/>
                <w:b/>
                <w:bCs/>
                <w:sz w:val="24"/>
              </w:rPr>
              <w:t>Gene</w:t>
            </w:r>
          </w:p>
        </w:tc>
        <w:tc>
          <w:tcPr>
            <w:tcW w:w="2765" w:type="dxa"/>
          </w:tcPr>
          <w:p w14:paraId="7DBE5719" w14:textId="1BBDFD8E" w:rsidR="00CD33D7" w:rsidRPr="00CD33D7" w:rsidRDefault="00CD33D7" w:rsidP="00890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D33D7">
              <w:rPr>
                <w:rFonts w:ascii="Times New Roman" w:hAnsi="Times New Roman" w:cs="Times New Roman"/>
                <w:b/>
                <w:bCs/>
                <w:sz w:val="24"/>
              </w:rPr>
              <w:t>F</w:t>
            </w:r>
          </w:p>
        </w:tc>
        <w:tc>
          <w:tcPr>
            <w:tcW w:w="2766" w:type="dxa"/>
          </w:tcPr>
          <w:p w14:paraId="0A20495B" w14:textId="47DAFFF4" w:rsidR="00CD33D7" w:rsidRPr="00CD33D7" w:rsidRDefault="00CD33D7" w:rsidP="00890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D33D7">
              <w:rPr>
                <w:rFonts w:ascii="Times New Roman" w:hAnsi="Times New Roman" w:cs="Times New Roman"/>
                <w:b/>
                <w:bCs/>
                <w:sz w:val="24"/>
              </w:rPr>
              <w:t>R</w:t>
            </w:r>
          </w:p>
        </w:tc>
      </w:tr>
      <w:tr w:rsidR="00CD33D7" w:rsidRPr="00CD33D7" w14:paraId="0294ED1B" w14:textId="77777777" w:rsidTr="00CD33D7">
        <w:tc>
          <w:tcPr>
            <w:tcW w:w="2765" w:type="dxa"/>
          </w:tcPr>
          <w:p w14:paraId="1B33B9C6" w14:textId="54DE7968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UCA1</w:t>
            </w:r>
          </w:p>
        </w:tc>
        <w:tc>
          <w:tcPr>
            <w:tcW w:w="2765" w:type="dxa"/>
          </w:tcPr>
          <w:p w14:paraId="2A6AA318" w14:textId="4641B0E6" w:rsidR="00CD33D7" w:rsidRPr="00604ED4" w:rsidRDefault="00604ED4" w:rsidP="00604ED4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GCACCUUGUUAGCUACAUA </w:t>
            </w:r>
          </w:p>
        </w:tc>
        <w:tc>
          <w:tcPr>
            <w:tcW w:w="2766" w:type="dxa"/>
          </w:tcPr>
          <w:p w14:paraId="57FF921B" w14:textId="328D9B6A" w:rsidR="00CD33D7" w:rsidRPr="006375EF" w:rsidRDefault="006375EF" w:rsidP="006375EF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UAUGUAGCUAACAAGGUGC </w:t>
            </w:r>
          </w:p>
        </w:tc>
      </w:tr>
      <w:tr w:rsidR="00CD33D7" w:rsidRPr="00CD33D7" w14:paraId="222D9CF9" w14:textId="77777777" w:rsidTr="00CD33D7">
        <w:tc>
          <w:tcPr>
            <w:tcW w:w="2765" w:type="dxa"/>
          </w:tcPr>
          <w:p w14:paraId="2658C960" w14:textId="475B14D0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CDA</w:t>
            </w:r>
          </w:p>
        </w:tc>
        <w:tc>
          <w:tcPr>
            <w:tcW w:w="2765" w:type="dxa"/>
          </w:tcPr>
          <w:p w14:paraId="373233EE" w14:textId="1925B24E" w:rsidR="00CD33D7" w:rsidRPr="003B762C" w:rsidRDefault="003B762C" w:rsidP="003B762C">
            <w:pPr>
              <w:pStyle w:val="a4"/>
              <w:rPr>
                <w:rFonts w:hint="eastAsia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CAAGCCGGAUGGUACGUAU </w:t>
            </w:r>
          </w:p>
        </w:tc>
        <w:tc>
          <w:tcPr>
            <w:tcW w:w="2766" w:type="dxa"/>
          </w:tcPr>
          <w:p w14:paraId="1BFF09F4" w14:textId="364A283C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AUACGUACCAUCCGGCUUG </w:t>
            </w:r>
          </w:p>
        </w:tc>
      </w:tr>
      <w:tr w:rsidR="00CD33D7" w:rsidRPr="00CD33D7" w14:paraId="38EB42FA" w14:textId="77777777" w:rsidTr="00CD33D7">
        <w:tc>
          <w:tcPr>
            <w:tcW w:w="2765" w:type="dxa"/>
          </w:tcPr>
          <w:p w14:paraId="4AEBD34C" w14:textId="7EEE87E5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LAMB3</w:t>
            </w:r>
          </w:p>
        </w:tc>
        <w:tc>
          <w:tcPr>
            <w:tcW w:w="2765" w:type="dxa"/>
          </w:tcPr>
          <w:p w14:paraId="5415F874" w14:textId="32A1C44C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GCUCCUCAGACUUCGGUAA </w:t>
            </w:r>
          </w:p>
        </w:tc>
        <w:tc>
          <w:tcPr>
            <w:tcW w:w="2766" w:type="dxa"/>
          </w:tcPr>
          <w:p w14:paraId="69E95EEB" w14:textId="4F41ABC2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UUACCGAAGUCUGAGGAGC </w:t>
            </w:r>
          </w:p>
        </w:tc>
      </w:tr>
      <w:tr w:rsidR="00CD33D7" w:rsidRPr="00CD33D7" w14:paraId="5DF730B7" w14:textId="77777777" w:rsidTr="00CD33D7">
        <w:tc>
          <w:tcPr>
            <w:tcW w:w="2765" w:type="dxa"/>
          </w:tcPr>
          <w:p w14:paraId="34752FFC" w14:textId="6CAD0372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DDIT4</w:t>
            </w:r>
          </w:p>
        </w:tc>
        <w:tc>
          <w:tcPr>
            <w:tcW w:w="2765" w:type="dxa"/>
          </w:tcPr>
          <w:p w14:paraId="0EBEB51C" w14:textId="7068BA5E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GGCUUCCGAGUCAUCAAGA </w:t>
            </w:r>
          </w:p>
        </w:tc>
        <w:tc>
          <w:tcPr>
            <w:tcW w:w="2766" w:type="dxa"/>
          </w:tcPr>
          <w:p w14:paraId="4536AF7D" w14:textId="526D5086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CCUGAGGAUGAACACUUGU </w:t>
            </w:r>
          </w:p>
        </w:tc>
      </w:tr>
      <w:tr w:rsidR="00CD33D7" w:rsidRPr="00CD33D7" w14:paraId="5D4CFBA5" w14:textId="77777777" w:rsidTr="00CD33D7">
        <w:tc>
          <w:tcPr>
            <w:tcW w:w="2765" w:type="dxa"/>
          </w:tcPr>
          <w:p w14:paraId="6F14C24E" w14:textId="1173ECAA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ALDH3B1</w:t>
            </w:r>
          </w:p>
        </w:tc>
        <w:tc>
          <w:tcPr>
            <w:tcW w:w="2765" w:type="dxa"/>
          </w:tcPr>
          <w:p w14:paraId="0A6F24C6" w14:textId="1536DECB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GCCUGGUUCCGCUACUUCA </w:t>
            </w:r>
          </w:p>
        </w:tc>
        <w:tc>
          <w:tcPr>
            <w:tcW w:w="2766" w:type="dxa"/>
          </w:tcPr>
          <w:p w14:paraId="64E26BC3" w14:textId="362FCA6C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UGAAGUAGCGGAACCAGGC </w:t>
            </w:r>
          </w:p>
        </w:tc>
      </w:tr>
      <w:tr w:rsidR="00CD33D7" w:rsidRPr="00CD33D7" w14:paraId="0FB283D5" w14:textId="77777777" w:rsidTr="00CD33D7">
        <w:tc>
          <w:tcPr>
            <w:tcW w:w="2765" w:type="dxa"/>
          </w:tcPr>
          <w:p w14:paraId="6D5EC0AE" w14:textId="4E45EC25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BHLHE40</w:t>
            </w:r>
          </w:p>
        </w:tc>
        <w:tc>
          <w:tcPr>
            <w:tcW w:w="2765" w:type="dxa"/>
          </w:tcPr>
          <w:p w14:paraId="6712C7F2" w14:textId="18ACF69C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GCACCGGCUCAUCGAGAAA </w:t>
            </w:r>
          </w:p>
        </w:tc>
        <w:tc>
          <w:tcPr>
            <w:tcW w:w="2766" w:type="dxa"/>
          </w:tcPr>
          <w:p w14:paraId="568D8EF7" w14:textId="0AED62F7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UUUCUCGAUGAGCCGGUGC </w:t>
            </w:r>
          </w:p>
        </w:tc>
      </w:tr>
      <w:tr w:rsidR="00CD33D7" w:rsidRPr="00CD33D7" w14:paraId="471AF60A" w14:textId="77777777" w:rsidTr="00CD33D7">
        <w:tc>
          <w:tcPr>
            <w:tcW w:w="2765" w:type="dxa"/>
          </w:tcPr>
          <w:p w14:paraId="4E783DA6" w14:textId="1E7440DE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GJB2</w:t>
            </w:r>
          </w:p>
        </w:tc>
        <w:tc>
          <w:tcPr>
            <w:tcW w:w="2765" w:type="dxa"/>
          </w:tcPr>
          <w:p w14:paraId="75E1D6C7" w14:textId="5E94A256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GCAAGAACGUGUGCUACGA </w:t>
            </w:r>
          </w:p>
        </w:tc>
        <w:tc>
          <w:tcPr>
            <w:tcW w:w="2766" w:type="dxa"/>
          </w:tcPr>
          <w:p w14:paraId="73F98973" w14:textId="30A9F0A7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UCGUAGCACACGUUCUUGC </w:t>
            </w:r>
          </w:p>
        </w:tc>
      </w:tr>
      <w:tr w:rsidR="00CD33D7" w:rsidRPr="00CD33D7" w14:paraId="6B3694F1" w14:textId="77777777" w:rsidTr="00CD33D7">
        <w:tc>
          <w:tcPr>
            <w:tcW w:w="2765" w:type="dxa"/>
          </w:tcPr>
          <w:p w14:paraId="705DC1CF" w14:textId="3A1F1146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SHROOM3</w:t>
            </w:r>
          </w:p>
        </w:tc>
        <w:tc>
          <w:tcPr>
            <w:tcW w:w="2765" w:type="dxa"/>
          </w:tcPr>
          <w:p w14:paraId="57E11CC8" w14:textId="66D31B26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GGACAAUACUUCUGCUCGA </w:t>
            </w:r>
          </w:p>
        </w:tc>
        <w:tc>
          <w:tcPr>
            <w:tcW w:w="2766" w:type="dxa"/>
          </w:tcPr>
          <w:p w14:paraId="721A04C9" w14:textId="0B073F76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UCGAGCAGAAGUAUUGUCC </w:t>
            </w:r>
          </w:p>
        </w:tc>
      </w:tr>
      <w:tr w:rsidR="00CD33D7" w:rsidRPr="00CD33D7" w14:paraId="7F78329B" w14:textId="77777777" w:rsidTr="00CD33D7">
        <w:tc>
          <w:tcPr>
            <w:tcW w:w="2765" w:type="dxa"/>
          </w:tcPr>
          <w:p w14:paraId="27FCE068" w14:textId="639EFA83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PDP1</w:t>
            </w:r>
          </w:p>
        </w:tc>
        <w:tc>
          <w:tcPr>
            <w:tcW w:w="2765" w:type="dxa"/>
          </w:tcPr>
          <w:p w14:paraId="2B39BD31" w14:textId="338BFBB0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CGCAAGUUGGUGAUCCUAA </w:t>
            </w:r>
          </w:p>
        </w:tc>
        <w:tc>
          <w:tcPr>
            <w:tcW w:w="2766" w:type="dxa"/>
          </w:tcPr>
          <w:p w14:paraId="611BB83F" w14:textId="67B69B2D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UUAGGAUCACCAACUUGCG </w:t>
            </w:r>
          </w:p>
        </w:tc>
      </w:tr>
      <w:tr w:rsidR="00CD33D7" w:rsidRPr="00CD33D7" w14:paraId="28D3D8C7" w14:textId="77777777" w:rsidTr="00CD33D7">
        <w:tc>
          <w:tcPr>
            <w:tcW w:w="2765" w:type="dxa"/>
          </w:tcPr>
          <w:p w14:paraId="413A6FD3" w14:textId="5C1FC2AB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MUC1</w:t>
            </w:r>
          </w:p>
        </w:tc>
        <w:tc>
          <w:tcPr>
            <w:tcW w:w="2765" w:type="dxa"/>
          </w:tcPr>
          <w:p w14:paraId="79E0D3BB" w14:textId="1DCB86D5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CUCACAGUGCUUACAGCUA </w:t>
            </w:r>
          </w:p>
        </w:tc>
        <w:tc>
          <w:tcPr>
            <w:tcW w:w="2766" w:type="dxa"/>
          </w:tcPr>
          <w:p w14:paraId="4127A438" w14:textId="7C1125BD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UAGCUGUAAGCACUGUGAG </w:t>
            </w:r>
          </w:p>
        </w:tc>
      </w:tr>
      <w:tr w:rsidR="00CD33D7" w:rsidRPr="00CD33D7" w14:paraId="3B7DD88B" w14:textId="77777777" w:rsidTr="00CD33D7">
        <w:tc>
          <w:tcPr>
            <w:tcW w:w="2765" w:type="dxa"/>
          </w:tcPr>
          <w:p w14:paraId="62301B5D" w14:textId="1C329172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ABCC3</w:t>
            </w:r>
          </w:p>
        </w:tc>
        <w:tc>
          <w:tcPr>
            <w:tcW w:w="2765" w:type="dxa"/>
          </w:tcPr>
          <w:p w14:paraId="6A96AD27" w14:textId="65CB90C5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GGAUCAUGGGUGUCAUCUA </w:t>
            </w:r>
          </w:p>
        </w:tc>
        <w:tc>
          <w:tcPr>
            <w:tcW w:w="2766" w:type="dxa"/>
          </w:tcPr>
          <w:p w14:paraId="317DA05D" w14:textId="5AA2F39A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UAGAUGACACCCAUGAUCC </w:t>
            </w:r>
          </w:p>
        </w:tc>
      </w:tr>
      <w:tr w:rsidR="00CD33D7" w:rsidRPr="00CD33D7" w14:paraId="77DF9A30" w14:textId="77777777" w:rsidTr="00CD33D7">
        <w:tc>
          <w:tcPr>
            <w:tcW w:w="2765" w:type="dxa"/>
          </w:tcPr>
          <w:p w14:paraId="65E90E48" w14:textId="0DBC905F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PPM1J</w:t>
            </w:r>
          </w:p>
        </w:tc>
        <w:tc>
          <w:tcPr>
            <w:tcW w:w="2765" w:type="dxa"/>
          </w:tcPr>
          <w:p w14:paraId="38D5CC6E" w14:textId="6664209E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GGUUGUGAUCUACCUGCUA </w:t>
            </w:r>
          </w:p>
        </w:tc>
        <w:tc>
          <w:tcPr>
            <w:tcW w:w="2766" w:type="dxa"/>
          </w:tcPr>
          <w:p w14:paraId="7D105D7E" w14:textId="5AEF8C0F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UAGCAGGUAGAUCACAACC </w:t>
            </w:r>
          </w:p>
        </w:tc>
      </w:tr>
      <w:tr w:rsidR="00CD33D7" w:rsidRPr="00CD33D7" w14:paraId="6CCFC23C" w14:textId="77777777" w:rsidTr="00CD33D7">
        <w:tc>
          <w:tcPr>
            <w:tcW w:w="2765" w:type="dxa"/>
          </w:tcPr>
          <w:p w14:paraId="582B2789" w14:textId="36FB90B2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SLC16A5</w:t>
            </w:r>
          </w:p>
        </w:tc>
        <w:tc>
          <w:tcPr>
            <w:tcW w:w="2765" w:type="dxa"/>
          </w:tcPr>
          <w:p w14:paraId="0A98959B" w14:textId="09D44F1F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CUCUACUUCACAGCAGGAU </w:t>
            </w:r>
          </w:p>
        </w:tc>
        <w:tc>
          <w:tcPr>
            <w:tcW w:w="2766" w:type="dxa"/>
          </w:tcPr>
          <w:p w14:paraId="1AAFFED4" w14:textId="10DDB52C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AUCCUGCUGUGAAGUAGAG </w:t>
            </w:r>
          </w:p>
        </w:tc>
      </w:tr>
      <w:tr w:rsidR="00CD33D7" w:rsidRPr="00CD33D7" w14:paraId="35C075E3" w14:textId="77777777" w:rsidTr="00CD33D7">
        <w:tc>
          <w:tcPr>
            <w:tcW w:w="2765" w:type="dxa"/>
          </w:tcPr>
          <w:p w14:paraId="795B72FA" w14:textId="44217B90" w:rsidR="00890461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SP6</w:t>
            </w:r>
          </w:p>
        </w:tc>
        <w:tc>
          <w:tcPr>
            <w:tcW w:w="2765" w:type="dxa"/>
          </w:tcPr>
          <w:p w14:paraId="4456D256" w14:textId="5D3419FE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CAUUUGCACAACUGCCACAU </w:t>
            </w:r>
          </w:p>
        </w:tc>
        <w:tc>
          <w:tcPr>
            <w:tcW w:w="2766" w:type="dxa"/>
          </w:tcPr>
          <w:p w14:paraId="51D00E46" w14:textId="524FD4FC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AUGUGGCAGUUGUGCAAAUG </w:t>
            </w:r>
          </w:p>
        </w:tc>
      </w:tr>
      <w:tr w:rsidR="00CD33D7" w:rsidRPr="00CD33D7" w14:paraId="2BC50677" w14:textId="77777777" w:rsidTr="00CD33D7">
        <w:tc>
          <w:tcPr>
            <w:tcW w:w="2765" w:type="dxa"/>
          </w:tcPr>
          <w:p w14:paraId="337752DE" w14:textId="022645C9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SLC16A3</w:t>
            </w:r>
          </w:p>
        </w:tc>
        <w:tc>
          <w:tcPr>
            <w:tcW w:w="2765" w:type="dxa"/>
          </w:tcPr>
          <w:p w14:paraId="03B2DA7B" w14:textId="15EC87A5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GGAGCAUCAUCCAGGUCUA </w:t>
            </w:r>
          </w:p>
        </w:tc>
        <w:tc>
          <w:tcPr>
            <w:tcW w:w="2766" w:type="dxa"/>
          </w:tcPr>
          <w:p w14:paraId="7F744D43" w14:textId="704D3A9C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UAGACCUGGAUGAUGCUCC </w:t>
            </w:r>
          </w:p>
        </w:tc>
      </w:tr>
      <w:tr w:rsidR="00CD33D7" w:rsidRPr="00CD33D7" w14:paraId="61F9EF91" w14:textId="77777777" w:rsidTr="00CD33D7">
        <w:tc>
          <w:tcPr>
            <w:tcW w:w="2765" w:type="dxa"/>
          </w:tcPr>
          <w:p w14:paraId="4095D820" w14:textId="26D8C776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IL11</w:t>
            </w:r>
          </w:p>
        </w:tc>
        <w:tc>
          <w:tcPr>
            <w:tcW w:w="2765" w:type="dxa"/>
          </w:tcPr>
          <w:p w14:paraId="4F9115BF" w14:textId="0A12A535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GAGCGGACCUACUGUCCUA </w:t>
            </w:r>
          </w:p>
        </w:tc>
        <w:tc>
          <w:tcPr>
            <w:tcW w:w="2766" w:type="dxa"/>
          </w:tcPr>
          <w:p w14:paraId="0BFC1D3A" w14:textId="1B74FEE3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UAGGACAGUAGGUCCGCUC </w:t>
            </w:r>
          </w:p>
        </w:tc>
      </w:tr>
      <w:tr w:rsidR="00CD33D7" w:rsidRPr="00CD33D7" w14:paraId="766948F4" w14:textId="77777777" w:rsidTr="00CD33D7">
        <w:tc>
          <w:tcPr>
            <w:tcW w:w="2765" w:type="dxa"/>
          </w:tcPr>
          <w:p w14:paraId="4C68820A" w14:textId="5BDF405A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ALDH3A1</w:t>
            </w:r>
          </w:p>
        </w:tc>
        <w:tc>
          <w:tcPr>
            <w:tcW w:w="2765" w:type="dxa"/>
          </w:tcPr>
          <w:p w14:paraId="605196D8" w14:textId="41A97CAD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GCAACGACAAGGUGAUUAA </w:t>
            </w:r>
          </w:p>
        </w:tc>
        <w:tc>
          <w:tcPr>
            <w:tcW w:w="2766" w:type="dxa"/>
          </w:tcPr>
          <w:p w14:paraId="3514B4CF" w14:textId="664639DD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UUAAUCACCUUGUCGUUGC </w:t>
            </w:r>
          </w:p>
        </w:tc>
      </w:tr>
      <w:tr w:rsidR="00CD33D7" w:rsidRPr="00CD33D7" w14:paraId="7665EFE6" w14:textId="77777777" w:rsidTr="00CD33D7">
        <w:tc>
          <w:tcPr>
            <w:tcW w:w="2765" w:type="dxa"/>
          </w:tcPr>
          <w:p w14:paraId="4020BE17" w14:textId="089C89E0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EPPK1</w:t>
            </w:r>
          </w:p>
        </w:tc>
        <w:tc>
          <w:tcPr>
            <w:tcW w:w="2765" w:type="dxa"/>
          </w:tcPr>
          <w:p w14:paraId="43293F2A" w14:textId="739659CD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GGCCUGAUGUGUUCGCGAA </w:t>
            </w:r>
          </w:p>
        </w:tc>
        <w:tc>
          <w:tcPr>
            <w:tcW w:w="2766" w:type="dxa"/>
          </w:tcPr>
          <w:p w14:paraId="2068FAB0" w14:textId="49015902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UUCGCGAACACAUCAGGCC </w:t>
            </w:r>
          </w:p>
        </w:tc>
      </w:tr>
      <w:tr w:rsidR="00CD33D7" w:rsidRPr="00CD33D7" w14:paraId="3B0807E6" w14:textId="77777777" w:rsidTr="00CD33D7">
        <w:tc>
          <w:tcPr>
            <w:tcW w:w="2765" w:type="dxa"/>
          </w:tcPr>
          <w:p w14:paraId="3FB15313" w14:textId="7F1F15E2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SULT2B1</w:t>
            </w:r>
          </w:p>
        </w:tc>
        <w:tc>
          <w:tcPr>
            <w:tcW w:w="2765" w:type="dxa"/>
          </w:tcPr>
          <w:p w14:paraId="10CCD7CC" w14:textId="2D52E25B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CAGAAGUUGCCAGGUGAAU </w:t>
            </w:r>
          </w:p>
        </w:tc>
        <w:tc>
          <w:tcPr>
            <w:tcW w:w="2766" w:type="dxa"/>
          </w:tcPr>
          <w:p w14:paraId="1D7F630F" w14:textId="4339317B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AUUCACCUGGCAACUUCUG </w:t>
            </w:r>
          </w:p>
        </w:tc>
      </w:tr>
      <w:tr w:rsidR="00CD33D7" w:rsidRPr="00CD33D7" w14:paraId="485927C9" w14:textId="77777777" w:rsidTr="00CD33D7">
        <w:tc>
          <w:tcPr>
            <w:tcW w:w="2765" w:type="dxa"/>
          </w:tcPr>
          <w:p w14:paraId="3E23C70A" w14:textId="70E00417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RAB31</w:t>
            </w:r>
          </w:p>
        </w:tc>
        <w:tc>
          <w:tcPr>
            <w:tcW w:w="2765" w:type="dxa"/>
          </w:tcPr>
          <w:p w14:paraId="7D97A538" w14:textId="5D10889A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CAGCUGUUAUCGUGUAUGA </w:t>
            </w:r>
          </w:p>
        </w:tc>
        <w:tc>
          <w:tcPr>
            <w:tcW w:w="2766" w:type="dxa"/>
          </w:tcPr>
          <w:p w14:paraId="3DAA4656" w14:textId="479D4E2A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UCAUACACGAUAACAGCUG </w:t>
            </w:r>
          </w:p>
        </w:tc>
      </w:tr>
      <w:tr w:rsidR="00CD33D7" w:rsidRPr="00CD33D7" w14:paraId="52F0E99B" w14:textId="77777777" w:rsidTr="00CD33D7">
        <w:tc>
          <w:tcPr>
            <w:tcW w:w="2765" w:type="dxa"/>
          </w:tcPr>
          <w:p w14:paraId="1F581BFE" w14:textId="77D3DAD3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CHST11</w:t>
            </w:r>
          </w:p>
        </w:tc>
        <w:tc>
          <w:tcPr>
            <w:tcW w:w="2765" w:type="dxa"/>
          </w:tcPr>
          <w:p w14:paraId="1236AE2D" w14:textId="2D30B8D9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GCUGUACGAAGUCUACAAA </w:t>
            </w:r>
          </w:p>
        </w:tc>
        <w:tc>
          <w:tcPr>
            <w:tcW w:w="2766" w:type="dxa"/>
          </w:tcPr>
          <w:p w14:paraId="56C4B216" w14:textId="2C90B167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UUUGUAGACUUCGUACAGC </w:t>
            </w:r>
          </w:p>
        </w:tc>
      </w:tr>
      <w:tr w:rsidR="00CD33D7" w:rsidRPr="00CD33D7" w14:paraId="7FD0F565" w14:textId="77777777" w:rsidTr="00CD33D7">
        <w:tc>
          <w:tcPr>
            <w:tcW w:w="2765" w:type="dxa"/>
          </w:tcPr>
          <w:p w14:paraId="7F3EC38F" w14:textId="3D241720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MMP11</w:t>
            </w:r>
          </w:p>
        </w:tc>
        <w:tc>
          <w:tcPr>
            <w:tcW w:w="2765" w:type="dxa"/>
          </w:tcPr>
          <w:p w14:paraId="25E14681" w14:textId="79A0F339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CAACAUACCUCAAUCCUGU </w:t>
            </w:r>
          </w:p>
        </w:tc>
        <w:tc>
          <w:tcPr>
            <w:tcW w:w="2766" w:type="dxa"/>
          </w:tcPr>
          <w:p w14:paraId="4E5A7896" w14:textId="4FD02714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ACAGGAUUGAGGUAUGUUG </w:t>
            </w:r>
          </w:p>
        </w:tc>
      </w:tr>
      <w:tr w:rsidR="00CD33D7" w:rsidRPr="00CD33D7" w14:paraId="4667A8A2" w14:textId="77777777" w:rsidTr="00CD33D7">
        <w:tc>
          <w:tcPr>
            <w:tcW w:w="2765" w:type="dxa"/>
          </w:tcPr>
          <w:p w14:paraId="0E631AE8" w14:textId="763D5C1B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C15orf48</w:t>
            </w:r>
          </w:p>
        </w:tc>
        <w:tc>
          <w:tcPr>
            <w:tcW w:w="2765" w:type="dxa"/>
          </w:tcPr>
          <w:p w14:paraId="0B0BE976" w14:textId="0D160BDD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GGACCCUACUGUACCUCAA </w:t>
            </w:r>
          </w:p>
        </w:tc>
        <w:tc>
          <w:tcPr>
            <w:tcW w:w="2766" w:type="dxa"/>
          </w:tcPr>
          <w:p w14:paraId="630809AA" w14:textId="770E7587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UUGAGGUACAGUAGGGUCC </w:t>
            </w:r>
          </w:p>
        </w:tc>
      </w:tr>
      <w:tr w:rsidR="00CD33D7" w:rsidRPr="00CD33D7" w14:paraId="0B617B94" w14:textId="77777777" w:rsidTr="00CD33D7">
        <w:tc>
          <w:tcPr>
            <w:tcW w:w="2765" w:type="dxa"/>
          </w:tcPr>
          <w:p w14:paraId="11BD1B95" w14:textId="1B1E08B7" w:rsidR="00CD33D7" w:rsidRPr="00CD33D7" w:rsidRDefault="00890461" w:rsidP="008904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FN1</w:t>
            </w:r>
          </w:p>
        </w:tc>
        <w:tc>
          <w:tcPr>
            <w:tcW w:w="2765" w:type="dxa"/>
          </w:tcPr>
          <w:p w14:paraId="1ED7D69B" w14:textId="0DAE0C47" w:rsidR="00CD33D7" w:rsidRPr="00CD33D7" w:rsidRDefault="003B762C" w:rsidP="003B76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GCAGCACAACUUCGAAUUA </w:t>
            </w:r>
          </w:p>
        </w:tc>
        <w:tc>
          <w:tcPr>
            <w:tcW w:w="2766" w:type="dxa"/>
          </w:tcPr>
          <w:p w14:paraId="5950C9FB" w14:textId="65C46B24" w:rsidR="00CD33D7" w:rsidRPr="003B762C" w:rsidRDefault="003B762C" w:rsidP="003B762C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UAAUUCGAAGUUGUGCUGC </w:t>
            </w:r>
          </w:p>
        </w:tc>
      </w:tr>
      <w:tr w:rsidR="00CD33D7" w:rsidRPr="00CD33D7" w14:paraId="0FCBED63" w14:textId="77777777" w:rsidTr="00CD33D7">
        <w:tc>
          <w:tcPr>
            <w:tcW w:w="2765" w:type="dxa"/>
          </w:tcPr>
          <w:p w14:paraId="35CE84A1" w14:textId="17A5F89A" w:rsidR="00CD33D7" w:rsidRPr="00CD33D7" w:rsidRDefault="00890461" w:rsidP="00604E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TMEM52</w:t>
            </w:r>
          </w:p>
        </w:tc>
        <w:tc>
          <w:tcPr>
            <w:tcW w:w="2765" w:type="dxa"/>
          </w:tcPr>
          <w:p w14:paraId="4EC2E03D" w14:textId="37A6BAED" w:rsidR="00CD33D7" w:rsidRPr="004F14E7" w:rsidRDefault="004F14E7" w:rsidP="004F14E7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CCUACGAUGAAGCUGUCAA </w:t>
            </w:r>
          </w:p>
        </w:tc>
        <w:tc>
          <w:tcPr>
            <w:tcW w:w="2766" w:type="dxa"/>
          </w:tcPr>
          <w:p w14:paraId="25217681" w14:textId="63EA6554" w:rsidR="00CD33D7" w:rsidRPr="004F14E7" w:rsidRDefault="004F14E7" w:rsidP="004F14E7">
            <w:pPr>
              <w:pStyle w:val="a4"/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UUGACAGCUUCAUCGUAGG </w:t>
            </w:r>
          </w:p>
        </w:tc>
      </w:tr>
    </w:tbl>
    <w:p w14:paraId="1C0F1CC8" w14:textId="7490020C" w:rsidR="00A85C7A" w:rsidRPr="00CD33D7" w:rsidRDefault="00A85C7A">
      <w:pPr>
        <w:rPr>
          <w:rFonts w:ascii="Times New Roman" w:hAnsi="Times New Roman" w:cs="Times New Roman"/>
          <w:sz w:val="24"/>
        </w:rPr>
      </w:pPr>
    </w:p>
    <w:sectPr w:rsidR="00A85C7A" w:rsidRPr="00CD3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B9"/>
    <w:rsid w:val="000051FF"/>
    <w:rsid w:val="00005C03"/>
    <w:rsid w:val="00007119"/>
    <w:rsid w:val="000111A7"/>
    <w:rsid w:val="0001389B"/>
    <w:rsid w:val="00023193"/>
    <w:rsid w:val="00024249"/>
    <w:rsid w:val="000243FC"/>
    <w:rsid w:val="00024AB1"/>
    <w:rsid w:val="0002513B"/>
    <w:rsid w:val="000251FD"/>
    <w:rsid w:val="00031EB7"/>
    <w:rsid w:val="0003350C"/>
    <w:rsid w:val="00034245"/>
    <w:rsid w:val="00035E6D"/>
    <w:rsid w:val="000369A4"/>
    <w:rsid w:val="00036ED7"/>
    <w:rsid w:val="00037D51"/>
    <w:rsid w:val="000404DF"/>
    <w:rsid w:val="0004133B"/>
    <w:rsid w:val="00055C14"/>
    <w:rsid w:val="000562EC"/>
    <w:rsid w:val="0005702D"/>
    <w:rsid w:val="0006061F"/>
    <w:rsid w:val="00060AEB"/>
    <w:rsid w:val="00060AF9"/>
    <w:rsid w:val="0006143E"/>
    <w:rsid w:val="00061B68"/>
    <w:rsid w:val="000623A5"/>
    <w:rsid w:val="00075828"/>
    <w:rsid w:val="00076257"/>
    <w:rsid w:val="00076BEC"/>
    <w:rsid w:val="00083F83"/>
    <w:rsid w:val="00087029"/>
    <w:rsid w:val="00087C10"/>
    <w:rsid w:val="000902C0"/>
    <w:rsid w:val="00090982"/>
    <w:rsid w:val="0009456C"/>
    <w:rsid w:val="000957B5"/>
    <w:rsid w:val="000A0391"/>
    <w:rsid w:val="000A4B1E"/>
    <w:rsid w:val="000A6F52"/>
    <w:rsid w:val="000B1A98"/>
    <w:rsid w:val="000B6990"/>
    <w:rsid w:val="000C0136"/>
    <w:rsid w:val="000C2842"/>
    <w:rsid w:val="000C585B"/>
    <w:rsid w:val="000C65B9"/>
    <w:rsid w:val="000D5570"/>
    <w:rsid w:val="000D5627"/>
    <w:rsid w:val="000D67AA"/>
    <w:rsid w:val="000E0E98"/>
    <w:rsid w:val="000E2F48"/>
    <w:rsid w:val="000E435A"/>
    <w:rsid w:val="000E54FB"/>
    <w:rsid w:val="000E6E25"/>
    <w:rsid w:val="000F00E8"/>
    <w:rsid w:val="000F05CE"/>
    <w:rsid w:val="000F18E7"/>
    <w:rsid w:val="000F1AEB"/>
    <w:rsid w:val="000F3E26"/>
    <w:rsid w:val="0010410A"/>
    <w:rsid w:val="0011296E"/>
    <w:rsid w:val="0011706F"/>
    <w:rsid w:val="00120C19"/>
    <w:rsid w:val="001216EC"/>
    <w:rsid w:val="00125636"/>
    <w:rsid w:val="00126B99"/>
    <w:rsid w:val="00130794"/>
    <w:rsid w:val="0013113F"/>
    <w:rsid w:val="001315B7"/>
    <w:rsid w:val="0013173D"/>
    <w:rsid w:val="001330F1"/>
    <w:rsid w:val="0013599B"/>
    <w:rsid w:val="001401C4"/>
    <w:rsid w:val="00141CCA"/>
    <w:rsid w:val="0014304F"/>
    <w:rsid w:val="001469CA"/>
    <w:rsid w:val="00146BBF"/>
    <w:rsid w:val="00157382"/>
    <w:rsid w:val="001633B3"/>
    <w:rsid w:val="001642FE"/>
    <w:rsid w:val="001668F2"/>
    <w:rsid w:val="00181027"/>
    <w:rsid w:val="0018148E"/>
    <w:rsid w:val="00182C88"/>
    <w:rsid w:val="00185C14"/>
    <w:rsid w:val="001864E6"/>
    <w:rsid w:val="00187BF9"/>
    <w:rsid w:val="001912BD"/>
    <w:rsid w:val="0019570A"/>
    <w:rsid w:val="001958D0"/>
    <w:rsid w:val="00195BDD"/>
    <w:rsid w:val="001A072D"/>
    <w:rsid w:val="001A2016"/>
    <w:rsid w:val="001A39B9"/>
    <w:rsid w:val="001A5EFC"/>
    <w:rsid w:val="001B0979"/>
    <w:rsid w:val="001B27F5"/>
    <w:rsid w:val="001B4114"/>
    <w:rsid w:val="001B6BB4"/>
    <w:rsid w:val="001B6EB1"/>
    <w:rsid w:val="001C0C4B"/>
    <w:rsid w:val="001C1112"/>
    <w:rsid w:val="001C2FC6"/>
    <w:rsid w:val="001C473A"/>
    <w:rsid w:val="001D0075"/>
    <w:rsid w:val="001D1D1D"/>
    <w:rsid w:val="001D5204"/>
    <w:rsid w:val="001E64A3"/>
    <w:rsid w:val="001E6CAE"/>
    <w:rsid w:val="001E6E8E"/>
    <w:rsid w:val="001E7836"/>
    <w:rsid w:val="001F1544"/>
    <w:rsid w:val="001F3A76"/>
    <w:rsid w:val="001F3F29"/>
    <w:rsid w:val="001F4474"/>
    <w:rsid w:val="001F6813"/>
    <w:rsid w:val="00204588"/>
    <w:rsid w:val="002063DB"/>
    <w:rsid w:val="00206A23"/>
    <w:rsid w:val="002074EE"/>
    <w:rsid w:val="0021003A"/>
    <w:rsid w:val="00215CB9"/>
    <w:rsid w:val="0022009A"/>
    <w:rsid w:val="002214B9"/>
    <w:rsid w:val="00226F3D"/>
    <w:rsid w:val="002276C6"/>
    <w:rsid w:val="00227FC6"/>
    <w:rsid w:val="00232A05"/>
    <w:rsid w:val="00236D1F"/>
    <w:rsid w:val="002421D6"/>
    <w:rsid w:val="002439F1"/>
    <w:rsid w:val="002451E3"/>
    <w:rsid w:val="00245CB2"/>
    <w:rsid w:val="00246442"/>
    <w:rsid w:val="0025011F"/>
    <w:rsid w:val="00254116"/>
    <w:rsid w:val="00255675"/>
    <w:rsid w:val="00257D45"/>
    <w:rsid w:val="0026319F"/>
    <w:rsid w:val="00264043"/>
    <w:rsid w:val="00264753"/>
    <w:rsid w:val="00266177"/>
    <w:rsid w:val="0027094C"/>
    <w:rsid w:val="00271448"/>
    <w:rsid w:val="002729D6"/>
    <w:rsid w:val="00273EC6"/>
    <w:rsid w:val="00280F12"/>
    <w:rsid w:val="00284C6F"/>
    <w:rsid w:val="00285AC2"/>
    <w:rsid w:val="00285CB1"/>
    <w:rsid w:val="00290FDF"/>
    <w:rsid w:val="00291159"/>
    <w:rsid w:val="00294957"/>
    <w:rsid w:val="00296EDD"/>
    <w:rsid w:val="002970C1"/>
    <w:rsid w:val="00297CD6"/>
    <w:rsid w:val="002A0CB3"/>
    <w:rsid w:val="002A13F2"/>
    <w:rsid w:val="002A14D3"/>
    <w:rsid w:val="002A1579"/>
    <w:rsid w:val="002A295A"/>
    <w:rsid w:val="002A600A"/>
    <w:rsid w:val="002B2B02"/>
    <w:rsid w:val="002B65C3"/>
    <w:rsid w:val="002B7153"/>
    <w:rsid w:val="002B77F9"/>
    <w:rsid w:val="002B78BA"/>
    <w:rsid w:val="002C173F"/>
    <w:rsid w:val="002C34FD"/>
    <w:rsid w:val="002C509A"/>
    <w:rsid w:val="002D3A53"/>
    <w:rsid w:val="002D7C2A"/>
    <w:rsid w:val="002E32E8"/>
    <w:rsid w:val="002E3B39"/>
    <w:rsid w:val="002E492A"/>
    <w:rsid w:val="002E677A"/>
    <w:rsid w:val="002F03DB"/>
    <w:rsid w:val="002F26FC"/>
    <w:rsid w:val="002F3A73"/>
    <w:rsid w:val="002F412C"/>
    <w:rsid w:val="002F4351"/>
    <w:rsid w:val="002F55DB"/>
    <w:rsid w:val="0030385C"/>
    <w:rsid w:val="00303CF3"/>
    <w:rsid w:val="00306823"/>
    <w:rsid w:val="00306954"/>
    <w:rsid w:val="00310F2E"/>
    <w:rsid w:val="00312203"/>
    <w:rsid w:val="003129BE"/>
    <w:rsid w:val="00312CDA"/>
    <w:rsid w:val="003155D0"/>
    <w:rsid w:val="00324CE8"/>
    <w:rsid w:val="0033062C"/>
    <w:rsid w:val="00330727"/>
    <w:rsid w:val="00333F12"/>
    <w:rsid w:val="00334828"/>
    <w:rsid w:val="00343DED"/>
    <w:rsid w:val="003453FC"/>
    <w:rsid w:val="0034630C"/>
    <w:rsid w:val="00347B56"/>
    <w:rsid w:val="00356526"/>
    <w:rsid w:val="00362434"/>
    <w:rsid w:val="0036406B"/>
    <w:rsid w:val="00364F18"/>
    <w:rsid w:val="003724FD"/>
    <w:rsid w:val="00372889"/>
    <w:rsid w:val="00374183"/>
    <w:rsid w:val="00386CFE"/>
    <w:rsid w:val="00392123"/>
    <w:rsid w:val="003926EB"/>
    <w:rsid w:val="0039356A"/>
    <w:rsid w:val="00394693"/>
    <w:rsid w:val="0039597E"/>
    <w:rsid w:val="00396FD1"/>
    <w:rsid w:val="003A03D3"/>
    <w:rsid w:val="003A4EC1"/>
    <w:rsid w:val="003A72B2"/>
    <w:rsid w:val="003A7FF4"/>
    <w:rsid w:val="003B3BA8"/>
    <w:rsid w:val="003B4652"/>
    <w:rsid w:val="003B6A84"/>
    <w:rsid w:val="003B762C"/>
    <w:rsid w:val="003B7B28"/>
    <w:rsid w:val="003C43A2"/>
    <w:rsid w:val="003C5F09"/>
    <w:rsid w:val="003C7B74"/>
    <w:rsid w:val="003D1452"/>
    <w:rsid w:val="003D1BA2"/>
    <w:rsid w:val="003E05B4"/>
    <w:rsid w:val="003E0E64"/>
    <w:rsid w:val="003E4937"/>
    <w:rsid w:val="003E4F01"/>
    <w:rsid w:val="003E5F7A"/>
    <w:rsid w:val="003E6C84"/>
    <w:rsid w:val="003F05B4"/>
    <w:rsid w:val="003F6A0F"/>
    <w:rsid w:val="003F6EF4"/>
    <w:rsid w:val="004023F6"/>
    <w:rsid w:val="00403FA4"/>
    <w:rsid w:val="0040576C"/>
    <w:rsid w:val="0040634B"/>
    <w:rsid w:val="004070E7"/>
    <w:rsid w:val="00417007"/>
    <w:rsid w:val="00420CA2"/>
    <w:rsid w:val="00421567"/>
    <w:rsid w:val="00421B6B"/>
    <w:rsid w:val="00422922"/>
    <w:rsid w:val="00424548"/>
    <w:rsid w:val="0042511E"/>
    <w:rsid w:val="004333CC"/>
    <w:rsid w:val="004347D3"/>
    <w:rsid w:val="00435E38"/>
    <w:rsid w:val="0044198B"/>
    <w:rsid w:val="00442559"/>
    <w:rsid w:val="00444E13"/>
    <w:rsid w:val="0044738B"/>
    <w:rsid w:val="004502FB"/>
    <w:rsid w:val="00450A5F"/>
    <w:rsid w:val="00451EC1"/>
    <w:rsid w:val="00451F85"/>
    <w:rsid w:val="00454A3A"/>
    <w:rsid w:val="004570E8"/>
    <w:rsid w:val="00461135"/>
    <w:rsid w:val="00463356"/>
    <w:rsid w:val="004654AE"/>
    <w:rsid w:val="00465718"/>
    <w:rsid w:val="00471DD4"/>
    <w:rsid w:val="004735B3"/>
    <w:rsid w:val="004736DE"/>
    <w:rsid w:val="00475909"/>
    <w:rsid w:val="00477024"/>
    <w:rsid w:val="00480D97"/>
    <w:rsid w:val="00484605"/>
    <w:rsid w:val="00490491"/>
    <w:rsid w:val="00495DB1"/>
    <w:rsid w:val="00495F68"/>
    <w:rsid w:val="004A039C"/>
    <w:rsid w:val="004A09EC"/>
    <w:rsid w:val="004A12FC"/>
    <w:rsid w:val="004A1482"/>
    <w:rsid w:val="004A42D7"/>
    <w:rsid w:val="004A4644"/>
    <w:rsid w:val="004B0183"/>
    <w:rsid w:val="004B0CDD"/>
    <w:rsid w:val="004B140E"/>
    <w:rsid w:val="004B2A47"/>
    <w:rsid w:val="004B6263"/>
    <w:rsid w:val="004C33DF"/>
    <w:rsid w:val="004C3645"/>
    <w:rsid w:val="004D0B09"/>
    <w:rsid w:val="004E3969"/>
    <w:rsid w:val="004E5274"/>
    <w:rsid w:val="004F0B09"/>
    <w:rsid w:val="004F14E7"/>
    <w:rsid w:val="004F1B70"/>
    <w:rsid w:val="004F6B6C"/>
    <w:rsid w:val="004F6BF7"/>
    <w:rsid w:val="004F7AE9"/>
    <w:rsid w:val="00501D25"/>
    <w:rsid w:val="0050712F"/>
    <w:rsid w:val="00507F27"/>
    <w:rsid w:val="0051000D"/>
    <w:rsid w:val="00517166"/>
    <w:rsid w:val="0052135A"/>
    <w:rsid w:val="005215CB"/>
    <w:rsid w:val="00522221"/>
    <w:rsid w:val="00522FD7"/>
    <w:rsid w:val="00524CFD"/>
    <w:rsid w:val="00526F3A"/>
    <w:rsid w:val="005334E3"/>
    <w:rsid w:val="00540D06"/>
    <w:rsid w:val="00541BC6"/>
    <w:rsid w:val="0054345A"/>
    <w:rsid w:val="00545765"/>
    <w:rsid w:val="00546ED3"/>
    <w:rsid w:val="005568CE"/>
    <w:rsid w:val="00561D52"/>
    <w:rsid w:val="0056666C"/>
    <w:rsid w:val="00572D96"/>
    <w:rsid w:val="00573AAE"/>
    <w:rsid w:val="0057407A"/>
    <w:rsid w:val="0057567E"/>
    <w:rsid w:val="00580337"/>
    <w:rsid w:val="00581BE3"/>
    <w:rsid w:val="00583A71"/>
    <w:rsid w:val="00585756"/>
    <w:rsid w:val="00591003"/>
    <w:rsid w:val="005966FA"/>
    <w:rsid w:val="00597170"/>
    <w:rsid w:val="005A1B0A"/>
    <w:rsid w:val="005A2545"/>
    <w:rsid w:val="005A3D48"/>
    <w:rsid w:val="005A4912"/>
    <w:rsid w:val="005A628D"/>
    <w:rsid w:val="005B3512"/>
    <w:rsid w:val="005B36DE"/>
    <w:rsid w:val="005B4A2E"/>
    <w:rsid w:val="005B7D88"/>
    <w:rsid w:val="005C0B17"/>
    <w:rsid w:val="005C4AD9"/>
    <w:rsid w:val="005C5024"/>
    <w:rsid w:val="005C5CF7"/>
    <w:rsid w:val="005D1FE9"/>
    <w:rsid w:val="005D60D6"/>
    <w:rsid w:val="005E0243"/>
    <w:rsid w:val="005E6077"/>
    <w:rsid w:val="005E6231"/>
    <w:rsid w:val="005E6F30"/>
    <w:rsid w:val="005F124E"/>
    <w:rsid w:val="005F25BB"/>
    <w:rsid w:val="005F2F77"/>
    <w:rsid w:val="005F49EC"/>
    <w:rsid w:val="00601355"/>
    <w:rsid w:val="00601947"/>
    <w:rsid w:val="00604ED4"/>
    <w:rsid w:val="006105F6"/>
    <w:rsid w:val="00610D9C"/>
    <w:rsid w:val="00621268"/>
    <w:rsid w:val="00622485"/>
    <w:rsid w:val="00623761"/>
    <w:rsid w:val="0063482B"/>
    <w:rsid w:val="00634A25"/>
    <w:rsid w:val="006350E5"/>
    <w:rsid w:val="00635102"/>
    <w:rsid w:val="0063730B"/>
    <w:rsid w:val="006375EF"/>
    <w:rsid w:val="00646BAF"/>
    <w:rsid w:val="00646E15"/>
    <w:rsid w:val="00656019"/>
    <w:rsid w:val="0065621A"/>
    <w:rsid w:val="006614B2"/>
    <w:rsid w:val="00661F09"/>
    <w:rsid w:val="00670F6B"/>
    <w:rsid w:val="00673E27"/>
    <w:rsid w:val="0067496F"/>
    <w:rsid w:val="00675B16"/>
    <w:rsid w:val="00675EB7"/>
    <w:rsid w:val="006806CF"/>
    <w:rsid w:val="00682E68"/>
    <w:rsid w:val="00683443"/>
    <w:rsid w:val="00685D24"/>
    <w:rsid w:val="00690498"/>
    <w:rsid w:val="0069294F"/>
    <w:rsid w:val="0069331A"/>
    <w:rsid w:val="006A76AE"/>
    <w:rsid w:val="006A77E2"/>
    <w:rsid w:val="006B092E"/>
    <w:rsid w:val="006B1BBA"/>
    <w:rsid w:val="006B56CF"/>
    <w:rsid w:val="006B5CFE"/>
    <w:rsid w:val="006C03C4"/>
    <w:rsid w:val="006C6232"/>
    <w:rsid w:val="006C674B"/>
    <w:rsid w:val="006D0585"/>
    <w:rsid w:val="006D0B95"/>
    <w:rsid w:val="006E0D07"/>
    <w:rsid w:val="006E3449"/>
    <w:rsid w:val="006E49F6"/>
    <w:rsid w:val="006E713E"/>
    <w:rsid w:val="006F0634"/>
    <w:rsid w:val="006F548D"/>
    <w:rsid w:val="006F7F10"/>
    <w:rsid w:val="0070031F"/>
    <w:rsid w:val="007114E6"/>
    <w:rsid w:val="00725D5A"/>
    <w:rsid w:val="00726A0A"/>
    <w:rsid w:val="00727465"/>
    <w:rsid w:val="0073205B"/>
    <w:rsid w:val="0073680D"/>
    <w:rsid w:val="007371D7"/>
    <w:rsid w:val="00740D88"/>
    <w:rsid w:val="00742934"/>
    <w:rsid w:val="00742FD0"/>
    <w:rsid w:val="0074512C"/>
    <w:rsid w:val="007476C5"/>
    <w:rsid w:val="0075150C"/>
    <w:rsid w:val="00752005"/>
    <w:rsid w:val="007552D9"/>
    <w:rsid w:val="00757BA6"/>
    <w:rsid w:val="00760B05"/>
    <w:rsid w:val="00763039"/>
    <w:rsid w:val="00764291"/>
    <w:rsid w:val="0076797A"/>
    <w:rsid w:val="007733E1"/>
    <w:rsid w:val="00785926"/>
    <w:rsid w:val="00786911"/>
    <w:rsid w:val="00790DF3"/>
    <w:rsid w:val="007979B7"/>
    <w:rsid w:val="007A147D"/>
    <w:rsid w:val="007A21F0"/>
    <w:rsid w:val="007A34E5"/>
    <w:rsid w:val="007A5AE0"/>
    <w:rsid w:val="007B1329"/>
    <w:rsid w:val="007B2AE5"/>
    <w:rsid w:val="007B3440"/>
    <w:rsid w:val="007B439F"/>
    <w:rsid w:val="007B7F1B"/>
    <w:rsid w:val="007C0896"/>
    <w:rsid w:val="007C0E82"/>
    <w:rsid w:val="007C240C"/>
    <w:rsid w:val="007C5431"/>
    <w:rsid w:val="007D13CC"/>
    <w:rsid w:val="007D26E1"/>
    <w:rsid w:val="007E3FE6"/>
    <w:rsid w:val="007E43C3"/>
    <w:rsid w:val="007E77D3"/>
    <w:rsid w:val="007F0D4C"/>
    <w:rsid w:val="007F2049"/>
    <w:rsid w:val="007F2D8F"/>
    <w:rsid w:val="007F3C4F"/>
    <w:rsid w:val="007F49DA"/>
    <w:rsid w:val="008056AC"/>
    <w:rsid w:val="00805B36"/>
    <w:rsid w:val="00806575"/>
    <w:rsid w:val="00811A67"/>
    <w:rsid w:val="00817E91"/>
    <w:rsid w:val="00820848"/>
    <w:rsid w:val="00821768"/>
    <w:rsid w:val="00826294"/>
    <w:rsid w:val="00826685"/>
    <w:rsid w:val="00826C8C"/>
    <w:rsid w:val="00830340"/>
    <w:rsid w:val="008308A6"/>
    <w:rsid w:val="00833F4F"/>
    <w:rsid w:val="00835116"/>
    <w:rsid w:val="00836096"/>
    <w:rsid w:val="0084062F"/>
    <w:rsid w:val="00840CE0"/>
    <w:rsid w:val="008421CD"/>
    <w:rsid w:val="00842DC5"/>
    <w:rsid w:val="00843BEB"/>
    <w:rsid w:val="00844587"/>
    <w:rsid w:val="00845F18"/>
    <w:rsid w:val="00846310"/>
    <w:rsid w:val="0085391A"/>
    <w:rsid w:val="00854986"/>
    <w:rsid w:val="008557E4"/>
    <w:rsid w:val="00856145"/>
    <w:rsid w:val="00860920"/>
    <w:rsid w:val="00863623"/>
    <w:rsid w:val="00866F26"/>
    <w:rsid w:val="00871942"/>
    <w:rsid w:val="0087378C"/>
    <w:rsid w:val="008738CF"/>
    <w:rsid w:val="008808F2"/>
    <w:rsid w:val="0088245B"/>
    <w:rsid w:val="00890461"/>
    <w:rsid w:val="0089296E"/>
    <w:rsid w:val="008948BC"/>
    <w:rsid w:val="0089780A"/>
    <w:rsid w:val="008A16A7"/>
    <w:rsid w:val="008A2026"/>
    <w:rsid w:val="008A46F8"/>
    <w:rsid w:val="008A473F"/>
    <w:rsid w:val="008A4D80"/>
    <w:rsid w:val="008B159C"/>
    <w:rsid w:val="008B5AB2"/>
    <w:rsid w:val="008C63A5"/>
    <w:rsid w:val="008C68AB"/>
    <w:rsid w:val="008D1464"/>
    <w:rsid w:val="008D24F4"/>
    <w:rsid w:val="008D2D0A"/>
    <w:rsid w:val="008D736C"/>
    <w:rsid w:val="008D7807"/>
    <w:rsid w:val="008D7AAC"/>
    <w:rsid w:val="008E52EC"/>
    <w:rsid w:val="008E5802"/>
    <w:rsid w:val="008E5977"/>
    <w:rsid w:val="008E72D3"/>
    <w:rsid w:val="008F1C37"/>
    <w:rsid w:val="008F49F6"/>
    <w:rsid w:val="008F5555"/>
    <w:rsid w:val="00901619"/>
    <w:rsid w:val="00906296"/>
    <w:rsid w:val="00906963"/>
    <w:rsid w:val="009159DF"/>
    <w:rsid w:val="009241CA"/>
    <w:rsid w:val="00926BA5"/>
    <w:rsid w:val="00931568"/>
    <w:rsid w:val="00931A64"/>
    <w:rsid w:val="00931BB8"/>
    <w:rsid w:val="009348B3"/>
    <w:rsid w:val="0094471D"/>
    <w:rsid w:val="00945141"/>
    <w:rsid w:val="00947C80"/>
    <w:rsid w:val="00950547"/>
    <w:rsid w:val="00950C8E"/>
    <w:rsid w:val="00951C27"/>
    <w:rsid w:val="00952D00"/>
    <w:rsid w:val="009565A6"/>
    <w:rsid w:val="009569C9"/>
    <w:rsid w:val="00956D4D"/>
    <w:rsid w:val="00960394"/>
    <w:rsid w:val="00960778"/>
    <w:rsid w:val="009607C2"/>
    <w:rsid w:val="00962557"/>
    <w:rsid w:val="00963D40"/>
    <w:rsid w:val="00967B89"/>
    <w:rsid w:val="009706E0"/>
    <w:rsid w:val="0097188E"/>
    <w:rsid w:val="00971920"/>
    <w:rsid w:val="009719A7"/>
    <w:rsid w:val="0097380D"/>
    <w:rsid w:val="0098297D"/>
    <w:rsid w:val="00983DAE"/>
    <w:rsid w:val="009858EB"/>
    <w:rsid w:val="00985E2D"/>
    <w:rsid w:val="00985E8F"/>
    <w:rsid w:val="009867F4"/>
    <w:rsid w:val="00996014"/>
    <w:rsid w:val="00996CFD"/>
    <w:rsid w:val="009A11EA"/>
    <w:rsid w:val="009A2813"/>
    <w:rsid w:val="009A4403"/>
    <w:rsid w:val="009B150E"/>
    <w:rsid w:val="009B4740"/>
    <w:rsid w:val="009B5BC6"/>
    <w:rsid w:val="009B6D60"/>
    <w:rsid w:val="009B7BF5"/>
    <w:rsid w:val="009B7CA5"/>
    <w:rsid w:val="009C0044"/>
    <w:rsid w:val="009C1943"/>
    <w:rsid w:val="009C33B0"/>
    <w:rsid w:val="009C5910"/>
    <w:rsid w:val="009C5F8C"/>
    <w:rsid w:val="009D1697"/>
    <w:rsid w:val="009E212D"/>
    <w:rsid w:val="009E4109"/>
    <w:rsid w:val="009F0193"/>
    <w:rsid w:val="009F20F7"/>
    <w:rsid w:val="009F21B2"/>
    <w:rsid w:val="009F2206"/>
    <w:rsid w:val="009F432C"/>
    <w:rsid w:val="00A0251E"/>
    <w:rsid w:val="00A02ABB"/>
    <w:rsid w:val="00A05DCE"/>
    <w:rsid w:val="00A11101"/>
    <w:rsid w:val="00A11ADD"/>
    <w:rsid w:val="00A12D9F"/>
    <w:rsid w:val="00A13BB4"/>
    <w:rsid w:val="00A26C30"/>
    <w:rsid w:val="00A27320"/>
    <w:rsid w:val="00A32304"/>
    <w:rsid w:val="00A403D5"/>
    <w:rsid w:val="00A419FD"/>
    <w:rsid w:val="00A438AE"/>
    <w:rsid w:val="00A4659E"/>
    <w:rsid w:val="00A533B2"/>
    <w:rsid w:val="00A54E4E"/>
    <w:rsid w:val="00A55BBD"/>
    <w:rsid w:val="00A63E26"/>
    <w:rsid w:val="00A64978"/>
    <w:rsid w:val="00A64BF0"/>
    <w:rsid w:val="00A6692A"/>
    <w:rsid w:val="00A6752F"/>
    <w:rsid w:val="00A7093F"/>
    <w:rsid w:val="00A71CAC"/>
    <w:rsid w:val="00A72403"/>
    <w:rsid w:val="00A7258E"/>
    <w:rsid w:val="00A729BC"/>
    <w:rsid w:val="00A80722"/>
    <w:rsid w:val="00A84F63"/>
    <w:rsid w:val="00A85C7A"/>
    <w:rsid w:val="00A86903"/>
    <w:rsid w:val="00A86A6A"/>
    <w:rsid w:val="00A8756D"/>
    <w:rsid w:val="00A87B76"/>
    <w:rsid w:val="00A9015C"/>
    <w:rsid w:val="00A91E65"/>
    <w:rsid w:val="00A93CC5"/>
    <w:rsid w:val="00AA0450"/>
    <w:rsid w:val="00AB163D"/>
    <w:rsid w:val="00AB41B0"/>
    <w:rsid w:val="00AB5DD1"/>
    <w:rsid w:val="00AB73DB"/>
    <w:rsid w:val="00AB7BE0"/>
    <w:rsid w:val="00AC0CF1"/>
    <w:rsid w:val="00AC0D7C"/>
    <w:rsid w:val="00AC2FE0"/>
    <w:rsid w:val="00AC36C8"/>
    <w:rsid w:val="00AC478C"/>
    <w:rsid w:val="00AC7617"/>
    <w:rsid w:val="00AD19A3"/>
    <w:rsid w:val="00AD349D"/>
    <w:rsid w:val="00AD5B46"/>
    <w:rsid w:val="00AE22FA"/>
    <w:rsid w:val="00AF0D74"/>
    <w:rsid w:val="00AF2510"/>
    <w:rsid w:val="00AF3065"/>
    <w:rsid w:val="00AF30DA"/>
    <w:rsid w:val="00AF5F00"/>
    <w:rsid w:val="00AF69AA"/>
    <w:rsid w:val="00B11716"/>
    <w:rsid w:val="00B118B7"/>
    <w:rsid w:val="00B16B31"/>
    <w:rsid w:val="00B23E93"/>
    <w:rsid w:val="00B24BEB"/>
    <w:rsid w:val="00B25D37"/>
    <w:rsid w:val="00B26FC9"/>
    <w:rsid w:val="00B27A01"/>
    <w:rsid w:val="00B30000"/>
    <w:rsid w:val="00B35B66"/>
    <w:rsid w:val="00B37410"/>
    <w:rsid w:val="00B432EA"/>
    <w:rsid w:val="00B445E6"/>
    <w:rsid w:val="00B45425"/>
    <w:rsid w:val="00B46758"/>
    <w:rsid w:val="00B46908"/>
    <w:rsid w:val="00B5220B"/>
    <w:rsid w:val="00B575F5"/>
    <w:rsid w:val="00B60E04"/>
    <w:rsid w:val="00B65668"/>
    <w:rsid w:val="00B67CB6"/>
    <w:rsid w:val="00B8184E"/>
    <w:rsid w:val="00B8375B"/>
    <w:rsid w:val="00B8672C"/>
    <w:rsid w:val="00B95447"/>
    <w:rsid w:val="00B95827"/>
    <w:rsid w:val="00BA107A"/>
    <w:rsid w:val="00BA1103"/>
    <w:rsid w:val="00BA1AF5"/>
    <w:rsid w:val="00BA2F32"/>
    <w:rsid w:val="00BA3C5A"/>
    <w:rsid w:val="00BA7234"/>
    <w:rsid w:val="00BA775D"/>
    <w:rsid w:val="00BB0725"/>
    <w:rsid w:val="00BB2ADF"/>
    <w:rsid w:val="00BB3106"/>
    <w:rsid w:val="00BB4F2A"/>
    <w:rsid w:val="00BB5520"/>
    <w:rsid w:val="00BB6A83"/>
    <w:rsid w:val="00BB7818"/>
    <w:rsid w:val="00BB7D26"/>
    <w:rsid w:val="00BC1A43"/>
    <w:rsid w:val="00BC1C46"/>
    <w:rsid w:val="00BC44B6"/>
    <w:rsid w:val="00BC49AB"/>
    <w:rsid w:val="00BC5E6F"/>
    <w:rsid w:val="00BC66E2"/>
    <w:rsid w:val="00BC6C94"/>
    <w:rsid w:val="00BD345A"/>
    <w:rsid w:val="00BD3DB0"/>
    <w:rsid w:val="00BE0FB8"/>
    <w:rsid w:val="00BE28E2"/>
    <w:rsid w:val="00BE7469"/>
    <w:rsid w:val="00BF285D"/>
    <w:rsid w:val="00BF672B"/>
    <w:rsid w:val="00C000A9"/>
    <w:rsid w:val="00C01B8E"/>
    <w:rsid w:val="00C02FA2"/>
    <w:rsid w:val="00C14B57"/>
    <w:rsid w:val="00C1668D"/>
    <w:rsid w:val="00C17E84"/>
    <w:rsid w:val="00C219EF"/>
    <w:rsid w:val="00C32630"/>
    <w:rsid w:val="00C33B50"/>
    <w:rsid w:val="00C376D5"/>
    <w:rsid w:val="00C4245D"/>
    <w:rsid w:val="00C433DD"/>
    <w:rsid w:val="00C43B84"/>
    <w:rsid w:val="00C43CFA"/>
    <w:rsid w:val="00C442AF"/>
    <w:rsid w:val="00C5071A"/>
    <w:rsid w:val="00C54026"/>
    <w:rsid w:val="00C542D2"/>
    <w:rsid w:val="00C57F3D"/>
    <w:rsid w:val="00C61076"/>
    <w:rsid w:val="00C61FD2"/>
    <w:rsid w:val="00C63C7A"/>
    <w:rsid w:val="00C645D4"/>
    <w:rsid w:val="00C6460D"/>
    <w:rsid w:val="00C64806"/>
    <w:rsid w:val="00C72F7E"/>
    <w:rsid w:val="00C74468"/>
    <w:rsid w:val="00C74955"/>
    <w:rsid w:val="00C74F75"/>
    <w:rsid w:val="00C81A0A"/>
    <w:rsid w:val="00C83518"/>
    <w:rsid w:val="00C86819"/>
    <w:rsid w:val="00C9788A"/>
    <w:rsid w:val="00C97B40"/>
    <w:rsid w:val="00CA12E1"/>
    <w:rsid w:val="00CA7C9E"/>
    <w:rsid w:val="00CA7F69"/>
    <w:rsid w:val="00CB0FAC"/>
    <w:rsid w:val="00CB1F8C"/>
    <w:rsid w:val="00CB31B6"/>
    <w:rsid w:val="00CB3D18"/>
    <w:rsid w:val="00CB46F5"/>
    <w:rsid w:val="00CB4C2D"/>
    <w:rsid w:val="00CB738A"/>
    <w:rsid w:val="00CC106D"/>
    <w:rsid w:val="00CC21CE"/>
    <w:rsid w:val="00CC3165"/>
    <w:rsid w:val="00CC3E17"/>
    <w:rsid w:val="00CC5CD8"/>
    <w:rsid w:val="00CD33D7"/>
    <w:rsid w:val="00CD59EA"/>
    <w:rsid w:val="00CD6200"/>
    <w:rsid w:val="00CD6246"/>
    <w:rsid w:val="00CD6BA8"/>
    <w:rsid w:val="00CD7443"/>
    <w:rsid w:val="00CE04CB"/>
    <w:rsid w:val="00CE4410"/>
    <w:rsid w:val="00CF0A83"/>
    <w:rsid w:val="00CF0F9C"/>
    <w:rsid w:val="00CF14AF"/>
    <w:rsid w:val="00CF1E8C"/>
    <w:rsid w:val="00CF30EC"/>
    <w:rsid w:val="00CF7C98"/>
    <w:rsid w:val="00D00A2D"/>
    <w:rsid w:val="00D064DE"/>
    <w:rsid w:val="00D105B4"/>
    <w:rsid w:val="00D13ECC"/>
    <w:rsid w:val="00D14C63"/>
    <w:rsid w:val="00D2042A"/>
    <w:rsid w:val="00D26AC4"/>
    <w:rsid w:val="00D30B6D"/>
    <w:rsid w:val="00D30FF6"/>
    <w:rsid w:val="00D37D20"/>
    <w:rsid w:val="00D427E9"/>
    <w:rsid w:val="00D42B3B"/>
    <w:rsid w:val="00D5012D"/>
    <w:rsid w:val="00D510C2"/>
    <w:rsid w:val="00D56443"/>
    <w:rsid w:val="00D57BE1"/>
    <w:rsid w:val="00D63E98"/>
    <w:rsid w:val="00D64674"/>
    <w:rsid w:val="00D85C75"/>
    <w:rsid w:val="00DA0E5E"/>
    <w:rsid w:val="00DA30C2"/>
    <w:rsid w:val="00DA724E"/>
    <w:rsid w:val="00DB1BDA"/>
    <w:rsid w:val="00DB4945"/>
    <w:rsid w:val="00DB5FD2"/>
    <w:rsid w:val="00DC1136"/>
    <w:rsid w:val="00DC1F1C"/>
    <w:rsid w:val="00DC6E26"/>
    <w:rsid w:val="00DD1C2B"/>
    <w:rsid w:val="00DD2678"/>
    <w:rsid w:val="00DD3050"/>
    <w:rsid w:val="00DD416B"/>
    <w:rsid w:val="00DE27B2"/>
    <w:rsid w:val="00E029D3"/>
    <w:rsid w:val="00E03E0C"/>
    <w:rsid w:val="00E07367"/>
    <w:rsid w:val="00E118BF"/>
    <w:rsid w:val="00E12E1A"/>
    <w:rsid w:val="00E149A0"/>
    <w:rsid w:val="00E15E76"/>
    <w:rsid w:val="00E16F52"/>
    <w:rsid w:val="00E170F9"/>
    <w:rsid w:val="00E2391C"/>
    <w:rsid w:val="00E261F8"/>
    <w:rsid w:val="00E320A6"/>
    <w:rsid w:val="00E33803"/>
    <w:rsid w:val="00E3554F"/>
    <w:rsid w:val="00E36C85"/>
    <w:rsid w:val="00E37B6F"/>
    <w:rsid w:val="00E411E7"/>
    <w:rsid w:val="00E44E3C"/>
    <w:rsid w:val="00E5360C"/>
    <w:rsid w:val="00E5676C"/>
    <w:rsid w:val="00E5747A"/>
    <w:rsid w:val="00E60819"/>
    <w:rsid w:val="00E6728C"/>
    <w:rsid w:val="00E73B1D"/>
    <w:rsid w:val="00E73C55"/>
    <w:rsid w:val="00E8311E"/>
    <w:rsid w:val="00E83C20"/>
    <w:rsid w:val="00E84AEB"/>
    <w:rsid w:val="00E8518D"/>
    <w:rsid w:val="00E917B6"/>
    <w:rsid w:val="00E92112"/>
    <w:rsid w:val="00E921A3"/>
    <w:rsid w:val="00E969BE"/>
    <w:rsid w:val="00EA0C4D"/>
    <w:rsid w:val="00EA0D4A"/>
    <w:rsid w:val="00EA46BC"/>
    <w:rsid w:val="00EA4ABF"/>
    <w:rsid w:val="00EA7774"/>
    <w:rsid w:val="00EA7808"/>
    <w:rsid w:val="00EA7C9D"/>
    <w:rsid w:val="00EB0204"/>
    <w:rsid w:val="00EB03D4"/>
    <w:rsid w:val="00EB23F6"/>
    <w:rsid w:val="00EB2F2A"/>
    <w:rsid w:val="00EB53C5"/>
    <w:rsid w:val="00EC19DC"/>
    <w:rsid w:val="00EC6548"/>
    <w:rsid w:val="00EC6AB9"/>
    <w:rsid w:val="00ED0468"/>
    <w:rsid w:val="00ED166E"/>
    <w:rsid w:val="00ED1863"/>
    <w:rsid w:val="00ED2E05"/>
    <w:rsid w:val="00ED48B7"/>
    <w:rsid w:val="00ED5D32"/>
    <w:rsid w:val="00EE4DA1"/>
    <w:rsid w:val="00EE6353"/>
    <w:rsid w:val="00EE7549"/>
    <w:rsid w:val="00EF19E7"/>
    <w:rsid w:val="00EF4A45"/>
    <w:rsid w:val="00EF568A"/>
    <w:rsid w:val="00EF5C48"/>
    <w:rsid w:val="00F0116C"/>
    <w:rsid w:val="00F01D94"/>
    <w:rsid w:val="00F026FE"/>
    <w:rsid w:val="00F02852"/>
    <w:rsid w:val="00F02ACE"/>
    <w:rsid w:val="00F02B34"/>
    <w:rsid w:val="00F04BA0"/>
    <w:rsid w:val="00F052F3"/>
    <w:rsid w:val="00F059A3"/>
    <w:rsid w:val="00F064ED"/>
    <w:rsid w:val="00F072F9"/>
    <w:rsid w:val="00F105F7"/>
    <w:rsid w:val="00F247E6"/>
    <w:rsid w:val="00F24F16"/>
    <w:rsid w:val="00F31653"/>
    <w:rsid w:val="00F35AC3"/>
    <w:rsid w:val="00F35CFB"/>
    <w:rsid w:val="00F42AA0"/>
    <w:rsid w:val="00F433CC"/>
    <w:rsid w:val="00F47A69"/>
    <w:rsid w:val="00F53FB6"/>
    <w:rsid w:val="00F61314"/>
    <w:rsid w:val="00F6652D"/>
    <w:rsid w:val="00F713B9"/>
    <w:rsid w:val="00F748C6"/>
    <w:rsid w:val="00F75D62"/>
    <w:rsid w:val="00F767BA"/>
    <w:rsid w:val="00F76941"/>
    <w:rsid w:val="00F8048D"/>
    <w:rsid w:val="00F83622"/>
    <w:rsid w:val="00F849FF"/>
    <w:rsid w:val="00F84D77"/>
    <w:rsid w:val="00F855AB"/>
    <w:rsid w:val="00F85C09"/>
    <w:rsid w:val="00F86B9A"/>
    <w:rsid w:val="00F90DE9"/>
    <w:rsid w:val="00F910EB"/>
    <w:rsid w:val="00F91E33"/>
    <w:rsid w:val="00F93B55"/>
    <w:rsid w:val="00FA08C9"/>
    <w:rsid w:val="00FA2193"/>
    <w:rsid w:val="00FB13EB"/>
    <w:rsid w:val="00FB1FE6"/>
    <w:rsid w:val="00FB305C"/>
    <w:rsid w:val="00FC4FC0"/>
    <w:rsid w:val="00FC68E3"/>
    <w:rsid w:val="00FC7F2F"/>
    <w:rsid w:val="00FD1082"/>
    <w:rsid w:val="00FD3626"/>
    <w:rsid w:val="00FD497C"/>
    <w:rsid w:val="00FD676B"/>
    <w:rsid w:val="00FD6849"/>
    <w:rsid w:val="00FD7C04"/>
    <w:rsid w:val="00FE149C"/>
    <w:rsid w:val="00FE35BF"/>
    <w:rsid w:val="00FE3ECF"/>
    <w:rsid w:val="00FE3F59"/>
    <w:rsid w:val="00FE71ED"/>
    <w:rsid w:val="00FF69BF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C4B86"/>
  <w15:chartTrackingRefBased/>
  <w15:docId w15:val="{3AC80F13-A23E-9E4A-8A53-B802CAC2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04E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8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4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8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8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8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2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6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0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9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6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3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2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2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9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1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5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6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8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5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6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2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1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0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5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李泽儒</dc:creator>
  <cp:keywords/>
  <dc:description/>
  <cp:lastModifiedBy>泽儒 李</cp:lastModifiedBy>
  <cp:revision>19</cp:revision>
  <dcterms:created xsi:type="dcterms:W3CDTF">2024-07-06T13:09:00Z</dcterms:created>
  <dcterms:modified xsi:type="dcterms:W3CDTF">2024-07-10T08:37:00Z</dcterms:modified>
</cp:coreProperties>
</file>