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9C8E" w14:textId="4ED33B55" w:rsidR="00A85C7A" w:rsidRPr="005D3441" w:rsidRDefault="0013084A" w:rsidP="005D3441">
      <w:pPr>
        <w:rPr>
          <w:rFonts w:ascii="Times New Roman" w:hAnsi="Times New Roman" w:cs="Times New Roman"/>
        </w:rPr>
      </w:pPr>
      <w:r w:rsidRPr="005D3441">
        <w:rPr>
          <w:rFonts w:ascii="Times New Roman" w:hAnsi="Times New Roman" w:cs="Times New Roman"/>
        </w:rPr>
        <w:t>TableS2. Sequences of qRT-PCR primers.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234"/>
        <w:gridCol w:w="3968"/>
        <w:gridCol w:w="3666"/>
      </w:tblGrid>
      <w:tr w:rsidR="00BF2930" w:rsidRPr="005D3441" w14:paraId="3C4839F2" w14:textId="77777777" w:rsidTr="005D3441">
        <w:tc>
          <w:tcPr>
            <w:tcW w:w="1675" w:type="dxa"/>
          </w:tcPr>
          <w:p w14:paraId="7A6741CB" w14:textId="2E8C9E54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3441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738" w:type="dxa"/>
          </w:tcPr>
          <w:p w14:paraId="66540C18" w14:textId="245081BA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3441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3455" w:type="dxa"/>
          </w:tcPr>
          <w:p w14:paraId="4160DE98" w14:textId="77CA00F4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3441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  <w:tr w:rsidR="00BF2930" w:rsidRPr="005D3441" w14:paraId="355A2172" w14:textId="77777777" w:rsidTr="005D3441">
        <w:tc>
          <w:tcPr>
            <w:tcW w:w="1675" w:type="dxa"/>
          </w:tcPr>
          <w:p w14:paraId="39E3D2C1" w14:textId="23E771CC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ACTB</w:t>
            </w:r>
          </w:p>
        </w:tc>
        <w:tc>
          <w:tcPr>
            <w:tcW w:w="3738" w:type="dxa"/>
          </w:tcPr>
          <w:p w14:paraId="741907C8" w14:textId="0B5BFBB1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CCACGAAACTACCTTCAACTCCATC</w:t>
            </w:r>
          </w:p>
        </w:tc>
        <w:tc>
          <w:tcPr>
            <w:tcW w:w="3455" w:type="dxa"/>
          </w:tcPr>
          <w:p w14:paraId="7F4C8368" w14:textId="73BE78EE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AGTGATCTCCTTCTGCATCCTGTC</w:t>
            </w:r>
          </w:p>
        </w:tc>
      </w:tr>
      <w:tr w:rsidR="00BF2930" w:rsidRPr="005D3441" w14:paraId="3B172DE3" w14:textId="77777777" w:rsidTr="005D3441">
        <w:tc>
          <w:tcPr>
            <w:tcW w:w="1675" w:type="dxa"/>
          </w:tcPr>
          <w:p w14:paraId="5DC1E535" w14:textId="2B9500C1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ALDH3A1</w:t>
            </w:r>
          </w:p>
        </w:tc>
        <w:tc>
          <w:tcPr>
            <w:tcW w:w="3738" w:type="dxa"/>
          </w:tcPr>
          <w:p w14:paraId="72831770" w14:textId="7228DA3F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GCAACGACAAGGTGATTAAGAAGATG</w:t>
            </w:r>
          </w:p>
        </w:tc>
        <w:tc>
          <w:tcPr>
            <w:tcW w:w="3455" w:type="dxa"/>
          </w:tcPr>
          <w:p w14:paraId="2A272730" w14:textId="00B2BA18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GCAAGGTGATGTGGACGATGAC</w:t>
            </w:r>
          </w:p>
        </w:tc>
      </w:tr>
      <w:tr w:rsidR="00BF2930" w:rsidRPr="005D3441" w14:paraId="63200D55" w14:textId="77777777" w:rsidTr="005D3441">
        <w:tc>
          <w:tcPr>
            <w:tcW w:w="1675" w:type="dxa"/>
          </w:tcPr>
          <w:p w14:paraId="034821F4" w14:textId="0F0ADD21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ALDH3B1</w:t>
            </w:r>
          </w:p>
        </w:tc>
        <w:tc>
          <w:tcPr>
            <w:tcW w:w="3738" w:type="dxa"/>
          </w:tcPr>
          <w:p w14:paraId="014B41DF" w14:textId="4C093EEA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TCGTGTGGGCAAGATTGTTATGAC</w:t>
            </w:r>
          </w:p>
        </w:tc>
        <w:tc>
          <w:tcPr>
            <w:tcW w:w="3455" w:type="dxa"/>
          </w:tcPr>
          <w:p w14:paraId="3F2AAC48" w14:textId="260D3299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GCGTTGAAGTAGCGGAACCAG</w:t>
            </w:r>
          </w:p>
        </w:tc>
      </w:tr>
      <w:tr w:rsidR="00BF2930" w:rsidRPr="005D3441" w14:paraId="0DB8407C" w14:textId="77777777" w:rsidTr="005D3441">
        <w:tc>
          <w:tcPr>
            <w:tcW w:w="1675" w:type="dxa"/>
          </w:tcPr>
          <w:p w14:paraId="5FAC520A" w14:textId="0D256326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CDA</w:t>
            </w:r>
          </w:p>
        </w:tc>
        <w:tc>
          <w:tcPr>
            <w:tcW w:w="3738" w:type="dxa"/>
          </w:tcPr>
          <w:p w14:paraId="70D43381" w14:textId="2FDF7392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ACCCTGAAGCCTGAGTGTGTC</w:t>
            </w:r>
          </w:p>
        </w:tc>
        <w:tc>
          <w:tcPr>
            <w:tcW w:w="3455" w:type="dxa"/>
          </w:tcPr>
          <w:p w14:paraId="17C8CEF5" w14:textId="2C8CD055" w:rsidR="00BF2930" w:rsidRPr="005D3441" w:rsidRDefault="00CD37F1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TGTTGCACCCTTTGAAGATTCTCC</w:t>
            </w:r>
          </w:p>
        </w:tc>
      </w:tr>
      <w:tr w:rsidR="00BF2930" w:rsidRPr="005D3441" w14:paraId="4A954FFC" w14:textId="77777777" w:rsidTr="005D3441">
        <w:tc>
          <w:tcPr>
            <w:tcW w:w="1675" w:type="dxa"/>
          </w:tcPr>
          <w:p w14:paraId="708E805A" w14:textId="098686EB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C15orf48</w:t>
            </w:r>
          </w:p>
        </w:tc>
        <w:tc>
          <w:tcPr>
            <w:tcW w:w="3738" w:type="dxa"/>
          </w:tcPr>
          <w:p w14:paraId="25DEFC73" w14:textId="10CB8B1E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CTCATCTTTCGCTGTGTATTCTCTTTG</w:t>
            </w:r>
          </w:p>
        </w:tc>
        <w:tc>
          <w:tcPr>
            <w:tcW w:w="3455" w:type="dxa"/>
          </w:tcPr>
          <w:p w14:paraId="76879613" w14:textId="0841FA95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AGGTACAGTAGGGTCCACAGTTTC</w:t>
            </w:r>
          </w:p>
        </w:tc>
      </w:tr>
      <w:tr w:rsidR="00BF2930" w:rsidRPr="005D3441" w14:paraId="1D7C5CB0" w14:textId="77777777" w:rsidTr="005D3441">
        <w:tc>
          <w:tcPr>
            <w:tcW w:w="1675" w:type="dxa"/>
          </w:tcPr>
          <w:p w14:paraId="5D2A64C4" w14:textId="0A3B3551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MUC1</w:t>
            </w:r>
          </w:p>
        </w:tc>
        <w:tc>
          <w:tcPr>
            <w:tcW w:w="3738" w:type="dxa"/>
          </w:tcPr>
          <w:p w14:paraId="3E689476" w14:textId="7F4C6AA2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GTGCTGGTCTGTGTTCTGGTTG</w:t>
            </w:r>
          </w:p>
        </w:tc>
        <w:tc>
          <w:tcPr>
            <w:tcW w:w="3455" w:type="dxa"/>
          </w:tcPr>
          <w:p w14:paraId="4D1443DD" w14:textId="54DA36A9" w:rsidR="00BF2930" w:rsidRPr="005D3441" w:rsidRDefault="00BF2930" w:rsidP="005D3441">
            <w:pPr>
              <w:jc w:val="center"/>
              <w:rPr>
                <w:rFonts w:ascii="Times New Roman" w:hAnsi="Times New Roman" w:cs="Times New Roman"/>
              </w:rPr>
            </w:pPr>
            <w:r w:rsidRPr="005D3441">
              <w:rPr>
                <w:rFonts w:ascii="Times New Roman" w:hAnsi="Times New Roman" w:cs="Times New Roman"/>
              </w:rPr>
              <w:t>ACTCGCTCATAGGATGGTAGGTATC</w:t>
            </w:r>
          </w:p>
        </w:tc>
      </w:tr>
    </w:tbl>
    <w:p w14:paraId="676A89B8" w14:textId="77777777" w:rsidR="00BF2930" w:rsidRPr="005D3441" w:rsidRDefault="00BF2930" w:rsidP="005D3441">
      <w:pPr>
        <w:jc w:val="center"/>
        <w:rPr>
          <w:rFonts w:ascii="Times New Roman" w:hAnsi="Times New Roman" w:cs="Times New Roman"/>
        </w:rPr>
      </w:pPr>
    </w:p>
    <w:sectPr w:rsidR="00BF2930" w:rsidRPr="005D3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B7"/>
    <w:rsid w:val="000051FF"/>
    <w:rsid w:val="00005C03"/>
    <w:rsid w:val="00007119"/>
    <w:rsid w:val="000111A7"/>
    <w:rsid w:val="0001389B"/>
    <w:rsid w:val="00023193"/>
    <w:rsid w:val="00024249"/>
    <w:rsid w:val="000243FC"/>
    <w:rsid w:val="00024AB1"/>
    <w:rsid w:val="0002513B"/>
    <w:rsid w:val="000251FD"/>
    <w:rsid w:val="00031EB7"/>
    <w:rsid w:val="0003350C"/>
    <w:rsid w:val="00035E6D"/>
    <w:rsid w:val="000369A4"/>
    <w:rsid w:val="00036ED7"/>
    <w:rsid w:val="00037D51"/>
    <w:rsid w:val="000404DF"/>
    <w:rsid w:val="0004133B"/>
    <w:rsid w:val="00055C14"/>
    <w:rsid w:val="000562EC"/>
    <w:rsid w:val="0005702D"/>
    <w:rsid w:val="0006061F"/>
    <w:rsid w:val="00060AEB"/>
    <w:rsid w:val="00060AF9"/>
    <w:rsid w:val="0006143E"/>
    <w:rsid w:val="00061B68"/>
    <w:rsid w:val="000623A5"/>
    <w:rsid w:val="00075828"/>
    <w:rsid w:val="00076257"/>
    <w:rsid w:val="00076BEC"/>
    <w:rsid w:val="00083F83"/>
    <w:rsid w:val="00087029"/>
    <w:rsid w:val="00087C10"/>
    <w:rsid w:val="000902C0"/>
    <w:rsid w:val="00090982"/>
    <w:rsid w:val="0009456C"/>
    <w:rsid w:val="000957B5"/>
    <w:rsid w:val="000A0391"/>
    <w:rsid w:val="000A4B1E"/>
    <w:rsid w:val="000A6F52"/>
    <w:rsid w:val="000B1A98"/>
    <w:rsid w:val="000B6990"/>
    <w:rsid w:val="000C0136"/>
    <w:rsid w:val="000C2842"/>
    <w:rsid w:val="000C585B"/>
    <w:rsid w:val="000D5570"/>
    <w:rsid w:val="000D5627"/>
    <w:rsid w:val="000D67AA"/>
    <w:rsid w:val="000E0E98"/>
    <w:rsid w:val="000E2F48"/>
    <w:rsid w:val="000E435A"/>
    <w:rsid w:val="000E54FB"/>
    <w:rsid w:val="000E6E25"/>
    <w:rsid w:val="000F00E8"/>
    <w:rsid w:val="000F05CE"/>
    <w:rsid w:val="000F18E7"/>
    <w:rsid w:val="000F1AEB"/>
    <w:rsid w:val="000F3E26"/>
    <w:rsid w:val="0010410A"/>
    <w:rsid w:val="0011296E"/>
    <w:rsid w:val="0011706F"/>
    <w:rsid w:val="00120C19"/>
    <w:rsid w:val="001216EC"/>
    <w:rsid w:val="00125636"/>
    <w:rsid w:val="00126B99"/>
    <w:rsid w:val="00130794"/>
    <w:rsid w:val="0013084A"/>
    <w:rsid w:val="0013113F"/>
    <w:rsid w:val="001315B7"/>
    <w:rsid w:val="0013173D"/>
    <w:rsid w:val="001330F1"/>
    <w:rsid w:val="0013599B"/>
    <w:rsid w:val="001401C4"/>
    <w:rsid w:val="00141CCA"/>
    <w:rsid w:val="0014304F"/>
    <w:rsid w:val="001469CA"/>
    <w:rsid w:val="00146BBF"/>
    <w:rsid w:val="00157382"/>
    <w:rsid w:val="001633B3"/>
    <w:rsid w:val="001642FE"/>
    <w:rsid w:val="001668F2"/>
    <w:rsid w:val="00181027"/>
    <w:rsid w:val="0018148E"/>
    <w:rsid w:val="00182C88"/>
    <w:rsid w:val="00185C14"/>
    <w:rsid w:val="001864E6"/>
    <w:rsid w:val="00187BF9"/>
    <w:rsid w:val="001912BD"/>
    <w:rsid w:val="0019570A"/>
    <w:rsid w:val="001958D0"/>
    <w:rsid w:val="00195BDD"/>
    <w:rsid w:val="001A072D"/>
    <w:rsid w:val="001A2016"/>
    <w:rsid w:val="001A39B9"/>
    <w:rsid w:val="001A5EFC"/>
    <w:rsid w:val="001B0979"/>
    <w:rsid w:val="001B27F5"/>
    <w:rsid w:val="001B4114"/>
    <w:rsid w:val="001B6BB4"/>
    <w:rsid w:val="001B6EB1"/>
    <w:rsid w:val="001C0C4B"/>
    <w:rsid w:val="001C1112"/>
    <w:rsid w:val="001C2FC6"/>
    <w:rsid w:val="001C473A"/>
    <w:rsid w:val="001D0075"/>
    <w:rsid w:val="001D1D1D"/>
    <w:rsid w:val="001D5204"/>
    <w:rsid w:val="001E64A3"/>
    <w:rsid w:val="001E6CAE"/>
    <w:rsid w:val="001E6E8E"/>
    <w:rsid w:val="001E7836"/>
    <w:rsid w:val="001F1544"/>
    <w:rsid w:val="001F3A76"/>
    <w:rsid w:val="001F3F29"/>
    <w:rsid w:val="001F4474"/>
    <w:rsid w:val="001F6813"/>
    <w:rsid w:val="00204588"/>
    <w:rsid w:val="002063DB"/>
    <w:rsid w:val="00206A23"/>
    <w:rsid w:val="002074EE"/>
    <w:rsid w:val="0021003A"/>
    <w:rsid w:val="00215CB9"/>
    <w:rsid w:val="0022009A"/>
    <w:rsid w:val="002214B9"/>
    <w:rsid w:val="00226F3D"/>
    <w:rsid w:val="002276C6"/>
    <w:rsid w:val="00227FC6"/>
    <w:rsid w:val="00232A05"/>
    <w:rsid w:val="00236D1F"/>
    <w:rsid w:val="002421D6"/>
    <w:rsid w:val="002439F1"/>
    <w:rsid w:val="002451E3"/>
    <w:rsid w:val="00245CB2"/>
    <w:rsid w:val="00246442"/>
    <w:rsid w:val="0025011F"/>
    <w:rsid w:val="00254116"/>
    <w:rsid w:val="00255675"/>
    <w:rsid w:val="00257D45"/>
    <w:rsid w:val="0026319F"/>
    <w:rsid w:val="00264043"/>
    <w:rsid w:val="00264753"/>
    <w:rsid w:val="00266177"/>
    <w:rsid w:val="0027094C"/>
    <w:rsid w:val="00271448"/>
    <w:rsid w:val="002729D6"/>
    <w:rsid w:val="00273EC6"/>
    <w:rsid w:val="00280F12"/>
    <w:rsid w:val="00284C6F"/>
    <w:rsid w:val="00285AC2"/>
    <w:rsid w:val="00285CB1"/>
    <w:rsid w:val="00290FDF"/>
    <w:rsid w:val="00291159"/>
    <w:rsid w:val="00294957"/>
    <w:rsid w:val="00296EDD"/>
    <w:rsid w:val="002970C1"/>
    <w:rsid w:val="00297CD6"/>
    <w:rsid w:val="002A0CB3"/>
    <w:rsid w:val="002A13F2"/>
    <w:rsid w:val="002A14D3"/>
    <w:rsid w:val="002A1579"/>
    <w:rsid w:val="002A295A"/>
    <w:rsid w:val="002A600A"/>
    <w:rsid w:val="002B2B02"/>
    <w:rsid w:val="002B65C3"/>
    <w:rsid w:val="002B7153"/>
    <w:rsid w:val="002B77F9"/>
    <w:rsid w:val="002B78BA"/>
    <w:rsid w:val="002C173F"/>
    <w:rsid w:val="002C34FD"/>
    <w:rsid w:val="002C509A"/>
    <w:rsid w:val="002D3A53"/>
    <w:rsid w:val="002D7C2A"/>
    <w:rsid w:val="002E32E8"/>
    <w:rsid w:val="002E3B39"/>
    <w:rsid w:val="002E492A"/>
    <w:rsid w:val="002E677A"/>
    <w:rsid w:val="002F03DB"/>
    <w:rsid w:val="002F26FC"/>
    <w:rsid w:val="002F3A73"/>
    <w:rsid w:val="002F412C"/>
    <w:rsid w:val="002F4351"/>
    <w:rsid w:val="002F55DB"/>
    <w:rsid w:val="0030385C"/>
    <w:rsid w:val="00303CF3"/>
    <w:rsid w:val="00306823"/>
    <w:rsid w:val="00306954"/>
    <w:rsid w:val="00310F2E"/>
    <w:rsid w:val="00312203"/>
    <w:rsid w:val="003129BE"/>
    <w:rsid w:val="00312CDA"/>
    <w:rsid w:val="003155D0"/>
    <w:rsid w:val="003231DF"/>
    <w:rsid w:val="00324CE8"/>
    <w:rsid w:val="0033062C"/>
    <w:rsid w:val="00330727"/>
    <w:rsid w:val="00333F12"/>
    <w:rsid w:val="00334828"/>
    <w:rsid w:val="00343DED"/>
    <w:rsid w:val="003453FC"/>
    <w:rsid w:val="0034630C"/>
    <w:rsid w:val="00347B56"/>
    <w:rsid w:val="00356526"/>
    <w:rsid w:val="00362434"/>
    <w:rsid w:val="0036406B"/>
    <w:rsid w:val="00364F18"/>
    <w:rsid w:val="003724FD"/>
    <w:rsid w:val="00372889"/>
    <w:rsid w:val="00374183"/>
    <w:rsid w:val="00386CFE"/>
    <w:rsid w:val="00392123"/>
    <w:rsid w:val="003926EB"/>
    <w:rsid w:val="0039356A"/>
    <w:rsid w:val="00394693"/>
    <w:rsid w:val="0039597E"/>
    <w:rsid w:val="00396FD1"/>
    <w:rsid w:val="003A03D3"/>
    <w:rsid w:val="003A4EC1"/>
    <w:rsid w:val="003A72B2"/>
    <w:rsid w:val="003B3BA8"/>
    <w:rsid w:val="003B4652"/>
    <w:rsid w:val="003B6A84"/>
    <w:rsid w:val="003B7B28"/>
    <w:rsid w:val="003C43A2"/>
    <w:rsid w:val="003C5F09"/>
    <w:rsid w:val="003C7B74"/>
    <w:rsid w:val="003D1452"/>
    <w:rsid w:val="003D1BA2"/>
    <w:rsid w:val="003E05B4"/>
    <w:rsid w:val="003E0E64"/>
    <w:rsid w:val="003E4937"/>
    <w:rsid w:val="003E4F01"/>
    <w:rsid w:val="003E5F7A"/>
    <w:rsid w:val="003E6C84"/>
    <w:rsid w:val="003F05B4"/>
    <w:rsid w:val="003F6A0F"/>
    <w:rsid w:val="003F6EF4"/>
    <w:rsid w:val="004023F6"/>
    <w:rsid w:val="004030B7"/>
    <w:rsid w:val="00403FA4"/>
    <w:rsid w:val="0040576C"/>
    <w:rsid w:val="0040634B"/>
    <w:rsid w:val="004070E7"/>
    <w:rsid w:val="00417007"/>
    <w:rsid w:val="00420CA2"/>
    <w:rsid w:val="00421567"/>
    <w:rsid w:val="00421B6B"/>
    <w:rsid w:val="00422922"/>
    <w:rsid w:val="00424548"/>
    <w:rsid w:val="0042511E"/>
    <w:rsid w:val="004333CC"/>
    <w:rsid w:val="004347D3"/>
    <w:rsid w:val="00435E38"/>
    <w:rsid w:val="0044198B"/>
    <w:rsid w:val="00442559"/>
    <w:rsid w:val="00444E13"/>
    <w:rsid w:val="0044738B"/>
    <w:rsid w:val="004502FB"/>
    <w:rsid w:val="00450A5F"/>
    <w:rsid w:val="00451EC1"/>
    <w:rsid w:val="00451F85"/>
    <w:rsid w:val="00454A3A"/>
    <w:rsid w:val="004570E8"/>
    <w:rsid w:val="00461135"/>
    <w:rsid w:val="00463356"/>
    <w:rsid w:val="004654AE"/>
    <w:rsid w:val="00465718"/>
    <w:rsid w:val="00471DD4"/>
    <w:rsid w:val="004735B3"/>
    <w:rsid w:val="004736DE"/>
    <w:rsid w:val="00475909"/>
    <w:rsid w:val="00477024"/>
    <w:rsid w:val="00480D97"/>
    <w:rsid w:val="00484605"/>
    <w:rsid w:val="00490491"/>
    <w:rsid w:val="00495DB1"/>
    <w:rsid w:val="00495F68"/>
    <w:rsid w:val="004A039C"/>
    <w:rsid w:val="004A09EC"/>
    <w:rsid w:val="004A12FC"/>
    <w:rsid w:val="004A1482"/>
    <w:rsid w:val="004A42D7"/>
    <w:rsid w:val="004A4644"/>
    <w:rsid w:val="004B0183"/>
    <w:rsid w:val="004B0CDD"/>
    <w:rsid w:val="004B140E"/>
    <w:rsid w:val="004B2A47"/>
    <w:rsid w:val="004B6263"/>
    <w:rsid w:val="004C33DF"/>
    <w:rsid w:val="004C3645"/>
    <w:rsid w:val="004D0B09"/>
    <w:rsid w:val="004E3969"/>
    <w:rsid w:val="004E5274"/>
    <w:rsid w:val="004F0B09"/>
    <w:rsid w:val="004F1B70"/>
    <w:rsid w:val="004F6B6C"/>
    <w:rsid w:val="004F6BF7"/>
    <w:rsid w:val="004F7AE9"/>
    <w:rsid w:val="00501D25"/>
    <w:rsid w:val="0050712F"/>
    <w:rsid w:val="00507F27"/>
    <w:rsid w:val="0051000D"/>
    <w:rsid w:val="00517166"/>
    <w:rsid w:val="0052135A"/>
    <w:rsid w:val="005215CB"/>
    <w:rsid w:val="00522221"/>
    <w:rsid w:val="00522FD7"/>
    <w:rsid w:val="00524CFD"/>
    <w:rsid w:val="00526F3A"/>
    <w:rsid w:val="005334E3"/>
    <w:rsid w:val="00540D06"/>
    <w:rsid w:val="00541BC6"/>
    <w:rsid w:val="0054345A"/>
    <w:rsid w:val="00545765"/>
    <w:rsid w:val="00546ED3"/>
    <w:rsid w:val="005568CE"/>
    <w:rsid w:val="0056666C"/>
    <w:rsid w:val="00572D96"/>
    <w:rsid w:val="00573AAE"/>
    <w:rsid w:val="0057407A"/>
    <w:rsid w:val="0057567E"/>
    <w:rsid w:val="00580337"/>
    <w:rsid w:val="00581BE3"/>
    <w:rsid w:val="00583A71"/>
    <w:rsid w:val="00585756"/>
    <w:rsid w:val="00591003"/>
    <w:rsid w:val="005966FA"/>
    <w:rsid w:val="00597170"/>
    <w:rsid w:val="005A1B0A"/>
    <w:rsid w:val="005A2545"/>
    <w:rsid w:val="005A3D48"/>
    <w:rsid w:val="005A4912"/>
    <w:rsid w:val="005A628D"/>
    <w:rsid w:val="005B3512"/>
    <w:rsid w:val="005B36DE"/>
    <w:rsid w:val="005B4A2E"/>
    <w:rsid w:val="005B7D88"/>
    <w:rsid w:val="005C0B17"/>
    <w:rsid w:val="005C4AD9"/>
    <w:rsid w:val="005C5024"/>
    <w:rsid w:val="005C5CF7"/>
    <w:rsid w:val="005D1FE9"/>
    <w:rsid w:val="005D3441"/>
    <w:rsid w:val="005D60D6"/>
    <w:rsid w:val="005E0243"/>
    <w:rsid w:val="005E6077"/>
    <w:rsid w:val="005E6231"/>
    <w:rsid w:val="005E6F30"/>
    <w:rsid w:val="005F124E"/>
    <w:rsid w:val="005F25BB"/>
    <w:rsid w:val="005F2F77"/>
    <w:rsid w:val="005F49EC"/>
    <w:rsid w:val="00601355"/>
    <w:rsid w:val="00601947"/>
    <w:rsid w:val="006105F6"/>
    <w:rsid w:val="00610D9C"/>
    <w:rsid w:val="00621268"/>
    <w:rsid w:val="00622485"/>
    <w:rsid w:val="00623761"/>
    <w:rsid w:val="0063482B"/>
    <w:rsid w:val="00634A25"/>
    <w:rsid w:val="006350E5"/>
    <w:rsid w:val="00635102"/>
    <w:rsid w:val="0063730B"/>
    <w:rsid w:val="00646BAF"/>
    <w:rsid w:val="00646E15"/>
    <w:rsid w:val="00656019"/>
    <w:rsid w:val="0065621A"/>
    <w:rsid w:val="006614B2"/>
    <w:rsid w:val="00661F09"/>
    <w:rsid w:val="00670F6B"/>
    <w:rsid w:val="00673E27"/>
    <w:rsid w:val="0067496F"/>
    <w:rsid w:val="00675B16"/>
    <w:rsid w:val="00675EB7"/>
    <w:rsid w:val="006806CF"/>
    <w:rsid w:val="00682E68"/>
    <w:rsid w:val="00683443"/>
    <w:rsid w:val="00685D24"/>
    <w:rsid w:val="00690498"/>
    <w:rsid w:val="0069294F"/>
    <w:rsid w:val="0069331A"/>
    <w:rsid w:val="006A76AE"/>
    <w:rsid w:val="006A77E2"/>
    <w:rsid w:val="006B092E"/>
    <w:rsid w:val="006B1BBA"/>
    <w:rsid w:val="006B56CF"/>
    <w:rsid w:val="006B5CFE"/>
    <w:rsid w:val="006C03C4"/>
    <w:rsid w:val="006C6232"/>
    <w:rsid w:val="006C674B"/>
    <w:rsid w:val="006D0585"/>
    <w:rsid w:val="006D0B95"/>
    <w:rsid w:val="006E0D07"/>
    <w:rsid w:val="006E3449"/>
    <w:rsid w:val="006E49F6"/>
    <w:rsid w:val="006E713E"/>
    <w:rsid w:val="006F0634"/>
    <w:rsid w:val="006F548D"/>
    <w:rsid w:val="006F7F10"/>
    <w:rsid w:val="0070031F"/>
    <w:rsid w:val="007114E6"/>
    <w:rsid w:val="00725D5A"/>
    <w:rsid w:val="00726A0A"/>
    <w:rsid w:val="00727465"/>
    <w:rsid w:val="0073205B"/>
    <w:rsid w:val="0073680D"/>
    <w:rsid w:val="007371D7"/>
    <w:rsid w:val="00740D88"/>
    <w:rsid w:val="00742934"/>
    <w:rsid w:val="00742FD0"/>
    <w:rsid w:val="0074512C"/>
    <w:rsid w:val="007476C5"/>
    <w:rsid w:val="0075150C"/>
    <w:rsid w:val="00752005"/>
    <w:rsid w:val="007552D9"/>
    <w:rsid w:val="00757BA6"/>
    <w:rsid w:val="00760B05"/>
    <w:rsid w:val="00763039"/>
    <w:rsid w:val="00764291"/>
    <w:rsid w:val="0076797A"/>
    <w:rsid w:val="007733E1"/>
    <w:rsid w:val="00785926"/>
    <w:rsid w:val="00786911"/>
    <w:rsid w:val="00790DF3"/>
    <w:rsid w:val="007A147D"/>
    <w:rsid w:val="007A21F0"/>
    <w:rsid w:val="007A34E5"/>
    <w:rsid w:val="007A5AE0"/>
    <w:rsid w:val="007B1329"/>
    <w:rsid w:val="007B2AE5"/>
    <w:rsid w:val="007B3440"/>
    <w:rsid w:val="007B439F"/>
    <w:rsid w:val="007B7F1B"/>
    <w:rsid w:val="007C0896"/>
    <w:rsid w:val="007C0E82"/>
    <w:rsid w:val="007C240C"/>
    <w:rsid w:val="007C5431"/>
    <w:rsid w:val="007D13CC"/>
    <w:rsid w:val="007D26E1"/>
    <w:rsid w:val="007E3FE6"/>
    <w:rsid w:val="007E43C3"/>
    <w:rsid w:val="007E77D3"/>
    <w:rsid w:val="007F0D4C"/>
    <w:rsid w:val="007F2049"/>
    <w:rsid w:val="007F2D8F"/>
    <w:rsid w:val="007F3C4F"/>
    <w:rsid w:val="007F49DA"/>
    <w:rsid w:val="008056AC"/>
    <w:rsid w:val="00805B36"/>
    <w:rsid w:val="00806575"/>
    <w:rsid w:val="00811A67"/>
    <w:rsid w:val="00817E91"/>
    <w:rsid w:val="00820848"/>
    <w:rsid w:val="00821768"/>
    <w:rsid w:val="00826294"/>
    <w:rsid w:val="00826685"/>
    <w:rsid w:val="00826C8C"/>
    <w:rsid w:val="00830340"/>
    <w:rsid w:val="008308A6"/>
    <w:rsid w:val="00833F4F"/>
    <w:rsid w:val="00835116"/>
    <w:rsid w:val="00836096"/>
    <w:rsid w:val="0084062F"/>
    <w:rsid w:val="00840CE0"/>
    <w:rsid w:val="008421CD"/>
    <w:rsid w:val="00842DC5"/>
    <w:rsid w:val="00843BEB"/>
    <w:rsid w:val="00844587"/>
    <w:rsid w:val="00845F18"/>
    <w:rsid w:val="00846310"/>
    <w:rsid w:val="0085391A"/>
    <w:rsid w:val="00854986"/>
    <w:rsid w:val="008557E4"/>
    <w:rsid w:val="00856145"/>
    <w:rsid w:val="00860920"/>
    <w:rsid w:val="00866F26"/>
    <w:rsid w:val="00871942"/>
    <w:rsid w:val="0087378C"/>
    <w:rsid w:val="008738CF"/>
    <w:rsid w:val="008808F2"/>
    <w:rsid w:val="0088245B"/>
    <w:rsid w:val="0089296E"/>
    <w:rsid w:val="008948BC"/>
    <w:rsid w:val="0089780A"/>
    <w:rsid w:val="008A16A7"/>
    <w:rsid w:val="008A2026"/>
    <w:rsid w:val="008A46F8"/>
    <w:rsid w:val="008A473F"/>
    <w:rsid w:val="008A4D80"/>
    <w:rsid w:val="008B159C"/>
    <w:rsid w:val="008B5AB2"/>
    <w:rsid w:val="008C63A5"/>
    <w:rsid w:val="008C68AB"/>
    <w:rsid w:val="008D1464"/>
    <w:rsid w:val="008D24F4"/>
    <w:rsid w:val="008D2D0A"/>
    <w:rsid w:val="008D736C"/>
    <w:rsid w:val="008D7807"/>
    <w:rsid w:val="008D7AAC"/>
    <w:rsid w:val="008E52EC"/>
    <w:rsid w:val="008E5802"/>
    <w:rsid w:val="008E5977"/>
    <w:rsid w:val="008E72D3"/>
    <w:rsid w:val="008F1C37"/>
    <w:rsid w:val="008F49F6"/>
    <w:rsid w:val="008F5555"/>
    <w:rsid w:val="00901619"/>
    <w:rsid w:val="00906296"/>
    <w:rsid w:val="00906963"/>
    <w:rsid w:val="009159DF"/>
    <w:rsid w:val="009241CA"/>
    <w:rsid w:val="00926BA5"/>
    <w:rsid w:val="00931568"/>
    <w:rsid w:val="00931A64"/>
    <w:rsid w:val="00931BB8"/>
    <w:rsid w:val="009348B3"/>
    <w:rsid w:val="0094471D"/>
    <w:rsid w:val="00945141"/>
    <w:rsid w:val="00947C80"/>
    <w:rsid w:val="00950547"/>
    <w:rsid w:val="00950C8E"/>
    <w:rsid w:val="00951C27"/>
    <w:rsid w:val="00952D00"/>
    <w:rsid w:val="009565A6"/>
    <w:rsid w:val="009569C9"/>
    <w:rsid w:val="00956D4D"/>
    <w:rsid w:val="00960394"/>
    <w:rsid w:val="00960778"/>
    <w:rsid w:val="009607C2"/>
    <w:rsid w:val="00962557"/>
    <w:rsid w:val="00963D40"/>
    <w:rsid w:val="00967B89"/>
    <w:rsid w:val="009706E0"/>
    <w:rsid w:val="0097188E"/>
    <w:rsid w:val="00971920"/>
    <w:rsid w:val="009719A7"/>
    <w:rsid w:val="0097380D"/>
    <w:rsid w:val="0098297D"/>
    <w:rsid w:val="00983DAE"/>
    <w:rsid w:val="009858EB"/>
    <w:rsid w:val="00985E2D"/>
    <w:rsid w:val="00985E8F"/>
    <w:rsid w:val="009867F4"/>
    <w:rsid w:val="00996014"/>
    <w:rsid w:val="009A11EA"/>
    <w:rsid w:val="009A2813"/>
    <w:rsid w:val="009A4403"/>
    <w:rsid w:val="009B150E"/>
    <w:rsid w:val="009B4740"/>
    <w:rsid w:val="009B5BC6"/>
    <w:rsid w:val="009B6D60"/>
    <w:rsid w:val="009B7BF5"/>
    <w:rsid w:val="009B7CA5"/>
    <w:rsid w:val="009C0044"/>
    <w:rsid w:val="009C1943"/>
    <w:rsid w:val="009C33B0"/>
    <w:rsid w:val="009C5910"/>
    <w:rsid w:val="009C5F8C"/>
    <w:rsid w:val="009D1697"/>
    <w:rsid w:val="009E212D"/>
    <w:rsid w:val="009E4109"/>
    <w:rsid w:val="009F0193"/>
    <w:rsid w:val="009F20F7"/>
    <w:rsid w:val="009F21B2"/>
    <w:rsid w:val="009F2206"/>
    <w:rsid w:val="009F432C"/>
    <w:rsid w:val="00A0251E"/>
    <w:rsid w:val="00A02ABB"/>
    <w:rsid w:val="00A05DCE"/>
    <w:rsid w:val="00A11101"/>
    <w:rsid w:val="00A11ADD"/>
    <w:rsid w:val="00A12D9F"/>
    <w:rsid w:val="00A13BB4"/>
    <w:rsid w:val="00A26C30"/>
    <w:rsid w:val="00A27320"/>
    <w:rsid w:val="00A32304"/>
    <w:rsid w:val="00A403D5"/>
    <w:rsid w:val="00A419FD"/>
    <w:rsid w:val="00A438AE"/>
    <w:rsid w:val="00A4659E"/>
    <w:rsid w:val="00A533B2"/>
    <w:rsid w:val="00A54E4E"/>
    <w:rsid w:val="00A55BBD"/>
    <w:rsid w:val="00A63E26"/>
    <w:rsid w:val="00A64978"/>
    <w:rsid w:val="00A64BF0"/>
    <w:rsid w:val="00A6692A"/>
    <w:rsid w:val="00A6752F"/>
    <w:rsid w:val="00A7093F"/>
    <w:rsid w:val="00A72403"/>
    <w:rsid w:val="00A7258E"/>
    <w:rsid w:val="00A729BC"/>
    <w:rsid w:val="00A80722"/>
    <w:rsid w:val="00A84F63"/>
    <w:rsid w:val="00A85C7A"/>
    <w:rsid w:val="00A86903"/>
    <w:rsid w:val="00A8756D"/>
    <w:rsid w:val="00A87B76"/>
    <w:rsid w:val="00A9015C"/>
    <w:rsid w:val="00A91E65"/>
    <w:rsid w:val="00A93CC5"/>
    <w:rsid w:val="00AA0450"/>
    <w:rsid w:val="00AB163D"/>
    <w:rsid w:val="00AB41B0"/>
    <w:rsid w:val="00AB5DD1"/>
    <w:rsid w:val="00AB73DB"/>
    <w:rsid w:val="00AB7BE0"/>
    <w:rsid w:val="00AC0CF1"/>
    <w:rsid w:val="00AC0D7C"/>
    <w:rsid w:val="00AC2FE0"/>
    <w:rsid w:val="00AC36C8"/>
    <w:rsid w:val="00AC478C"/>
    <w:rsid w:val="00AC7617"/>
    <w:rsid w:val="00AD19A3"/>
    <w:rsid w:val="00AD349D"/>
    <w:rsid w:val="00AD5B46"/>
    <w:rsid w:val="00AE22FA"/>
    <w:rsid w:val="00AF0D74"/>
    <w:rsid w:val="00AF2510"/>
    <w:rsid w:val="00AF3065"/>
    <w:rsid w:val="00AF30DA"/>
    <w:rsid w:val="00AF5F00"/>
    <w:rsid w:val="00AF69AA"/>
    <w:rsid w:val="00B11716"/>
    <w:rsid w:val="00B118B7"/>
    <w:rsid w:val="00B16B31"/>
    <w:rsid w:val="00B23E93"/>
    <w:rsid w:val="00B24BEB"/>
    <w:rsid w:val="00B25D37"/>
    <w:rsid w:val="00B26FC9"/>
    <w:rsid w:val="00B27A01"/>
    <w:rsid w:val="00B30000"/>
    <w:rsid w:val="00B35B66"/>
    <w:rsid w:val="00B37410"/>
    <w:rsid w:val="00B432EA"/>
    <w:rsid w:val="00B445E6"/>
    <w:rsid w:val="00B45425"/>
    <w:rsid w:val="00B46758"/>
    <w:rsid w:val="00B46908"/>
    <w:rsid w:val="00B5220B"/>
    <w:rsid w:val="00B575F5"/>
    <w:rsid w:val="00B60E04"/>
    <w:rsid w:val="00B65668"/>
    <w:rsid w:val="00B67CB6"/>
    <w:rsid w:val="00B8184E"/>
    <w:rsid w:val="00B8375B"/>
    <w:rsid w:val="00B8672C"/>
    <w:rsid w:val="00B95447"/>
    <w:rsid w:val="00B95827"/>
    <w:rsid w:val="00BA107A"/>
    <w:rsid w:val="00BA1103"/>
    <w:rsid w:val="00BA1AF5"/>
    <w:rsid w:val="00BA2F32"/>
    <w:rsid w:val="00BA3C5A"/>
    <w:rsid w:val="00BA7234"/>
    <w:rsid w:val="00BA775D"/>
    <w:rsid w:val="00BB0725"/>
    <w:rsid w:val="00BB2ADF"/>
    <w:rsid w:val="00BB3106"/>
    <w:rsid w:val="00BB4F2A"/>
    <w:rsid w:val="00BB5520"/>
    <w:rsid w:val="00BB6A83"/>
    <w:rsid w:val="00BB7818"/>
    <w:rsid w:val="00BB7D26"/>
    <w:rsid w:val="00BC1A43"/>
    <w:rsid w:val="00BC1C46"/>
    <w:rsid w:val="00BC44B6"/>
    <w:rsid w:val="00BC49AB"/>
    <w:rsid w:val="00BC5E6F"/>
    <w:rsid w:val="00BC66E2"/>
    <w:rsid w:val="00BC6C94"/>
    <w:rsid w:val="00BD345A"/>
    <w:rsid w:val="00BD3DB0"/>
    <w:rsid w:val="00BE0FB8"/>
    <w:rsid w:val="00BE28E2"/>
    <w:rsid w:val="00BE7469"/>
    <w:rsid w:val="00BF285D"/>
    <w:rsid w:val="00BF2930"/>
    <w:rsid w:val="00BF672B"/>
    <w:rsid w:val="00C000A9"/>
    <w:rsid w:val="00C01B8E"/>
    <w:rsid w:val="00C02FA2"/>
    <w:rsid w:val="00C14B57"/>
    <w:rsid w:val="00C1668D"/>
    <w:rsid w:val="00C17E84"/>
    <w:rsid w:val="00C219EF"/>
    <w:rsid w:val="00C33B50"/>
    <w:rsid w:val="00C376D5"/>
    <w:rsid w:val="00C4245D"/>
    <w:rsid w:val="00C433DD"/>
    <w:rsid w:val="00C43B84"/>
    <w:rsid w:val="00C43CFA"/>
    <w:rsid w:val="00C442AF"/>
    <w:rsid w:val="00C5071A"/>
    <w:rsid w:val="00C54026"/>
    <w:rsid w:val="00C542D2"/>
    <w:rsid w:val="00C57F3D"/>
    <w:rsid w:val="00C61076"/>
    <w:rsid w:val="00C61FD2"/>
    <w:rsid w:val="00C63C7A"/>
    <w:rsid w:val="00C645D4"/>
    <w:rsid w:val="00C6460D"/>
    <w:rsid w:val="00C64806"/>
    <w:rsid w:val="00C72F7E"/>
    <w:rsid w:val="00C74468"/>
    <w:rsid w:val="00C74955"/>
    <w:rsid w:val="00C74F75"/>
    <w:rsid w:val="00C81A0A"/>
    <w:rsid w:val="00C83518"/>
    <w:rsid w:val="00C86819"/>
    <w:rsid w:val="00C9788A"/>
    <w:rsid w:val="00C97B40"/>
    <w:rsid w:val="00CA12E1"/>
    <w:rsid w:val="00CA7C9E"/>
    <w:rsid w:val="00CA7F69"/>
    <w:rsid w:val="00CB0FAC"/>
    <w:rsid w:val="00CB1F8C"/>
    <w:rsid w:val="00CB31B6"/>
    <w:rsid w:val="00CB3D18"/>
    <w:rsid w:val="00CB46F5"/>
    <w:rsid w:val="00CB4C2D"/>
    <w:rsid w:val="00CB738A"/>
    <w:rsid w:val="00CC106D"/>
    <w:rsid w:val="00CC21CE"/>
    <w:rsid w:val="00CC3165"/>
    <w:rsid w:val="00CC3E17"/>
    <w:rsid w:val="00CC5CD8"/>
    <w:rsid w:val="00CD37F1"/>
    <w:rsid w:val="00CD59EA"/>
    <w:rsid w:val="00CD6200"/>
    <w:rsid w:val="00CD6246"/>
    <w:rsid w:val="00CD6BA8"/>
    <w:rsid w:val="00CD7443"/>
    <w:rsid w:val="00CE04CB"/>
    <w:rsid w:val="00CE4410"/>
    <w:rsid w:val="00CF0A83"/>
    <w:rsid w:val="00CF0F9C"/>
    <w:rsid w:val="00CF14AF"/>
    <w:rsid w:val="00CF1E8C"/>
    <w:rsid w:val="00CF30EC"/>
    <w:rsid w:val="00CF7C98"/>
    <w:rsid w:val="00D00A2D"/>
    <w:rsid w:val="00D064DE"/>
    <w:rsid w:val="00D105B4"/>
    <w:rsid w:val="00D13ECC"/>
    <w:rsid w:val="00D14C63"/>
    <w:rsid w:val="00D2042A"/>
    <w:rsid w:val="00D26AC4"/>
    <w:rsid w:val="00D30B6D"/>
    <w:rsid w:val="00D30FF6"/>
    <w:rsid w:val="00D33CBF"/>
    <w:rsid w:val="00D37D20"/>
    <w:rsid w:val="00D427E9"/>
    <w:rsid w:val="00D42B3B"/>
    <w:rsid w:val="00D5012D"/>
    <w:rsid w:val="00D510C2"/>
    <w:rsid w:val="00D56443"/>
    <w:rsid w:val="00D57BE1"/>
    <w:rsid w:val="00D63E98"/>
    <w:rsid w:val="00D64674"/>
    <w:rsid w:val="00D65910"/>
    <w:rsid w:val="00D85C75"/>
    <w:rsid w:val="00DA0E5E"/>
    <w:rsid w:val="00DA30C2"/>
    <w:rsid w:val="00DA724E"/>
    <w:rsid w:val="00DB1BDA"/>
    <w:rsid w:val="00DB4945"/>
    <w:rsid w:val="00DB5FD2"/>
    <w:rsid w:val="00DC1136"/>
    <w:rsid w:val="00DC1F1C"/>
    <w:rsid w:val="00DC6E26"/>
    <w:rsid w:val="00DD1C2B"/>
    <w:rsid w:val="00DD2678"/>
    <w:rsid w:val="00DD3050"/>
    <w:rsid w:val="00DD416B"/>
    <w:rsid w:val="00DE27B2"/>
    <w:rsid w:val="00E029D3"/>
    <w:rsid w:val="00E03E0C"/>
    <w:rsid w:val="00E07367"/>
    <w:rsid w:val="00E118BF"/>
    <w:rsid w:val="00E12E1A"/>
    <w:rsid w:val="00E149A0"/>
    <w:rsid w:val="00E15E76"/>
    <w:rsid w:val="00E16F52"/>
    <w:rsid w:val="00E170F9"/>
    <w:rsid w:val="00E2391C"/>
    <w:rsid w:val="00E261F8"/>
    <w:rsid w:val="00E320A6"/>
    <w:rsid w:val="00E33803"/>
    <w:rsid w:val="00E3554F"/>
    <w:rsid w:val="00E36C85"/>
    <w:rsid w:val="00E37B6F"/>
    <w:rsid w:val="00E411E7"/>
    <w:rsid w:val="00E44E3C"/>
    <w:rsid w:val="00E5360C"/>
    <w:rsid w:val="00E5676C"/>
    <w:rsid w:val="00E5747A"/>
    <w:rsid w:val="00E60819"/>
    <w:rsid w:val="00E6728C"/>
    <w:rsid w:val="00E73B1D"/>
    <w:rsid w:val="00E73C55"/>
    <w:rsid w:val="00E8311E"/>
    <w:rsid w:val="00E83C20"/>
    <w:rsid w:val="00E84AEB"/>
    <w:rsid w:val="00E8518D"/>
    <w:rsid w:val="00E917B6"/>
    <w:rsid w:val="00E92112"/>
    <w:rsid w:val="00E921A3"/>
    <w:rsid w:val="00E969BE"/>
    <w:rsid w:val="00EA0C4D"/>
    <w:rsid w:val="00EA0D4A"/>
    <w:rsid w:val="00EA46BC"/>
    <w:rsid w:val="00EA4ABF"/>
    <w:rsid w:val="00EA7774"/>
    <w:rsid w:val="00EA7808"/>
    <w:rsid w:val="00EA7C9D"/>
    <w:rsid w:val="00EB0204"/>
    <w:rsid w:val="00EB03D4"/>
    <w:rsid w:val="00EB23F6"/>
    <w:rsid w:val="00EB2F2A"/>
    <w:rsid w:val="00EB53C5"/>
    <w:rsid w:val="00EC19DC"/>
    <w:rsid w:val="00EC6548"/>
    <w:rsid w:val="00EC6AB9"/>
    <w:rsid w:val="00ED0468"/>
    <w:rsid w:val="00ED166E"/>
    <w:rsid w:val="00ED1863"/>
    <w:rsid w:val="00ED2E05"/>
    <w:rsid w:val="00ED48B7"/>
    <w:rsid w:val="00ED5D32"/>
    <w:rsid w:val="00EE4DA1"/>
    <w:rsid w:val="00EE6353"/>
    <w:rsid w:val="00EE7549"/>
    <w:rsid w:val="00EF19E7"/>
    <w:rsid w:val="00EF4A45"/>
    <w:rsid w:val="00EF568A"/>
    <w:rsid w:val="00EF5C48"/>
    <w:rsid w:val="00F0116C"/>
    <w:rsid w:val="00F01D94"/>
    <w:rsid w:val="00F026FE"/>
    <w:rsid w:val="00F02852"/>
    <w:rsid w:val="00F02ACE"/>
    <w:rsid w:val="00F02B34"/>
    <w:rsid w:val="00F04BA0"/>
    <w:rsid w:val="00F052F3"/>
    <w:rsid w:val="00F059A3"/>
    <w:rsid w:val="00F064ED"/>
    <w:rsid w:val="00F072F9"/>
    <w:rsid w:val="00F105F7"/>
    <w:rsid w:val="00F247E6"/>
    <w:rsid w:val="00F24F16"/>
    <w:rsid w:val="00F31653"/>
    <w:rsid w:val="00F35AC3"/>
    <w:rsid w:val="00F35CFB"/>
    <w:rsid w:val="00F42AA0"/>
    <w:rsid w:val="00F433CC"/>
    <w:rsid w:val="00F47A69"/>
    <w:rsid w:val="00F53FB6"/>
    <w:rsid w:val="00F61314"/>
    <w:rsid w:val="00F6652D"/>
    <w:rsid w:val="00F713B9"/>
    <w:rsid w:val="00F748C6"/>
    <w:rsid w:val="00F75D62"/>
    <w:rsid w:val="00F767BA"/>
    <w:rsid w:val="00F76941"/>
    <w:rsid w:val="00F8048D"/>
    <w:rsid w:val="00F83622"/>
    <w:rsid w:val="00F849FF"/>
    <w:rsid w:val="00F84D77"/>
    <w:rsid w:val="00F855AB"/>
    <w:rsid w:val="00F85C09"/>
    <w:rsid w:val="00F86B9A"/>
    <w:rsid w:val="00F90DE9"/>
    <w:rsid w:val="00F910EB"/>
    <w:rsid w:val="00F91E33"/>
    <w:rsid w:val="00F93B55"/>
    <w:rsid w:val="00FA08C9"/>
    <w:rsid w:val="00FA2193"/>
    <w:rsid w:val="00FB13EB"/>
    <w:rsid w:val="00FB1FE6"/>
    <w:rsid w:val="00FB305C"/>
    <w:rsid w:val="00FC4FC0"/>
    <w:rsid w:val="00FC68E3"/>
    <w:rsid w:val="00FC7F2F"/>
    <w:rsid w:val="00FD1082"/>
    <w:rsid w:val="00FD3626"/>
    <w:rsid w:val="00FD497C"/>
    <w:rsid w:val="00FD676B"/>
    <w:rsid w:val="00FD6849"/>
    <w:rsid w:val="00FD7C04"/>
    <w:rsid w:val="00FE149C"/>
    <w:rsid w:val="00FE35BF"/>
    <w:rsid w:val="00FE3ECF"/>
    <w:rsid w:val="00FE3F59"/>
    <w:rsid w:val="00FE71ED"/>
    <w:rsid w:val="00FF69B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73825"/>
  <w15:chartTrackingRefBased/>
  <w15:docId w15:val="{517C879B-D56D-1D4F-AE3E-F7390217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李泽儒</dc:creator>
  <cp:keywords/>
  <dc:description/>
  <cp:lastModifiedBy>泽儒 李</cp:lastModifiedBy>
  <cp:revision>8</cp:revision>
  <dcterms:created xsi:type="dcterms:W3CDTF">2024-07-06T13:29:00Z</dcterms:created>
  <dcterms:modified xsi:type="dcterms:W3CDTF">2024-07-10T11:23:00Z</dcterms:modified>
</cp:coreProperties>
</file>