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7F75" w14:textId="77777777" w:rsidR="006F7E12" w:rsidRPr="00AC2973" w:rsidRDefault="006F7E12" w:rsidP="006F7E12">
      <w:pPr>
        <w:rPr>
          <w:rStyle w:val="fontstyle01"/>
          <w:rFonts w:ascii="Times New Roman" w:hAnsi="Times New Roman" w:cs="Times New Roman"/>
        </w:rPr>
      </w:pPr>
      <w:r w:rsidRPr="00AC2973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2973">
        <w:rPr>
          <w:rFonts w:ascii="Times New Roman" w:hAnsi="Times New Roman" w:cs="Times New Roman"/>
          <w:b/>
          <w:sz w:val="24"/>
          <w:szCs w:val="24"/>
        </w:rPr>
        <w:t>:</w:t>
      </w:r>
      <w:r w:rsidRPr="00AC2973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AC2973">
        <w:rPr>
          <w:rStyle w:val="fontstyle01"/>
          <w:rFonts w:ascii="Times New Roman" w:hAnsi="Times New Roman" w:cs="Times New Roman"/>
        </w:rPr>
        <w:t xml:space="preserve">Data of antibodies used in </w:t>
      </w:r>
      <w:r>
        <w:rPr>
          <w:rStyle w:val="fontstyle01"/>
          <w:rFonts w:ascii="Times New Roman" w:hAnsi="Times New Roman" w:cs="Times New Roman" w:hint="eastAsia"/>
        </w:rPr>
        <w:t>this</w:t>
      </w:r>
      <w:r>
        <w:rPr>
          <w:rStyle w:val="fontstyle01"/>
          <w:rFonts w:ascii="Times New Roman" w:hAnsi="Times New Roman" w:cs="Times New Roman"/>
        </w:rPr>
        <w:t xml:space="preserve"> article</w:t>
      </w:r>
    </w:p>
    <w:tbl>
      <w:tblPr>
        <w:tblStyle w:val="a3"/>
        <w:tblW w:w="4932" w:type="pct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851"/>
        <w:gridCol w:w="2092"/>
        <w:gridCol w:w="1843"/>
      </w:tblGrid>
      <w:tr w:rsidR="006F7E12" w:rsidRPr="00AC2973" w14:paraId="6A9556EC" w14:textId="77777777" w:rsidTr="00AD5924">
        <w:trPr>
          <w:jc w:val="center"/>
        </w:trPr>
        <w:tc>
          <w:tcPr>
            <w:tcW w:w="1297" w:type="pct"/>
          </w:tcPr>
          <w:p w14:paraId="0C9E4E20" w14:textId="77777777" w:rsidR="006F7E12" w:rsidRPr="00AC2973" w:rsidRDefault="006F7E12" w:rsidP="00050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Antibody</w:t>
            </w:r>
          </w:p>
        </w:tc>
        <w:tc>
          <w:tcPr>
            <w:tcW w:w="779" w:type="pct"/>
          </w:tcPr>
          <w:p w14:paraId="3027D1F5" w14:textId="77777777" w:rsidR="006F7E12" w:rsidRPr="00AC2973" w:rsidRDefault="006F7E12" w:rsidP="00050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WB</w:t>
            </w:r>
          </w:p>
        </w:tc>
        <w:tc>
          <w:tcPr>
            <w:tcW w:w="520" w:type="pct"/>
          </w:tcPr>
          <w:p w14:paraId="02AE690E" w14:textId="77777777" w:rsidR="006F7E12" w:rsidRPr="00AC2973" w:rsidRDefault="006F7E12" w:rsidP="00050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IHC</w:t>
            </w:r>
          </w:p>
        </w:tc>
        <w:tc>
          <w:tcPr>
            <w:tcW w:w="1278" w:type="pct"/>
          </w:tcPr>
          <w:p w14:paraId="3BB59784" w14:textId="77777777" w:rsidR="006F7E12" w:rsidRPr="00AC2973" w:rsidRDefault="006F7E12" w:rsidP="00050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Specificity</w:t>
            </w:r>
          </w:p>
        </w:tc>
        <w:tc>
          <w:tcPr>
            <w:tcW w:w="1126" w:type="pct"/>
          </w:tcPr>
          <w:p w14:paraId="40828782" w14:textId="77777777" w:rsidR="006F7E12" w:rsidRPr="00AC2973" w:rsidRDefault="006F7E12" w:rsidP="00050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Company</w:t>
            </w:r>
          </w:p>
        </w:tc>
      </w:tr>
      <w:tr w:rsidR="006F7E12" w:rsidRPr="00AC2973" w14:paraId="44E8A322" w14:textId="77777777" w:rsidTr="00AD5924">
        <w:trPr>
          <w:jc w:val="center"/>
        </w:trPr>
        <w:tc>
          <w:tcPr>
            <w:tcW w:w="1297" w:type="pct"/>
          </w:tcPr>
          <w:p w14:paraId="7E348D9F" w14:textId="5C4A0CAA" w:rsidR="006F7E12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ALDH3A1</w:t>
            </w:r>
          </w:p>
        </w:tc>
        <w:tc>
          <w:tcPr>
            <w:tcW w:w="779" w:type="pct"/>
          </w:tcPr>
          <w:p w14:paraId="412A1090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20" w:type="pct"/>
          </w:tcPr>
          <w:p w14:paraId="05CA2B46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</w:t>
            </w:r>
          </w:p>
        </w:tc>
        <w:tc>
          <w:tcPr>
            <w:tcW w:w="1278" w:type="pct"/>
          </w:tcPr>
          <w:p w14:paraId="42B4F744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clonal</w:t>
            </w:r>
          </w:p>
        </w:tc>
        <w:tc>
          <w:tcPr>
            <w:tcW w:w="1126" w:type="pct"/>
          </w:tcPr>
          <w:p w14:paraId="337EBC8D" w14:textId="77777777" w:rsidR="006F7E12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  <w:p w14:paraId="201446B0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55259-1-AP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7E12" w:rsidRPr="00AC2973" w14:paraId="580A7213" w14:textId="77777777" w:rsidTr="00AD5924">
        <w:trPr>
          <w:jc w:val="center"/>
        </w:trPr>
        <w:tc>
          <w:tcPr>
            <w:tcW w:w="1297" w:type="pct"/>
          </w:tcPr>
          <w:p w14:paraId="0FC98DE7" w14:textId="0EAF0B85" w:rsidR="006F7E12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ALDH3B1</w:t>
            </w:r>
          </w:p>
        </w:tc>
        <w:tc>
          <w:tcPr>
            <w:tcW w:w="779" w:type="pct"/>
          </w:tcPr>
          <w:p w14:paraId="42558DEA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20" w:type="pct"/>
          </w:tcPr>
          <w:p w14:paraId="67323048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:150</w:t>
            </w:r>
          </w:p>
        </w:tc>
        <w:tc>
          <w:tcPr>
            <w:tcW w:w="1278" w:type="pct"/>
          </w:tcPr>
          <w:p w14:paraId="6180787F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Rabb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 polyclonal</w:t>
            </w:r>
          </w:p>
        </w:tc>
        <w:tc>
          <w:tcPr>
            <w:tcW w:w="1126" w:type="pct"/>
          </w:tcPr>
          <w:p w14:paraId="189B891D" w14:textId="77777777" w:rsidR="006F7E12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  <w:p w14:paraId="21E7E35F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20960-1-AP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7E12" w:rsidRPr="00AC2973" w14:paraId="03912485" w14:textId="77777777" w:rsidTr="00AD5924">
        <w:trPr>
          <w:jc w:val="center"/>
        </w:trPr>
        <w:tc>
          <w:tcPr>
            <w:tcW w:w="1297" w:type="pct"/>
          </w:tcPr>
          <w:p w14:paraId="23C73672" w14:textId="5807D88D" w:rsidR="006F7E12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MUC1</w:t>
            </w:r>
          </w:p>
          <w:p w14:paraId="2C806A57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</w:tcPr>
          <w:p w14:paraId="557C448D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20" w:type="pct"/>
          </w:tcPr>
          <w:p w14:paraId="1B5EB0DD" w14:textId="46CFDB80" w:rsidR="006F7E12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278" w:type="pct"/>
          </w:tcPr>
          <w:p w14:paraId="3122ABC8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clonal</w:t>
            </w:r>
          </w:p>
        </w:tc>
        <w:tc>
          <w:tcPr>
            <w:tcW w:w="1126" w:type="pct"/>
          </w:tcPr>
          <w:p w14:paraId="1A24DB9E" w14:textId="77777777" w:rsidR="006F7E12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  <w:p w14:paraId="130A0C93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22029-1-AP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41A" w:rsidRPr="00AC2973" w14:paraId="15409F85" w14:textId="77777777" w:rsidTr="00AD5924">
        <w:trPr>
          <w:jc w:val="center"/>
        </w:trPr>
        <w:tc>
          <w:tcPr>
            <w:tcW w:w="1297" w:type="pct"/>
          </w:tcPr>
          <w:p w14:paraId="6725658A" w14:textId="4F46B34F" w:rsidR="003D541A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C15orf48</w:t>
            </w:r>
          </w:p>
        </w:tc>
        <w:tc>
          <w:tcPr>
            <w:tcW w:w="779" w:type="pct"/>
          </w:tcPr>
          <w:p w14:paraId="20B53A19" w14:textId="066326F5" w:rsidR="003D541A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20" w:type="pct"/>
          </w:tcPr>
          <w:p w14:paraId="63829830" w14:textId="0CF56F8E" w:rsidR="003D541A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1278" w:type="pct"/>
          </w:tcPr>
          <w:p w14:paraId="241551BD" w14:textId="5AFB1E74" w:rsidR="003D541A" w:rsidRPr="00AC2973" w:rsidRDefault="000D18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Rabb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 polyclonal</w:t>
            </w:r>
          </w:p>
        </w:tc>
        <w:tc>
          <w:tcPr>
            <w:tcW w:w="1126" w:type="pct"/>
          </w:tcPr>
          <w:p w14:paraId="3AB09EEA" w14:textId="77777777" w:rsidR="000C1C03" w:rsidRDefault="000C1C03" w:rsidP="000C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  <w:p w14:paraId="60ED9381" w14:textId="05C3A057" w:rsidR="003D541A" w:rsidRPr="000C1C03" w:rsidRDefault="000C1C03" w:rsidP="000C1C03">
            <w:pPr>
              <w:pStyle w:val="4"/>
              <w:rPr>
                <w:rFonts w:ascii="Times New Roman" w:eastAsia="微软雅黑" w:hAnsi="Times New Roman" w:cs="Times New Roman"/>
                <w:b w:val="0"/>
                <w:bCs w:val="0"/>
              </w:rPr>
            </w:pPr>
            <w:r w:rsidRPr="000C1C03">
              <w:rPr>
                <w:rFonts w:ascii="Times New Roman" w:eastAsia="微软雅黑" w:hAnsi="Times New Roman" w:cs="Times New Roman"/>
                <w:b w:val="0"/>
                <w:bCs w:val="0"/>
              </w:rPr>
              <w:t>(25102-1-AP</w:t>
            </w:r>
            <w:r w:rsidRPr="00AC2973">
              <w:rPr>
                <w:rFonts w:ascii="Times New Roman" w:hAnsi="Times New Roman" w:cs="Times New Roman"/>
              </w:rPr>
              <w:t>)</w:t>
            </w:r>
          </w:p>
        </w:tc>
      </w:tr>
      <w:tr w:rsidR="003D541A" w:rsidRPr="00AC2973" w14:paraId="2B673F22" w14:textId="77777777" w:rsidTr="00AD5924">
        <w:trPr>
          <w:jc w:val="center"/>
        </w:trPr>
        <w:tc>
          <w:tcPr>
            <w:tcW w:w="1297" w:type="pct"/>
          </w:tcPr>
          <w:p w14:paraId="6AE63B0E" w14:textId="0C533091" w:rsidR="003D541A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</w:t>
            </w:r>
          </w:p>
        </w:tc>
        <w:tc>
          <w:tcPr>
            <w:tcW w:w="779" w:type="pct"/>
          </w:tcPr>
          <w:p w14:paraId="1D747E1A" w14:textId="5069A0DA" w:rsidR="003D541A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20" w:type="pct"/>
          </w:tcPr>
          <w:p w14:paraId="19166238" w14:textId="6A606E88" w:rsidR="003D541A" w:rsidRPr="00AC2973" w:rsidRDefault="003D541A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278" w:type="pct"/>
          </w:tcPr>
          <w:p w14:paraId="0AC2CFB8" w14:textId="4EC93ECD" w:rsidR="003D541A" w:rsidRPr="00AC2973" w:rsidRDefault="008322D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clonal</w:t>
            </w:r>
          </w:p>
        </w:tc>
        <w:tc>
          <w:tcPr>
            <w:tcW w:w="1126" w:type="pct"/>
          </w:tcPr>
          <w:p w14:paraId="5AB06249" w14:textId="77777777" w:rsidR="005521E7" w:rsidRDefault="005521E7" w:rsidP="0055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  <w:p w14:paraId="6EA7835B" w14:textId="5E860F71" w:rsidR="003D541A" w:rsidRDefault="005521E7" w:rsidP="0055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1E7">
              <w:rPr>
                <w:rFonts w:ascii="Times New Roman" w:hAnsi="Times New Roman" w:cs="Times New Roman"/>
                <w:sz w:val="24"/>
                <w:szCs w:val="24"/>
              </w:rPr>
              <w:t>28579-1-AP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7E12" w:rsidRPr="00AC2973" w14:paraId="5D1D7F67" w14:textId="77777777" w:rsidTr="00AD5924">
        <w:trPr>
          <w:jc w:val="center"/>
        </w:trPr>
        <w:tc>
          <w:tcPr>
            <w:tcW w:w="1297" w:type="pct"/>
          </w:tcPr>
          <w:p w14:paraId="7232AFDF" w14:textId="77777777" w:rsidR="006F7E12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-actin</w:t>
            </w:r>
          </w:p>
          <w:p w14:paraId="1D91E8A3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</w:tcPr>
          <w:p w14:paraId="01967AFA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20" w:type="pct"/>
          </w:tcPr>
          <w:p w14:paraId="04F8806C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pct"/>
          </w:tcPr>
          <w:p w14:paraId="49E5806C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26" w:type="pct"/>
          </w:tcPr>
          <w:p w14:paraId="047C9032" w14:textId="77777777" w:rsidR="006F7E12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  <w:p w14:paraId="39B4834A" w14:textId="77777777" w:rsidR="006F7E12" w:rsidRPr="00AC2973" w:rsidRDefault="006F7E12" w:rsidP="0005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8227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FAD843C" w14:textId="77777777" w:rsidR="006F7E12" w:rsidRPr="00AC2973" w:rsidRDefault="006F7E12" w:rsidP="006F7E12">
      <w:pPr>
        <w:rPr>
          <w:rFonts w:ascii="Times New Roman" w:hAnsi="Times New Roman" w:cs="Times New Roman"/>
          <w:sz w:val="24"/>
          <w:szCs w:val="24"/>
        </w:rPr>
      </w:pPr>
    </w:p>
    <w:p w14:paraId="5948D1D1" w14:textId="7C4D699E" w:rsidR="00A85C7A" w:rsidRDefault="00A85C7A"/>
    <w:sectPr w:rsidR="00A85C7A" w:rsidSect="006F7E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56"/>
    <w:rsid w:val="000051FF"/>
    <w:rsid w:val="00005C03"/>
    <w:rsid w:val="00007119"/>
    <w:rsid w:val="000111A7"/>
    <w:rsid w:val="0001389B"/>
    <w:rsid w:val="00023193"/>
    <w:rsid w:val="00024249"/>
    <w:rsid w:val="000243FC"/>
    <w:rsid w:val="00024AB1"/>
    <w:rsid w:val="0002513B"/>
    <w:rsid w:val="000251FD"/>
    <w:rsid w:val="00031EB7"/>
    <w:rsid w:val="0003350C"/>
    <w:rsid w:val="00035E6D"/>
    <w:rsid w:val="000369A4"/>
    <w:rsid w:val="00036ED7"/>
    <w:rsid w:val="00037D51"/>
    <w:rsid w:val="000404DF"/>
    <w:rsid w:val="0004133B"/>
    <w:rsid w:val="00055C14"/>
    <w:rsid w:val="000562EC"/>
    <w:rsid w:val="0005702D"/>
    <w:rsid w:val="0006061F"/>
    <w:rsid w:val="00060AEB"/>
    <w:rsid w:val="00060AF9"/>
    <w:rsid w:val="0006143E"/>
    <w:rsid w:val="00061B68"/>
    <w:rsid w:val="000623A5"/>
    <w:rsid w:val="00075828"/>
    <w:rsid w:val="00076257"/>
    <w:rsid w:val="00076BEC"/>
    <w:rsid w:val="00083F83"/>
    <w:rsid w:val="00087029"/>
    <w:rsid w:val="00087C10"/>
    <w:rsid w:val="000902C0"/>
    <w:rsid w:val="00090982"/>
    <w:rsid w:val="0009456C"/>
    <w:rsid w:val="000957B5"/>
    <w:rsid w:val="000A0391"/>
    <w:rsid w:val="000A4B1E"/>
    <w:rsid w:val="000A6F52"/>
    <w:rsid w:val="000B1A98"/>
    <w:rsid w:val="000B6990"/>
    <w:rsid w:val="000C0136"/>
    <w:rsid w:val="000C1C03"/>
    <w:rsid w:val="000C2842"/>
    <w:rsid w:val="000C585B"/>
    <w:rsid w:val="000D1812"/>
    <w:rsid w:val="000D5570"/>
    <w:rsid w:val="000D5627"/>
    <w:rsid w:val="000D67AA"/>
    <w:rsid w:val="000E0E98"/>
    <w:rsid w:val="000E2F48"/>
    <w:rsid w:val="000E435A"/>
    <w:rsid w:val="000E54FB"/>
    <w:rsid w:val="000E6E25"/>
    <w:rsid w:val="000F00E8"/>
    <w:rsid w:val="000F05CE"/>
    <w:rsid w:val="000F18E7"/>
    <w:rsid w:val="000F1AEB"/>
    <w:rsid w:val="000F3E26"/>
    <w:rsid w:val="0010410A"/>
    <w:rsid w:val="0011296E"/>
    <w:rsid w:val="0011706F"/>
    <w:rsid w:val="00120C19"/>
    <w:rsid w:val="001216EC"/>
    <w:rsid w:val="00125636"/>
    <w:rsid w:val="00126B99"/>
    <w:rsid w:val="00130794"/>
    <w:rsid w:val="0013113F"/>
    <w:rsid w:val="001315B7"/>
    <w:rsid w:val="0013173D"/>
    <w:rsid w:val="001330F1"/>
    <w:rsid w:val="0013599B"/>
    <w:rsid w:val="001401C4"/>
    <w:rsid w:val="00141CCA"/>
    <w:rsid w:val="0014304F"/>
    <w:rsid w:val="001469CA"/>
    <w:rsid w:val="00146BBF"/>
    <w:rsid w:val="00157382"/>
    <w:rsid w:val="001633B3"/>
    <w:rsid w:val="001642FE"/>
    <w:rsid w:val="001668F2"/>
    <w:rsid w:val="00181027"/>
    <w:rsid w:val="0018148E"/>
    <w:rsid w:val="00182C88"/>
    <w:rsid w:val="00185C14"/>
    <w:rsid w:val="001864E6"/>
    <w:rsid w:val="00187BF9"/>
    <w:rsid w:val="001912BD"/>
    <w:rsid w:val="0019570A"/>
    <w:rsid w:val="001958D0"/>
    <w:rsid w:val="00195BDD"/>
    <w:rsid w:val="001A072D"/>
    <w:rsid w:val="001A2016"/>
    <w:rsid w:val="001A39B9"/>
    <w:rsid w:val="001A5EFC"/>
    <w:rsid w:val="001B0979"/>
    <w:rsid w:val="001B27F5"/>
    <w:rsid w:val="001B4114"/>
    <w:rsid w:val="001B6BB4"/>
    <w:rsid w:val="001B6EB1"/>
    <w:rsid w:val="001C0C4B"/>
    <w:rsid w:val="001C1112"/>
    <w:rsid w:val="001C2FC6"/>
    <w:rsid w:val="001C473A"/>
    <w:rsid w:val="001D0075"/>
    <w:rsid w:val="001D1D1D"/>
    <w:rsid w:val="001D5204"/>
    <w:rsid w:val="001E64A3"/>
    <w:rsid w:val="001E6CAE"/>
    <w:rsid w:val="001E6E8E"/>
    <w:rsid w:val="001E7836"/>
    <w:rsid w:val="001F1544"/>
    <w:rsid w:val="001F3A76"/>
    <w:rsid w:val="001F3F29"/>
    <w:rsid w:val="001F4474"/>
    <w:rsid w:val="001F6813"/>
    <w:rsid w:val="00204588"/>
    <w:rsid w:val="002063DB"/>
    <w:rsid w:val="00206A23"/>
    <w:rsid w:val="002074EE"/>
    <w:rsid w:val="0021003A"/>
    <w:rsid w:val="00215CB9"/>
    <w:rsid w:val="0022009A"/>
    <w:rsid w:val="002214B9"/>
    <w:rsid w:val="00226F3D"/>
    <w:rsid w:val="002276C6"/>
    <w:rsid w:val="00227FC6"/>
    <w:rsid w:val="00232A05"/>
    <w:rsid w:val="00236D1F"/>
    <w:rsid w:val="002421D6"/>
    <w:rsid w:val="002439F1"/>
    <w:rsid w:val="002451E3"/>
    <w:rsid w:val="00245CB2"/>
    <w:rsid w:val="00246442"/>
    <w:rsid w:val="0025011F"/>
    <w:rsid w:val="00254116"/>
    <w:rsid w:val="00255675"/>
    <w:rsid w:val="00257D45"/>
    <w:rsid w:val="0026319F"/>
    <w:rsid w:val="00264043"/>
    <w:rsid w:val="00264753"/>
    <w:rsid w:val="00266177"/>
    <w:rsid w:val="0027094C"/>
    <w:rsid w:val="00271448"/>
    <w:rsid w:val="002729D6"/>
    <w:rsid w:val="00273EC6"/>
    <w:rsid w:val="00280F12"/>
    <w:rsid w:val="00284C6F"/>
    <w:rsid w:val="00285AC2"/>
    <w:rsid w:val="00285CB1"/>
    <w:rsid w:val="00290FDF"/>
    <w:rsid w:val="00291159"/>
    <w:rsid w:val="00294957"/>
    <w:rsid w:val="00296EDD"/>
    <w:rsid w:val="002970C1"/>
    <w:rsid w:val="00297CD6"/>
    <w:rsid w:val="002A0CB3"/>
    <w:rsid w:val="002A13F2"/>
    <w:rsid w:val="002A14D3"/>
    <w:rsid w:val="002A1579"/>
    <w:rsid w:val="002A295A"/>
    <w:rsid w:val="002A600A"/>
    <w:rsid w:val="002B2B02"/>
    <w:rsid w:val="002B65C3"/>
    <w:rsid w:val="002B7153"/>
    <w:rsid w:val="002B77F9"/>
    <w:rsid w:val="002B78BA"/>
    <w:rsid w:val="002C173F"/>
    <w:rsid w:val="002C34FD"/>
    <w:rsid w:val="002C509A"/>
    <w:rsid w:val="002D3A53"/>
    <w:rsid w:val="002D7C2A"/>
    <w:rsid w:val="002E32E8"/>
    <w:rsid w:val="002E3B39"/>
    <w:rsid w:val="002E492A"/>
    <w:rsid w:val="002E677A"/>
    <w:rsid w:val="002F03DB"/>
    <w:rsid w:val="002F26FC"/>
    <w:rsid w:val="002F3A73"/>
    <w:rsid w:val="002F412C"/>
    <w:rsid w:val="002F4351"/>
    <w:rsid w:val="002F55DB"/>
    <w:rsid w:val="0030385C"/>
    <w:rsid w:val="00303CF3"/>
    <w:rsid w:val="00306823"/>
    <w:rsid w:val="00306954"/>
    <w:rsid w:val="00310F2E"/>
    <w:rsid w:val="00312203"/>
    <w:rsid w:val="003129BE"/>
    <w:rsid w:val="00312CDA"/>
    <w:rsid w:val="003155D0"/>
    <w:rsid w:val="00324CE8"/>
    <w:rsid w:val="0033062C"/>
    <w:rsid w:val="00330727"/>
    <w:rsid w:val="00333F12"/>
    <w:rsid w:val="00334828"/>
    <w:rsid w:val="00343DED"/>
    <w:rsid w:val="003453FC"/>
    <w:rsid w:val="0034630C"/>
    <w:rsid w:val="00347B56"/>
    <w:rsid w:val="00356526"/>
    <w:rsid w:val="00362434"/>
    <w:rsid w:val="0036406B"/>
    <w:rsid w:val="00364F18"/>
    <w:rsid w:val="003724FD"/>
    <w:rsid w:val="00372889"/>
    <w:rsid w:val="00374183"/>
    <w:rsid w:val="00381D89"/>
    <w:rsid w:val="00386CFE"/>
    <w:rsid w:val="00392123"/>
    <w:rsid w:val="003926EB"/>
    <w:rsid w:val="0039356A"/>
    <w:rsid w:val="00394693"/>
    <w:rsid w:val="0039597E"/>
    <w:rsid w:val="00396FD1"/>
    <w:rsid w:val="003A03D3"/>
    <w:rsid w:val="003A4EC1"/>
    <w:rsid w:val="003A72B2"/>
    <w:rsid w:val="003B3BA8"/>
    <w:rsid w:val="003B4652"/>
    <w:rsid w:val="003B6A84"/>
    <w:rsid w:val="003B7B28"/>
    <w:rsid w:val="003C43A2"/>
    <w:rsid w:val="003C5F09"/>
    <w:rsid w:val="003C7B74"/>
    <w:rsid w:val="003D1452"/>
    <w:rsid w:val="003D1BA2"/>
    <w:rsid w:val="003D541A"/>
    <w:rsid w:val="003E05B4"/>
    <w:rsid w:val="003E0E64"/>
    <w:rsid w:val="003E4937"/>
    <w:rsid w:val="003E4F01"/>
    <w:rsid w:val="003E5F7A"/>
    <w:rsid w:val="003E6C84"/>
    <w:rsid w:val="003F05B4"/>
    <w:rsid w:val="003F6A0F"/>
    <w:rsid w:val="003F6EF4"/>
    <w:rsid w:val="004023F6"/>
    <w:rsid w:val="00403FA4"/>
    <w:rsid w:val="0040576C"/>
    <w:rsid w:val="0040634B"/>
    <w:rsid w:val="004070E7"/>
    <w:rsid w:val="00417007"/>
    <w:rsid w:val="00420CA2"/>
    <w:rsid w:val="00421567"/>
    <w:rsid w:val="00421B6B"/>
    <w:rsid w:val="00422922"/>
    <w:rsid w:val="00424548"/>
    <w:rsid w:val="0042511E"/>
    <w:rsid w:val="004333CC"/>
    <w:rsid w:val="004347D3"/>
    <w:rsid w:val="00435E38"/>
    <w:rsid w:val="0044198B"/>
    <w:rsid w:val="00442559"/>
    <w:rsid w:val="00444E13"/>
    <w:rsid w:val="0044738B"/>
    <w:rsid w:val="004502FB"/>
    <w:rsid w:val="00450A5F"/>
    <w:rsid w:val="00451EC1"/>
    <w:rsid w:val="00451F85"/>
    <w:rsid w:val="00454A3A"/>
    <w:rsid w:val="004570E8"/>
    <w:rsid w:val="00461135"/>
    <w:rsid w:val="00463356"/>
    <w:rsid w:val="004654AE"/>
    <w:rsid w:val="00465718"/>
    <w:rsid w:val="00471DD4"/>
    <w:rsid w:val="004735B3"/>
    <w:rsid w:val="004736DE"/>
    <w:rsid w:val="00475909"/>
    <w:rsid w:val="00477024"/>
    <w:rsid w:val="00480D97"/>
    <w:rsid w:val="00484605"/>
    <w:rsid w:val="00490491"/>
    <w:rsid w:val="00495DB1"/>
    <w:rsid w:val="00495F68"/>
    <w:rsid w:val="004A039C"/>
    <w:rsid w:val="004A09EC"/>
    <w:rsid w:val="004A12FC"/>
    <w:rsid w:val="004A1482"/>
    <w:rsid w:val="004A42D7"/>
    <w:rsid w:val="004A4644"/>
    <w:rsid w:val="004B0183"/>
    <w:rsid w:val="004B0CDD"/>
    <w:rsid w:val="004B140E"/>
    <w:rsid w:val="004B2A47"/>
    <w:rsid w:val="004B6263"/>
    <w:rsid w:val="004C33DF"/>
    <w:rsid w:val="004C3645"/>
    <w:rsid w:val="004D0B09"/>
    <w:rsid w:val="004E3969"/>
    <w:rsid w:val="004E5274"/>
    <w:rsid w:val="004F0B09"/>
    <w:rsid w:val="004F1B70"/>
    <w:rsid w:val="004F6B6C"/>
    <w:rsid w:val="004F6BF7"/>
    <w:rsid w:val="004F7AE9"/>
    <w:rsid w:val="00501D25"/>
    <w:rsid w:val="0050712F"/>
    <w:rsid w:val="00507F27"/>
    <w:rsid w:val="0051000D"/>
    <w:rsid w:val="00517166"/>
    <w:rsid w:val="0052135A"/>
    <w:rsid w:val="005215CB"/>
    <w:rsid w:val="00522221"/>
    <w:rsid w:val="00522FD7"/>
    <w:rsid w:val="00524CFD"/>
    <w:rsid w:val="00526F3A"/>
    <w:rsid w:val="005334E3"/>
    <w:rsid w:val="00540D06"/>
    <w:rsid w:val="00541BC6"/>
    <w:rsid w:val="0054345A"/>
    <w:rsid w:val="00545765"/>
    <w:rsid w:val="00546ED3"/>
    <w:rsid w:val="005521E7"/>
    <w:rsid w:val="005568CE"/>
    <w:rsid w:val="0056666C"/>
    <w:rsid w:val="00572D96"/>
    <w:rsid w:val="00573AAE"/>
    <w:rsid w:val="0057407A"/>
    <w:rsid w:val="0057567E"/>
    <w:rsid w:val="00580337"/>
    <w:rsid w:val="00581BE3"/>
    <w:rsid w:val="00583A71"/>
    <w:rsid w:val="00585756"/>
    <w:rsid w:val="00591003"/>
    <w:rsid w:val="005966FA"/>
    <w:rsid w:val="00597170"/>
    <w:rsid w:val="005A1B0A"/>
    <w:rsid w:val="005A2545"/>
    <w:rsid w:val="005A3D48"/>
    <w:rsid w:val="005A4912"/>
    <w:rsid w:val="005A628D"/>
    <w:rsid w:val="005B3512"/>
    <w:rsid w:val="005B36DE"/>
    <w:rsid w:val="005B4A2E"/>
    <w:rsid w:val="005B7D88"/>
    <w:rsid w:val="005C0B17"/>
    <w:rsid w:val="005C4AD9"/>
    <w:rsid w:val="005C5024"/>
    <w:rsid w:val="005C5CF7"/>
    <w:rsid w:val="005D1FE9"/>
    <w:rsid w:val="005D60D6"/>
    <w:rsid w:val="005E0243"/>
    <w:rsid w:val="005E6077"/>
    <w:rsid w:val="005E6231"/>
    <w:rsid w:val="005E6F30"/>
    <w:rsid w:val="005F124E"/>
    <w:rsid w:val="005F25BB"/>
    <w:rsid w:val="005F2F77"/>
    <w:rsid w:val="005F49EC"/>
    <w:rsid w:val="00601355"/>
    <w:rsid w:val="00601947"/>
    <w:rsid w:val="006105F6"/>
    <w:rsid w:val="00610D9C"/>
    <w:rsid w:val="00621268"/>
    <w:rsid w:val="00622485"/>
    <w:rsid w:val="00623761"/>
    <w:rsid w:val="0063482B"/>
    <w:rsid w:val="00634A25"/>
    <w:rsid w:val="006350E5"/>
    <w:rsid w:val="00635102"/>
    <w:rsid w:val="0063730B"/>
    <w:rsid w:val="00646BAF"/>
    <w:rsid w:val="00646E15"/>
    <w:rsid w:val="00656019"/>
    <w:rsid w:val="0065621A"/>
    <w:rsid w:val="006614B2"/>
    <w:rsid w:val="00661F09"/>
    <w:rsid w:val="00670F6B"/>
    <w:rsid w:val="00673E27"/>
    <w:rsid w:val="0067496F"/>
    <w:rsid w:val="00675B16"/>
    <w:rsid w:val="00675EB7"/>
    <w:rsid w:val="006806CF"/>
    <w:rsid w:val="00682E68"/>
    <w:rsid w:val="00683443"/>
    <w:rsid w:val="00685D24"/>
    <w:rsid w:val="00690498"/>
    <w:rsid w:val="0069294F"/>
    <w:rsid w:val="0069331A"/>
    <w:rsid w:val="006A19EA"/>
    <w:rsid w:val="006A76AE"/>
    <w:rsid w:val="006A77E2"/>
    <w:rsid w:val="006B092E"/>
    <w:rsid w:val="006B1BBA"/>
    <w:rsid w:val="006B56CF"/>
    <w:rsid w:val="006B5CFE"/>
    <w:rsid w:val="006C03C4"/>
    <w:rsid w:val="006C6232"/>
    <w:rsid w:val="006C674B"/>
    <w:rsid w:val="006D0585"/>
    <w:rsid w:val="006D0B95"/>
    <w:rsid w:val="006E0D07"/>
    <w:rsid w:val="006E3449"/>
    <w:rsid w:val="006E49F6"/>
    <w:rsid w:val="006E713E"/>
    <w:rsid w:val="006F0634"/>
    <w:rsid w:val="006F548D"/>
    <w:rsid w:val="006F7E12"/>
    <w:rsid w:val="006F7F10"/>
    <w:rsid w:val="0070031F"/>
    <w:rsid w:val="007114E6"/>
    <w:rsid w:val="007130EC"/>
    <w:rsid w:val="00725D5A"/>
    <w:rsid w:val="00726A0A"/>
    <w:rsid w:val="00727465"/>
    <w:rsid w:val="0073205B"/>
    <w:rsid w:val="0073680D"/>
    <w:rsid w:val="007371D7"/>
    <w:rsid w:val="00740D88"/>
    <w:rsid w:val="00742934"/>
    <w:rsid w:val="00742FD0"/>
    <w:rsid w:val="0074512C"/>
    <w:rsid w:val="007476C5"/>
    <w:rsid w:val="0075150C"/>
    <w:rsid w:val="00752005"/>
    <w:rsid w:val="007552D9"/>
    <w:rsid w:val="00757BA6"/>
    <w:rsid w:val="00760B05"/>
    <w:rsid w:val="00763039"/>
    <w:rsid w:val="00764291"/>
    <w:rsid w:val="0076797A"/>
    <w:rsid w:val="007733E1"/>
    <w:rsid w:val="00785926"/>
    <w:rsid w:val="00786911"/>
    <w:rsid w:val="00790DF3"/>
    <w:rsid w:val="007A147D"/>
    <w:rsid w:val="007A21F0"/>
    <w:rsid w:val="007A34E5"/>
    <w:rsid w:val="007A5AE0"/>
    <w:rsid w:val="007B1329"/>
    <w:rsid w:val="007B2AE5"/>
    <w:rsid w:val="007B3440"/>
    <w:rsid w:val="007B439F"/>
    <w:rsid w:val="007B7F1B"/>
    <w:rsid w:val="007C0896"/>
    <w:rsid w:val="007C0E82"/>
    <w:rsid w:val="007C240C"/>
    <w:rsid w:val="007C5431"/>
    <w:rsid w:val="007D13CC"/>
    <w:rsid w:val="007D26E1"/>
    <w:rsid w:val="007E3FE6"/>
    <w:rsid w:val="007E43C3"/>
    <w:rsid w:val="007E77D3"/>
    <w:rsid w:val="007F0D4C"/>
    <w:rsid w:val="007F2049"/>
    <w:rsid w:val="007F2D8F"/>
    <w:rsid w:val="007F3C4F"/>
    <w:rsid w:val="007F49DA"/>
    <w:rsid w:val="008056AC"/>
    <w:rsid w:val="00805B36"/>
    <w:rsid w:val="00806575"/>
    <w:rsid w:val="00811A67"/>
    <w:rsid w:val="00817E91"/>
    <w:rsid w:val="00820848"/>
    <w:rsid w:val="00821768"/>
    <w:rsid w:val="00826294"/>
    <w:rsid w:val="00826685"/>
    <w:rsid w:val="00826C8C"/>
    <w:rsid w:val="00830340"/>
    <w:rsid w:val="008308A6"/>
    <w:rsid w:val="008322D2"/>
    <w:rsid w:val="00833F4F"/>
    <w:rsid w:val="00835116"/>
    <w:rsid w:val="00836096"/>
    <w:rsid w:val="0084062F"/>
    <w:rsid w:val="00840CE0"/>
    <w:rsid w:val="008421CD"/>
    <w:rsid w:val="00842DC5"/>
    <w:rsid w:val="00843BEB"/>
    <w:rsid w:val="00844587"/>
    <w:rsid w:val="00845F18"/>
    <w:rsid w:val="00846310"/>
    <w:rsid w:val="0085391A"/>
    <w:rsid w:val="00854986"/>
    <w:rsid w:val="008557E4"/>
    <w:rsid w:val="00856145"/>
    <w:rsid w:val="00860920"/>
    <w:rsid w:val="00866F26"/>
    <w:rsid w:val="00871942"/>
    <w:rsid w:val="0087378C"/>
    <w:rsid w:val="008738CF"/>
    <w:rsid w:val="008808F2"/>
    <w:rsid w:val="0088245B"/>
    <w:rsid w:val="0089296E"/>
    <w:rsid w:val="008948BC"/>
    <w:rsid w:val="0089780A"/>
    <w:rsid w:val="008A16A7"/>
    <w:rsid w:val="008A2026"/>
    <w:rsid w:val="008A46F8"/>
    <w:rsid w:val="008A473F"/>
    <w:rsid w:val="008A4D80"/>
    <w:rsid w:val="008B159C"/>
    <w:rsid w:val="008B5AB2"/>
    <w:rsid w:val="008C63A5"/>
    <w:rsid w:val="008C68AB"/>
    <w:rsid w:val="008D1464"/>
    <w:rsid w:val="008D24F4"/>
    <w:rsid w:val="008D2D0A"/>
    <w:rsid w:val="008D736C"/>
    <w:rsid w:val="008D7807"/>
    <w:rsid w:val="008D7AAC"/>
    <w:rsid w:val="008E52EC"/>
    <w:rsid w:val="008E5802"/>
    <w:rsid w:val="008E5977"/>
    <w:rsid w:val="008E72D3"/>
    <w:rsid w:val="008F1C37"/>
    <w:rsid w:val="008F49F6"/>
    <w:rsid w:val="008F5555"/>
    <w:rsid w:val="00901619"/>
    <w:rsid w:val="00906296"/>
    <w:rsid w:val="00906963"/>
    <w:rsid w:val="009159DF"/>
    <w:rsid w:val="009241CA"/>
    <w:rsid w:val="00926BA5"/>
    <w:rsid w:val="00931568"/>
    <w:rsid w:val="00931A64"/>
    <w:rsid w:val="00931BB8"/>
    <w:rsid w:val="009348B3"/>
    <w:rsid w:val="0094471D"/>
    <w:rsid w:val="00945141"/>
    <w:rsid w:val="00947C80"/>
    <w:rsid w:val="00950547"/>
    <w:rsid w:val="00950C8E"/>
    <w:rsid w:val="00951C27"/>
    <w:rsid w:val="00952D00"/>
    <w:rsid w:val="009565A6"/>
    <w:rsid w:val="009569C9"/>
    <w:rsid w:val="00956D4D"/>
    <w:rsid w:val="00960394"/>
    <w:rsid w:val="00960778"/>
    <w:rsid w:val="009607C2"/>
    <w:rsid w:val="00962557"/>
    <w:rsid w:val="00963D40"/>
    <w:rsid w:val="00967B89"/>
    <w:rsid w:val="009706E0"/>
    <w:rsid w:val="0097188E"/>
    <w:rsid w:val="00971920"/>
    <w:rsid w:val="009719A7"/>
    <w:rsid w:val="0097380D"/>
    <w:rsid w:val="0098297D"/>
    <w:rsid w:val="00983DAE"/>
    <w:rsid w:val="009858EB"/>
    <w:rsid w:val="00985E2D"/>
    <w:rsid w:val="00985E8F"/>
    <w:rsid w:val="009867F4"/>
    <w:rsid w:val="00996014"/>
    <w:rsid w:val="009A11EA"/>
    <w:rsid w:val="009A2813"/>
    <w:rsid w:val="009A4403"/>
    <w:rsid w:val="009B150E"/>
    <w:rsid w:val="009B4740"/>
    <w:rsid w:val="009B5BC6"/>
    <w:rsid w:val="009B6D60"/>
    <w:rsid w:val="009B7BF5"/>
    <w:rsid w:val="009B7CA5"/>
    <w:rsid w:val="009C0044"/>
    <w:rsid w:val="009C1943"/>
    <w:rsid w:val="009C33B0"/>
    <w:rsid w:val="009C5910"/>
    <w:rsid w:val="009C5F8C"/>
    <w:rsid w:val="009D1697"/>
    <w:rsid w:val="009E212D"/>
    <w:rsid w:val="009E4109"/>
    <w:rsid w:val="009F0193"/>
    <w:rsid w:val="009F20F7"/>
    <w:rsid w:val="009F21B2"/>
    <w:rsid w:val="009F2206"/>
    <w:rsid w:val="009F432C"/>
    <w:rsid w:val="00A0251E"/>
    <w:rsid w:val="00A02ABB"/>
    <w:rsid w:val="00A05DCE"/>
    <w:rsid w:val="00A11101"/>
    <w:rsid w:val="00A11ADD"/>
    <w:rsid w:val="00A12D9F"/>
    <w:rsid w:val="00A13BB4"/>
    <w:rsid w:val="00A26C30"/>
    <w:rsid w:val="00A27320"/>
    <w:rsid w:val="00A32304"/>
    <w:rsid w:val="00A403D5"/>
    <w:rsid w:val="00A419FD"/>
    <w:rsid w:val="00A438AE"/>
    <w:rsid w:val="00A4659E"/>
    <w:rsid w:val="00A533B2"/>
    <w:rsid w:val="00A54E4E"/>
    <w:rsid w:val="00A55BBD"/>
    <w:rsid w:val="00A63E26"/>
    <w:rsid w:val="00A64978"/>
    <w:rsid w:val="00A64BF0"/>
    <w:rsid w:val="00A657B6"/>
    <w:rsid w:val="00A6692A"/>
    <w:rsid w:val="00A6752F"/>
    <w:rsid w:val="00A7093F"/>
    <w:rsid w:val="00A72403"/>
    <w:rsid w:val="00A7258E"/>
    <w:rsid w:val="00A729BC"/>
    <w:rsid w:val="00A80722"/>
    <w:rsid w:val="00A84F63"/>
    <w:rsid w:val="00A85C7A"/>
    <w:rsid w:val="00A86903"/>
    <w:rsid w:val="00A8756D"/>
    <w:rsid w:val="00A87B76"/>
    <w:rsid w:val="00A9015C"/>
    <w:rsid w:val="00A91E65"/>
    <w:rsid w:val="00A93CC5"/>
    <w:rsid w:val="00AA0450"/>
    <w:rsid w:val="00AB163D"/>
    <w:rsid w:val="00AB41B0"/>
    <w:rsid w:val="00AB5DD1"/>
    <w:rsid w:val="00AB73DB"/>
    <w:rsid w:val="00AB7BE0"/>
    <w:rsid w:val="00AC0CF1"/>
    <w:rsid w:val="00AC0D7C"/>
    <w:rsid w:val="00AC2FE0"/>
    <w:rsid w:val="00AC36C8"/>
    <w:rsid w:val="00AC478C"/>
    <w:rsid w:val="00AC7617"/>
    <w:rsid w:val="00AD19A3"/>
    <w:rsid w:val="00AD349D"/>
    <w:rsid w:val="00AD5924"/>
    <w:rsid w:val="00AD5B46"/>
    <w:rsid w:val="00AE22FA"/>
    <w:rsid w:val="00AF0D74"/>
    <w:rsid w:val="00AF2510"/>
    <w:rsid w:val="00AF3065"/>
    <w:rsid w:val="00AF30DA"/>
    <w:rsid w:val="00AF5F00"/>
    <w:rsid w:val="00AF69AA"/>
    <w:rsid w:val="00AF7BAA"/>
    <w:rsid w:val="00B11716"/>
    <w:rsid w:val="00B118B7"/>
    <w:rsid w:val="00B16B31"/>
    <w:rsid w:val="00B17C2B"/>
    <w:rsid w:val="00B23E93"/>
    <w:rsid w:val="00B24BEB"/>
    <w:rsid w:val="00B25D37"/>
    <w:rsid w:val="00B26FC9"/>
    <w:rsid w:val="00B27A01"/>
    <w:rsid w:val="00B30000"/>
    <w:rsid w:val="00B35B66"/>
    <w:rsid w:val="00B37410"/>
    <w:rsid w:val="00B432EA"/>
    <w:rsid w:val="00B445E6"/>
    <w:rsid w:val="00B45425"/>
    <w:rsid w:val="00B46758"/>
    <w:rsid w:val="00B46908"/>
    <w:rsid w:val="00B5220B"/>
    <w:rsid w:val="00B575F5"/>
    <w:rsid w:val="00B60E04"/>
    <w:rsid w:val="00B65668"/>
    <w:rsid w:val="00B67CB6"/>
    <w:rsid w:val="00B8184E"/>
    <w:rsid w:val="00B8375B"/>
    <w:rsid w:val="00B8672C"/>
    <w:rsid w:val="00B95447"/>
    <w:rsid w:val="00B95827"/>
    <w:rsid w:val="00BA107A"/>
    <w:rsid w:val="00BA1103"/>
    <w:rsid w:val="00BA1AF5"/>
    <w:rsid w:val="00BA2F32"/>
    <w:rsid w:val="00BA3C5A"/>
    <w:rsid w:val="00BA7234"/>
    <w:rsid w:val="00BA775D"/>
    <w:rsid w:val="00BB0725"/>
    <w:rsid w:val="00BB2ADF"/>
    <w:rsid w:val="00BB3106"/>
    <w:rsid w:val="00BB4F2A"/>
    <w:rsid w:val="00BB5520"/>
    <w:rsid w:val="00BB6A83"/>
    <w:rsid w:val="00BB7818"/>
    <w:rsid w:val="00BB7D26"/>
    <w:rsid w:val="00BC1A43"/>
    <w:rsid w:val="00BC1C46"/>
    <w:rsid w:val="00BC44B6"/>
    <w:rsid w:val="00BC49AB"/>
    <w:rsid w:val="00BC5E6F"/>
    <w:rsid w:val="00BC66E2"/>
    <w:rsid w:val="00BC6C94"/>
    <w:rsid w:val="00BD345A"/>
    <w:rsid w:val="00BD3DB0"/>
    <w:rsid w:val="00BE0FB8"/>
    <w:rsid w:val="00BE28E2"/>
    <w:rsid w:val="00BE7469"/>
    <w:rsid w:val="00BF285D"/>
    <w:rsid w:val="00BF672B"/>
    <w:rsid w:val="00C000A9"/>
    <w:rsid w:val="00C01B8E"/>
    <w:rsid w:val="00C02FA2"/>
    <w:rsid w:val="00C14B57"/>
    <w:rsid w:val="00C1668D"/>
    <w:rsid w:val="00C17E84"/>
    <w:rsid w:val="00C219EF"/>
    <w:rsid w:val="00C33B50"/>
    <w:rsid w:val="00C376D5"/>
    <w:rsid w:val="00C4245D"/>
    <w:rsid w:val="00C433DD"/>
    <w:rsid w:val="00C43B84"/>
    <w:rsid w:val="00C43CFA"/>
    <w:rsid w:val="00C442AF"/>
    <w:rsid w:val="00C5071A"/>
    <w:rsid w:val="00C54026"/>
    <w:rsid w:val="00C542D2"/>
    <w:rsid w:val="00C57F3D"/>
    <w:rsid w:val="00C61076"/>
    <w:rsid w:val="00C61FD2"/>
    <w:rsid w:val="00C63C7A"/>
    <w:rsid w:val="00C645D4"/>
    <w:rsid w:val="00C6460D"/>
    <w:rsid w:val="00C64806"/>
    <w:rsid w:val="00C72F7E"/>
    <w:rsid w:val="00C74468"/>
    <w:rsid w:val="00C74955"/>
    <w:rsid w:val="00C74F75"/>
    <w:rsid w:val="00C81A0A"/>
    <w:rsid w:val="00C83518"/>
    <w:rsid w:val="00C86819"/>
    <w:rsid w:val="00C9788A"/>
    <w:rsid w:val="00C97B40"/>
    <w:rsid w:val="00CA12E1"/>
    <w:rsid w:val="00CA7C9E"/>
    <w:rsid w:val="00CA7F69"/>
    <w:rsid w:val="00CB0FAC"/>
    <w:rsid w:val="00CB1F8C"/>
    <w:rsid w:val="00CB31B6"/>
    <w:rsid w:val="00CB3D18"/>
    <w:rsid w:val="00CB46F5"/>
    <w:rsid w:val="00CB4C2D"/>
    <w:rsid w:val="00CB738A"/>
    <w:rsid w:val="00CC106D"/>
    <w:rsid w:val="00CC21CE"/>
    <w:rsid w:val="00CC3165"/>
    <w:rsid w:val="00CC3E17"/>
    <w:rsid w:val="00CC5CD8"/>
    <w:rsid w:val="00CD59EA"/>
    <w:rsid w:val="00CD6200"/>
    <w:rsid w:val="00CD6246"/>
    <w:rsid w:val="00CD6BA8"/>
    <w:rsid w:val="00CD7443"/>
    <w:rsid w:val="00CE04CB"/>
    <w:rsid w:val="00CE4410"/>
    <w:rsid w:val="00CF0A83"/>
    <w:rsid w:val="00CF0F9C"/>
    <w:rsid w:val="00CF14AF"/>
    <w:rsid w:val="00CF1E8C"/>
    <w:rsid w:val="00CF30EC"/>
    <w:rsid w:val="00CF7C98"/>
    <w:rsid w:val="00D00A2D"/>
    <w:rsid w:val="00D064DE"/>
    <w:rsid w:val="00D105B4"/>
    <w:rsid w:val="00D13ECC"/>
    <w:rsid w:val="00D14C63"/>
    <w:rsid w:val="00D2042A"/>
    <w:rsid w:val="00D26AC4"/>
    <w:rsid w:val="00D30B6D"/>
    <w:rsid w:val="00D30FF6"/>
    <w:rsid w:val="00D37D20"/>
    <w:rsid w:val="00D427E9"/>
    <w:rsid w:val="00D42B3B"/>
    <w:rsid w:val="00D5012D"/>
    <w:rsid w:val="00D510C2"/>
    <w:rsid w:val="00D56443"/>
    <w:rsid w:val="00D57BE1"/>
    <w:rsid w:val="00D63E98"/>
    <w:rsid w:val="00D64674"/>
    <w:rsid w:val="00D85C75"/>
    <w:rsid w:val="00DA0E5E"/>
    <w:rsid w:val="00DA30C2"/>
    <w:rsid w:val="00DA724E"/>
    <w:rsid w:val="00DB1BDA"/>
    <w:rsid w:val="00DB4945"/>
    <w:rsid w:val="00DB5FD2"/>
    <w:rsid w:val="00DC1136"/>
    <w:rsid w:val="00DC1F1C"/>
    <w:rsid w:val="00DC6E26"/>
    <w:rsid w:val="00DD1C2B"/>
    <w:rsid w:val="00DD2678"/>
    <w:rsid w:val="00DD3050"/>
    <w:rsid w:val="00DD416B"/>
    <w:rsid w:val="00DE27B2"/>
    <w:rsid w:val="00E029D3"/>
    <w:rsid w:val="00E03E0C"/>
    <w:rsid w:val="00E07367"/>
    <w:rsid w:val="00E118BF"/>
    <w:rsid w:val="00E12E1A"/>
    <w:rsid w:val="00E149A0"/>
    <w:rsid w:val="00E15E76"/>
    <w:rsid w:val="00E16F52"/>
    <w:rsid w:val="00E170F9"/>
    <w:rsid w:val="00E2391C"/>
    <w:rsid w:val="00E261F8"/>
    <w:rsid w:val="00E320A6"/>
    <w:rsid w:val="00E33803"/>
    <w:rsid w:val="00E3554F"/>
    <w:rsid w:val="00E36C85"/>
    <w:rsid w:val="00E37B6F"/>
    <w:rsid w:val="00E411E7"/>
    <w:rsid w:val="00E44E3C"/>
    <w:rsid w:val="00E5360C"/>
    <w:rsid w:val="00E5676C"/>
    <w:rsid w:val="00E5747A"/>
    <w:rsid w:val="00E60819"/>
    <w:rsid w:val="00E6728C"/>
    <w:rsid w:val="00E73B1D"/>
    <w:rsid w:val="00E73C55"/>
    <w:rsid w:val="00E8311E"/>
    <w:rsid w:val="00E83C20"/>
    <w:rsid w:val="00E84AEB"/>
    <w:rsid w:val="00E8518D"/>
    <w:rsid w:val="00E917B6"/>
    <w:rsid w:val="00E92112"/>
    <w:rsid w:val="00E921A3"/>
    <w:rsid w:val="00E969BE"/>
    <w:rsid w:val="00EA0C4D"/>
    <w:rsid w:val="00EA0D4A"/>
    <w:rsid w:val="00EA46BC"/>
    <w:rsid w:val="00EA4ABF"/>
    <w:rsid w:val="00EA7774"/>
    <w:rsid w:val="00EA7808"/>
    <w:rsid w:val="00EA7C9D"/>
    <w:rsid w:val="00EB0204"/>
    <w:rsid w:val="00EB03D4"/>
    <w:rsid w:val="00EB23F6"/>
    <w:rsid w:val="00EB2F2A"/>
    <w:rsid w:val="00EB53C5"/>
    <w:rsid w:val="00EC19DC"/>
    <w:rsid w:val="00EC6548"/>
    <w:rsid w:val="00EC6AB9"/>
    <w:rsid w:val="00ED0468"/>
    <w:rsid w:val="00ED166E"/>
    <w:rsid w:val="00ED1863"/>
    <w:rsid w:val="00ED2E05"/>
    <w:rsid w:val="00ED48B7"/>
    <w:rsid w:val="00ED5D32"/>
    <w:rsid w:val="00EE4DA1"/>
    <w:rsid w:val="00EE6353"/>
    <w:rsid w:val="00EE6D56"/>
    <w:rsid w:val="00EE7549"/>
    <w:rsid w:val="00EF19E7"/>
    <w:rsid w:val="00EF4A45"/>
    <w:rsid w:val="00EF568A"/>
    <w:rsid w:val="00EF5C48"/>
    <w:rsid w:val="00F0116C"/>
    <w:rsid w:val="00F01D94"/>
    <w:rsid w:val="00F026FE"/>
    <w:rsid w:val="00F02852"/>
    <w:rsid w:val="00F02ACE"/>
    <w:rsid w:val="00F02B34"/>
    <w:rsid w:val="00F04BA0"/>
    <w:rsid w:val="00F052F3"/>
    <w:rsid w:val="00F059A3"/>
    <w:rsid w:val="00F064ED"/>
    <w:rsid w:val="00F072F9"/>
    <w:rsid w:val="00F105F7"/>
    <w:rsid w:val="00F247E6"/>
    <w:rsid w:val="00F24F16"/>
    <w:rsid w:val="00F31653"/>
    <w:rsid w:val="00F35AC3"/>
    <w:rsid w:val="00F35CFB"/>
    <w:rsid w:val="00F42AA0"/>
    <w:rsid w:val="00F433CC"/>
    <w:rsid w:val="00F47A69"/>
    <w:rsid w:val="00F53FB6"/>
    <w:rsid w:val="00F61314"/>
    <w:rsid w:val="00F6652D"/>
    <w:rsid w:val="00F713B9"/>
    <w:rsid w:val="00F748C6"/>
    <w:rsid w:val="00F75D62"/>
    <w:rsid w:val="00F767BA"/>
    <w:rsid w:val="00F76941"/>
    <w:rsid w:val="00F8048D"/>
    <w:rsid w:val="00F83622"/>
    <w:rsid w:val="00F849FF"/>
    <w:rsid w:val="00F84D77"/>
    <w:rsid w:val="00F855AB"/>
    <w:rsid w:val="00F85C09"/>
    <w:rsid w:val="00F86B9A"/>
    <w:rsid w:val="00F90DE9"/>
    <w:rsid w:val="00F910EB"/>
    <w:rsid w:val="00F91E33"/>
    <w:rsid w:val="00F93B55"/>
    <w:rsid w:val="00FA08C9"/>
    <w:rsid w:val="00FA2193"/>
    <w:rsid w:val="00FB13EB"/>
    <w:rsid w:val="00FB1FE6"/>
    <w:rsid w:val="00FB305C"/>
    <w:rsid w:val="00FC4FC0"/>
    <w:rsid w:val="00FC68E3"/>
    <w:rsid w:val="00FC7F2F"/>
    <w:rsid w:val="00FD1082"/>
    <w:rsid w:val="00FD3626"/>
    <w:rsid w:val="00FD497C"/>
    <w:rsid w:val="00FD676B"/>
    <w:rsid w:val="00FD6849"/>
    <w:rsid w:val="00FD7C04"/>
    <w:rsid w:val="00FE149C"/>
    <w:rsid w:val="00FE35BF"/>
    <w:rsid w:val="00FE3ECF"/>
    <w:rsid w:val="00FE3F59"/>
    <w:rsid w:val="00FE71ED"/>
    <w:rsid w:val="00FF69B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8A27C"/>
  <w15:chartTrackingRefBased/>
  <w15:docId w15:val="{9BA9C3A4-4638-2949-98C0-047701BA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E12"/>
    <w:pPr>
      <w:adjustRightInd w:val="0"/>
      <w:snapToGrid w:val="0"/>
      <w:spacing w:after="200"/>
    </w:pPr>
    <w:rPr>
      <w:rFonts w:ascii="Tahoma" w:eastAsia="微软雅黑" w:hAnsi="Tahoma"/>
      <w:kern w:val="0"/>
      <w:sz w:val="22"/>
      <w:szCs w:val="22"/>
    </w:rPr>
  </w:style>
  <w:style w:type="paragraph" w:styleId="4">
    <w:name w:val="heading 4"/>
    <w:basedOn w:val="a"/>
    <w:link w:val="40"/>
    <w:uiPriority w:val="9"/>
    <w:qFormat/>
    <w:rsid w:val="000C1C03"/>
    <w:pPr>
      <w:adjustRightInd/>
      <w:snapToGrid/>
      <w:spacing w:before="100" w:beforeAutospacing="1" w:after="100" w:afterAutospacing="1"/>
      <w:outlineLvl w:val="3"/>
    </w:pPr>
    <w:rPr>
      <w:rFonts w:ascii="宋体" w:eastAsia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F7E12"/>
    <w:rPr>
      <w:rFonts w:ascii="TimesNewRomanPS-BoldMT" w:hAnsi="TimesNewRomanPS-BoldMT" w:hint="default"/>
      <w:b/>
      <w:bCs/>
      <w:i w:val="0"/>
      <w:iCs w:val="0"/>
      <w:color w:val="221F22"/>
      <w:sz w:val="24"/>
      <w:szCs w:val="24"/>
    </w:rPr>
  </w:style>
  <w:style w:type="table" w:styleId="a3">
    <w:name w:val="Table Grid"/>
    <w:basedOn w:val="a1"/>
    <w:uiPriority w:val="59"/>
    <w:rsid w:val="006F7E12"/>
    <w:rPr>
      <w:rFonts w:eastAsia="微软雅黑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talogno">
    <w:name w:val="catalogno"/>
    <w:basedOn w:val="a0"/>
    <w:rsid w:val="005521E7"/>
  </w:style>
  <w:style w:type="character" w:customStyle="1" w:styleId="40">
    <w:name w:val="标题 4 字符"/>
    <w:basedOn w:val="a0"/>
    <w:link w:val="4"/>
    <w:uiPriority w:val="9"/>
    <w:rsid w:val="000C1C03"/>
    <w:rPr>
      <w:rFonts w:ascii="宋体" w:eastAsia="宋体" w:hAnsi="宋体" w:cs="宋体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4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李泽儒</dc:creator>
  <cp:keywords/>
  <dc:description/>
  <cp:lastModifiedBy>泽儒 李</cp:lastModifiedBy>
  <cp:revision>14</cp:revision>
  <dcterms:created xsi:type="dcterms:W3CDTF">2024-07-06T13:29:00Z</dcterms:created>
  <dcterms:modified xsi:type="dcterms:W3CDTF">2024-07-10T11:37:00Z</dcterms:modified>
</cp:coreProperties>
</file>