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30E9F" w14:textId="77777777" w:rsidR="00ED395B" w:rsidRPr="00ED395B" w:rsidRDefault="00ED395B" w:rsidP="00ED395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GB" w:eastAsia="en-GB"/>
          <w14:ligatures w14:val="none"/>
        </w:rPr>
      </w:pPr>
      <w:r w:rsidRPr="00ED395B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en-GB" w:eastAsia="en-GB"/>
          <w14:ligatures w14:val="none"/>
        </w:rPr>
        <w:t>Iron Therapy Recommendation Calculator</w:t>
      </w:r>
    </w:p>
    <w:p w14:paraId="3A1D45E2" w14:textId="77777777" w:rsidR="00ED395B" w:rsidRPr="00ED395B" w:rsidRDefault="00ED395B" w:rsidP="00ED395B">
      <w:pPr>
        <w:rPr>
          <w:rFonts w:ascii="Times New Roman" w:hAnsi="Times New Roman" w:cs="Times New Roman"/>
        </w:rPr>
      </w:pPr>
    </w:p>
    <w:p w14:paraId="64AF48D2" w14:textId="6D4FC633" w:rsidR="00ED395B" w:rsidRPr="00ED395B" w:rsidRDefault="00ED395B" w:rsidP="00ED395B">
      <w:pPr>
        <w:rPr>
          <w:rFonts w:ascii="Times New Roman" w:hAnsi="Times New Roman" w:cs="Times New Roman"/>
        </w:rPr>
      </w:pPr>
      <w:proofErr w:type="spellStart"/>
      <w:r w:rsidRPr="00ED395B">
        <w:rPr>
          <w:rFonts w:ascii="Times New Roman" w:hAnsi="Times New Roman" w:cs="Times New Roman"/>
        </w:rPr>
        <w:t>T</w:t>
      </w:r>
      <w:r w:rsidRPr="00ED395B">
        <w:rPr>
          <w:rFonts w:ascii="Times New Roman" w:hAnsi="Times New Roman" w:cs="Times New Roman"/>
        </w:rPr>
        <w:t>he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algorithm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we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utilized</w:t>
      </w:r>
      <w:proofErr w:type="spellEnd"/>
      <w:r w:rsidRPr="00ED395B">
        <w:rPr>
          <w:rFonts w:ascii="Times New Roman" w:hAnsi="Times New Roman" w:cs="Times New Roman"/>
        </w:rPr>
        <w:t xml:space="preserve"> in </w:t>
      </w:r>
      <w:proofErr w:type="spellStart"/>
      <w:r w:rsidRPr="00ED395B">
        <w:rPr>
          <w:rFonts w:ascii="Times New Roman" w:hAnsi="Times New Roman" w:cs="Times New Roman"/>
        </w:rPr>
        <w:t>the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study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to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gauge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the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suitability</w:t>
      </w:r>
      <w:proofErr w:type="spellEnd"/>
      <w:r w:rsidRPr="00ED395B">
        <w:rPr>
          <w:rFonts w:ascii="Times New Roman" w:hAnsi="Times New Roman" w:cs="Times New Roman"/>
        </w:rPr>
        <w:t xml:space="preserve"> of </w:t>
      </w:r>
      <w:proofErr w:type="spellStart"/>
      <w:r w:rsidRPr="00ED395B">
        <w:rPr>
          <w:rFonts w:ascii="Times New Roman" w:hAnsi="Times New Roman" w:cs="Times New Roman"/>
        </w:rPr>
        <w:t>intravenous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iron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therapy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r w:rsidRPr="00ED395B">
        <w:rPr>
          <w:rFonts w:ascii="Times New Roman" w:hAnsi="Times New Roman" w:cs="Times New Roman"/>
        </w:rPr>
        <w:t xml:space="preserve">is </w:t>
      </w:r>
      <w:proofErr w:type="spellStart"/>
      <w:r w:rsidRPr="00ED395B">
        <w:rPr>
          <w:rFonts w:ascii="Times New Roman" w:hAnsi="Times New Roman" w:cs="Times New Roman"/>
        </w:rPr>
        <w:t>available</w:t>
      </w:r>
      <w:proofErr w:type="spellEnd"/>
      <w:r w:rsidRPr="00ED395B">
        <w:rPr>
          <w:rFonts w:ascii="Times New Roman" w:hAnsi="Times New Roman" w:cs="Times New Roman"/>
        </w:rPr>
        <w:t xml:space="preserve"> at</w:t>
      </w:r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the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following</w:t>
      </w:r>
      <w:proofErr w:type="spellEnd"/>
      <w:r w:rsidRPr="00ED395B">
        <w:rPr>
          <w:rFonts w:ascii="Times New Roman" w:hAnsi="Times New Roman" w:cs="Times New Roman"/>
        </w:rPr>
        <w:t xml:space="preserve"> link.</w:t>
      </w:r>
    </w:p>
    <w:p w14:paraId="23286CC0" w14:textId="77777777" w:rsidR="00ED395B" w:rsidRPr="00ED395B" w:rsidRDefault="00ED395B" w:rsidP="00ED395B">
      <w:pPr>
        <w:rPr>
          <w:rFonts w:ascii="Times New Roman" w:hAnsi="Times New Roman" w:cs="Times New Roman"/>
        </w:rPr>
      </w:pPr>
    </w:p>
    <w:p w14:paraId="2C142551" w14:textId="56FB6E7C" w:rsidR="002F379A" w:rsidRPr="00ED395B" w:rsidRDefault="00ED395B" w:rsidP="00ED395B">
      <w:pPr>
        <w:rPr>
          <w:rFonts w:ascii="Times New Roman" w:hAnsi="Times New Roman" w:cs="Times New Roman"/>
        </w:rPr>
      </w:pPr>
      <w:hyperlink r:id="rId5" w:history="1">
        <w:r w:rsidRPr="00ED395B">
          <w:rPr>
            <w:rStyle w:val="Hyperlink"/>
            <w:rFonts w:ascii="Times New Roman" w:hAnsi="Times New Roman" w:cs="Times New Roman"/>
          </w:rPr>
          <w:t>https://yunus.hacettepe.edu.tr/~eray_peker/</w:t>
        </w:r>
      </w:hyperlink>
    </w:p>
    <w:p w14:paraId="7377F132" w14:textId="77777777" w:rsidR="00ED395B" w:rsidRPr="00ED395B" w:rsidRDefault="00ED395B" w:rsidP="00ED395B">
      <w:pPr>
        <w:rPr>
          <w:rFonts w:ascii="Times New Roman" w:hAnsi="Times New Roman" w:cs="Times New Roman"/>
        </w:rPr>
      </w:pPr>
    </w:p>
    <w:p w14:paraId="01B302D1" w14:textId="77777777" w:rsidR="00ED395B" w:rsidRPr="00ED395B" w:rsidRDefault="00ED395B" w:rsidP="00ED395B">
      <w:pPr>
        <w:rPr>
          <w:rFonts w:ascii="Times New Roman" w:hAnsi="Times New Roman" w:cs="Times New Roman"/>
        </w:rPr>
      </w:pPr>
    </w:p>
    <w:p w14:paraId="7CE79AB9" w14:textId="77777777" w:rsidR="00ED395B" w:rsidRPr="00ED395B" w:rsidRDefault="00ED395B" w:rsidP="00ED395B">
      <w:pPr>
        <w:rPr>
          <w:rFonts w:ascii="Times New Roman" w:hAnsi="Times New Roman" w:cs="Times New Roman"/>
        </w:rPr>
      </w:pPr>
    </w:p>
    <w:p w14:paraId="7561157F" w14:textId="77777777" w:rsidR="00ED395B" w:rsidRPr="00ED395B" w:rsidRDefault="00ED395B" w:rsidP="00ED395B">
      <w:pPr>
        <w:rPr>
          <w:rFonts w:ascii="Times New Roman" w:hAnsi="Times New Roman" w:cs="Times New Roman"/>
        </w:rPr>
      </w:pPr>
    </w:p>
    <w:p w14:paraId="42374ECE" w14:textId="77777777" w:rsidR="00ED395B" w:rsidRPr="00ED395B" w:rsidRDefault="00ED395B" w:rsidP="00ED395B">
      <w:pPr>
        <w:rPr>
          <w:rFonts w:ascii="Times New Roman" w:hAnsi="Times New Roman" w:cs="Times New Roman"/>
        </w:rPr>
      </w:pPr>
      <w:proofErr w:type="spellStart"/>
      <w:r w:rsidRPr="00ED395B">
        <w:rPr>
          <w:rFonts w:ascii="Times New Roman" w:hAnsi="Times New Roman" w:cs="Times New Roman"/>
        </w:rPr>
        <w:t>Please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address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all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correspondence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concerning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this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manuscript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to</w:t>
      </w:r>
      <w:proofErr w:type="spellEnd"/>
      <w:r w:rsidRPr="00ED395B">
        <w:rPr>
          <w:rFonts w:ascii="Times New Roman" w:hAnsi="Times New Roman" w:cs="Times New Roman"/>
        </w:rPr>
        <w:t xml:space="preserve"> me at (merttokatli17@gmail.com)</w:t>
      </w:r>
    </w:p>
    <w:p w14:paraId="5ED6FD11" w14:textId="77777777" w:rsidR="00ED395B" w:rsidRPr="00ED395B" w:rsidRDefault="00ED395B" w:rsidP="00ED395B">
      <w:pPr>
        <w:rPr>
          <w:rFonts w:ascii="Times New Roman" w:hAnsi="Times New Roman" w:cs="Times New Roman"/>
        </w:rPr>
      </w:pPr>
      <w:proofErr w:type="spellStart"/>
      <w:r w:rsidRPr="00ED395B">
        <w:rPr>
          <w:rFonts w:ascii="Times New Roman" w:hAnsi="Times New Roman" w:cs="Times New Roman"/>
        </w:rPr>
        <w:t>Thank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you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for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considering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this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manuscript</w:t>
      </w:r>
      <w:proofErr w:type="spellEnd"/>
      <w:r w:rsidRPr="00ED395B">
        <w:rPr>
          <w:rFonts w:ascii="Times New Roman" w:hAnsi="Times New Roman" w:cs="Times New Roman"/>
        </w:rPr>
        <w:t xml:space="preserve">. </w:t>
      </w:r>
    </w:p>
    <w:p w14:paraId="78B752E8" w14:textId="77777777" w:rsidR="00ED395B" w:rsidRPr="00ED395B" w:rsidRDefault="00ED395B" w:rsidP="00ED395B">
      <w:pPr>
        <w:rPr>
          <w:rFonts w:ascii="Times New Roman" w:hAnsi="Times New Roman" w:cs="Times New Roman"/>
        </w:rPr>
      </w:pPr>
      <w:proofErr w:type="spellStart"/>
      <w:r w:rsidRPr="00ED395B">
        <w:rPr>
          <w:rFonts w:ascii="Times New Roman" w:hAnsi="Times New Roman" w:cs="Times New Roman"/>
        </w:rPr>
        <w:t>Sincerely</w:t>
      </w:r>
      <w:proofErr w:type="spellEnd"/>
      <w:r w:rsidRPr="00ED395B">
        <w:rPr>
          <w:rFonts w:ascii="Times New Roman" w:hAnsi="Times New Roman" w:cs="Times New Roman"/>
        </w:rPr>
        <w:t>,</w:t>
      </w:r>
    </w:p>
    <w:p w14:paraId="36FE23E2" w14:textId="77777777" w:rsidR="00ED395B" w:rsidRDefault="00ED395B" w:rsidP="00ED395B">
      <w:pPr>
        <w:rPr>
          <w:rFonts w:ascii="Times New Roman" w:hAnsi="Times New Roman" w:cs="Times New Roman"/>
        </w:rPr>
      </w:pPr>
    </w:p>
    <w:p w14:paraId="2A260F7D" w14:textId="77777777" w:rsidR="00ED395B" w:rsidRPr="00ED395B" w:rsidRDefault="00ED395B" w:rsidP="00ED395B">
      <w:pPr>
        <w:rPr>
          <w:rFonts w:ascii="Times New Roman" w:hAnsi="Times New Roman" w:cs="Times New Roman"/>
        </w:rPr>
      </w:pPr>
      <w:r w:rsidRPr="00ED395B">
        <w:rPr>
          <w:rFonts w:ascii="Times New Roman" w:hAnsi="Times New Roman" w:cs="Times New Roman"/>
        </w:rPr>
        <w:t xml:space="preserve">Mert </w:t>
      </w:r>
      <w:proofErr w:type="gramStart"/>
      <w:r w:rsidRPr="00ED395B">
        <w:rPr>
          <w:rFonts w:ascii="Times New Roman" w:hAnsi="Times New Roman" w:cs="Times New Roman"/>
        </w:rPr>
        <w:t>TOKATLI  M.D</w:t>
      </w:r>
      <w:proofErr w:type="gramEnd"/>
    </w:p>
    <w:p w14:paraId="112D0209" w14:textId="77777777" w:rsidR="00ED395B" w:rsidRPr="00ED395B" w:rsidRDefault="00ED395B" w:rsidP="00ED395B">
      <w:pPr>
        <w:rPr>
          <w:rFonts w:ascii="Times New Roman" w:hAnsi="Times New Roman" w:cs="Times New Roman"/>
        </w:rPr>
      </w:pPr>
      <w:r w:rsidRPr="00ED395B">
        <w:rPr>
          <w:rFonts w:ascii="Times New Roman" w:hAnsi="Times New Roman" w:cs="Times New Roman"/>
        </w:rPr>
        <w:t xml:space="preserve">Hacettepe </w:t>
      </w:r>
      <w:proofErr w:type="spellStart"/>
      <w:r w:rsidRPr="00ED395B">
        <w:rPr>
          <w:rFonts w:ascii="Times New Roman" w:hAnsi="Times New Roman" w:cs="Times New Roman"/>
        </w:rPr>
        <w:t>University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Faculty</w:t>
      </w:r>
      <w:proofErr w:type="spellEnd"/>
      <w:r w:rsidRPr="00ED395B">
        <w:rPr>
          <w:rFonts w:ascii="Times New Roman" w:hAnsi="Times New Roman" w:cs="Times New Roman"/>
        </w:rPr>
        <w:t xml:space="preserve"> of </w:t>
      </w:r>
      <w:proofErr w:type="spellStart"/>
      <w:r w:rsidRPr="00ED395B">
        <w:rPr>
          <w:rFonts w:ascii="Times New Roman" w:hAnsi="Times New Roman" w:cs="Times New Roman"/>
        </w:rPr>
        <w:t>Medicine</w:t>
      </w:r>
      <w:proofErr w:type="spellEnd"/>
    </w:p>
    <w:p w14:paraId="62AF3C82" w14:textId="06B3BBA9" w:rsidR="00ED395B" w:rsidRPr="00ED395B" w:rsidRDefault="00ED395B" w:rsidP="00ED395B">
      <w:pPr>
        <w:rPr>
          <w:rFonts w:ascii="Times New Roman" w:hAnsi="Times New Roman" w:cs="Times New Roman"/>
        </w:rPr>
      </w:pPr>
      <w:proofErr w:type="spellStart"/>
      <w:r w:rsidRPr="00ED395B">
        <w:rPr>
          <w:rFonts w:ascii="Times New Roman" w:hAnsi="Times New Roman" w:cs="Times New Roman"/>
        </w:rPr>
        <w:t>Department</w:t>
      </w:r>
      <w:proofErr w:type="spellEnd"/>
      <w:r w:rsidRPr="00ED395B">
        <w:rPr>
          <w:rFonts w:ascii="Times New Roman" w:hAnsi="Times New Roman" w:cs="Times New Roman"/>
        </w:rPr>
        <w:t xml:space="preserve"> of </w:t>
      </w:r>
      <w:proofErr w:type="spellStart"/>
      <w:r w:rsidRPr="00ED395B">
        <w:rPr>
          <w:rFonts w:ascii="Times New Roman" w:hAnsi="Times New Roman" w:cs="Times New Roman"/>
        </w:rPr>
        <w:t>Internal</w:t>
      </w:r>
      <w:proofErr w:type="spellEnd"/>
      <w:r w:rsidRPr="00ED395B">
        <w:rPr>
          <w:rFonts w:ascii="Times New Roman" w:hAnsi="Times New Roman" w:cs="Times New Roman"/>
        </w:rPr>
        <w:t xml:space="preserve"> </w:t>
      </w:r>
      <w:proofErr w:type="spellStart"/>
      <w:r w:rsidRPr="00ED395B">
        <w:rPr>
          <w:rFonts w:ascii="Times New Roman" w:hAnsi="Times New Roman" w:cs="Times New Roman"/>
        </w:rPr>
        <w:t>Medicine</w:t>
      </w:r>
      <w:proofErr w:type="spellEnd"/>
    </w:p>
    <w:sectPr w:rsidR="00ED395B" w:rsidRPr="00ED39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F3FF9"/>
    <w:multiLevelType w:val="hybridMultilevel"/>
    <w:tmpl w:val="CD34015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46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5B"/>
    <w:rsid w:val="00003D4B"/>
    <w:rsid w:val="00026D5A"/>
    <w:rsid w:val="00030548"/>
    <w:rsid w:val="00042CF8"/>
    <w:rsid w:val="000450C0"/>
    <w:rsid w:val="00070E36"/>
    <w:rsid w:val="00091142"/>
    <w:rsid w:val="00091759"/>
    <w:rsid w:val="000D009F"/>
    <w:rsid w:val="000F7BB9"/>
    <w:rsid w:val="00102954"/>
    <w:rsid w:val="0011083D"/>
    <w:rsid w:val="00116BAB"/>
    <w:rsid w:val="00120B59"/>
    <w:rsid w:val="0012426C"/>
    <w:rsid w:val="00127EE3"/>
    <w:rsid w:val="00134477"/>
    <w:rsid w:val="00142AF8"/>
    <w:rsid w:val="00142B1E"/>
    <w:rsid w:val="001537E6"/>
    <w:rsid w:val="00175307"/>
    <w:rsid w:val="00183954"/>
    <w:rsid w:val="001B02E1"/>
    <w:rsid w:val="001C19E6"/>
    <w:rsid w:val="001C3421"/>
    <w:rsid w:val="001C4280"/>
    <w:rsid w:val="001D70CC"/>
    <w:rsid w:val="001F3C23"/>
    <w:rsid w:val="00203153"/>
    <w:rsid w:val="00213DAD"/>
    <w:rsid w:val="0022112D"/>
    <w:rsid w:val="002414FD"/>
    <w:rsid w:val="002467FB"/>
    <w:rsid w:val="002478A6"/>
    <w:rsid w:val="00261A39"/>
    <w:rsid w:val="00262D9A"/>
    <w:rsid w:val="00282CBE"/>
    <w:rsid w:val="00285A7C"/>
    <w:rsid w:val="00285BBA"/>
    <w:rsid w:val="002B5949"/>
    <w:rsid w:val="002F04D2"/>
    <w:rsid w:val="002F09C5"/>
    <w:rsid w:val="002F2ECE"/>
    <w:rsid w:val="002F2F9D"/>
    <w:rsid w:val="002F379A"/>
    <w:rsid w:val="002F476B"/>
    <w:rsid w:val="003129F2"/>
    <w:rsid w:val="003725FB"/>
    <w:rsid w:val="003736E3"/>
    <w:rsid w:val="0037442C"/>
    <w:rsid w:val="003A0C07"/>
    <w:rsid w:val="003B0989"/>
    <w:rsid w:val="003C0718"/>
    <w:rsid w:val="003C5A1E"/>
    <w:rsid w:val="003D022D"/>
    <w:rsid w:val="003E615A"/>
    <w:rsid w:val="003F0C2B"/>
    <w:rsid w:val="00404083"/>
    <w:rsid w:val="00415E3D"/>
    <w:rsid w:val="00432701"/>
    <w:rsid w:val="00445423"/>
    <w:rsid w:val="00447392"/>
    <w:rsid w:val="0045656A"/>
    <w:rsid w:val="004706D2"/>
    <w:rsid w:val="00470A88"/>
    <w:rsid w:val="00486122"/>
    <w:rsid w:val="004A1584"/>
    <w:rsid w:val="004C6DF5"/>
    <w:rsid w:val="004E3A48"/>
    <w:rsid w:val="005154C7"/>
    <w:rsid w:val="00525DFC"/>
    <w:rsid w:val="00543244"/>
    <w:rsid w:val="00545586"/>
    <w:rsid w:val="00562FCD"/>
    <w:rsid w:val="00566BF9"/>
    <w:rsid w:val="00581B9F"/>
    <w:rsid w:val="005A0B80"/>
    <w:rsid w:val="005A5F72"/>
    <w:rsid w:val="005F11B0"/>
    <w:rsid w:val="006114D2"/>
    <w:rsid w:val="0062014E"/>
    <w:rsid w:val="0062354D"/>
    <w:rsid w:val="00635DC8"/>
    <w:rsid w:val="00660A5B"/>
    <w:rsid w:val="00677842"/>
    <w:rsid w:val="006B4875"/>
    <w:rsid w:val="006C636F"/>
    <w:rsid w:val="00704F0D"/>
    <w:rsid w:val="007209E5"/>
    <w:rsid w:val="00736C16"/>
    <w:rsid w:val="007434C8"/>
    <w:rsid w:val="00756AF0"/>
    <w:rsid w:val="007578A6"/>
    <w:rsid w:val="0076126C"/>
    <w:rsid w:val="00776426"/>
    <w:rsid w:val="0077691E"/>
    <w:rsid w:val="007A3EFE"/>
    <w:rsid w:val="007A44C5"/>
    <w:rsid w:val="007C6FF7"/>
    <w:rsid w:val="00800B78"/>
    <w:rsid w:val="00855CE5"/>
    <w:rsid w:val="00893609"/>
    <w:rsid w:val="008B5305"/>
    <w:rsid w:val="008C4260"/>
    <w:rsid w:val="008E5351"/>
    <w:rsid w:val="00904648"/>
    <w:rsid w:val="00905E80"/>
    <w:rsid w:val="00925911"/>
    <w:rsid w:val="00934ADD"/>
    <w:rsid w:val="00966F9D"/>
    <w:rsid w:val="00985387"/>
    <w:rsid w:val="00992CE4"/>
    <w:rsid w:val="0099344B"/>
    <w:rsid w:val="009C7ADA"/>
    <w:rsid w:val="00A15A7F"/>
    <w:rsid w:val="00A24466"/>
    <w:rsid w:val="00A7110D"/>
    <w:rsid w:val="00AC3E97"/>
    <w:rsid w:val="00AD7B87"/>
    <w:rsid w:val="00AE0FEF"/>
    <w:rsid w:val="00B23F58"/>
    <w:rsid w:val="00B660CD"/>
    <w:rsid w:val="00B9563C"/>
    <w:rsid w:val="00BD262E"/>
    <w:rsid w:val="00BD2F34"/>
    <w:rsid w:val="00BF52C8"/>
    <w:rsid w:val="00C20841"/>
    <w:rsid w:val="00C80E79"/>
    <w:rsid w:val="00C93313"/>
    <w:rsid w:val="00C9468E"/>
    <w:rsid w:val="00CA3FCB"/>
    <w:rsid w:val="00CE29A8"/>
    <w:rsid w:val="00CE3DD1"/>
    <w:rsid w:val="00CF4A32"/>
    <w:rsid w:val="00CF664A"/>
    <w:rsid w:val="00D263AD"/>
    <w:rsid w:val="00D33420"/>
    <w:rsid w:val="00D66E16"/>
    <w:rsid w:val="00D83F8F"/>
    <w:rsid w:val="00D93396"/>
    <w:rsid w:val="00D950F6"/>
    <w:rsid w:val="00DA773F"/>
    <w:rsid w:val="00DB3EFB"/>
    <w:rsid w:val="00DC00A5"/>
    <w:rsid w:val="00DC40F2"/>
    <w:rsid w:val="00DE266D"/>
    <w:rsid w:val="00DF41FA"/>
    <w:rsid w:val="00E056C0"/>
    <w:rsid w:val="00E157FB"/>
    <w:rsid w:val="00E26F2C"/>
    <w:rsid w:val="00E37764"/>
    <w:rsid w:val="00E4179F"/>
    <w:rsid w:val="00E52585"/>
    <w:rsid w:val="00E655B3"/>
    <w:rsid w:val="00E7669E"/>
    <w:rsid w:val="00E95795"/>
    <w:rsid w:val="00EC31C8"/>
    <w:rsid w:val="00EC6CB1"/>
    <w:rsid w:val="00ED395B"/>
    <w:rsid w:val="00EE4AB6"/>
    <w:rsid w:val="00EF6366"/>
    <w:rsid w:val="00F157D8"/>
    <w:rsid w:val="00F35AF0"/>
    <w:rsid w:val="00F41EE7"/>
    <w:rsid w:val="00F46698"/>
    <w:rsid w:val="00F5121A"/>
    <w:rsid w:val="00F624D0"/>
    <w:rsid w:val="00F70FD7"/>
    <w:rsid w:val="00FA0C22"/>
    <w:rsid w:val="00FA13A6"/>
    <w:rsid w:val="00FB262D"/>
    <w:rsid w:val="00FB5866"/>
    <w:rsid w:val="00FC11ED"/>
    <w:rsid w:val="00FE28CC"/>
    <w:rsid w:val="00FE68D0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75DA2"/>
  <w15:chartTrackingRefBased/>
  <w15:docId w15:val="{72704E80-DB73-8D46-8C88-71EB289E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95B"/>
    <w:rPr>
      <w:lang w:val="tr-TR"/>
    </w:rPr>
  </w:style>
  <w:style w:type="paragraph" w:styleId="Heading1">
    <w:name w:val="heading 1"/>
    <w:basedOn w:val="Normal"/>
    <w:link w:val="Heading1Char"/>
    <w:uiPriority w:val="9"/>
    <w:qFormat/>
    <w:rsid w:val="00ED395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95B"/>
    <w:pPr>
      <w:ind w:left="720"/>
      <w:contextualSpacing/>
    </w:pPr>
    <w:rPr>
      <w:kern w:val="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ED395B"/>
    <w:pPr>
      <w:spacing w:after="200"/>
    </w:pPr>
    <w:rPr>
      <w:i/>
      <w:iCs/>
      <w:color w:val="0E2841" w:themeColor="text2"/>
      <w:kern w:val="0"/>
      <w:sz w:val="18"/>
      <w:szCs w:val="18"/>
      <w:lang w:val="en-US"/>
      <w14:ligatures w14:val="none"/>
    </w:rPr>
  </w:style>
  <w:style w:type="table" w:styleId="PlainTable1">
    <w:name w:val="Plain Table 1"/>
    <w:basedOn w:val="TableNormal"/>
    <w:uiPriority w:val="41"/>
    <w:rsid w:val="00ED395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ED39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table" w:styleId="ListTable2-Accent3">
    <w:name w:val="List Table 2 Accent 3"/>
    <w:basedOn w:val="TableNormal"/>
    <w:uiPriority w:val="47"/>
    <w:rsid w:val="00ED395B"/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D39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9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395B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D395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unus.hacettepe.edu.tr/~eray_peker/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TOKATLI</dc:creator>
  <cp:keywords/>
  <dc:description/>
  <cp:lastModifiedBy>MERT TOKATLI</cp:lastModifiedBy>
  <cp:revision>1</cp:revision>
  <dcterms:created xsi:type="dcterms:W3CDTF">2024-10-21T20:55:00Z</dcterms:created>
  <dcterms:modified xsi:type="dcterms:W3CDTF">2024-10-21T21:05:00Z</dcterms:modified>
</cp:coreProperties>
</file>