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562BC" w:rsidRDefault="003562BC" w:rsidP="003562BC">
      <w:pPr>
        <w:jc w:val="left"/>
        <w:rPr>
          <w:rFonts w:ascii="Times New Roman" w:hAnsi="Times New Roman"/>
        </w:rPr>
      </w:pPr>
      <w:r w:rsidRPr="00FA025E">
        <w:rPr>
          <w:rFonts w:ascii="Times New Roman" w:hAnsi="Times New Roman"/>
        </w:rPr>
        <w:t>Appendix 1: Measurement Items</w:t>
      </w:r>
    </w:p>
    <w:p w:rsidR="008B7976" w:rsidRPr="00FA025E" w:rsidRDefault="008B7976" w:rsidP="003562BC">
      <w:pPr>
        <w:jc w:val="left"/>
        <w:rPr>
          <w:rFonts w:ascii="Times New Roman" w:hAnsi="Times New Roman"/>
        </w:rPr>
      </w:pPr>
    </w:p>
    <w:p w:rsidR="005A00E7" w:rsidRPr="002F256E" w:rsidRDefault="005A00E7" w:rsidP="005A00E7">
      <w:pPr>
        <w:rPr>
          <w:rFonts w:ascii="Times New Roman" w:hAnsi="Times New Roman"/>
          <w:b/>
          <w:bCs/>
        </w:rPr>
      </w:pPr>
      <w:r w:rsidRPr="002F256E">
        <w:rPr>
          <w:rFonts w:ascii="Times New Roman" w:hAnsi="Times New Roman"/>
          <w:b/>
          <w:bCs/>
        </w:rPr>
        <w:t>Awe</w:t>
      </w:r>
      <w:r w:rsidR="000A725A" w:rsidRPr="002F256E">
        <w:rPr>
          <w:rFonts w:ascii="Times New Roman" w:hAnsi="Times New Roman"/>
          <w:b/>
          <w:bCs/>
        </w:rPr>
        <w:t xml:space="preserve"> (Yan and Jia, 2021)</w:t>
      </w:r>
      <w:r w:rsidRPr="002F256E">
        <w:rPr>
          <w:rFonts w:ascii="Times New Roman" w:hAnsi="Times New Roman"/>
          <w:b/>
          <w:bCs/>
        </w:rPr>
        <w:t xml:space="preserve"> </w:t>
      </w:r>
    </w:p>
    <w:p w:rsidR="005A00E7" w:rsidRPr="00FA025E" w:rsidRDefault="005A00E7" w:rsidP="005A00E7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1. </w:t>
      </w:r>
      <w:r w:rsidR="002F256E">
        <w:rPr>
          <w:rFonts w:ascii="Times New Roman" w:hAnsi="Times New Roman"/>
        </w:rPr>
        <w:t>B</w:t>
      </w:r>
      <w:r w:rsidRPr="00FA025E">
        <w:rPr>
          <w:rFonts w:ascii="Times New Roman" w:hAnsi="Times New Roman"/>
        </w:rPr>
        <w:t>oredom-</w:t>
      </w:r>
      <w:r w:rsidR="002F256E">
        <w:rPr>
          <w:rFonts w:ascii="Times New Roman" w:hAnsi="Times New Roman"/>
        </w:rPr>
        <w:t>A</w:t>
      </w:r>
      <w:r w:rsidRPr="00FA025E">
        <w:rPr>
          <w:rFonts w:ascii="Times New Roman" w:hAnsi="Times New Roman"/>
        </w:rPr>
        <w:t>mazement</w:t>
      </w:r>
    </w:p>
    <w:p w:rsidR="005A00E7" w:rsidRPr="00FA025E" w:rsidRDefault="005A00E7" w:rsidP="005A00E7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2. </w:t>
      </w:r>
      <w:r w:rsidR="002F256E">
        <w:rPr>
          <w:rFonts w:ascii="Times New Roman" w:hAnsi="Times New Roman"/>
        </w:rPr>
        <w:t>O</w:t>
      </w:r>
      <w:r w:rsidRPr="00FA025E">
        <w:rPr>
          <w:rFonts w:ascii="Times New Roman" w:hAnsi="Times New Roman"/>
        </w:rPr>
        <w:t>rdinary-</w:t>
      </w:r>
      <w:r w:rsidR="002F256E">
        <w:rPr>
          <w:rFonts w:ascii="Times New Roman" w:hAnsi="Times New Roman"/>
        </w:rPr>
        <w:t>U</w:t>
      </w:r>
      <w:r w:rsidRPr="00FA025E">
        <w:rPr>
          <w:rFonts w:ascii="Times New Roman" w:hAnsi="Times New Roman"/>
        </w:rPr>
        <w:t>nique</w:t>
      </w:r>
    </w:p>
    <w:p w:rsidR="005A00E7" w:rsidRPr="00FA025E" w:rsidRDefault="005A00E7" w:rsidP="005A00E7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3. </w:t>
      </w:r>
      <w:r w:rsidR="002F256E">
        <w:rPr>
          <w:rFonts w:ascii="Times New Roman" w:hAnsi="Times New Roman"/>
        </w:rPr>
        <w:t>E</w:t>
      </w:r>
      <w:r w:rsidRPr="00FA025E">
        <w:rPr>
          <w:rFonts w:ascii="Times New Roman" w:hAnsi="Times New Roman"/>
        </w:rPr>
        <w:t xml:space="preserve">xpected - </w:t>
      </w:r>
      <w:r w:rsidR="002F256E">
        <w:rPr>
          <w:rFonts w:ascii="Times New Roman" w:hAnsi="Times New Roman"/>
        </w:rPr>
        <w:t>U</w:t>
      </w:r>
      <w:r w:rsidRPr="00FA025E">
        <w:rPr>
          <w:rFonts w:ascii="Times New Roman" w:hAnsi="Times New Roman"/>
        </w:rPr>
        <w:t>nexpected</w:t>
      </w:r>
    </w:p>
    <w:p w:rsidR="00E34E1B" w:rsidRDefault="005A00E7" w:rsidP="005A00E7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4. </w:t>
      </w:r>
      <w:proofErr w:type="spellStart"/>
      <w:r w:rsidR="002F256E">
        <w:rPr>
          <w:rFonts w:ascii="Times New Roman" w:hAnsi="Times New Roman"/>
        </w:rPr>
        <w:t>G</w:t>
      </w:r>
      <w:r w:rsidRPr="00FA025E">
        <w:rPr>
          <w:rFonts w:ascii="Times New Roman" w:hAnsi="Times New Roman"/>
        </w:rPr>
        <w:t>aughty</w:t>
      </w:r>
      <w:proofErr w:type="spellEnd"/>
      <w:r w:rsidRPr="00FA025E">
        <w:rPr>
          <w:rFonts w:ascii="Times New Roman" w:hAnsi="Times New Roman"/>
        </w:rPr>
        <w:t>-</w:t>
      </w:r>
      <w:r w:rsidR="002F256E">
        <w:rPr>
          <w:rFonts w:ascii="Times New Roman" w:hAnsi="Times New Roman"/>
        </w:rPr>
        <w:t>H</w:t>
      </w:r>
      <w:r w:rsidRPr="00FA025E">
        <w:rPr>
          <w:rFonts w:ascii="Times New Roman" w:hAnsi="Times New Roman"/>
        </w:rPr>
        <w:t>umble</w:t>
      </w:r>
    </w:p>
    <w:p w:rsidR="008B7976" w:rsidRPr="00FA025E" w:rsidRDefault="008B7976" w:rsidP="005A00E7">
      <w:pPr>
        <w:rPr>
          <w:rFonts w:ascii="Times New Roman" w:hAnsi="Times New Roman"/>
        </w:rPr>
      </w:pPr>
    </w:p>
    <w:p w:rsidR="007B407E" w:rsidRPr="002F256E" w:rsidRDefault="007B407E" w:rsidP="007B407E">
      <w:pPr>
        <w:rPr>
          <w:rFonts w:ascii="Times New Roman" w:hAnsi="Times New Roman"/>
          <w:b/>
          <w:bCs/>
        </w:rPr>
      </w:pPr>
      <w:r w:rsidRPr="002F256E">
        <w:rPr>
          <w:rFonts w:ascii="Times New Roman" w:hAnsi="Times New Roman"/>
          <w:b/>
          <w:bCs/>
        </w:rPr>
        <w:t xml:space="preserve">Telepresence </w:t>
      </w:r>
      <w:r w:rsidR="00BD0DC8" w:rsidRPr="002F256E">
        <w:rPr>
          <w:rFonts w:ascii="Times New Roman" w:hAnsi="Times New Roman"/>
          <w:b/>
          <w:bCs/>
        </w:rPr>
        <w:t>(</w:t>
      </w:r>
      <w:proofErr w:type="spellStart"/>
      <w:r w:rsidR="00BD0DC8" w:rsidRPr="002F256E">
        <w:rPr>
          <w:rFonts w:ascii="Times New Roman" w:hAnsi="Times New Roman"/>
          <w:b/>
          <w:bCs/>
        </w:rPr>
        <w:t>Algharabat</w:t>
      </w:r>
      <w:proofErr w:type="spellEnd"/>
      <w:r w:rsidR="00BD0DC8" w:rsidRPr="002F256E">
        <w:rPr>
          <w:rFonts w:ascii="Times New Roman" w:hAnsi="Times New Roman"/>
          <w:b/>
          <w:bCs/>
        </w:rPr>
        <w:t xml:space="preserve"> et al.</w:t>
      </w:r>
      <w:r w:rsidR="002F256E">
        <w:rPr>
          <w:rFonts w:ascii="Times New Roman" w:hAnsi="Times New Roman"/>
          <w:b/>
          <w:bCs/>
        </w:rPr>
        <w:t xml:space="preserve"> </w:t>
      </w:r>
      <w:r w:rsidR="00BD0DC8" w:rsidRPr="002F256E">
        <w:rPr>
          <w:rFonts w:ascii="Times New Roman" w:hAnsi="Times New Roman"/>
          <w:b/>
          <w:bCs/>
        </w:rPr>
        <w:t>,2018).</w:t>
      </w:r>
    </w:p>
    <w:p w:rsidR="007B407E" w:rsidRPr="002F256E" w:rsidRDefault="002F256E" w:rsidP="002F256E">
      <w:pPr>
        <w:rPr>
          <w:rFonts w:ascii="Times New Roman" w:hAnsi="Times New Roman"/>
        </w:rPr>
      </w:pPr>
      <w:r w:rsidRPr="002F256E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 </w:t>
      </w:r>
      <w:r w:rsidR="007B407E" w:rsidRPr="002F256E">
        <w:rPr>
          <w:rFonts w:ascii="Times New Roman" w:hAnsi="Times New Roman"/>
        </w:rPr>
        <w:t>When watching a documentary film, I sometimes feel that I am completely in the world it creates.</w:t>
      </w:r>
    </w:p>
    <w:p w:rsidR="007B407E" w:rsidRPr="00FA025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2: When watching the documentary, my mind is always in the "real world", never in the world it created.</w:t>
      </w:r>
    </w:p>
    <w:p w:rsidR="007B407E" w:rsidRPr="00FA025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3: While watching the documentary, my body was always in the 'real world', but my mind was totally immersed in the world it created.</w:t>
      </w:r>
    </w:p>
    <w:p w:rsidR="007B407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4. When I finished watching the documentary, I sometimes felt like I was back in the 'real world' after a journey.</w:t>
      </w:r>
    </w:p>
    <w:p w:rsidR="008B7976" w:rsidRPr="00FA025E" w:rsidRDefault="008B7976" w:rsidP="007B407E">
      <w:pPr>
        <w:rPr>
          <w:rFonts w:ascii="Times New Roman" w:hAnsi="Times New Roman"/>
        </w:rPr>
      </w:pPr>
    </w:p>
    <w:p w:rsidR="004A4288" w:rsidRPr="002F256E" w:rsidRDefault="004A4288" w:rsidP="004A4288">
      <w:pPr>
        <w:rPr>
          <w:rFonts w:ascii="Times New Roman" w:hAnsi="Times New Roman"/>
          <w:b/>
          <w:bCs/>
        </w:rPr>
      </w:pPr>
      <w:r w:rsidRPr="002F256E">
        <w:rPr>
          <w:rFonts w:ascii="Times New Roman" w:hAnsi="Times New Roman"/>
          <w:b/>
          <w:bCs/>
        </w:rPr>
        <w:t>Social Presence (</w:t>
      </w:r>
      <w:proofErr w:type="spellStart"/>
      <w:r w:rsidRPr="002F256E">
        <w:rPr>
          <w:rFonts w:ascii="Times New Roman" w:hAnsi="Times New Roman"/>
          <w:b/>
          <w:bCs/>
        </w:rPr>
        <w:t>Giampietri</w:t>
      </w:r>
      <w:proofErr w:type="spellEnd"/>
      <w:r w:rsidRPr="002F256E">
        <w:rPr>
          <w:rFonts w:ascii="Times New Roman" w:hAnsi="Times New Roman"/>
          <w:b/>
          <w:bCs/>
        </w:rPr>
        <w:t xml:space="preserve"> et al. ,2018)</w:t>
      </w:r>
    </w:p>
    <w:p w:rsidR="004A4288" w:rsidRPr="00FA025E" w:rsidRDefault="004A4288" w:rsidP="004A4288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1. </w:t>
      </w:r>
      <w:r w:rsidR="002F256E">
        <w:rPr>
          <w:rFonts w:ascii="Times New Roman" w:hAnsi="Times New Roman"/>
        </w:rPr>
        <w:t>T</w:t>
      </w:r>
      <w:r w:rsidRPr="00FA025E">
        <w:rPr>
          <w:rFonts w:ascii="Times New Roman" w:hAnsi="Times New Roman"/>
        </w:rPr>
        <w:t>here is a sense of human contact while watching the documentary.</w:t>
      </w:r>
    </w:p>
    <w:p w:rsidR="004A4288" w:rsidRPr="00FA025E" w:rsidRDefault="004A4288" w:rsidP="004A4288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2. </w:t>
      </w:r>
      <w:r w:rsidR="002F256E">
        <w:rPr>
          <w:rFonts w:ascii="Times New Roman" w:hAnsi="Times New Roman"/>
        </w:rPr>
        <w:t>T</w:t>
      </w:r>
      <w:r w:rsidRPr="00FA025E">
        <w:rPr>
          <w:rFonts w:ascii="Times New Roman" w:hAnsi="Times New Roman"/>
        </w:rPr>
        <w:t>here is a sense of privacy while watching the documentary.</w:t>
      </w:r>
    </w:p>
    <w:p w:rsidR="004A4288" w:rsidRPr="00FA025E" w:rsidRDefault="004A4288" w:rsidP="004A4288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3. </w:t>
      </w:r>
      <w:r w:rsidR="002F256E">
        <w:rPr>
          <w:rFonts w:ascii="Times New Roman" w:hAnsi="Times New Roman"/>
        </w:rPr>
        <w:t>W</w:t>
      </w:r>
      <w:r w:rsidRPr="00FA025E">
        <w:rPr>
          <w:rFonts w:ascii="Times New Roman" w:hAnsi="Times New Roman"/>
        </w:rPr>
        <w:t>hile watching the documentary, I had a sense of social presence.</w:t>
      </w:r>
    </w:p>
    <w:p w:rsidR="004A4288" w:rsidRDefault="004A4288" w:rsidP="004A4288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 xml:space="preserve">4. </w:t>
      </w:r>
      <w:r w:rsidR="002F256E">
        <w:rPr>
          <w:rFonts w:ascii="Times New Roman" w:hAnsi="Times New Roman"/>
        </w:rPr>
        <w:t>W</w:t>
      </w:r>
      <w:r w:rsidRPr="00FA025E">
        <w:rPr>
          <w:rFonts w:ascii="Times New Roman" w:hAnsi="Times New Roman"/>
        </w:rPr>
        <w:t>hile watching the documentary, I felt a sense of warmth when people were together.</w:t>
      </w:r>
    </w:p>
    <w:p w:rsidR="008B7976" w:rsidRPr="00FA025E" w:rsidRDefault="008B7976" w:rsidP="004A4288">
      <w:pPr>
        <w:rPr>
          <w:rFonts w:ascii="Times New Roman" w:hAnsi="Times New Roman"/>
        </w:rPr>
      </w:pPr>
    </w:p>
    <w:p w:rsidR="007B407E" w:rsidRPr="00FA025E" w:rsidRDefault="00794AD8" w:rsidP="004A4288">
      <w:pPr>
        <w:rPr>
          <w:rFonts w:ascii="Times New Roman" w:hAnsi="Times New Roman"/>
          <w:b/>
          <w:bCs/>
        </w:rPr>
      </w:pPr>
      <w:r w:rsidRPr="00794AD8">
        <w:rPr>
          <w:rFonts w:ascii="Times New Roman" w:hAnsi="Times New Roman"/>
          <w:b/>
          <w:bCs/>
        </w:rPr>
        <w:t>Perceived behavioral control</w:t>
      </w:r>
      <w:r w:rsidR="007B407E" w:rsidRPr="00FA025E">
        <w:rPr>
          <w:rFonts w:ascii="Times New Roman" w:hAnsi="Times New Roman"/>
          <w:b/>
          <w:bCs/>
        </w:rPr>
        <w:t xml:space="preserve"> (</w:t>
      </w:r>
      <w:r w:rsidR="004A4288" w:rsidRPr="00FA025E">
        <w:rPr>
          <w:rFonts w:ascii="Times New Roman" w:hAnsi="Times New Roman"/>
          <w:b/>
          <w:bCs/>
        </w:rPr>
        <w:t>Shen and Shen ,2020</w:t>
      </w:r>
      <w:r w:rsidR="007B407E" w:rsidRPr="00FA025E">
        <w:rPr>
          <w:rFonts w:ascii="Times New Roman" w:hAnsi="Times New Roman"/>
          <w:b/>
          <w:bCs/>
        </w:rPr>
        <w:t>)</w:t>
      </w:r>
    </w:p>
    <w:p w:rsidR="007B407E" w:rsidRPr="00FA025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1. I believe that I can buy halal food if I want to.</w:t>
      </w:r>
    </w:p>
    <w:p w:rsidR="007B407E" w:rsidRPr="00FA025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2. I have enough ability to buy halal food.</w:t>
      </w:r>
    </w:p>
    <w:p w:rsidR="007B407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3. It is not a difficult task for me to buy halal food.</w:t>
      </w:r>
    </w:p>
    <w:p w:rsidR="008B7976" w:rsidRPr="00FA025E" w:rsidRDefault="008B7976" w:rsidP="007B407E">
      <w:pPr>
        <w:rPr>
          <w:rFonts w:ascii="Times New Roman" w:hAnsi="Times New Roman"/>
        </w:rPr>
      </w:pPr>
    </w:p>
    <w:p w:rsidR="007B407E" w:rsidRPr="00FA025E" w:rsidRDefault="00E027E9" w:rsidP="007B407E">
      <w:pPr>
        <w:rPr>
          <w:rFonts w:ascii="Times New Roman" w:hAnsi="Times New Roman"/>
          <w:b/>
          <w:bCs/>
        </w:rPr>
      </w:pPr>
      <w:r w:rsidRPr="00FA025E">
        <w:rPr>
          <w:rFonts w:ascii="Times New Roman" w:hAnsi="Times New Roman"/>
          <w:b/>
          <w:bCs/>
        </w:rPr>
        <w:t>Attitudes Toward Behavior</w:t>
      </w:r>
      <w:r w:rsidR="007B407E" w:rsidRPr="00FA025E">
        <w:rPr>
          <w:rFonts w:ascii="Times New Roman" w:hAnsi="Times New Roman"/>
          <w:b/>
          <w:bCs/>
        </w:rPr>
        <w:t xml:space="preserve"> (</w:t>
      </w:r>
      <w:r w:rsidR="0007272B" w:rsidRPr="00FA025E">
        <w:rPr>
          <w:rFonts w:ascii="Times New Roman" w:hAnsi="Times New Roman"/>
          <w:b/>
          <w:bCs/>
        </w:rPr>
        <w:t xml:space="preserve">Qi and </w:t>
      </w:r>
      <w:proofErr w:type="spellStart"/>
      <w:r w:rsidR="0007272B" w:rsidRPr="00FA025E">
        <w:rPr>
          <w:rFonts w:ascii="Times New Roman" w:hAnsi="Times New Roman"/>
          <w:b/>
          <w:bCs/>
        </w:rPr>
        <w:t>Ploeger</w:t>
      </w:r>
      <w:proofErr w:type="spellEnd"/>
      <w:r w:rsidR="0007272B" w:rsidRPr="00FA025E">
        <w:rPr>
          <w:rFonts w:ascii="Times New Roman" w:hAnsi="Times New Roman"/>
          <w:b/>
          <w:bCs/>
        </w:rPr>
        <w:t xml:space="preserve"> </w:t>
      </w:r>
      <w:r w:rsidR="00FA025E">
        <w:rPr>
          <w:rFonts w:ascii="Times New Roman" w:hAnsi="Times New Roman" w:hint="eastAsia"/>
          <w:b/>
          <w:bCs/>
        </w:rPr>
        <w:t>,</w:t>
      </w:r>
      <w:r w:rsidR="0007272B" w:rsidRPr="00FA025E">
        <w:rPr>
          <w:rFonts w:ascii="Times New Roman" w:hAnsi="Times New Roman"/>
          <w:b/>
          <w:bCs/>
        </w:rPr>
        <w:t>2019</w:t>
      </w:r>
      <w:r w:rsidR="007B407E" w:rsidRPr="00FA025E">
        <w:rPr>
          <w:rFonts w:ascii="Times New Roman" w:hAnsi="Times New Roman"/>
          <w:b/>
          <w:bCs/>
        </w:rPr>
        <w:t>)</w:t>
      </w:r>
    </w:p>
    <w:p w:rsidR="007B407E" w:rsidRPr="00FA025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1. It is a very good idea to buy halal food from the documentary film.</w:t>
      </w:r>
      <w:r w:rsidRPr="00FA025E">
        <w:rPr>
          <w:rFonts w:ascii="Times New Roman" w:hAnsi="Times New Roman"/>
        </w:rPr>
        <w:tab/>
      </w:r>
    </w:p>
    <w:p w:rsidR="007B407E" w:rsidRPr="00FA025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2. Buying halal food in a documentary film is a very pleasant thing to do.</w:t>
      </w:r>
    </w:p>
    <w:p w:rsidR="007B407E" w:rsidRDefault="007B407E" w:rsidP="007B407E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3. Buying halal food in a documentary film is a wise choice.</w:t>
      </w:r>
    </w:p>
    <w:p w:rsidR="008B7976" w:rsidRPr="00FA025E" w:rsidRDefault="008B7976" w:rsidP="007B407E">
      <w:pPr>
        <w:rPr>
          <w:rFonts w:ascii="Times New Roman" w:hAnsi="Times New Roman"/>
        </w:rPr>
      </w:pPr>
    </w:p>
    <w:p w:rsidR="003A5CBD" w:rsidRPr="00FA025E" w:rsidRDefault="003A5CBD" w:rsidP="003A5CBD">
      <w:pPr>
        <w:rPr>
          <w:rFonts w:ascii="Times New Roman" w:hAnsi="Times New Roman"/>
          <w:b/>
          <w:bCs/>
        </w:rPr>
      </w:pPr>
      <w:r w:rsidRPr="00FA025E">
        <w:rPr>
          <w:rFonts w:ascii="Times New Roman" w:hAnsi="Times New Roman"/>
          <w:b/>
          <w:bCs/>
        </w:rPr>
        <w:t>Subjective norms (</w:t>
      </w:r>
      <w:r w:rsidR="002C2B01" w:rsidRPr="00FA025E">
        <w:rPr>
          <w:rFonts w:ascii="Times New Roman" w:hAnsi="Times New Roman"/>
          <w:b/>
          <w:bCs/>
        </w:rPr>
        <w:t xml:space="preserve">Qi and </w:t>
      </w:r>
      <w:proofErr w:type="spellStart"/>
      <w:r w:rsidR="002C2B01" w:rsidRPr="00FA025E">
        <w:rPr>
          <w:rFonts w:ascii="Times New Roman" w:hAnsi="Times New Roman"/>
          <w:b/>
          <w:bCs/>
        </w:rPr>
        <w:t>Ploeger</w:t>
      </w:r>
      <w:proofErr w:type="spellEnd"/>
      <w:r w:rsidR="002C2B01" w:rsidRPr="00FA025E">
        <w:rPr>
          <w:rFonts w:ascii="Times New Roman" w:hAnsi="Times New Roman"/>
          <w:b/>
          <w:bCs/>
        </w:rPr>
        <w:t xml:space="preserve"> 2019</w:t>
      </w:r>
      <w:r w:rsidRPr="00FA025E">
        <w:rPr>
          <w:rFonts w:ascii="Times New Roman" w:hAnsi="Times New Roman"/>
          <w:b/>
          <w:bCs/>
        </w:rPr>
        <w:t>)</w:t>
      </w:r>
    </w:p>
    <w:p w:rsidR="003A5CBD" w:rsidRPr="00FA025E" w:rsidRDefault="003A5CBD" w:rsidP="003A5CBD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1. Most people whose opinions I value think I should occasionally buy halal food from halal food documentaries.</w:t>
      </w:r>
      <w:r w:rsidRPr="00FA025E">
        <w:rPr>
          <w:rFonts w:ascii="Times New Roman" w:hAnsi="Times New Roman"/>
        </w:rPr>
        <w:tab/>
      </w:r>
    </w:p>
    <w:p w:rsidR="003A5CBD" w:rsidRPr="00FA025E" w:rsidRDefault="003A5CBD" w:rsidP="003A5CBD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2. Most people whose opinions I value want me to sometimes buy halal food from halal food documentaries.</w:t>
      </w:r>
    </w:p>
    <w:p w:rsidR="007B407E" w:rsidRDefault="003A5CBD" w:rsidP="003A5CBD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3.Influential individuals or teams have always played a superb role in whether I buy halal food or not.</w:t>
      </w:r>
    </w:p>
    <w:p w:rsidR="008B7976" w:rsidRPr="00FA025E" w:rsidRDefault="008B7976" w:rsidP="003A5CBD">
      <w:pPr>
        <w:rPr>
          <w:rFonts w:ascii="Times New Roman" w:hAnsi="Times New Roman"/>
        </w:rPr>
      </w:pPr>
    </w:p>
    <w:p w:rsidR="003A5CBD" w:rsidRPr="00FA025E" w:rsidRDefault="003A5CBD" w:rsidP="003A5CBD">
      <w:pPr>
        <w:rPr>
          <w:rFonts w:ascii="Times New Roman" w:hAnsi="Times New Roman"/>
          <w:b/>
          <w:bCs/>
        </w:rPr>
      </w:pPr>
      <w:r w:rsidRPr="00FA025E">
        <w:rPr>
          <w:rFonts w:ascii="Times New Roman" w:hAnsi="Times New Roman"/>
          <w:b/>
          <w:bCs/>
        </w:rPr>
        <w:t>Purchase Intention (</w:t>
      </w:r>
      <w:r w:rsidR="002C2B01" w:rsidRPr="00FA025E">
        <w:rPr>
          <w:rFonts w:ascii="Times New Roman" w:hAnsi="Times New Roman"/>
          <w:b/>
          <w:bCs/>
        </w:rPr>
        <w:t>Yadav and Pathak ,2016</w:t>
      </w:r>
      <w:r w:rsidRPr="00FA025E">
        <w:rPr>
          <w:rFonts w:ascii="Times New Roman" w:hAnsi="Times New Roman"/>
          <w:b/>
          <w:bCs/>
        </w:rPr>
        <w:t>)</w:t>
      </w:r>
    </w:p>
    <w:p w:rsidR="003A5CBD" w:rsidRPr="00FA025E" w:rsidRDefault="003A5CBD" w:rsidP="003A5CBD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1: I will buy the halal food in the documentary film.</w:t>
      </w:r>
    </w:p>
    <w:p w:rsidR="00FA025E" w:rsidRDefault="003A5CBD" w:rsidP="003A5CBD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t>2: I have a very strong intention to purchase the Halal cuisine in the documentary.</w:t>
      </w:r>
    </w:p>
    <w:p w:rsidR="003A5CBD" w:rsidRPr="00FA025E" w:rsidRDefault="003A5CBD" w:rsidP="003A5CBD">
      <w:pPr>
        <w:rPr>
          <w:rFonts w:ascii="Times New Roman" w:hAnsi="Times New Roman"/>
        </w:rPr>
      </w:pPr>
      <w:r w:rsidRPr="00FA025E">
        <w:rPr>
          <w:rFonts w:ascii="Times New Roman" w:hAnsi="Times New Roman"/>
        </w:rPr>
        <w:lastRenderedPageBreak/>
        <w:t>3: I will try my best to buy the halal food in the documentary film.</w:t>
      </w:r>
    </w:p>
    <w:sectPr w:rsidR="003A5CBD" w:rsidRPr="00FA02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E10BD9"/>
    <w:multiLevelType w:val="hybridMultilevel"/>
    <w:tmpl w:val="0B7AC454"/>
    <w:lvl w:ilvl="0" w:tplc="70A49C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053844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BC"/>
    <w:rsid w:val="00030214"/>
    <w:rsid w:val="000338F2"/>
    <w:rsid w:val="0003748E"/>
    <w:rsid w:val="000434FD"/>
    <w:rsid w:val="000437C6"/>
    <w:rsid w:val="0005051E"/>
    <w:rsid w:val="00053E70"/>
    <w:rsid w:val="00064520"/>
    <w:rsid w:val="0007044F"/>
    <w:rsid w:val="0007272B"/>
    <w:rsid w:val="000750B0"/>
    <w:rsid w:val="00096539"/>
    <w:rsid w:val="000A0A65"/>
    <w:rsid w:val="000A6169"/>
    <w:rsid w:val="000A725A"/>
    <w:rsid w:val="000A7939"/>
    <w:rsid w:val="000B4040"/>
    <w:rsid w:val="000C061D"/>
    <w:rsid w:val="000C0BB3"/>
    <w:rsid w:val="000D20CE"/>
    <w:rsid w:val="000F5A88"/>
    <w:rsid w:val="001523FB"/>
    <w:rsid w:val="00160A33"/>
    <w:rsid w:val="00161B70"/>
    <w:rsid w:val="00164614"/>
    <w:rsid w:val="00165BD1"/>
    <w:rsid w:val="00174727"/>
    <w:rsid w:val="0018378F"/>
    <w:rsid w:val="001B6B5B"/>
    <w:rsid w:val="001B6E90"/>
    <w:rsid w:val="001C7A3C"/>
    <w:rsid w:val="001F0DC0"/>
    <w:rsid w:val="00215C23"/>
    <w:rsid w:val="00260CC7"/>
    <w:rsid w:val="00267B68"/>
    <w:rsid w:val="0028054A"/>
    <w:rsid w:val="002A3B59"/>
    <w:rsid w:val="002C2B01"/>
    <w:rsid w:val="002D5D65"/>
    <w:rsid w:val="002E6CF0"/>
    <w:rsid w:val="002F256E"/>
    <w:rsid w:val="0031668F"/>
    <w:rsid w:val="003200FB"/>
    <w:rsid w:val="00327E90"/>
    <w:rsid w:val="0033301A"/>
    <w:rsid w:val="003426CF"/>
    <w:rsid w:val="003562BC"/>
    <w:rsid w:val="003824AF"/>
    <w:rsid w:val="00387E3F"/>
    <w:rsid w:val="0039166E"/>
    <w:rsid w:val="003A5CBD"/>
    <w:rsid w:val="003C1797"/>
    <w:rsid w:val="003C2708"/>
    <w:rsid w:val="003D2873"/>
    <w:rsid w:val="003F5FC6"/>
    <w:rsid w:val="00404268"/>
    <w:rsid w:val="00405C5D"/>
    <w:rsid w:val="004237BC"/>
    <w:rsid w:val="0043320F"/>
    <w:rsid w:val="00434114"/>
    <w:rsid w:val="0045016C"/>
    <w:rsid w:val="0045119D"/>
    <w:rsid w:val="00455004"/>
    <w:rsid w:val="00493B9F"/>
    <w:rsid w:val="004A397A"/>
    <w:rsid w:val="004A4288"/>
    <w:rsid w:val="004E068F"/>
    <w:rsid w:val="00525321"/>
    <w:rsid w:val="00534E1F"/>
    <w:rsid w:val="00574312"/>
    <w:rsid w:val="00577640"/>
    <w:rsid w:val="005824D2"/>
    <w:rsid w:val="005A00E7"/>
    <w:rsid w:val="005A6D5F"/>
    <w:rsid w:val="005C1E8C"/>
    <w:rsid w:val="006070E7"/>
    <w:rsid w:val="006071A2"/>
    <w:rsid w:val="0060759C"/>
    <w:rsid w:val="006238BD"/>
    <w:rsid w:val="006248F3"/>
    <w:rsid w:val="006267BC"/>
    <w:rsid w:val="00634FFF"/>
    <w:rsid w:val="0065094D"/>
    <w:rsid w:val="00652DCF"/>
    <w:rsid w:val="00657D3F"/>
    <w:rsid w:val="00673C7B"/>
    <w:rsid w:val="00674BE1"/>
    <w:rsid w:val="00675060"/>
    <w:rsid w:val="006A3327"/>
    <w:rsid w:val="006A3CC8"/>
    <w:rsid w:val="006E0350"/>
    <w:rsid w:val="006E12B5"/>
    <w:rsid w:val="006F3783"/>
    <w:rsid w:val="006F44D4"/>
    <w:rsid w:val="00701551"/>
    <w:rsid w:val="00716B71"/>
    <w:rsid w:val="007350F8"/>
    <w:rsid w:val="00750814"/>
    <w:rsid w:val="00752F0E"/>
    <w:rsid w:val="00761ACB"/>
    <w:rsid w:val="00762629"/>
    <w:rsid w:val="007876DD"/>
    <w:rsid w:val="007924C0"/>
    <w:rsid w:val="00794AD8"/>
    <w:rsid w:val="007A30B5"/>
    <w:rsid w:val="007A75AE"/>
    <w:rsid w:val="007B2B1C"/>
    <w:rsid w:val="007B407E"/>
    <w:rsid w:val="007B4DED"/>
    <w:rsid w:val="007C34F3"/>
    <w:rsid w:val="007F2FBF"/>
    <w:rsid w:val="00801847"/>
    <w:rsid w:val="00802265"/>
    <w:rsid w:val="008416D8"/>
    <w:rsid w:val="00843F4C"/>
    <w:rsid w:val="00892070"/>
    <w:rsid w:val="00892EC2"/>
    <w:rsid w:val="00894B49"/>
    <w:rsid w:val="00896A5D"/>
    <w:rsid w:val="008B7976"/>
    <w:rsid w:val="008C63B2"/>
    <w:rsid w:val="008E02F9"/>
    <w:rsid w:val="008F2AC9"/>
    <w:rsid w:val="0091145A"/>
    <w:rsid w:val="009918E1"/>
    <w:rsid w:val="0099389C"/>
    <w:rsid w:val="00994236"/>
    <w:rsid w:val="009B2AB9"/>
    <w:rsid w:val="009C014C"/>
    <w:rsid w:val="00A0343D"/>
    <w:rsid w:val="00A0510F"/>
    <w:rsid w:val="00A0764D"/>
    <w:rsid w:val="00A11175"/>
    <w:rsid w:val="00A12394"/>
    <w:rsid w:val="00A22F20"/>
    <w:rsid w:val="00A46C32"/>
    <w:rsid w:val="00A47F69"/>
    <w:rsid w:val="00A7767E"/>
    <w:rsid w:val="00A83063"/>
    <w:rsid w:val="00A8453F"/>
    <w:rsid w:val="00A97541"/>
    <w:rsid w:val="00AA7743"/>
    <w:rsid w:val="00AB2E28"/>
    <w:rsid w:val="00AB5313"/>
    <w:rsid w:val="00AC0B99"/>
    <w:rsid w:val="00AC26E2"/>
    <w:rsid w:val="00AD00F4"/>
    <w:rsid w:val="00AE1188"/>
    <w:rsid w:val="00AE4746"/>
    <w:rsid w:val="00AF009B"/>
    <w:rsid w:val="00AF787C"/>
    <w:rsid w:val="00B3171D"/>
    <w:rsid w:val="00B845E2"/>
    <w:rsid w:val="00B9195E"/>
    <w:rsid w:val="00BA0B29"/>
    <w:rsid w:val="00BA3E53"/>
    <w:rsid w:val="00BA4890"/>
    <w:rsid w:val="00BC21CC"/>
    <w:rsid w:val="00BC4A52"/>
    <w:rsid w:val="00BC5619"/>
    <w:rsid w:val="00BD0158"/>
    <w:rsid w:val="00BD0DC8"/>
    <w:rsid w:val="00BD5370"/>
    <w:rsid w:val="00BE518A"/>
    <w:rsid w:val="00BF1E31"/>
    <w:rsid w:val="00BF62D6"/>
    <w:rsid w:val="00C050B5"/>
    <w:rsid w:val="00C104A2"/>
    <w:rsid w:val="00C235F5"/>
    <w:rsid w:val="00C44F30"/>
    <w:rsid w:val="00C4741F"/>
    <w:rsid w:val="00C5587E"/>
    <w:rsid w:val="00C65514"/>
    <w:rsid w:val="00C66B60"/>
    <w:rsid w:val="00C7344B"/>
    <w:rsid w:val="00C80537"/>
    <w:rsid w:val="00C836E2"/>
    <w:rsid w:val="00CB7C40"/>
    <w:rsid w:val="00CC0906"/>
    <w:rsid w:val="00CC4724"/>
    <w:rsid w:val="00CC5899"/>
    <w:rsid w:val="00CE084B"/>
    <w:rsid w:val="00CE1BEC"/>
    <w:rsid w:val="00CF2743"/>
    <w:rsid w:val="00D42FBC"/>
    <w:rsid w:val="00D550CB"/>
    <w:rsid w:val="00D61D84"/>
    <w:rsid w:val="00D84D2B"/>
    <w:rsid w:val="00D97286"/>
    <w:rsid w:val="00DC21AF"/>
    <w:rsid w:val="00DD29AE"/>
    <w:rsid w:val="00DE3499"/>
    <w:rsid w:val="00DF6531"/>
    <w:rsid w:val="00E0256F"/>
    <w:rsid w:val="00E027E9"/>
    <w:rsid w:val="00E033A7"/>
    <w:rsid w:val="00E14FBE"/>
    <w:rsid w:val="00E15EC8"/>
    <w:rsid w:val="00E17EDA"/>
    <w:rsid w:val="00E25BC6"/>
    <w:rsid w:val="00E3439B"/>
    <w:rsid w:val="00E34E1B"/>
    <w:rsid w:val="00E47FEE"/>
    <w:rsid w:val="00E642E3"/>
    <w:rsid w:val="00E728DC"/>
    <w:rsid w:val="00E74C28"/>
    <w:rsid w:val="00E83FA4"/>
    <w:rsid w:val="00E942D6"/>
    <w:rsid w:val="00EA4AE3"/>
    <w:rsid w:val="00EB4F2C"/>
    <w:rsid w:val="00ED0886"/>
    <w:rsid w:val="00ED323E"/>
    <w:rsid w:val="00ED4959"/>
    <w:rsid w:val="00EE5854"/>
    <w:rsid w:val="00EF69FC"/>
    <w:rsid w:val="00F00FC4"/>
    <w:rsid w:val="00F1093A"/>
    <w:rsid w:val="00F110C4"/>
    <w:rsid w:val="00F15E69"/>
    <w:rsid w:val="00F17469"/>
    <w:rsid w:val="00F50374"/>
    <w:rsid w:val="00F56B23"/>
    <w:rsid w:val="00F85588"/>
    <w:rsid w:val="00F97B69"/>
    <w:rsid w:val="00FA025E"/>
    <w:rsid w:val="00FA413E"/>
    <w:rsid w:val="00FC3922"/>
    <w:rsid w:val="00FC70F2"/>
    <w:rsid w:val="00FD5F58"/>
    <w:rsid w:val="00FE0FF3"/>
    <w:rsid w:val="00FE19A6"/>
    <w:rsid w:val="00F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2CE5B8"/>
  <w15:chartTrackingRefBased/>
  <w15:docId w15:val="{367D3E17-3D2F-5D41-A4A4-26940311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2BC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25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85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9</TotalTime>
  <Pages>2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月半 王</dc:creator>
  <cp:keywords/>
  <dc:description/>
  <cp:lastModifiedBy>Jian Yang</cp:lastModifiedBy>
  <cp:revision>2</cp:revision>
  <dcterms:created xsi:type="dcterms:W3CDTF">2024-07-24T19:58:00Z</dcterms:created>
  <dcterms:modified xsi:type="dcterms:W3CDTF">2024-07-25T14:38:00Z</dcterms:modified>
</cp:coreProperties>
</file>