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B39B3" w14:textId="58FB04CD" w:rsidR="00245047" w:rsidRPr="004C6FB4" w:rsidRDefault="00B26E5A" w:rsidP="004C6FB4">
      <w:pPr>
        <w:pStyle w:val="Literature"/>
        <w:numPr>
          <w:ilvl w:val="0"/>
          <w:numId w:val="0"/>
        </w:numPr>
        <w:rPr>
          <w:rFonts w:eastAsia="MS Mincho"/>
          <w:szCs w:val="28"/>
          <w:lang w:val="en-US"/>
        </w:rPr>
      </w:pPr>
      <w:r>
        <w:t xml:space="preserve">Supplementary </w:t>
      </w:r>
      <w:r w:rsidR="002F3E94" w:rsidRPr="002F3E94">
        <w:t>information</w:t>
      </w:r>
    </w:p>
    <w:p w14:paraId="63A71E5E" w14:textId="77777777" w:rsidR="008659D4" w:rsidRPr="00767236" w:rsidRDefault="008659D4" w:rsidP="008659D4">
      <w:pPr>
        <w:pStyle w:val="BCAuthorAddress"/>
        <w:rPr>
          <w:lang w:eastAsia="zh-CN"/>
        </w:rPr>
      </w:pPr>
      <w:r>
        <w:rPr>
          <w:rFonts w:hint="eastAsia"/>
          <w:b/>
          <w:sz w:val="28"/>
          <w:lang w:eastAsia="zh-CN"/>
        </w:rPr>
        <w:t xml:space="preserve">Photoenhanced </w:t>
      </w:r>
      <w:r>
        <w:rPr>
          <w:b/>
          <w:sz w:val="28"/>
          <w:lang w:eastAsia="zh-CN"/>
        </w:rPr>
        <w:t>F</w:t>
      </w:r>
      <w:r w:rsidRPr="00A679A0">
        <w:rPr>
          <w:b/>
          <w:sz w:val="28"/>
          <w:lang w:eastAsia="zh-CN"/>
        </w:rPr>
        <w:t>ield-</w:t>
      </w:r>
      <w:r>
        <w:rPr>
          <w:b/>
          <w:sz w:val="28"/>
          <w:lang w:eastAsia="zh-CN"/>
        </w:rPr>
        <w:t>E</w:t>
      </w:r>
      <w:r w:rsidRPr="00A679A0">
        <w:rPr>
          <w:b/>
          <w:sz w:val="28"/>
          <w:lang w:eastAsia="zh-CN"/>
        </w:rPr>
        <w:t xml:space="preserve">mission </w:t>
      </w:r>
      <w:r w:rsidRPr="00EA4A18">
        <w:rPr>
          <w:b/>
          <w:sz w:val="28"/>
          <w:lang w:eastAsia="zh-CN"/>
        </w:rPr>
        <w:t xml:space="preserve">Nano-Air-Channel </w:t>
      </w:r>
      <w:r>
        <w:rPr>
          <w:b/>
          <w:sz w:val="28"/>
          <w:lang w:eastAsia="zh-CN"/>
        </w:rPr>
        <w:t>D</w:t>
      </w:r>
      <w:r w:rsidRPr="008F74B7">
        <w:rPr>
          <w:b/>
          <w:sz w:val="28"/>
          <w:lang w:eastAsia="zh-CN"/>
        </w:rPr>
        <w:t>evices</w:t>
      </w:r>
      <w:r w:rsidRPr="00EA4A18">
        <w:rPr>
          <w:b/>
          <w:sz w:val="28"/>
          <w:lang w:eastAsia="zh-CN"/>
        </w:rPr>
        <w:t xml:space="preserve"> for </w:t>
      </w:r>
      <w:r w:rsidRPr="00EA4A18">
        <w:rPr>
          <w:rFonts w:hint="eastAsia"/>
          <w:b/>
          <w:sz w:val="28"/>
          <w:lang w:eastAsia="zh-CN"/>
        </w:rPr>
        <w:t>T</w:t>
      </w:r>
      <w:r w:rsidRPr="00EA4A18">
        <w:rPr>
          <w:b/>
          <w:sz w:val="28"/>
        </w:rPr>
        <w:t>erahertz</w:t>
      </w:r>
      <w:r w:rsidRPr="00EA4A18">
        <w:rPr>
          <w:b/>
          <w:sz w:val="28"/>
          <w:lang w:eastAsia="zh-CN"/>
        </w:rPr>
        <w:t xml:space="preserve"> Generation</w:t>
      </w:r>
    </w:p>
    <w:p w14:paraId="533E3528" w14:textId="62A93A2D" w:rsidR="00245047" w:rsidRDefault="00B26E5A">
      <w:pPr>
        <w:pStyle w:val="AuthorsFull"/>
        <w:rPr>
          <w:rFonts w:eastAsia="宋体"/>
          <w:lang w:eastAsia="zh-CN"/>
        </w:rPr>
      </w:pPr>
      <w:proofErr w:type="spellStart"/>
      <w:r>
        <w:t>Feiliang</w:t>
      </w:r>
      <w:proofErr w:type="spellEnd"/>
      <w:r>
        <w:t xml:space="preserve"> Chen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rPr>
          <w:vertAlign w:val="superscript"/>
        </w:rPr>
        <w:t>*</w:t>
      </w:r>
      <w:r>
        <w:t>, Mo Li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rPr>
          <w:vertAlign w:val="superscript"/>
        </w:rPr>
        <w:t>*</w:t>
      </w:r>
      <w:r>
        <w:t xml:space="preserve">, </w:t>
      </w:r>
      <w:proofErr w:type="spellStart"/>
      <w:r>
        <w:t>Xiaoxu</w:t>
      </w:r>
      <w:proofErr w:type="spellEnd"/>
      <w:r>
        <w:t xml:space="preserve"> Li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t xml:space="preserve">, </w:t>
      </w:r>
      <w:proofErr w:type="spellStart"/>
      <w:r w:rsidR="00193944">
        <w:t>Lixin</w:t>
      </w:r>
      <w:proofErr w:type="spellEnd"/>
      <w:r w:rsidR="00193944">
        <w:t xml:space="preserve"> Sun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t xml:space="preserve">, </w:t>
      </w:r>
      <w:proofErr w:type="spellStart"/>
      <w:r w:rsidR="00424F4C">
        <w:rPr>
          <w:rFonts w:eastAsiaTheme="minorEastAsia" w:hint="eastAsia"/>
          <w:lang w:eastAsia="zh-CN"/>
        </w:rPr>
        <w:t>Xiangyang</w:t>
      </w:r>
      <w:proofErr w:type="spellEnd"/>
      <w:r w:rsidR="00424F4C">
        <w:rPr>
          <w:rFonts w:eastAsiaTheme="minorEastAsia" w:hint="eastAsia"/>
          <w:lang w:eastAsia="zh-CN"/>
        </w:rPr>
        <w:t xml:space="preserve"> Li</w:t>
      </w:r>
      <w:r w:rsidR="00424F4C">
        <w:rPr>
          <w:rFonts w:eastAsiaTheme="minorEastAsia" w:hint="eastAsia"/>
          <w:vertAlign w:val="superscript"/>
          <w:lang w:eastAsia="zh-CN"/>
        </w:rPr>
        <w:t>1,2</w:t>
      </w:r>
      <w:r w:rsidR="00424F4C">
        <w:rPr>
          <w:rFonts w:eastAsiaTheme="minorEastAsia" w:hint="eastAsia"/>
          <w:lang w:eastAsia="zh-CN"/>
        </w:rPr>
        <w:t xml:space="preserve">, </w:t>
      </w:r>
      <w:proofErr w:type="spellStart"/>
      <w:r>
        <w:t>Hao</w:t>
      </w:r>
      <w:proofErr w:type="spellEnd"/>
      <w:r>
        <w:t xml:space="preserve"> </w:t>
      </w:r>
      <w:r>
        <w:rPr>
          <w:rFonts w:eastAsia="宋体" w:hint="eastAsia"/>
          <w:lang w:eastAsia="zh-CN"/>
        </w:rPr>
        <w:t>J</w:t>
      </w:r>
      <w:r>
        <w:t>iang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t>, Fan Yang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t>, Yang Liu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t xml:space="preserve">, </w:t>
      </w:r>
      <w:r>
        <w:rPr>
          <w:rFonts w:eastAsiaTheme="minorEastAsia" w:hint="eastAsia"/>
          <w:lang w:eastAsia="zh-CN"/>
        </w:rPr>
        <w:t>Gang</w:t>
      </w:r>
      <w:r w:rsidR="002E7818">
        <w:rPr>
          <w:rFonts w:eastAsiaTheme="minorEastAsia" w:hint="eastAsia"/>
          <w:lang w:eastAsia="zh-CN"/>
        </w:rPr>
        <w:t>-D</w:t>
      </w:r>
      <w:r>
        <w:rPr>
          <w:rFonts w:eastAsiaTheme="minorEastAsia" w:hint="eastAsia"/>
          <w:lang w:eastAsia="zh-CN"/>
        </w:rPr>
        <w:t>ing Peng</w:t>
      </w:r>
      <w:r>
        <w:rPr>
          <w:rFonts w:eastAsiaTheme="minorEastAsia" w:hint="eastAsia"/>
          <w:vertAlign w:val="superscript"/>
          <w:lang w:eastAsia="zh-CN"/>
        </w:rPr>
        <w:t>3</w:t>
      </w:r>
      <w:r>
        <w:rPr>
          <w:rFonts w:eastAsiaTheme="minorEastAsia" w:hint="eastAsia"/>
          <w:lang w:eastAsia="zh-CN"/>
        </w:rPr>
        <w:t xml:space="preserve">, </w:t>
      </w:r>
      <w:r>
        <w:t>Jian Zhang</w:t>
      </w:r>
      <w:r>
        <w:rPr>
          <w:rFonts w:eastAsiaTheme="minorEastAsia" w:hint="eastAsia"/>
          <w:vertAlign w:val="superscript"/>
          <w:lang w:eastAsia="zh-CN"/>
        </w:rPr>
        <w:t>1,2</w:t>
      </w:r>
      <w:r>
        <w:rPr>
          <w:vertAlign w:val="superscript"/>
        </w:rPr>
        <w:t>*</w:t>
      </w:r>
    </w:p>
    <w:p w14:paraId="148A322D" w14:textId="77777777" w:rsidR="00245047" w:rsidRDefault="00245047" w:rsidP="004C6FB4">
      <w:pPr>
        <w:pStyle w:val="Literature"/>
        <w:numPr>
          <w:ilvl w:val="0"/>
          <w:numId w:val="0"/>
        </w:numPr>
        <w:ind w:left="420"/>
      </w:pPr>
    </w:p>
    <w:p w14:paraId="14B39861" w14:textId="77777777" w:rsidR="00245047" w:rsidRDefault="00B26E5A" w:rsidP="0058507C">
      <w:pPr>
        <w:pStyle w:val="Literature"/>
        <w:numPr>
          <w:ilvl w:val="0"/>
          <w:numId w:val="0"/>
        </w:numPr>
        <w:jc w:val="both"/>
      </w:pPr>
      <w:r>
        <w:rPr>
          <w:rFonts w:hint="eastAsia"/>
        </w:rPr>
        <w:t xml:space="preserve">The </w:t>
      </w:r>
      <w:bookmarkStart w:id="0" w:name="OLE_LINK38"/>
      <w:bookmarkStart w:id="1" w:name="OLE_LINK37"/>
      <w:r>
        <w:rPr>
          <w:rFonts w:hint="eastAsia"/>
        </w:rPr>
        <w:t>t</w:t>
      </w:r>
      <w:r>
        <w:t>ransit</w:t>
      </w:r>
      <w:r>
        <w:rPr>
          <w:rFonts w:hint="eastAsia"/>
        </w:rPr>
        <w:t xml:space="preserve"> time</w:t>
      </w:r>
      <w:bookmarkEnd w:id="0"/>
      <w:bookmarkEnd w:id="1"/>
      <w:r>
        <w:rPr>
          <w:rFonts w:hint="eastAsia"/>
        </w:rPr>
        <w:t xml:space="preserve"> of the </w:t>
      </w:r>
      <w:r>
        <w:t>electrons through</w:t>
      </w:r>
      <w:r>
        <w:rPr>
          <w:rFonts w:hint="eastAsia"/>
        </w:rPr>
        <w:t xml:space="preserve"> the </w:t>
      </w:r>
      <w:bookmarkStart w:id="2" w:name="OLE_LINK40"/>
      <w:bookmarkStart w:id="3" w:name="OLE_LINK39"/>
      <w:r>
        <w:t>nano-air channel</w:t>
      </w:r>
      <w:bookmarkEnd w:id="2"/>
      <w:bookmarkEnd w:id="3"/>
      <w:r>
        <w:rPr>
          <w:rFonts w:hint="eastAsia"/>
        </w:rPr>
        <w:t xml:space="preserve"> is </w:t>
      </w:r>
      <w:r>
        <w:t>estimate</w:t>
      </w:r>
      <w:r>
        <w:rPr>
          <w:rFonts w:hint="eastAsia"/>
        </w:rPr>
        <w:t xml:space="preserve">d by </w:t>
      </w:r>
      <w:r>
        <w:t xml:space="preserve">Newton's </w:t>
      </w:r>
      <w:r>
        <w:rPr>
          <w:rFonts w:hint="eastAsia"/>
        </w:rPr>
        <w:t>e</w:t>
      </w:r>
      <w:r>
        <w:t xml:space="preserve">quation of </w:t>
      </w:r>
      <w:r>
        <w:rPr>
          <w:rFonts w:hint="eastAsia"/>
        </w:rPr>
        <w:t>m</w:t>
      </w:r>
      <w:r>
        <w:t>otion</w:t>
      </w:r>
      <w:r>
        <w:rPr>
          <w:rFonts w:hint="eastAsia"/>
        </w:rPr>
        <w:t xml:space="preserve">. </w:t>
      </w:r>
      <w:r>
        <w:t>Assum</w:t>
      </w:r>
      <w:r>
        <w:rPr>
          <w:rFonts w:hint="eastAsia"/>
        </w:rPr>
        <w:t>ing the</w:t>
      </w:r>
      <w:r>
        <w:t xml:space="preserve"> initial velocity</w:t>
      </w:r>
      <w:r>
        <w:rPr>
          <w:rFonts w:hint="eastAsia"/>
        </w:rPr>
        <w:t xml:space="preserve"> of </w:t>
      </w:r>
      <w:r>
        <w:t>electrons emitted from the surface of the photocathode</w:t>
      </w:r>
      <w:r>
        <w:rPr>
          <w:rFonts w:hint="eastAsia"/>
        </w:rPr>
        <w:t xml:space="preserve"> is </w:t>
      </w:r>
      <w:r>
        <w:t>0</w:t>
      </w:r>
      <w:r>
        <w:rPr>
          <w:rFonts w:hint="eastAsia"/>
        </w:rPr>
        <w:t xml:space="preserve">, </w:t>
      </w:r>
      <w:r>
        <w:rPr>
          <w:rFonts w:hint="eastAsia"/>
          <w:bCs/>
        </w:rPr>
        <w:t xml:space="preserve">the </w:t>
      </w:r>
      <w:r>
        <w:rPr>
          <w:bCs/>
        </w:rPr>
        <w:t>acceleration</w:t>
      </w:r>
      <w:r>
        <w:rPr>
          <w:rFonts w:hint="eastAsia"/>
          <w:bCs/>
        </w:rPr>
        <w:t xml:space="preserve"> of </w:t>
      </w:r>
      <w:r>
        <w:t>electrons</w:t>
      </w:r>
      <w:r>
        <w:rPr>
          <w:rFonts w:hint="eastAsia"/>
        </w:rPr>
        <w:t xml:space="preserve"> is about 1.76</w:t>
      </w:r>
      <w:r>
        <w:rPr>
          <w:rFonts w:hint="eastAsia"/>
        </w:rPr>
        <w:sym w:font="Symbol" w:char="F0B4"/>
      </w:r>
      <w:r>
        <w:rPr>
          <w:rFonts w:hint="eastAsia"/>
        </w:rPr>
        <w:t>10</w:t>
      </w:r>
      <w:r>
        <w:rPr>
          <w:rFonts w:hint="eastAsia"/>
          <w:vertAlign w:val="superscript"/>
        </w:rPr>
        <w:t xml:space="preserve">19 </w:t>
      </w:r>
      <w:r>
        <w:rPr>
          <w:rFonts w:hint="eastAsia"/>
        </w:rPr>
        <w:t>m/s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according to the </w:t>
      </w:r>
      <w:r>
        <w:rPr>
          <w:bCs/>
        </w:rPr>
        <w:t xml:space="preserve">electric field </w:t>
      </w:r>
      <w:r>
        <w:rPr>
          <w:rFonts w:hint="eastAsia"/>
          <w:bCs/>
        </w:rPr>
        <w:t>intensity (1</w:t>
      </w:r>
      <w:r>
        <w:rPr>
          <w:bCs/>
        </w:rPr>
        <w:t xml:space="preserve"> MV/cm</w:t>
      </w:r>
      <w:r>
        <w:rPr>
          <w:rFonts w:hint="eastAsia"/>
          <w:bCs/>
        </w:rPr>
        <w:t xml:space="preserve">) inside the </w:t>
      </w:r>
      <w:r>
        <w:t>nano-air channel</w:t>
      </w:r>
      <w:r>
        <w:rPr>
          <w:rFonts w:hint="eastAsia"/>
          <w:bCs/>
        </w:rPr>
        <w:t xml:space="preserve">, then the </w:t>
      </w:r>
      <w:r>
        <w:rPr>
          <w:rFonts w:hint="eastAsia"/>
        </w:rPr>
        <w:t>t</w:t>
      </w:r>
      <w:r>
        <w:t>ransit</w:t>
      </w:r>
      <w:r>
        <w:rPr>
          <w:rFonts w:hint="eastAsia"/>
        </w:rPr>
        <w:t xml:space="preserve"> time (</w:t>
      </w:r>
      <w:r>
        <w:rPr>
          <w:rFonts w:hint="eastAsia"/>
          <w:i/>
        </w:rPr>
        <w:sym w:font="Symbol" w:char="F074"/>
      </w:r>
      <w:r>
        <w:rPr>
          <w:rFonts w:hint="eastAsia"/>
        </w:rPr>
        <w:t xml:space="preserve">) can be </w:t>
      </w:r>
      <w:r>
        <w:t>calculated</w:t>
      </w:r>
      <w:r>
        <w:rPr>
          <w:rFonts w:hint="eastAsia"/>
        </w:rPr>
        <w:t xml:space="preserve"> by </w:t>
      </w:r>
      <w:r>
        <w:t xml:space="preserve">Newton's </w:t>
      </w:r>
      <w:r>
        <w:rPr>
          <w:rFonts w:hint="eastAsia"/>
        </w:rPr>
        <w:t>e</w:t>
      </w:r>
      <w:r>
        <w:t xml:space="preserve">quation of </w:t>
      </w:r>
      <w:r>
        <w:rPr>
          <w:rFonts w:hint="eastAsia"/>
        </w:rPr>
        <w:t>m</w:t>
      </w:r>
      <w:r>
        <w:t>otion</w:t>
      </w:r>
      <w:r>
        <w:rPr>
          <w:rFonts w:hint="eastAsia"/>
        </w:rPr>
        <w:t>,</w:t>
      </w:r>
    </w:p>
    <w:p w14:paraId="48E98546" w14:textId="77777777" w:rsidR="00245047" w:rsidRDefault="00B26E5A" w:rsidP="00C74E92">
      <w:pPr>
        <w:pStyle w:val="Literature"/>
        <w:numPr>
          <w:ilvl w:val="0"/>
          <w:numId w:val="0"/>
        </w:numPr>
        <w:ind w:left="420" w:hanging="420"/>
        <w:jc w:val="center"/>
      </w:pPr>
      <w:r>
        <w:rPr>
          <w:rFonts w:hint="eastAsia"/>
          <w:i/>
        </w:rPr>
        <w:t>L</w:t>
      </w:r>
      <w:r>
        <w:rPr>
          <w:rFonts w:hint="eastAsia"/>
        </w:rPr>
        <w:t>=1/2</w:t>
      </w:r>
      <w:r>
        <w:rPr>
          <w:rFonts w:hint="eastAsia"/>
          <w:i/>
        </w:rPr>
        <w:t>a</w:t>
      </w:r>
      <w:r>
        <w:rPr>
          <w:rFonts w:hint="eastAsia"/>
          <w:i/>
        </w:rPr>
        <w:sym w:font="Symbol" w:char="F074"/>
      </w:r>
      <w:r>
        <w:rPr>
          <w:rFonts w:hint="eastAsia"/>
          <w:vertAlign w:val="superscript"/>
        </w:rPr>
        <w:t>2</w:t>
      </w:r>
    </w:p>
    <w:p w14:paraId="41AAA592" w14:textId="77777777" w:rsidR="00245047" w:rsidRDefault="00B26E5A" w:rsidP="00A24617">
      <w:pPr>
        <w:pStyle w:val="Literature"/>
        <w:numPr>
          <w:ilvl w:val="0"/>
          <w:numId w:val="0"/>
        </w:numPr>
        <w:ind w:leftChars="50" w:left="120" w:firstLineChars="100" w:firstLine="240"/>
      </w:pPr>
      <w:r>
        <w:t>T</w:t>
      </w:r>
      <w:r>
        <w:rPr>
          <w:rFonts w:hint="eastAsia"/>
        </w:rPr>
        <w:t>he length (</w:t>
      </w:r>
      <w:r>
        <w:rPr>
          <w:rFonts w:hint="eastAsia"/>
          <w:i/>
        </w:rPr>
        <w:t>L</w:t>
      </w:r>
      <w:r>
        <w:rPr>
          <w:rFonts w:hint="eastAsia"/>
        </w:rPr>
        <w:t xml:space="preserve">) of the </w:t>
      </w:r>
      <w:r>
        <w:t>nano-air channel</w:t>
      </w:r>
      <w:r>
        <w:rPr>
          <w:rFonts w:hint="eastAsia"/>
        </w:rPr>
        <w:t xml:space="preserve"> is 50 nm, then</w:t>
      </w:r>
      <w:r>
        <w:t xml:space="preserve"> </w:t>
      </w:r>
      <w:r>
        <w:rPr>
          <w:rFonts w:hint="eastAsia"/>
          <w:i/>
        </w:rPr>
        <w:sym w:font="Symbol" w:char="F074"/>
      </w:r>
      <w:r>
        <w:rPr>
          <w:rFonts w:hint="eastAsia"/>
        </w:rPr>
        <w:t xml:space="preserve"> is </w:t>
      </w:r>
      <w:r>
        <w:t>estimate</w:t>
      </w:r>
      <w:r>
        <w:rPr>
          <w:rFonts w:hint="eastAsia"/>
        </w:rPr>
        <w:t>d to be about 7</w:t>
      </w:r>
      <w:r>
        <w:t>5</w:t>
      </w:r>
      <w:r>
        <w:rPr>
          <w:rFonts w:hint="eastAsia"/>
        </w:rPr>
        <w:t xml:space="preserve"> fs.</w:t>
      </w:r>
    </w:p>
    <w:p w14:paraId="20B33EA6" w14:textId="53467279" w:rsidR="00F842A9" w:rsidRPr="0097391D" w:rsidRDefault="0077264B" w:rsidP="00C008C5">
      <w:pPr>
        <w:pStyle w:val="Literature"/>
        <w:numPr>
          <w:ilvl w:val="0"/>
          <w:numId w:val="0"/>
        </w:numPr>
        <w:ind w:left="420" w:hanging="420"/>
        <w:jc w:val="center"/>
        <w:rPr>
          <w:lang w:eastAsia="zh-CN"/>
        </w:rPr>
      </w:pPr>
      <w:r w:rsidRPr="0077264B">
        <w:rPr>
          <w:noProof/>
          <w:lang w:val="en-US" w:eastAsia="zh-CN"/>
        </w:rPr>
        <w:drawing>
          <wp:inline distT="0" distB="0" distL="0" distR="0" wp14:anchorId="50A27575" wp14:editId="75FDDDFD">
            <wp:extent cx="4921857" cy="3305399"/>
            <wp:effectExtent l="0" t="0" r="0" b="0"/>
            <wp:docPr id="542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75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4"/>
                    <a:stretch/>
                  </pic:blipFill>
                  <pic:spPr bwMode="auto">
                    <a:xfrm>
                      <a:off x="0" y="0"/>
                      <a:ext cx="4930467" cy="331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731AF" w14:textId="30C13A96" w:rsidR="00F842A9" w:rsidRPr="00A24617" w:rsidRDefault="00F842A9" w:rsidP="00C008C5">
      <w:pPr>
        <w:pStyle w:val="Literature"/>
        <w:numPr>
          <w:ilvl w:val="0"/>
          <w:numId w:val="0"/>
        </w:numPr>
        <w:ind w:left="420" w:hanging="420"/>
        <w:jc w:val="center"/>
        <w:rPr>
          <w:sz w:val="22"/>
        </w:rPr>
      </w:pPr>
      <w:r w:rsidRPr="00A24617">
        <w:rPr>
          <w:rFonts w:hint="eastAsia"/>
          <w:b/>
          <w:bCs/>
          <w:sz w:val="22"/>
        </w:rPr>
        <w:t>F</w:t>
      </w:r>
      <w:r w:rsidRPr="00A24617">
        <w:rPr>
          <w:b/>
          <w:bCs/>
          <w:sz w:val="22"/>
        </w:rPr>
        <w:t xml:space="preserve">igure S1. </w:t>
      </w:r>
      <w:r w:rsidR="00E230E2" w:rsidRPr="00A24617">
        <w:rPr>
          <w:rFonts w:hint="eastAsia"/>
          <w:sz w:val="22"/>
        </w:rPr>
        <w:t>T</w:t>
      </w:r>
      <w:r w:rsidR="00E230E2" w:rsidRPr="00A24617">
        <w:rPr>
          <w:sz w:val="22"/>
        </w:rPr>
        <w:t xml:space="preserve">he step-by-step fabrication process flow diagram </w:t>
      </w:r>
      <w:r w:rsidRPr="00A24617">
        <w:rPr>
          <w:sz w:val="22"/>
        </w:rPr>
        <w:t>of the proposed NACDs</w:t>
      </w:r>
      <w:r w:rsidRPr="00A24617">
        <w:rPr>
          <w:rFonts w:hint="eastAsia"/>
          <w:sz w:val="22"/>
        </w:rPr>
        <w:t>.</w:t>
      </w:r>
    </w:p>
    <w:p w14:paraId="31710041" w14:textId="4DAED17F" w:rsidR="00245047" w:rsidRPr="00C74E92" w:rsidRDefault="009044E5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noProof/>
          <w:sz w:val="22"/>
          <w:lang w:val="en-US" w:eastAsia="zh-CN"/>
        </w:rPr>
        <w:lastRenderedPageBreak/>
        <w:drawing>
          <wp:inline distT="0" distB="0" distL="0" distR="0" wp14:anchorId="46A7C982" wp14:editId="74E0AA5C">
            <wp:extent cx="4929809" cy="3228077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1394" cy="322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3816C" w14:textId="2203A28A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2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 xml:space="preserve">Schematic diagram of the photoresponse characteristics and RF generation measurement setup for the </w:t>
      </w:r>
      <w:r w:rsidR="000D331E" w:rsidRPr="00C74E92">
        <w:rPr>
          <w:sz w:val="22"/>
        </w:rPr>
        <w:t>NACDs</w:t>
      </w:r>
      <w:r w:rsidRPr="00C74E92">
        <w:rPr>
          <w:sz w:val="22"/>
        </w:rPr>
        <w:t>.</w:t>
      </w:r>
    </w:p>
    <w:p w14:paraId="0828F4D7" w14:textId="77777777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rFonts w:eastAsiaTheme="minorEastAsia"/>
          <w:sz w:val="22"/>
        </w:rPr>
      </w:pPr>
      <w:r w:rsidRPr="00C74E92">
        <w:rPr>
          <w:noProof/>
          <w:sz w:val="22"/>
          <w:lang w:val="en-US" w:eastAsia="zh-CN"/>
        </w:rPr>
        <w:drawing>
          <wp:inline distT="0" distB="0" distL="0" distR="0" wp14:anchorId="1B0AE553" wp14:editId="66180CDD">
            <wp:extent cx="3716121" cy="1765952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71863" cy="179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57F19" w14:textId="2D88D10D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3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>Calculated electric field distribution of the NA</w:t>
      </w:r>
      <w:r w:rsidR="00454AEC" w:rsidRPr="00C74E92">
        <w:rPr>
          <w:rFonts w:hint="eastAsia"/>
          <w:sz w:val="22"/>
        </w:rPr>
        <w:t>PMs</w:t>
      </w:r>
      <w:r w:rsidRPr="00C74E92">
        <w:rPr>
          <w:sz w:val="22"/>
        </w:rPr>
        <w:t xml:space="preserve"> with out-of-plane nano-air channel at a bias voltage of 10 V.</w:t>
      </w:r>
    </w:p>
    <w:p w14:paraId="604D0172" w14:textId="5ED82C2F" w:rsidR="009A36EA" w:rsidRPr="00C74E92" w:rsidRDefault="004D4374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noProof/>
          <w:sz w:val="22"/>
          <w:lang w:val="en-US" w:eastAsia="zh-CN"/>
        </w:rPr>
        <w:lastRenderedPageBreak/>
        <w:drawing>
          <wp:inline distT="0" distB="0" distL="0" distR="0" wp14:anchorId="2623EE8D" wp14:editId="2D89E20B">
            <wp:extent cx="2965836" cy="2205957"/>
            <wp:effectExtent l="0" t="0" r="6350" b="0"/>
            <wp:docPr id="42563" name="Picture 1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63" name="Picture 160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67" t="1600" r="7067" b="2566"/>
                    <a:stretch/>
                  </pic:blipFill>
                  <pic:spPr bwMode="auto">
                    <a:xfrm>
                      <a:off x="0" y="0"/>
                      <a:ext cx="2975150" cy="221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CBFFD" w14:textId="505ECAB2" w:rsidR="009A36EA" w:rsidRPr="00C74E92" w:rsidRDefault="009A36E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4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 xml:space="preserve">The Fowler–Nordheim plot of the </w:t>
      </w:r>
      <w:r w:rsidRPr="00C74E92">
        <w:rPr>
          <w:rFonts w:hint="eastAsia"/>
          <w:sz w:val="22"/>
        </w:rPr>
        <w:t>photo</w:t>
      </w:r>
      <w:r w:rsidRPr="00C74E92">
        <w:rPr>
          <w:sz w:val="22"/>
        </w:rPr>
        <w:t xml:space="preserve">currents </w:t>
      </w:r>
      <w:r w:rsidRPr="00C74E92">
        <w:rPr>
          <w:rFonts w:hint="eastAsia"/>
          <w:sz w:val="22"/>
        </w:rPr>
        <w:t xml:space="preserve">for the </w:t>
      </w:r>
      <w:r w:rsidR="00C9323E" w:rsidRPr="00C74E92">
        <w:rPr>
          <w:sz w:val="22"/>
        </w:rPr>
        <w:t>out-of-plane</w:t>
      </w:r>
      <w:r w:rsidR="00C9323E" w:rsidRPr="00C74E92">
        <w:rPr>
          <w:rFonts w:hint="eastAsia"/>
          <w:sz w:val="22"/>
        </w:rPr>
        <w:t xml:space="preserve"> and in</w:t>
      </w:r>
      <w:r w:rsidR="00C9323E" w:rsidRPr="00C74E92">
        <w:rPr>
          <w:sz w:val="22"/>
        </w:rPr>
        <w:t>-plane nano-air channel</w:t>
      </w:r>
      <w:r w:rsidR="00FF4E65" w:rsidRPr="00C74E92">
        <w:rPr>
          <w:rFonts w:hint="eastAsia"/>
          <w:sz w:val="22"/>
        </w:rPr>
        <w:t>s</w:t>
      </w:r>
      <w:r w:rsidR="004B7FD5" w:rsidRPr="00C74E92">
        <w:rPr>
          <w:rFonts w:hint="eastAsia"/>
          <w:sz w:val="22"/>
        </w:rPr>
        <w:t xml:space="preserve">, </w:t>
      </w:r>
      <w:r w:rsidR="00A52126" w:rsidRPr="00C74E92">
        <w:rPr>
          <w:sz w:val="22"/>
        </w:rPr>
        <w:t>corresponding to</w:t>
      </w:r>
      <w:r w:rsidR="00A52126" w:rsidRPr="00C74E92">
        <w:rPr>
          <w:rFonts w:hint="eastAsia"/>
          <w:sz w:val="22"/>
        </w:rPr>
        <w:t xml:space="preserve"> the</w:t>
      </w:r>
      <w:r w:rsidR="00B47DE1" w:rsidRPr="00C74E92">
        <w:rPr>
          <w:rFonts w:hint="eastAsia"/>
          <w:sz w:val="22"/>
        </w:rPr>
        <w:t xml:space="preserve"> I-V curves in</w:t>
      </w:r>
      <w:r w:rsidR="004B7FD5" w:rsidRPr="00C74E92">
        <w:rPr>
          <w:rFonts w:hint="eastAsia"/>
          <w:sz w:val="22"/>
        </w:rPr>
        <w:t xml:space="preserve"> Fig 2e</w:t>
      </w:r>
      <w:r w:rsidRPr="00C74E92">
        <w:rPr>
          <w:sz w:val="22"/>
        </w:rPr>
        <w:t>.</w:t>
      </w:r>
    </w:p>
    <w:p w14:paraId="5329B540" w14:textId="77777777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rFonts w:eastAsiaTheme="minorEastAsia"/>
          <w:sz w:val="22"/>
        </w:rPr>
      </w:pPr>
      <w:r w:rsidRPr="00C74E92">
        <w:rPr>
          <w:noProof/>
          <w:sz w:val="22"/>
          <w:lang w:val="en-US" w:eastAsia="zh-CN"/>
        </w:rPr>
        <w:drawing>
          <wp:inline distT="0" distB="0" distL="0" distR="0" wp14:anchorId="5247FCF1" wp14:editId="06A273CD">
            <wp:extent cx="3061252" cy="2102044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7111" cy="2106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B49EC" w14:textId="248390CB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5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 xml:space="preserve">The Fowler–Nordheim plot of the </w:t>
      </w:r>
      <w:r w:rsidRPr="00C74E92">
        <w:rPr>
          <w:rFonts w:hint="eastAsia"/>
          <w:sz w:val="22"/>
        </w:rPr>
        <w:t>photo</w:t>
      </w:r>
      <w:r w:rsidRPr="00C74E92">
        <w:rPr>
          <w:sz w:val="22"/>
        </w:rPr>
        <w:t>currents at different laser power densities.</w:t>
      </w:r>
    </w:p>
    <w:p w14:paraId="76AC5D18" w14:textId="77777777" w:rsidR="00EF475A" w:rsidRPr="00C74E92" w:rsidRDefault="00EF475A" w:rsidP="00C74E92">
      <w:pPr>
        <w:pStyle w:val="Literature"/>
        <w:numPr>
          <w:ilvl w:val="0"/>
          <w:numId w:val="0"/>
        </w:numPr>
        <w:jc w:val="center"/>
        <w:rPr>
          <w:rFonts w:eastAsiaTheme="minorEastAsia"/>
          <w:sz w:val="22"/>
        </w:rPr>
      </w:pPr>
      <w:r w:rsidRPr="00C74E92">
        <w:rPr>
          <w:noProof/>
          <w:sz w:val="22"/>
          <w:lang w:val="en-US" w:eastAsia="zh-CN"/>
        </w:rPr>
        <w:drawing>
          <wp:inline distT="0" distB="0" distL="0" distR="0" wp14:anchorId="38C540E6" wp14:editId="015BD6FB">
            <wp:extent cx="3236181" cy="2121149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70276" cy="2143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C6897" w14:textId="1E939CC2" w:rsidR="00EF475A" w:rsidRPr="00C74E92" w:rsidRDefault="00EF475A" w:rsidP="00C74E92">
      <w:pPr>
        <w:pStyle w:val="Literature"/>
        <w:numPr>
          <w:ilvl w:val="0"/>
          <w:numId w:val="0"/>
        </w:numPr>
        <w:jc w:val="center"/>
        <w:rPr>
          <w:rFonts w:eastAsiaTheme="minorEastAsia"/>
          <w:sz w:val="22"/>
          <w:lang w:val="en-US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6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 xml:space="preserve">Calculated optical reflectivity and absorption of the </w:t>
      </w:r>
      <w:r w:rsidR="000D331E" w:rsidRPr="00C74E92">
        <w:rPr>
          <w:sz w:val="22"/>
        </w:rPr>
        <w:t>NACDs</w:t>
      </w:r>
      <w:r w:rsidRPr="00C74E92">
        <w:rPr>
          <w:sz w:val="22"/>
        </w:rPr>
        <w:t xml:space="preserve"> with backside illumination.</w:t>
      </w:r>
    </w:p>
    <w:p w14:paraId="6BEF84E6" w14:textId="77777777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rFonts w:eastAsiaTheme="minorEastAsia"/>
          <w:sz w:val="22"/>
        </w:rPr>
      </w:pPr>
      <w:r w:rsidRPr="00C74E92">
        <w:rPr>
          <w:noProof/>
          <w:sz w:val="22"/>
          <w:lang w:val="en-US" w:eastAsia="zh-CN"/>
        </w:rPr>
        <w:lastRenderedPageBreak/>
        <w:drawing>
          <wp:inline distT="0" distB="0" distL="0" distR="0" wp14:anchorId="045CC24A" wp14:editId="77A96873">
            <wp:extent cx="2997642" cy="2146018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11727" cy="215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A652A" w14:textId="0FAA0CEA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7</w:t>
      </w:r>
      <w:r w:rsidRPr="00C74E92">
        <w:rPr>
          <w:b/>
          <w:bCs/>
          <w:sz w:val="22"/>
        </w:rPr>
        <w:t xml:space="preserve">. </w:t>
      </w:r>
      <w:r w:rsidRPr="00C74E92">
        <w:rPr>
          <w:sz w:val="22"/>
        </w:rPr>
        <w:t xml:space="preserve">Calculated electric field of the </w:t>
      </w:r>
      <w:r w:rsidR="000D331E" w:rsidRPr="00C74E92">
        <w:rPr>
          <w:sz w:val="22"/>
        </w:rPr>
        <w:t>NACDs</w:t>
      </w:r>
      <w:r w:rsidRPr="00C74E92">
        <w:rPr>
          <w:sz w:val="22"/>
        </w:rPr>
        <w:t xml:space="preserve"> at different laser power densities.</w:t>
      </w:r>
    </w:p>
    <w:p w14:paraId="1597E589" w14:textId="77777777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0"/>
          <w:szCs w:val="22"/>
        </w:rPr>
      </w:pPr>
      <w:r w:rsidRPr="00C74E92">
        <w:rPr>
          <w:noProof/>
          <w:sz w:val="22"/>
          <w:lang w:val="en-US" w:eastAsia="zh-CN"/>
        </w:rPr>
        <w:drawing>
          <wp:inline distT="0" distB="0" distL="0" distR="0" wp14:anchorId="1F3F80D0" wp14:editId="75CB0F01">
            <wp:extent cx="3365468" cy="2329732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68479" cy="233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D741C" w14:textId="60526B4D" w:rsidR="00245047" w:rsidRPr="00C74E92" w:rsidRDefault="00B26E5A" w:rsidP="00C74E92">
      <w:pPr>
        <w:pStyle w:val="Literature"/>
        <w:numPr>
          <w:ilvl w:val="0"/>
          <w:numId w:val="0"/>
        </w:numPr>
        <w:jc w:val="center"/>
        <w:rPr>
          <w:sz w:val="22"/>
        </w:rPr>
      </w:pPr>
      <w:r w:rsidRPr="00C74E92">
        <w:rPr>
          <w:rFonts w:hint="eastAsia"/>
          <w:b/>
          <w:sz w:val="22"/>
        </w:rPr>
        <w:t>F</w:t>
      </w:r>
      <w:r w:rsidRPr="00C74E92">
        <w:rPr>
          <w:b/>
          <w:sz w:val="22"/>
        </w:rPr>
        <w:t>igure S</w:t>
      </w:r>
      <w:r w:rsidR="00B00246" w:rsidRPr="00C74E92">
        <w:rPr>
          <w:rFonts w:hint="eastAsia"/>
          <w:b/>
          <w:sz w:val="22"/>
        </w:rPr>
        <w:t>8</w:t>
      </w:r>
      <w:r w:rsidRPr="00C74E92">
        <w:rPr>
          <w:b/>
          <w:sz w:val="22"/>
        </w:rPr>
        <w:t xml:space="preserve">. </w:t>
      </w:r>
      <w:r w:rsidRPr="00C74E92">
        <w:rPr>
          <w:rFonts w:hint="eastAsia"/>
          <w:sz w:val="22"/>
        </w:rPr>
        <w:t>T</w:t>
      </w:r>
      <w:r w:rsidRPr="00C74E92">
        <w:rPr>
          <w:sz w:val="22"/>
        </w:rPr>
        <w:t xml:space="preserve">emperature dependence I-V characteristics of the </w:t>
      </w:r>
      <w:r w:rsidR="000D331E" w:rsidRPr="00C74E92">
        <w:rPr>
          <w:sz w:val="22"/>
        </w:rPr>
        <w:t>NACDs</w:t>
      </w:r>
      <w:r w:rsidRPr="00C74E92">
        <w:rPr>
          <w:sz w:val="22"/>
        </w:rPr>
        <w:t xml:space="preserve"> at different bias voltages.</w:t>
      </w:r>
    </w:p>
    <w:p w14:paraId="15F3A38F" w14:textId="3A1F91BC" w:rsidR="00C56E34" w:rsidRPr="00C74E92" w:rsidRDefault="009F603C" w:rsidP="00C74E92">
      <w:pPr>
        <w:pStyle w:val="Literature"/>
        <w:numPr>
          <w:ilvl w:val="0"/>
          <w:numId w:val="0"/>
        </w:numPr>
        <w:jc w:val="center"/>
        <w:rPr>
          <w:sz w:val="20"/>
          <w:szCs w:val="22"/>
        </w:rPr>
      </w:pPr>
      <w:r>
        <w:rPr>
          <w:noProof/>
          <w:lang w:val="en-US" w:eastAsia="zh-CN"/>
        </w:rPr>
        <w:drawing>
          <wp:inline distT="0" distB="0" distL="0" distR="0" wp14:anchorId="68269F5A" wp14:editId="4AC3E215">
            <wp:extent cx="5717464" cy="202758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17464" cy="202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324CA" w14:textId="58FCE5CC" w:rsidR="0099775C" w:rsidRPr="00A05C49" w:rsidRDefault="00C56E34" w:rsidP="00A05C49">
      <w:pPr>
        <w:pStyle w:val="Literature"/>
        <w:numPr>
          <w:ilvl w:val="0"/>
          <w:numId w:val="0"/>
        </w:numPr>
        <w:jc w:val="center"/>
        <w:rPr>
          <w:rFonts w:hint="eastAsia"/>
          <w:sz w:val="22"/>
          <w:lang w:eastAsia="zh-CN"/>
        </w:rPr>
      </w:pPr>
      <w:r w:rsidRPr="00C74E92">
        <w:rPr>
          <w:rFonts w:hint="eastAsia"/>
          <w:b/>
          <w:bCs/>
          <w:sz w:val="22"/>
        </w:rPr>
        <w:t>F</w:t>
      </w:r>
      <w:r w:rsidRPr="00C74E92">
        <w:rPr>
          <w:b/>
          <w:bCs/>
          <w:sz w:val="22"/>
        </w:rPr>
        <w:t>igure S</w:t>
      </w:r>
      <w:r w:rsidR="00B00246" w:rsidRPr="00C74E92">
        <w:rPr>
          <w:rFonts w:hint="eastAsia"/>
          <w:b/>
          <w:bCs/>
          <w:sz w:val="22"/>
        </w:rPr>
        <w:t>9</w:t>
      </w:r>
      <w:r w:rsidRPr="00C74E92">
        <w:rPr>
          <w:b/>
          <w:bCs/>
          <w:sz w:val="22"/>
        </w:rPr>
        <w:t xml:space="preserve">. </w:t>
      </w:r>
      <w:r w:rsidR="00B77B0A" w:rsidRPr="00C74E92">
        <w:rPr>
          <w:sz w:val="22"/>
        </w:rPr>
        <w:t>Schematic diagram of the heterodyne photomixing for terahertz generation based on the NACDs</w:t>
      </w:r>
      <w:r w:rsidRPr="00C74E92">
        <w:rPr>
          <w:sz w:val="22"/>
        </w:rPr>
        <w:t>.</w:t>
      </w:r>
      <w:bookmarkStart w:id="4" w:name="_GoBack"/>
      <w:bookmarkEnd w:id="4"/>
    </w:p>
    <w:sectPr w:rsidR="0099775C" w:rsidRPr="00A05C49">
      <w:footerReference w:type="even" r:id="rId18"/>
      <w:footerReference w:type="default" r:id="rId19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84E0CB" w14:textId="77777777" w:rsidR="002F6BD3" w:rsidRDefault="002F6BD3">
      <w:pPr>
        <w:spacing w:after="0"/>
      </w:pPr>
      <w:r>
        <w:separator/>
      </w:r>
    </w:p>
  </w:endnote>
  <w:endnote w:type="continuationSeparator" w:id="0">
    <w:p w14:paraId="31F26FF9" w14:textId="77777777" w:rsidR="002F6BD3" w:rsidRDefault="002F6B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F99E6D" w14:textId="77777777" w:rsidR="001006F0" w:rsidRDefault="001006F0">
    <w:pPr>
      <w:pStyle w:val="a6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1</w:t>
    </w:r>
    <w:r>
      <w:rPr>
        <w:rStyle w:val="ab"/>
      </w:rPr>
      <w:fldChar w:fldCharType="end"/>
    </w:r>
  </w:p>
  <w:p w14:paraId="043FBBCE" w14:textId="77777777" w:rsidR="001006F0" w:rsidRDefault="001006F0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545E39" w14:textId="21584435" w:rsidR="001006F0" w:rsidRDefault="001006F0">
    <w:pPr>
      <w:pStyle w:val="a6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05C49">
      <w:rPr>
        <w:rStyle w:val="ab"/>
        <w:noProof/>
      </w:rPr>
      <w:t>4</w:t>
    </w:r>
    <w:r>
      <w:rPr>
        <w:rStyle w:val="ab"/>
      </w:rPr>
      <w:fldChar w:fldCharType="end"/>
    </w:r>
  </w:p>
  <w:p w14:paraId="6DAF6B60" w14:textId="77777777" w:rsidR="001006F0" w:rsidRDefault="001006F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DEEA9B" w14:textId="77777777" w:rsidR="002F6BD3" w:rsidRDefault="002F6BD3">
      <w:pPr>
        <w:spacing w:after="0"/>
      </w:pPr>
      <w:r>
        <w:separator/>
      </w:r>
    </w:p>
  </w:footnote>
  <w:footnote w:type="continuationSeparator" w:id="0">
    <w:p w14:paraId="428351C6" w14:textId="77777777" w:rsidR="002F6BD3" w:rsidRDefault="002F6B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7046"/>
    <w:multiLevelType w:val="hybridMultilevel"/>
    <w:tmpl w:val="79623ADC"/>
    <w:lvl w:ilvl="0" w:tplc="542CA72C">
      <w:start w:val="1"/>
      <w:numFmt w:val="decimal"/>
      <w:pStyle w:val="Literature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2B4D9A"/>
    <w:multiLevelType w:val="multilevel"/>
    <w:tmpl w:val="362B4D9A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81BAA"/>
    <w:multiLevelType w:val="hybridMultilevel"/>
    <w:tmpl w:val="01D46684"/>
    <w:lvl w:ilvl="0" w:tplc="3AC290D6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1F0F5A"/>
    <w:multiLevelType w:val="multilevel"/>
    <w:tmpl w:val="83A24B84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MjJjODViYTY5NzYzYWFmN2Q4NmI1NTRjN2E5ZjcifQ=="/>
  </w:docVars>
  <w:rsids>
    <w:rsidRoot w:val="00A61D1B"/>
    <w:rsid w:val="00000012"/>
    <w:rsid w:val="000002F2"/>
    <w:rsid w:val="00000520"/>
    <w:rsid w:val="00000DC7"/>
    <w:rsid w:val="00000E1F"/>
    <w:rsid w:val="000013E1"/>
    <w:rsid w:val="00001785"/>
    <w:rsid w:val="000019E3"/>
    <w:rsid w:val="00001A5F"/>
    <w:rsid w:val="00001AF2"/>
    <w:rsid w:val="000024CC"/>
    <w:rsid w:val="000028A0"/>
    <w:rsid w:val="00002BCE"/>
    <w:rsid w:val="0000336D"/>
    <w:rsid w:val="000033E2"/>
    <w:rsid w:val="000036F6"/>
    <w:rsid w:val="0000370E"/>
    <w:rsid w:val="00003964"/>
    <w:rsid w:val="00003A25"/>
    <w:rsid w:val="000044A9"/>
    <w:rsid w:val="00004876"/>
    <w:rsid w:val="00004CAE"/>
    <w:rsid w:val="00004CE1"/>
    <w:rsid w:val="00005ACE"/>
    <w:rsid w:val="00006616"/>
    <w:rsid w:val="00006D55"/>
    <w:rsid w:val="00006F7A"/>
    <w:rsid w:val="00007AC2"/>
    <w:rsid w:val="000101E7"/>
    <w:rsid w:val="00010E67"/>
    <w:rsid w:val="0001171B"/>
    <w:rsid w:val="00011A07"/>
    <w:rsid w:val="00011CBF"/>
    <w:rsid w:val="00011F9C"/>
    <w:rsid w:val="000122D3"/>
    <w:rsid w:val="000122F3"/>
    <w:rsid w:val="00012A2A"/>
    <w:rsid w:val="00012E93"/>
    <w:rsid w:val="0001358E"/>
    <w:rsid w:val="000137C9"/>
    <w:rsid w:val="00013876"/>
    <w:rsid w:val="000139AD"/>
    <w:rsid w:val="000139FE"/>
    <w:rsid w:val="0001404D"/>
    <w:rsid w:val="000140B5"/>
    <w:rsid w:val="0001491A"/>
    <w:rsid w:val="0001503E"/>
    <w:rsid w:val="00015A2C"/>
    <w:rsid w:val="00015C60"/>
    <w:rsid w:val="00015D13"/>
    <w:rsid w:val="00016127"/>
    <w:rsid w:val="0001630D"/>
    <w:rsid w:val="000164D3"/>
    <w:rsid w:val="00017094"/>
    <w:rsid w:val="000175C4"/>
    <w:rsid w:val="00017892"/>
    <w:rsid w:val="00017B0A"/>
    <w:rsid w:val="00017EA0"/>
    <w:rsid w:val="000205C0"/>
    <w:rsid w:val="0002060B"/>
    <w:rsid w:val="0002097E"/>
    <w:rsid w:val="00020AC6"/>
    <w:rsid w:val="00020DD0"/>
    <w:rsid w:val="00021087"/>
    <w:rsid w:val="0002126B"/>
    <w:rsid w:val="00021DB0"/>
    <w:rsid w:val="00021F3A"/>
    <w:rsid w:val="000220FF"/>
    <w:rsid w:val="00022CC3"/>
    <w:rsid w:val="00022E5B"/>
    <w:rsid w:val="000234AA"/>
    <w:rsid w:val="0002372F"/>
    <w:rsid w:val="000245F6"/>
    <w:rsid w:val="00024C3A"/>
    <w:rsid w:val="00025204"/>
    <w:rsid w:val="0002530A"/>
    <w:rsid w:val="000255CC"/>
    <w:rsid w:val="000255EC"/>
    <w:rsid w:val="00025F30"/>
    <w:rsid w:val="00026146"/>
    <w:rsid w:val="0002614B"/>
    <w:rsid w:val="000268BB"/>
    <w:rsid w:val="00026CDC"/>
    <w:rsid w:val="00027025"/>
    <w:rsid w:val="00027210"/>
    <w:rsid w:val="000273D4"/>
    <w:rsid w:val="0002762C"/>
    <w:rsid w:val="00027C20"/>
    <w:rsid w:val="00027DF1"/>
    <w:rsid w:val="000305AC"/>
    <w:rsid w:val="00030C70"/>
    <w:rsid w:val="00030F9C"/>
    <w:rsid w:val="00031732"/>
    <w:rsid w:val="0003195E"/>
    <w:rsid w:val="00031CDC"/>
    <w:rsid w:val="00031F25"/>
    <w:rsid w:val="0003201C"/>
    <w:rsid w:val="00032460"/>
    <w:rsid w:val="000326A3"/>
    <w:rsid w:val="00032986"/>
    <w:rsid w:val="00032C49"/>
    <w:rsid w:val="00032F81"/>
    <w:rsid w:val="00033745"/>
    <w:rsid w:val="000338FC"/>
    <w:rsid w:val="00033A2A"/>
    <w:rsid w:val="00033E87"/>
    <w:rsid w:val="00033F58"/>
    <w:rsid w:val="00034D8C"/>
    <w:rsid w:val="0003585F"/>
    <w:rsid w:val="00035DBC"/>
    <w:rsid w:val="0003649F"/>
    <w:rsid w:val="00036C42"/>
    <w:rsid w:val="00037157"/>
    <w:rsid w:val="00037F5D"/>
    <w:rsid w:val="0004022C"/>
    <w:rsid w:val="00040380"/>
    <w:rsid w:val="000403B4"/>
    <w:rsid w:val="000404D9"/>
    <w:rsid w:val="00040EF6"/>
    <w:rsid w:val="000410EF"/>
    <w:rsid w:val="00042407"/>
    <w:rsid w:val="00042E5A"/>
    <w:rsid w:val="00043C8E"/>
    <w:rsid w:val="0004420B"/>
    <w:rsid w:val="000443B9"/>
    <w:rsid w:val="00044DED"/>
    <w:rsid w:val="00045966"/>
    <w:rsid w:val="00045AE9"/>
    <w:rsid w:val="0004679D"/>
    <w:rsid w:val="00046942"/>
    <w:rsid w:val="000477D7"/>
    <w:rsid w:val="0005010C"/>
    <w:rsid w:val="00050479"/>
    <w:rsid w:val="000506AD"/>
    <w:rsid w:val="000508DA"/>
    <w:rsid w:val="00050969"/>
    <w:rsid w:val="00050A5E"/>
    <w:rsid w:val="00050F6B"/>
    <w:rsid w:val="00051007"/>
    <w:rsid w:val="000512C7"/>
    <w:rsid w:val="00051923"/>
    <w:rsid w:val="0005199C"/>
    <w:rsid w:val="00051A8F"/>
    <w:rsid w:val="00051F36"/>
    <w:rsid w:val="00051F88"/>
    <w:rsid w:val="000524EA"/>
    <w:rsid w:val="00052D4E"/>
    <w:rsid w:val="000536A3"/>
    <w:rsid w:val="000537A9"/>
    <w:rsid w:val="00053B51"/>
    <w:rsid w:val="000563F8"/>
    <w:rsid w:val="0005648E"/>
    <w:rsid w:val="0005660F"/>
    <w:rsid w:val="000567A0"/>
    <w:rsid w:val="00056A43"/>
    <w:rsid w:val="00056D0C"/>
    <w:rsid w:val="00057164"/>
    <w:rsid w:val="000574D8"/>
    <w:rsid w:val="00060276"/>
    <w:rsid w:val="0006046C"/>
    <w:rsid w:val="0006067E"/>
    <w:rsid w:val="00060912"/>
    <w:rsid w:val="00060A88"/>
    <w:rsid w:val="00060B90"/>
    <w:rsid w:val="00061B96"/>
    <w:rsid w:val="00061E3E"/>
    <w:rsid w:val="0006299F"/>
    <w:rsid w:val="00062C7C"/>
    <w:rsid w:val="000631D0"/>
    <w:rsid w:val="00063EB6"/>
    <w:rsid w:val="00063F6D"/>
    <w:rsid w:val="000640C0"/>
    <w:rsid w:val="00064165"/>
    <w:rsid w:val="00064B25"/>
    <w:rsid w:val="00065C80"/>
    <w:rsid w:val="000660D7"/>
    <w:rsid w:val="00066667"/>
    <w:rsid w:val="00066979"/>
    <w:rsid w:val="00066B4F"/>
    <w:rsid w:val="00066D1B"/>
    <w:rsid w:val="00066DFA"/>
    <w:rsid w:val="00066E48"/>
    <w:rsid w:val="00067568"/>
    <w:rsid w:val="000675BE"/>
    <w:rsid w:val="000702AD"/>
    <w:rsid w:val="00070402"/>
    <w:rsid w:val="000705DD"/>
    <w:rsid w:val="00070A9D"/>
    <w:rsid w:val="00070BCB"/>
    <w:rsid w:val="00070F29"/>
    <w:rsid w:val="00071445"/>
    <w:rsid w:val="000717F1"/>
    <w:rsid w:val="00071AAF"/>
    <w:rsid w:val="00071D65"/>
    <w:rsid w:val="00071F48"/>
    <w:rsid w:val="000725CD"/>
    <w:rsid w:val="0007270B"/>
    <w:rsid w:val="00072927"/>
    <w:rsid w:val="000729CD"/>
    <w:rsid w:val="00072D35"/>
    <w:rsid w:val="00072F50"/>
    <w:rsid w:val="0007308D"/>
    <w:rsid w:val="00073822"/>
    <w:rsid w:val="00073A58"/>
    <w:rsid w:val="00073CC3"/>
    <w:rsid w:val="00073D78"/>
    <w:rsid w:val="000746C4"/>
    <w:rsid w:val="00074779"/>
    <w:rsid w:val="00074AAA"/>
    <w:rsid w:val="00074EF4"/>
    <w:rsid w:val="00074FB0"/>
    <w:rsid w:val="00075105"/>
    <w:rsid w:val="0007553F"/>
    <w:rsid w:val="00075EBB"/>
    <w:rsid w:val="0007634D"/>
    <w:rsid w:val="0007695D"/>
    <w:rsid w:val="00076F2B"/>
    <w:rsid w:val="000772F0"/>
    <w:rsid w:val="000773B9"/>
    <w:rsid w:val="00077A86"/>
    <w:rsid w:val="00080193"/>
    <w:rsid w:val="00080262"/>
    <w:rsid w:val="00080549"/>
    <w:rsid w:val="00080681"/>
    <w:rsid w:val="00080AAD"/>
    <w:rsid w:val="0008165B"/>
    <w:rsid w:val="00081B82"/>
    <w:rsid w:val="00081D24"/>
    <w:rsid w:val="000825F7"/>
    <w:rsid w:val="0008267C"/>
    <w:rsid w:val="00082B44"/>
    <w:rsid w:val="00083153"/>
    <w:rsid w:val="000837C4"/>
    <w:rsid w:val="00083C70"/>
    <w:rsid w:val="00083D6E"/>
    <w:rsid w:val="0008481D"/>
    <w:rsid w:val="000850DC"/>
    <w:rsid w:val="00085169"/>
    <w:rsid w:val="000859C5"/>
    <w:rsid w:val="00085A9E"/>
    <w:rsid w:val="00085CCA"/>
    <w:rsid w:val="0008600F"/>
    <w:rsid w:val="0008610D"/>
    <w:rsid w:val="00086C86"/>
    <w:rsid w:val="00087F89"/>
    <w:rsid w:val="000908BC"/>
    <w:rsid w:val="00090FB5"/>
    <w:rsid w:val="00090FF9"/>
    <w:rsid w:val="000913EE"/>
    <w:rsid w:val="00091500"/>
    <w:rsid w:val="00091829"/>
    <w:rsid w:val="00091B97"/>
    <w:rsid w:val="00091EA3"/>
    <w:rsid w:val="000924D8"/>
    <w:rsid w:val="00093732"/>
    <w:rsid w:val="0009387E"/>
    <w:rsid w:val="00093BBB"/>
    <w:rsid w:val="00094A36"/>
    <w:rsid w:val="00094A8C"/>
    <w:rsid w:val="00094CA9"/>
    <w:rsid w:val="00094FB2"/>
    <w:rsid w:val="00095729"/>
    <w:rsid w:val="00096086"/>
    <w:rsid w:val="00096F4E"/>
    <w:rsid w:val="00096FF1"/>
    <w:rsid w:val="00097182"/>
    <w:rsid w:val="00097B61"/>
    <w:rsid w:val="00097C97"/>
    <w:rsid w:val="00097D8D"/>
    <w:rsid w:val="00097DC5"/>
    <w:rsid w:val="000A030C"/>
    <w:rsid w:val="000A060B"/>
    <w:rsid w:val="000A0934"/>
    <w:rsid w:val="000A09B5"/>
    <w:rsid w:val="000A09F8"/>
    <w:rsid w:val="000A0C56"/>
    <w:rsid w:val="000A0E50"/>
    <w:rsid w:val="000A16B5"/>
    <w:rsid w:val="000A1CCC"/>
    <w:rsid w:val="000A29C3"/>
    <w:rsid w:val="000A2EC4"/>
    <w:rsid w:val="000A3671"/>
    <w:rsid w:val="000A45AB"/>
    <w:rsid w:val="000A47F3"/>
    <w:rsid w:val="000A48B2"/>
    <w:rsid w:val="000A503F"/>
    <w:rsid w:val="000A508C"/>
    <w:rsid w:val="000A50D3"/>
    <w:rsid w:val="000A6430"/>
    <w:rsid w:val="000A71BA"/>
    <w:rsid w:val="000A7668"/>
    <w:rsid w:val="000A775A"/>
    <w:rsid w:val="000A781E"/>
    <w:rsid w:val="000B150F"/>
    <w:rsid w:val="000B1C2F"/>
    <w:rsid w:val="000B2DFB"/>
    <w:rsid w:val="000B2EEB"/>
    <w:rsid w:val="000B391F"/>
    <w:rsid w:val="000B396D"/>
    <w:rsid w:val="000B40BA"/>
    <w:rsid w:val="000B4161"/>
    <w:rsid w:val="000B48C2"/>
    <w:rsid w:val="000B4964"/>
    <w:rsid w:val="000B4DF6"/>
    <w:rsid w:val="000B50B4"/>
    <w:rsid w:val="000B5610"/>
    <w:rsid w:val="000B58B5"/>
    <w:rsid w:val="000B5A73"/>
    <w:rsid w:val="000B5ADB"/>
    <w:rsid w:val="000B5F2C"/>
    <w:rsid w:val="000B610C"/>
    <w:rsid w:val="000B6236"/>
    <w:rsid w:val="000B6317"/>
    <w:rsid w:val="000B6819"/>
    <w:rsid w:val="000B74EA"/>
    <w:rsid w:val="000B7FAE"/>
    <w:rsid w:val="000C026A"/>
    <w:rsid w:val="000C03DB"/>
    <w:rsid w:val="000C04B4"/>
    <w:rsid w:val="000C05CC"/>
    <w:rsid w:val="000C0F8F"/>
    <w:rsid w:val="000C12B4"/>
    <w:rsid w:val="000C1FB0"/>
    <w:rsid w:val="000C2123"/>
    <w:rsid w:val="000C23EC"/>
    <w:rsid w:val="000C2A19"/>
    <w:rsid w:val="000C2AF6"/>
    <w:rsid w:val="000C2B11"/>
    <w:rsid w:val="000C31A1"/>
    <w:rsid w:val="000C450C"/>
    <w:rsid w:val="000C4810"/>
    <w:rsid w:val="000C4986"/>
    <w:rsid w:val="000C5016"/>
    <w:rsid w:val="000C50F1"/>
    <w:rsid w:val="000C5627"/>
    <w:rsid w:val="000C5E47"/>
    <w:rsid w:val="000C5EB5"/>
    <w:rsid w:val="000C5EFD"/>
    <w:rsid w:val="000C60E0"/>
    <w:rsid w:val="000C6359"/>
    <w:rsid w:val="000C6454"/>
    <w:rsid w:val="000C6A42"/>
    <w:rsid w:val="000C73D0"/>
    <w:rsid w:val="000C73D6"/>
    <w:rsid w:val="000C76EA"/>
    <w:rsid w:val="000C7E89"/>
    <w:rsid w:val="000D021E"/>
    <w:rsid w:val="000D0B29"/>
    <w:rsid w:val="000D0DBA"/>
    <w:rsid w:val="000D1BB9"/>
    <w:rsid w:val="000D32FF"/>
    <w:rsid w:val="000D331E"/>
    <w:rsid w:val="000D3403"/>
    <w:rsid w:val="000D43FD"/>
    <w:rsid w:val="000D4609"/>
    <w:rsid w:val="000D4748"/>
    <w:rsid w:val="000D47C6"/>
    <w:rsid w:val="000D6262"/>
    <w:rsid w:val="000D6A45"/>
    <w:rsid w:val="000D712F"/>
    <w:rsid w:val="000D7722"/>
    <w:rsid w:val="000D78EE"/>
    <w:rsid w:val="000D7AAA"/>
    <w:rsid w:val="000E076A"/>
    <w:rsid w:val="000E089E"/>
    <w:rsid w:val="000E08CC"/>
    <w:rsid w:val="000E0BEE"/>
    <w:rsid w:val="000E0C8E"/>
    <w:rsid w:val="000E13D0"/>
    <w:rsid w:val="000E1897"/>
    <w:rsid w:val="000E19FE"/>
    <w:rsid w:val="000E1A0C"/>
    <w:rsid w:val="000E1B4F"/>
    <w:rsid w:val="000E1DAF"/>
    <w:rsid w:val="000E1DED"/>
    <w:rsid w:val="000E226A"/>
    <w:rsid w:val="000E25B4"/>
    <w:rsid w:val="000E25FF"/>
    <w:rsid w:val="000E272F"/>
    <w:rsid w:val="000E28E5"/>
    <w:rsid w:val="000E3180"/>
    <w:rsid w:val="000E3405"/>
    <w:rsid w:val="000E37DC"/>
    <w:rsid w:val="000E3A15"/>
    <w:rsid w:val="000E3B23"/>
    <w:rsid w:val="000E3B7E"/>
    <w:rsid w:val="000E3BC2"/>
    <w:rsid w:val="000E40CA"/>
    <w:rsid w:val="000E4B69"/>
    <w:rsid w:val="000E518E"/>
    <w:rsid w:val="000E536A"/>
    <w:rsid w:val="000E595C"/>
    <w:rsid w:val="000E5A87"/>
    <w:rsid w:val="000E5C35"/>
    <w:rsid w:val="000E5C87"/>
    <w:rsid w:val="000E5D7A"/>
    <w:rsid w:val="000E6A27"/>
    <w:rsid w:val="000E6A49"/>
    <w:rsid w:val="000E6FDE"/>
    <w:rsid w:val="000E71F9"/>
    <w:rsid w:val="000E7427"/>
    <w:rsid w:val="000E744C"/>
    <w:rsid w:val="000E7FF5"/>
    <w:rsid w:val="000F00B8"/>
    <w:rsid w:val="000F0692"/>
    <w:rsid w:val="000F0F7B"/>
    <w:rsid w:val="000F1043"/>
    <w:rsid w:val="000F14AF"/>
    <w:rsid w:val="000F14C1"/>
    <w:rsid w:val="000F1B63"/>
    <w:rsid w:val="000F1F1F"/>
    <w:rsid w:val="000F20EB"/>
    <w:rsid w:val="000F22E1"/>
    <w:rsid w:val="000F27DC"/>
    <w:rsid w:val="000F35FE"/>
    <w:rsid w:val="000F37D8"/>
    <w:rsid w:val="000F3B66"/>
    <w:rsid w:val="000F3C17"/>
    <w:rsid w:val="000F3C82"/>
    <w:rsid w:val="000F4623"/>
    <w:rsid w:val="000F48D6"/>
    <w:rsid w:val="000F556C"/>
    <w:rsid w:val="000F55AF"/>
    <w:rsid w:val="000F5772"/>
    <w:rsid w:val="000F5D86"/>
    <w:rsid w:val="000F5E80"/>
    <w:rsid w:val="000F68F8"/>
    <w:rsid w:val="000F6C11"/>
    <w:rsid w:val="000F6C12"/>
    <w:rsid w:val="000F74CF"/>
    <w:rsid w:val="00100283"/>
    <w:rsid w:val="001006F0"/>
    <w:rsid w:val="001007BC"/>
    <w:rsid w:val="00100C9E"/>
    <w:rsid w:val="00100CD4"/>
    <w:rsid w:val="00100F1B"/>
    <w:rsid w:val="00100FE2"/>
    <w:rsid w:val="0010156F"/>
    <w:rsid w:val="0010170B"/>
    <w:rsid w:val="001019B1"/>
    <w:rsid w:val="00101CA4"/>
    <w:rsid w:val="00102114"/>
    <w:rsid w:val="001026E1"/>
    <w:rsid w:val="00102ADA"/>
    <w:rsid w:val="00102E0D"/>
    <w:rsid w:val="00102E70"/>
    <w:rsid w:val="00102FA9"/>
    <w:rsid w:val="00103328"/>
    <w:rsid w:val="00103849"/>
    <w:rsid w:val="00103A2F"/>
    <w:rsid w:val="0010421E"/>
    <w:rsid w:val="001044C1"/>
    <w:rsid w:val="00105048"/>
    <w:rsid w:val="00105327"/>
    <w:rsid w:val="00105658"/>
    <w:rsid w:val="001058A7"/>
    <w:rsid w:val="001061F7"/>
    <w:rsid w:val="0010653D"/>
    <w:rsid w:val="00106F59"/>
    <w:rsid w:val="001076B9"/>
    <w:rsid w:val="001077E0"/>
    <w:rsid w:val="001079DF"/>
    <w:rsid w:val="00107BB3"/>
    <w:rsid w:val="00110175"/>
    <w:rsid w:val="00110507"/>
    <w:rsid w:val="001105F2"/>
    <w:rsid w:val="001108D7"/>
    <w:rsid w:val="00110D50"/>
    <w:rsid w:val="00111037"/>
    <w:rsid w:val="001111DD"/>
    <w:rsid w:val="00111774"/>
    <w:rsid w:val="001118C6"/>
    <w:rsid w:val="001124F8"/>
    <w:rsid w:val="001125E1"/>
    <w:rsid w:val="001126E1"/>
    <w:rsid w:val="00112AD6"/>
    <w:rsid w:val="00112E01"/>
    <w:rsid w:val="00112EFC"/>
    <w:rsid w:val="001130FB"/>
    <w:rsid w:val="00113332"/>
    <w:rsid w:val="001133D5"/>
    <w:rsid w:val="001135C4"/>
    <w:rsid w:val="00113EEE"/>
    <w:rsid w:val="00114049"/>
    <w:rsid w:val="00114314"/>
    <w:rsid w:val="0011438B"/>
    <w:rsid w:val="00114CA8"/>
    <w:rsid w:val="00114D56"/>
    <w:rsid w:val="00114D7E"/>
    <w:rsid w:val="00114E5D"/>
    <w:rsid w:val="00114F19"/>
    <w:rsid w:val="00115177"/>
    <w:rsid w:val="00115328"/>
    <w:rsid w:val="00115DEF"/>
    <w:rsid w:val="00115E2A"/>
    <w:rsid w:val="00116470"/>
    <w:rsid w:val="001165A7"/>
    <w:rsid w:val="001167A7"/>
    <w:rsid w:val="00117085"/>
    <w:rsid w:val="001176A9"/>
    <w:rsid w:val="0012097B"/>
    <w:rsid w:val="0012099B"/>
    <w:rsid w:val="001213DC"/>
    <w:rsid w:val="0012175A"/>
    <w:rsid w:val="00121FE9"/>
    <w:rsid w:val="00122168"/>
    <w:rsid w:val="00122486"/>
    <w:rsid w:val="001226A6"/>
    <w:rsid w:val="00122A4E"/>
    <w:rsid w:val="00122DE9"/>
    <w:rsid w:val="0012300F"/>
    <w:rsid w:val="00123077"/>
    <w:rsid w:val="00123380"/>
    <w:rsid w:val="00123D59"/>
    <w:rsid w:val="001241AB"/>
    <w:rsid w:val="001243BB"/>
    <w:rsid w:val="00124529"/>
    <w:rsid w:val="00124928"/>
    <w:rsid w:val="00124932"/>
    <w:rsid w:val="0012501E"/>
    <w:rsid w:val="0012577E"/>
    <w:rsid w:val="0012587B"/>
    <w:rsid w:val="00125930"/>
    <w:rsid w:val="0012595F"/>
    <w:rsid w:val="00125A25"/>
    <w:rsid w:val="00125B23"/>
    <w:rsid w:val="00125C0A"/>
    <w:rsid w:val="00125C6D"/>
    <w:rsid w:val="00125D34"/>
    <w:rsid w:val="00126097"/>
    <w:rsid w:val="0012666C"/>
    <w:rsid w:val="00126BBC"/>
    <w:rsid w:val="00126BF4"/>
    <w:rsid w:val="00126E41"/>
    <w:rsid w:val="00126EB2"/>
    <w:rsid w:val="0012710E"/>
    <w:rsid w:val="001276BF"/>
    <w:rsid w:val="00127A08"/>
    <w:rsid w:val="00127B0B"/>
    <w:rsid w:val="00127BE7"/>
    <w:rsid w:val="00127C56"/>
    <w:rsid w:val="00130652"/>
    <w:rsid w:val="0013095C"/>
    <w:rsid w:val="001321BE"/>
    <w:rsid w:val="0013237A"/>
    <w:rsid w:val="001326EB"/>
    <w:rsid w:val="00132ED7"/>
    <w:rsid w:val="00133370"/>
    <w:rsid w:val="00133ACC"/>
    <w:rsid w:val="00133C21"/>
    <w:rsid w:val="00133DA2"/>
    <w:rsid w:val="001346E2"/>
    <w:rsid w:val="001356E2"/>
    <w:rsid w:val="00135A30"/>
    <w:rsid w:val="00135CEA"/>
    <w:rsid w:val="00136000"/>
    <w:rsid w:val="00136018"/>
    <w:rsid w:val="0013616C"/>
    <w:rsid w:val="00136D80"/>
    <w:rsid w:val="00137534"/>
    <w:rsid w:val="00137542"/>
    <w:rsid w:val="00137725"/>
    <w:rsid w:val="0013796F"/>
    <w:rsid w:val="00137ABA"/>
    <w:rsid w:val="00137AD0"/>
    <w:rsid w:val="00137C2E"/>
    <w:rsid w:val="00137EBE"/>
    <w:rsid w:val="00140AD0"/>
    <w:rsid w:val="00140B15"/>
    <w:rsid w:val="001413E6"/>
    <w:rsid w:val="00141714"/>
    <w:rsid w:val="00141725"/>
    <w:rsid w:val="001418A1"/>
    <w:rsid w:val="00141B1A"/>
    <w:rsid w:val="00141C69"/>
    <w:rsid w:val="00142706"/>
    <w:rsid w:val="00142905"/>
    <w:rsid w:val="0014333D"/>
    <w:rsid w:val="00143413"/>
    <w:rsid w:val="001434A0"/>
    <w:rsid w:val="00143949"/>
    <w:rsid w:val="001440A2"/>
    <w:rsid w:val="00144282"/>
    <w:rsid w:val="0014438B"/>
    <w:rsid w:val="00144812"/>
    <w:rsid w:val="00144DE2"/>
    <w:rsid w:val="00144EE5"/>
    <w:rsid w:val="00144F2A"/>
    <w:rsid w:val="00144FAB"/>
    <w:rsid w:val="00145415"/>
    <w:rsid w:val="0014575B"/>
    <w:rsid w:val="00145B15"/>
    <w:rsid w:val="001460BC"/>
    <w:rsid w:val="0014612C"/>
    <w:rsid w:val="0014692D"/>
    <w:rsid w:val="001471AB"/>
    <w:rsid w:val="001478A4"/>
    <w:rsid w:val="001479AE"/>
    <w:rsid w:val="0015036A"/>
    <w:rsid w:val="00150739"/>
    <w:rsid w:val="00150AD6"/>
    <w:rsid w:val="00150D4D"/>
    <w:rsid w:val="00151086"/>
    <w:rsid w:val="0015181F"/>
    <w:rsid w:val="00151F0F"/>
    <w:rsid w:val="00152DC7"/>
    <w:rsid w:val="00153125"/>
    <w:rsid w:val="001531B0"/>
    <w:rsid w:val="001539EB"/>
    <w:rsid w:val="00154276"/>
    <w:rsid w:val="00154396"/>
    <w:rsid w:val="00154A6E"/>
    <w:rsid w:val="00154E0F"/>
    <w:rsid w:val="00154FE3"/>
    <w:rsid w:val="00155486"/>
    <w:rsid w:val="00155D10"/>
    <w:rsid w:val="001562E0"/>
    <w:rsid w:val="001567B4"/>
    <w:rsid w:val="001568F6"/>
    <w:rsid w:val="001569DF"/>
    <w:rsid w:val="00156CC9"/>
    <w:rsid w:val="001574DE"/>
    <w:rsid w:val="001577B3"/>
    <w:rsid w:val="00157CDB"/>
    <w:rsid w:val="00157E3F"/>
    <w:rsid w:val="00157E6D"/>
    <w:rsid w:val="00157F23"/>
    <w:rsid w:val="00160028"/>
    <w:rsid w:val="001601DA"/>
    <w:rsid w:val="0016041E"/>
    <w:rsid w:val="001607EA"/>
    <w:rsid w:val="001608AC"/>
    <w:rsid w:val="001613B4"/>
    <w:rsid w:val="001616B0"/>
    <w:rsid w:val="0016173D"/>
    <w:rsid w:val="00161852"/>
    <w:rsid w:val="00161B8E"/>
    <w:rsid w:val="00161D15"/>
    <w:rsid w:val="00161E5A"/>
    <w:rsid w:val="00162D7D"/>
    <w:rsid w:val="00163687"/>
    <w:rsid w:val="001637DF"/>
    <w:rsid w:val="00163913"/>
    <w:rsid w:val="00163B5C"/>
    <w:rsid w:val="00163BA0"/>
    <w:rsid w:val="00163D8F"/>
    <w:rsid w:val="0016415C"/>
    <w:rsid w:val="0016459F"/>
    <w:rsid w:val="001646A6"/>
    <w:rsid w:val="00165259"/>
    <w:rsid w:val="00166111"/>
    <w:rsid w:val="00166AB9"/>
    <w:rsid w:val="00166DD0"/>
    <w:rsid w:val="00166E0D"/>
    <w:rsid w:val="0016706E"/>
    <w:rsid w:val="00167555"/>
    <w:rsid w:val="0016795A"/>
    <w:rsid w:val="00167DD5"/>
    <w:rsid w:val="00167DF0"/>
    <w:rsid w:val="00167F3A"/>
    <w:rsid w:val="0017002A"/>
    <w:rsid w:val="0017045D"/>
    <w:rsid w:val="00170F1B"/>
    <w:rsid w:val="00170F1C"/>
    <w:rsid w:val="001712E4"/>
    <w:rsid w:val="001714A6"/>
    <w:rsid w:val="00171534"/>
    <w:rsid w:val="0017199C"/>
    <w:rsid w:val="00172154"/>
    <w:rsid w:val="0017227E"/>
    <w:rsid w:val="00172FE7"/>
    <w:rsid w:val="0017443B"/>
    <w:rsid w:val="001744DB"/>
    <w:rsid w:val="00174514"/>
    <w:rsid w:val="001748C2"/>
    <w:rsid w:val="00174902"/>
    <w:rsid w:val="00174DB3"/>
    <w:rsid w:val="00175402"/>
    <w:rsid w:val="00175581"/>
    <w:rsid w:val="00175930"/>
    <w:rsid w:val="00175EF2"/>
    <w:rsid w:val="0017615E"/>
    <w:rsid w:val="00176331"/>
    <w:rsid w:val="00177384"/>
    <w:rsid w:val="00177411"/>
    <w:rsid w:val="00177CAC"/>
    <w:rsid w:val="00180042"/>
    <w:rsid w:val="00180605"/>
    <w:rsid w:val="0018065B"/>
    <w:rsid w:val="00180EED"/>
    <w:rsid w:val="001814CB"/>
    <w:rsid w:val="001816BC"/>
    <w:rsid w:val="001816BF"/>
    <w:rsid w:val="00181B7B"/>
    <w:rsid w:val="00182427"/>
    <w:rsid w:val="00182785"/>
    <w:rsid w:val="0018278F"/>
    <w:rsid w:val="00182A60"/>
    <w:rsid w:val="00182E02"/>
    <w:rsid w:val="00183835"/>
    <w:rsid w:val="00183B11"/>
    <w:rsid w:val="00183B88"/>
    <w:rsid w:val="00183D05"/>
    <w:rsid w:val="001840C3"/>
    <w:rsid w:val="001841EE"/>
    <w:rsid w:val="00184305"/>
    <w:rsid w:val="0018439B"/>
    <w:rsid w:val="001844B0"/>
    <w:rsid w:val="00184F0A"/>
    <w:rsid w:val="00185F92"/>
    <w:rsid w:val="001867E8"/>
    <w:rsid w:val="0018683E"/>
    <w:rsid w:val="00186C91"/>
    <w:rsid w:val="00187065"/>
    <w:rsid w:val="0018713C"/>
    <w:rsid w:val="00187423"/>
    <w:rsid w:val="00187E46"/>
    <w:rsid w:val="00187E6C"/>
    <w:rsid w:val="001902D5"/>
    <w:rsid w:val="0019030D"/>
    <w:rsid w:val="0019035F"/>
    <w:rsid w:val="0019073A"/>
    <w:rsid w:val="00190802"/>
    <w:rsid w:val="0019099B"/>
    <w:rsid w:val="00190AC5"/>
    <w:rsid w:val="00190ACD"/>
    <w:rsid w:val="001910FA"/>
    <w:rsid w:val="0019140E"/>
    <w:rsid w:val="00191A1F"/>
    <w:rsid w:val="00191A98"/>
    <w:rsid w:val="00191CE7"/>
    <w:rsid w:val="00191D54"/>
    <w:rsid w:val="00192455"/>
    <w:rsid w:val="00192ED8"/>
    <w:rsid w:val="00192FAB"/>
    <w:rsid w:val="00193944"/>
    <w:rsid w:val="00194A6F"/>
    <w:rsid w:val="00195777"/>
    <w:rsid w:val="00195ACA"/>
    <w:rsid w:val="00195DD6"/>
    <w:rsid w:val="00196361"/>
    <w:rsid w:val="00196E56"/>
    <w:rsid w:val="001971B9"/>
    <w:rsid w:val="00197D61"/>
    <w:rsid w:val="001A0263"/>
    <w:rsid w:val="001A0C0D"/>
    <w:rsid w:val="001A144F"/>
    <w:rsid w:val="001A155F"/>
    <w:rsid w:val="001A15B6"/>
    <w:rsid w:val="001A1CF1"/>
    <w:rsid w:val="001A2203"/>
    <w:rsid w:val="001A23D9"/>
    <w:rsid w:val="001A2B2B"/>
    <w:rsid w:val="001A350A"/>
    <w:rsid w:val="001A3769"/>
    <w:rsid w:val="001A4494"/>
    <w:rsid w:val="001A4511"/>
    <w:rsid w:val="001A4C1B"/>
    <w:rsid w:val="001A5FD6"/>
    <w:rsid w:val="001A6FD8"/>
    <w:rsid w:val="001A7A90"/>
    <w:rsid w:val="001B07BB"/>
    <w:rsid w:val="001B07E0"/>
    <w:rsid w:val="001B083D"/>
    <w:rsid w:val="001B0EDB"/>
    <w:rsid w:val="001B0FA8"/>
    <w:rsid w:val="001B11D3"/>
    <w:rsid w:val="001B1413"/>
    <w:rsid w:val="001B1B35"/>
    <w:rsid w:val="001B1BDE"/>
    <w:rsid w:val="001B221C"/>
    <w:rsid w:val="001B22D6"/>
    <w:rsid w:val="001B24D2"/>
    <w:rsid w:val="001B266D"/>
    <w:rsid w:val="001B2B3C"/>
    <w:rsid w:val="001B35CA"/>
    <w:rsid w:val="001B3FF9"/>
    <w:rsid w:val="001B47A2"/>
    <w:rsid w:val="001B5C60"/>
    <w:rsid w:val="001B6FC5"/>
    <w:rsid w:val="001B7E66"/>
    <w:rsid w:val="001C06A4"/>
    <w:rsid w:val="001C08AC"/>
    <w:rsid w:val="001C0D1A"/>
    <w:rsid w:val="001C1439"/>
    <w:rsid w:val="001C178E"/>
    <w:rsid w:val="001C1B33"/>
    <w:rsid w:val="001C1BB2"/>
    <w:rsid w:val="001C1F59"/>
    <w:rsid w:val="001C2167"/>
    <w:rsid w:val="001C2176"/>
    <w:rsid w:val="001C21AB"/>
    <w:rsid w:val="001C2246"/>
    <w:rsid w:val="001C26B1"/>
    <w:rsid w:val="001C28D6"/>
    <w:rsid w:val="001C32A9"/>
    <w:rsid w:val="001C3727"/>
    <w:rsid w:val="001C3C8D"/>
    <w:rsid w:val="001C4039"/>
    <w:rsid w:val="001C41AB"/>
    <w:rsid w:val="001C429B"/>
    <w:rsid w:val="001C524F"/>
    <w:rsid w:val="001C5403"/>
    <w:rsid w:val="001C5B51"/>
    <w:rsid w:val="001C5C44"/>
    <w:rsid w:val="001C5FC8"/>
    <w:rsid w:val="001C60E5"/>
    <w:rsid w:val="001C60E8"/>
    <w:rsid w:val="001C6159"/>
    <w:rsid w:val="001C638F"/>
    <w:rsid w:val="001C63A2"/>
    <w:rsid w:val="001C6429"/>
    <w:rsid w:val="001C66C2"/>
    <w:rsid w:val="001C6850"/>
    <w:rsid w:val="001C6F7C"/>
    <w:rsid w:val="001C7E01"/>
    <w:rsid w:val="001D1297"/>
    <w:rsid w:val="001D14D2"/>
    <w:rsid w:val="001D1C36"/>
    <w:rsid w:val="001D20E5"/>
    <w:rsid w:val="001D2F24"/>
    <w:rsid w:val="001D33A9"/>
    <w:rsid w:val="001D3701"/>
    <w:rsid w:val="001D386E"/>
    <w:rsid w:val="001D3A47"/>
    <w:rsid w:val="001D3EC6"/>
    <w:rsid w:val="001D44DB"/>
    <w:rsid w:val="001D4823"/>
    <w:rsid w:val="001D4A66"/>
    <w:rsid w:val="001D4FAE"/>
    <w:rsid w:val="001D5532"/>
    <w:rsid w:val="001D5D18"/>
    <w:rsid w:val="001D5EB1"/>
    <w:rsid w:val="001D64E5"/>
    <w:rsid w:val="001D6969"/>
    <w:rsid w:val="001D6F37"/>
    <w:rsid w:val="001D7285"/>
    <w:rsid w:val="001D73D5"/>
    <w:rsid w:val="001D750B"/>
    <w:rsid w:val="001D76B4"/>
    <w:rsid w:val="001D78EF"/>
    <w:rsid w:val="001E0996"/>
    <w:rsid w:val="001E0A6A"/>
    <w:rsid w:val="001E0A91"/>
    <w:rsid w:val="001E0DC7"/>
    <w:rsid w:val="001E132B"/>
    <w:rsid w:val="001E1518"/>
    <w:rsid w:val="001E1AA2"/>
    <w:rsid w:val="001E2139"/>
    <w:rsid w:val="001E2549"/>
    <w:rsid w:val="001E2EE4"/>
    <w:rsid w:val="001E350F"/>
    <w:rsid w:val="001E37DE"/>
    <w:rsid w:val="001E3B43"/>
    <w:rsid w:val="001E3E37"/>
    <w:rsid w:val="001E4093"/>
    <w:rsid w:val="001E4910"/>
    <w:rsid w:val="001E541F"/>
    <w:rsid w:val="001E5908"/>
    <w:rsid w:val="001E59EA"/>
    <w:rsid w:val="001E66AA"/>
    <w:rsid w:val="001E66E6"/>
    <w:rsid w:val="001E6C23"/>
    <w:rsid w:val="001E74C2"/>
    <w:rsid w:val="001E76FA"/>
    <w:rsid w:val="001E7799"/>
    <w:rsid w:val="001E7ADC"/>
    <w:rsid w:val="001E7E82"/>
    <w:rsid w:val="001E7F7B"/>
    <w:rsid w:val="001F06BC"/>
    <w:rsid w:val="001F0DFB"/>
    <w:rsid w:val="001F144E"/>
    <w:rsid w:val="001F15B1"/>
    <w:rsid w:val="001F18AD"/>
    <w:rsid w:val="001F22A9"/>
    <w:rsid w:val="001F238C"/>
    <w:rsid w:val="001F2AA0"/>
    <w:rsid w:val="001F2EA3"/>
    <w:rsid w:val="001F368E"/>
    <w:rsid w:val="001F3752"/>
    <w:rsid w:val="001F3B26"/>
    <w:rsid w:val="001F45E6"/>
    <w:rsid w:val="001F466C"/>
    <w:rsid w:val="001F4B05"/>
    <w:rsid w:val="001F4C80"/>
    <w:rsid w:val="001F5023"/>
    <w:rsid w:val="001F517F"/>
    <w:rsid w:val="001F5405"/>
    <w:rsid w:val="001F5821"/>
    <w:rsid w:val="001F5E86"/>
    <w:rsid w:val="001F604B"/>
    <w:rsid w:val="001F6381"/>
    <w:rsid w:val="001F66C4"/>
    <w:rsid w:val="001F687B"/>
    <w:rsid w:val="001F7154"/>
    <w:rsid w:val="001F7534"/>
    <w:rsid w:val="001F79CE"/>
    <w:rsid w:val="001F7DEC"/>
    <w:rsid w:val="001F7F7F"/>
    <w:rsid w:val="002000FB"/>
    <w:rsid w:val="002004CE"/>
    <w:rsid w:val="002006AC"/>
    <w:rsid w:val="00200B40"/>
    <w:rsid w:val="00201077"/>
    <w:rsid w:val="00201161"/>
    <w:rsid w:val="0020137D"/>
    <w:rsid w:val="00201717"/>
    <w:rsid w:val="00201980"/>
    <w:rsid w:val="00201D0B"/>
    <w:rsid w:val="00201EE3"/>
    <w:rsid w:val="00201F29"/>
    <w:rsid w:val="00203BE2"/>
    <w:rsid w:val="002041B3"/>
    <w:rsid w:val="00204618"/>
    <w:rsid w:val="00204A41"/>
    <w:rsid w:val="00205F59"/>
    <w:rsid w:val="00206472"/>
    <w:rsid w:val="00206491"/>
    <w:rsid w:val="00207F64"/>
    <w:rsid w:val="002107D0"/>
    <w:rsid w:val="00210872"/>
    <w:rsid w:val="00210A47"/>
    <w:rsid w:val="00210D62"/>
    <w:rsid w:val="002113EA"/>
    <w:rsid w:val="00211462"/>
    <w:rsid w:val="002119C7"/>
    <w:rsid w:val="00211A66"/>
    <w:rsid w:val="002126D3"/>
    <w:rsid w:val="002128D6"/>
    <w:rsid w:val="0021290A"/>
    <w:rsid w:val="002129AC"/>
    <w:rsid w:val="00212A68"/>
    <w:rsid w:val="00212B1D"/>
    <w:rsid w:val="00212CEE"/>
    <w:rsid w:val="00213535"/>
    <w:rsid w:val="00214012"/>
    <w:rsid w:val="002142CA"/>
    <w:rsid w:val="002146BC"/>
    <w:rsid w:val="0021505E"/>
    <w:rsid w:val="00215102"/>
    <w:rsid w:val="002153CE"/>
    <w:rsid w:val="002154D1"/>
    <w:rsid w:val="0021630D"/>
    <w:rsid w:val="002165AD"/>
    <w:rsid w:val="00216AC7"/>
    <w:rsid w:val="002174FE"/>
    <w:rsid w:val="00217E02"/>
    <w:rsid w:val="00220A59"/>
    <w:rsid w:val="00221514"/>
    <w:rsid w:val="00221A48"/>
    <w:rsid w:val="00221C3D"/>
    <w:rsid w:val="00222676"/>
    <w:rsid w:val="00222A50"/>
    <w:rsid w:val="002231E2"/>
    <w:rsid w:val="00223705"/>
    <w:rsid w:val="002245F4"/>
    <w:rsid w:val="002248E8"/>
    <w:rsid w:val="00224B6A"/>
    <w:rsid w:val="00224DDF"/>
    <w:rsid w:val="002276C0"/>
    <w:rsid w:val="00227A2B"/>
    <w:rsid w:val="00227D00"/>
    <w:rsid w:val="00227DAC"/>
    <w:rsid w:val="00230100"/>
    <w:rsid w:val="00230133"/>
    <w:rsid w:val="002302E7"/>
    <w:rsid w:val="0023053D"/>
    <w:rsid w:val="002305E8"/>
    <w:rsid w:val="00230D77"/>
    <w:rsid w:val="002310D3"/>
    <w:rsid w:val="0023122D"/>
    <w:rsid w:val="0023154F"/>
    <w:rsid w:val="0023224B"/>
    <w:rsid w:val="00232840"/>
    <w:rsid w:val="002328E9"/>
    <w:rsid w:val="00234567"/>
    <w:rsid w:val="00234778"/>
    <w:rsid w:val="0023483E"/>
    <w:rsid w:val="0023486A"/>
    <w:rsid w:val="00234B0C"/>
    <w:rsid w:val="00236121"/>
    <w:rsid w:val="00236B3F"/>
    <w:rsid w:val="00236F99"/>
    <w:rsid w:val="0023769F"/>
    <w:rsid w:val="00237C2F"/>
    <w:rsid w:val="00240AA5"/>
    <w:rsid w:val="00240FDC"/>
    <w:rsid w:val="0024153D"/>
    <w:rsid w:val="00241726"/>
    <w:rsid w:val="002423A5"/>
    <w:rsid w:val="002434A9"/>
    <w:rsid w:val="00243816"/>
    <w:rsid w:val="0024400D"/>
    <w:rsid w:val="002448D0"/>
    <w:rsid w:val="00244E8C"/>
    <w:rsid w:val="00245047"/>
    <w:rsid w:val="002451EC"/>
    <w:rsid w:val="00245214"/>
    <w:rsid w:val="002452CA"/>
    <w:rsid w:val="002458FC"/>
    <w:rsid w:val="00246134"/>
    <w:rsid w:val="00246419"/>
    <w:rsid w:val="0024655E"/>
    <w:rsid w:val="00246A67"/>
    <w:rsid w:val="00246F13"/>
    <w:rsid w:val="00246FFF"/>
    <w:rsid w:val="00247209"/>
    <w:rsid w:val="00247ABC"/>
    <w:rsid w:val="00247CD5"/>
    <w:rsid w:val="002502DA"/>
    <w:rsid w:val="002503F8"/>
    <w:rsid w:val="00250419"/>
    <w:rsid w:val="00250BAC"/>
    <w:rsid w:val="00251269"/>
    <w:rsid w:val="002518BB"/>
    <w:rsid w:val="002529A6"/>
    <w:rsid w:val="00252E4D"/>
    <w:rsid w:val="00253109"/>
    <w:rsid w:val="0025346E"/>
    <w:rsid w:val="002538E5"/>
    <w:rsid w:val="002541D4"/>
    <w:rsid w:val="002546CB"/>
    <w:rsid w:val="00254D42"/>
    <w:rsid w:val="00254D79"/>
    <w:rsid w:val="002552BA"/>
    <w:rsid w:val="00255386"/>
    <w:rsid w:val="002555DC"/>
    <w:rsid w:val="002556FA"/>
    <w:rsid w:val="00255A10"/>
    <w:rsid w:val="00255AE5"/>
    <w:rsid w:val="00255F7D"/>
    <w:rsid w:val="00256432"/>
    <w:rsid w:val="00257CF6"/>
    <w:rsid w:val="00260374"/>
    <w:rsid w:val="002603C5"/>
    <w:rsid w:val="00260AB2"/>
    <w:rsid w:val="00260B25"/>
    <w:rsid w:val="00261A2F"/>
    <w:rsid w:val="002622F3"/>
    <w:rsid w:val="00262546"/>
    <w:rsid w:val="00262825"/>
    <w:rsid w:val="00262833"/>
    <w:rsid w:val="002631B2"/>
    <w:rsid w:val="002639B8"/>
    <w:rsid w:val="00263BDC"/>
    <w:rsid w:val="00263C58"/>
    <w:rsid w:val="00263CC9"/>
    <w:rsid w:val="002645B7"/>
    <w:rsid w:val="00265A9C"/>
    <w:rsid w:val="002663AB"/>
    <w:rsid w:val="00266AA6"/>
    <w:rsid w:val="00266C06"/>
    <w:rsid w:val="0026713E"/>
    <w:rsid w:val="0026763D"/>
    <w:rsid w:val="00267EDE"/>
    <w:rsid w:val="00270096"/>
    <w:rsid w:val="00270433"/>
    <w:rsid w:val="00270A5C"/>
    <w:rsid w:val="00271131"/>
    <w:rsid w:val="002718E4"/>
    <w:rsid w:val="00271933"/>
    <w:rsid w:val="00271A02"/>
    <w:rsid w:val="002724AA"/>
    <w:rsid w:val="00272C37"/>
    <w:rsid w:val="00273EF7"/>
    <w:rsid w:val="00274C6E"/>
    <w:rsid w:val="00275FE6"/>
    <w:rsid w:val="00276420"/>
    <w:rsid w:val="00276AF9"/>
    <w:rsid w:val="00276EA6"/>
    <w:rsid w:val="00276F84"/>
    <w:rsid w:val="00277050"/>
    <w:rsid w:val="002773D4"/>
    <w:rsid w:val="00277EC5"/>
    <w:rsid w:val="0028084B"/>
    <w:rsid w:val="002810CC"/>
    <w:rsid w:val="00282575"/>
    <w:rsid w:val="00282588"/>
    <w:rsid w:val="0028299A"/>
    <w:rsid w:val="00282A1A"/>
    <w:rsid w:val="00282A3C"/>
    <w:rsid w:val="00282AB9"/>
    <w:rsid w:val="00282C40"/>
    <w:rsid w:val="00282F34"/>
    <w:rsid w:val="00283BC0"/>
    <w:rsid w:val="00283D4D"/>
    <w:rsid w:val="00283E19"/>
    <w:rsid w:val="00283F24"/>
    <w:rsid w:val="002840B1"/>
    <w:rsid w:val="002842EF"/>
    <w:rsid w:val="0028473E"/>
    <w:rsid w:val="002849D7"/>
    <w:rsid w:val="00284B82"/>
    <w:rsid w:val="00285417"/>
    <w:rsid w:val="002855AA"/>
    <w:rsid w:val="002858F5"/>
    <w:rsid w:val="00285B1B"/>
    <w:rsid w:val="00285B85"/>
    <w:rsid w:val="00285BBF"/>
    <w:rsid w:val="00285BFD"/>
    <w:rsid w:val="00285EEB"/>
    <w:rsid w:val="00285FA4"/>
    <w:rsid w:val="00286031"/>
    <w:rsid w:val="002862C8"/>
    <w:rsid w:val="00286593"/>
    <w:rsid w:val="00286E1D"/>
    <w:rsid w:val="00286EA5"/>
    <w:rsid w:val="00287765"/>
    <w:rsid w:val="00287D2A"/>
    <w:rsid w:val="00287D4E"/>
    <w:rsid w:val="0029052B"/>
    <w:rsid w:val="00290945"/>
    <w:rsid w:val="00290BC9"/>
    <w:rsid w:val="00291042"/>
    <w:rsid w:val="0029121B"/>
    <w:rsid w:val="00291237"/>
    <w:rsid w:val="0029135D"/>
    <w:rsid w:val="0029144F"/>
    <w:rsid w:val="00291867"/>
    <w:rsid w:val="002926BC"/>
    <w:rsid w:val="00292AD4"/>
    <w:rsid w:val="00292D5C"/>
    <w:rsid w:val="0029302B"/>
    <w:rsid w:val="00293C0D"/>
    <w:rsid w:val="00293F32"/>
    <w:rsid w:val="00293F4C"/>
    <w:rsid w:val="002945E3"/>
    <w:rsid w:val="00294A46"/>
    <w:rsid w:val="00294DCA"/>
    <w:rsid w:val="00294ECE"/>
    <w:rsid w:val="00295018"/>
    <w:rsid w:val="002956DD"/>
    <w:rsid w:val="00295935"/>
    <w:rsid w:val="00295BEA"/>
    <w:rsid w:val="00296C22"/>
    <w:rsid w:val="00296DB3"/>
    <w:rsid w:val="002971FC"/>
    <w:rsid w:val="0029738D"/>
    <w:rsid w:val="00297450"/>
    <w:rsid w:val="0029750E"/>
    <w:rsid w:val="002979DA"/>
    <w:rsid w:val="00297B13"/>
    <w:rsid w:val="00297C88"/>
    <w:rsid w:val="002A0812"/>
    <w:rsid w:val="002A0A0F"/>
    <w:rsid w:val="002A11AF"/>
    <w:rsid w:val="002A11FE"/>
    <w:rsid w:val="002A1459"/>
    <w:rsid w:val="002A1B91"/>
    <w:rsid w:val="002A23DF"/>
    <w:rsid w:val="002A2511"/>
    <w:rsid w:val="002A41D7"/>
    <w:rsid w:val="002A44C2"/>
    <w:rsid w:val="002A533E"/>
    <w:rsid w:val="002A54B6"/>
    <w:rsid w:val="002A5540"/>
    <w:rsid w:val="002A5E1C"/>
    <w:rsid w:val="002A71AF"/>
    <w:rsid w:val="002A73D4"/>
    <w:rsid w:val="002A7493"/>
    <w:rsid w:val="002A7510"/>
    <w:rsid w:val="002A78BA"/>
    <w:rsid w:val="002A7CF8"/>
    <w:rsid w:val="002A7E3E"/>
    <w:rsid w:val="002B02DF"/>
    <w:rsid w:val="002B0409"/>
    <w:rsid w:val="002B071E"/>
    <w:rsid w:val="002B2068"/>
    <w:rsid w:val="002B2456"/>
    <w:rsid w:val="002B2676"/>
    <w:rsid w:val="002B3FFD"/>
    <w:rsid w:val="002B648C"/>
    <w:rsid w:val="002B66E8"/>
    <w:rsid w:val="002B69FA"/>
    <w:rsid w:val="002B7137"/>
    <w:rsid w:val="002B749C"/>
    <w:rsid w:val="002B7996"/>
    <w:rsid w:val="002B7ECB"/>
    <w:rsid w:val="002C08C2"/>
    <w:rsid w:val="002C08CA"/>
    <w:rsid w:val="002C0A9A"/>
    <w:rsid w:val="002C15E3"/>
    <w:rsid w:val="002C1619"/>
    <w:rsid w:val="002C187B"/>
    <w:rsid w:val="002C19B1"/>
    <w:rsid w:val="002C1C2D"/>
    <w:rsid w:val="002C1EFF"/>
    <w:rsid w:val="002C1F3C"/>
    <w:rsid w:val="002C2293"/>
    <w:rsid w:val="002C2667"/>
    <w:rsid w:val="002C3257"/>
    <w:rsid w:val="002C3431"/>
    <w:rsid w:val="002C3C20"/>
    <w:rsid w:val="002C4563"/>
    <w:rsid w:val="002C4BA9"/>
    <w:rsid w:val="002C4E12"/>
    <w:rsid w:val="002C50AE"/>
    <w:rsid w:val="002C5522"/>
    <w:rsid w:val="002C5B24"/>
    <w:rsid w:val="002C5C1C"/>
    <w:rsid w:val="002C5CE8"/>
    <w:rsid w:val="002C62C5"/>
    <w:rsid w:val="002C64B4"/>
    <w:rsid w:val="002C7013"/>
    <w:rsid w:val="002C704C"/>
    <w:rsid w:val="002C7447"/>
    <w:rsid w:val="002C7506"/>
    <w:rsid w:val="002C79D4"/>
    <w:rsid w:val="002C7D00"/>
    <w:rsid w:val="002D0119"/>
    <w:rsid w:val="002D0291"/>
    <w:rsid w:val="002D02F3"/>
    <w:rsid w:val="002D0949"/>
    <w:rsid w:val="002D0CE8"/>
    <w:rsid w:val="002D0D89"/>
    <w:rsid w:val="002D0E9F"/>
    <w:rsid w:val="002D0F75"/>
    <w:rsid w:val="002D12A9"/>
    <w:rsid w:val="002D15CA"/>
    <w:rsid w:val="002D1608"/>
    <w:rsid w:val="002D1BDC"/>
    <w:rsid w:val="002D1C29"/>
    <w:rsid w:val="002D1DCE"/>
    <w:rsid w:val="002D27CB"/>
    <w:rsid w:val="002D380A"/>
    <w:rsid w:val="002D38E2"/>
    <w:rsid w:val="002D3922"/>
    <w:rsid w:val="002D3D78"/>
    <w:rsid w:val="002D3E59"/>
    <w:rsid w:val="002D458E"/>
    <w:rsid w:val="002D529C"/>
    <w:rsid w:val="002D55CB"/>
    <w:rsid w:val="002D566B"/>
    <w:rsid w:val="002D5C11"/>
    <w:rsid w:val="002D6004"/>
    <w:rsid w:val="002D67FB"/>
    <w:rsid w:val="002D6970"/>
    <w:rsid w:val="002D6B5C"/>
    <w:rsid w:val="002D6D4F"/>
    <w:rsid w:val="002D6FF4"/>
    <w:rsid w:val="002D7290"/>
    <w:rsid w:val="002D74C5"/>
    <w:rsid w:val="002D7876"/>
    <w:rsid w:val="002D7E4D"/>
    <w:rsid w:val="002D7FA1"/>
    <w:rsid w:val="002E04B6"/>
    <w:rsid w:val="002E0830"/>
    <w:rsid w:val="002E0967"/>
    <w:rsid w:val="002E0E8E"/>
    <w:rsid w:val="002E0FBF"/>
    <w:rsid w:val="002E1CD9"/>
    <w:rsid w:val="002E2282"/>
    <w:rsid w:val="002E36B5"/>
    <w:rsid w:val="002E36DA"/>
    <w:rsid w:val="002E4299"/>
    <w:rsid w:val="002E4C85"/>
    <w:rsid w:val="002E5334"/>
    <w:rsid w:val="002E58B7"/>
    <w:rsid w:val="002E5C03"/>
    <w:rsid w:val="002E5ED2"/>
    <w:rsid w:val="002E5EEA"/>
    <w:rsid w:val="002E6407"/>
    <w:rsid w:val="002E64E6"/>
    <w:rsid w:val="002E697B"/>
    <w:rsid w:val="002E72D1"/>
    <w:rsid w:val="002E7352"/>
    <w:rsid w:val="002E73A5"/>
    <w:rsid w:val="002E75DE"/>
    <w:rsid w:val="002E7818"/>
    <w:rsid w:val="002E7B5C"/>
    <w:rsid w:val="002F051F"/>
    <w:rsid w:val="002F0C39"/>
    <w:rsid w:val="002F0D82"/>
    <w:rsid w:val="002F138F"/>
    <w:rsid w:val="002F1637"/>
    <w:rsid w:val="002F167C"/>
    <w:rsid w:val="002F1727"/>
    <w:rsid w:val="002F1BA4"/>
    <w:rsid w:val="002F2266"/>
    <w:rsid w:val="002F23F4"/>
    <w:rsid w:val="002F2B68"/>
    <w:rsid w:val="002F3240"/>
    <w:rsid w:val="002F3521"/>
    <w:rsid w:val="002F36AC"/>
    <w:rsid w:val="002F3CB7"/>
    <w:rsid w:val="002F3E94"/>
    <w:rsid w:val="002F495A"/>
    <w:rsid w:val="002F4BD0"/>
    <w:rsid w:val="002F4DB6"/>
    <w:rsid w:val="002F517F"/>
    <w:rsid w:val="002F51D8"/>
    <w:rsid w:val="002F5A02"/>
    <w:rsid w:val="002F6008"/>
    <w:rsid w:val="002F62BF"/>
    <w:rsid w:val="002F67F9"/>
    <w:rsid w:val="002F6BD3"/>
    <w:rsid w:val="002F6C37"/>
    <w:rsid w:val="002F76CF"/>
    <w:rsid w:val="002F76FB"/>
    <w:rsid w:val="002F792C"/>
    <w:rsid w:val="003001CE"/>
    <w:rsid w:val="0030051D"/>
    <w:rsid w:val="0030070D"/>
    <w:rsid w:val="00301034"/>
    <w:rsid w:val="00301771"/>
    <w:rsid w:val="003017BE"/>
    <w:rsid w:val="00301F50"/>
    <w:rsid w:val="003030E6"/>
    <w:rsid w:val="003036A2"/>
    <w:rsid w:val="00303D2E"/>
    <w:rsid w:val="00303DC9"/>
    <w:rsid w:val="00303F91"/>
    <w:rsid w:val="0030413B"/>
    <w:rsid w:val="003045AE"/>
    <w:rsid w:val="00304A93"/>
    <w:rsid w:val="00306018"/>
    <w:rsid w:val="00306727"/>
    <w:rsid w:val="00306E68"/>
    <w:rsid w:val="0030706C"/>
    <w:rsid w:val="00307286"/>
    <w:rsid w:val="003073CA"/>
    <w:rsid w:val="003079B1"/>
    <w:rsid w:val="00307ABE"/>
    <w:rsid w:val="00307ACA"/>
    <w:rsid w:val="00307CFD"/>
    <w:rsid w:val="00310B88"/>
    <w:rsid w:val="00310BD8"/>
    <w:rsid w:val="003112BA"/>
    <w:rsid w:val="003128BA"/>
    <w:rsid w:val="003128FB"/>
    <w:rsid w:val="00312922"/>
    <w:rsid w:val="00312EE9"/>
    <w:rsid w:val="003132AD"/>
    <w:rsid w:val="003135E5"/>
    <w:rsid w:val="0031373B"/>
    <w:rsid w:val="00313C28"/>
    <w:rsid w:val="00313E57"/>
    <w:rsid w:val="0031412A"/>
    <w:rsid w:val="00314788"/>
    <w:rsid w:val="00314D22"/>
    <w:rsid w:val="00315093"/>
    <w:rsid w:val="0031538A"/>
    <w:rsid w:val="00315B70"/>
    <w:rsid w:val="00315D25"/>
    <w:rsid w:val="0031680E"/>
    <w:rsid w:val="0031743C"/>
    <w:rsid w:val="003178D4"/>
    <w:rsid w:val="00317BBC"/>
    <w:rsid w:val="00317BD9"/>
    <w:rsid w:val="00317D59"/>
    <w:rsid w:val="00317E23"/>
    <w:rsid w:val="00317F2D"/>
    <w:rsid w:val="003200CF"/>
    <w:rsid w:val="0032012A"/>
    <w:rsid w:val="003211AC"/>
    <w:rsid w:val="0032142D"/>
    <w:rsid w:val="00321D2E"/>
    <w:rsid w:val="0032273A"/>
    <w:rsid w:val="00322B31"/>
    <w:rsid w:val="00322ECD"/>
    <w:rsid w:val="00323A4D"/>
    <w:rsid w:val="00323AED"/>
    <w:rsid w:val="00323D83"/>
    <w:rsid w:val="00324128"/>
    <w:rsid w:val="0032412F"/>
    <w:rsid w:val="00324221"/>
    <w:rsid w:val="003243DB"/>
    <w:rsid w:val="003246F3"/>
    <w:rsid w:val="00324BB6"/>
    <w:rsid w:val="003252C9"/>
    <w:rsid w:val="00325442"/>
    <w:rsid w:val="00325865"/>
    <w:rsid w:val="00325A9F"/>
    <w:rsid w:val="00325AD3"/>
    <w:rsid w:val="00325B97"/>
    <w:rsid w:val="00325C65"/>
    <w:rsid w:val="0032621E"/>
    <w:rsid w:val="00326377"/>
    <w:rsid w:val="0032669F"/>
    <w:rsid w:val="00326854"/>
    <w:rsid w:val="0032694E"/>
    <w:rsid w:val="00326D65"/>
    <w:rsid w:val="00326D85"/>
    <w:rsid w:val="00327693"/>
    <w:rsid w:val="003276E8"/>
    <w:rsid w:val="00327A2E"/>
    <w:rsid w:val="00327F09"/>
    <w:rsid w:val="00330039"/>
    <w:rsid w:val="003304DF"/>
    <w:rsid w:val="00331390"/>
    <w:rsid w:val="0033142A"/>
    <w:rsid w:val="003316AC"/>
    <w:rsid w:val="00331902"/>
    <w:rsid w:val="00331973"/>
    <w:rsid w:val="003319E9"/>
    <w:rsid w:val="00332503"/>
    <w:rsid w:val="0033353A"/>
    <w:rsid w:val="00333B38"/>
    <w:rsid w:val="003344CE"/>
    <w:rsid w:val="003344DB"/>
    <w:rsid w:val="00334558"/>
    <w:rsid w:val="00334563"/>
    <w:rsid w:val="0033588F"/>
    <w:rsid w:val="003358B6"/>
    <w:rsid w:val="00335A98"/>
    <w:rsid w:val="00335EFE"/>
    <w:rsid w:val="0033623B"/>
    <w:rsid w:val="00336804"/>
    <w:rsid w:val="003373F3"/>
    <w:rsid w:val="00337EED"/>
    <w:rsid w:val="00337FBB"/>
    <w:rsid w:val="00340178"/>
    <w:rsid w:val="00340713"/>
    <w:rsid w:val="00340782"/>
    <w:rsid w:val="00340864"/>
    <w:rsid w:val="003414F6"/>
    <w:rsid w:val="0034157D"/>
    <w:rsid w:val="003416BA"/>
    <w:rsid w:val="003425F9"/>
    <w:rsid w:val="00342986"/>
    <w:rsid w:val="00342BC2"/>
    <w:rsid w:val="003437CE"/>
    <w:rsid w:val="00343F63"/>
    <w:rsid w:val="00343FD5"/>
    <w:rsid w:val="0034415D"/>
    <w:rsid w:val="003443FA"/>
    <w:rsid w:val="00344523"/>
    <w:rsid w:val="0034454D"/>
    <w:rsid w:val="003449DB"/>
    <w:rsid w:val="00344A16"/>
    <w:rsid w:val="00344C88"/>
    <w:rsid w:val="0034549C"/>
    <w:rsid w:val="00345A01"/>
    <w:rsid w:val="00345B67"/>
    <w:rsid w:val="00345D58"/>
    <w:rsid w:val="00346B14"/>
    <w:rsid w:val="00347567"/>
    <w:rsid w:val="0034771E"/>
    <w:rsid w:val="003477FC"/>
    <w:rsid w:val="0034799A"/>
    <w:rsid w:val="0035013D"/>
    <w:rsid w:val="0035037D"/>
    <w:rsid w:val="003506AB"/>
    <w:rsid w:val="0035172D"/>
    <w:rsid w:val="00351828"/>
    <w:rsid w:val="00351840"/>
    <w:rsid w:val="003521B5"/>
    <w:rsid w:val="0035239C"/>
    <w:rsid w:val="00352B7B"/>
    <w:rsid w:val="00352E0F"/>
    <w:rsid w:val="00352EFA"/>
    <w:rsid w:val="00353D20"/>
    <w:rsid w:val="00354F0F"/>
    <w:rsid w:val="00355138"/>
    <w:rsid w:val="0035584B"/>
    <w:rsid w:val="00355A4E"/>
    <w:rsid w:val="003560E4"/>
    <w:rsid w:val="003564AB"/>
    <w:rsid w:val="00356A84"/>
    <w:rsid w:val="00356B80"/>
    <w:rsid w:val="0035714B"/>
    <w:rsid w:val="00357E4B"/>
    <w:rsid w:val="00360176"/>
    <w:rsid w:val="00360264"/>
    <w:rsid w:val="0036089D"/>
    <w:rsid w:val="00360CEA"/>
    <w:rsid w:val="0036126D"/>
    <w:rsid w:val="00361A66"/>
    <w:rsid w:val="00361DC3"/>
    <w:rsid w:val="00361E35"/>
    <w:rsid w:val="0036205A"/>
    <w:rsid w:val="0036229C"/>
    <w:rsid w:val="00363088"/>
    <w:rsid w:val="00363C38"/>
    <w:rsid w:val="00364108"/>
    <w:rsid w:val="00364337"/>
    <w:rsid w:val="003646B8"/>
    <w:rsid w:val="00364AEB"/>
    <w:rsid w:val="003652D8"/>
    <w:rsid w:val="00365372"/>
    <w:rsid w:val="00365691"/>
    <w:rsid w:val="003658C1"/>
    <w:rsid w:val="00365ADA"/>
    <w:rsid w:val="00365F7B"/>
    <w:rsid w:val="003664A8"/>
    <w:rsid w:val="003664E9"/>
    <w:rsid w:val="003671FA"/>
    <w:rsid w:val="00367549"/>
    <w:rsid w:val="00367931"/>
    <w:rsid w:val="003679A1"/>
    <w:rsid w:val="00367A20"/>
    <w:rsid w:val="00367A59"/>
    <w:rsid w:val="00367AA6"/>
    <w:rsid w:val="00367EFE"/>
    <w:rsid w:val="0037093C"/>
    <w:rsid w:val="00370EEC"/>
    <w:rsid w:val="00371414"/>
    <w:rsid w:val="0037167F"/>
    <w:rsid w:val="00371F7B"/>
    <w:rsid w:val="00372D18"/>
    <w:rsid w:val="00372FB7"/>
    <w:rsid w:val="00373320"/>
    <w:rsid w:val="00373432"/>
    <w:rsid w:val="00373DC7"/>
    <w:rsid w:val="00373EF8"/>
    <w:rsid w:val="00374540"/>
    <w:rsid w:val="00374F39"/>
    <w:rsid w:val="00374F9A"/>
    <w:rsid w:val="00375ACF"/>
    <w:rsid w:val="00375C13"/>
    <w:rsid w:val="003766FB"/>
    <w:rsid w:val="00376768"/>
    <w:rsid w:val="00376B48"/>
    <w:rsid w:val="00376E2B"/>
    <w:rsid w:val="0037747E"/>
    <w:rsid w:val="00377664"/>
    <w:rsid w:val="00377829"/>
    <w:rsid w:val="003779B4"/>
    <w:rsid w:val="00380446"/>
    <w:rsid w:val="00380520"/>
    <w:rsid w:val="00380F41"/>
    <w:rsid w:val="0038108E"/>
    <w:rsid w:val="00381216"/>
    <w:rsid w:val="00381D6A"/>
    <w:rsid w:val="00382063"/>
    <w:rsid w:val="003822AD"/>
    <w:rsid w:val="003825AA"/>
    <w:rsid w:val="003826B0"/>
    <w:rsid w:val="00382ACA"/>
    <w:rsid w:val="00382B36"/>
    <w:rsid w:val="00382E9D"/>
    <w:rsid w:val="00383328"/>
    <w:rsid w:val="00383B57"/>
    <w:rsid w:val="003847DF"/>
    <w:rsid w:val="003849FF"/>
    <w:rsid w:val="0038535A"/>
    <w:rsid w:val="003854B2"/>
    <w:rsid w:val="003857A0"/>
    <w:rsid w:val="00385938"/>
    <w:rsid w:val="00385B3C"/>
    <w:rsid w:val="00385D0F"/>
    <w:rsid w:val="00385FB7"/>
    <w:rsid w:val="00385FDD"/>
    <w:rsid w:val="003861B2"/>
    <w:rsid w:val="00386521"/>
    <w:rsid w:val="00386535"/>
    <w:rsid w:val="00386C99"/>
    <w:rsid w:val="00387147"/>
    <w:rsid w:val="00387AAB"/>
    <w:rsid w:val="003900F5"/>
    <w:rsid w:val="00390136"/>
    <w:rsid w:val="00390659"/>
    <w:rsid w:val="003917F4"/>
    <w:rsid w:val="00392501"/>
    <w:rsid w:val="003930B6"/>
    <w:rsid w:val="00393436"/>
    <w:rsid w:val="00393A12"/>
    <w:rsid w:val="00393BE6"/>
    <w:rsid w:val="00393DE0"/>
    <w:rsid w:val="00394251"/>
    <w:rsid w:val="00394C44"/>
    <w:rsid w:val="00394F5B"/>
    <w:rsid w:val="00394F7C"/>
    <w:rsid w:val="003951B2"/>
    <w:rsid w:val="00395902"/>
    <w:rsid w:val="00395A01"/>
    <w:rsid w:val="00395AA8"/>
    <w:rsid w:val="00395B66"/>
    <w:rsid w:val="00395EE9"/>
    <w:rsid w:val="003961E7"/>
    <w:rsid w:val="003962B8"/>
    <w:rsid w:val="00396B02"/>
    <w:rsid w:val="003973DA"/>
    <w:rsid w:val="003974B9"/>
    <w:rsid w:val="003974D7"/>
    <w:rsid w:val="0039760E"/>
    <w:rsid w:val="00397746"/>
    <w:rsid w:val="00397FA3"/>
    <w:rsid w:val="003A0022"/>
    <w:rsid w:val="003A0B4A"/>
    <w:rsid w:val="003A19FC"/>
    <w:rsid w:val="003A1D17"/>
    <w:rsid w:val="003A1E68"/>
    <w:rsid w:val="003A2201"/>
    <w:rsid w:val="003A2302"/>
    <w:rsid w:val="003A266C"/>
    <w:rsid w:val="003A2E23"/>
    <w:rsid w:val="003A30D9"/>
    <w:rsid w:val="003A31EE"/>
    <w:rsid w:val="003A330E"/>
    <w:rsid w:val="003A36DB"/>
    <w:rsid w:val="003A42F0"/>
    <w:rsid w:val="003A4819"/>
    <w:rsid w:val="003A55CC"/>
    <w:rsid w:val="003A6061"/>
    <w:rsid w:val="003A693A"/>
    <w:rsid w:val="003A698D"/>
    <w:rsid w:val="003A6A5C"/>
    <w:rsid w:val="003A6C01"/>
    <w:rsid w:val="003A7016"/>
    <w:rsid w:val="003A7246"/>
    <w:rsid w:val="003A763E"/>
    <w:rsid w:val="003A7731"/>
    <w:rsid w:val="003A7D25"/>
    <w:rsid w:val="003B09D9"/>
    <w:rsid w:val="003B1166"/>
    <w:rsid w:val="003B12B6"/>
    <w:rsid w:val="003B144D"/>
    <w:rsid w:val="003B1699"/>
    <w:rsid w:val="003B192A"/>
    <w:rsid w:val="003B1C83"/>
    <w:rsid w:val="003B1F33"/>
    <w:rsid w:val="003B2428"/>
    <w:rsid w:val="003B2797"/>
    <w:rsid w:val="003B27DA"/>
    <w:rsid w:val="003B32F8"/>
    <w:rsid w:val="003B341F"/>
    <w:rsid w:val="003B3C3C"/>
    <w:rsid w:val="003B3FCE"/>
    <w:rsid w:val="003B4241"/>
    <w:rsid w:val="003B4795"/>
    <w:rsid w:val="003B4AB4"/>
    <w:rsid w:val="003B4AF3"/>
    <w:rsid w:val="003B52D1"/>
    <w:rsid w:val="003B596B"/>
    <w:rsid w:val="003B5C0B"/>
    <w:rsid w:val="003B5C37"/>
    <w:rsid w:val="003B5DD3"/>
    <w:rsid w:val="003B6261"/>
    <w:rsid w:val="003B6551"/>
    <w:rsid w:val="003B6C8D"/>
    <w:rsid w:val="003B71BC"/>
    <w:rsid w:val="003B7638"/>
    <w:rsid w:val="003B7737"/>
    <w:rsid w:val="003C08D3"/>
    <w:rsid w:val="003C1086"/>
    <w:rsid w:val="003C1112"/>
    <w:rsid w:val="003C1678"/>
    <w:rsid w:val="003C1742"/>
    <w:rsid w:val="003C219C"/>
    <w:rsid w:val="003C2A9E"/>
    <w:rsid w:val="003C368D"/>
    <w:rsid w:val="003C3AF3"/>
    <w:rsid w:val="003C485B"/>
    <w:rsid w:val="003C4C70"/>
    <w:rsid w:val="003C51FD"/>
    <w:rsid w:val="003C56B1"/>
    <w:rsid w:val="003C570D"/>
    <w:rsid w:val="003C5B28"/>
    <w:rsid w:val="003C5CFC"/>
    <w:rsid w:val="003C5D3E"/>
    <w:rsid w:val="003C64B9"/>
    <w:rsid w:val="003C6975"/>
    <w:rsid w:val="003C7550"/>
    <w:rsid w:val="003C75AA"/>
    <w:rsid w:val="003C7718"/>
    <w:rsid w:val="003C7DD2"/>
    <w:rsid w:val="003D00B6"/>
    <w:rsid w:val="003D01CE"/>
    <w:rsid w:val="003D0271"/>
    <w:rsid w:val="003D081D"/>
    <w:rsid w:val="003D0C49"/>
    <w:rsid w:val="003D0D98"/>
    <w:rsid w:val="003D133D"/>
    <w:rsid w:val="003D153F"/>
    <w:rsid w:val="003D18EE"/>
    <w:rsid w:val="003D1987"/>
    <w:rsid w:val="003D19D9"/>
    <w:rsid w:val="003D1A35"/>
    <w:rsid w:val="003D1E6B"/>
    <w:rsid w:val="003D234B"/>
    <w:rsid w:val="003D239A"/>
    <w:rsid w:val="003D2711"/>
    <w:rsid w:val="003D4BFA"/>
    <w:rsid w:val="003D525F"/>
    <w:rsid w:val="003D56BD"/>
    <w:rsid w:val="003D59DE"/>
    <w:rsid w:val="003D5D3C"/>
    <w:rsid w:val="003D72D1"/>
    <w:rsid w:val="003D7353"/>
    <w:rsid w:val="003D7426"/>
    <w:rsid w:val="003D7456"/>
    <w:rsid w:val="003D74C2"/>
    <w:rsid w:val="003D7541"/>
    <w:rsid w:val="003D760A"/>
    <w:rsid w:val="003D7B54"/>
    <w:rsid w:val="003D7F80"/>
    <w:rsid w:val="003E0160"/>
    <w:rsid w:val="003E06DB"/>
    <w:rsid w:val="003E081E"/>
    <w:rsid w:val="003E1121"/>
    <w:rsid w:val="003E1467"/>
    <w:rsid w:val="003E1632"/>
    <w:rsid w:val="003E1850"/>
    <w:rsid w:val="003E1899"/>
    <w:rsid w:val="003E1CBE"/>
    <w:rsid w:val="003E1F76"/>
    <w:rsid w:val="003E2801"/>
    <w:rsid w:val="003E2AAE"/>
    <w:rsid w:val="003E2B7D"/>
    <w:rsid w:val="003E2C08"/>
    <w:rsid w:val="003E2C62"/>
    <w:rsid w:val="003E396F"/>
    <w:rsid w:val="003E3D7F"/>
    <w:rsid w:val="003E40C6"/>
    <w:rsid w:val="003E4956"/>
    <w:rsid w:val="003E5749"/>
    <w:rsid w:val="003E592A"/>
    <w:rsid w:val="003E5BCC"/>
    <w:rsid w:val="003E6E5C"/>
    <w:rsid w:val="003E7343"/>
    <w:rsid w:val="003E762B"/>
    <w:rsid w:val="003E76C8"/>
    <w:rsid w:val="003F0231"/>
    <w:rsid w:val="003F08A4"/>
    <w:rsid w:val="003F09EC"/>
    <w:rsid w:val="003F0CFC"/>
    <w:rsid w:val="003F1326"/>
    <w:rsid w:val="003F13CB"/>
    <w:rsid w:val="003F1407"/>
    <w:rsid w:val="003F1687"/>
    <w:rsid w:val="003F185E"/>
    <w:rsid w:val="003F1BC1"/>
    <w:rsid w:val="003F1BC8"/>
    <w:rsid w:val="003F1D3B"/>
    <w:rsid w:val="003F24B6"/>
    <w:rsid w:val="003F2941"/>
    <w:rsid w:val="003F2C8A"/>
    <w:rsid w:val="003F2E3C"/>
    <w:rsid w:val="003F3443"/>
    <w:rsid w:val="003F3610"/>
    <w:rsid w:val="003F3F5A"/>
    <w:rsid w:val="003F5766"/>
    <w:rsid w:val="003F5EDC"/>
    <w:rsid w:val="003F5FF4"/>
    <w:rsid w:val="003F6411"/>
    <w:rsid w:val="003F643C"/>
    <w:rsid w:val="003F6E7F"/>
    <w:rsid w:val="003F6EF2"/>
    <w:rsid w:val="003F7347"/>
    <w:rsid w:val="003F73F5"/>
    <w:rsid w:val="00400005"/>
    <w:rsid w:val="004008CC"/>
    <w:rsid w:val="004009D9"/>
    <w:rsid w:val="00400CAC"/>
    <w:rsid w:val="00400D7C"/>
    <w:rsid w:val="00400F88"/>
    <w:rsid w:val="004015B2"/>
    <w:rsid w:val="004017D1"/>
    <w:rsid w:val="00401DFA"/>
    <w:rsid w:val="00401F52"/>
    <w:rsid w:val="004037AA"/>
    <w:rsid w:val="004039F5"/>
    <w:rsid w:val="00404351"/>
    <w:rsid w:val="00404CAD"/>
    <w:rsid w:val="00405AB8"/>
    <w:rsid w:val="004061AA"/>
    <w:rsid w:val="0040666C"/>
    <w:rsid w:val="004067A6"/>
    <w:rsid w:val="00406A39"/>
    <w:rsid w:val="00407891"/>
    <w:rsid w:val="004100C5"/>
    <w:rsid w:val="00410168"/>
    <w:rsid w:val="0041050C"/>
    <w:rsid w:val="00410B8E"/>
    <w:rsid w:val="00410EF9"/>
    <w:rsid w:val="0041121C"/>
    <w:rsid w:val="00411397"/>
    <w:rsid w:val="00411B01"/>
    <w:rsid w:val="004121F2"/>
    <w:rsid w:val="00412217"/>
    <w:rsid w:val="004126F5"/>
    <w:rsid w:val="004129DC"/>
    <w:rsid w:val="00412A1B"/>
    <w:rsid w:val="00412C63"/>
    <w:rsid w:val="00413691"/>
    <w:rsid w:val="0041371A"/>
    <w:rsid w:val="00413E81"/>
    <w:rsid w:val="0041423B"/>
    <w:rsid w:val="0041439A"/>
    <w:rsid w:val="004146DE"/>
    <w:rsid w:val="00414820"/>
    <w:rsid w:val="00414FBA"/>
    <w:rsid w:val="004155E4"/>
    <w:rsid w:val="00416200"/>
    <w:rsid w:val="0041664B"/>
    <w:rsid w:val="00417665"/>
    <w:rsid w:val="004179CE"/>
    <w:rsid w:val="004179D2"/>
    <w:rsid w:val="00417E34"/>
    <w:rsid w:val="00420034"/>
    <w:rsid w:val="00420253"/>
    <w:rsid w:val="00420561"/>
    <w:rsid w:val="00420AD9"/>
    <w:rsid w:val="00420BB0"/>
    <w:rsid w:val="004212B0"/>
    <w:rsid w:val="00423388"/>
    <w:rsid w:val="00423423"/>
    <w:rsid w:val="00423A37"/>
    <w:rsid w:val="00423AEF"/>
    <w:rsid w:val="0042495B"/>
    <w:rsid w:val="00424F4C"/>
    <w:rsid w:val="0042512C"/>
    <w:rsid w:val="0042513B"/>
    <w:rsid w:val="00425170"/>
    <w:rsid w:val="004254C9"/>
    <w:rsid w:val="004255B6"/>
    <w:rsid w:val="00425977"/>
    <w:rsid w:val="00425BD7"/>
    <w:rsid w:val="00426D7E"/>
    <w:rsid w:val="00426FA4"/>
    <w:rsid w:val="00427143"/>
    <w:rsid w:val="0042731A"/>
    <w:rsid w:val="004275E2"/>
    <w:rsid w:val="00427705"/>
    <w:rsid w:val="004279E5"/>
    <w:rsid w:val="00427E2E"/>
    <w:rsid w:val="0043165F"/>
    <w:rsid w:val="0043166C"/>
    <w:rsid w:val="00431701"/>
    <w:rsid w:val="0043191C"/>
    <w:rsid w:val="0043194E"/>
    <w:rsid w:val="00431DCB"/>
    <w:rsid w:val="00431EA5"/>
    <w:rsid w:val="0043215F"/>
    <w:rsid w:val="00432A49"/>
    <w:rsid w:val="00432B9F"/>
    <w:rsid w:val="00432C44"/>
    <w:rsid w:val="00432DA6"/>
    <w:rsid w:val="004338DF"/>
    <w:rsid w:val="00433F58"/>
    <w:rsid w:val="00434547"/>
    <w:rsid w:val="004345B5"/>
    <w:rsid w:val="0043487B"/>
    <w:rsid w:val="00434A5D"/>
    <w:rsid w:val="00434A74"/>
    <w:rsid w:val="00434BE8"/>
    <w:rsid w:val="004362BA"/>
    <w:rsid w:val="004364B3"/>
    <w:rsid w:val="00436951"/>
    <w:rsid w:val="00436B51"/>
    <w:rsid w:val="00436BB6"/>
    <w:rsid w:val="00436DA2"/>
    <w:rsid w:val="00436DDD"/>
    <w:rsid w:val="00436F87"/>
    <w:rsid w:val="00437237"/>
    <w:rsid w:val="004375AF"/>
    <w:rsid w:val="00437780"/>
    <w:rsid w:val="004377AC"/>
    <w:rsid w:val="00437B63"/>
    <w:rsid w:val="00440E65"/>
    <w:rsid w:val="00441266"/>
    <w:rsid w:val="004412A2"/>
    <w:rsid w:val="00441455"/>
    <w:rsid w:val="004418D8"/>
    <w:rsid w:val="00441901"/>
    <w:rsid w:val="00441C0F"/>
    <w:rsid w:val="00442051"/>
    <w:rsid w:val="00442565"/>
    <w:rsid w:val="004425A9"/>
    <w:rsid w:val="0044272E"/>
    <w:rsid w:val="00442867"/>
    <w:rsid w:val="00442DD1"/>
    <w:rsid w:val="00442F6E"/>
    <w:rsid w:val="0044310C"/>
    <w:rsid w:val="00443A28"/>
    <w:rsid w:val="0044415A"/>
    <w:rsid w:val="004443A7"/>
    <w:rsid w:val="004449F2"/>
    <w:rsid w:val="00444D0A"/>
    <w:rsid w:val="00444D3E"/>
    <w:rsid w:val="00444F22"/>
    <w:rsid w:val="004463D7"/>
    <w:rsid w:val="00446706"/>
    <w:rsid w:val="00446845"/>
    <w:rsid w:val="00446901"/>
    <w:rsid w:val="0044726B"/>
    <w:rsid w:val="00447785"/>
    <w:rsid w:val="00447EC4"/>
    <w:rsid w:val="004502F1"/>
    <w:rsid w:val="00450420"/>
    <w:rsid w:val="00450D37"/>
    <w:rsid w:val="00451219"/>
    <w:rsid w:val="004519C3"/>
    <w:rsid w:val="00451A86"/>
    <w:rsid w:val="00451A95"/>
    <w:rsid w:val="00451C34"/>
    <w:rsid w:val="00452299"/>
    <w:rsid w:val="004522EF"/>
    <w:rsid w:val="004529E9"/>
    <w:rsid w:val="00452C2E"/>
    <w:rsid w:val="00452C2F"/>
    <w:rsid w:val="0045368D"/>
    <w:rsid w:val="00453764"/>
    <w:rsid w:val="00453AB4"/>
    <w:rsid w:val="00453B04"/>
    <w:rsid w:val="0045489B"/>
    <w:rsid w:val="00454AEC"/>
    <w:rsid w:val="00454C84"/>
    <w:rsid w:val="00454E58"/>
    <w:rsid w:val="00455079"/>
    <w:rsid w:val="00455A9D"/>
    <w:rsid w:val="00456016"/>
    <w:rsid w:val="0045634A"/>
    <w:rsid w:val="00456374"/>
    <w:rsid w:val="0045640F"/>
    <w:rsid w:val="004567EE"/>
    <w:rsid w:val="004573EF"/>
    <w:rsid w:val="004574B0"/>
    <w:rsid w:val="00457734"/>
    <w:rsid w:val="00460131"/>
    <w:rsid w:val="004601D0"/>
    <w:rsid w:val="00460882"/>
    <w:rsid w:val="00461828"/>
    <w:rsid w:val="00461CC9"/>
    <w:rsid w:val="00461FE1"/>
    <w:rsid w:val="00462082"/>
    <w:rsid w:val="0046220F"/>
    <w:rsid w:val="004623F1"/>
    <w:rsid w:val="00462ABA"/>
    <w:rsid w:val="00462ADE"/>
    <w:rsid w:val="00462C6A"/>
    <w:rsid w:val="004630E9"/>
    <w:rsid w:val="0046337C"/>
    <w:rsid w:val="00463771"/>
    <w:rsid w:val="00463BD7"/>
    <w:rsid w:val="00463D91"/>
    <w:rsid w:val="00463F00"/>
    <w:rsid w:val="00464B7B"/>
    <w:rsid w:val="004650A1"/>
    <w:rsid w:val="00465ABF"/>
    <w:rsid w:val="00465FE9"/>
    <w:rsid w:val="00466141"/>
    <w:rsid w:val="00467FEF"/>
    <w:rsid w:val="00470633"/>
    <w:rsid w:val="0047083C"/>
    <w:rsid w:val="0047130A"/>
    <w:rsid w:val="0047162D"/>
    <w:rsid w:val="00471825"/>
    <w:rsid w:val="00471C88"/>
    <w:rsid w:val="00471F33"/>
    <w:rsid w:val="00472353"/>
    <w:rsid w:val="00472E34"/>
    <w:rsid w:val="0047337C"/>
    <w:rsid w:val="00473701"/>
    <w:rsid w:val="00473E3C"/>
    <w:rsid w:val="00473E6C"/>
    <w:rsid w:val="00474780"/>
    <w:rsid w:val="00474D33"/>
    <w:rsid w:val="00474DDB"/>
    <w:rsid w:val="004751CF"/>
    <w:rsid w:val="00475861"/>
    <w:rsid w:val="00475F0C"/>
    <w:rsid w:val="00475FD2"/>
    <w:rsid w:val="004761D0"/>
    <w:rsid w:val="00476270"/>
    <w:rsid w:val="00476348"/>
    <w:rsid w:val="004767A3"/>
    <w:rsid w:val="00476D47"/>
    <w:rsid w:val="00476E91"/>
    <w:rsid w:val="0047716E"/>
    <w:rsid w:val="00477806"/>
    <w:rsid w:val="00477B3D"/>
    <w:rsid w:val="00480633"/>
    <w:rsid w:val="004807A8"/>
    <w:rsid w:val="004809C0"/>
    <w:rsid w:val="00480DBA"/>
    <w:rsid w:val="00480EB3"/>
    <w:rsid w:val="00480EF8"/>
    <w:rsid w:val="004816C8"/>
    <w:rsid w:val="00481C79"/>
    <w:rsid w:val="00481CA6"/>
    <w:rsid w:val="00482FFC"/>
    <w:rsid w:val="00483321"/>
    <w:rsid w:val="00483B39"/>
    <w:rsid w:val="00483E24"/>
    <w:rsid w:val="0048404F"/>
    <w:rsid w:val="004840A3"/>
    <w:rsid w:val="00484597"/>
    <w:rsid w:val="004845C1"/>
    <w:rsid w:val="00484986"/>
    <w:rsid w:val="00484F86"/>
    <w:rsid w:val="00485810"/>
    <w:rsid w:val="00486383"/>
    <w:rsid w:val="004865C1"/>
    <w:rsid w:val="0048670F"/>
    <w:rsid w:val="00486A1C"/>
    <w:rsid w:val="00486BDE"/>
    <w:rsid w:val="00486C03"/>
    <w:rsid w:val="00486EA9"/>
    <w:rsid w:val="00486F76"/>
    <w:rsid w:val="00487178"/>
    <w:rsid w:val="00487A2D"/>
    <w:rsid w:val="00487B73"/>
    <w:rsid w:val="004902DB"/>
    <w:rsid w:val="00490392"/>
    <w:rsid w:val="004905A8"/>
    <w:rsid w:val="00490D98"/>
    <w:rsid w:val="00490EEC"/>
    <w:rsid w:val="00490F91"/>
    <w:rsid w:val="0049121B"/>
    <w:rsid w:val="004916F8"/>
    <w:rsid w:val="004921D5"/>
    <w:rsid w:val="004929A9"/>
    <w:rsid w:val="00492A80"/>
    <w:rsid w:val="004931CC"/>
    <w:rsid w:val="00493684"/>
    <w:rsid w:val="004936D1"/>
    <w:rsid w:val="00493BD0"/>
    <w:rsid w:val="004942D6"/>
    <w:rsid w:val="00494A4D"/>
    <w:rsid w:val="00494D31"/>
    <w:rsid w:val="00494E43"/>
    <w:rsid w:val="00495216"/>
    <w:rsid w:val="00495AFC"/>
    <w:rsid w:val="00495F32"/>
    <w:rsid w:val="0049648C"/>
    <w:rsid w:val="00496DAA"/>
    <w:rsid w:val="00497149"/>
    <w:rsid w:val="0049799A"/>
    <w:rsid w:val="004A0335"/>
    <w:rsid w:val="004A0BC6"/>
    <w:rsid w:val="004A3198"/>
    <w:rsid w:val="004A362E"/>
    <w:rsid w:val="004A376D"/>
    <w:rsid w:val="004A3F1A"/>
    <w:rsid w:val="004A411B"/>
    <w:rsid w:val="004A50D6"/>
    <w:rsid w:val="004A5321"/>
    <w:rsid w:val="004A5421"/>
    <w:rsid w:val="004A54EE"/>
    <w:rsid w:val="004A569D"/>
    <w:rsid w:val="004A5B6E"/>
    <w:rsid w:val="004A5D18"/>
    <w:rsid w:val="004A6D03"/>
    <w:rsid w:val="004A77FB"/>
    <w:rsid w:val="004B0262"/>
    <w:rsid w:val="004B0377"/>
    <w:rsid w:val="004B05A3"/>
    <w:rsid w:val="004B07ED"/>
    <w:rsid w:val="004B0F95"/>
    <w:rsid w:val="004B11BB"/>
    <w:rsid w:val="004B1A78"/>
    <w:rsid w:val="004B1D66"/>
    <w:rsid w:val="004B2199"/>
    <w:rsid w:val="004B23E2"/>
    <w:rsid w:val="004B298B"/>
    <w:rsid w:val="004B2D67"/>
    <w:rsid w:val="004B2E7D"/>
    <w:rsid w:val="004B3BBD"/>
    <w:rsid w:val="004B4405"/>
    <w:rsid w:val="004B4722"/>
    <w:rsid w:val="004B4B5D"/>
    <w:rsid w:val="004B5728"/>
    <w:rsid w:val="004B583B"/>
    <w:rsid w:val="004B686E"/>
    <w:rsid w:val="004B68C9"/>
    <w:rsid w:val="004B72EB"/>
    <w:rsid w:val="004B79DF"/>
    <w:rsid w:val="004B7FD5"/>
    <w:rsid w:val="004C03A2"/>
    <w:rsid w:val="004C0415"/>
    <w:rsid w:val="004C0BAF"/>
    <w:rsid w:val="004C0D98"/>
    <w:rsid w:val="004C0FAF"/>
    <w:rsid w:val="004C1284"/>
    <w:rsid w:val="004C2035"/>
    <w:rsid w:val="004C2712"/>
    <w:rsid w:val="004C3017"/>
    <w:rsid w:val="004C3026"/>
    <w:rsid w:val="004C326B"/>
    <w:rsid w:val="004C356D"/>
    <w:rsid w:val="004C3A17"/>
    <w:rsid w:val="004C4863"/>
    <w:rsid w:val="004C4BDE"/>
    <w:rsid w:val="004C4F21"/>
    <w:rsid w:val="004C5892"/>
    <w:rsid w:val="004C5A0F"/>
    <w:rsid w:val="004C6981"/>
    <w:rsid w:val="004C6FB4"/>
    <w:rsid w:val="004C7512"/>
    <w:rsid w:val="004C7577"/>
    <w:rsid w:val="004C7724"/>
    <w:rsid w:val="004C783D"/>
    <w:rsid w:val="004C7E20"/>
    <w:rsid w:val="004D02BC"/>
    <w:rsid w:val="004D07FD"/>
    <w:rsid w:val="004D0A0B"/>
    <w:rsid w:val="004D115B"/>
    <w:rsid w:val="004D1250"/>
    <w:rsid w:val="004D149F"/>
    <w:rsid w:val="004D1515"/>
    <w:rsid w:val="004D187F"/>
    <w:rsid w:val="004D231A"/>
    <w:rsid w:val="004D292B"/>
    <w:rsid w:val="004D2CE1"/>
    <w:rsid w:val="004D3B6F"/>
    <w:rsid w:val="004D4374"/>
    <w:rsid w:val="004D441F"/>
    <w:rsid w:val="004D44D4"/>
    <w:rsid w:val="004D5337"/>
    <w:rsid w:val="004D54C9"/>
    <w:rsid w:val="004D5731"/>
    <w:rsid w:val="004D5767"/>
    <w:rsid w:val="004D5F83"/>
    <w:rsid w:val="004D640D"/>
    <w:rsid w:val="004D6511"/>
    <w:rsid w:val="004D6747"/>
    <w:rsid w:val="004D68DF"/>
    <w:rsid w:val="004D6AE8"/>
    <w:rsid w:val="004D7A5E"/>
    <w:rsid w:val="004E0643"/>
    <w:rsid w:val="004E06CA"/>
    <w:rsid w:val="004E0CCD"/>
    <w:rsid w:val="004E109E"/>
    <w:rsid w:val="004E1561"/>
    <w:rsid w:val="004E1654"/>
    <w:rsid w:val="004E1EFC"/>
    <w:rsid w:val="004E2154"/>
    <w:rsid w:val="004E218C"/>
    <w:rsid w:val="004E283C"/>
    <w:rsid w:val="004E2938"/>
    <w:rsid w:val="004E29AB"/>
    <w:rsid w:val="004E2E34"/>
    <w:rsid w:val="004E30AB"/>
    <w:rsid w:val="004E30C8"/>
    <w:rsid w:val="004E3116"/>
    <w:rsid w:val="004E3257"/>
    <w:rsid w:val="004E3889"/>
    <w:rsid w:val="004E3AF7"/>
    <w:rsid w:val="004E3E5C"/>
    <w:rsid w:val="004E4017"/>
    <w:rsid w:val="004E44F2"/>
    <w:rsid w:val="004E46C6"/>
    <w:rsid w:val="004E4AFC"/>
    <w:rsid w:val="004E4B0B"/>
    <w:rsid w:val="004E4B3B"/>
    <w:rsid w:val="004E517E"/>
    <w:rsid w:val="004E545C"/>
    <w:rsid w:val="004E5615"/>
    <w:rsid w:val="004E6493"/>
    <w:rsid w:val="004E7185"/>
    <w:rsid w:val="004F0325"/>
    <w:rsid w:val="004F08B5"/>
    <w:rsid w:val="004F0A34"/>
    <w:rsid w:val="004F0A9D"/>
    <w:rsid w:val="004F0B16"/>
    <w:rsid w:val="004F0BA0"/>
    <w:rsid w:val="004F0E54"/>
    <w:rsid w:val="004F15C3"/>
    <w:rsid w:val="004F1E06"/>
    <w:rsid w:val="004F1FEC"/>
    <w:rsid w:val="004F208C"/>
    <w:rsid w:val="004F226B"/>
    <w:rsid w:val="004F27DF"/>
    <w:rsid w:val="004F330C"/>
    <w:rsid w:val="004F3A60"/>
    <w:rsid w:val="004F3AC7"/>
    <w:rsid w:val="004F47BA"/>
    <w:rsid w:val="004F497B"/>
    <w:rsid w:val="004F6B13"/>
    <w:rsid w:val="004F705F"/>
    <w:rsid w:val="004F70F1"/>
    <w:rsid w:val="004F7266"/>
    <w:rsid w:val="004F7BD0"/>
    <w:rsid w:val="0050032D"/>
    <w:rsid w:val="005006E6"/>
    <w:rsid w:val="00500AAE"/>
    <w:rsid w:val="005014AD"/>
    <w:rsid w:val="005015B7"/>
    <w:rsid w:val="00501AD6"/>
    <w:rsid w:val="005023F9"/>
    <w:rsid w:val="005032C9"/>
    <w:rsid w:val="005039C7"/>
    <w:rsid w:val="00503CD3"/>
    <w:rsid w:val="005043F3"/>
    <w:rsid w:val="00504FCD"/>
    <w:rsid w:val="005050BE"/>
    <w:rsid w:val="005073A5"/>
    <w:rsid w:val="00507C9D"/>
    <w:rsid w:val="00507EE4"/>
    <w:rsid w:val="00510C2F"/>
    <w:rsid w:val="0051132F"/>
    <w:rsid w:val="005115C1"/>
    <w:rsid w:val="00511813"/>
    <w:rsid w:val="00511818"/>
    <w:rsid w:val="005118B9"/>
    <w:rsid w:val="005118CD"/>
    <w:rsid w:val="005119AE"/>
    <w:rsid w:val="005121FA"/>
    <w:rsid w:val="00512365"/>
    <w:rsid w:val="005124B4"/>
    <w:rsid w:val="005126EB"/>
    <w:rsid w:val="00512768"/>
    <w:rsid w:val="005135F9"/>
    <w:rsid w:val="005137CA"/>
    <w:rsid w:val="005143EC"/>
    <w:rsid w:val="00514793"/>
    <w:rsid w:val="00514FCA"/>
    <w:rsid w:val="0051552B"/>
    <w:rsid w:val="00515598"/>
    <w:rsid w:val="00515645"/>
    <w:rsid w:val="0051608C"/>
    <w:rsid w:val="00517022"/>
    <w:rsid w:val="00517713"/>
    <w:rsid w:val="0052073F"/>
    <w:rsid w:val="00520E92"/>
    <w:rsid w:val="00521B3D"/>
    <w:rsid w:val="005221C8"/>
    <w:rsid w:val="005228F4"/>
    <w:rsid w:val="00522968"/>
    <w:rsid w:val="0052338E"/>
    <w:rsid w:val="0052387B"/>
    <w:rsid w:val="005239DE"/>
    <w:rsid w:val="00523A2D"/>
    <w:rsid w:val="0052468E"/>
    <w:rsid w:val="00524812"/>
    <w:rsid w:val="005257FD"/>
    <w:rsid w:val="0052582B"/>
    <w:rsid w:val="005259A0"/>
    <w:rsid w:val="00525D8E"/>
    <w:rsid w:val="00527015"/>
    <w:rsid w:val="00527026"/>
    <w:rsid w:val="00527200"/>
    <w:rsid w:val="00527475"/>
    <w:rsid w:val="0053019D"/>
    <w:rsid w:val="0053028F"/>
    <w:rsid w:val="00530523"/>
    <w:rsid w:val="00530535"/>
    <w:rsid w:val="00530D7D"/>
    <w:rsid w:val="00530E63"/>
    <w:rsid w:val="005311AC"/>
    <w:rsid w:val="00531A73"/>
    <w:rsid w:val="00531B4A"/>
    <w:rsid w:val="00532A34"/>
    <w:rsid w:val="00532A83"/>
    <w:rsid w:val="00533063"/>
    <w:rsid w:val="00533E63"/>
    <w:rsid w:val="00534334"/>
    <w:rsid w:val="00534575"/>
    <w:rsid w:val="00534634"/>
    <w:rsid w:val="00534DF9"/>
    <w:rsid w:val="00534ED8"/>
    <w:rsid w:val="00535536"/>
    <w:rsid w:val="0053556F"/>
    <w:rsid w:val="00535891"/>
    <w:rsid w:val="00535CB8"/>
    <w:rsid w:val="0053623D"/>
    <w:rsid w:val="005362A6"/>
    <w:rsid w:val="005362C3"/>
    <w:rsid w:val="00536583"/>
    <w:rsid w:val="005366AA"/>
    <w:rsid w:val="00536B53"/>
    <w:rsid w:val="00537C10"/>
    <w:rsid w:val="005401AB"/>
    <w:rsid w:val="00540419"/>
    <w:rsid w:val="00540761"/>
    <w:rsid w:val="00540CE6"/>
    <w:rsid w:val="00541293"/>
    <w:rsid w:val="00543111"/>
    <w:rsid w:val="005434C0"/>
    <w:rsid w:val="005439CC"/>
    <w:rsid w:val="005440B0"/>
    <w:rsid w:val="005449C0"/>
    <w:rsid w:val="005449CE"/>
    <w:rsid w:val="00544E55"/>
    <w:rsid w:val="005453BA"/>
    <w:rsid w:val="00545406"/>
    <w:rsid w:val="00545B35"/>
    <w:rsid w:val="005469A0"/>
    <w:rsid w:val="00547906"/>
    <w:rsid w:val="0055025F"/>
    <w:rsid w:val="005519E9"/>
    <w:rsid w:val="00551F38"/>
    <w:rsid w:val="00552090"/>
    <w:rsid w:val="005521A7"/>
    <w:rsid w:val="005529E3"/>
    <w:rsid w:val="00552A8A"/>
    <w:rsid w:val="00552C23"/>
    <w:rsid w:val="00552E07"/>
    <w:rsid w:val="00553D5C"/>
    <w:rsid w:val="00553D8B"/>
    <w:rsid w:val="00553E1D"/>
    <w:rsid w:val="0055474E"/>
    <w:rsid w:val="00554F4D"/>
    <w:rsid w:val="00555223"/>
    <w:rsid w:val="0055524C"/>
    <w:rsid w:val="005553EF"/>
    <w:rsid w:val="00555414"/>
    <w:rsid w:val="00555520"/>
    <w:rsid w:val="00555A6B"/>
    <w:rsid w:val="00555E10"/>
    <w:rsid w:val="005564F3"/>
    <w:rsid w:val="00556785"/>
    <w:rsid w:val="00556B2C"/>
    <w:rsid w:val="005575B4"/>
    <w:rsid w:val="00557AEB"/>
    <w:rsid w:val="00560A8F"/>
    <w:rsid w:val="005613D0"/>
    <w:rsid w:val="00561ADF"/>
    <w:rsid w:val="00561EAC"/>
    <w:rsid w:val="0056221F"/>
    <w:rsid w:val="0056229C"/>
    <w:rsid w:val="005622E0"/>
    <w:rsid w:val="00562331"/>
    <w:rsid w:val="00562CDF"/>
    <w:rsid w:val="00562CE1"/>
    <w:rsid w:val="0056339A"/>
    <w:rsid w:val="00563414"/>
    <w:rsid w:val="005640E2"/>
    <w:rsid w:val="005645A5"/>
    <w:rsid w:val="00564706"/>
    <w:rsid w:val="00564BA2"/>
    <w:rsid w:val="00564D67"/>
    <w:rsid w:val="00564F16"/>
    <w:rsid w:val="00564F21"/>
    <w:rsid w:val="00565E18"/>
    <w:rsid w:val="00565F12"/>
    <w:rsid w:val="00565F1E"/>
    <w:rsid w:val="0056606D"/>
    <w:rsid w:val="0056661F"/>
    <w:rsid w:val="005674C8"/>
    <w:rsid w:val="005674FD"/>
    <w:rsid w:val="0056764F"/>
    <w:rsid w:val="00567A6B"/>
    <w:rsid w:val="00567E81"/>
    <w:rsid w:val="00567EE1"/>
    <w:rsid w:val="0057058A"/>
    <w:rsid w:val="00570CF7"/>
    <w:rsid w:val="00570FCA"/>
    <w:rsid w:val="00571523"/>
    <w:rsid w:val="005717D4"/>
    <w:rsid w:val="005717FA"/>
    <w:rsid w:val="00571A24"/>
    <w:rsid w:val="00571B77"/>
    <w:rsid w:val="00571F9D"/>
    <w:rsid w:val="00572567"/>
    <w:rsid w:val="0057271E"/>
    <w:rsid w:val="00572BA8"/>
    <w:rsid w:val="00572BAD"/>
    <w:rsid w:val="00572DBB"/>
    <w:rsid w:val="00572FE1"/>
    <w:rsid w:val="00573250"/>
    <w:rsid w:val="005736FF"/>
    <w:rsid w:val="005737B9"/>
    <w:rsid w:val="005737C3"/>
    <w:rsid w:val="00573A60"/>
    <w:rsid w:val="00574572"/>
    <w:rsid w:val="005745FD"/>
    <w:rsid w:val="00574AC8"/>
    <w:rsid w:val="00574B11"/>
    <w:rsid w:val="00575324"/>
    <w:rsid w:val="00575D6D"/>
    <w:rsid w:val="0057664F"/>
    <w:rsid w:val="0057673B"/>
    <w:rsid w:val="00577477"/>
    <w:rsid w:val="005804B7"/>
    <w:rsid w:val="00580620"/>
    <w:rsid w:val="005807EF"/>
    <w:rsid w:val="00580A81"/>
    <w:rsid w:val="00580E0C"/>
    <w:rsid w:val="0058112E"/>
    <w:rsid w:val="00581480"/>
    <w:rsid w:val="005814BC"/>
    <w:rsid w:val="00581C2E"/>
    <w:rsid w:val="00581C80"/>
    <w:rsid w:val="00582419"/>
    <w:rsid w:val="005829AF"/>
    <w:rsid w:val="00582C48"/>
    <w:rsid w:val="00582FAF"/>
    <w:rsid w:val="005831F6"/>
    <w:rsid w:val="00583ED7"/>
    <w:rsid w:val="00584495"/>
    <w:rsid w:val="00584BD8"/>
    <w:rsid w:val="0058507C"/>
    <w:rsid w:val="00585546"/>
    <w:rsid w:val="00585FFE"/>
    <w:rsid w:val="005866E9"/>
    <w:rsid w:val="00586FE4"/>
    <w:rsid w:val="005870A7"/>
    <w:rsid w:val="00587120"/>
    <w:rsid w:val="00587BC3"/>
    <w:rsid w:val="0059012E"/>
    <w:rsid w:val="005905B6"/>
    <w:rsid w:val="00590C84"/>
    <w:rsid w:val="005919D6"/>
    <w:rsid w:val="00591A57"/>
    <w:rsid w:val="005930A1"/>
    <w:rsid w:val="0059319D"/>
    <w:rsid w:val="005932D4"/>
    <w:rsid w:val="00593317"/>
    <w:rsid w:val="00593ED0"/>
    <w:rsid w:val="00593F9E"/>
    <w:rsid w:val="00594460"/>
    <w:rsid w:val="00594A0C"/>
    <w:rsid w:val="00594BA0"/>
    <w:rsid w:val="005951C1"/>
    <w:rsid w:val="0059586A"/>
    <w:rsid w:val="00595A03"/>
    <w:rsid w:val="00595BF0"/>
    <w:rsid w:val="005964ED"/>
    <w:rsid w:val="005965A5"/>
    <w:rsid w:val="00596963"/>
    <w:rsid w:val="00596973"/>
    <w:rsid w:val="00597208"/>
    <w:rsid w:val="00597A2F"/>
    <w:rsid w:val="00597C05"/>
    <w:rsid w:val="005A0027"/>
    <w:rsid w:val="005A02EF"/>
    <w:rsid w:val="005A0688"/>
    <w:rsid w:val="005A0979"/>
    <w:rsid w:val="005A0B3A"/>
    <w:rsid w:val="005A0B92"/>
    <w:rsid w:val="005A0C2F"/>
    <w:rsid w:val="005A1DDF"/>
    <w:rsid w:val="005A2457"/>
    <w:rsid w:val="005A26DC"/>
    <w:rsid w:val="005A306F"/>
    <w:rsid w:val="005A33F2"/>
    <w:rsid w:val="005A3536"/>
    <w:rsid w:val="005A3588"/>
    <w:rsid w:val="005A3F39"/>
    <w:rsid w:val="005A4421"/>
    <w:rsid w:val="005A45DA"/>
    <w:rsid w:val="005A476D"/>
    <w:rsid w:val="005A4A31"/>
    <w:rsid w:val="005A4B2E"/>
    <w:rsid w:val="005A4F80"/>
    <w:rsid w:val="005A5106"/>
    <w:rsid w:val="005A543F"/>
    <w:rsid w:val="005A5B0F"/>
    <w:rsid w:val="005A5C15"/>
    <w:rsid w:val="005A5F3E"/>
    <w:rsid w:val="005A6AF9"/>
    <w:rsid w:val="005A6B8A"/>
    <w:rsid w:val="005A6F30"/>
    <w:rsid w:val="005A7104"/>
    <w:rsid w:val="005A7426"/>
    <w:rsid w:val="005A7699"/>
    <w:rsid w:val="005A7A02"/>
    <w:rsid w:val="005A7EC7"/>
    <w:rsid w:val="005B09BE"/>
    <w:rsid w:val="005B09E9"/>
    <w:rsid w:val="005B17F8"/>
    <w:rsid w:val="005B18A2"/>
    <w:rsid w:val="005B1E04"/>
    <w:rsid w:val="005B2511"/>
    <w:rsid w:val="005B2AA9"/>
    <w:rsid w:val="005B2EF6"/>
    <w:rsid w:val="005B374E"/>
    <w:rsid w:val="005B3E4E"/>
    <w:rsid w:val="005B4642"/>
    <w:rsid w:val="005B4682"/>
    <w:rsid w:val="005B46D0"/>
    <w:rsid w:val="005B5019"/>
    <w:rsid w:val="005B57FC"/>
    <w:rsid w:val="005B58DC"/>
    <w:rsid w:val="005B631E"/>
    <w:rsid w:val="005B6485"/>
    <w:rsid w:val="005B649D"/>
    <w:rsid w:val="005B6BCB"/>
    <w:rsid w:val="005B6CC0"/>
    <w:rsid w:val="005B7484"/>
    <w:rsid w:val="005B7AB7"/>
    <w:rsid w:val="005B7D91"/>
    <w:rsid w:val="005C0190"/>
    <w:rsid w:val="005C0339"/>
    <w:rsid w:val="005C06FE"/>
    <w:rsid w:val="005C0CE4"/>
    <w:rsid w:val="005C0D92"/>
    <w:rsid w:val="005C0F6B"/>
    <w:rsid w:val="005C112B"/>
    <w:rsid w:val="005C122F"/>
    <w:rsid w:val="005C15B8"/>
    <w:rsid w:val="005C1BE9"/>
    <w:rsid w:val="005C2635"/>
    <w:rsid w:val="005C298D"/>
    <w:rsid w:val="005C3278"/>
    <w:rsid w:val="005C34C4"/>
    <w:rsid w:val="005C3DFA"/>
    <w:rsid w:val="005C3ECA"/>
    <w:rsid w:val="005C437B"/>
    <w:rsid w:val="005C479E"/>
    <w:rsid w:val="005C4809"/>
    <w:rsid w:val="005C4A8C"/>
    <w:rsid w:val="005C4AEA"/>
    <w:rsid w:val="005C5380"/>
    <w:rsid w:val="005C548C"/>
    <w:rsid w:val="005C5592"/>
    <w:rsid w:val="005C55EC"/>
    <w:rsid w:val="005C57F7"/>
    <w:rsid w:val="005C583F"/>
    <w:rsid w:val="005C62FD"/>
    <w:rsid w:val="005C6420"/>
    <w:rsid w:val="005C6685"/>
    <w:rsid w:val="005C68ED"/>
    <w:rsid w:val="005C69E7"/>
    <w:rsid w:val="005C6DAC"/>
    <w:rsid w:val="005C6E92"/>
    <w:rsid w:val="005C7E23"/>
    <w:rsid w:val="005D005D"/>
    <w:rsid w:val="005D0376"/>
    <w:rsid w:val="005D04F4"/>
    <w:rsid w:val="005D0C10"/>
    <w:rsid w:val="005D15E0"/>
    <w:rsid w:val="005D17D6"/>
    <w:rsid w:val="005D18BD"/>
    <w:rsid w:val="005D1919"/>
    <w:rsid w:val="005D1D62"/>
    <w:rsid w:val="005D22F6"/>
    <w:rsid w:val="005D24C7"/>
    <w:rsid w:val="005D2C69"/>
    <w:rsid w:val="005D3069"/>
    <w:rsid w:val="005D3698"/>
    <w:rsid w:val="005D3876"/>
    <w:rsid w:val="005D41FD"/>
    <w:rsid w:val="005D4931"/>
    <w:rsid w:val="005D49A5"/>
    <w:rsid w:val="005D5793"/>
    <w:rsid w:val="005D61F4"/>
    <w:rsid w:val="005D6514"/>
    <w:rsid w:val="005D6799"/>
    <w:rsid w:val="005D6DE4"/>
    <w:rsid w:val="005D7554"/>
    <w:rsid w:val="005D77B3"/>
    <w:rsid w:val="005D7A60"/>
    <w:rsid w:val="005D7AD9"/>
    <w:rsid w:val="005E00AB"/>
    <w:rsid w:val="005E01E3"/>
    <w:rsid w:val="005E0240"/>
    <w:rsid w:val="005E0328"/>
    <w:rsid w:val="005E0660"/>
    <w:rsid w:val="005E0AC8"/>
    <w:rsid w:val="005E0C0D"/>
    <w:rsid w:val="005E0D4A"/>
    <w:rsid w:val="005E0D5C"/>
    <w:rsid w:val="005E0FA1"/>
    <w:rsid w:val="005E1322"/>
    <w:rsid w:val="005E1D2C"/>
    <w:rsid w:val="005E1DF9"/>
    <w:rsid w:val="005E23B4"/>
    <w:rsid w:val="005E26C5"/>
    <w:rsid w:val="005E27F7"/>
    <w:rsid w:val="005E2F0F"/>
    <w:rsid w:val="005E3458"/>
    <w:rsid w:val="005E3536"/>
    <w:rsid w:val="005E3F26"/>
    <w:rsid w:val="005E3F73"/>
    <w:rsid w:val="005E4650"/>
    <w:rsid w:val="005E4757"/>
    <w:rsid w:val="005E4FBE"/>
    <w:rsid w:val="005E5BD4"/>
    <w:rsid w:val="005E5C7E"/>
    <w:rsid w:val="005E5E7E"/>
    <w:rsid w:val="005E60B4"/>
    <w:rsid w:val="005E60EE"/>
    <w:rsid w:val="005E6667"/>
    <w:rsid w:val="005E6E34"/>
    <w:rsid w:val="005E6EAC"/>
    <w:rsid w:val="005E7993"/>
    <w:rsid w:val="005E7CE2"/>
    <w:rsid w:val="005F026A"/>
    <w:rsid w:val="005F0582"/>
    <w:rsid w:val="005F07C9"/>
    <w:rsid w:val="005F0B65"/>
    <w:rsid w:val="005F0C6E"/>
    <w:rsid w:val="005F0F48"/>
    <w:rsid w:val="005F11CC"/>
    <w:rsid w:val="005F13BB"/>
    <w:rsid w:val="005F16DE"/>
    <w:rsid w:val="005F1E69"/>
    <w:rsid w:val="005F2132"/>
    <w:rsid w:val="005F387F"/>
    <w:rsid w:val="005F38D8"/>
    <w:rsid w:val="005F3C22"/>
    <w:rsid w:val="005F438E"/>
    <w:rsid w:val="005F43A9"/>
    <w:rsid w:val="005F55BA"/>
    <w:rsid w:val="005F59D5"/>
    <w:rsid w:val="005F5C25"/>
    <w:rsid w:val="005F6690"/>
    <w:rsid w:val="005F69AF"/>
    <w:rsid w:val="005F78C2"/>
    <w:rsid w:val="005F7CEA"/>
    <w:rsid w:val="005F7CEB"/>
    <w:rsid w:val="005F7F77"/>
    <w:rsid w:val="0060073D"/>
    <w:rsid w:val="00600AF7"/>
    <w:rsid w:val="00600F8C"/>
    <w:rsid w:val="006012CD"/>
    <w:rsid w:val="006017EF"/>
    <w:rsid w:val="00601F5F"/>
    <w:rsid w:val="00602694"/>
    <w:rsid w:val="00602849"/>
    <w:rsid w:val="006028B0"/>
    <w:rsid w:val="00602FF5"/>
    <w:rsid w:val="00603808"/>
    <w:rsid w:val="00604B95"/>
    <w:rsid w:val="00604CE9"/>
    <w:rsid w:val="006051EB"/>
    <w:rsid w:val="00605397"/>
    <w:rsid w:val="0060578B"/>
    <w:rsid w:val="00605A07"/>
    <w:rsid w:val="00606050"/>
    <w:rsid w:val="00606709"/>
    <w:rsid w:val="0060737E"/>
    <w:rsid w:val="0060757B"/>
    <w:rsid w:val="006078E6"/>
    <w:rsid w:val="00610EDF"/>
    <w:rsid w:val="00611067"/>
    <w:rsid w:val="0061108E"/>
    <w:rsid w:val="00612266"/>
    <w:rsid w:val="006122CA"/>
    <w:rsid w:val="00612415"/>
    <w:rsid w:val="0061266C"/>
    <w:rsid w:val="00612775"/>
    <w:rsid w:val="00612BB3"/>
    <w:rsid w:val="006131B5"/>
    <w:rsid w:val="00613F89"/>
    <w:rsid w:val="0061430E"/>
    <w:rsid w:val="0061472B"/>
    <w:rsid w:val="00614830"/>
    <w:rsid w:val="00614CC2"/>
    <w:rsid w:val="00614D03"/>
    <w:rsid w:val="00614DA5"/>
    <w:rsid w:val="00614E69"/>
    <w:rsid w:val="00614EAC"/>
    <w:rsid w:val="00614EEC"/>
    <w:rsid w:val="00615666"/>
    <w:rsid w:val="00615947"/>
    <w:rsid w:val="00615F3F"/>
    <w:rsid w:val="0061611C"/>
    <w:rsid w:val="00616282"/>
    <w:rsid w:val="0061629F"/>
    <w:rsid w:val="0061664F"/>
    <w:rsid w:val="00616DB6"/>
    <w:rsid w:val="00616F8C"/>
    <w:rsid w:val="00617373"/>
    <w:rsid w:val="00617400"/>
    <w:rsid w:val="00617E91"/>
    <w:rsid w:val="00620035"/>
    <w:rsid w:val="00620307"/>
    <w:rsid w:val="0062044A"/>
    <w:rsid w:val="00620792"/>
    <w:rsid w:val="0062105C"/>
    <w:rsid w:val="006212A3"/>
    <w:rsid w:val="00621FBC"/>
    <w:rsid w:val="006226E5"/>
    <w:rsid w:val="00622BB7"/>
    <w:rsid w:val="00622BD2"/>
    <w:rsid w:val="0062312B"/>
    <w:rsid w:val="00623499"/>
    <w:rsid w:val="00623B3E"/>
    <w:rsid w:val="00623C68"/>
    <w:rsid w:val="00623D75"/>
    <w:rsid w:val="00623D92"/>
    <w:rsid w:val="00623E33"/>
    <w:rsid w:val="00623ED4"/>
    <w:rsid w:val="0062481D"/>
    <w:rsid w:val="00624A21"/>
    <w:rsid w:val="0062520B"/>
    <w:rsid w:val="006257EE"/>
    <w:rsid w:val="00626048"/>
    <w:rsid w:val="0062671E"/>
    <w:rsid w:val="00626A60"/>
    <w:rsid w:val="00626E62"/>
    <w:rsid w:val="00626FF6"/>
    <w:rsid w:val="0062720C"/>
    <w:rsid w:val="006278A3"/>
    <w:rsid w:val="00627CCC"/>
    <w:rsid w:val="00627E57"/>
    <w:rsid w:val="00627FC1"/>
    <w:rsid w:val="0063016B"/>
    <w:rsid w:val="00630650"/>
    <w:rsid w:val="00630B19"/>
    <w:rsid w:val="006311D6"/>
    <w:rsid w:val="0063133F"/>
    <w:rsid w:val="006314A0"/>
    <w:rsid w:val="006319CA"/>
    <w:rsid w:val="00631B8F"/>
    <w:rsid w:val="0063239A"/>
    <w:rsid w:val="006323C6"/>
    <w:rsid w:val="00633383"/>
    <w:rsid w:val="00633620"/>
    <w:rsid w:val="00633B22"/>
    <w:rsid w:val="00633F50"/>
    <w:rsid w:val="00635EB3"/>
    <w:rsid w:val="00635F03"/>
    <w:rsid w:val="00635F20"/>
    <w:rsid w:val="0063606F"/>
    <w:rsid w:val="006360B5"/>
    <w:rsid w:val="00636340"/>
    <w:rsid w:val="00636830"/>
    <w:rsid w:val="00636BAF"/>
    <w:rsid w:val="00636EEA"/>
    <w:rsid w:val="0063707D"/>
    <w:rsid w:val="0064031C"/>
    <w:rsid w:val="00640336"/>
    <w:rsid w:val="00640347"/>
    <w:rsid w:val="0064066E"/>
    <w:rsid w:val="006406A6"/>
    <w:rsid w:val="0064095E"/>
    <w:rsid w:val="006411DB"/>
    <w:rsid w:val="00641743"/>
    <w:rsid w:val="006422C7"/>
    <w:rsid w:val="006427DE"/>
    <w:rsid w:val="006428A6"/>
    <w:rsid w:val="00643F2E"/>
    <w:rsid w:val="0064407C"/>
    <w:rsid w:val="0064475B"/>
    <w:rsid w:val="00644F58"/>
    <w:rsid w:val="006450EE"/>
    <w:rsid w:val="006455A5"/>
    <w:rsid w:val="006457C1"/>
    <w:rsid w:val="006457EC"/>
    <w:rsid w:val="006459F8"/>
    <w:rsid w:val="00645E55"/>
    <w:rsid w:val="00645EE0"/>
    <w:rsid w:val="00646702"/>
    <w:rsid w:val="00646B33"/>
    <w:rsid w:val="00646BB5"/>
    <w:rsid w:val="00646DA1"/>
    <w:rsid w:val="006472C0"/>
    <w:rsid w:val="00647AC6"/>
    <w:rsid w:val="0065020C"/>
    <w:rsid w:val="0065051D"/>
    <w:rsid w:val="00650E93"/>
    <w:rsid w:val="00650F63"/>
    <w:rsid w:val="00650F90"/>
    <w:rsid w:val="00651576"/>
    <w:rsid w:val="006517B2"/>
    <w:rsid w:val="006522D6"/>
    <w:rsid w:val="00652503"/>
    <w:rsid w:val="0065286F"/>
    <w:rsid w:val="0065346A"/>
    <w:rsid w:val="006534E9"/>
    <w:rsid w:val="00653CAB"/>
    <w:rsid w:val="00653E2E"/>
    <w:rsid w:val="006543D1"/>
    <w:rsid w:val="006552E5"/>
    <w:rsid w:val="00656A15"/>
    <w:rsid w:val="00657245"/>
    <w:rsid w:val="0065738D"/>
    <w:rsid w:val="00660178"/>
    <w:rsid w:val="00660417"/>
    <w:rsid w:val="006608F9"/>
    <w:rsid w:val="00661E2F"/>
    <w:rsid w:val="0066248E"/>
    <w:rsid w:val="00663374"/>
    <w:rsid w:val="00664182"/>
    <w:rsid w:val="00664A57"/>
    <w:rsid w:val="0066501C"/>
    <w:rsid w:val="0066560B"/>
    <w:rsid w:val="00665B91"/>
    <w:rsid w:val="00665D21"/>
    <w:rsid w:val="006663E6"/>
    <w:rsid w:val="00666469"/>
    <w:rsid w:val="006671C0"/>
    <w:rsid w:val="006674A8"/>
    <w:rsid w:val="0066772E"/>
    <w:rsid w:val="00667989"/>
    <w:rsid w:val="00667E5F"/>
    <w:rsid w:val="00667F96"/>
    <w:rsid w:val="006712AE"/>
    <w:rsid w:val="006712F3"/>
    <w:rsid w:val="00671A59"/>
    <w:rsid w:val="00671A62"/>
    <w:rsid w:val="006722D6"/>
    <w:rsid w:val="00672D21"/>
    <w:rsid w:val="00672FC5"/>
    <w:rsid w:val="00673157"/>
    <w:rsid w:val="00673856"/>
    <w:rsid w:val="00673C6F"/>
    <w:rsid w:val="00673DF1"/>
    <w:rsid w:val="00673EAB"/>
    <w:rsid w:val="00673F4D"/>
    <w:rsid w:val="00674DA0"/>
    <w:rsid w:val="00674DA3"/>
    <w:rsid w:val="00674E63"/>
    <w:rsid w:val="00674F83"/>
    <w:rsid w:val="006754A5"/>
    <w:rsid w:val="00675566"/>
    <w:rsid w:val="006757D7"/>
    <w:rsid w:val="006757E4"/>
    <w:rsid w:val="006761BF"/>
    <w:rsid w:val="006768DF"/>
    <w:rsid w:val="00676952"/>
    <w:rsid w:val="00676B74"/>
    <w:rsid w:val="00677116"/>
    <w:rsid w:val="00677266"/>
    <w:rsid w:val="00677806"/>
    <w:rsid w:val="006778C6"/>
    <w:rsid w:val="00677E75"/>
    <w:rsid w:val="00677FE9"/>
    <w:rsid w:val="006800C2"/>
    <w:rsid w:val="00680500"/>
    <w:rsid w:val="00681229"/>
    <w:rsid w:val="006813BC"/>
    <w:rsid w:val="00681619"/>
    <w:rsid w:val="00681F74"/>
    <w:rsid w:val="00682162"/>
    <w:rsid w:val="006821D6"/>
    <w:rsid w:val="006826F3"/>
    <w:rsid w:val="00682962"/>
    <w:rsid w:val="00683131"/>
    <w:rsid w:val="00683488"/>
    <w:rsid w:val="006834C2"/>
    <w:rsid w:val="00683722"/>
    <w:rsid w:val="00683723"/>
    <w:rsid w:val="00683C63"/>
    <w:rsid w:val="006841B9"/>
    <w:rsid w:val="006849A7"/>
    <w:rsid w:val="00685E09"/>
    <w:rsid w:val="0068619E"/>
    <w:rsid w:val="00686C16"/>
    <w:rsid w:val="00686DF7"/>
    <w:rsid w:val="00687263"/>
    <w:rsid w:val="006908C3"/>
    <w:rsid w:val="00690DD8"/>
    <w:rsid w:val="00691115"/>
    <w:rsid w:val="006916F3"/>
    <w:rsid w:val="006919F2"/>
    <w:rsid w:val="006919F8"/>
    <w:rsid w:val="00691AE3"/>
    <w:rsid w:val="00691D2B"/>
    <w:rsid w:val="0069235D"/>
    <w:rsid w:val="0069248D"/>
    <w:rsid w:val="00692892"/>
    <w:rsid w:val="006929DD"/>
    <w:rsid w:val="00692A6B"/>
    <w:rsid w:val="006931B3"/>
    <w:rsid w:val="00694181"/>
    <w:rsid w:val="00694AEB"/>
    <w:rsid w:val="00695ECA"/>
    <w:rsid w:val="00696D63"/>
    <w:rsid w:val="00697324"/>
    <w:rsid w:val="00697D12"/>
    <w:rsid w:val="006A045C"/>
    <w:rsid w:val="006A0D77"/>
    <w:rsid w:val="006A1DFF"/>
    <w:rsid w:val="006A222D"/>
    <w:rsid w:val="006A2911"/>
    <w:rsid w:val="006A2973"/>
    <w:rsid w:val="006A2FEA"/>
    <w:rsid w:val="006A3BB7"/>
    <w:rsid w:val="006A3E34"/>
    <w:rsid w:val="006A40B2"/>
    <w:rsid w:val="006A428B"/>
    <w:rsid w:val="006A4748"/>
    <w:rsid w:val="006A4BEA"/>
    <w:rsid w:val="006A4E6D"/>
    <w:rsid w:val="006A5530"/>
    <w:rsid w:val="006A58AA"/>
    <w:rsid w:val="006A5F00"/>
    <w:rsid w:val="006A613A"/>
    <w:rsid w:val="006A6451"/>
    <w:rsid w:val="006A67A3"/>
    <w:rsid w:val="006A6AE7"/>
    <w:rsid w:val="006A6D58"/>
    <w:rsid w:val="006A751C"/>
    <w:rsid w:val="006A7607"/>
    <w:rsid w:val="006A795B"/>
    <w:rsid w:val="006A7D48"/>
    <w:rsid w:val="006A7D73"/>
    <w:rsid w:val="006A7D92"/>
    <w:rsid w:val="006B0240"/>
    <w:rsid w:val="006B038C"/>
    <w:rsid w:val="006B08D1"/>
    <w:rsid w:val="006B0B44"/>
    <w:rsid w:val="006B0D01"/>
    <w:rsid w:val="006B0D43"/>
    <w:rsid w:val="006B1925"/>
    <w:rsid w:val="006B1B9C"/>
    <w:rsid w:val="006B1FC8"/>
    <w:rsid w:val="006B24DD"/>
    <w:rsid w:val="006B2581"/>
    <w:rsid w:val="006B2931"/>
    <w:rsid w:val="006B2A7F"/>
    <w:rsid w:val="006B2C8C"/>
    <w:rsid w:val="006B3DEE"/>
    <w:rsid w:val="006B429A"/>
    <w:rsid w:val="006B48AE"/>
    <w:rsid w:val="006B5C39"/>
    <w:rsid w:val="006B6289"/>
    <w:rsid w:val="006B6D6C"/>
    <w:rsid w:val="006B7372"/>
    <w:rsid w:val="006B7D4B"/>
    <w:rsid w:val="006B7D5F"/>
    <w:rsid w:val="006B7FF2"/>
    <w:rsid w:val="006C028E"/>
    <w:rsid w:val="006C0351"/>
    <w:rsid w:val="006C086B"/>
    <w:rsid w:val="006C0B41"/>
    <w:rsid w:val="006C16F9"/>
    <w:rsid w:val="006C1B56"/>
    <w:rsid w:val="006C1DCD"/>
    <w:rsid w:val="006C1DD4"/>
    <w:rsid w:val="006C20D9"/>
    <w:rsid w:val="006C21B3"/>
    <w:rsid w:val="006C27E9"/>
    <w:rsid w:val="006C2B24"/>
    <w:rsid w:val="006C2DFA"/>
    <w:rsid w:val="006C2EEE"/>
    <w:rsid w:val="006C33BA"/>
    <w:rsid w:val="006C3DBF"/>
    <w:rsid w:val="006C44C3"/>
    <w:rsid w:val="006C4782"/>
    <w:rsid w:val="006C47B3"/>
    <w:rsid w:val="006C5E4D"/>
    <w:rsid w:val="006C6068"/>
    <w:rsid w:val="006C666F"/>
    <w:rsid w:val="006C6690"/>
    <w:rsid w:val="006C6C0F"/>
    <w:rsid w:val="006C75E7"/>
    <w:rsid w:val="006C7C08"/>
    <w:rsid w:val="006D00C0"/>
    <w:rsid w:val="006D040C"/>
    <w:rsid w:val="006D0565"/>
    <w:rsid w:val="006D0F2A"/>
    <w:rsid w:val="006D0F82"/>
    <w:rsid w:val="006D10F0"/>
    <w:rsid w:val="006D1AB6"/>
    <w:rsid w:val="006D1E09"/>
    <w:rsid w:val="006D211A"/>
    <w:rsid w:val="006D2404"/>
    <w:rsid w:val="006D2BAE"/>
    <w:rsid w:val="006D2C6B"/>
    <w:rsid w:val="006D346A"/>
    <w:rsid w:val="006D38F2"/>
    <w:rsid w:val="006D43B7"/>
    <w:rsid w:val="006D4615"/>
    <w:rsid w:val="006D5082"/>
    <w:rsid w:val="006D5233"/>
    <w:rsid w:val="006D646F"/>
    <w:rsid w:val="006D6F7E"/>
    <w:rsid w:val="006D6FC9"/>
    <w:rsid w:val="006D73B5"/>
    <w:rsid w:val="006D77DA"/>
    <w:rsid w:val="006D783B"/>
    <w:rsid w:val="006D7961"/>
    <w:rsid w:val="006E016F"/>
    <w:rsid w:val="006E0964"/>
    <w:rsid w:val="006E0B1F"/>
    <w:rsid w:val="006E0F9D"/>
    <w:rsid w:val="006E102F"/>
    <w:rsid w:val="006E1236"/>
    <w:rsid w:val="006E1294"/>
    <w:rsid w:val="006E14BA"/>
    <w:rsid w:val="006E1C77"/>
    <w:rsid w:val="006E1F22"/>
    <w:rsid w:val="006E2119"/>
    <w:rsid w:val="006E2416"/>
    <w:rsid w:val="006E29A5"/>
    <w:rsid w:val="006E2BCC"/>
    <w:rsid w:val="006E2C5E"/>
    <w:rsid w:val="006E2E49"/>
    <w:rsid w:val="006E2F36"/>
    <w:rsid w:val="006E3034"/>
    <w:rsid w:val="006E33F0"/>
    <w:rsid w:val="006E3BC6"/>
    <w:rsid w:val="006E42B1"/>
    <w:rsid w:val="006E42F8"/>
    <w:rsid w:val="006E44E5"/>
    <w:rsid w:val="006E4C29"/>
    <w:rsid w:val="006E5512"/>
    <w:rsid w:val="006E59F6"/>
    <w:rsid w:val="006E5A01"/>
    <w:rsid w:val="006E600F"/>
    <w:rsid w:val="006E6181"/>
    <w:rsid w:val="006E6983"/>
    <w:rsid w:val="006E6BB2"/>
    <w:rsid w:val="006E6C6F"/>
    <w:rsid w:val="006E6C8E"/>
    <w:rsid w:val="006E6D6D"/>
    <w:rsid w:val="006E755B"/>
    <w:rsid w:val="006E78FA"/>
    <w:rsid w:val="006E7DE6"/>
    <w:rsid w:val="006F04E8"/>
    <w:rsid w:val="006F0812"/>
    <w:rsid w:val="006F0CFA"/>
    <w:rsid w:val="006F1158"/>
    <w:rsid w:val="006F174E"/>
    <w:rsid w:val="006F17D7"/>
    <w:rsid w:val="006F2964"/>
    <w:rsid w:val="006F369F"/>
    <w:rsid w:val="006F3A99"/>
    <w:rsid w:val="006F4484"/>
    <w:rsid w:val="006F46C7"/>
    <w:rsid w:val="006F484F"/>
    <w:rsid w:val="006F4AF9"/>
    <w:rsid w:val="006F4DA1"/>
    <w:rsid w:val="006F4F0E"/>
    <w:rsid w:val="006F4F8E"/>
    <w:rsid w:val="006F54B1"/>
    <w:rsid w:val="006F5710"/>
    <w:rsid w:val="006F5758"/>
    <w:rsid w:val="006F583E"/>
    <w:rsid w:val="006F60C3"/>
    <w:rsid w:val="006F61F5"/>
    <w:rsid w:val="006F664C"/>
    <w:rsid w:val="006F66EF"/>
    <w:rsid w:val="006F6DCB"/>
    <w:rsid w:val="006F7A07"/>
    <w:rsid w:val="007000D9"/>
    <w:rsid w:val="0070037D"/>
    <w:rsid w:val="00700480"/>
    <w:rsid w:val="0070153D"/>
    <w:rsid w:val="00701915"/>
    <w:rsid w:val="0070191A"/>
    <w:rsid w:val="00701933"/>
    <w:rsid w:val="0070236F"/>
    <w:rsid w:val="00702503"/>
    <w:rsid w:val="0070322B"/>
    <w:rsid w:val="00703509"/>
    <w:rsid w:val="00703AA0"/>
    <w:rsid w:val="00703B68"/>
    <w:rsid w:val="00703D61"/>
    <w:rsid w:val="00704913"/>
    <w:rsid w:val="00704C9D"/>
    <w:rsid w:val="007051E4"/>
    <w:rsid w:val="00705867"/>
    <w:rsid w:val="00706228"/>
    <w:rsid w:val="007062BE"/>
    <w:rsid w:val="007066DB"/>
    <w:rsid w:val="00706ADD"/>
    <w:rsid w:val="00706C7D"/>
    <w:rsid w:val="00707042"/>
    <w:rsid w:val="00707CAF"/>
    <w:rsid w:val="00710032"/>
    <w:rsid w:val="007105A7"/>
    <w:rsid w:val="00711911"/>
    <w:rsid w:val="00711CA7"/>
    <w:rsid w:val="00711E04"/>
    <w:rsid w:val="00712DF6"/>
    <w:rsid w:val="00712E42"/>
    <w:rsid w:val="00714278"/>
    <w:rsid w:val="00714714"/>
    <w:rsid w:val="0071496B"/>
    <w:rsid w:val="00714F19"/>
    <w:rsid w:val="00715037"/>
    <w:rsid w:val="00715381"/>
    <w:rsid w:val="007156BC"/>
    <w:rsid w:val="00716CC0"/>
    <w:rsid w:val="00717C8A"/>
    <w:rsid w:val="00720207"/>
    <w:rsid w:val="00720A2C"/>
    <w:rsid w:val="007213D9"/>
    <w:rsid w:val="00721526"/>
    <w:rsid w:val="00721883"/>
    <w:rsid w:val="00721EDA"/>
    <w:rsid w:val="00721F65"/>
    <w:rsid w:val="00722421"/>
    <w:rsid w:val="007230A3"/>
    <w:rsid w:val="00723479"/>
    <w:rsid w:val="007237C0"/>
    <w:rsid w:val="00723C1B"/>
    <w:rsid w:val="00724142"/>
    <w:rsid w:val="00724740"/>
    <w:rsid w:val="0072498B"/>
    <w:rsid w:val="00724B8C"/>
    <w:rsid w:val="007250BA"/>
    <w:rsid w:val="00725738"/>
    <w:rsid w:val="00726582"/>
    <w:rsid w:val="0072672F"/>
    <w:rsid w:val="0072682C"/>
    <w:rsid w:val="0072683F"/>
    <w:rsid w:val="007268AA"/>
    <w:rsid w:val="00726961"/>
    <w:rsid w:val="00726E42"/>
    <w:rsid w:val="00727050"/>
    <w:rsid w:val="00727330"/>
    <w:rsid w:val="00727712"/>
    <w:rsid w:val="00727A91"/>
    <w:rsid w:val="00727C4F"/>
    <w:rsid w:val="00727E8B"/>
    <w:rsid w:val="007300E5"/>
    <w:rsid w:val="00730332"/>
    <w:rsid w:val="00730442"/>
    <w:rsid w:val="0073137C"/>
    <w:rsid w:val="007314B1"/>
    <w:rsid w:val="00731B87"/>
    <w:rsid w:val="0073256A"/>
    <w:rsid w:val="00733306"/>
    <w:rsid w:val="0073364A"/>
    <w:rsid w:val="00733A6B"/>
    <w:rsid w:val="007342A1"/>
    <w:rsid w:val="0073465E"/>
    <w:rsid w:val="00735199"/>
    <w:rsid w:val="00735571"/>
    <w:rsid w:val="00735582"/>
    <w:rsid w:val="007355EC"/>
    <w:rsid w:val="00735969"/>
    <w:rsid w:val="00735B25"/>
    <w:rsid w:val="00735C79"/>
    <w:rsid w:val="00736710"/>
    <w:rsid w:val="00736787"/>
    <w:rsid w:val="00736861"/>
    <w:rsid w:val="007369B1"/>
    <w:rsid w:val="00736AEC"/>
    <w:rsid w:val="00737167"/>
    <w:rsid w:val="00737C49"/>
    <w:rsid w:val="00740701"/>
    <w:rsid w:val="0074122A"/>
    <w:rsid w:val="007414ED"/>
    <w:rsid w:val="00741709"/>
    <w:rsid w:val="007428BD"/>
    <w:rsid w:val="00743344"/>
    <w:rsid w:val="00743F47"/>
    <w:rsid w:val="00745056"/>
    <w:rsid w:val="007455B5"/>
    <w:rsid w:val="0074584A"/>
    <w:rsid w:val="0074596E"/>
    <w:rsid w:val="00745A9F"/>
    <w:rsid w:val="00746256"/>
    <w:rsid w:val="00746262"/>
    <w:rsid w:val="007465BE"/>
    <w:rsid w:val="00746702"/>
    <w:rsid w:val="007468D5"/>
    <w:rsid w:val="007471C3"/>
    <w:rsid w:val="007475D7"/>
    <w:rsid w:val="00747701"/>
    <w:rsid w:val="007478D0"/>
    <w:rsid w:val="007500D2"/>
    <w:rsid w:val="0075082D"/>
    <w:rsid w:val="00750A54"/>
    <w:rsid w:val="00751410"/>
    <w:rsid w:val="00751489"/>
    <w:rsid w:val="00751F6F"/>
    <w:rsid w:val="00752122"/>
    <w:rsid w:val="007527B1"/>
    <w:rsid w:val="00752B3E"/>
    <w:rsid w:val="00752E07"/>
    <w:rsid w:val="007532DC"/>
    <w:rsid w:val="007532E0"/>
    <w:rsid w:val="0075397A"/>
    <w:rsid w:val="007539D9"/>
    <w:rsid w:val="00753BD1"/>
    <w:rsid w:val="00753E98"/>
    <w:rsid w:val="00754593"/>
    <w:rsid w:val="0075463B"/>
    <w:rsid w:val="007546C9"/>
    <w:rsid w:val="007548CD"/>
    <w:rsid w:val="00754A5A"/>
    <w:rsid w:val="00754A6C"/>
    <w:rsid w:val="00754CF5"/>
    <w:rsid w:val="007552BE"/>
    <w:rsid w:val="00755679"/>
    <w:rsid w:val="0075576F"/>
    <w:rsid w:val="007568EF"/>
    <w:rsid w:val="007568F1"/>
    <w:rsid w:val="00757022"/>
    <w:rsid w:val="0075708D"/>
    <w:rsid w:val="007574C9"/>
    <w:rsid w:val="00757AE9"/>
    <w:rsid w:val="00760079"/>
    <w:rsid w:val="00760905"/>
    <w:rsid w:val="00760AA5"/>
    <w:rsid w:val="00760B3E"/>
    <w:rsid w:val="00760C53"/>
    <w:rsid w:val="00760E0A"/>
    <w:rsid w:val="0076121D"/>
    <w:rsid w:val="00761DF3"/>
    <w:rsid w:val="00761F9E"/>
    <w:rsid w:val="0076282B"/>
    <w:rsid w:val="00762875"/>
    <w:rsid w:val="007628DC"/>
    <w:rsid w:val="007629D3"/>
    <w:rsid w:val="00762B4C"/>
    <w:rsid w:val="00762DB0"/>
    <w:rsid w:val="00762EE3"/>
    <w:rsid w:val="00762FB7"/>
    <w:rsid w:val="00762FDC"/>
    <w:rsid w:val="00763FF8"/>
    <w:rsid w:val="007644AD"/>
    <w:rsid w:val="00764D6A"/>
    <w:rsid w:val="00764F3D"/>
    <w:rsid w:val="00765402"/>
    <w:rsid w:val="00765697"/>
    <w:rsid w:val="007663A3"/>
    <w:rsid w:val="00766422"/>
    <w:rsid w:val="0076645C"/>
    <w:rsid w:val="007669F4"/>
    <w:rsid w:val="00766AED"/>
    <w:rsid w:val="00766CBC"/>
    <w:rsid w:val="00766E71"/>
    <w:rsid w:val="00767236"/>
    <w:rsid w:val="007673F8"/>
    <w:rsid w:val="00767563"/>
    <w:rsid w:val="007675D0"/>
    <w:rsid w:val="00770271"/>
    <w:rsid w:val="00771067"/>
    <w:rsid w:val="0077163C"/>
    <w:rsid w:val="00771A8B"/>
    <w:rsid w:val="00772290"/>
    <w:rsid w:val="007723C0"/>
    <w:rsid w:val="0077264B"/>
    <w:rsid w:val="00772D72"/>
    <w:rsid w:val="00772D8B"/>
    <w:rsid w:val="007731F8"/>
    <w:rsid w:val="007742F5"/>
    <w:rsid w:val="0077466B"/>
    <w:rsid w:val="00774877"/>
    <w:rsid w:val="00774C41"/>
    <w:rsid w:val="00774D0C"/>
    <w:rsid w:val="00774D74"/>
    <w:rsid w:val="00775399"/>
    <w:rsid w:val="00775448"/>
    <w:rsid w:val="007754D1"/>
    <w:rsid w:val="00775853"/>
    <w:rsid w:val="00775CA1"/>
    <w:rsid w:val="00775EAF"/>
    <w:rsid w:val="00775F95"/>
    <w:rsid w:val="00776180"/>
    <w:rsid w:val="0077623B"/>
    <w:rsid w:val="007762E8"/>
    <w:rsid w:val="0077630E"/>
    <w:rsid w:val="00776E57"/>
    <w:rsid w:val="0077711D"/>
    <w:rsid w:val="0077714F"/>
    <w:rsid w:val="00777262"/>
    <w:rsid w:val="007772D7"/>
    <w:rsid w:val="007774CD"/>
    <w:rsid w:val="0077765E"/>
    <w:rsid w:val="007778DB"/>
    <w:rsid w:val="007803E5"/>
    <w:rsid w:val="0078044B"/>
    <w:rsid w:val="00780ACE"/>
    <w:rsid w:val="00780C3F"/>
    <w:rsid w:val="00780EC8"/>
    <w:rsid w:val="007813A4"/>
    <w:rsid w:val="00781A04"/>
    <w:rsid w:val="00781E42"/>
    <w:rsid w:val="00782065"/>
    <w:rsid w:val="007821E7"/>
    <w:rsid w:val="007828A0"/>
    <w:rsid w:val="00782ABB"/>
    <w:rsid w:val="00782C65"/>
    <w:rsid w:val="00782D5A"/>
    <w:rsid w:val="00782E77"/>
    <w:rsid w:val="0078310E"/>
    <w:rsid w:val="007837D7"/>
    <w:rsid w:val="007837E4"/>
    <w:rsid w:val="00783F6B"/>
    <w:rsid w:val="007845B4"/>
    <w:rsid w:val="00784EA5"/>
    <w:rsid w:val="00785406"/>
    <w:rsid w:val="00785D62"/>
    <w:rsid w:val="007863F2"/>
    <w:rsid w:val="0078679C"/>
    <w:rsid w:val="00786978"/>
    <w:rsid w:val="00786C8C"/>
    <w:rsid w:val="007904B6"/>
    <w:rsid w:val="007906D1"/>
    <w:rsid w:val="007919E6"/>
    <w:rsid w:val="00791D39"/>
    <w:rsid w:val="00791D86"/>
    <w:rsid w:val="007923AC"/>
    <w:rsid w:val="00792540"/>
    <w:rsid w:val="0079280D"/>
    <w:rsid w:val="0079393A"/>
    <w:rsid w:val="00793C8C"/>
    <w:rsid w:val="00793F9F"/>
    <w:rsid w:val="00794455"/>
    <w:rsid w:val="00794616"/>
    <w:rsid w:val="007947B5"/>
    <w:rsid w:val="00794B91"/>
    <w:rsid w:val="0079512B"/>
    <w:rsid w:val="007954EA"/>
    <w:rsid w:val="00796625"/>
    <w:rsid w:val="007975DF"/>
    <w:rsid w:val="007977B9"/>
    <w:rsid w:val="00797F7F"/>
    <w:rsid w:val="007A07A6"/>
    <w:rsid w:val="007A0D47"/>
    <w:rsid w:val="007A0DA3"/>
    <w:rsid w:val="007A0FAF"/>
    <w:rsid w:val="007A11AD"/>
    <w:rsid w:val="007A1B1C"/>
    <w:rsid w:val="007A231F"/>
    <w:rsid w:val="007A2685"/>
    <w:rsid w:val="007A2AE2"/>
    <w:rsid w:val="007A2C26"/>
    <w:rsid w:val="007A2FC4"/>
    <w:rsid w:val="007A37D2"/>
    <w:rsid w:val="007A3DB7"/>
    <w:rsid w:val="007A3F92"/>
    <w:rsid w:val="007A4445"/>
    <w:rsid w:val="007A4A46"/>
    <w:rsid w:val="007A5165"/>
    <w:rsid w:val="007A60E8"/>
    <w:rsid w:val="007A62DB"/>
    <w:rsid w:val="007A6579"/>
    <w:rsid w:val="007A6AB3"/>
    <w:rsid w:val="007A6CF2"/>
    <w:rsid w:val="007A6FBF"/>
    <w:rsid w:val="007A7827"/>
    <w:rsid w:val="007A7D7F"/>
    <w:rsid w:val="007A7E05"/>
    <w:rsid w:val="007B0848"/>
    <w:rsid w:val="007B174D"/>
    <w:rsid w:val="007B17CE"/>
    <w:rsid w:val="007B1B08"/>
    <w:rsid w:val="007B1B50"/>
    <w:rsid w:val="007B25A9"/>
    <w:rsid w:val="007B2B81"/>
    <w:rsid w:val="007B39F1"/>
    <w:rsid w:val="007B3D0D"/>
    <w:rsid w:val="007B3E09"/>
    <w:rsid w:val="007B4146"/>
    <w:rsid w:val="007B455E"/>
    <w:rsid w:val="007B4767"/>
    <w:rsid w:val="007B5110"/>
    <w:rsid w:val="007B5435"/>
    <w:rsid w:val="007B5642"/>
    <w:rsid w:val="007B569D"/>
    <w:rsid w:val="007B5F0B"/>
    <w:rsid w:val="007B66B3"/>
    <w:rsid w:val="007B66FB"/>
    <w:rsid w:val="007B6881"/>
    <w:rsid w:val="007B698B"/>
    <w:rsid w:val="007B6BE6"/>
    <w:rsid w:val="007B71E4"/>
    <w:rsid w:val="007B730B"/>
    <w:rsid w:val="007B74D7"/>
    <w:rsid w:val="007B7FFC"/>
    <w:rsid w:val="007C043C"/>
    <w:rsid w:val="007C06B6"/>
    <w:rsid w:val="007C0B00"/>
    <w:rsid w:val="007C0DE4"/>
    <w:rsid w:val="007C2378"/>
    <w:rsid w:val="007C270D"/>
    <w:rsid w:val="007C2F8E"/>
    <w:rsid w:val="007C33D0"/>
    <w:rsid w:val="007C36B9"/>
    <w:rsid w:val="007C37D2"/>
    <w:rsid w:val="007C3C25"/>
    <w:rsid w:val="007C3F73"/>
    <w:rsid w:val="007C42B0"/>
    <w:rsid w:val="007C63DB"/>
    <w:rsid w:val="007C75E2"/>
    <w:rsid w:val="007C7C31"/>
    <w:rsid w:val="007D00DB"/>
    <w:rsid w:val="007D07ED"/>
    <w:rsid w:val="007D1204"/>
    <w:rsid w:val="007D1F03"/>
    <w:rsid w:val="007D1F1A"/>
    <w:rsid w:val="007D2C3E"/>
    <w:rsid w:val="007D2D5F"/>
    <w:rsid w:val="007D2FDC"/>
    <w:rsid w:val="007D38EF"/>
    <w:rsid w:val="007D395E"/>
    <w:rsid w:val="007D3CE5"/>
    <w:rsid w:val="007D3F52"/>
    <w:rsid w:val="007D4488"/>
    <w:rsid w:val="007D5793"/>
    <w:rsid w:val="007D5E84"/>
    <w:rsid w:val="007D6168"/>
    <w:rsid w:val="007D690D"/>
    <w:rsid w:val="007D6AB4"/>
    <w:rsid w:val="007D6D58"/>
    <w:rsid w:val="007D708E"/>
    <w:rsid w:val="007D733F"/>
    <w:rsid w:val="007D73CA"/>
    <w:rsid w:val="007D7878"/>
    <w:rsid w:val="007D792C"/>
    <w:rsid w:val="007D7D1A"/>
    <w:rsid w:val="007E0617"/>
    <w:rsid w:val="007E1229"/>
    <w:rsid w:val="007E16D1"/>
    <w:rsid w:val="007E1C5D"/>
    <w:rsid w:val="007E2E75"/>
    <w:rsid w:val="007E5D08"/>
    <w:rsid w:val="007E6864"/>
    <w:rsid w:val="007E6BDD"/>
    <w:rsid w:val="007E6BEB"/>
    <w:rsid w:val="007E7284"/>
    <w:rsid w:val="007E733B"/>
    <w:rsid w:val="007E75E8"/>
    <w:rsid w:val="007E77A9"/>
    <w:rsid w:val="007E7EF6"/>
    <w:rsid w:val="007E7FD4"/>
    <w:rsid w:val="007F0180"/>
    <w:rsid w:val="007F03BE"/>
    <w:rsid w:val="007F0AB8"/>
    <w:rsid w:val="007F0D4E"/>
    <w:rsid w:val="007F0E68"/>
    <w:rsid w:val="007F14B6"/>
    <w:rsid w:val="007F14EE"/>
    <w:rsid w:val="007F17B5"/>
    <w:rsid w:val="007F1CA8"/>
    <w:rsid w:val="007F24A8"/>
    <w:rsid w:val="007F2881"/>
    <w:rsid w:val="007F2C93"/>
    <w:rsid w:val="007F31F0"/>
    <w:rsid w:val="007F36F3"/>
    <w:rsid w:val="007F38F5"/>
    <w:rsid w:val="007F3DD8"/>
    <w:rsid w:val="007F4471"/>
    <w:rsid w:val="007F4A9F"/>
    <w:rsid w:val="007F5519"/>
    <w:rsid w:val="007F59EE"/>
    <w:rsid w:val="007F6138"/>
    <w:rsid w:val="007F61EF"/>
    <w:rsid w:val="007F6A06"/>
    <w:rsid w:val="007F6C9C"/>
    <w:rsid w:val="007F6F08"/>
    <w:rsid w:val="007F71A5"/>
    <w:rsid w:val="008000F8"/>
    <w:rsid w:val="008006D0"/>
    <w:rsid w:val="008008C7"/>
    <w:rsid w:val="0080201E"/>
    <w:rsid w:val="00802ED8"/>
    <w:rsid w:val="00803623"/>
    <w:rsid w:val="0080431F"/>
    <w:rsid w:val="0080440D"/>
    <w:rsid w:val="008044B8"/>
    <w:rsid w:val="008047DE"/>
    <w:rsid w:val="008052CD"/>
    <w:rsid w:val="0080572D"/>
    <w:rsid w:val="008058C9"/>
    <w:rsid w:val="00805B2E"/>
    <w:rsid w:val="0080657B"/>
    <w:rsid w:val="00806BB1"/>
    <w:rsid w:val="00807409"/>
    <w:rsid w:val="0080755B"/>
    <w:rsid w:val="0080783F"/>
    <w:rsid w:val="008102AB"/>
    <w:rsid w:val="00810360"/>
    <w:rsid w:val="00810444"/>
    <w:rsid w:val="00810D81"/>
    <w:rsid w:val="00811280"/>
    <w:rsid w:val="008119A8"/>
    <w:rsid w:val="00811D66"/>
    <w:rsid w:val="00812122"/>
    <w:rsid w:val="008125E7"/>
    <w:rsid w:val="00812B1A"/>
    <w:rsid w:val="00812C4E"/>
    <w:rsid w:val="00812F0A"/>
    <w:rsid w:val="0081356E"/>
    <w:rsid w:val="00813C77"/>
    <w:rsid w:val="00814A4F"/>
    <w:rsid w:val="00814D16"/>
    <w:rsid w:val="00814E99"/>
    <w:rsid w:val="0081510B"/>
    <w:rsid w:val="008154E0"/>
    <w:rsid w:val="00815A3F"/>
    <w:rsid w:val="00815D45"/>
    <w:rsid w:val="00815D85"/>
    <w:rsid w:val="00815DC3"/>
    <w:rsid w:val="00815FDB"/>
    <w:rsid w:val="00816281"/>
    <w:rsid w:val="008163D0"/>
    <w:rsid w:val="00816E90"/>
    <w:rsid w:val="00817024"/>
    <w:rsid w:val="00817069"/>
    <w:rsid w:val="008172C9"/>
    <w:rsid w:val="00821E23"/>
    <w:rsid w:val="00822BA8"/>
    <w:rsid w:val="00822E0B"/>
    <w:rsid w:val="00822EDE"/>
    <w:rsid w:val="008230DF"/>
    <w:rsid w:val="0082324A"/>
    <w:rsid w:val="0082354F"/>
    <w:rsid w:val="00823D22"/>
    <w:rsid w:val="008248ED"/>
    <w:rsid w:val="00824EB1"/>
    <w:rsid w:val="008254FA"/>
    <w:rsid w:val="00825542"/>
    <w:rsid w:val="008255B5"/>
    <w:rsid w:val="00825A58"/>
    <w:rsid w:val="00825AED"/>
    <w:rsid w:val="00826191"/>
    <w:rsid w:val="00826365"/>
    <w:rsid w:val="0082654B"/>
    <w:rsid w:val="00826975"/>
    <w:rsid w:val="00826CBE"/>
    <w:rsid w:val="00826DFD"/>
    <w:rsid w:val="008273B7"/>
    <w:rsid w:val="00827564"/>
    <w:rsid w:val="00827653"/>
    <w:rsid w:val="008276B9"/>
    <w:rsid w:val="00827944"/>
    <w:rsid w:val="00830BDF"/>
    <w:rsid w:val="00830C2A"/>
    <w:rsid w:val="008310D8"/>
    <w:rsid w:val="00831173"/>
    <w:rsid w:val="00831452"/>
    <w:rsid w:val="00831890"/>
    <w:rsid w:val="0083205F"/>
    <w:rsid w:val="0083384A"/>
    <w:rsid w:val="00833989"/>
    <w:rsid w:val="00833C01"/>
    <w:rsid w:val="00833C06"/>
    <w:rsid w:val="00834255"/>
    <w:rsid w:val="008349B4"/>
    <w:rsid w:val="00834DE6"/>
    <w:rsid w:val="00834E58"/>
    <w:rsid w:val="008351FC"/>
    <w:rsid w:val="00835412"/>
    <w:rsid w:val="008356D6"/>
    <w:rsid w:val="00835A39"/>
    <w:rsid w:val="008361AC"/>
    <w:rsid w:val="00836686"/>
    <w:rsid w:val="0083673E"/>
    <w:rsid w:val="0083678C"/>
    <w:rsid w:val="00836C60"/>
    <w:rsid w:val="00836FBA"/>
    <w:rsid w:val="0083705F"/>
    <w:rsid w:val="0083783C"/>
    <w:rsid w:val="0083788B"/>
    <w:rsid w:val="00840030"/>
    <w:rsid w:val="00840079"/>
    <w:rsid w:val="00840ADD"/>
    <w:rsid w:val="00840B93"/>
    <w:rsid w:val="00841048"/>
    <w:rsid w:val="008412A9"/>
    <w:rsid w:val="00841D6D"/>
    <w:rsid w:val="00842C4A"/>
    <w:rsid w:val="00842E60"/>
    <w:rsid w:val="00842F88"/>
    <w:rsid w:val="008430B1"/>
    <w:rsid w:val="0084354C"/>
    <w:rsid w:val="008437CC"/>
    <w:rsid w:val="0084389E"/>
    <w:rsid w:val="0084398F"/>
    <w:rsid w:val="00843AD1"/>
    <w:rsid w:val="00843BD0"/>
    <w:rsid w:val="00843C11"/>
    <w:rsid w:val="00843C28"/>
    <w:rsid w:val="00843F6F"/>
    <w:rsid w:val="008441E8"/>
    <w:rsid w:val="0084451A"/>
    <w:rsid w:val="00844A85"/>
    <w:rsid w:val="00844B01"/>
    <w:rsid w:val="00845526"/>
    <w:rsid w:val="008460EB"/>
    <w:rsid w:val="0084651B"/>
    <w:rsid w:val="00846B02"/>
    <w:rsid w:val="00846BBA"/>
    <w:rsid w:val="00846C29"/>
    <w:rsid w:val="008471A0"/>
    <w:rsid w:val="008473CB"/>
    <w:rsid w:val="00847403"/>
    <w:rsid w:val="0084750B"/>
    <w:rsid w:val="008475B2"/>
    <w:rsid w:val="0084789F"/>
    <w:rsid w:val="00847AFD"/>
    <w:rsid w:val="00850710"/>
    <w:rsid w:val="0085077E"/>
    <w:rsid w:val="008507D9"/>
    <w:rsid w:val="008509CC"/>
    <w:rsid w:val="008509FE"/>
    <w:rsid w:val="00850A07"/>
    <w:rsid w:val="00850AFA"/>
    <w:rsid w:val="0085128C"/>
    <w:rsid w:val="0085162E"/>
    <w:rsid w:val="008517DF"/>
    <w:rsid w:val="0085193E"/>
    <w:rsid w:val="00851A05"/>
    <w:rsid w:val="00851CE6"/>
    <w:rsid w:val="00851D42"/>
    <w:rsid w:val="00851E88"/>
    <w:rsid w:val="00851F90"/>
    <w:rsid w:val="00852735"/>
    <w:rsid w:val="00852A99"/>
    <w:rsid w:val="00852BA2"/>
    <w:rsid w:val="00852F3A"/>
    <w:rsid w:val="00854052"/>
    <w:rsid w:val="00854250"/>
    <w:rsid w:val="00854703"/>
    <w:rsid w:val="00854D7C"/>
    <w:rsid w:val="00854FA7"/>
    <w:rsid w:val="00855001"/>
    <w:rsid w:val="008558DD"/>
    <w:rsid w:val="00855C3E"/>
    <w:rsid w:val="00855CD1"/>
    <w:rsid w:val="00855DCD"/>
    <w:rsid w:val="0085680A"/>
    <w:rsid w:val="00856B96"/>
    <w:rsid w:val="008600E8"/>
    <w:rsid w:val="008602F9"/>
    <w:rsid w:val="00860649"/>
    <w:rsid w:val="00860AA6"/>
    <w:rsid w:val="008611BF"/>
    <w:rsid w:val="00861DD8"/>
    <w:rsid w:val="00861E88"/>
    <w:rsid w:val="008623D1"/>
    <w:rsid w:val="00862678"/>
    <w:rsid w:val="00862685"/>
    <w:rsid w:val="008633FA"/>
    <w:rsid w:val="008643D7"/>
    <w:rsid w:val="00864BB6"/>
    <w:rsid w:val="0086506D"/>
    <w:rsid w:val="008655C0"/>
    <w:rsid w:val="0086573B"/>
    <w:rsid w:val="0086580D"/>
    <w:rsid w:val="008659BC"/>
    <w:rsid w:val="008659D4"/>
    <w:rsid w:val="00866210"/>
    <w:rsid w:val="0086637D"/>
    <w:rsid w:val="0086639C"/>
    <w:rsid w:val="008665F6"/>
    <w:rsid w:val="008669B2"/>
    <w:rsid w:val="00866AC1"/>
    <w:rsid w:val="00866B9A"/>
    <w:rsid w:val="00866CEF"/>
    <w:rsid w:val="00867037"/>
    <w:rsid w:val="008672C8"/>
    <w:rsid w:val="008674D8"/>
    <w:rsid w:val="00867905"/>
    <w:rsid w:val="00867BE6"/>
    <w:rsid w:val="00867F75"/>
    <w:rsid w:val="0087089C"/>
    <w:rsid w:val="00870E66"/>
    <w:rsid w:val="00871490"/>
    <w:rsid w:val="00872410"/>
    <w:rsid w:val="00873569"/>
    <w:rsid w:val="0087370C"/>
    <w:rsid w:val="00873E00"/>
    <w:rsid w:val="008742BA"/>
    <w:rsid w:val="00874750"/>
    <w:rsid w:val="008750AD"/>
    <w:rsid w:val="00875113"/>
    <w:rsid w:val="0087528B"/>
    <w:rsid w:val="008756BB"/>
    <w:rsid w:val="008756C0"/>
    <w:rsid w:val="00875C9D"/>
    <w:rsid w:val="00876038"/>
    <w:rsid w:val="008762AC"/>
    <w:rsid w:val="008765D4"/>
    <w:rsid w:val="00876816"/>
    <w:rsid w:val="00876D49"/>
    <w:rsid w:val="0087706F"/>
    <w:rsid w:val="008771A9"/>
    <w:rsid w:val="00877C18"/>
    <w:rsid w:val="00877E71"/>
    <w:rsid w:val="00877F5A"/>
    <w:rsid w:val="00880479"/>
    <w:rsid w:val="0088049C"/>
    <w:rsid w:val="008805C5"/>
    <w:rsid w:val="00880D2D"/>
    <w:rsid w:val="008831A5"/>
    <w:rsid w:val="008836CD"/>
    <w:rsid w:val="00883859"/>
    <w:rsid w:val="008841C5"/>
    <w:rsid w:val="008844A1"/>
    <w:rsid w:val="008845CB"/>
    <w:rsid w:val="008847F1"/>
    <w:rsid w:val="008849E7"/>
    <w:rsid w:val="00885380"/>
    <w:rsid w:val="008862D4"/>
    <w:rsid w:val="00886CC7"/>
    <w:rsid w:val="00886F17"/>
    <w:rsid w:val="00887399"/>
    <w:rsid w:val="008873DE"/>
    <w:rsid w:val="008875BA"/>
    <w:rsid w:val="00887E4B"/>
    <w:rsid w:val="008901D6"/>
    <w:rsid w:val="0089095C"/>
    <w:rsid w:val="00890B28"/>
    <w:rsid w:val="00890DAF"/>
    <w:rsid w:val="008913E1"/>
    <w:rsid w:val="008917F9"/>
    <w:rsid w:val="0089187A"/>
    <w:rsid w:val="00891995"/>
    <w:rsid w:val="008921BB"/>
    <w:rsid w:val="00892258"/>
    <w:rsid w:val="00892309"/>
    <w:rsid w:val="00892880"/>
    <w:rsid w:val="00892A47"/>
    <w:rsid w:val="00892EA7"/>
    <w:rsid w:val="00892F05"/>
    <w:rsid w:val="00893065"/>
    <w:rsid w:val="00893733"/>
    <w:rsid w:val="00893D00"/>
    <w:rsid w:val="00893DF3"/>
    <w:rsid w:val="0089405F"/>
    <w:rsid w:val="0089429B"/>
    <w:rsid w:val="00894492"/>
    <w:rsid w:val="00894B7A"/>
    <w:rsid w:val="00894CEB"/>
    <w:rsid w:val="00894EAF"/>
    <w:rsid w:val="00894EB7"/>
    <w:rsid w:val="008961FA"/>
    <w:rsid w:val="0089638E"/>
    <w:rsid w:val="008973B5"/>
    <w:rsid w:val="008974F6"/>
    <w:rsid w:val="008976E8"/>
    <w:rsid w:val="0089771C"/>
    <w:rsid w:val="00897CFC"/>
    <w:rsid w:val="00897DBA"/>
    <w:rsid w:val="00897FD7"/>
    <w:rsid w:val="008A06F7"/>
    <w:rsid w:val="008A07DE"/>
    <w:rsid w:val="008A17D5"/>
    <w:rsid w:val="008A2804"/>
    <w:rsid w:val="008A2BC8"/>
    <w:rsid w:val="008A2C61"/>
    <w:rsid w:val="008A2D0D"/>
    <w:rsid w:val="008A3AE3"/>
    <w:rsid w:val="008A400E"/>
    <w:rsid w:val="008A4E32"/>
    <w:rsid w:val="008A4F06"/>
    <w:rsid w:val="008A4F19"/>
    <w:rsid w:val="008A5545"/>
    <w:rsid w:val="008A570A"/>
    <w:rsid w:val="008A586B"/>
    <w:rsid w:val="008A624B"/>
    <w:rsid w:val="008A6449"/>
    <w:rsid w:val="008A7315"/>
    <w:rsid w:val="008B003C"/>
    <w:rsid w:val="008B092D"/>
    <w:rsid w:val="008B0990"/>
    <w:rsid w:val="008B0DB7"/>
    <w:rsid w:val="008B16E5"/>
    <w:rsid w:val="008B20C4"/>
    <w:rsid w:val="008B2AE0"/>
    <w:rsid w:val="008B2F64"/>
    <w:rsid w:val="008B3AAC"/>
    <w:rsid w:val="008B3BE4"/>
    <w:rsid w:val="008B3F53"/>
    <w:rsid w:val="008B445E"/>
    <w:rsid w:val="008B476A"/>
    <w:rsid w:val="008B4CA1"/>
    <w:rsid w:val="008B5102"/>
    <w:rsid w:val="008B5E49"/>
    <w:rsid w:val="008B6A66"/>
    <w:rsid w:val="008B6BC0"/>
    <w:rsid w:val="008B6CEF"/>
    <w:rsid w:val="008B6D8B"/>
    <w:rsid w:val="008B74F6"/>
    <w:rsid w:val="008C0356"/>
    <w:rsid w:val="008C065D"/>
    <w:rsid w:val="008C0942"/>
    <w:rsid w:val="008C1014"/>
    <w:rsid w:val="008C1239"/>
    <w:rsid w:val="008C223E"/>
    <w:rsid w:val="008C29A6"/>
    <w:rsid w:val="008C30C7"/>
    <w:rsid w:val="008C337C"/>
    <w:rsid w:val="008C3440"/>
    <w:rsid w:val="008C3620"/>
    <w:rsid w:val="008C37E4"/>
    <w:rsid w:val="008C40FE"/>
    <w:rsid w:val="008C4202"/>
    <w:rsid w:val="008C4503"/>
    <w:rsid w:val="008C4B58"/>
    <w:rsid w:val="008C4D40"/>
    <w:rsid w:val="008C5012"/>
    <w:rsid w:val="008C52B6"/>
    <w:rsid w:val="008C5DEE"/>
    <w:rsid w:val="008C6084"/>
    <w:rsid w:val="008C6169"/>
    <w:rsid w:val="008C61A5"/>
    <w:rsid w:val="008C63FC"/>
    <w:rsid w:val="008C64E8"/>
    <w:rsid w:val="008C661B"/>
    <w:rsid w:val="008C6876"/>
    <w:rsid w:val="008C724A"/>
    <w:rsid w:val="008C78BF"/>
    <w:rsid w:val="008D0090"/>
    <w:rsid w:val="008D0225"/>
    <w:rsid w:val="008D0279"/>
    <w:rsid w:val="008D040A"/>
    <w:rsid w:val="008D080D"/>
    <w:rsid w:val="008D0854"/>
    <w:rsid w:val="008D0992"/>
    <w:rsid w:val="008D0C17"/>
    <w:rsid w:val="008D0E4D"/>
    <w:rsid w:val="008D117E"/>
    <w:rsid w:val="008D16E6"/>
    <w:rsid w:val="008D1DD9"/>
    <w:rsid w:val="008D2357"/>
    <w:rsid w:val="008D3063"/>
    <w:rsid w:val="008D30F9"/>
    <w:rsid w:val="008D36A5"/>
    <w:rsid w:val="008D3770"/>
    <w:rsid w:val="008D3B67"/>
    <w:rsid w:val="008D3E1E"/>
    <w:rsid w:val="008D4067"/>
    <w:rsid w:val="008D4242"/>
    <w:rsid w:val="008D4AE1"/>
    <w:rsid w:val="008D4FFA"/>
    <w:rsid w:val="008D506A"/>
    <w:rsid w:val="008D50D5"/>
    <w:rsid w:val="008D53B2"/>
    <w:rsid w:val="008D54FC"/>
    <w:rsid w:val="008D58DF"/>
    <w:rsid w:val="008D5B2F"/>
    <w:rsid w:val="008D5FE5"/>
    <w:rsid w:val="008D6E71"/>
    <w:rsid w:val="008D7405"/>
    <w:rsid w:val="008D78CA"/>
    <w:rsid w:val="008D7BB5"/>
    <w:rsid w:val="008D7DD3"/>
    <w:rsid w:val="008E0177"/>
    <w:rsid w:val="008E02DD"/>
    <w:rsid w:val="008E0307"/>
    <w:rsid w:val="008E1426"/>
    <w:rsid w:val="008E15CC"/>
    <w:rsid w:val="008E190B"/>
    <w:rsid w:val="008E1E31"/>
    <w:rsid w:val="008E207E"/>
    <w:rsid w:val="008E20FF"/>
    <w:rsid w:val="008E2267"/>
    <w:rsid w:val="008E2565"/>
    <w:rsid w:val="008E2E57"/>
    <w:rsid w:val="008E319F"/>
    <w:rsid w:val="008E3C78"/>
    <w:rsid w:val="008E4974"/>
    <w:rsid w:val="008E4C61"/>
    <w:rsid w:val="008E4E5C"/>
    <w:rsid w:val="008E50EC"/>
    <w:rsid w:val="008E5217"/>
    <w:rsid w:val="008E5463"/>
    <w:rsid w:val="008E58C2"/>
    <w:rsid w:val="008E5B5E"/>
    <w:rsid w:val="008E5E63"/>
    <w:rsid w:val="008E65EB"/>
    <w:rsid w:val="008E6A5C"/>
    <w:rsid w:val="008E6C14"/>
    <w:rsid w:val="008E71C8"/>
    <w:rsid w:val="008E7421"/>
    <w:rsid w:val="008F0529"/>
    <w:rsid w:val="008F0BC2"/>
    <w:rsid w:val="008F0CF6"/>
    <w:rsid w:val="008F0FDB"/>
    <w:rsid w:val="008F18BB"/>
    <w:rsid w:val="008F1E9A"/>
    <w:rsid w:val="008F3F88"/>
    <w:rsid w:val="008F4469"/>
    <w:rsid w:val="008F4869"/>
    <w:rsid w:val="008F4D18"/>
    <w:rsid w:val="008F5132"/>
    <w:rsid w:val="008F56DC"/>
    <w:rsid w:val="008F5713"/>
    <w:rsid w:val="008F584F"/>
    <w:rsid w:val="008F58B2"/>
    <w:rsid w:val="008F6DC7"/>
    <w:rsid w:val="008F74B7"/>
    <w:rsid w:val="008F75B4"/>
    <w:rsid w:val="008F7C53"/>
    <w:rsid w:val="0090034C"/>
    <w:rsid w:val="009009AC"/>
    <w:rsid w:val="00900A4C"/>
    <w:rsid w:val="0090120E"/>
    <w:rsid w:val="009013C5"/>
    <w:rsid w:val="00901CF0"/>
    <w:rsid w:val="00901D17"/>
    <w:rsid w:val="0090248A"/>
    <w:rsid w:val="00902839"/>
    <w:rsid w:val="00902A89"/>
    <w:rsid w:val="00903828"/>
    <w:rsid w:val="00903874"/>
    <w:rsid w:val="00903BF8"/>
    <w:rsid w:val="00903E0E"/>
    <w:rsid w:val="00903E4F"/>
    <w:rsid w:val="0090420D"/>
    <w:rsid w:val="009044E5"/>
    <w:rsid w:val="00904651"/>
    <w:rsid w:val="00904901"/>
    <w:rsid w:val="009056B8"/>
    <w:rsid w:val="009059BC"/>
    <w:rsid w:val="0090614B"/>
    <w:rsid w:val="00906249"/>
    <w:rsid w:val="009066B3"/>
    <w:rsid w:val="00906ABF"/>
    <w:rsid w:val="009076FB"/>
    <w:rsid w:val="00910B9C"/>
    <w:rsid w:val="009115AD"/>
    <w:rsid w:val="00911EE8"/>
    <w:rsid w:val="00912169"/>
    <w:rsid w:val="009125E2"/>
    <w:rsid w:val="00912C51"/>
    <w:rsid w:val="009134DD"/>
    <w:rsid w:val="00913772"/>
    <w:rsid w:val="00913801"/>
    <w:rsid w:val="00913C4E"/>
    <w:rsid w:val="00914F07"/>
    <w:rsid w:val="009157BE"/>
    <w:rsid w:val="0091676D"/>
    <w:rsid w:val="0091728E"/>
    <w:rsid w:val="00917E73"/>
    <w:rsid w:val="00920190"/>
    <w:rsid w:val="00920304"/>
    <w:rsid w:val="0092037A"/>
    <w:rsid w:val="009204B5"/>
    <w:rsid w:val="0092067F"/>
    <w:rsid w:val="009209D0"/>
    <w:rsid w:val="00921219"/>
    <w:rsid w:val="0092122B"/>
    <w:rsid w:val="009217B2"/>
    <w:rsid w:val="0092249E"/>
    <w:rsid w:val="00922631"/>
    <w:rsid w:val="00922898"/>
    <w:rsid w:val="00922DCC"/>
    <w:rsid w:val="009233C8"/>
    <w:rsid w:val="00923758"/>
    <w:rsid w:val="00923E1D"/>
    <w:rsid w:val="00924444"/>
    <w:rsid w:val="009246AD"/>
    <w:rsid w:val="0092472E"/>
    <w:rsid w:val="00924A47"/>
    <w:rsid w:val="00924E71"/>
    <w:rsid w:val="0092529C"/>
    <w:rsid w:val="00925321"/>
    <w:rsid w:val="009254B9"/>
    <w:rsid w:val="00925555"/>
    <w:rsid w:val="00925989"/>
    <w:rsid w:val="00925C9C"/>
    <w:rsid w:val="009266E6"/>
    <w:rsid w:val="00926908"/>
    <w:rsid w:val="009276D9"/>
    <w:rsid w:val="00927753"/>
    <w:rsid w:val="00927B31"/>
    <w:rsid w:val="00930F73"/>
    <w:rsid w:val="00931005"/>
    <w:rsid w:val="009314A1"/>
    <w:rsid w:val="009318D6"/>
    <w:rsid w:val="00931AB8"/>
    <w:rsid w:val="00931C4C"/>
    <w:rsid w:val="00931CD5"/>
    <w:rsid w:val="00932582"/>
    <w:rsid w:val="00932737"/>
    <w:rsid w:val="00933407"/>
    <w:rsid w:val="00933444"/>
    <w:rsid w:val="009335AE"/>
    <w:rsid w:val="00933A82"/>
    <w:rsid w:val="00934895"/>
    <w:rsid w:val="00934935"/>
    <w:rsid w:val="00934A33"/>
    <w:rsid w:val="009351A9"/>
    <w:rsid w:val="009357AF"/>
    <w:rsid w:val="00935E5B"/>
    <w:rsid w:val="00936890"/>
    <w:rsid w:val="00937007"/>
    <w:rsid w:val="00937061"/>
    <w:rsid w:val="009374D5"/>
    <w:rsid w:val="00940CEE"/>
    <w:rsid w:val="009416BA"/>
    <w:rsid w:val="00941791"/>
    <w:rsid w:val="00941BFE"/>
    <w:rsid w:val="00941D60"/>
    <w:rsid w:val="00942130"/>
    <w:rsid w:val="00942165"/>
    <w:rsid w:val="00942E81"/>
    <w:rsid w:val="009437EA"/>
    <w:rsid w:val="00943D27"/>
    <w:rsid w:val="00943DAE"/>
    <w:rsid w:val="00943EFD"/>
    <w:rsid w:val="00943FDE"/>
    <w:rsid w:val="00944326"/>
    <w:rsid w:val="009448A5"/>
    <w:rsid w:val="00944AF4"/>
    <w:rsid w:val="0094527E"/>
    <w:rsid w:val="009452AC"/>
    <w:rsid w:val="009453DD"/>
    <w:rsid w:val="00945718"/>
    <w:rsid w:val="00945BA9"/>
    <w:rsid w:val="00945C85"/>
    <w:rsid w:val="00945D7A"/>
    <w:rsid w:val="00946474"/>
    <w:rsid w:val="00946A2F"/>
    <w:rsid w:val="00946CFD"/>
    <w:rsid w:val="00947020"/>
    <w:rsid w:val="0094717B"/>
    <w:rsid w:val="009475DA"/>
    <w:rsid w:val="009476EE"/>
    <w:rsid w:val="009477A4"/>
    <w:rsid w:val="00950850"/>
    <w:rsid w:val="00950858"/>
    <w:rsid w:val="00950EE0"/>
    <w:rsid w:val="009514AC"/>
    <w:rsid w:val="0095184A"/>
    <w:rsid w:val="00951AC9"/>
    <w:rsid w:val="00951C35"/>
    <w:rsid w:val="00951D64"/>
    <w:rsid w:val="009520ED"/>
    <w:rsid w:val="0095211F"/>
    <w:rsid w:val="009521F4"/>
    <w:rsid w:val="00952335"/>
    <w:rsid w:val="009523C6"/>
    <w:rsid w:val="00952429"/>
    <w:rsid w:val="009526B2"/>
    <w:rsid w:val="0095274B"/>
    <w:rsid w:val="009529F2"/>
    <w:rsid w:val="00953207"/>
    <w:rsid w:val="009534DD"/>
    <w:rsid w:val="009535E1"/>
    <w:rsid w:val="00953B09"/>
    <w:rsid w:val="009546F7"/>
    <w:rsid w:val="009549A7"/>
    <w:rsid w:val="00954A20"/>
    <w:rsid w:val="00955321"/>
    <w:rsid w:val="00955973"/>
    <w:rsid w:val="009564FC"/>
    <w:rsid w:val="00956B4A"/>
    <w:rsid w:val="00956F04"/>
    <w:rsid w:val="00957242"/>
    <w:rsid w:val="00957546"/>
    <w:rsid w:val="00957C82"/>
    <w:rsid w:val="00960748"/>
    <w:rsid w:val="00960824"/>
    <w:rsid w:val="00961966"/>
    <w:rsid w:val="00961A41"/>
    <w:rsid w:val="009623B5"/>
    <w:rsid w:val="009624F8"/>
    <w:rsid w:val="009637BA"/>
    <w:rsid w:val="00963860"/>
    <w:rsid w:val="009639E6"/>
    <w:rsid w:val="00963BFD"/>
    <w:rsid w:val="00963C61"/>
    <w:rsid w:val="00963D30"/>
    <w:rsid w:val="00964344"/>
    <w:rsid w:val="00964724"/>
    <w:rsid w:val="0096474D"/>
    <w:rsid w:val="00964839"/>
    <w:rsid w:val="009649D6"/>
    <w:rsid w:val="00964AC1"/>
    <w:rsid w:val="00964CCD"/>
    <w:rsid w:val="009651A5"/>
    <w:rsid w:val="00965402"/>
    <w:rsid w:val="009655EB"/>
    <w:rsid w:val="0096670B"/>
    <w:rsid w:val="009669F3"/>
    <w:rsid w:val="00966F57"/>
    <w:rsid w:val="00967024"/>
    <w:rsid w:val="0096702E"/>
    <w:rsid w:val="00967ABB"/>
    <w:rsid w:val="00967DD8"/>
    <w:rsid w:val="00967EA9"/>
    <w:rsid w:val="00967F27"/>
    <w:rsid w:val="00970645"/>
    <w:rsid w:val="009715D5"/>
    <w:rsid w:val="00971A10"/>
    <w:rsid w:val="00971B62"/>
    <w:rsid w:val="009722BB"/>
    <w:rsid w:val="00972DE8"/>
    <w:rsid w:val="00972EEA"/>
    <w:rsid w:val="0097319D"/>
    <w:rsid w:val="0097391D"/>
    <w:rsid w:val="0097406D"/>
    <w:rsid w:val="0097417B"/>
    <w:rsid w:val="009745F7"/>
    <w:rsid w:val="009746B5"/>
    <w:rsid w:val="00974D58"/>
    <w:rsid w:val="00975310"/>
    <w:rsid w:val="00975353"/>
    <w:rsid w:val="009755BC"/>
    <w:rsid w:val="00975E03"/>
    <w:rsid w:val="009765AA"/>
    <w:rsid w:val="0097673F"/>
    <w:rsid w:val="0097784B"/>
    <w:rsid w:val="00980804"/>
    <w:rsid w:val="00980FF3"/>
    <w:rsid w:val="00981603"/>
    <w:rsid w:val="00981713"/>
    <w:rsid w:val="0098171D"/>
    <w:rsid w:val="009818DE"/>
    <w:rsid w:val="00981F7A"/>
    <w:rsid w:val="009821EA"/>
    <w:rsid w:val="00982723"/>
    <w:rsid w:val="009829B5"/>
    <w:rsid w:val="00982D9C"/>
    <w:rsid w:val="00982EC0"/>
    <w:rsid w:val="00982F1B"/>
    <w:rsid w:val="00983090"/>
    <w:rsid w:val="009833C0"/>
    <w:rsid w:val="0098345A"/>
    <w:rsid w:val="009837DC"/>
    <w:rsid w:val="00983A36"/>
    <w:rsid w:val="00984F42"/>
    <w:rsid w:val="00985533"/>
    <w:rsid w:val="00985681"/>
    <w:rsid w:val="009856E7"/>
    <w:rsid w:val="009859E2"/>
    <w:rsid w:val="00985F04"/>
    <w:rsid w:val="009860CC"/>
    <w:rsid w:val="00986A94"/>
    <w:rsid w:val="00986CAA"/>
    <w:rsid w:val="00986DAB"/>
    <w:rsid w:val="009873CF"/>
    <w:rsid w:val="009875F4"/>
    <w:rsid w:val="00987D72"/>
    <w:rsid w:val="0099013B"/>
    <w:rsid w:val="009904F9"/>
    <w:rsid w:val="009907C4"/>
    <w:rsid w:val="009908BD"/>
    <w:rsid w:val="009917A5"/>
    <w:rsid w:val="00991BD1"/>
    <w:rsid w:val="00991FEB"/>
    <w:rsid w:val="00992288"/>
    <w:rsid w:val="009929F1"/>
    <w:rsid w:val="00992BED"/>
    <w:rsid w:val="009933E6"/>
    <w:rsid w:val="00993432"/>
    <w:rsid w:val="00993594"/>
    <w:rsid w:val="009935B9"/>
    <w:rsid w:val="009938FD"/>
    <w:rsid w:val="00993E90"/>
    <w:rsid w:val="009940D5"/>
    <w:rsid w:val="00994579"/>
    <w:rsid w:val="00994824"/>
    <w:rsid w:val="00994AED"/>
    <w:rsid w:val="00994BBA"/>
    <w:rsid w:val="00995121"/>
    <w:rsid w:val="00995610"/>
    <w:rsid w:val="009957DA"/>
    <w:rsid w:val="00995949"/>
    <w:rsid w:val="00996D99"/>
    <w:rsid w:val="00996DCC"/>
    <w:rsid w:val="00996FF1"/>
    <w:rsid w:val="0099775C"/>
    <w:rsid w:val="00997B17"/>
    <w:rsid w:val="009A0B6B"/>
    <w:rsid w:val="009A0BE3"/>
    <w:rsid w:val="009A0CC5"/>
    <w:rsid w:val="009A0DA7"/>
    <w:rsid w:val="009A174A"/>
    <w:rsid w:val="009A1D3C"/>
    <w:rsid w:val="009A24FA"/>
    <w:rsid w:val="009A25A9"/>
    <w:rsid w:val="009A2648"/>
    <w:rsid w:val="009A29B1"/>
    <w:rsid w:val="009A2FFF"/>
    <w:rsid w:val="009A3006"/>
    <w:rsid w:val="009A36EA"/>
    <w:rsid w:val="009A378F"/>
    <w:rsid w:val="009A39CC"/>
    <w:rsid w:val="009A3BBA"/>
    <w:rsid w:val="009A453A"/>
    <w:rsid w:val="009A4DFE"/>
    <w:rsid w:val="009A5016"/>
    <w:rsid w:val="009A52B7"/>
    <w:rsid w:val="009A5FB3"/>
    <w:rsid w:val="009A6186"/>
    <w:rsid w:val="009A618B"/>
    <w:rsid w:val="009A65DC"/>
    <w:rsid w:val="009A6824"/>
    <w:rsid w:val="009A6B59"/>
    <w:rsid w:val="009A7528"/>
    <w:rsid w:val="009A7674"/>
    <w:rsid w:val="009A7F13"/>
    <w:rsid w:val="009B03ED"/>
    <w:rsid w:val="009B07AA"/>
    <w:rsid w:val="009B0EAE"/>
    <w:rsid w:val="009B10E1"/>
    <w:rsid w:val="009B193F"/>
    <w:rsid w:val="009B26A0"/>
    <w:rsid w:val="009B2965"/>
    <w:rsid w:val="009B32D9"/>
    <w:rsid w:val="009B3AF3"/>
    <w:rsid w:val="009B3C90"/>
    <w:rsid w:val="009B4365"/>
    <w:rsid w:val="009B459D"/>
    <w:rsid w:val="009B46E5"/>
    <w:rsid w:val="009B58DE"/>
    <w:rsid w:val="009B691D"/>
    <w:rsid w:val="009B705E"/>
    <w:rsid w:val="009B73FF"/>
    <w:rsid w:val="009B796D"/>
    <w:rsid w:val="009B7E04"/>
    <w:rsid w:val="009B7F13"/>
    <w:rsid w:val="009B7F16"/>
    <w:rsid w:val="009C0A9B"/>
    <w:rsid w:val="009C0AC2"/>
    <w:rsid w:val="009C0E88"/>
    <w:rsid w:val="009C1242"/>
    <w:rsid w:val="009C17E4"/>
    <w:rsid w:val="009C18E9"/>
    <w:rsid w:val="009C1900"/>
    <w:rsid w:val="009C2627"/>
    <w:rsid w:val="009C2C7B"/>
    <w:rsid w:val="009C3615"/>
    <w:rsid w:val="009C3FA6"/>
    <w:rsid w:val="009C412B"/>
    <w:rsid w:val="009C4432"/>
    <w:rsid w:val="009C4BB5"/>
    <w:rsid w:val="009C5167"/>
    <w:rsid w:val="009C5249"/>
    <w:rsid w:val="009C587D"/>
    <w:rsid w:val="009C58D6"/>
    <w:rsid w:val="009C5B2A"/>
    <w:rsid w:val="009C5ECD"/>
    <w:rsid w:val="009C5FF7"/>
    <w:rsid w:val="009C6198"/>
    <w:rsid w:val="009C669F"/>
    <w:rsid w:val="009C712B"/>
    <w:rsid w:val="009C7971"/>
    <w:rsid w:val="009C7BDF"/>
    <w:rsid w:val="009C7D27"/>
    <w:rsid w:val="009D008B"/>
    <w:rsid w:val="009D0A1F"/>
    <w:rsid w:val="009D0B66"/>
    <w:rsid w:val="009D1618"/>
    <w:rsid w:val="009D16A9"/>
    <w:rsid w:val="009D1D73"/>
    <w:rsid w:val="009D1DB3"/>
    <w:rsid w:val="009D1EE3"/>
    <w:rsid w:val="009D209C"/>
    <w:rsid w:val="009D24E1"/>
    <w:rsid w:val="009D2942"/>
    <w:rsid w:val="009D2DF6"/>
    <w:rsid w:val="009D2E52"/>
    <w:rsid w:val="009D4130"/>
    <w:rsid w:val="009D4826"/>
    <w:rsid w:val="009D49F6"/>
    <w:rsid w:val="009D4B3A"/>
    <w:rsid w:val="009D4E3D"/>
    <w:rsid w:val="009D4F4F"/>
    <w:rsid w:val="009D53B4"/>
    <w:rsid w:val="009D55C0"/>
    <w:rsid w:val="009D5ACA"/>
    <w:rsid w:val="009D5DB6"/>
    <w:rsid w:val="009D5DE2"/>
    <w:rsid w:val="009D5E0A"/>
    <w:rsid w:val="009D5E4C"/>
    <w:rsid w:val="009D6365"/>
    <w:rsid w:val="009D65A8"/>
    <w:rsid w:val="009D6BDF"/>
    <w:rsid w:val="009D7228"/>
    <w:rsid w:val="009D7294"/>
    <w:rsid w:val="009D7462"/>
    <w:rsid w:val="009D75BB"/>
    <w:rsid w:val="009D7A96"/>
    <w:rsid w:val="009D7DD3"/>
    <w:rsid w:val="009D7E93"/>
    <w:rsid w:val="009D7EA8"/>
    <w:rsid w:val="009D7F75"/>
    <w:rsid w:val="009E0D9A"/>
    <w:rsid w:val="009E271D"/>
    <w:rsid w:val="009E2E4B"/>
    <w:rsid w:val="009E37BE"/>
    <w:rsid w:val="009E3FEE"/>
    <w:rsid w:val="009E45A4"/>
    <w:rsid w:val="009E46D5"/>
    <w:rsid w:val="009E4E38"/>
    <w:rsid w:val="009E4FE0"/>
    <w:rsid w:val="009E559C"/>
    <w:rsid w:val="009E60B0"/>
    <w:rsid w:val="009E7189"/>
    <w:rsid w:val="009E7394"/>
    <w:rsid w:val="009F049F"/>
    <w:rsid w:val="009F05FD"/>
    <w:rsid w:val="009F06D1"/>
    <w:rsid w:val="009F0C67"/>
    <w:rsid w:val="009F0DD7"/>
    <w:rsid w:val="009F126B"/>
    <w:rsid w:val="009F1449"/>
    <w:rsid w:val="009F249A"/>
    <w:rsid w:val="009F2570"/>
    <w:rsid w:val="009F2775"/>
    <w:rsid w:val="009F2E7E"/>
    <w:rsid w:val="009F317B"/>
    <w:rsid w:val="009F332A"/>
    <w:rsid w:val="009F3935"/>
    <w:rsid w:val="009F397B"/>
    <w:rsid w:val="009F43B1"/>
    <w:rsid w:val="009F4652"/>
    <w:rsid w:val="009F471B"/>
    <w:rsid w:val="009F4920"/>
    <w:rsid w:val="009F52A0"/>
    <w:rsid w:val="009F54E8"/>
    <w:rsid w:val="009F5742"/>
    <w:rsid w:val="009F586A"/>
    <w:rsid w:val="009F5932"/>
    <w:rsid w:val="009F5A9F"/>
    <w:rsid w:val="009F5CCD"/>
    <w:rsid w:val="009F603C"/>
    <w:rsid w:val="009F65EC"/>
    <w:rsid w:val="009F65FD"/>
    <w:rsid w:val="009F6748"/>
    <w:rsid w:val="009F68C6"/>
    <w:rsid w:val="009F6D0C"/>
    <w:rsid w:val="009F6D80"/>
    <w:rsid w:val="009F6F7F"/>
    <w:rsid w:val="009F77AA"/>
    <w:rsid w:val="009F7DD1"/>
    <w:rsid w:val="00A00021"/>
    <w:rsid w:val="00A001E1"/>
    <w:rsid w:val="00A015EF"/>
    <w:rsid w:val="00A01DF3"/>
    <w:rsid w:val="00A01E32"/>
    <w:rsid w:val="00A02781"/>
    <w:rsid w:val="00A027EA"/>
    <w:rsid w:val="00A02D62"/>
    <w:rsid w:val="00A02F0B"/>
    <w:rsid w:val="00A033D9"/>
    <w:rsid w:val="00A0342F"/>
    <w:rsid w:val="00A03462"/>
    <w:rsid w:val="00A03BFE"/>
    <w:rsid w:val="00A03DB9"/>
    <w:rsid w:val="00A0475A"/>
    <w:rsid w:val="00A05586"/>
    <w:rsid w:val="00A0595A"/>
    <w:rsid w:val="00A05C49"/>
    <w:rsid w:val="00A0661C"/>
    <w:rsid w:val="00A0675C"/>
    <w:rsid w:val="00A06765"/>
    <w:rsid w:val="00A06993"/>
    <w:rsid w:val="00A06C15"/>
    <w:rsid w:val="00A06D30"/>
    <w:rsid w:val="00A0708A"/>
    <w:rsid w:val="00A0766A"/>
    <w:rsid w:val="00A101AE"/>
    <w:rsid w:val="00A10209"/>
    <w:rsid w:val="00A10450"/>
    <w:rsid w:val="00A10EBE"/>
    <w:rsid w:val="00A10FC2"/>
    <w:rsid w:val="00A11337"/>
    <w:rsid w:val="00A11664"/>
    <w:rsid w:val="00A1182D"/>
    <w:rsid w:val="00A11E27"/>
    <w:rsid w:val="00A12104"/>
    <w:rsid w:val="00A1267C"/>
    <w:rsid w:val="00A13028"/>
    <w:rsid w:val="00A13540"/>
    <w:rsid w:val="00A137C2"/>
    <w:rsid w:val="00A13E78"/>
    <w:rsid w:val="00A140D0"/>
    <w:rsid w:val="00A14A0A"/>
    <w:rsid w:val="00A14BBB"/>
    <w:rsid w:val="00A14F59"/>
    <w:rsid w:val="00A15614"/>
    <w:rsid w:val="00A156E0"/>
    <w:rsid w:val="00A158E9"/>
    <w:rsid w:val="00A1598A"/>
    <w:rsid w:val="00A16C91"/>
    <w:rsid w:val="00A16ED2"/>
    <w:rsid w:val="00A16F6B"/>
    <w:rsid w:val="00A16F8E"/>
    <w:rsid w:val="00A1748C"/>
    <w:rsid w:val="00A17B6E"/>
    <w:rsid w:val="00A17E14"/>
    <w:rsid w:val="00A17F0D"/>
    <w:rsid w:val="00A201AC"/>
    <w:rsid w:val="00A20365"/>
    <w:rsid w:val="00A20455"/>
    <w:rsid w:val="00A205D0"/>
    <w:rsid w:val="00A2067A"/>
    <w:rsid w:val="00A2090F"/>
    <w:rsid w:val="00A209F6"/>
    <w:rsid w:val="00A20DAE"/>
    <w:rsid w:val="00A20EB5"/>
    <w:rsid w:val="00A217C9"/>
    <w:rsid w:val="00A219D1"/>
    <w:rsid w:val="00A22879"/>
    <w:rsid w:val="00A2419B"/>
    <w:rsid w:val="00A24617"/>
    <w:rsid w:val="00A24788"/>
    <w:rsid w:val="00A24820"/>
    <w:rsid w:val="00A24D40"/>
    <w:rsid w:val="00A2546B"/>
    <w:rsid w:val="00A254C8"/>
    <w:rsid w:val="00A25F9F"/>
    <w:rsid w:val="00A25FCC"/>
    <w:rsid w:val="00A264D6"/>
    <w:rsid w:val="00A26AB1"/>
    <w:rsid w:val="00A26BFD"/>
    <w:rsid w:val="00A26FD2"/>
    <w:rsid w:val="00A2730F"/>
    <w:rsid w:val="00A27B14"/>
    <w:rsid w:val="00A27B39"/>
    <w:rsid w:val="00A30156"/>
    <w:rsid w:val="00A302EB"/>
    <w:rsid w:val="00A3031F"/>
    <w:rsid w:val="00A31552"/>
    <w:rsid w:val="00A315E1"/>
    <w:rsid w:val="00A31C3C"/>
    <w:rsid w:val="00A31ECB"/>
    <w:rsid w:val="00A322C7"/>
    <w:rsid w:val="00A3240F"/>
    <w:rsid w:val="00A32B27"/>
    <w:rsid w:val="00A3361D"/>
    <w:rsid w:val="00A33EB0"/>
    <w:rsid w:val="00A33F65"/>
    <w:rsid w:val="00A34ACC"/>
    <w:rsid w:val="00A34D23"/>
    <w:rsid w:val="00A34D4B"/>
    <w:rsid w:val="00A34DD8"/>
    <w:rsid w:val="00A35387"/>
    <w:rsid w:val="00A35884"/>
    <w:rsid w:val="00A36425"/>
    <w:rsid w:val="00A3644C"/>
    <w:rsid w:val="00A364D4"/>
    <w:rsid w:val="00A36545"/>
    <w:rsid w:val="00A3656B"/>
    <w:rsid w:val="00A365FA"/>
    <w:rsid w:val="00A368B5"/>
    <w:rsid w:val="00A36C25"/>
    <w:rsid w:val="00A36E73"/>
    <w:rsid w:val="00A37006"/>
    <w:rsid w:val="00A37699"/>
    <w:rsid w:val="00A40191"/>
    <w:rsid w:val="00A40220"/>
    <w:rsid w:val="00A40593"/>
    <w:rsid w:val="00A40A3E"/>
    <w:rsid w:val="00A40E50"/>
    <w:rsid w:val="00A40FB7"/>
    <w:rsid w:val="00A416B8"/>
    <w:rsid w:val="00A41758"/>
    <w:rsid w:val="00A420CF"/>
    <w:rsid w:val="00A429A6"/>
    <w:rsid w:val="00A42B55"/>
    <w:rsid w:val="00A430C8"/>
    <w:rsid w:val="00A436AB"/>
    <w:rsid w:val="00A43817"/>
    <w:rsid w:val="00A438E0"/>
    <w:rsid w:val="00A439D5"/>
    <w:rsid w:val="00A43ADC"/>
    <w:rsid w:val="00A43C1A"/>
    <w:rsid w:val="00A44407"/>
    <w:rsid w:val="00A4490B"/>
    <w:rsid w:val="00A449A0"/>
    <w:rsid w:val="00A45077"/>
    <w:rsid w:val="00A4524B"/>
    <w:rsid w:val="00A455E9"/>
    <w:rsid w:val="00A45FF2"/>
    <w:rsid w:val="00A46242"/>
    <w:rsid w:val="00A4634D"/>
    <w:rsid w:val="00A464C3"/>
    <w:rsid w:val="00A46A96"/>
    <w:rsid w:val="00A46C7A"/>
    <w:rsid w:val="00A474D3"/>
    <w:rsid w:val="00A509C0"/>
    <w:rsid w:val="00A50B26"/>
    <w:rsid w:val="00A51022"/>
    <w:rsid w:val="00A51338"/>
    <w:rsid w:val="00A513BA"/>
    <w:rsid w:val="00A51A13"/>
    <w:rsid w:val="00A51A61"/>
    <w:rsid w:val="00A51ECE"/>
    <w:rsid w:val="00A52126"/>
    <w:rsid w:val="00A52158"/>
    <w:rsid w:val="00A526BD"/>
    <w:rsid w:val="00A528B0"/>
    <w:rsid w:val="00A52D5F"/>
    <w:rsid w:val="00A53E30"/>
    <w:rsid w:val="00A54549"/>
    <w:rsid w:val="00A54F80"/>
    <w:rsid w:val="00A55578"/>
    <w:rsid w:val="00A555E4"/>
    <w:rsid w:val="00A5579A"/>
    <w:rsid w:val="00A55EF1"/>
    <w:rsid w:val="00A562C5"/>
    <w:rsid w:val="00A5650E"/>
    <w:rsid w:val="00A56C28"/>
    <w:rsid w:val="00A57140"/>
    <w:rsid w:val="00A572EE"/>
    <w:rsid w:val="00A573C9"/>
    <w:rsid w:val="00A575CF"/>
    <w:rsid w:val="00A5763A"/>
    <w:rsid w:val="00A5780D"/>
    <w:rsid w:val="00A57919"/>
    <w:rsid w:val="00A6010D"/>
    <w:rsid w:val="00A603C3"/>
    <w:rsid w:val="00A606F2"/>
    <w:rsid w:val="00A61159"/>
    <w:rsid w:val="00A61179"/>
    <w:rsid w:val="00A612CE"/>
    <w:rsid w:val="00A615EA"/>
    <w:rsid w:val="00A61603"/>
    <w:rsid w:val="00A6161A"/>
    <w:rsid w:val="00A61BDA"/>
    <w:rsid w:val="00A61D1B"/>
    <w:rsid w:val="00A626D1"/>
    <w:rsid w:val="00A62A64"/>
    <w:rsid w:val="00A636C1"/>
    <w:rsid w:val="00A63F9C"/>
    <w:rsid w:val="00A64471"/>
    <w:rsid w:val="00A646F1"/>
    <w:rsid w:val="00A650F7"/>
    <w:rsid w:val="00A6519C"/>
    <w:rsid w:val="00A657FF"/>
    <w:rsid w:val="00A65E36"/>
    <w:rsid w:val="00A65E6B"/>
    <w:rsid w:val="00A66694"/>
    <w:rsid w:val="00A66D73"/>
    <w:rsid w:val="00A673E9"/>
    <w:rsid w:val="00A679A0"/>
    <w:rsid w:val="00A700D2"/>
    <w:rsid w:val="00A7027A"/>
    <w:rsid w:val="00A70A3A"/>
    <w:rsid w:val="00A71780"/>
    <w:rsid w:val="00A717FA"/>
    <w:rsid w:val="00A71A5A"/>
    <w:rsid w:val="00A71D58"/>
    <w:rsid w:val="00A71E0C"/>
    <w:rsid w:val="00A71F90"/>
    <w:rsid w:val="00A7268D"/>
    <w:rsid w:val="00A72858"/>
    <w:rsid w:val="00A72CFA"/>
    <w:rsid w:val="00A733BF"/>
    <w:rsid w:val="00A7361F"/>
    <w:rsid w:val="00A737A9"/>
    <w:rsid w:val="00A73FCC"/>
    <w:rsid w:val="00A74156"/>
    <w:rsid w:val="00A744D0"/>
    <w:rsid w:val="00A749B9"/>
    <w:rsid w:val="00A74CE3"/>
    <w:rsid w:val="00A751EF"/>
    <w:rsid w:val="00A75681"/>
    <w:rsid w:val="00A75D71"/>
    <w:rsid w:val="00A75FB2"/>
    <w:rsid w:val="00A76005"/>
    <w:rsid w:val="00A764EF"/>
    <w:rsid w:val="00A76ACC"/>
    <w:rsid w:val="00A7759F"/>
    <w:rsid w:val="00A775D9"/>
    <w:rsid w:val="00A77D58"/>
    <w:rsid w:val="00A800AB"/>
    <w:rsid w:val="00A80AEB"/>
    <w:rsid w:val="00A80E54"/>
    <w:rsid w:val="00A817E8"/>
    <w:rsid w:val="00A8192F"/>
    <w:rsid w:val="00A81A2D"/>
    <w:rsid w:val="00A81B5C"/>
    <w:rsid w:val="00A81C5D"/>
    <w:rsid w:val="00A82153"/>
    <w:rsid w:val="00A82668"/>
    <w:rsid w:val="00A829A2"/>
    <w:rsid w:val="00A83485"/>
    <w:rsid w:val="00A84C00"/>
    <w:rsid w:val="00A84CA4"/>
    <w:rsid w:val="00A85371"/>
    <w:rsid w:val="00A86231"/>
    <w:rsid w:val="00A86538"/>
    <w:rsid w:val="00A86CAB"/>
    <w:rsid w:val="00A873E8"/>
    <w:rsid w:val="00A876BB"/>
    <w:rsid w:val="00A905DF"/>
    <w:rsid w:val="00A906C3"/>
    <w:rsid w:val="00A90736"/>
    <w:rsid w:val="00A9073B"/>
    <w:rsid w:val="00A90C86"/>
    <w:rsid w:val="00A90C87"/>
    <w:rsid w:val="00A9168C"/>
    <w:rsid w:val="00A9208A"/>
    <w:rsid w:val="00A920DA"/>
    <w:rsid w:val="00A92256"/>
    <w:rsid w:val="00A9255D"/>
    <w:rsid w:val="00A92E68"/>
    <w:rsid w:val="00A93C9F"/>
    <w:rsid w:val="00A93E43"/>
    <w:rsid w:val="00A93E82"/>
    <w:rsid w:val="00A93F43"/>
    <w:rsid w:val="00A94433"/>
    <w:rsid w:val="00A945D5"/>
    <w:rsid w:val="00A94609"/>
    <w:rsid w:val="00A94EAE"/>
    <w:rsid w:val="00A957FA"/>
    <w:rsid w:val="00A95A96"/>
    <w:rsid w:val="00A95FE0"/>
    <w:rsid w:val="00A961B2"/>
    <w:rsid w:val="00A96B6E"/>
    <w:rsid w:val="00A96BD9"/>
    <w:rsid w:val="00A96C9E"/>
    <w:rsid w:val="00A9712B"/>
    <w:rsid w:val="00A97D5E"/>
    <w:rsid w:val="00A97DB7"/>
    <w:rsid w:val="00AA0183"/>
    <w:rsid w:val="00AA0544"/>
    <w:rsid w:val="00AA05C6"/>
    <w:rsid w:val="00AA1526"/>
    <w:rsid w:val="00AA1CD0"/>
    <w:rsid w:val="00AA1DBA"/>
    <w:rsid w:val="00AA2D75"/>
    <w:rsid w:val="00AA2F02"/>
    <w:rsid w:val="00AA36BD"/>
    <w:rsid w:val="00AA3A4C"/>
    <w:rsid w:val="00AA3C69"/>
    <w:rsid w:val="00AA3DF5"/>
    <w:rsid w:val="00AA3FB1"/>
    <w:rsid w:val="00AA477A"/>
    <w:rsid w:val="00AA4CE9"/>
    <w:rsid w:val="00AA4D62"/>
    <w:rsid w:val="00AA585B"/>
    <w:rsid w:val="00AA5906"/>
    <w:rsid w:val="00AA64F4"/>
    <w:rsid w:val="00AA6E3B"/>
    <w:rsid w:val="00AA6E7C"/>
    <w:rsid w:val="00AA788C"/>
    <w:rsid w:val="00AA7CD3"/>
    <w:rsid w:val="00AB0107"/>
    <w:rsid w:val="00AB0979"/>
    <w:rsid w:val="00AB0A3A"/>
    <w:rsid w:val="00AB0D70"/>
    <w:rsid w:val="00AB0F56"/>
    <w:rsid w:val="00AB124D"/>
    <w:rsid w:val="00AB146E"/>
    <w:rsid w:val="00AB1510"/>
    <w:rsid w:val="00AB15BB"/>
    <w:rsid w:val="00AB34C5"/>
    <w:rsid w:val="00AB353D"/>
    <w:rsid w:val="00AB35F1"/>
    <w:rsid w:val="00AB37C3"/>
    <w:rsid w:val="00AB3ECF"/>
    <w:rsid w:val="00AB4093"/>
    <w:rsid w:val="00AB4101"/>
    <w:rsid w:val="00AB441A"/>
    <w:rsid w:val="00AB47CF"/>
    <w:rsid w:val="00AB504B"/>
    <w:rsid w:val="00AB5363"/>
    <w:rsid w:val="00AB5447"/>
    <w:rsid w:val="00AB54ED"/>
    <w:rsid w:val="00AB551A"/>
    <w:rsid w:val="00AB6004"/>
    <w:rsid w:val="00AB6302"/>
    <w:rsid w:val="00AB645C"/>
    <w:rsid w:val="00AB6C7B"/>
    <w:rsid w:val="00AB6EFC"/>
    <w:rsid w:val="00AB752A"/>
    <w:rsid w:val="00AB754C"/>
    <w:rsid w:val="00AB7D95"/>
    <w:rsid w:val="00AC0DD8"/>
    <w:rsid w:val="00AC139C"/>
    <w:rsid w:val="00AC179F"/>
    <w:rsid w:val="00AC1B20"/>
    <w:rsid w:val="00AC1C3D"/>
    <w:rsid w:val="00AC2092"/>
    <w:rsid w:val="00AC2100"/>
    <w:rsid w:val="00AC27FD"/>
    <w:rsid w:val="00AC2965"/>
    <w:rsid w:val="00AC29CE"/>
    <w:rsid w:val="00AC303B"/>
    <w:rsid w:val="00AC3371"/>
    <w:rsid w:val="00AC34F5"/>
    <w:rsid w:val="00AC3968"/>
    <w:rsid w:val="00AC3BFC"/>
    <w:rsid w:val="00AC47C3"/>
    <w:rsid w:val="00AC48E7"/>
    <w:rsid w:val="00AC4B43"/>
    <w:rsid w:val="00AC544A"/>
    <w:rsid w:val="00AC5772"/>
    <w:rsid w:val="00AC5BA8"/>
    <w:rsid w:val="00AC5F8E"/>
    <w:rsid w:val="00AC6833"/>
    <w:rsid w:val="00AC683B"/>
    <w:rsid w:val="00AC6DA2"/>
    <w:rsid w:val="00AC6F7B"/>
    <w:rsid w:val="00AC74B5"/>
    <w:rsid w:val="00AD04E2"/>
    <w:rsid w:val="00AD11AE"/>
    <w:rsid w:val="00AD154A"/>
    <w:rsid w:val="00AD16CD"/>
    <w:rsid w:val="00AD1DD4"/>
    <w:rsid w:val="00AD238A"/>
    <w:rsid w:val="00AD25AF"/>
    <w:rsid w:val="00AD2851"/>
    <w:rsid w:val="00AD37B4"/>
    <w:rsid w:val="00AD3EE4"/>
    <w:rsid w:val="00AD4106"/>
    <w:rsid w:val="00AD42CA"/>
    <w:rsid w:val="00AD4DCB"/>
    <w:rsid w:val="00AD5A19"/>
    <w:rsid w:val="00AD5A9F"/>
    <w:rsid w:val="00AD600F"/>
    <w:rsid w:val="00AD6826"/>
    <w:rsid w:val="00AD6B41"/>
    <w:rsid w:val="00AD70D9"/>
    <w:rsid w:val="00AD7430"/>
    <w:rsid w:val="00AE00C5"/>
    <w:rsid w:val="00AE0259"/>
    <w:rsid w:val="00AE06A2"/>
    <w:rsid w:val="00AE0A09"/>
    <w:rsid w:val="00AE0C8F"/>
    <w:rsid w:val="00AE1053"/>
    <w:rsid w:val="00AE1B1A"/>
    <w:rsid w:val="00AE1CA5"/>
    <w:rsid w:val="00AE2588"/>
    <w:rsid w:val="00AE2723"/>
    <w:rsid w:val="00AE3209"/>
    <w:rsid w:val="00AE373C"/>
    <w:rsid w:val="00AE487C"/>
    <w:rsid w:val="00AE4E00"/>
    <w:rsid w:val="00AE4FD2"/>
    <w:rsid w:val="00AE506E"/>
    <w:rsid w:val="00AE53BC"/>
    <w:rsid w:val="00AE5825"/>
    <w:rsid w:val="00AE6963"/>
    <w:rsid w:val="00AE72E2"/>
    <w:rsid w:val="00AE7596"/>
    <w:rsid w:val="00AE7717"/>
    <w:rsid w:val="00AF058A"/>
    <w:rsid w:val="00AF063D"/>
    <w:rsid w:val="00AF15C7"/>
    <w:rsid w:val="00AF1716"/>
    <w:rsid w:val="00AF175A"/>
    <w:rsid w:val="00AF1981"/>
    <w:rsid w:val="00AF27C4"/>
    <w:rsid w:val="00AF28C5"/>
    <w:rsid w:val="00AF40C2"/>
    <w:rsid w:val="00AF4259"/>
    <w:rsid w:val="00AF436A"/>
    <w:rsid w:val="00AF4F6D"/>
    <w:rsid w:val="00AF4FC0"/>
    <w:rsid w:val="00AF53AD"/>
    <w:rsid w:val="00AF5735"/>
    <w:rsid w:val="00AF589C"/>
    <w:rsid w:val="00AF6ACF"/>
    <w:rsid w:val="00AF754F"/>
    <w:rsid w:val="00AF757A"/>
    <w:rsid w:val="00AF76C9"/>
    <w:rsid w:val="00AF7702"/>
    <w:rsid w:val="00AF78D5"/>
    <w:rsid w:val="00AF7F6A"/>
    <w:rsid w:val="00B00246"/>
    <w:rsid w:val="00B0048B"/>
    <w:rsid w:val="00B0098E"/>
    <w:rsid w:val="00B012FE"/>
    <w:rsid w:val="00B01493"/>
    <w:rsid w:val="00B01723"/>
    <w:rsid w:val="00B01768"/>
    <w:rsid w:val="00B017D6"/>
    <w:rsid w:val="00B017F6"/>
    <w:rsid w:val="00B01AB0"/>
    <w:rsid w:val="00B01AC4"/>
    <w:rsid w:val="00B01E91"/>
    <w:rsid w:val="00B02016"/>
    <w:rsid w:val="00B0212B"/>
    <w:rsid w:val="00B0259B"/>
    <w:rsid w:val="00B027B7"/>
    <w:rsid w:val="00B02940"/>
    <w:rsid w:val="00B031E1"/>
    <w:rsid w:val="00B03595"/>
    <w:rsid w:val="00B035C6"/>
    <w:rsid w:val="00B03DC6"/>
    <w:rsid w:val="00B044FA"/>
    <w:rsid w:val="00B04B33"/>
    <w:rsid w:val="00B04C41"/>
    <w:rsid w:val="00B04E00"/>
    <w:rsid w:val="00B05003"/>
    <w:rsid w:val="00B0531E"/>
    <w:rsid w:val="00B05A88"/>
    <w:rsid w:val="00B0605D"/>
    <w:rsid w:val="00B072E4"/>
    <w:rsid w:val="00B076F1"/>
    <w:rsid w:val="00B078B2"/>
    <w:rsid w:val="00B07E2A"/>
    <w:rsid w:val="00B1026B"/>
    <w:rsid w:val="00B1084D"/>
    <w:rsid w:val="00B10E38"/>
    <w:rsid w:val="00B112FD"/>
    <w:rsid w:val="00B11F38"/>
    <w:rsid w:val="00B12ADD"/>
    <w:rsid w:val="00B12DD0"/>
    <w:rsid w:val="00B12FF5"/>
    <w:rsid w:val="00B131B4"/>
    <w:rsid w:val="00B13AE2"/>
    <w:rsid w:val="00B13DA3"/>
    <w:rsid w:val="00B1407A"/>
    <w:rsid w:val="00B1451C"/>
    <w:rsid w:val="00B14589"/>
    <w:rsid w:val="00B147C1"/>
    <w:rsid w:val="00B14994"/>
    <w:rsid w:val="00B14FE9"/>
    <w:rsid w:val="00B15730"/>
    <w:rsid w:val="00B15858"/>
    <w:rsid w:val="00B15C8A"/>
    <w:rsid w:val="00B1671F"/>
    <w:rsid w:val="00B167D7"/>
    <w:rsid w:val="00B16894"/>
    <w:rsid w:val="00B16ED1"/>
    <w:rsid w:val="00B171DD"/>
    <w:rsid w:val="00B172B0"/>
    <w:rsid w:val="00B175CA"/>
    <w:rsid w:val="00B17D76"/>
    <w:rsid w:val="00B17FC3"/>
    <w:rsid w:val="00B20111"/>
    <w:rsid w:val="00B2033F"/>
    <w:rsid w:val="00B20474"/>
    <w:rsid w:val="00B20A8F"/>
    <w:rsid w:val="00B20C4A"/>
    <w:rsid w:val="00B20F32"/>
    <w:rsid w:val="00B21067"/>
    <w:rsid w:val="00B21480"/>
    <w:rsid w:val="00B217B4"/>
    <w:rsid w:val="00B219CF"/>
    <w:rsid w:val="00B21F2A"/>
    <w:rsid w:val="00B22ACA"/>
    <w:rsid w:val="00B22C7B"/>
    <w:rsid w:val="00B22DF1"/>
    <w:rsid w:val="00B23651"/>
    <w:rsid w:val="00B236DE"/>
    <w:rsid w:val="00B238AD"/>
    <w:rsid w:val="00B23E48"/>
    <w:rsid w:val="00B241CD"/>
    <w:rsid w:val="00B2517D"/>
    <w:rsid w:val="00B25AE7"/>
    <w:rsid w:val="00B26139"/>
    <w:rsid w:val="00B26185"/>
    <w:rsid w:val="00B261DD"/>
    <w:rsid w:val="00B26381"/>
    <w:rsid w:val="00B2641E"/>
    <w:rsid w:val="00B268CC"/>
    <w:rsid w:val="00B26E5A"/>
    <w:rsid w:val="00B27301"/>
    <w:rsid w:val="00B2782F"/>
    <w:rsid w:val="00B278D4"/>
    <w:rsid w:val="00B2793C"/>
    <w:rsid w:val="00B27962"/>
    <w:rsid w:val="00B27A2C"/>
    <w:rsid w:val="00B30027"/>
    <w:rsid w:val="00B30990"/>
    <w:rsid w:val="00B31079"/>
    <w:rsid w:val="00B3120F"/>
    <w:rsid w:val="00B31DF2"/>
    <w:rsid w:val="00B321CF"/>
    <w:rsid w:val="00B32786"/>
    <w:rsid w:val="00B32910"/>
    <w:rsid w:val="00B3299B"/>
    <w:rsid w:val="00B32BEB"/>
    <w:rsid w:val="00B3343B"/>
    <w:rsid w:val="00B3379E"/>
    <w:rsid w:val="00B343AB"/>
    <w:rsid w:val="00B3498F"/>
    <w:rsid w:val="00B34C60"/>
    <w:rsid w:val="00B34E29"/>
    <w:rsid w:val="00B35BA2"/>
    <w:rsid w:val="00B3603C"/>
    <w:rsid w:val="00B36B2D"/>
    <w:rsid w:val="00B36F99"/>
    <w:rsid w:val="00B37220"/>
    <w:rsid w:val="00B377C5"/>
    <w:rsid w:val="00B37908"/>
    <w:rsid w:val="00B37B8C"/>
    <w:rsid w:val="00B40311"/>
    <w:rsid w:val="00B403B5"/>
    <w:rsid w:val="00B403BB"/>
    <w:rsid w:val="00B403DC"/>
    <w:rsid w:val="00B404A7"/>
    <w:rsid w:val="00B40865"/>
    <w:rsid w:val="00B41250"/>
    <w:rsid w:val="00B41701"/>
    <w:rsid w:val="00B417CF"/>
    <w:rsid w:val="00B42393"/>
    <w:rsid w:val="00B42720"/>
    <w:rsid w:val="00B42B70"/>
    <w:rsid w:val="00B433E3"/>
    <w:rsid w:val="00B43953"/>
    <w:rsid w:val="00B439B3"/>
    <w:rsid w:val="00B43A52"/>
    <w:rsid w:val="00B4403C"/>
    <w:rsid w:val="00B440E3"/>
    <w:rsid w:val="00B44124"/>
    <w:rsid w:val="00B44641"/>
    <w:rsid w:val="00B44A0B"/>
    <w:rsid w:val="00B44B0C"/>
    <w:rsid w:val="00B44CAA"/>
    <w:rsid w:val="00B44D0F"/>
    <w:rsid w:val="00B44D74"/>
    <w:rsid w:val="00B44EA1"/>
    <w:rsid w:val="00B45592"/>
    <w:rsid w:val="00B45958"/>
    <w:rsid w:val="00B459BC"/>
    <w:rsid w:val="00B459C1"/>
    <w:rsid w:val="00B45F89"/>
    <w:rsid w:val="00B4614C"/>
    <w:rsid w:val="00B46246"/>
    <w:rsid w:val="00B46A46"/>
    <w:rsid w:val="00B4732D"/>
    <w:rsid w:val="00B47425"/>
    <w:rsid w:val="00B47DE1"/>
    <w:rsid w:val="00B47FCE"/>
    <w:rsid w:val="00B506D6"/>
    <w:rsid w:val="00B507EB"/>
    <w:rsid w:val="00B50B4F"/>
    <w:rsid w:val="00B50E48"/>
    <w:rsid w:val="00B512B9"/>
    <w:rsid w:val="00B51AE4"/>
    <w:rsid w:val="00B52EE5"/>
    <w:rsid w:val="00B55500"/>
    <w:rsid w:val="00B5556F"/>
    <w:rsid w:val="00B5601B"/>
    <w:rsid w:val="00B5635C"/>
    <w:rsid w:val="00B56AEF"/>
    <w:rsid w:val="00B57728"/>
    <w:rsid w:val="00B60531"/>
    <w:rsid w:val="00B6099E"/>
    <w:rsid w:val="00B61161"/>
    <w:rsid w:val="00B613FD"/>
    <w:rsid w:val="00B61424"/>
    <w:rsid w:val="00B61C02"/>
    <w:rsid w:val="00B61CE8"/>
    <w:rsid w:val="00B62067"/>
    <w:rsid w:val="00B6235A"/>
    <w:rsid w:val="00B623A1"/>
    <w:rsid w:val="00B623D5"/>
    <w:rsid w:val="00B62843"/>
    <w:rsid w:val="00B62BDE"/>
    <w:rsid w:val="00B62D73"/>
    <w:rsid w:val="00B62D86"/>
    <w:rsid w:val="00B62F8F"/>
    <w:rsid w:val="00B634E5"/>
    <w:rsid w:val="00B640E0"/>
    <w:rsid w:val="00B641F5"/>
    <w:rsid w:val="00B64250"/>
    <w:rsid w:val="00B649C8"/>
    <w:rsid w:val="00B64BAC"/>
    <w:rsid w:val="00B64CA9"/>
    <w:rsid w:val="00B64F3A"/>
    <w:rsid w:val="00B65067"/>
    <w:rsid w:val="00B6553A"/>
    <w:rsid w:val="00B661F2"/>
    <w:rsid w:val="00B66BA8"/>
    <w:rsid w:val="00B670FF"/>
    <w:rsid w:val="00B6711B"/>
    <w:rsid w:val="00B67449"/>
    <w:rsid w:val="00B70134"/>
    <w:rsid w:val="00B70376"/>
    <w:rsid w:val="00B70390"/>
    <w:rsid w:val="00B70430"/>
    <w:rsid w:val="00B7095D"/>
    <w:rsid w:val="00B70A95"/>
    <w:rsid w:val="00B70AC4"/>
    <w:rsid w:val="00B71826"/>
    <w:rsid w:val="00B71986"/>
    <w:rsid w:val="00B72290"/>
    <w:rsid w:val="00B73983"/>
    <w:rsid w:val="00B73BE3"/>
    <w:rsid w:val="00B74643"/>
    <w:rsid w:val="00B74CBE"/>
    <w:rsid w:val="00B74DB2"/>
    <w:rsid w:val="00B75160"/>
    <w:rsid w:val="00B752EC"/>
    <w:rsid w:val="00B757F1"/>
    <w:rsid w:val="00B757F5"/>
    <w:rsid w:val="00B75BE5"/>
    <w:rsid w:val="00B75F2F"/>
    <w:rsid w:val="00B75FB0"/>
    <w:rsid w:val="00B76028"/>
    <w:rsid w:val="00B7618D"/>
    <w:rsid w:val="00B766F4"/>
    <w:rsid w:val="00B76E85"/>
    <w:rsid w:val="00B76F23"/>
    <w:rsid w:val="00B775EF"/>
    <w:rsid w:val="00B77B0A"/>
    <w:rsid w:val="00B80259"/>
    <w:rsid w:val="00B80709"/>
    <w:rsid w:val="00B80EBC"/>
    <w:rsid w:val="00B81264"/>
    <w:rsid w:val="00B81607"/>
    <w:rsid w:val="00B81B85"/>
    <w:rsid w:val="00B81C86"/>
    <w:rsid w:val="00B81D23"/>
    <w:rsid w:val="00B81DFF"/>
    <w:rsid w:val="00B81E5F"/>
    <w:rsid w:val="00B82153"/>
    <w:rsid w:val="00B824C9"/>
    <w:rsid w:val="00B833B0"/>
    <w:rsid w:val="00B8369E"/>
    <w:rsid w:val="00B83A5A"/>
    <w:rsid w:val="00B83FDB"/>
    <w:rsid w:val="00B846C7"/>
    <w:rsid w:val="00B8524B"/>
    <w:rsid w:val="00B8538D"/>
    <w:rsid w:val="00B85F68"/>
    <w:rsid w:val="00B8622D"/>
    <w:rsid w:val="00B86C1D"/>
    <w:rsid w:val="00B8792C"/>
    <w:rsid w:val="00B9059D"/>
    <w:rsid w:val="00B909B1"/>
    <w:rsid w:val="00B90AB1"/>
    <w:rsid w:val="00B92353"/>
    <w:rsid w:val="00B924E0"/>
    <w:rsid w:val="00B929B2"/>
    <w:rsid w:val="00B92A4F"/>
    <w:rsid w:val="00B92CF8"/>
    <w:rsid w:val="00B930EB"/>
    <w:rsid w:val="00B939B4"/>
    <w:rsid w:val="00B93A3F"/>
    <w:rsid w:val="00B93DDB"/>
    <w:rsid w:val="00B93F4D"/>
    <w:rsid w:val="00B94C21"/>
    <w:rsid w:val="00B94F99"/>
    <w:rsid w:val="00B95451"/>
    <w:rsid w:val="00B95D65"/>
    <w:rsid w:val="00B95E8B"/>
    <w:rsid w:val="00B9604D"/>
    <w:rsid w:val="00B96385"/>
    <w:rsid w:val="00B963BF"/>
    <w:rsid w:val="00B97067"/>
    <w:rsid w:val="00B9743A"/>
    <w:rsid w:val="00B975E3"/>
    <w:rsid w:val="00B975E7"/>
    <w:rsid w:val="00B97B97"/>
    <w:rsid w:val="00B97BAC"/>
    <w:rsid w:val="00B97D4F"/>
    <w:rsid w:val="00BA0476"/>
    <w:rsid w:val="00BA0D03"/>
    <w:rsid w:val="00BA0D8A"/>
    <w:rsid w:val="00BA101C"/>
    <w:rsid w:val="00BA133C"/>
    <w:rsid w:val="00BA16BD"/>
    <w:rsid w:val="00BA1BCB"/>
    <w:rsid w:val="00BA1CD2"/>
    <w:rsid w:val="00BA2399"/>
    <w:rsid w:val="00BA2666"/>
    <w:rsid w:val="00BA2745"/>
    <w:rsid w:val="00BA28C1"/>
    <w:rsid w:val="00BA2C70"/>
    <w:rsid w:val="00BA311D"/>
    <w:rsid w:val="00BA31E0"/>
    <w:rsid w:val="00BA32FE"/>
    <w:rsid w:val="00BA3B4C"/>
    <w:rsid w:val="00BA3CD5"/>
    <w:rsid w:val="00BA4189"/>
    <w:rsid w:val="00BA4481"/>
    <w:rsid w:val="00BA489D"/>
    <w:rsid w:val="00BA49E7"/>
    <w:rsid w:val="00BA4C59"/>
    <w:rsid w:val="00BA5182"/>
    <w:rsid w:val="00BA5298"/>
    <w:rsid w:val="00BA52D7"/>
    <w:rsid w:val="00BA5929"/>
    <w:rsid w:val="00BA5B10"/>
    <w:rsid w:val="00BA5F3A"/>
    <w:rsid w:val="00BA5F8F"/>
    <w:rsid w:val="00BA5FB4"/>
    <w:rsid w:val="00BA60C6"/>
    <w:rsid w:val="00BA6DB6"/>
    <w:rsid w:val="00BA7086"/>
    <w:rsid w:val="00BA731C"/>
    <w:rsid w:val="00BA7727"/>
    <w:rsid w:val="00BA7875"/>
    <w:rsid w:val="00BA7950"/>
    <w:rsid w:val="00BA7AAA"/>
    <w:rsid w:val="00BB03C7"/>
    <w:rsid w:val="00BB0608"/>
    <w:rsid w:val="00BB0CED"/>
    <w:rsid w:val="00BB171B"/>
    <w:rsid w:val="00BB1A25"/>
    <w:rsid w:val="00BB1AF9"/>
    <w:rsid w:val="00BB1E72"/>
    <w:rsid w:val="00BB1F7F"/>
    <w:rsid w:val="00BB2111"/>
    <w:rsid w:val="00BB24A4"/>
    <w:rsid w:val="00BB3767"/>
    <w:rsid w:val="00BB3913"/>
    <w:rsid w:val="00BB3FDF"/>
    <w:rsid w:val="00BB42C6"/>
    <w:rsid w:val="00BB48A5"/>
    <w:rsid w:val="00BB4B3E"/>
    <w:rsid w:val="00BB5340"/>
    <w:rsid w:val="00BB586E"/>
    <w:rsid w:val="00BB648D"/>
    <w:rsid w:val="00BB70E8"/>
    <w:rsid w:val="00BC03BE"/>
    <w:rsid w:val="00BC101E"/>
    <w:rsid w:val="00BC188E"/>
    <w:rsid w:val="00BC1AA5"/>
    <w:rsid w:val="00BC2501"/>
    <w:rsid w:val="00BC26FC"/>
    <w:rsid w:val="00BC2A6B"/>
    <w:rsid w:val="00BC2D92"/>
    <w:rsid w:val="00BC3036"/>
    <w:rsid w:val="00BC40BD"/>
    <w:rsid w:val="00BC4419"/>
    <w:rsid w:val="00BC4752"/>
    <w:rsid w:val="00BC48D5"/>
    <w:rsid w:val="00BC4E13"/>
    <w:rsid w:val="00BC520B"/>
    <w:rsid w:val="00BC5BA1"/>
    <w:rsid w:val="00BC65D0"/>
    <w:rsid w:val="00BC68B4"/>
    <w:rsid w:val="00BC6B23"/>
    <w:rsid w:val="00BC6F83"/>
    <w:rsid w:val="00BC71A8"/>
    <w:rsid w:val="00BC71DC"/>
    <w:rsid w:val="00BC7749"/>
    <w:rsid w:val="00BC78D7"/>
    <w:rsid w:val="00BD0C0D"/>
    <w:rsid w:val="00BD0FFA"/>
    <w:rsid w:val="00BD12FD"/>
    <w:rsid w:val="00BD2386"/>
    <w:rsid w:val="00BD250C"/>
    <w:rsid w:val="00BD2AA6"/>
    <w:rsid w:val="00BD2B05"/>
    <w:rsid w:val="00BD2B82"/>
    <w:rsid w:val="00BD2C44"/>
    <w:rsid w:val="00BD2DFD"/>
    <w:rsid w:val="00BD3294"/>
    <w:rsid w:val="00BD3458"/>
    <w:rsid w:val="00BD367D"/>
    <w:rsid w:val="00BD37F4"/>
    <w:rsid w:val="00BD391D"/>
    <w:rsid w:val="00BD3C2C"/>
    <w:rsid w:val="00BD3F94"/>
    <w:rsid w:val="00BD47CE"/>
    <w:rsid w:val="00BD483D"/>
    <w:rsid w:val="00BD507F"/>
    <w:rsid w:val="00BD5277"/>
    <w:rsid w:val="00BD52CA"/>
    <w:rsid w:val="00BD52EC"/>
    <w:rsid w:val="00BD545F"/>
    <w:rsid w:val="00BD5745"/>
    <w:rsid w:val="00BD574E"/>
    <w:rsid w:val="00BD5B97"/>
    <w:rsid w:val="00BD5E0D"/>
    <w:rsid w:val="00BD5E23"/>
    <w:rsid w:val="00BD5F59"/>
    <w:rsid w:val="00BD602B"/>
    <w:rsid w:val="00BD6100"/>
    <w:rsid w:val="00BD677F"/>
    <w:rsid w:val="00BD6E6F"/>
    <w:rsid w:val="00BD750C"/>
    <w:rsid w:val="00BD7829"/>
    <w:rsid w:val="00BD7878"/>
    <w:rsid w:val="00BD7AE4"/>
    <w:rsid w:val="00BD7CD4"/>
    <w:rsid w:val="00BE0020"/>
    <w:rsid w:val="00BE23C6"/>
    <w:rsid w:val="00BE2720"/>
    <w:rsid w:val="00BE2782"/>
    <w:rsid w:val="00BE2DFB"/>
    <w:rsid w:val="00BE2F56"/>
    <w:rsid w:val="00BE3443"/>
    <w:rsid w:val="00BE4657"/>
    <w:rsid w:val="00BE47BA"/>
    <w:rsid w:val="00BE484F"/>
    <w:rsid w:val="00BE48F7"/>
    <w:rsid w:val="00BE4A06"/>
    <w:rsid w:val="00BE4B5F"/>
    <w:rsid w:val="00BE4BD2"/>
    <w:rsid w:val="00BE4DC5"/>
    <w:rsid w:val="00BE65E6"/>
    <w:rsid w:val="00BE7299"/>
    <w:rsid w:val="00BE775D"/>
    <w:rsid w:val="00BE798B"/>
    <w:rsid w:val="00BE7EE0"/>
    <w:rsid w:val="00BE7FD1"/>
    <w:rsid w:val="00BF1445"/>
    <w:rsid w:val="00BF1716"/>
    <w:rsid w:val="00BF1D7B"/>
    <w:rsid w:val="00BF1EAA"/>
    <w:rsid w:val="00BF2551"/>
    <w:rsid w:val="00BF2E1E"/>
    <w:rsid w:val="00BF2F28"/>
    <w:rsid w:val="00BF3AC1"/>
    <w:rsid w:val="00BF40CA"/>
    <w:rsid w:val="00BF444E"/>
    <w:rsid w:val="00BF4B6D"/>
    <w:rsid w:val="00BF4D9F"/>
    <w:rsid w:val="00BF5A5B"/>
    <w:rsid w:val="00BF6098"/>
    <w:rsid w:val="00BF60E3"/>
    <w:rsid w:val="00BF64B5"/>
    <w:rsid w:val="00BF66BF"/>
    <w:rsid w:val="00BF6998"/>
    <w:rsid w:val="00BF6ABB"/>
    <w:rsid w:val="00BF6B33"/>
    <w:rsid w:val="00BF729D"/>
    <w:rsid w:val="00BF74B5"/>
    <w:rsid w:val="00BF76D0"/>
    <w:rsid w:val="00BF785C"/>
    <w:rsid w:val="00BF7B07"/>
    <w:rsid w:val="00BF7F9F"/>
    <w:rsid w:val="00C0049F"/>
    <w:rsid w:val="00C0053E"/>
    <w:rsid w:val="00C008C5"/>
    <w:rsid w:val="00C01004"/>
    <w:rsid w:val="00C010D3"/>
    <w:rsid w:val="00C01189"/>
    <w:rsid w:val="00C011E3"/>
    <w:rsid w:val="00C01755"/>
    <w:rsid w:val="00C025B1"/>
    <w:rsid w:val="00C02E1D"/>
    <w:rsid w:val="00C031B8"/>
    <w:rsid w:val="00C03509"/>
    <w:rsid w:val="00C03A67"/>
    <w:rsid w:val="00C03ACB"/>
    <w:rsid w:val="00C04266"/>
    <w:rsid w:val="00C045FF"/>
    <w:rsid w:val="00C04AD2"/>
    <w:rsid w:val="00C04B15"/>
    <w:rsid w:val="00C04C20"/>
    <w:rsid w:val="00C04D5A"/>
    <w:rsid w:val="00C04E40"/>
    <w:rsid w:val="00C0548D"/>
    <w:rsid w:val="00C05542"/>
    <w:rsid w:val="00C05731"/>
    <w:rsid w:val="00C05749"/>
    <w:rsid w:val="00C0647F"/>
    <w:rsid w:val="00C06C81"/>
    <w:rsid w:val="00C06CB6"/>
    <w:rsid w:val="00C0748F"/>
    <w:rsid w:val="00C079F6"/>
    <w:rsid w:val="00C1010C"/>
    <w:rsid w:val="00C1025F"/>
    <w:rsid w:val="00C102C6"/>
    <w:rsid w:val="00C10EE0"/>
    <w:rsid w:val="00C11473"/>
    <w:rsid w:val="00C117E9"/>
    <w:rsid w:val="00C1199B"/>
    <w:rsid w:val="00C11D57"/>
    <w:rsid w:val="00C123DA"/>
    <w:rsid w:val="00C12556"/>
    <w:rsid w:val="00C126CF"/>
    <w:rsid w:val="00C1277C"/>
    <w:rsid w:val="00C12948"/>
    <w:rsid w:val="00C12969"/>
    <w:rsid w:val="00C137E0"/>
    <w:rsid w:val="00C13EA8"/>
    <w:rsid w:val="00C13F0F"/>
    <w:rsid w:val="00C143BE"/>
    <w:rsid w:val="00C147FE"/>
    <w:rsid w:val="00C14B5A"/>
    <w:rsid w:val="00C14B61"/>
    <w:rsid w:val="00C14EBA"/>
    <w:rsid w:val="00C14F1A"/>
    <w:rsid w:val="00C150C8"/>
    <w:rsid w:val="00C154E9"/>
    <w:rsid w:val="00C154F6"/>
    <w:rsid w:val="00C15776"/>
    <w:rsid w:val="00C15C57"/>
    <w:rsid w:val="00C165C9"/>
    <w:rsid w:val="00C16B5D"/>
    <w:rsid w:val="00C17A35"/>
    <w:rsid w:val="00C17C93"/>
    <w:rsid w:val="00C17FD1"/>
    <w:rsid w:val="00C2093F"/>
    <w:rsid w:val="00C20BA1"/>
    <w:rsid w:val="00C20C5D"/>
    <w:rsid w:val="00C21D52"/>
    <w:rsid w:val="00C21ECF"/>
    <w:rsid w:val="00C2201B"/>
    <w:rsid w:val="00C23417"/>
    <w:rsid w:val="00C236FE"/>
    <w:rsid w:val="00C240A5"/>
    <w:rsid w:val="00C24291"/>
    <w:rsid w:val="00C242C0"/>
    <w:rsid w:val="00C243D4"/>
    <w:rsid w:val="00C245B9"/>
    <w:rsid w:val="00C24827"/>
    <w:rsid w:val="00C24BC1"/>
    <w:rsid w:val="00C251E0"/>
    <w:rsid w:val="00C25205"/>
    <w:rsid w:val="00C25294"/>
    <w:rsid w:val="00C26A59"/>
    <w:rsid w:val="00C26AFF"/>
    <w:rsid w:val="00C26D7E"/>
    <w:rsid w:val="00C26F7D"/>
    <w:rsid w:val="00C26FFA"/>
    <w:rsid w:val="00C2724F"/>
    <w:rsid w:val="00C279D3"/>
    <w:rsid w:val="00C30628"/>
    <w:rsid w:val="00C30711"/>
    <w:rsid w:val="00C30EF4"/>
    <w:rsid w:val="00C30F16"/>
    <w:rsid w:val="00C3107D"/>
    <w:rsid w:val="00C3137C"/>
    <w:rsid w:val="00C31A76"/>
    <w:rsid w:val="00C31F59"/>
    <w:rsid w:val="00C32061"/>
    <w:rsid w:val="00C326D1"/>
    <w:rsid w:val="00C329C9"/>
    <w:rsid w:val="00C32AEA"/>
    <w:rsid w:val="00C33045"/>
    <w:rsid w:val="00C33B98"/>
    <w:rsid w:val="00C33F14"/>
    <w:rsid w:val="00C34B0F"/>
    <w:rsid w:val="00C34DFA"/>
    <w:rsid w:val="00C354C8"/>
    <w:rsid w:val="00C355D0"/>
    <w:rsid w:val="00C3580E"/>
    <w:rsid w:val="00C36921"/>
    <w:rsid w:val="00C369EF"/>
    <w:rsid w:val="00C36BB6"/>
    <w:rsid w:val="00C370FC"/>
    <w:rsid w:val="00C37126"/>
    <w:rsid w:val="00C3714C"/>
    <w:rsid w:val="00C37896"/>
    <w:rsid w:val="00C379AF"/>
    <w:rsid w:val="00C37A74"/>
    <w:rsid w:val="00C403E6"/>
    <w:rsid w:val="00C405A8"/>
    <w:rsid w:val="00C406E2"/>
    <w:rsid w:val="00C40874"/>
    <w:rsid w:val="00C4089A"/>
    <w:rsid w:val="00C40CF4"/>
    <w:rsid w:val="00C40ECA"/>
    <w:rsid w:val="00C40FEA"/>
    <w:rsid w:val="00C4134B"/>
    <w:rsid w:val="00C41C3D"/>
    <w:rsid w:val="00C422AA"/>
    <w:rsid w:val="00C42557"/>
    <w:rsid w:val="00C42DBB"/>
    <w:rsid w:val="00C42E97"/>
    <w:rsid w:val="00C43B36"/>
    <w:rsid w:val="00C43C91"/>
    <w:rsid w:val="00C43F85"/>
    <w:rsid w:val="00C44D43"/>
    <w:rsid w:val="00C452DF"/>
    <w:rsid w:val="00C45AD2"/>
    <w:rsid w:val="00C45C71"/>
    <w:rsid w:val="00C46210"/>
    <w:rsid w:val="00C46508"/>
    <w:rsid w:val="00C4687C"/>
    <w:rsid w:val="00C46FA1"/>
    <w:rsid w:val="00C47211"/>
    <w:rsid w:val="00C47376"/>
    <w:rsid w:val="00C475A2"/>
    <w:rsid w:val="00C475DE"/>
    <w:rsid w:val="00C478E4"/>
    <w:rsid w:val="00C478F7"/>
    <w:rsid w:val="00C47C72"/>
    <w:rsid w:val="00C504D6"/>
    <w:rsid w:val="00C50763"/>
    <w:rsid w:val="00C50FD0"/>
    <w:rsid w:val="00C51407"/>
    <w:rsid w:val="00C5193F"/>
    <w:rsid w:val="00C522D4"/>
    <w:rsid w:val="00C5248F"/>
    <w:rsid w:val="00C52900"/>
    <w:rsid w:val="00C5290F"/>
    <w:rsid w:val="00C52BB9"/>
    <w:rsid w:val="00C53247"/>
    <w:rsid w:val="00C534E4"/>
    <w:rsid w:val="00C537BD"/>
    <w:rsid w:val="00C53A9E"/>
    <w:rsid w:val="00C542D1"/>
    <w:rsid w:val="00C544E2"/>
    <w:rsid w:val="00C545CC"/>
    <w:rsid w:val="00C54651"/>
    <w:rsid w:val="00C54A77"/>
    <w:rsid w:val="00C54C78"/>
    <w:rsid w:val="00C55891"/>
    <w:rsid w:val="00C55B7D"/>
    <w:rsid w:val="00C55CA6"/>
    <w:rsid w:val="00C56E34"/>
    <w:rsid w:val="00C571B9"/>
    <w:rsid w:val="00C57305"/>
    <w:rsid w:val="00C6042F"/>
    <w:rsid w:val="00C60DE0"/>
    <w:rsid w:val="00C6170A"/>
    <w:rsid w:val="00C61735"/>
    <w:rsid w:val="00C61DEC"/>
    <w:rsid w:val="00C61E07"/>
    <w:rsid w:val="00C62366"/>
    <w:rsid w:val="00C62A79"/>
    <w:rsid w:val="00C62D2D"/>
    <w:rsid w:val="00C62D53"/>
    <w:rsid w:val="00C63473"/>
    <w:rsid w:val="00C6369E"/>
    <w:rsid w:val="00C63719"/>
    <w:rsid w:val="00C6457D"/>
    <w:rsid w:val="00C65237"/>
    <w:rsid w:val="00C66844"/>
    <w:rsid w:val="00C66861"/>
    <w:rsid w:val="00C66AEB"/>
    <w:rsid w:val="00C67378"/>
    <w:rsid w:val="00C6795C"/>
    <w:rsid w:val="00C67EEB"/>
    <w:rsid w:val="00C70F86"/>
    <w:rsid w:val="00C71599"/>
    <w:rsid w:val="00C717FF"/>
    <w:rsid w:val="00C71CAA"/>
    <w:rsid w:val="00C72410"/>
    <w:rsid w:val="00C725B4"/>
    <w:rsid w:val="00C73314"/>
    <w:rsid w:val="00C73325"/>
    <w:rsid w:val="00C73457"/>
    <w:rsid w:val="00C735D3"/>
    <w:rsid w:val="00C735F5"/>
    <w:rsid w:val="00C73632"/>
    <w:rsid w:val="00C73C6E"/>
    <w:rsid w:val="00C73EC1"/>
    <w:rsid w:val="00C7436A"/>
    <w:rsid w:val="00C74561"/>
    <w:rsid w:val="00C74BA5"/>
    <w:rsid w:val="00C74BE9"/>
    <w:rsid w:val="00C74E92"/>
    <w:rsid w:val="00C74F2F"/>
    <w:rsid w:val="00C7585F"/>
    <w:rsid w:val="00C761F2"/>
    <w:rsid w:val="00C761FB"/>
    <w:rsid w:val="00C7629D"/>
    <w:rsid w:val="00C7673B"/>
    <w:rsid w:val="00C769D3"/>
    <w:rsid w:val="00C76C50"/>
    <w:rsid w:val="00C76C68"/>
    <w:rsid w:val="00C771B6"/>
    <w:rsid w:val="00C778CD"/>
    <w:rsid w:val="00C77B02"/>
    <w:rsid w:val="00C801F4"/>
    <w:rsid w:val="00C803F3"/>
    <w:rsid w:val="00C80940"/>
    <w:rsid w:val="00C80E25"/>
    <w:rsid w:val="00C81410"/>
    <w:rsid w:val="00C81FF4"/>
    <w:rsid w:val="00C823AB"/>
    <w:rsid w:val="00C827DA"/>
    <w:rsid w:val="00C82E61"/>
    <w:rsid w:val="00C83E12"/>
    <w:rsid w:val="00C84805"/>
    <w:rsid w:val="00C849C7"/>
    <w:rsid w:val="00C84D4D"/>
    <w:rsid w:val="00C8519F"/>
    <w:rsid w:val="00C85445"/>
    <w:rsid w:val="00C85DF3"/>
    <w:rsid w:val="00C85E02"/>
    <w:rsid w:val="00C869A9"/>
    <w:rsid w:val="00C869FC"/>
    <w:rsid w:val="00C86F6B"/>
    <w:rsid w:val="00C87141"/>
    <w:rsid w:val="00C873A1"/>
    <w:rsid w:val="00C903B4"/>
    <w:rsid w:val="00C909CF"/>
    <w:rsid w:val="00C90DC2"/>
    <w:rsid w:val="00C90ED7"/>
    <w:rsid w:val="00C90EDC"/>
    <w:rsid w:val="00C91122"/>
    <w:rsid w:val="00C911F9"/>
    <w:rsid w:val="00C91251"/>
    <w:rsid w:val="00C91561"/>
    <w:rsid w:val="00C91C5F"/>
    <w:rsid w:val="00C91D55"/>
    <w:rsid w:val="00C92A1C"/>
    <w:rsid w:val="00C92B20"/>
    <w:rsid w:val="00C92D46"/>
    <w:rsid w:val="00C92D94"/>
    <w:rsid w:val="00C9323E"/>
    <w:rsid w:val="00C9360B"/>
    <w:rsid w:val="00C93C6F"/>
    <w:rsid w:val="00C942BB"/>
    <w:rsid w:val="00C94338"/>
    <w:rsid w:val="00C9495A"/>
    <w:rsid w:val="00C94C54"/>
    <w:rsid w:val="00C94CAD"/>
    <w:rsid w:val="00C94E36"/>
    <w:rsid w:val="00C95004"/>
    <w:rsid w:val="00C955CC"/>
    <w:rsid w:val="00C9581D"/>
    <w:rsid w:val="00C95942"/>
    <w:rsid w:val="00C95E30"/>
    <w:rsid w:val="00C96492"/>
    <w:rsid w:val="00C96B95"/>
    <w:rsid w:val="00C96C65"/>
    <w:rsid w:val="00C97157"/>
    <w:rsid w:val="00C9780F"/>
    <w:rsid w:val="00C97C74"/>
    <w:rsid w:val="00CA04AE"/>
    <w:rsid w:val="00CA0FF7"/>
    <w:rsid w:val="00CA133A"/>
    <w:rsid w:val="00CA1B61"/>
    <w:rsid w:val="00CA1D90"/>
    <w:rsid w:val="00CA1ED8"/>
    <w:rsid w:val="00CA209A"/>
    <w:rsid w:val="00CA2A4B"/>
    <w:rsid w:val="00CA2EEE"/>
    <w:rsid w:val="00CA327B"/>
    <w:rsid w:val="00CA3711"/>
    <w:rsid w:val="00CA39D1"/>
    <w:rsid w:val="00CA3BE2"/>
    <w:rsid w:val="00CA3C62"/>
    <w:rsid w:val="00CA447A"/>
    <w:rsid w:val="00CA58F0"/>
    <w:rsid w:val="00CA61C7"/>
    <w:rsid w:val="00CA73CC"/>
    <w:rsid w:val="00CA73DC"/>
    <w:rsid w:val="00CA773B"/>
    <w:rsid w:val="00CA7A62"/>
    <w:rsid w:val="00CA7A90"/>
    <w:rsid w:val="00CA7BF9"/>
    <w:rsid w:val="00CA7C42"/>
    <w:rsid w:val="00CA7EB2"/>
    <w:rsid w:val="00CB01EF"/>
    <w:rsid w:val="00CB037B"/>
    <w:rsid w:val="00CB0930"/>
    <w:rsid w:val="00CB0BA8"/>
    <w:rsid w:val="00CB0CDD"/>
    <w:rsid w:val="00CB0FA3"/>
    <w:rsid w:val="00CB1595"/>
    <w:rsid w:val="00CB1F3F"/>
    <w:rsid w:val="00CB205E"/>
    <w:rsid w:val="00CB22F1"/>
    <w:rsid w:val="00CB2498"/>
    <w:rsid w:val="00CB258B"/>
    <w:rsid w:val="00CB2737"/>
    <w:rsid w:val="00CB2D0F"/>
    <w:rsid w:val="00CB36EF"/>
    <w:rsid w:val="00CB4048"/>
    <w:rsid w:val="00CB4061"/>
    <w:rsid w:val="00CB4291"/>
    <w:rsid w:val="00CB45F5"/>
    <w:rsid w:val="00CB482B"/>
    <w:rsid w:val="00CB49F4"/>
    <w:rsid w:val="00CB4DB3"/>
    <w:rsid w:val="00CB5D30"/>
    <w:rsid w:val="00CB683B"/>
    <w:rsid w:val="00CB71EF"/>
    <w:rsid w:val="00CB7401"/>
    <w:rsid w:val="00CB7601"/>
    <w:rsid w:val="00CB7A28"/>
    <w:rsid w:val="00CB7B42"/>
    <w:rsid w:val="00CC0083"/>
    <w:rsid w:val="00CC07CF"/>
    <w:rsid w:val="00CC0C6F"/>
    <w:rsid w:val="00CC1175"/>
    <w:rsid w:val="00CC18B8"/>
    <w:rsid w:val="00CC18FF"/>
    <w:rsid w:val="00CC1A82"/>
    <w:rsid w:val="00CC1F0B"/>
    <w:rsid w:val="00CC2AEB"/>
    <w:rsid w:val="00CC3223"/>
    <w:rsid w:val="00CC330E"/>
    <w:rsid w:val="00CC34A7"/>
    <w:rsid w:val="00CC38BE"/>
    <w:rsid w:val="00CC3C08"/>
    <w:rsid w:val="00CC477F"/>
    <w:rsid w:val="00CC4986"/>
    <w:rsid w:val="00CC4C77"/>
    <w:rsid w:val="00CC513C"/>
    <w:rsid w:val="00CC55D2"/>
    <w:rsid w:val="00CC5641"/>
    <w:rsid w:val="00CC5C27"/>
    <w:rsid w:val="00CC6737"/>
    <w:rsid w:val="00CC6A1E"/>
    <w:rsid w:val="00CC6ABF"/>
    <w:rsid w:val="00CC6BD6"/>
    <w:rsid w:val="00CC6F7A"/>
    <w:rsid w:val="00CC78BA"/>
    <w:rsid w:val="00CC7BD9"/>
    <w:rsid w:val="00CC7E8B"/>
    <w:rsid w:val="00CD013E"/>
    <w:rsid w:val="00CD03F4"/>
    <w:rsid w:val="00CD1EA7"/>
    <w:rsid w:val="00CD234C"/>
    <w:rsid w:val="00CD2518"/>
    <w:rsid w:val="00CD2764"/>
    <w:rsid w:val="00CD2D54"/>
    <w:rsid w:val="00CD3219"/>
    <w:rsid w:val="00CD32B1"/>
    <w:rsid w:val="00CD3684"/>
    <w:rsid w:val="00CD3F4F"/>
    <w:rsid w:val="00CD44EB"/>
    <w:rsid w:val="00CD452A"/>
    <w:rsid w:val="00CD4CE6"/>
    <w:rsid w:val="00CD5251"/>
    <w:rsid w:val="00CD574A"/>
    <w:rsid w:val="00CD5DA3"/>
    <w:rsid w:val="00CD6088"/>
    <w:rsid w:val="00CD60B4"/>
    <w:rsid w:val="00CD626F"/>
    <w:rsid w:val="00CD63B6"/>
    <w:rsid w:val="00CD662B"/>
    <w:rsid w:val="00CD7015"/>
    <w:rsid w:val="00CD7268"/>
    <w:rsid w:val="00CD7A24"/>
    <w:rsid w:val="00CD7BD7"/>
    <w:rsid w:val="00CD7E0B"/>
    <w:rsid w:val="00CE0433"/>
    <w:rsid w:val="00CE04D9"/>
    <w:rsid w:val="00CE0632"/>
    <w:rsid w:val="00CE0794"/>
    <w:rsid w:val="00CE0801"/>
    <w:rsid w:val="00CE0C12"/>
    <w:rsid w:val="00CE12E5"/>
    <w:rsid w:val="00CE1579"/>
    <w:rsid w:val="00CE2287"/>
    <w:rsid w:val="00CE2C19"/>
    <w:rsid w:val="00CE2D5A"/>
    <w:rsid w:val="00CE3233"/>
    <w:rsid w:val="00CE323C"/>
    <w:rsid w:val="00CE3475"/>
    <w:rsid w:val="00CE3B42"/>
    <w:rsid w:val="00CE3E22"/>
    <w:rsid w:val="00CE3FA2"/>
    <w:rsid w:val="00CE4B2B"/>
    <w:rsid w:val="00CE4ECE"/>
    <w:rsid w:val="00CE5113"/>
    <w:rsid w:val="00CE5589"/>
    <w:rsid w:val="00CE55DE"/>
    <w:rsid w:val="00CE5673"/>
    <w:rsid w:val="00CE627C"/>
    <w:rsid w:val="00CE689B"/>
    <w:rsid w:val="00CE7156"/>
    <w:rsid w:val="00CE72CC"/>
    <w:rsid w:val="00CE7354"/>
    <w:rsid w:val="00CE766A"/>
    <w:rsid w:val="00CE7EEE"/>
    <w:rsid w:val="00CF0739"/>
    <w:rsid w:val="00CF1B0C"/>
    <w:rsid w:val="00CF1D9D"/>
    <w:rsid w:val="00CF24D8"/>
    <w:rsid w:val="00CF2B5D"/>
    <w:rsid w:val="00CF320B"/>
    <w:rsid w:val="00CF3F7E"/>
    <w:rsid w:val="00CF3FC9"/>
    <w:rsid w:val="00CF3FD2"/>
    <w:rsid w:val="00CF471B"/>
    <w:rsid w:val="00CF476C"/>
    <w:rsid w:val="00CF4A04"/>
    <w:rsid w:val="00CF5056"/>
    <w:rsid w:val="00CF50E8"/>
    <w:rsid w:val="00CF51C4"/>
    <w:rsid w:val="00CF5DC1"/>
    <w:rsid w:val="00CF6048"/>
    <w:rsid w:val="00CF621A"/>
    <w:rsid w:val="00CF6493"/>
    <w:rsid w:val="00CF6498"/>
    <w:rsid w:val="00CF658E"/>
    <w:rsid w:val="00CF67B1"/>
    <w:rsid w:val="00CF726B"/>
    <w:rsid w:val="00CF766C"/>
    <w:rsid w:val="00CF7731"/>
    <w:rsid w:val="00CF7B25"/>
    <w:rsid w:val="00CF7B3A"/>
    <w:rsid w:val="00CF7D8C"/>
    <w:rsid w:val="00CF7DA2"/>
    <w:rsid w:val="00CF7ECC"/>
    <w:rsid w:val="00D0005E"/>
    <w:rsid w:val="00D002B8"/>
    <w:rsid w:val="00D003E7"/>
    <w:rsid w:val="00D003FE"/>
    <w:rsid w:val="00D00840"/>
    <w:rsid w:val="00D00BCB"/>
    <w:rsid w:val="00D02ABC"/>
    <w:rsid w:val="00D02D8F"/>
    <w:rsid w:val="00D03208"/>
    <w:rsid w:val="00D032A4"/>
    <w:rsid w:val="00D03779"/>
    <w:rsid w:val="00D03A0F"/>
    <w:rsid w:val="00D041E0"/>
    <w:rsid w:val="00D0427E"/>
    <w:rsid w:val="00D04C55"/>
    <w:rsid w:val="00D04F3A"/>
    <w:rsid w:val="00D05139"/>
    <w:rsid w:val="00D05DE9"/>
    <w:rsid w:val="00D06027"/>
    <w:rsid w:val="00D0605E"/>
    <w:rsid w:val="00D06070"/>
    <w:rsid w:val="00D064C2"/>
    <w:rsid w:val="00D06929"/>
    <w:rsid w:val="00D074AE"/>
    <w:rsid w:val="00D07C3D"/>
    <w:rsid w:val="00D10369"/>
    <w:rsid w:val="00D106A6"/>
    <w:rsid w:val="00D10AB6"/>
    <w:rsid w:val="00D10F43"/>
    <w:rsid w:val="00D1147C"/>
    <w:rsid w:val="00D11488"/>
    <w:rsid w:val="00D11CE4"/>
    <w:rsid w:val="00D12165"/>
    <w:rsid w:val="00D1262E"/>
    <w:rsid w:val="00D1266D"/>
    <w:rsid w:val="00D129D1"/>
    <w:rsid w:val="00D12D00"/>
    <w:rsid w:val="00D12F60"/>
    <w:rsid w:val="00D131D4"/>
    <w:rsid w:val="00D13A50"/>
    <w:rsid w:val="00D13ECA"/>
    <w:rsid w:val="00D13F35"/>
    <w:rsid w:val="00D14574"/>
    <w:rsid w:val="00D14707"/>
    <w:rsid w:val="00D14842"/>
    <w:rsid w:val="00D14961"/>
    <w:rsid w:val="00D14C51"/>
    <w:rsid w:val="00D14FFF"/>
    <w:rsid w:val="00D15415"/>
    <w:rsid w:val="00D155A4"/>
    <w:rsid w:val="00D1582E"/>
    <w:rsid w:val="00D158AD"/>
    <w:rsid w:val="00D15A2E"/>
    <w:rsid w:val="00D16B62"/>
    <w:rsid w:val="00D16E25"/>
    <w:rsid w:val="00D178C5"/>
    <w:rsid w:val="00D20052"/>
    <w:rsid w:val="00D20758"/>
    <w:rsid w:val="00D20DEE"/>
    <w:rsid w:val="00D2147E"/>
    <w:rsid w:val="00D21739"/>
    <w:rsid w:val="00D21AC0"/>
    <w:rsid w:val="00D21DA8"/>
    <w:rsid w:val="00D22084"/>
    <w:rsid w:val="00D22206"/>
    <w:rsid w:val="00D22424"/>
    <w:rsid w:val="00D22490"/>
    <w:rsid w:val="00D22D8D"/>
    <w:rsid w:val="00D230FF"/>
    <w:rsid w:val="00D237F6"/>
    <w:rsid w:val="00D24FB0"/>
    <w:rsid w:val="00D25001"/>
    <w:rsid w:val="00D25239"/>
    <w:rsid w:val="00D25AEB"/>
    <w:rsid w:val="00D263A8"/>
    <w:rsid w:val="00D269A4"/>
    <w:rsid w:val="00D26B02"/>
    <w:rsid w:val="00D272E4"/>
    <w:rsid w:val="00D27504"/>
    <w:rsid w:val="00D27C14"/>
    <w:rsid w:val="00D27D85"/>
    <w:rsid w:val="00D27DEE"/>
    <w:rsid w:val="00D304BE"/>
    <w:rsid w:val="00D3052C"/>
    <w:rsid w:val="00D306AD"/>
    <w:rsid w:val="00D30744"/>
    <w:rsid w:val="00D3115F"/>
    <w:rsid w:val="00D313D4"/>
    <w:rsid w:val="00D318CD"/>
    <w:rsid w:val="00D318E5"/>
    <w:rsid w:val="00D319D6"/>
    <w:rsid w:val="00D31B34"/>
    <w:rsid w:val="00D31DC1"/>
    <w:rsid w:val="00D32258"/>
    <w:rsid w:val="00D3271E"/>
    <w:rsid w:val="00D32E24"/>
    <w:rsid w:val="00D33262"/>
    <w:rsid w:val="00D34091"/>
    <w:rsid w:val="00D34380"/>
    <w:rsid w:val="00D343AC"/>
    <w:rsid w:val="00D34CC2"/>
    <w:rsid w:val="00D34E6A"/>
    <w:rsid w:val="00D3541C"/>
    <w:rsid w:val="00D35782"/>
    <w:rsid w:val="00D35F4E"/>
    <w:rsid w:val="00D370CA"/>
    <w:rsid w:val="00D373EC"/>
    <w:rsid w:val="00D3773C"/>
    <w:rsid w:val="00D3784E"/>
    <w:rsid w:val="00D37983"/>
    <w:rsid w:val="00D37A72"/>
    <w:rsid w:val="00D37BF0"/>
    <w:rsid w:val="00D37C48"/>
    <w:rsid w:val="00D40C87"/>
    <w:rsid w:val="00D4177F"/>
    <w:rsid w:val="00D41BF8"/>
    <w:rsid w:val="00D41E81"/>
    <w:rsid w:val="00D42259"/>
    <w:rsid w:val="00D42503"/>
    <w:rsid w:val="00D42817"/>
    <w:rsid w:val="00D43061"/>
    <w:rsid w:val="00D43237"/>
    <w:rsid w:val="00D432D0"/>
    <w:rsid w:val="00D43446"/>
    <w:rsid w:val="00D44669"/>
    <w:rsid w:val="00D448CE"/>
    <w:rsid w:val="00D449B6"/>
    <w:rsid w:val="00D44A70"/>
    <w:rsid w:val="00D4638B"/>
    <w:rsid w:val="00D467C6"/>
    <w:rsid w:val="00D468B1"/>
    <w:rsid w:val="00D46A04"/>
    <w:rsid w:val="00D46BA5"/>
    <w:rsid w:val="00D47851"/>
    <w:rsid w:val="00D47930"/>
    <w:rsid w:val="00D501A2"/>
    <w:rsid w:val="00D507A8"/>
    <w:rsid w:val="00D50827"/>
    <w:rsid w:val="00D510AC"/>
    <w:rsid w:val="00D51202"/>
    <w:rsid w:val="00D515E3"/>
    <w:rsid w:val="00D51B7C"/>
    <w:rsid w:val="00D51D14"/>
    <w:rsid w:val="00D51FC6"/>
    <w:rsid w:val="00D52424"/>
    <w:rsid w:val="00D524D1"/>
    <w:rsid w:val="00D5252B"/>
    <w:rsid w:val="00D52610"/>
    <w:rsid w:val="00D52C59"/>
    <w:rsid w:val="00D52C96"/>
    <w:rsid w:val="00D52C97"/>
    <w:rsid w:val="00D52D7A"/>
    <w:rsid w:val="00D5328B"/>
    <w:rsid w:val="00D53C85"/>
    <w:rsid w:val="00D54727"/>
    <w:rsid w:val="00D54A4D"/>
    <w:rsid w:val="00D54FB6"/>
    <w:rsid w:val="00D557F9"/>
    <w:rsid w:val="00D5583B"/>
    <w:rsid w:val="00D55C51"/>
    <w:rsid w:val="00D55DE7"/>
    <w:rsid w:val="00D560F4"/>
    <w:rsid w:val="00D561A3"/>
    <w:rsid w:val="00D563C9"/>
    <w:rsid w:val="00D56433"/>
    <w:rsid w:val="00D5695D"/>
    <w:rsid w:val="00D56D37"/>
    <w:rsid w:val="00D573FE"/>
    <w:rsid w:val="00D575F7"/>
    <w:rsid w:val="00D57776"/>
    <w:rsid w:val="00D57819"/>
    <w:rsid w:val="00D5786D"/>
    <w:rsid w:val="00D57978"/>
    <w:rsid w:val="00D606B7"/>
    <w:rsid w:val="00D60712"/>
    <w:rsid w:val="00D60843"/>
    <w:rsid w:val="00D60DE6"/>
    <w:rsid w:val="00D6123C"/>
    <w:rsid w:val="00D612ED"/>
    <w:rsid w:val="00D6150D"/>
    <w:rsid w:val="00D61847"/>
    <w:rsid w:val="00D6192A"/>
    <w:rsid w:val="00D61AD2"/>
    <w:rsid w:val="00D61C89"/>
    <w:rsid w:val="00D622C2"/>
    <w:rsid w:val="00D62359"/>
    <w:rsid w:val="00D623A5"/>
    <w:rsid w:val="00D6244A"/>
    <w:rsid w:val="00D62B62"/>
    <w:rsid w:val="00D62E93"/>
    <w:rsid w:val="00D62EE6"/>
    <w:rsid w:val="00D63927"/>
    <w:rsid w:val="00D639C6"/>
    <w:rsid w:val="00D63A08"/>
    <w:rsid w:val="00D63F59"/>
    <w:rsid w:val="00D64647"/>
    <w:rsid w:val="00D64710"/>
    <w:rsid w:val="00D64DCB"/>
    <w:rsid w:val="00D65DD9"/>
    <w:rsid w:val="00D6681E"/>
    <w:rsid w:val="00D66DDA"/>
    <w:rsid w:val="00D67088"/>
    <w:rsid w:val="00D6711D"/>
    <w:rsid w:val="00D70654"/>
    <w:rsid w:val="00D7194F"/>
    <w:rsid w:val="00D722BC"/>
    <w:rsid w:val="00D726ED"/>
    <w:rsid w:val="00D72A30"/>
    <w:rsid w:val="00D72AAA"/>
    <w:rsid w:val="00D732C5"/>
    <w:rsid w:val="00D7338E"/>
    <w:rsid w:val="00D73521"/>
    <w:rsid w:val="00D73855"/>
    <w:rsid w:val="00D73B34"/>
    <w:rsid w:val="00D73E0B"/>
    <w:rsid w:val="00D742ED"/>
    <w:rsid w:val="00D749BD"/>
    <w:rsid w:val="00D749E9"/>
    <w:rsid w:val="00D75423"/>
    <w:rsid w:val="00D75977"/>
    <w:rsid w:val="00D7653E"/>
    <w:rsid w:val="00D766A4"/>
    <w:rsid w:val="00D77184"/>
    <w:rsid w:val="00D77B97"/>
    <w:rsid w:val="00D77FEB"/>
    <w:rsid w:val="00D806E7"/>
    <w:rsid w:val="00D80700"/>
    <w:rsid w:val="00D80973"/>
    <w:rsid w:val="00D80C23"/>
    <w:rsid w:val="00D81B29"/>
    <w:rsid w:val="00D82B04"/>
    <w:rsid w:val="00D832F4"/>
    <w:rsid w:val="00D8346C"/>
    <w:rsid w:val="00D83744"/>
    <w:rsid w:val="00D839E5"/>
    <w:rsid w:val="00D83C65"/>
    <w:rsid w:val="00D83CB6"/>
    <w:rsid w:val="00D83DBF"/>
    <w:rsid w:val="00D84165"/>
    <w:rsid w:val="00D849BF"/>
    <w:rsid w:val="00D85806"/>
    <w:rsid w:val="00D86854"/>
    <w:rsid w:val="00D86897"/>
    <w:rsid w:val="00D868CD"/>
    <w:rsid w:val="00D8694D"/>
    <w:rsid w:val="00D8746C"/>
    <w:rsid w:val="00D8770B"/>
    <w:rsid w:val="00D87B51"/>
    <w:rsid w:val="00D90B2A"/>
    <w:rsid w:val="00D90BF3"/>
    <w:rsid w:val="00D90F41"/>
    <w:rsid w:val="00D90F61"/>
    <w:rsid w:val="00D9113C"/>
    <w:rsid w:val="00D91597"/>
    <w:rsid w:val="00D91B07"/>
    <w:rsid w:val="00D938B9"/>
    <w:rsid w:val="00D93D75"/>
    <w:rsid w:val="00D93E31"/>
    <w:rsid w:val="00D94207"/>
    <w:rsid w:val="00D94210"/>
    <w:rsid w:val="00D94AB2"/>
    <w:rsid w:val="00D954ED"/>
    <w:rsid w:val="00D955DD"/>
    <w:rsid w:val="00D956F4"/>
    <w:rsid w:val="00D9640A"/>
    <w:rsid w:val="00D9661E"/>
    <w:rsid w:val="00D96652"/>
    <w:rsid w:val="00D97D23"/>
    <w:rsid w:val="00D97E28"/>
    <w:rsid w:val="00DA00AC"/>
    <w:rsid w:val="00DA00E4"/>
    <w:rsid w:val="00DA038C"/>
    <w:rsid w:val="00DA0786"/>
    <w:rsid w:val="00DA0C92"/>
    <w:rsid w:val="00DA0FBF"/>
    <w:rsid w:val="00DA1084"/>
    <w:rsid w:val="00DA1D69"/>
    <w:rsid w:val="00DA1E49"/>
    <w:rsid w:val="00DA2C0B"/>
    <w:rsid w:val="00DA2DE6"/>
    <w:rsid w:val="00DA38BF"/>
    <w:rsid w:val="00DA395E"/>
    <w:rsid w:val="00DA47D1"/>
    <w:rsid w:val="00DA52E8"/>
    <w:rsid w:val="00DA54F4"/>
    <w:rsid w:val="00DA580B"/>
    <w:rsid w:val="00DA5B3A"/>
    <w:rsid w:val="00DA67EA"/>
    <w:rsid w:val="00DA6CA8"/>
    <w:rsid w:val="00DA6CD5"/>
    <w:rsid w:val="00DA7014"/>
    <w:rsid w:val="00DA76E0"/>
    <w:rsid w:val="00DB0BA8"/>
    <w:rsid w:val="00DB0E22"/>
    <w:rsid w:val="00DB1745"/>
    <w:rsid w:val="00DB1A5C"/>
    <w:rsid w:val="00DB1CA1"/>
    <w:rsid w:val="00DB23C3"/>
    <w:rsid w:val="00DB2A2A"/>
    <w:rsid w:val="00DB35E0"/>
    <w:rsid w:val="00DB3B5C"/>
    <w:rsid w:val="00DB3CB3"/>
    <w:rsid w:val="00DB3CD5"/>
    <w:rsid w:val="00DB42C7"/>
    <w:rsid w:val="00DB43AF"/>
    <w:rsid w:val="00DB44F5"/>
    <w:rsid w:val="00DB4972"/>
    <w:rsid w:val="00DB5028"/>
    <w:rsid w:val="00DB62AE"/>
    <w:rsid w:val="00DB62F8"/>
    <w:rsid w:val="00DB6402"/>
    <w:rsid w:val="00DB642C"/>
    <w:rsid w:val="00DB6DB4"/>
    <w:rsid w:val="00DB6F55"/>
    <w:rsid w:val="00DB7479"/>
    <w:rsid w:val="00DB74D4"/>
    <w:rsid w:val="00DB7D1C"/>
    <w:rsid w:val="00DB7D44"/>
    <w:rsid w:val="00DC04A1"/>
    <w:rsid w:val="00DC1FFD"/>
    <w:rsid w:val="00DC2364"/>
    <w:rsid w:val="00DC2924"/>
    <w:rsid w:val="00DC3039"/>
    <w:rsid w:val="00DC39B2"/>
    <w:rsid w:val="00DC3F2D"/>
    <w:rsid w:val="00DC43AF"/>
    <w:rsid w:val="00DC43F0"/>
    <w:rsid w:val="00DC4559"/>
    <w:rsid w:val="00DC5E37"/>
    <w:rsid w:val="00DC64AA"/>
    <w:rsid w:val="00DC6640"/>
    <w:rsid w:val="00DC67FA"/>
    <w:rsid w:val="00DC6CFC"/>
    <w:rsid w:val="00DC72A7"/>
    <w:rsid w:val="00DC7480"/>
    <w:rsid w:val="00DC74B0"/>
    <w:rsid w:val="00DC7C95"/>
    <w:rsid w:val="00DD02FF"/>
    <w:rsid w:val="00DD10D8"/>
    <w:rsid w:val="00DD15C9"/>
    <w:rsid w:val="00DD1618"/>
    <w:rsid w:val="00DD1988"/>
    <w:rsid w:val="00DD1B08"/>
    <w:rsid w:val="00DD1B2F"/>
    <w:rsid w:val="00DD1ECE"/>
    <w:rsid w:val="00DD245E"/>
    <w:rsid w:val="00DD2798"/>
    <w:rsid w:val="00DD2BAC"/>
    <w:rsid w:val="00DD387C"/>
    <w:rsid w:val="00DD39BE"/>
    <w:rsid w:val="00DD4A1E"/>
    <w:rsid w:val="00DD4D66"/>
    <w:rsid w:val="00DD4F2A"/>
    <w:rsid w:val="00DD4FF9"/>
    <w:rsid w:val="00DD51E1"/>
    <w:rsid w:val="00DD57B5"/>
    <w:rsid w:val="00DD59AA"/>
    <w:rsid w:val="00DD5E97"/>
    <w:rsid w:val="00DD6563"/>
    <w:rsid w:val="00DD6968"/>
    <w:rsid w:val="00DD6D72"/>
    <w:rsid w:val="00DD6DBB"/>
    <w:rsid w:val="00DD6DBE"/>
    <w:rsid w:val="00DE0E3C"/>
    <w:rsid w:val="00DE0F16"/>
    <w:rsid w:val="00DE0F37"/>
    <w:rsid w:val="00DE124D"/>
    <w:rsid w:val="00DE1470"/>
    <w:rsid w:val="00DE1B00"/>
    <w:rsid w:val="00DE1C34"/>
    <w:rsid w:val="00DE205B"/>
    <w:rsid w:val="00DE20BC"/>
    <w:rsid w:val="00DE2109"/>
    <w:rsid w:val="00DE2785"/>
    <w:rsid w:val="00DE27D7"/>
    <w:rsid w:val="00DE3278"/>
    <w:rsid w:val="00DE33F2"/>
    <w:rsid w:val="00DE3620"/>
    <w:rsid w:val="00DE3724"/>
    <w:rsid w:val="00DE388F"/>
    <w:rsid w:val="00DE3D68"/>
    <w:rsid w:val="00DE3E63"/>
    <w:rsid w:val="00DE44EF"/>
    <w:rsid w:val="00DE4684"/>
    <w:rsid w:val="00DE4847"/>
    <w:rsid w:val="00DE48DA"/>
    <w:rsid w:val="00DE4D18"/>
    <w:rsid w:val="00DE4D59"/>
    <w:rsid w:val="00DE55F0"/>
    <w:rsid w:val="00DE560E"/>
    <w:rsid w:val="00DE5E45"/>
    <w:rsid w:val="00DE5F49"/>
    <w:rsid w:val="00DE6236"/>
    <w:rsid w:val="00DE6775"/>
    <w:rsid w:val="00DE68C1"/>
    <w:rsid w:val="00DE6A62"/>
    <w:rsid w:val="00DE7081"/>
    <w:rsid w:val="00DE7180"/>
    <w:rsid w:val="00DE7271"/>
    <w:rsid w:val="00DE72FB"/>
    <w:rsid w:val="00DE736D"/>
    <w:rsid w:val="00DE746B"/>
    <w:rsid w:val="00DE79F7"/>
    <w:rsid w:val="00DE7E85"/>
    <w:rsid w:val="00DF0290"/>
    <w:rsid w:val="00DF048A"/>
    <w:rsid w:val="00DF0958"/>
    <w:rsid w:val="00DF1411"/>
    <w:rsid w:val="00DF14DE"/>
    <w:rsid w:val="00DF16C5"/>
    <w:rsid w:val="00DF1F1D"/>
    <w:rsid w:val="00DF1F2A"/>
    <w:rsid w:val="00DF27BA"/>
    <w:rsid w:val="00DF3ECE"/>
    <w:rsid w:val="00DF3F1B"/>
    <w:rsid w:val="00DF43FD"/>
    <w:rsid w:val="00DF561E"/>
    <w:rsid w:val="00DF57F4"/>
    <w:rsid w:val="00DF5B35"/>
    <w:rsid w:val="00DF5CB8"/>
    <w:rsid w:val="00DF613F"/>
    <w:rsid w:val="00DF6229"/>
    <w:rsid w:val="00DF7096"/>
    <w:rsid w:val="00E00A14"/>
    <w:rsid w:val="00E00EAB"/>
    <w:rsid w:val="00E01E41"/>
    <w:rsid w:val="00E01FA0"/>
    <w:rsid w:val="00E02453"/>
    <w:rsid w:val="00E02518"/>
    <w:rsid w:val="00E02973"/>
    <w:rsid w:val="00E02E5D"/>
    <w:rsid w:val="00E030DC"/>
    <w:rsid w:val="00E03321"/>
    <w:rsid w:val="00E03DFB"/>
    <w:rsid w:val="00E0414B"/>
    <w:rsid w:val="00E046C5"/>
    <w:rsid w:val="00E04903"/>
    <w:rsid w:val="00E04A07"/>
    <w:rsid w:val="00E04C1C"/>
    <w:rsid w:val="00E05180"/>
    <w:rsid w:val="00E05208"/>
    <w:rsid w:val="00E05345"/>
    <w:rsid w:val="00E05382"/>
    <w:rsid w:val="00E05646"/>
    <w:rsid w:val="00E0598F"/>
    <w:rsid w:val="00E05F9B"/>
    <w:rsid w:val="00E06ABF"/>
    <w:rsid w:val="00E06E46"/>
    <w:rsid w:val="00E074F2"/>
    <w:rsid w:val="00E075D3"/>
    <w:rsid w:val="00E075E6"/>
    <w:rsid w:val="00E077BF"/>
    <w:rsid w:val="00E07CBD"/>
    <w:rsid w:val="00E1007F"/>
    <w:rsid w:val="00E107EA"/>
    <w:rsid w:val="00E1200A"/>
    <w:rsid w:val="00E124E9"/>
    <w:rsid w:val="00E124F6"/>
    <w:rsid w:val="00E132B9"/>
    <w:rsid w:val="00E139E5"/>
    <w:rsid w:val="00E13FF6"/>
    <w:rsid w:val="00E14D74"/>
    <w:rsid w:val="00E1553E"/>
    <w:rsid w:val="00E1588A"/>
    <w:rsid w:val="00E15A65"/>
    <w:rsid w:val="00E16496"/>
    <w:rsid w:val="00E1684C"/>
    <w:rsid w:val="00E169CB"/>
    <w:rsid w:val="00E16AFC"/>
    <w:rsid w:val="00E16D13"/>
    <w:rsid w:val="00E16E8C"/>
    <w:rsid w:val="00E17037"/>
    <w:rsid w:val="00E1713C"/>
    <w:rsid w:val="00E17397"/>
    <w:rsid w:val="00E17574"/>
    <w:rsid w:val="00E1764D"/>
    <w:rsid w:val="00E177D6"/>
    <w:rsid w:val="00E17A83"/>
    <w:rsid w:val="00E17C59"/>
    <w:rsid w:val="00E20824"/>
    <w:rsid w:val="00E20D69"/>
    <w:rsid w:val="00E211B5"/>
    <w:rsid w:val="00E22388"/>
    <w:rsid w:val="00E2297A"/>
    <w:rsid w:val="00E22D0F"/>
    <w:rsid w:val="00E22E36"/>
    <w:rsid w:val="00E230E2"/>
    <w:rsid w:val="00E23A72"/>
    <w:rsid w:val="00E240B2"/>
    <w:rsid w:val="00E24114"/>
    <w:rsid w:val="00E241A2"/>
    <w:rsid w:val="00E242BE"/>
    <w:rsid w:val="00E24472"/>
    <w:rsid w:val="00E24EA9"/>
    <w:rsid w:val="00E25471"/>
    <w:rsid w:val="00E2547D"/>
    <w:rsid w:val="00E2591B"/>
    <w:rsid w:val="00E2693A"/>
    <w:rsid w:val="00E27617"/>
    <w:rsid w:val="00E30046"/>
    <w:rsid w:val="00E301F2"/>
    <w:rsid w:val="00E30217"/>
    <w:rsid w:val="00E30887"/>
    <w:rsid w:val="00E30CFB"/>
    <w:rsid w:val="00E31307"/>
    <w:rsid w:val="00E318A1"/>
    <w:rsid w:val="00E31C99"/>
    <w:rsid w:val="00E322B1"/>
    <w:rsid w:val="00E3245C"/>
    <w:rsid w:val="00E3276E"/>
    <w:rsid w:val="00E32BAA"/>
    <w:rsid w:val="00E33305"/>
    <w:rsid w:val="00E3358C"/>
    <w:rsid w:val="00E33B87"/>
    <w:rsid w:val="00E3426D"/>
    <w:rsid w:val="00E34454"/>
    <w:rsid w:val="00E3483E"/>
    <w:rsid w:val="00E348EA"/>
    <w:rsid w:val="00E35052"/>
    <w:rsid w:val="00E35103"/>
    <w:rsid w:val="00E35267"/>
    <w:rsid w:val="00E35E1D"/>
    <w:rsid w:val="00E35EAD"/>
    <w:rsid w:val="00E35F3D"/>
    <w:rsid w:val="00E35FB1"/>
    <w:rsid w:val="00E36258"/>
    <w:rsid w:val="00E362F5"/>
    <w:rsid w:val="00E36851"/>
    <w:rsid w:val="00E36881"/>
    <w:rsid w:val="00E36AE3"/>
    <w:rsid w:val="00E36BBF"/>
    <w:rsid w:val="00E37127"/>
    <w:rsid w:val="00E37309"/>
    <w:rsid w:val="00E377CA"/>
    <w:rsid w:val="00E37A51"/>
    <w:rsid w:val="00E37ECA"/>
    <w:rsid w:val="00E401F4"/>
    <w:rsid w:val="00E404D0"/>
    <w:rsid w:val="00E4082F"/>
    <w:rsid w:val="00E412F2"/>
    <w:rsid w:val="00E413AD"/>
    <w:rsid w:val="00E41760"/>
    <w:rsid w:val="00E41A70"/>
    <w:rsid w:val="00E41A9B"/>
    <w:rsid w:val="00E41C2B"/>
    <w:rsid w:val="00E4213F"/>
    <w:rsid w:val="00E422D5"/>
    <w:rsid w:val="00E4263B"/>
    <w:rsid w:val="00E42B22"/>
    <w:rsid w:val="00E43212"/>
    <w:rsid w:val="00E4329F"/>
    <w:rsid w:val="00E4378E"/>
    <w:rsid w:val="00E4396A"/>
    <w:rsid w:val="00E43AE5"/>
    <w:rsid w:val="00E43B40"/>
    <w:rsid w:val="00E43B9F"/>
    <w:rsid w:val="00E4405A"/>
    <w:rsid w:val="00E44237"/>
    <w:rsid w:val="00E44D35"/>
    <w:rsid w:val="00E45D81"/>
    <w:rsid w:val="00E478C3"/>
    <w:rsid w:val="00E504ED"/>
    <w:rsid w:val="00E50711"/>
    <w:rsid w:val="00E50756"/>
    <w:rsid w:val="00E50D9A"/>
    <w:rsid w:val="00E50DD7"/>
    <w:rsid w:val="00E51276"/>
    <w:rsid w:val="00E516A5"/>
    <w:rsid w:val="00E5176D"/>
    <w:rsid w:val="00E51D63"/>
    <w:rsid w:val="00E524A3"/>
    <w:rsid w:val="00E5250D"/>
    <w:rsid w:val="00E525B1"/>
    <w:rsid w:val="00E528F7"/>
    <w:rsid w:val="00E52DCF"/>
    <w:rsid w:val="00E53C8B"/>
    <w:rsid w:val="00E54B16"/>
    <w:rsid w:val="00E54ED5"/>
    <w:rsid w:val="00E5511B"/>
    <w:rsid w:val="00E55208"/>
    <w:rsid w:val="00E555EA"/>
    <w:rsid w:val="00E55B17"/>
    <w:rsid w:val="00E56541"/>
    <w:rsid w:val="00E56E09"/>
    <w:rsid w:val="00E57491"/>
    <w:rsid w:val="00E574A6"/>
    <w:rsid w:val="00E57C2C"/>
    <w:rsid w:val="00E57D6A"/>
    <w:rsid w:val="00E57E45"/>
    <w:rsid w:val="00E57E6E"/>
    <w:rsid w:val="00E6031A"/>
    <w:rsid w:val="00E60396"/>
    <w:rsid w:val="00E6042D"/>
    <w:rsid w:val="00E605E8"/>
    <w:rsid w:val="00E606DE"/>
    <w:rsid w:val="00E61309"/>
    <w:rsid w:val="00E614DE"/>
    <w:rsid w:val="00E61A3F"/>
    <w:rsid w:val="00E61FB0"/>
    <w:rsid w:val="00E62466"/>
    <w:rsid w:val="00E6287D"/>
    <w:rsid w:val="00E62A23"/>
    <w:rsid w:val="00E62E5B"/>
    <w:rsid w:val="00E63179"/>
    <w:rsid w:val="00E63230"/>
    <w:rsid w:val="00E635C5"/>
    <w:rsid w:val="00E63989"/>
    <w:rsid w:val="00E639AA"/>
    <w:rsid w:val="00E63E71"/>
    <w:rsid w:val="00E63F62"/>
    <w:rsid w:val="00E640DC"/>
    <w:rsid w:val="00E6438D"/>
    <w:rsid w:val="00E64834"/>
    <w:rsid w:val="00E64B1C"/>
    <w:rsid w:val="00E64CCF"/>
    <w:rsid w:val="00E65128"/>
    <w:rsid w:val="00E6532B"/>
    <w:rsid w:val="00E65CE6"/>
    <w:rsid w:val="00E65DE1"/>
    <w:rsid w:val="00E66059"/>
    <w:rsid w:val="00E667DD"/>
    <w:rsid w:val="00E66E7D"/>
    <w:rsid w:val="00E67A5A"/>
    <w:rsid w:val="00E67E2F"/>
    <w:rsid w:val="00E67ECD"/>
    <w:rsid w:val="00E7012E"/>
    <w:rsid w:val="00E70158"/>
    <w:rsid w:val="00E702D0"/>
    <w:rsid w:val="00E714F7"/>
    <w:rsid w:val="00E716D1"/>
    <w:rsid w:val="00E7200C"/>
    <w:rsid w:val="00E72A26"/>
    <w:rsid w:val="00E733FD"/>
    <w:rsid w:val="00E7385E"/>
    <w:rsid w:val="00E73996"/>
    <w:rsid w:val="00E73E80"/>
    <w:rsid w:val="00E74042"/>
    <w:rsid w:val="00E748A5"/>
    <w:rsid w:val="00E74D7C"/>
    <w:rsid w:val="00E74F39"/>
    <w:rsid w:val="00E7563E"/>
    <w:rsid w:val="00E75763"/>
    <w:rsid w:val="00E75A77"/>
    <w:rsid w:val="00E75B5E"/>
    <w:rsid w:val="00E75F08"/>
    <w:rsid w:val="00E761B9"/>
    <w:rsid w:val="00E766E0"/>
    <w:rsid w:val="00E76907"/>
    <w:rsid w:val="00E771BE"/>
    <w:rsid w:val="00E771C6"/>
    <w:rsid w:val="00E77ADF"/>
    <w:rsid w:val="00E80014"/>
    <w:rsid w:val="00E8061E"/>
    <w:rsid w:val="00E80A92"/>
    <w:rsid w:val="00E80BFB"/>
    <w:rsid w:val="00E825F5"/>
    <w:rsid w:val="00E82A1D"/>
    <w:rsid w:val="00E82B53"/>
    <w:rsid w:val="00E82F28"/>
    <w:rsid w:val="00E833CE"/>
    <w:rsid w:val="00E833D6"/>
    <w:rsid w:val="00E83621"/>
    <w:rsid w:val="00E83DF5"/>
    <w:rsid w:val="00E84614"/>
    <w:rsid w:val="00E84731"/>
    <w:rsid w:val="00E84CC9"/>
    <w:rsid w:val="00E84F2B"/>
    <w:rsid w:val="00E8503C"/>
    <w:rsid w:val="00E85130"/>
    <w:rsid w:val="00E8581F"/>
    <w:rsid w:val="00E8590A"/>
    <w:rsid w:val="00E859E1"/>
    <w:rsid w:val="00E85DEB"/>
    <w:rsid w:val="00E8608C"/>
    <w:rsid w:val="00E8626B"/>
    <w:rsid w:val="00E866CA"/>
    <w:rsid w:val="00E86931"/>
    <w:rsid w:val="00E86997"/>
    <w:rsid w:val="00E86F3C"/>
    <w:rsid w:val="00E8714A"/>
    <w:rsid w:val="00E872AA"/>
    <w:rsid w:val="00E8732F"/>
    <w:rsid w:val="00E8767B"/>
    <w:rsid w:val="00E87927"/>
    <w:rsid w:val="00E87B2E"/>
    <w:rsid w:val="00E87CCC"/>
    <w:rsid w:val="00E902CE"/>
    <w:rsid w:val="00E90466"/>
    <w:rsid w:val="00E90497"/>
    <w:rsid w:val="00E90698"/>
    <w:rsid w:val="00E91044"/>
    <w:rsid w:val="00E9140C"/>
    <w:rsid w:val="00E9147A"/>
    <w:rsid w:val="00E91482"/>
    <w:rsid w:val="00E91835"/>
    <w:rsid w:val="00E91B88"/>
    <w:rsid w:val="00E91E8F"/>
    <w:rsid w:val="00E9206B"/>
    <w:rsid w:val="00E93008"/>
    <w:rsid w:val="00E93493"/>
    <w:rsid w:val="00E93829"/>
    <w:rsid w:val="00E938F9"/>
    <w:rsid w:val="00E939EA"/>
    <w:rsid w:val="00E940F3"/>
    <w:rsid w:val="00E949C0"/>
    <w:rsid w:val="00E94BA3"/>
    <w:rsid w:val="00E95372"/>
    <w:rsid w:val="00E960E0"/>
    <w:rsid w:val="00E96302"/>
    <w:rsid w:val="00E96C8B"/>
    <w:rsid w:val="00E96F3F"/>
    <w:rsid w:val="00E9734E"/>
    <w:rsid w:val="00E9766A"/>
    <w:rsid w:val="00E97810"/>
    <w:rsid w:val="00E97C51"/>
    <w:rsid w:val="00E97D59"/>
    <w:rsid w:val="00EA01E1"/>
    <w:rsid w:val="00EA0CA0"/>
    <w:rsid w:val="00EA0E65"/>
    <w:rsid w:val="00EA0EE9"/>
    <w:rsid w:val="00EA10F2"/>
    <w:rsid w:val="00EA192C"/>
    <w:rsid w:val="00EA1F1D"/>
    <w:rsid w:val="00EA217A"/>
    <w:rsid w:val="00EA2E8D"/>
    <w:rsid w:val="00EA303E"/>
    <w:rsid w:val="00EA3B90"/>
    <w:rsid w:val="00EA3DD8"/>
    <w:rsid w:val="00EA4042"/>
    <w:rsid w:val="00EA419D"/>
    <w:rsid w:val="00EA4A18"/>
    <w:rsid w:val="00EA4F8B"/>
    <w:rsid w:val="00EA4FAB"/>
    <w:rsid w:val="00EA4FE2"/>
    <w:rsid w:val="00EA523D"/>
    <w:rsid w:val="00EA5424"/>
    <w:rsid w:val="00EA642E"/>
    <w:rsid w:val="00EA6A1E"/>
    <w:rsid w:val="00EA6B95"/>
    <w:rsid w:val="00EA6D87"/>
    <w:rsid w:val="00EA79C0"/>
    <w:rsid w:val="00EA7B9F"/>
    <w:rsid w:val="00EB0228"/>
    <w:rsid w:val="00EB0AF1"/>
    <w:rsid w:val="00EB1A8D"/>
    <w:rsid w:val="00EB1CFC"/>
    <w:rsid w:val="00EB1FE5"/>
    <w:rsid w:val="00EB2166"/>
    <w:rsid w:val="00EB22D2"/>
    <w:rsid w:val="00EB3393"/>
    <w:rsid w:val="00EB3515"/>
    <w:rsid w:val="00EB445F"/>
    <w:rsid w:val="00EB4C20"/>
    <w:rsid w:val="00EB4FD5"/>
    <w:rsid w:val="00EB5A0B"/>
    <w:rsid w:val="00EB5F1F"/>
    <w:rsid w:val="00EB60B6"/>
    <w:rsid w:val="00EB650F"/>
    <w:rsid w:val="00EB78A6"/>
    <w:rsid w:val="00EB78B3"/>
    <w:rsid w:val="00EB78CB"/>
    <w:rsid w:val="00EB7B1F"/>
    <w:rsid w:val="00EB7C46"/>
    <w:rsid w:val="00EC0659"/>
    <w:rsid w:val="00EC09D6"/>
    <w:rsid w:val="00EC0CE8"/>
    <w:rsid w:val="00EC0E4F"/>
    <w:rsid w:val="00EC103F"/>
    <w:rsid w:val="00EC11C5"/>
    <w:rsid w:val="00EC1B30"/>
    <w:rsid w:val="00EC1C40"/>
    <w:rsid w:val="00EC23C8"/>
    <w:rsid w:val="00EC2EF1"/>
    <w:rsid w:val="00EC2FEC"/>
    <w:rsid w:val="00EC3B92"/>
    <w:rsid w:val="00EC4434"/>
    <w:rsid w:val="00EC445B"/>
    <w:rsid w:val="00EC49D8"/>
    <w:rsid w:val="00EC4BC8"/>
    <w:rsid w:val="00EC51DB"/>
    <w:rsid w:val="00EC5E91"/>
    <w:rsid w:val="00EC61E3"/>
    <w:rsid w:val="00EC7279"/>
    <w:rsid w:val="00EC79B4"/>
    <w:rsid w:val="00ED0494"/>
    <w:rsid w:val="00ED04FA"/>
    <w:rsid w:val="00ED0523"/>
    <w:rsid w:val="00ED0766"/>
    <w:rsid w:val="00ED0E92"/>
    <w:rsid w:val="00ED0EA7"/>
    <w:rsid w:val="00ED1070"/>
    <w:rsid w:val="00ED1162"/>
    <w:rsid w:val="00ED1F7F"/>
    <w:rsid w:val="00ED2571"/>
    <w:rsid w:val="00ED25E8"/>
    <w:rsid w:val="00ED2EAD"/>
    <w:rsid w:val="00ED3FA5"/>
    <w:rsid w:val="00ED4BCF"/>
    <w:rsid w:val="00ED4C17"/>
    <w:rsid w:val="00ED5480"/>
    <w:rsid w:val="00ED5487"/>
    <w:rsid w:val="00ED5E6B"/>
    <w:rsid w:val="00ED6010"/>
    <w:rsid w:val="00ED6571"/>
    <w:rsid w:val="00ED6622"/>
    <w:rsid w:val="00ED69B7"/>
    <w:rsid w:val="00ED6AC6"/>
    <w:rsid w:val="00ED76E7"/>
    <w:rsid w:val="00EE175D"/>
    <w:rsid w:val="00EE19C5"/>
    <w:rsid w:val="00EE1B16"/>
    <w:rsid w:val="00EE1D1B"/>
    <w:rsid w:val="00EE1E7D"/>
    <w:rsid w:val="00EE2111"/>
    <w:rsid w:val="00EE2CF2"/>
    <w:rsid w:val="00EE2EF4"/>
    <w:rsid w:val="00EE30B2"/>
    <w:rsid w:val="00EE30DD"/>
    <w:rsid w:val="00EE3645"/>
    <w:rsid w:val="00EE3895"/>
    <w:rsid w:val="00EE3C22"/>
    <w:rsid w:val="00EE3C79"/>
    <w:rsid w:val="00EE45F2"/>
    <w:rsid w:val="00EE48FB"/>
    <w:rsid w:val="00EE493A"/>
    <w:rsid w:val="00EE49AA"/>
    <w:rsid w:val="00EE4D30"/>
    <w:rsid w:val="00EE4E7E"/>
    <w:rsid w:val="00EE5148"/>
    <w:rsid w:val="00EE5224"/>
    <w:rsid w:val="00EE5570"/>
    <w:rsid w:val="00EE55E4"/>
    <w:rsid w:val="00EE5776"/>
    <w:rsid w:val="00EE5B25"/>
    <w:rsid w:val="00EE5F16"/>
    <w:rsid w:val="00EE64C9"/>
    <w:rsid w:val="00EE665E"/>
    <w:rsid w:val="00EE6BA0"/>
    <w:rsid w:val="00EE7524"/>
    <w:rsid w:val="00EE76FE"/>
    <w:rsid w:val="00EE77B8"/>
    <w:rsid w:val="00EF0130"/>
    <w:rsid w:val="00EF0142"/>
    <w:rsid w:val="00EF0474"/>
    <w:rsid w:val="00EF051F"/>
    <w:rsid w:val="00EF0980"/>
    <w:rsid w:val="00EF0C6F"/>
    <w:rsid w:val="00EF1270"/>
    <w:rsid w:val="00EF2059"/>
    <w:rsid w:val="00EF2528"/>
    <w:rsid w:val="00EF25A4"/>
    <w:rsid w:val="00EF2829"/>
    <w:rsid w:val="00EF3074"/>
    <w:rsid w:val="00EF34BD"/>
    <w:rsid w:val="00EF3D29"/>
    <w:rsid w:val="00EF402E"/>
    <w:rsid w:val="00EF475A"/>
    <w:rsid w:val="00EF4A72"/>
    <w:rsid w:val="00EF50B3"/>
    <w:rsid w:val="00EF518C"/>
    <w:rsid w:val="00EF547B"/>
    <w:rsid w:val="00EF56F9"/>
    <w:rsid w:val="00EF5D2D"/>
    <w:rsid w:val="00EF6841"/>
    <w:rsid w:val="00EF6F79"/>
    <w:rsid w:val="00EF7150"/>
    <w:rsid w:val="00EF7F5E"/>
    <w:rsid w:val="00F000F0"/>
    <w:rsid w:val="00F00614"/>
    <w:rsid w:val="00F00A9A"/>
    <w:rsid w:val="00F00DF2"/>
    <w:rsid w:val="00F00E68"/>
    <w:rsid w:val="00F013A5"/>
    <w:rsid w:val="00F03250"/>
    <w:rsid w:val="00F034C4"/>
    <w:rsid w:val="00F03B01"/>
    <w:rsid w:val="00F03F09"/>
    <w:rsid w:val="00F042C0"/>
    <w:rsid w:val="00F04CC4"/>
    <w:rsid w:val="00F04F4E"/>
    <w:rsid w:val="00F05482"/>
    <w:rsid w:val="00F056F7"/>
    <w:rsid w:val="00F05BA8"/>
    <w:rsid w:val="00F05DF9"/>
    <w:rsid w:val="00F06418"/>
    <w:rsid w:val="00F06735"/>
    <w:rsid w:val="00F06B17"/>
    <w:rsid w:val="00F07264"/>
    <w:rsid w:val="00F076C0"/>
    <w:rsid w:val="00F10058"/>
    <w:rsid w:val="00F101E6"/>
    <w:rsid w:val="00F10CE8"/>
    <w:rsid w:val="00F10E80"/>
    <w:rsid w:val="00F1140B"/>
    <w:rsid w:val="00F1151B"/>
    <w:rsid w:val="00F11AAB"/>
    <w:rsid w:val="00F11DBD"/>
    <w:rsid w:val="00F12285"/>
    <w:rsid w:val="00F12965"/>
    <w:rsid w:val="00F12B0F"/>
    <w:rsid w:val="00F133D6"/>
    <w:rsid w:val="00F134F5"/>
    <w:rsid w:val="00F137FD"/>
    <w:rsid w:val="00F13B1E"/>
    <w:rsid w:val="00F14242"/>
    <w:rsid w:val="00F14353"/>
    <w:rsid w:val="00F14F5B"/>
    <w:rsid w:val="00F14F92"/>
    <w:rsid w:val="00F14F97"/>
    <w:rsid w:val="00F15359"/>
    <w:rsid w:val="00F158EE"/>
    <w:rsid w:val="00F15A52"/>
    <w:rsid w:val="00F15CD2"/>
    <w:rsid w:val="00F16575"/>
    <w:rsid w:val="00F16712"/>
    <w:rsid w:val="00F16E2F"/>
    <w:rsid w:val="00F17167"/>
    <w:rsid w:val="00F174E4"/>
    <w:rsid w:val="00F175F1"/>
    <w:rsid w:val="00F17D6C"/>
    <w:rsid w:val="00F17EA9"/>
    <w:rsid w:val="00F210D5"/>
    <w:rsid w:val="00F223E9"/>
    <w:rsid w:val="00F225F6"/>
    <w:rsid w:val="00F22D38"/>
    <w:rsid w:val="00F23268"/>
    <w:rsid w:val="00F2339F"/>
    <w:rsid w:val="00F2348A"/>
    <w:rsid w:val="00F23554"/>
    <w:rsid w:val="00F23A5D"/>
    <w:rsid w:val="00F2424C"/>
    <w:rsid w:val="00F246E9"/>
    <w:rsid w:val="00F24C25"/>
    <w:rsid w:val="00F253CF"/>
    <w:rsid w:val="00F258AC"/>
    <w:rsid w:val="00F25B45"/>
    <w:rsid w:val="00F26869"/>
    <w:rsid w:val="00F26B55"/>
    <w:rsid w:val="00F26B5F"/>
    <w:rsid w:val="00F27006"/>
    <w:rsid w:val="00F27383"/>
    <w:rsid w:val="00F2772C"/>
    <w:rsid w:val="00F2797A"/>
    <w:rsid w:val="00F27A54"/>
    <w:rsid w:val="00F27A7A"/>
    <w:rsid w:val="00F27D59"/>
    <w:rsid w:val="00F27DCA"/>
    <w:rsid w:val="00F3028B"/>
    <w:rsid w:val="00F3051E"/>
    <w:rsid w:val="00F310DA"/>
    <w:rsid w:val="00F31387"/>
    <w:rsid w:val="00F31C5D"/>
    <w:rsid w:val="00F31E18"/>
    <w:rsid w:val="00F32261"/>
    <w:rsid w:val="00F3261B"/>
    <w:rsid w:val="00F32EE6"/>
    <w:rsid w:val="00F330F0"/>
    <w:rsid w:val="00F33259"/>
    <w:rsid w:val="00F33880"/>
    <w:rsid w:val="00F3388A"/>
    <w:rsid w:val="00F33D45"/>
    <w:rsid w:val="00F343D4"/>
    <w:rsid w:val="00F345E0"/>
    <w:rsid w:val="00F3469E"/>
    <w:rsid w:val="00F34800"/>
    <w:rsid w:val="00F34B6B"/>
    <w:rsid w:val="00F34D61"/>
    <w:rsid w:val="00F34D87"/>
    <w:rsid w:val="00F35453"/>
    <w:rsid w:val="00F3581A"/>
    <w:rsid w:val="00F35938"/>
    <w:rsid w:val="00F359DD"/>
    <w:rsid w:val="00F35CC0"/>
    <w:rsid w:val="00F35DB2"/>
    <w:rsid w:val="00F35E2C"/>
    <w:rsid w:val="00F36430"/>
    <w:rsid w:val="00F36572"/>
    <w:rsid w:val="00F369B5"/>
    <w:rsid w:val="00F36AFF"/>
    <w:rsid w:val="00F36ECC"/>
    <w:rsid w:val="00F37802"/>
    <w:rsid w:val="00F37E8D"/>
    <w:rsid w:val="00F4065B"/>
    <w:rsid w:val="00F408A4"/>
    <w:rsid w:val="00F40911"/>
    <w:rsid w:val="00F4099F"/>
    <w:rsid w:val="00F40D15"/>
    <w:rsid w:val="00F40D96"/>
    <w:rsid w:val="00F40EE0"/>
    <w:rsid w:val="00F41114"/>
    <w:rsid w:val="00F415FC"/>
    <w:rsid w:val="00F419D6"/>
    <w:rsid w:val="00F41DF4"/>
    <w:rsid w:val="00F42ABE"/>
    <w:rsid w:val="00F42F0C"/>
    <w:rsid w:val="00F42F6C"/>
    <w:rsid w:val="00F42F6F"/>
    <w:rsid w:val="00F4355D"/>
    <w:rsid w:val="00F43ADA"/>
    <w:rsid w:val="00F43FBC"/>
    <w:rsid w:val="00F43FD6"/>
    <w:rsid w:val="00F43FE8"/>
    <w:rsid w:val="00F44134"/>
    <w:rsid w:val="00F4452A"/>
    <w:rsid w:val="00F44BD3"/>
    <w:rsid w:val="00F45337"/>
    <w:rsid w:val="00F455AF"/>
    <w:rsid w:val="00F456FF"/>
    <w:rsid w:val="00F45B61"/>
    <w:rsid w:val="00F45CB6"/>
    <w:rsid w:val="00F46655"/>
    <w:rsid w:val="00F46C3B"/>
    <w:rsid w:val="00F46DA7"/>
    <w:rsid w:val="00F471AF"/>
    <w:rsid w:val="00F47576"/>
    <w:rsid w:val="00F47B85"/>
    <w:rsid w:val="00F47C0D"/>
    <w:rsid w:val="00F47C0E"/>
    <w:rsid w:val="00F503BC"/>
    <w:rsid w:val="00F503F8"/>
    <w:rsid w:val="00F50973"/>
    <w:rsid w:val="00F515A0"/>
    <w:rsid w:val="00F51ED8"/>
    <w:rsid w:val="00F5225C"/>
    <w:rsid w:val="00F53CD5"/>
    <w:rsid w:val="00F5462B"/>
    <w:rsid w:val="00F547AC"/>
    <w:rsid w:val="00F54A3E"/>
    <w:rsid w:val="00F54BC8"/>
    <w:rsid w:val="00F54BDD"/>
    <w:rsid w:val="00F54F17"/>
    <w:rsid w:val="00F5533F"/>
    <w:rsid w:val="00F55C60"/>
    <w:rsid w:val="00F55D19"/>
    <w:rsid w:val="00F56313"/>
    <w:rsid w:val="00F56365"/>
    <w:rsid w:val="00F5645C"/>
    <w:rsid w:val="00F56597"/>
    <w:rsid w:val="00F56A9C"/>
    <w:rsid w:val="00F57384"/>
    <w:rsid w:val="00F57DC6"/>
    <w:rsid w:val="00F57FE1"/>
    <w:rsid w:val="00F6052F"/>
    <w:rsid w:val="00F61881"/>
    <w:rsid w:val="00F6203A"/>
    <w:rsid w:val="00F62491"/>
    <w:rsid w:val="00F6306F"/>
    <w:rsid w:val="00F630A2"/>
    <w:rsid w:val="00F63117"/>
    <w:rsid w:val="00F632A7"/>
    <w:rsid w:val="00F63F81"/>
    <w:rsid w:val="00F63FE1"/>
    <w:rsid w:val="00F64017"/>
    <w:rsid w:val="00F64048"/>
    <w:rsid w:val="00F649F9"/>
    <w:rsid w:val="00F64AF4"/>
    <w:rsid w:val="00F64BC3"/>
    <w:rsid w:val="00F66354"/>
    <w:rsid w:val="00F663E3"/>
    <w:rsid w:val="00F66453"/>
    <w:rsid w:val="00F669F5"/>
    <w:rsid w:val="00F66DC6"/>
    <w:rsid w:val="00F66E7A"/>
    <w:rsid w:val="00F6768E"/>
    <w:rsid w:val="00F67AE5"/>
    <w:rsid w:val="00F67E23"/>
    <w:rsid w:val="00F67F1F"/>
    <w:rsid w:val="00F70102"/>
    <w:rsid w:val="00F7071B"/>
    <w:rsid w:val="00F70D08"/>
    <w:rsid w:val="00F71058"/>
    <w:rsid w:val="00F71F15"/>
    <w:rsid w:val="00F7215C"/>
    <w:rsid w:val="00F721C0"/>
    <w:rsid w:val="00F72367"/>
    <w:rsid w:val="00F72C19"/>
    <w:rsid w:val="00F7308D"/>
    <w:rsid w:val="00F730A8"/>
    <w:rsid w:val="00F733A4"/>
    <w:rsid w:val="00F7378B"/>
    <w:rsid w:val="00F742CD"/>
    <w:rsid w:val="00F74521"/>
    <w:rsid w:val="00F74F8B"/>
    <w:rsid w:val="00F75D61"/>
    <w:rsid w:val="00F76445"/>
    <w:rsid w:val="00F76B15"/>
    <w:rsid w:val="00F77113"/>
    <w:rsid w:val="00F7775C"/>
    <w:rsid w:val="00F778E9"/>
    <w:rsid w:val="00F77B31"/>
    <w:rsid w:val="00F77D53"/>
    <w:rsid w:val="00F81517"/>
    <w:rsid w:val="00F81B96"/>
    <w:rsid w:val="00F81CB0"/>
    <w:rsid w:val="00F81DB7"/>
    <w:rsid w:val="00F820EE"/>
    <w:rsid w:val="00F824E6"/>
    <w:rsid w:val="00F82753"/>
    <w:rsid w:val="00F82C71"/>
    <w:rsid w:val="00F82E15"/>
    <w:rsid w:val="00F82F43"/>
    <w:rsid w:val="00F8382C"/>
    <w:rsid w:val="00F83BA1"/>
    <w:rsid w:val="00F83FD6"/>
    <w:rsid w:val="00F84069"/>
    <w:rsid w:val="00F842A9"/>
    <w:rsid w:val="00F8497B"/>
    <w:rsid w:val="00F84C69"/>
    <w:rsid w:val="00F84D6D"/>
    <w:rsid w:val="00F853A4"/>
    <w:rsid w:val="00F859AE"/>
    <w:rsid w:val="00F867A7"/>
    <w:rsid w:val="00F86A32"/>
    <w:rsid w:val="00F872EC"/>
    <w:rsid w:val="00F87966"/>
    <w:rsid w:val="00F879BC"/>
    <w:rsid w:val="00F87C49"/>
    <w:rsid w:val="00F87DB1"/>
    <w:rsid w:val="00F90275"/>
    <w:rsid w:val="00F903DC"/>
    <w:rsid w:val="00F912B6"/>
    <w:rsid w:val="00F9179B"/>
    <w:rsid w:val="00F926A1"/>
    <w:rsid w:val="00F92C73"/>
    <w:rsid w:val="00F92D91"/>
    <w:rsid w:val="00F93306"/>
    <w:rsid w:val="00F93313"/>
    <w:rsid w:val="00F9374E"/>
    <w:rsid w:val="00F93E53"/>
    <w:rsid w:val="00F93F46"/>
    <w:rsid w:val="00F93FBA"/>
    <w:rsid w:val="00F94786"/>
    <w:rsid w:val="00F94787"/>
    <w:rsid w:val="00F9481E"/>
    <w:rsid w:val="00F94C62"/>
    <w:rsid w:val="00F9512F"/>
    <w:rsid w:val="00F959F4"/>
    <w:rsid w:val="00F96B6C"/>
    <w:rsid w:val="00F975C3"/>
    <w:rsid w:val="00F9782E"/>
    <w:rsid w:val="00F97FDA"/>
    <w:rsid w:val="00FA0003"/>
    <w:rsid w:val="00FA02D6"/>
    <w:rsid w:val="00FA0304"/>
    <w:rsid w:val="00FA033A"/>
    <w:rsid w:val="00FA03D8"/>
    <w:rsid w:val="00FA0473"/>
    <w:rsid w:val="00FA0B4A"/>
    <w:rsid w:val="00FA17B5"/>
    <w:rsid w:val="00FA1BDC"/>
    <w:rsid w:val="00FA1D10"/>
    <w:rsid w:val="00FA1D60"/>
    <w:rsid w:val="00FA20B6"/>
    <w:rsid w:val="00FA248E"/>
    <w:rsid w:val="00FA282E"/>
    <w:rsid w:val="00FA28C9"/>
    <w:rsid w:val="00FA2B91"/>
    <w:rsid w:val="00FA2C00"/>
    <w:rsid w:val="00FA30A7"/>
    <w:rsid w:val="00FA317F"/>
    <w:rsid w:val="00FA321B"/>
    <w:rsid w:val="00FA41C7"/>
    <w:rsid w:val="00FA4464"/>
    <w:rsid w:val="00FA4863"/>
    <w:rsid w:val="00FA49D7"/>
    <w:rsid w:val="00FA4CF1"/>
    <w:rsid w:val="00FA4E9C"/>
    <w:rsid w:val="00FA5241"/>
    <w:rsid w:val="00FA54BB"/>
    <w:rsid w:val="00FA5DE3"/>
    <w:rsid w:val="00FA60BA"/>
    <w:rsid w:val="00FA64D6"/>
    <w:rsid w:val="00FA72EC"/>
    <w:rsid w:val="00FA74E8"/>
    <w:rsid w:val="00FA79BF"/>
    <w:rsid w:val="00FA7E02"/>
    <w:rsid w:val="00FA7E6E"/>
    <w:rsid w:val="00FB1047"/>
    <w:rsid w:val="00FB10F2"/>
    <w:rsid w:val="00FB1113"/>
    <w:rsid w:val="00FB116F"/>
    <w:rsid w:val="00FB1E74"/>
    <w:rsid w:val="00FB2059"/>
    <w:rsid w:val="00FB2122"/>
    <w:rsid w:val="00FB2A42"/>
    <w:rsid w:val="00FB2B74"/>
    <w:rsid w:val="00FB2D23"/>
    <w:rsid w:val="00FB30F9"/>
    <w:rsid w:val="00FB3CFA"/>
    <w:rsid w:val="00FB3F3C"/>
    <w:rsid w:val="00FB4000"/>
    <w:rsid w:val="00FB4752"/>
    <w:rsid w:val="00FB60C9"/>
    <w:rsid w:val="00FB64DE"/>
    <w:rsid w:val="00FB6574"/>
    <w:rsid w:val="00FB6D8F"/>
    <w:rsid w:val="00FB7042"/>
    <w:rsid w:val="00FB74A4"/>
    <w:rsid w:val="00FB77B8"/>
    <w:rsid w:val="00FB7933"/>
    <w:rsid w:val="00FC043B"/>
    <w:rsid w:val="00FC073B"/>
    <w:rsid w:val="00FC0BED"/>
    <w:rsid w:val="00FC10C3"/>
    <w:rsid w:val="00FC11E3"/>
    <w:rsid w:val="00FC1446"/>
    <w:rsid w:val="00FC17C4"/>
    <w:rsid w:val="00FC18F5"/>
    <w:rsid w:val="00FC234D"/>
    <w:rsid w:val="00FC24A0"/>
    <w:rsid w:val="00FC2A86"/>
    <w:rsid w:val="00FC320D"/>
    <w:rsid w:val="00FC41C2"/>
    <w:rsid w:val="00FC425C"/>
    <w:rsid w:val="00FC462D"/>
    <w:rsid w:val="00FC4A2D"/>
    <w:rsid w:val="00FC5562"/>
    <w:rsid w:val="00FC58DE"/>
    <w:rsid w:val="00FC5986"/>
    <w:rsid w:val="00FC5A3C"/>
    <w:rsid w:val="00FC6010"/>
    <w:rsid w:val="00FC65E3"/>
    <w:rsid w:val="00FC6B79"/>
    <w:rsid w:val="00FC6BE8"/>
    <w:rsid w:val="00FC782D"/>
    <w:rsid w:val="00FC79D1"/>
    <w:rsid w:val="00FC7F70"/>
    <w:rsid w:val="00FD017B"/>
    <w:rsid w:val="00FD032D"/>
    <w:rsid w:val="00FD0538"/>
    <w:rsid w:val="00FD1565"/>
    <w:rsid w:val="00FD162D"/>
    <w:rsid w:val="00FD243A"/>
    <w:rsid w:val="00FD3D45"/>
    <w:rsid w:val="00FD43E9"/>
    <w:rsid w:val="00FD47FC"/>
    <w:rsid w:val="00FD492A"/>
    <w:rsid w:val="00FD4BFB"/>
    <w:rsid w:val="00FD5272"/>
    <w:rsid w:val="00FD59EB"/>
    <w:rsid w:val="00FD5A97"/>
    <w:rsid w:val="00FD6402"/>
    <w:rsid w:val="00FD6543"/>
    <w:rsid w:val="00FD66F6"/>
    <w:rsid w:val="00FD6D36"/>
    <w:rsid w:val="00FD70FF"/>
    <w:rsid w:val="00FD73D3"/>
    <w:rsid w:val="00FD7EB5"/>
    <w:rsid w:val="00FE121F"/>
    <w:rsid w:val="00FE15E0"/>
    <w:rsid w:val="00FE161E"/>
    <w:rsid w:val="00FE185E"/>
    <w:rsid w:val="00FE1B42"/>
    <w:rsid w:val="00FE1D8D"/>
    <w:rsid w:val="00FE2873"/>
    <w:rsid w:val="00FE32B4"/>
    <w:rsid w:val="00FE3529"/>
    <w:rsid w:val="00FE367C"/>
    <w:rsid w:val="00FE3DE8"/>
    <w:rsid w:val="00FE3E81"/>
    <w:rsid w:val="00FE3F6A"/>
    <w:rsid w:val="00FE40E8"/>
    <w:rsid w:val="00FE412E"/>
    <w:rsid w:val="00FE457F"/>
    <w:rsid w:val="00FE4F65"/>
    <w:rsid w:val="00FE591F"/>
    <w:rsid w:val="00FE5D30"/>
    <w:rsid w:val="00FE6219"/>
    <w:rsid w:val="00FE68D8"/>
    <w:rsid w:val="00FE692C"/>
    <w:rsid w:val="00FE698F"/>
    <w:rsid w:val="00FE6BA1"/>
    <w:rsid w:val="00FE6CBB"/>
    <w:rsid w:val="00FE70CB"/>
    <w:rsid w:val="00FE70D6"/>
    <w:rsid w:val="00FE7F74"/>
    <w:rsid w:val="00FF008C"/>
    <w:rsid w:val="00FF02D3"/>
    <w:rsid w:val="00FF0AA4"/>
    <w:rsid w:val="00FF0C16"/>
    <w:rsid w:val="00FF0EB8"/>
    <w:rsid w:val="00FF15B5"/>
    <w:rsid w:val="00FF1E5F"/>
    <w:rsid w:val="00FF24B8"/>
    <w:rsid w:val="00FF24D5"/>
    <w:rsid w:val="00FF2A36"/>
    <w:rsid w:val="00FF2C41"/>
    <w:rsid w:val="00FF2D4B"/>
    <w:rsid w:val="00FF39A9"/>
    <w:rsid w:val="00FF44D1"/>
    <w:rsid w:val="00FF493B"/>
    <w:rsid w:val="00FF4E65"/>
    <w:rsid w:val="00FF507A"/>
    <w:rsid w:val="00FF50D0"/>
    <w:rsid w:val="00FF694C"/>
    <w:rsid w:val="00FF6D32"/>
    <w:rsid w:val="00FF71A6"/>
    <w:rsid w:val="00FF71AF"/>
    <w:rsid w:val="00FF7674"/>
    <w:rsid w:val="00FF76E6"/>
    <w:rsid w:val="00FF7C0D"/>
    <w:rsid w:val="00FF7DF4"/>
    <w:rsid w:val="011615C5"/>
    <w:rsid w:val="01916E1F"/>
    <w:rsid w:val="02A13076"/>
    <w:rsid w:val="02E04AA7"/>
    <w:rsid w:val="036C30F5"/>
    <w:rsid w:val="03817694"/>
    <w:rsid w:val="03B044CB"/>
    <w:rsid w:val="03BA0AF9"/>
    <w:rsid w:val="03CF1948"/>
    <w:rsid w:val="056C34B7"/>
    <w:rsid w:val="05C66BB1"/>
    <w:rsid w:val="066B5CCB"/>
    <w:rsid w:val="067567A6"/>
    <w:rsid w:val="06992126"/>
    <w:rsid w:val="06AD0312"/>
    <w:rsid w:val="07581704"/>
    <w:rsid w:val="07E15B19"/>
    <w:rsid w:val="07ED450F"/>
    <w:rsid w:val="08F33651"/>
    <w:rsid w:val="09305941"/>
    <w:rsid w:val="094B6FF8"/>
    <w:rsid w:val="09F076EA"/>
    <w:rsid w:val="0A9B74A3"/>
    <w:rsid w:val="0BCA1780"/>
    <w:rsid w:val="0BF16E09"/>
    <w:rsid w:val="0BFE3B7E"/>
    <w:rsid w:val="0C3C6F2D"/>
    <w:rsid w:val="0C407EBE"/>
    <w:rsid w:val="0C8D77DC"/>
    <w:rsid w:val="0CFF0A65"/>
    <w:rsid w:val="0DBC7811"/>
    <w:rsid w:val="0E7224F8"/>
    <w:rsid w:val="0E726FE5"/>
    <w:rsid w:val="10E2302E"/>
    <w:rsid w:val="11393F39"/>
    <w:rsid w:val="119B3EC6"/>
    <w:rsid w:val="11A42A10"/>
    <w:rsid w:val="12274D41"/>
    <w:rsid w:val="127935FB"/>
    <w:rsid w:val="14C44FF0"/>
    <w:rsid w:val="15161668"/>
    <w:rsid w:val="1605047F"/>
    <w:rsid w:val="164147B3"/>
    <w:rsid w:val="16FF3B84"/>
    <w:rsid w:val="1772044F"/>
    <w:rsid w:val="183C1C9E"/>
    <w:rsid w:val="186616F7"/>
    <w:rsid w:val="18A70F95"/>
    <w:rsid w:val="18F04719"/>
    <w:rsid w:val="19E64988"/>
    <w:rsid w:val="1A67131C"/>
    <w:rsid w:val="1A6916F5"/>
    <w:rsid w:val="1AED16F1"/>
    <w:rsid w:val="1B3456E3"/>
    <w:rsid w:val="1B462E07"/>
    <w:rsid w:val="1B8E4FF2"/>
    <w:rsid w:val="1BC564EC"/>
    <w:rsid w:val="1D1D2263"/>
    <w:rsid w:val="1D2C708C"/>
    <w:rsid w:val="1D513961"/>
    <w:rsid w:val="1D6E17A5"/>
    <w:rsid w:val="1D9B2018"/>
    <w:rsid w:val="1E4B6613"/>
    <w:rsid w:val="1E82106B"/>
    <w:rsid w:val="1EC627AD"/>
    <w:rsid w:val="1F7E2A23"/>
    <w:rsid w:val="1FC34B26"/>
    <w:rsid w:val="203874D8"/>
    <w:rsid w:val="205C5BC6"/>
    <w:rsid w:val="209A4B26"/>
    <w:rsid w:val="21084485"/>
    <w:rsid w:val="21206281"/>
    <w:rsid w:val="214B4867"/>
    <w:rsid w:val="22111F42"/>
    <w:rsid w:val="22F45C1B"/>
    <w:rsid w:val="23456390"/>
    <w:rsid w:val="23D36D4D"/>
    <w:rsid w:val="24B325CF"/>
    <w:rsid w:val="25435DFC"/>
    <w:rsid w:val="256001E8"/>
    <w:rsid w:val="256F7619"/>
    <w:rsid w:val="259F3234"/>
    <w:rsid w:val="25A349C2"/>
    <w:rsid w:val="26B15E40"/>
    <w:rsid w:val="26D147A7"/>
    <w:rsid w:val="26DA40C6"/>
    <w:rsid w:val="27D227B8"/>
    <w:rsid w:val="28BD1316"/>
    <w:rsid w:val="28F62D20"/>
    <w:rsid w:val="2934335E"/>
    <w:rsid w:val="29411B5C"/>
    <w:rsid w:val="29935AFC"/>
    <w:rsid w:val="29A773F3"/>
    <w:rsid w:val="29B90F1E"/>
    <w:rsid w:val="2A0576C1"/>
    <w:rsid w:val="2A3607B6"/>
    <w:rsid w:val="2A6E7289"/>
    <w:rsid w:val="2AFD2E12"/>
    <w:rsid w:val="2B204C76"/>
    <w:rsid w:val="2B3123D8"/>
    <w:rsid w:val="2B724A50"/>
    <w:rsid w:val="2C0C4826"/>
    <w:rsid w:val="2D9860F2"/>
    <w:rsid w:val="2E23526E"/>
    <w:rsid w:val="2E615B1A"/>
    <w:rsid w:val="2E8139A6"/>
    <w:rsid w:val="2E8D726A"/>
    <w:rsid w:val="308F3914"/>
    <w:rsid w:val="30C41CAF"/>
    <w:rsid w:val="30E018E0"/>
    <w:rsid w:val="31081C19"/>
    <w:rsid w:val="316307B0"/>
    <w:rsid w:val="31AF4663"/>
    <w:rsid w:val="31D10319"/>
    <w:rsid w:val="31D4682E"/>
    <w:rsid w:val="31DC5D8B"/>
    <w:rsid w:val="32266DF4"/>
    <w:rsid w:val="32B55A55"/>
    <w:rsid w:val="332F15AD"/>
    <w:rsid w:val="334410FF"/>
    <w:rsid w:val="339F3B68"/>
    <w:rsid w:val="3514593A"/>
    <w:rsid w:val="36137774"/>
    <w:rsid w:val="366073DC"/>
    <w:rsid w:val="36920063"/>
    <w:rsid w:val="371522C7"/>
    <w:rsid w:val="374B0319"/>
    <w:rsid w:val="3755714D"/>
    <w:rsid w:val="37B453F9"/>
    <w:rsid w:val="383C2774"/>
    <w:rsid w:val="38B40009"/>
    <w:rsid w:val="39120D4E"/>
    <w:rsid w:val="39BE32E8"/>
    <w:rsid w:val="3A3462AD"/>
    <w:rsid w:val="3AD76AC8"/>
    <w:rsid w:val="3B373E7F"/>
    <w:rsid w:val="3B6562CB"/>
    <w:rsid w:val="3C26266A"/>
    <w:rsid w:val="3C5C4B23"/>
    <w:rsid w:val="3C6A2DE1"/>
    <w:rsid w:val="3C963001"/>
    <w:rsid w:val="3DF27A5D"/>
    <w:rsid w:val="3E014244"/>
    <w:rsid w:val="3E35268D"/>
    <w:rsid w:val="3E5B45DF"/>
    <w:rsid w:val="3E6A23CF"/>
    <w:rsid w:val="3EA45A25"/>
    <w:rsid w:val="3EAB6CB7"/>
    <w:rsid w:val="3F0A73FD"/>
    <w:rsid w:val="3F897278"/>
    <w:rsid w:val="3F9729AD"/>
    <w:rsid w:val="3FD760AA"/>
    <w:rsid w:val="3FED119C"/>
    <w:rsid w:val="40F7287D"/>
    <w:rsid w:val="41321EED"/>
    <w:rsid w:val="42AD3504"/>
    <w:rsid w:val="42AF3896"/>
    <w:rsid w:val="42AF5229"/>
    <w:rsid w:val="43AB2F32"/>
    <w:rsid w:val="448D6B91"/>
    <w:rsid w:val="449D6003"/>
    <w:rsid w:val="44FC683C"/>
    <w:rsid w:val="45777040"/>
    <w:rsid w:val="459E15CC"/>
    <w:rsid w:val="46464F8A"/>
    <w:rsid w:val="469D6126"/>
    <w:rsid w:val="46EF3FEE"/>
    <w:rsid w:val="47596603"/>
    <w:rsid w:val="475A4BE2"/>
    <w:rsid w:val="47D83BD7"/>
    <w:rsid w:val="482951E4"/>
    <w:rsid w:val="48463BD9"/>
    <w:rsid w:val="48C033E6"/>
    <w:rsid w:val="48C91B33"/>
    <w:rsid w:val="492B2991"/>
    <w:rsid w:val="49A756D5"/>
    <w:rsid w:val="49AD2102"/>
    <w:rsid w:val="49BE7D99"/>
    <w:rsid w:val="49D32552"/>
    <w:rsid w:val="49F8034B"/>
    <w:rsid w:val="4A687D8B"/>
    <w:rsid w:val="4A6C4932"/>
    <w:rsid w:val="4A984D80"/>
    <w:rsid w:val="4A9A7FCF"/>
    <w:rsid w:val="4C196BC9"/>
    <w:rsid w:val="4C87176C"/>
    <w:rsid w:val="4DC625E2"/>
    <w:rsid w:val="4DD9771D"/>
    <w:rsid w:val="4E0A2368"/>
    <w:rsid w:val="4EDE1EA6"/>
    <w:rsid w:val="4EDF7AA6"/>
    <w:rsid w:val="4F63154D"/>
    <w:rsid w:val="4FBA7A5A"/>
    <w:rsid w:val="4FF57A6F"/>
    <w:rsid w:val="50120F88"/>
    <w:rsid w:val="50273E5E"/>
    <w:rsid w:val="502B07B3"/>
    <w:rsid w:val="50687854"/>
    <w:rsid w:val="518A4489"/>
    <w:rsid w:val="522B1438"/>
    <w:rsid w:val="524906AC"/>
    <w:rsid w:val="52501DAB"/>
    <w:rsid w:val="528867F4"/>
    <w:rsid w:val="52D11A94"/>
    <w:rsid w:val="52FB3B2B"/>
    <w:rsid w:val="53B560F7"/>
    <w:rsid w:val="542903BB"/>
    <w:rsid w:val="543956A6"/>
    <w:rsid w:val="546D21DB"/>
    <w:rsid w:val="56116B96"/>
    <w:rsid w:val="56207FD0"/>
    <w:rsid w:val="5671388C"/>
    <w:rsid w:val="56764C4B"/>
    <w:rsid w:val="56906401"/>
    <w:rsid w:val="56DC0F52"/>
    <w:rsid w:val="56E64437"/>
    <w:rsid w:val="575C3F75"/>
    <w:rsid w:val="57C435F6"/>
    <w:rsid w:val="57D5384B"/>
    <w:rsid w:val="57EE7E17"/>
    <w:rsid w:val="581A5E46"/>
    <w:rsid w:val="583C1917"/>
    <w:rsid w:val="584731FB"/>
    <w:rsid w:val="58AB55BC"/>
    <w:rsid w:val="58D97979"/>
    <w:rsid w:val="59AE2331"/>
    <w:rsid w:val="5A3F5680"/>
    <w:rsid w:val="5A5243DA"/>
    <w:rsid w:val="5AE02441"/>
    <w:rsid w:val="5C0066EA"/>
    <w:rsid w:val="5C78554A"/>
    <w:rsid w:val="5C7B7423"/>
    <w:rsid w:val="5CC60D57"/>
    <w:rsid w:val="5CCC3F59"/>
    <w:rsid w:val="5CE97883"/>
    <w:rsid w:val="5D4274E8"/>
    <w:rsid w:val="5E846BE6"/>
    <w:rsid w:val="5E9B16F3"/>
    <w:rsid w:val="5ED006E1"/>
    <w:rsid w:val="5F2D64E0"/>
    <w:rsid w:val="5F6F46E3"/>
    <w:rsid w:val="5FC85F9E"/>
    <w:rsid w:val="60385B64"/>
    <w:rsid w:val="616510E0"/>
    <w:rsid w:val="61C5190C"/>
    <w:rsid w:val="623B56C7"/>
    <w:rsid w:val="6247406C"/>
    <w:rsid w:val="62520358"/>
    <w:rsid w:val="62C6240E"/>
    <w:rsid w:val="63A82E5F"/>
    <w:rsid w:val="6413625C"/>
    <w:rsid w:val="6414181F"/>
    <w:rsid w:val="6466694C"/>
    <w:rsid w:val="6479685E"/>
    <w:rsid w:val="65157375"/>
    <w:rsid w:val="65724CD9"/>
    <w:rsid w:val="65F13830"/>
    <w:rsid w:val="665167C0"/>
    <w:rsid w:val="66AB0442"/>
    <w:rsid w:val="66DC0F42"/>
    <w:rsid w:val="670779CE"/>
    <w:rsid w:val="670C2076"/>
    <w:rsid w:val="671D35ED"/>
    <w:rsid w:val="676B5822"/>
    <w:rsid w:val="67CC2116"/>
    <w:rsid w:val="67DF2964"/>
    <w:rsid w:val="67E93D12"/>
    <w:rsid w:val="68054896"/>
    <w:rsid w:val="689C13AE"/>
    <w:rsid w:val="696D4353"/>
    <w:rsid w:val="69C849E9"/>
    <w:rsid w:val="6A4472A4"/>
    <w:rsid w:val="6A494246"/>
    <w:rsid w:val="6A5C7940"/>
    <w:rsid w:val="6B1668FE"/>
    <w:rsid w:val="6B2D20AB"/>
    <w:rsid w:val="6B841E8D"/>
    <w:rsid w:val="6BB87D88"/>
    <w:rsid w:val="6C411580"/>
    <w:rsid w:val="6C6D7E09"/>
    <w:rsid w:val="6D341BA7"/>
    <w:rsid w:val="6DA06287"/>
    <w:rsid w:val="6DA95B62"/>
    <w:rsid w:val="6E111DFF"/>
    <w:rsid w:val="6E39140F"/>
    <w:rsid w:val="6E9F549D"/>
    <w:rsid w:val="6EE9632F"/>
    <w:rsid w:val="6F457839"/>
    <w:rsid w:val="6F6E001D"/>
    <w:rsid w:val="6FDB48C6"/>
    <w:rsid w:val="70372BEC"/>
    <w:rsid w:val="706C423D"/>
    <w:rsid w:val="70936405"/>
    <w:rsid w:val="712E1C48"/>
    <w:rsid w:val="718A7AD1"/>
    <w:rsid w:val="718D4FF5"/>
    <w:rsid w:val="71FE04BF"/>
    <w:rsid w:val="72870C28"/>
    <w:rsid w:val="729624A5"/>
    <w:rsid w:val="72C4042E"/>
    <w:rsid w:val="735A0517"/>
    <w:rsid w:val="736118B0"/>
    <w:rsid w:val="73CB48D1"/>
    <w:rsid w:val="73DC3CCF"/>
    <w:rsid w:val="74276B7B"/>
    <w:rsid w:val="74327A95"/>
    <w:rsid w:val="74500E6B"/>
    <w:rsid w:val="74600CF9"/>
    <w:rsid w:val="74820F49"/>
    <w:rsid w:val="74CB5394"/>
    <w:rsid w:val="74D017EC"/>
    <w:rsid w:val="74D13C69"/>
    <w:rsid w:val="75F64FE5"/>
    <w:rsid w:val="76682772"/>
    <w:rsid w:val="781E0FF1"/>
    <w:rsid w:val="783F4170"/>
    <w:rsid w:val="787453D8"/>
    <w:rsid w:val="79175237"/>
    <w:rsid w:val="79556147"/>
    <w:rsid w:val="79A836B8"/>
    <w:rsid w:val="79EF027D"/>
    <w:rsid w:val="7A242DD6"/>
    <w:rsid w:val="7A3C512A"/>
    <w:rsid w:val="7A574C10"/>
    <w:rsid w:val="7A7A0360"/>
    <w:rsid w:val="7B005C22"/>
    <w:rsid w:val="7BB346CF"/>
    <w:rsid w:val="7BE30295"/>
    <w:rsid w:val="7D2E6CA0"/>
    <w:rsid w:val="7D943394"/>
    <w:rsid w:val="7DBA0502"/>
    <w:rsid w:val="7DC75C09"/>
    <w:rsid w:val="7E465425"/>
    <w:rsid w:val="7E650301"/>
    <w:rsid w:val="7E6F0680"/>
    <w:rsid w:val="7EC132BA"/>
    <w:rsid w:val="7F160AF2"/>
    <w:rsid w:val="7F2E3100"/>
    <w:rsid w:val="7FDE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F25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 w:qFormat="1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  <w:jc w:val="both"/>
    </w:pPr>
    <w:rPr>
      <w:rFonts w:ascii="Times" w:eastAsiaTheme="minorEastAsia" w:hAnsi="Times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semiHidden/>
    <w:unhideWhenUsed/>
    <w:qFormat/>
    <w:pPr>
      <w:jc w:val="left"/>
    </w:pPr>
  </w:style>
  <w:style w:type="paragraph" w:styleId="a4">
    <w:name w:val="Body Text"/>
    <w:basedOn w:val="a"/>
    <w:qFormat/>
    <w:pPr>
      <w:jc w:val="center"/>
    </w:pPr>
    <w:rPr>
      <w:b/>
      <w:sz w:val="40"/>
    </w:rPr>
  </w:style>
  <w:style w:type="paragraph" w:styleId="a5">
    <w:name w:val="Balloon Text"/>
    <w:basedOn w:val="a"/>
    <w:autoRedefine/>
    <w:semiHidden/>
    <w:qFormat/>
    <w:rPr>
      <w:rFonts w:ascii="Tahoma" w:hAnsi="Tahoma" w:cs="Tahoma"/>
      <w:sz w:val="16"/>
      <w:szCs w:val="16"/>
    </w:rPr>
  </w:style>
  <w:style w:type="paragraph" w:styleId="a6">
    <w:name w:val="footer"/>
    <w:basedOn w:val="a"/>
    <w:autoRedefine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next w:val="TFReferencesSection"/>
    <w:autoRedefine/>
    <w:semiHidden/>
    <w:qFormat/>
  </w:style>
  <w:style w:type="paragraph" w:customStyle="1" w:styleId="TFReferencesSection">
    <w:name w:val="TF_References_Section"/>
    <w:basedOn w:val="a"/>
    <w:autoRedefine/>
    <w:qFormat/>
    <w:pPr>
      <w:spacing w:line="480" w:lineRule="auto"/>
      <w:ind w:firstLine="187"/>
    </w:pPr>
  </w:style>
  <w:style w:type="paragraph" w:styleId="a9">
    <w:name w:val="Normal (Web)"/>
    <w:basedOn w:val="a"/>
    <w:autoRedefine/>
    <w:semiHidden/>
    <w:unhideWhenUsed/>
    <w:qFormat/>
    <w:pPr>
      <w:spacing w:beforeAutospacing="1" w:after="0" w:afterAutospacing="1"/>
      <w:jc w:val="left"/>
    </w:pPr>
    <w:rPr>
      <w:lang w:eastAsia="zh-CN"/>
    </w:rPr>
  </w:style>
  <w:style w:type="paragraph" w:styleId="aa">
    <w:name w:val="annotation subject"/>
    <w:basedOn w:val="a3"/>
    <w:next w:val="a3"/>
    <w:link w:val="Char1"/>
    <w:autoRedefine/>
    <w:semiHidden/>
    <w:unhideWhenUsed/>
    <w:qFormat/>
    <w:rPr>
      <w:b/>
      <w:bCs/>
    </w:rPr>
  </w:style>
  <w:style w:type="table" w:styleId="-1">
    <w:name w:val="Colorful Grid Accent 1"/>
    <w:basedOn w:val="a1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styleId="ab">
    <w:name w:val="page number"/>
    <w:basedOn w:val="a0"/>
    <w:autoRedefine/>
    <w:qFormat/>
  </w:style>
  <w:style w:type="character" w:styleId="ac">
    <w:name w:val="FollowedHyperlink"/>
    <w:autoRedefine/>
    <w:qFormat/>
    <w:rPr>
      <w:color w:val="800080"/>
      <w:u w:val="single"/>
    </w:rPr>
  </w:style>
  <w:style w:type="character" w:styleId="ad">
    <w:name w:val="Hyperlink"/>
    <w:autoRedefine/>
    <w:qFormat/>
    <w:rPr>
      <w:color w:val="0000FF"/>
      <w:u w:val="single"/>
    </w:rPr>
  </w:style>
  <w:style w:type="character" w:styleId="ae">
    <w:name w:val="annotation reference"/>
    <w:basedOn w:val="a0"/>
    <w:autoRedefine/>
    <w:semiHidden/>
    <w:unhideWhenUsed/>
    <w:qFormat/>
    <w:rPr>
      <w:sz w:val="21"/>
      <w:szCs w:val="21"/>
    </w:rPr>
  </w:style>
  <w:style w:type="paragraph" w:customStyle="1" w:styleId="TAMainText">
    <w:name w:val="TA_Main_Text"/>
    <w:basedOn w:val="a"/>
    <w:autoRedefine/>
    <w:qFormat/>
    <w:rsid w:val="001105F2"/>
    <w:pPr>
      <w:spacing w:after="0" w:line="480" w:lineRule="auto"/>
    </w:pPr>
  </w:style>
  <w:style w:type="paragraph" w:customStyle="1" w:styleId="BATitle">
    <w:name w:val="BA_Title"/>
    <w:basedOn w:val="a"/>
    <w:next w:val="BBAuthorName"/>
    <w:autoRedefine/>
    <w:qFormat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autoRedefine/>
    <w:qFormat/>
    <w:rsid w:val="006841B9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autoRedefine/>
    <w:qFormat/>
    <w:rsid w:val="003112BA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autoRedefine/>
    <w:qFormat/>
    <w:pPr>
      <w:spacing w:line="480" w:lineRule="auto"/>
    </w:pPr>
  </w:style>
  <w:style w:type="paragraph" w:customStyle="1" w:styleId="AIReceivedDate">
    <w:name w:val="AI_Received_Date"/>
    <w:basedOn w:val="a"/>
    <w:next w:val="BDAbstract"/>
    <w:autoRedefine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autoRedefine/>
    <w:qFormat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autoRedefine/>
    <w:qFormat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autoRedefine/>
    <w:qFormat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autoRedefine/>
    <w:qFormat/>
    <w:pPr>
      <w:spacing w:line="480" w:lineRule="auto"/>
    </w:pPr>
  </w:style>
  <w:style w:type="paragraph" w:customStyle="1" w:styleId="VDTableTitle">
    <w:name w:val="VD_Table_Title"/>
    <w:basedOn w:val="a"/>
    <w:next w:val="a"/>
    <w:autoRedefine/>
    <w:qFormat/>
    <w:pPr>
      <w:spacing w:line="480" w:lineRule="auto"/>
    </w:pPr>
  </w:style>
  <w:style w:type="paragraph" w:customStyle="1" w:styleId="VAFigureCaption">
    <w:name w:val="VA_Figure_Caption"/>
    <w:basedOn w:val="a"/>
    <w:next w:val="a"/>
    <w:autoRedefine/>
    <w:qFormat/>
    <w:pPr>
      <w:spacing w:line="480" w:lineRule="auto"/>
    </w:pPr>
  </w:style>
  <w:style w:type="paragraph" w:customStyle="1" w:styleId="VBChartTitle">
    <w:name w:val="VB_Chart_Title"/>
    <w:basedOn w:val="a"/>
    <w:next w:val="a"/>
    <w:autoRedefine/>
    <w:qFormat/>
    <w:pPr>
      <w:spacing w:line="480" w:lineRule="auto"/>
    </w:pPr>
  </w:style>
  <w:style w:type="paragraph" w:customStyle="1" w:styleId="FETableFootnote">
    <w:name w:val="FE_Table_Footnote"/>
    <w:basedOn w:val="a"/>
    <w:next w:val="a"/>
    <w:autoRedefine/>
    <w:qFormat/>
    <w:pPr>
      <w:ind w:firstLine="187"/>
    </w:pPr>
  </w:style>
  <w:style w:type="paragraph" w:customStyle="1" w:styleId="FCChartFootnote">
    <w:name w:val="FC_Chart_Footnote"/>
    <w:basedOn w:val="a"/>
    <w:next w:val="a"/>
    <w:autoRedefine/>
    <w:qFormat/>
    <w:pPr>
      <w:ind w:firstLine="187"/>
    </w:pPr>
  </w:style>
  <w:style w:type="paragraph" w:customStyle="1" w:styleId="FDSchemeFootnote">
    <w:name w:val="FD_Scheme_Footnote"/>
    <w:basedOn w:val="a"/>
    <w:next w:val="a"/>
    <w:autoRedefine/>
    <w:qFormat/>
    <w:pPr>
      <w:ind w:firstLine="187"/>
    </w:pPr>
  </w:style>
  <w:style w:type="paragraph" w:customStyle="1" w:styleId="TCTableBody">
    <w:name w:val="TC_Table_Body"/>
    <w:basedOn w:val="a"/>
    <w:autoRedefine/>
    <w:qFormat/>
  </w:style>
  <w:style w:type="paragraph" w:customStyle="1" w:styleId="AFTitleRunningHead">
    <w:name w:val="AF_Title_Running_Head"/>
    <w:basedOn w:val="a"/>
    <w:next w:val="TAMainText"/>
    <w:autoRedefine/>
    <w:qFormat/>
    <w:pPr>
      <w:spacing w:line="480" w:lineRule="auto"/>
    </w:pPr>
  </w:style>
  <w:style w:type="paragraph" w:customStyle="1" w:styleId="BEAuthorBiography">
    <w:name w:val="BE_Author_Biography"/>
    <w:basedOn w:val="a"/>
    <w:autoRedefine/>
    <w:qFormat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autoRedefine/>
    <w:qFormat/>
    <w:pPr>
      <w:spacing w:line="480" w:lineRule="auto"/>
    </w:pPr>
  </w:style>
  <w:style w:type="paragraph" w:customStyle="1" w:styleId="SNSynopsisTOC">
    <w:name w:val="SN_Synopsis_TOC"/>
    <w:basedOn w:val="a"/>
    <w:autoRedefine/>
    <w:qFormat/>
    <w:pPr>
      <w:spacing w:line="480" w:lineRule="auto"/>
    </w:pPr>
  </w:style>
  <w:style w:type="paragraph" w:customStyle="1" w:styleId="BGKeywords">
    <w:name w:val="BG_Keywords"/>
    <w:basedOn w:val="a"/>
    <w:autoRedefine/>
    <w:qFormat/>
    <w:pPr>
      <w:spacing w:line="480" w:lineRule="auto"/>
    </w:pPr>
  </w:style>
  <w:style w:type="paragraph" w:customStyle="1" w:styleId="BHBriefs">
    <w:name w:val="BH_Briefs"/>
    <w:basedOn w:val="a"/>
    <w:autoRedefine/>
    <w:qFormat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qFormat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autoRedefine/>
    <w:qFormat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qFormat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autoRedefine/>
    <w:qFormat/>
    <w:rPr>
      <w:rFonts w:ascii="Times" w:hAnsi="Times"/>
      <w:b/>
      <w:sz w:val="24"/>
    </w:rPr>
  </w:style>
  <w:style w:type="paragraph" w:customStyle="1" w:styleId="Default">
    <w:name w:val="Default"/>
    <w:autoRedefine/>
    <w:qFormat/>
    <w:pPr>
      <w:autoSpaceDE w:val="0"/>
      <w:autoSpaceDN w:val="0"/>
      <w:adjustRightInd w:val="0"/>
    </w:pPr>
    <w:rPr>
      <w:rFonts w:ascii="Symbol" w:eastAsiaTheme="minorEastAsia" w:hAnsi="Symbol" w:cs="Symbol"/>
      <w:color w:val="000000"/>
      <w:sz w:val="24"/>
      <w:szCs w:val="24"/>
      <w:lang w:eastAsia="en-US"/>
    </w:rPr>
  </w:style>
  <w:style w:type="character" w:customStyle="1" w:styleId="Char0">
    <w:name w:val="页眉 Char"/>
    <w:basedOn w:val="a0"/>
    <w:link w:val="a7"/>
    <w:autoRedefine/>
    <w:qFormat/>
    <w:rPr>
      <w:rFonts w:ascii="Times" w:hAnsi="Times"/>
      <w:sz w:val="18"/>
      <w:szCs w:val="18"/>
    </w:rPr>
  </w:style>
  <w:style w:type="paragraph" w:customStyle="1" w:styleId="FNB">
    <w:name w:val="FNB"/>
    <w:basedOn w:val="a"/>
    <w:link w:val="FNBChar"/>
    <w:autoRedefine/>
    <w:qFormat/>
    <w:pPr>
      <w:widowControl w:val="0"/>
      <w:spacing w:after="40" w:line="160" w:lineRule="exact"/>
      <w:ind w:left="567" w:right="4434" w:hanging="567"/>
    </w:pPr>
    <w:rPr>
      <w:rFonts w:eastAsia="MS Mincho"/>
      <w:sz w:val="14"/>
      <w:szCs w:val="3276"/>
      <w:lang w:val="en-GB" w:eastAsia="de-DE"/>
    </w:rPr>
  </w:style>
  <w:style w:type="character" w:customStyle="1" w:styleId="FNBChar">
    <w:name w:val="FNB Char"/>
    <w:link w:val="FNB"/>
    <w:autoRedefine/>
    <w:qFormat/>
    <w:rPr>
      <w:rFonts w:ascii="Times" w:eastAsia="MS Mincho" w:hAnsi="Times"/>
      <w:sz w:val="14"/>
      <w:szCs w:val="3276"/>
      <w:lang w:val="en-GB" w:eastAsia="de-DE"/>
    </w:rPr>
  </w:style>
  <w:style w:type="paragraph" w:customStyle="1" w:styleId="ExperimentalText">
    <w:name w:val="Experimental Text"/>
    <w:basedOn w:val="a"/>
    <w:link w:val="ExperimentalTextChar"/>
    <w:autoRedefine/>
    <w:qFormat/>
    <w:rsid w:val="00A365FA"/>
    <w:pPr>
      <w:spacing w:after="0" w:line="480" w:lineRule="auto"/>
      <w:ind w:firstLineChars="100" w:firstLine="240"/>
    </w:pPr>
    <w:rPr>
      <w:rFonts w:ascii="Times New Roman" w:eastAsia="MS Mincho" w:hAnsi="Times New Roman"/>
      <w:szCs w:val="24"/>
      <w:lang w:eastAsia="ja-JP"/>
    </w:rPr>
  </w:style>
  <w:style w:type="character" w:customStyle="1" w:styleId="ExperimentalTextChar">
    <w:name w:val="Experimental Text Char"/>
    <w:link w:val="ExperimentalText"/>
    <w:autoRedefine/>
    <w:qFormat/>
    <w:rsid w:val="00A365FA"/>
    <w:rPr>
      <w:rFonts w:eastAsia="MS Mincho"/>
      <w:sz w:val="24"/>
      <w:szCs w:val="24"/>
      <w:lang w:eastAsia="ja-JP"/>
    </w:rPr>
  </w:style>
  <w:style w:type="paragraph" w:customStyle="1" w:styleId="Literature">
    <w:name w:val="Literature"/>
    <w:basedOn w:val="a"/>
    <w:autoRedefine/>
    <w:qFormat/>
    <w:rsid w:val="004C6FB4"/>
    <w:pPr>
      <w:numPr>
        <w:numId w:val="4"/>
      </w:numPr>
      <w:spacing w:after="0" w:line="480" w:lineRule="auto"/>
      <w:jc w:val="left"/>
    </w:pPr>
    <w:rPr>
      <w:rFonts w:ascii="Times New Roman" w:eastAsia="宋体" w:hAnsi="Times New Roman"/>
      <w:szCs w:val="24"/>
      <w:lang w:val="de-DE" w:eastAsia="ja-JP"/>
    </w:rPr>
  </w:style>
  <w:style w:type="paragraph" w:customStyle="1" w:styleId="Head1">
    <w:name w:val="Head 1"/>
    <w:basedOn w:val="a"/>
    <w:autoRedefine/>
    <w:qFormat/>
    <w:rsid w:val="00021F3A"/>
    <w:pPr>
      <w:tabs>
        <w:tab w:val="left" w:pos="6135"/>
      </w:tabs>
      <w:spacing w:after="0" w:line="480" w:lineRule="auto"/>
    </w:pPr>
    <w:rPr>
      <w:rFonts w:ascii="Times New Roman" w:eastAsia="宋体" w:hAnsi="Times New Roman"/>
      <w:b/>
      <w:sz w:val="28"/>
      <w:szCs w:val="24"/>
      <w:lang w:val="de-DE" w:eastAsia="zh-CN"/>
    </w:rPr>
  </w:style>
  <w:style w:type="character" w:customStyle="1" w:styleId="src">
    <w:name w:val="src"/>
    <w:basedOn w:val="a0"/>
    <w:autoRedefine/>
    <w:qFormat/>
  </w:style>
  <w:style w:type="character" w:customStyle="1" w:styleId="apple-converted-space">
    <w:name w:val="apple-converted-space"/>
    <w:basedOn w:val="a0"/>
    <w:autoRedefine/>
    <w:qFormat/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AuthorsFull">
    <w:name w:val="Authors Full"/>
    <w:basedOn w:val="a"/>
    <w:autoRedefine/>
    <w:qFormat/>
    <w:pPr>
      <w:spacing w:after="0"/>
      <w:jc w:val="left"/>
    </w:pPr>
    <w:rPr>
      <w:rFonts w:ascii="Times New Roman" w:eastAsia="MS Mincho" w:hAnsi="Times New Roman"/>
      <w:i/>
      <w:szCs w:val="24"/>
      <w:lang w:eastAsia="ja-JP"/>
    </w:rPr>
  </w:style>
  <w:style w:type="paragraph" w:customStyle="1" w:styleId="Abstract">
    <w:name w:val="Abstract"/>
    <w:basedOn w:val="a"/>
    <w:autoRedefine/>
    <w:qFormat/>
    <w:rsid w:val="00250BAC"/>
    <w:pPr>
      <w:spacing w:after="0" w:line="480" w:lineRule="auto"/>
    </w:pPr>
    <w:rPr>
      <w:rFonts w:ascii="Times New Roman" w:eastAsia="MS Mincho" w:hAnsi="Times New Roman"/>
      <w:bCs/>
      <w:szCs w:val="24"/>
      <w:lang w:eastAsia="ja-JP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autoRedefine/>
    <w:semiHidden/>
    <w:qFormat/>
    <w:rPr>
      <w:rFonts w:ascii="Times" w:eastAsiaTheme="minorEastAsia" w:hAnsi="Times"/>
      <w:sz w:val="24"/>
      <w:lang w:eastAsia="en-US"/>
    </w:rPr>
  </w:style>
  <w:style w:type="character" w:customStyle="1" w:styleId="Char1">
    <w:name w:val="批注主题 Char"/>
    <w:basedOn w:val="Char"/>
    <w:link w:val="aa"/>
    <w:autoRedefine/>
    <w:semiHidden/>
    <w:qFormat/>
    <w:rPr>
      <w:rFonts w:ascii="Times" w:eastAsiaTheme="minorEastAsia" w:hAnsi="Times"/>
      <w:b/>
      <w:bCs/>
      <w:sz w:val="24"/>
      <w:lang w:eastAsia="en-US"/>
    </w:rPr>
  </w:style>
  <w:style w:type="paragraph" w:styleId="af0">
    <w:name w:val="Revision"/>
    <w:hidden/>
    <w:uiPriority w:val="99"/>
    <w:unhideWhenUsed/>
    <w:rsid w:val="007D6AB4"/>
    <w:rPr>
      <w:rFonts w:ascii="Times" w:eastAsiaTheme="minorEastAsia" w:hAnsi="Times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 w:qFormat="1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  <w:jc w:val="both"/>
    </w:pPr>
    <w:rPr>
      <w:rFonts w:ascii="Times" w:eastAsiaTheme="minorEastAsia" w:hAnsi="Times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semiHidden/>
    <w:unhideWhenUsed/>
    <w:qFormat/>
    <w:pPr>
      <w:jc w:val="left"/>
    </w:pPr>
  </w:style>
  <w:style w:type="paragraph" w:styleId="a4">
    <w:name w:val="Body Text"/>
    <w:basedOn w:val="a"/>
    <w:qFormat/>
    <w:pPr>
      <w:jc w:val="center"/>
    </w:pPr>
    <w:rPr>
      <w:b/>
      <w:sz w:val="40"/>
    </w:rPr>
  </w:style>
  <w:style w:type="paragraph" w:styleId="a5">
    <w:name w:val="Balloon Text"/>
    <w:basedOn w:val="a"/>
    <w:autoRedefine/>
    <w:semiHidden/>
    <w:qFormat/>
    <w:rPr>
      <w:rFonts w:ascii="Tahoma" w:hAnsi="Tahoma" w:cs="Tahoma"/>
      <w:sz w:val="16"/>
      <w:szCs w:val="16"/>
    </w:rPr>
  </w:style>
  <w:style w:type="paragraph" w:styleId="a6">
    <w:name w:val="footer"/>
    <w:basedOn w:val="a"/>
    <w:autoRedefine/>
    <w:qFormat/>
    <w:pPr>
      <w:tabs>
        <w:tab w:val="center" w:pos="4320"/>
        <w:tab w:val="right" w:pos="8640"/>
      </w:tabs>
    </w:pPr>
  </w:style>
  <w:style w:type="paragraph" w:styleId="a7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next w:val="TFReferencesSection"/>
    <w:autoRedefine/>
    <w:semiHidden/>
    <w:qFormat/>
  </w:style>
  <w:style w:type="paragraph" w:customStyle="1" w:styleId="TFReferencesSection">
    <w:name w:val="TF_References_Section"/>
    <w:basedOn w:val="a"/>
    <w:autoRedefine/>
    <w:qFormat/>
    <w:pPr>
      <w:spacing w:line="480" w:lineRule="auto"/>
      <w:ind w:firstLine="187"/>
    </w:pPr>
  </w:style>
  <w:style w:type="paragraph" w:styleId="a9">
    <w:name w:val="Normal (Web)"/>
    <w:basedOn w:val="a"/>
    <w:autoRedefine/>
    <w:semiHidden/>
    <w:unhideWhenUsed/>
    <w:qFormat/>
    <w:pPr>
      <w:spacing w:beforeAutospacing="1" w:after="0" w:afterAutospacing="1"/>
      <w:jc w:val="left"/>
    </w:pPr>
    <w:rPr>
      <w:lang w:eastAsia="zh-CN"/>
    </w:rPr>
  </w:style>
  <w:style w:type="paragraph" w:styleId="aa">
    <w:name w:val="annotation subject"/>
    <w:basedOn w:val="a3"/>
    <w:next w:val="a3"/>
    <w:link w:val="Char1"/>
    <w:autoRedefine/>
    <w:semiHidden/>
    <w:unhideWhenUsed/>
    <w:qFormat/>
    <w:rPr>
      <w:b/>
      <w:bCs/>
    </w:rPr>
  </w:style>
  <w:style w:type="table" w:styleId="-1">
    <w:name w:val="Colorful Grid Accent 1"/>
    <w:basedOn w:val="a1"/>
    <w:autoRedefine/>
    <w:uiPriority w:val="73"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styleId="ab">
    <w:name w:val="page number"/>
    <w:basedOn w:val="a0"/>
    <w:autoRedefine/>
    <w:qFormat/>
  </w:style>
  <w:style w:type="character" w:styleId="ac">
    <w:name w:val="FollowedHyperlink"/>
    <w:autoRedefine/>
    <w:qFormat/>
    <w:rPr>
      <w:color w:val="800080"/>
      <w:u w:val="single"/>
    </w:rPr>
  </w:style>
  <w:style w:type="character" w:styleId="ad">
    <w:name w:val="Hyperlink"/>
    <w:autoRedefine/>
    <w:qFormat/>
    <w:rPr>
      <w:color w:val="0000FF"/>
      <w:u w:val="single"/>
    </w:rPr>
  </w:style>
  <w:style w:type="character" w:styleId="ae">
    <w:name w:val="annotation reference"/>
    <w:basedOn w:val="a0"/>
    <w:autoRedefine/>
    <w:semiHidden/>
    <w:unhideWhenUsed/>
    <w:qFormat/>
    <w:rPr>
      <w:sz w:val="21"/>
      <w:szCs w:val="21"/>
    </w:rPr>
  </w:style>
  <w:style w:type="paragraph" w:customStyle="1" w:styleId="TAMainText">
    <w:name w:val="TA_Main_Text"/>
    <w:basedOn w:val="a"/>
    <w:autoRedefine/>
    <w:qFormat/>
    <w:rsid w:val="001105F2"/>
    <w:pPr>
      <w:spacing w:after="0" w:line="480" w:lineRule="auto"/>
    </w:pPr>
  </w:style>
  <w:style w:type="paragraph" w:customStyle="1" w:styleId="BATitle">
    <w:name w:val="BA_Title"/>
    <w:basedOn w:val="a"/>
    <w:next w:val="BBAuthorName"/>
    <w:autoRedefine/>
    <w:qFormat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autoRedefine/>
    <w:qFormat/>
    <w:rsid w:val="006841B9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autoRedefine/>
    <w:qFormat/>
    <w:rsid w:val="003112BA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autoRedefine/>
    <w:qFormat/>
    <w:pPr>
      <w:spacing w:line="480" w:lineRule="auto"/>
    </w:pPr>
  </w:style>
  <w:style w:type="paragraph" w:customStyle="1" w:styleId="AIReceivedDate">
    <w:name w:val="AI_Received_Date"/>
    <w:basedOn w:val="a"/>
    <w:next w:val="BDAbstract"/>
    <w:autoRedefine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autoRedefine/>
    <w:qFormat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autoRedefine/>
    <w:qFormat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autoRedefine/>
    <w:qFormat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autoRedefine/>
    <w:qFormat/>
    <w:pPr>
      <w:spacing w:line="480" w:lineRule="auto"/>
    </w:pPr>
  </w:style>
  <w:style w:type="paragraph" w:customStyle="1" w:styleId="VDTableTitle">
    <w:name w:val="VD_Table_Title"/>
    <w:basedOn w:val="a"/>
    <w:next w:val="a"/>
    <w:autoRedefine/>
    <w:qFormat/>
    <w:pPr>
      <w:spacing w:line="480" w:lineRule="auto"/>
    </w:pPr>
  </w:style>
  <w:style w:type="paragraph" w:customStyle="1" w:styleId="VAFigureCaption">
    <w:name w:val="VA_Figure_Caption"/>
    <w:basedOn w:val="a"/>
    <w:next w:val="a"/>
    <w:autoRedefine/>
    <w:qFormat/>
    <w:pPr>
      <w:spacing w:line="480" w:lineRule="auto"/>
    </w:pPr>
  </w:style>
  <w:style w:type="paragraph" w:customStyle="1" w:styleId="VBChartTitle">
    <w:name w:val="VB_Chart_Title"/>
    <w:basedOn w:val="a"/>
    <w:next w:val="a"/>
    <w:autoRedefine/>
    <w:qFormat/>
    <w:pPr>
      <w:spacing w:line="480" w:lineRule="auto"/>
    </w:pPr>
  </w:style>
  <w:style w:type="paragraph" w:customStyle="1" w:styleId="FETableFootnote">
    <w:name w:val="FE_Table_Footnote"/>
    <w:basedOn w:val="a"/>
    <w:next w:val="a"/>
    <w:autoRedefine/>
    <w:qFormat/>
    <w:pPr>
      <w:ind w:firstLine="187"/>
    </w:pPr>
  </w:style>
  <w:style w:type="paragraph" w:customStyle="1" w:styleId="FCChartFootnote">
    <w:name w:val="FC_Chart_Footnote"/>
    <w:basedOn w:val="a"/>
    <w:next w:val="a"/>
    <w:autoRedefine/>
    <w:qFormat/>
    <w:pPr>
      <w:ind w:firstLine="187"/>
    </w:pPr>
  </w:style>
  <w:style w:type="paragraph" w:customStyle="1" w:styleId="FDSchemeFootnote">
    <w:name w:val="FD_Scheme_Footnote"/>
    <w:basedOn w:val="a"/>
    <w:next w:val="a"/>
    <w:autoRedefine/>
    <w:qFormat/>
    <w:pPr>
      <w:ind w:firstLine="187"/>
    </w:pPr>
  </w:style>
  <w:style w:type="paragraph" w:customStyle="1" w:styleId="TCTableBody">
    <w:name w:val="TC_Table_Body"/>
    <w:basedOn w:val="a"/>
    <w:autoRedefine/>
    <w:qFormat/>
  </w:style>
  <w:style w:type="paragraph" w:customStyle="1" w:styleId="AFTitleRunningHead">
    <w:name w:val="AF_Title_Running_Head"/>
    <w:basedOn w:val="a"/>
    <w:next w:val="TAMainText"/>
    <w:autoRedefine/>
    <w:qFormat/>
    <w:pPr>
      <w:spacing w:line="480" w:lineRule="auto"/>
    </w:pPr>
  </w:style>
  <w:style w:type="paragraph" w:customStyle="1" w:styleId="BEAuthorBiography">
    <w:name w:val="BE_Author_Biography"/>
    <w:basedOn w:val="a"/>
    <w:autoRedefine/>
    <w:qFormat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autoRedefine/>
    <w:qFormat/>
    <w:pPr>
      <w:spacing w:line="480" w:lineRule="auto"/>
    </w:pPr>
  </w:style>
  <w:style w:type="paragraph" w:customStyle="1" w:styleId="SNSynopsisTOC">
    <w:name w:val="SN_Synopsis_TOC"/>
    <w:basedOn w:val="a"/>
    <w:autoRedefine/>
    <w:qFormat/>
    <w:pPr>
      <w:spacing w:line="480" w:lineRule="auto"/>
    </w:pPr>
  </w:style>
  <w:style w:type="paragraph" w:customStyle="1" w:styleId="BGKeywords">
    <w:name w:val="BG_Keywords"/>
    <w:basedOn w:val="a"/>
    <w:autoRedefine/>
    <w:qFormat/>
    <w:pPr>
      <w:spacing w:line="480" w:lineRule="auto"/>
    </w:pPr>
  </w:style>
  <w:style w:type="paragraph" w:customStyle="1" w:styleId="BHBriefs">
    <w:name w:val="BH_Briefs"/>
    <w:basedOn w:val="a"/>
    <w:autoRedefine/>
    <w:qFormat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qFormat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autoRedefine/>
    <w:qFormat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qFormat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autoRedefine/>
    <w:qFormat/>
    <w:rPr>
      <w:rFonts w:ascii="Times" w:hAnsi="Times"/>
      <w:b/>
      <w:sz w:val="24"/>
    </w:rPr>
  </w:style>
  <w:style w:type="paragraph" w:customStyle="1" w:styleId="Default">
    <w:name w:val="Default"/>
    <w:autoRedefine/>
    <w:qFormat/>
    <w:pPr>
      <w:autoSpaceDE w:val="0"/>
      <w:autoSpaceDN w:val="0"/>
      <w:adjustRightInd w:val="0"/>
    </w:pPr>
    <w:rPr>
      <w:rFonts w:ascii="Symbol" w:eastAsiaTheme="minorEastAsia" w:hAnsi="Symbol" w:cs="Symbol"/>
      <w:color w:val="000000"/>
      <w:sz w:val="24"/>
      <w:szCs w:val="24"/>
      <w:lang w:eastAsia="en-US"/>
    </w:rPr>
  </w:style>
  <w:style w:type="character" w:customStyle="1" w:styleId="Char0">
    <w:name w:val="页眉 Char"/>
    <w:basedOn w:val="a0"/>
    <w:link w:val="a7"/>
    <w:autoRedefine/>
    <w:qFormat/>
    <w:rPr>
      <w:rFonts w:ascii="Times" w:hAnsi="Times"/>
      <w:sz w:val="18"/>
      <w:szCs w:val="18"/>
    </w:rPr>
  </w:style>
  <w:style w:type="paragraph" w:customStyle="1" w:styleId="FNB">
    <w:name w:val="FNB"/>
    <w:basedOn w:val="a"/>
    <w:link w:val="FNBChar"/>
    <w:autoRedefine/>
    <w:qFormat/>
    <w:pPr>
      <w:widowControl w:val="0"/>
      <w:spacing w:after="40" w:line="160" w:lineRule="exact"/>
      <w:ind w:left="567" w:right="4434" w:hanging="567"/>
    </w:pPr>
    <w:rPr>
      <w:rFonts w:eastAsia="MS Mincho"/>
      <w:sz w:val="14"/>
      <w:szCs w:val="3276"/>
      <w:lang w:val="en-GB" w:eastAsia="de-DE"/>
    </w:rPr>
  </w:style>
  <w:style w:type="character" w:customStyle="1" w:styleId="FNBChar">
    <w:name w:val="FNB Char"/>
    <w:link w:val="FNB"/>
    <w:autoRedefine/>
    <w:qFormat/>
    <w:rPr>
      <w:rFonts w:ascii="Times" w:eastAsia="MS Mincho" w:hAnsi="Times"/>
      <w:sz w:val="14"/>
      <w:szCs w:val="3276"/>
      <w:lang w:val="en-GB" w:eastAsia="de-DE"/>
    </w:rPr>
  </w:style>
  <w:style w:type="paragraph" w:customStyle="1" w:styleId="ExperimentalText">
    <w:name w:val="Experimental Text"/>
    <w:basedOn w:val="a"/>
    <w:link w:val="ExperimentalTextChar"/>
    <w:autoRedefine/>
    <w:qFormat/>
    <w:rsid w:val="00A365FA"/>
    <w:pPr>
      <w:spacing w:after="0" w:line="480" w:lineRule="auto"/>
      <w:ind w:firstLineChars="100" w:firstLine="240"/>
    </w:pPr>
    <w:rPr>
      <w:rFonts w:ascii="Times New Roman" w:eastAsia="MS Mincho" w:hAnsi="Times New Roman"/>
      <w:szCs w:val="24"/>
      <w:lang w:eastAsia="ja-JP"/>
    </w:rPr>
  </w:style>
  <w:style w:type="character" w:customStyle="1" w:styleId="ExperimentalTextChar">
    <w:name w:val="Experimental Text Char"/>
    <w:link w:val="ExperimentalText"/>
    <w:autoRedefine/>
    <w:qFormat/>
    <w:rsid w:val="00A365FA"/>
    <w:rPr>
      <w:rFonts w:eastAsia="MS Mincho"/>
      <w:sz w:val="24"/>
      <w:szCs w:val="24"/>
      <w:lang w:eastAsia="ja-JP"/>
    </w:rPr>
  </w:style>
  <w:style w:type="paragraph" w:customStyle="1" w:styleId="Literature">
    <w:name w:val="Literature"/>
    <w:basedOn w:val="a"/>
    <w:autoRedefine/>
    <w:qFormat/>
    <w:rsid w:val="004C6FB4"/>
    <w:pPr>
      <w:numPr>
        <w:numId w:val="4"/>
      </w:numPr>
      <w:spacing w:after="0" w:line="480" w:lineRule="auto"/>
      <w:jc w:val="left"/>
    </w:pPr>
    <w:rPr>
      <w:rFonts w:ascii="Times New Roman" w:eastAsia="宋体" w:hAnsi="Times New Roman"/>
      <w:szCs w:val="24"/>
      <w:lang w:val="de-DE" w:eastAsia="ja-JP"/>
    </w:rPr>
  </w:style>
  <w:style w:type="paragraph" w:customStyle="1" w:styleId="Head1">
    <w:name w:val="Head 1"/>
    <w:basedOn w:val="a"/>
    <w:autoRedefine/>
    <w:qFormat/>
    <w:rsid w:val="00021F3A"/>
    <w:pPr>
      <w:tabs>
        <w:tab w:val="left" w:pos="6135"/>
      </w:tabs>
      <w:spacing w:after="0" w:line="480" w:lineRule="auto"/>
    </w:pPr>
    <w:rPr>
      <w:rFonts w:ascii="Times New Roman" w:eastAsia="宋体" w:hAnsi="Times New Roman"/>
      <w:b/>
      <w:sz w:val="28"/>
      <w:szCs w:val="24"/>
      <w:lang w:val="de-DE" w:eastAsia="zh-CN"/>
    </w:rPr>
  </w:style>
  <w:style w:type="character" w:customStyle="1" w:styleId="src">
    <w:name w:val="src"/>
    <w:basedOn w:val="a0"/>
    <w:autoRedefine/>
    <w:qFormat/>
  </w:style>
  <w:style w:type="character" w:customStyle="1" w:styleId="apple-converted-space">
    <w:name w:val="apple-converted-space"/>
    <w:basedOn w:val="a0"/>
    <w:autoRedefine/>
    <w:qFormat/>
  </w:style>
  <w:style w:type="paragraph" w:styleId="af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AuthorsFull">
    <w:name w:val="Authors Full"/>
    <w:basedOn w:val="a"/>
    <w:autoRedefine/>
    <w:qFormat/>
    <w:pPr>
      <w:spacing w:after="0"/>
      <w:jc w:val="left"/>
    </w:pPr>
    <w:rPr>
      <w:rFonts w:ascii="Times New Roman" w:eastAsia="MS Mincho" w:hAnsi="Times New Roman"/>
      <w:i/>
      <w:szCs w:val="24"/>
      <w:lang w:eastAsia="ja-JP"/>
    </w:rPr>
  </w:style>
  <w:style w:type="paragraph" w:customStyle="1" w:styleId="Abstract">
    <w:name w:val="Abstract"/>
    <w:basedOn w:val="a"/>
    <w:autoRedefine/>
    <w:qFormat/>
    <w:rsid w:val="00250BAC"/>
    <w:pPr>
      <w:spacing w:after="0" w:line="480" w:lineRule="auto"/>
    </w:pPr>
    <w:rPr>
      <w:rFonts w:ascii="Times New Roman" w:eastAsia="MS Mincho" w:hAnsi="Times New Roman"/>
      <w:bCs/>
      <w:szCs w:val="24"/>
      <w:lang w:eastAsia="ja-JP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autoRedefine/>
    <w:semiHidden/>
    <w:qFormat/>
    <w:rPr>
      <w:rFonts w:ascii="Times" w:eastAsiaTheme="minorEastAsia" w:hAnsi="Times"/>
      <w:sz w:val="24"/>
      <w:lang w:eastAsia="en-US"/>
    </w:rPr>
  </w:style>
  <w:style w:type="character" w:customStyle="1" w:styleId="Char1">
    <w:name w:val="批注主题 Char"/>
    <w:basedOn w:val="Char"/>
    <w:link w:val="aa"/>
    <w:autoRedefine/>
    <w:semiHidden/>
    <w:qFormat/>
    <w:rPr>
      <w:rFonts w:ascii="Times" w:eastAsiaTheme="minorEastAsia" w:hAnsi="Times"/>
      <w:b/>
      <w:bCs/>
      <w:sz w:val="24"/>
      <w:lang w:eastAsia="en-US"/>
    </w:rPr>
  </w:style>
  <w:style w:type="paragraph" w:styleId="af0">
    <w:name w:val="Revision"/>
    <w:hidden/>
    <w:uiPriority w:val="99"/>
    <w:unhideWhenUsed/>
    <w:rsid w:val="007D6AB4"/>
    <w:rPr>
      <w:rFonts w:ascii="Times" w:eastAsiaTheme="minorEastAsia" w:hAnsi="Times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6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4833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010;&#20154;&#25991;&#31456;&#19987;&#21033;&#25104;&#26524;\&#25991;&#31456;\PUF%20based%20on%20nanofiger\for%20ACS%20Nan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442A1-6241-4768-AD9F-EA0D5DE42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 ACS Nano.dotx</Template>
  <TotalTime>259</TotalTime>
  <Pages>4</Pages>
  <Words>259</Words>
  <Characters>1478</Characters>
  <Application>Microsoft Office Word</Application>
  <DocSecurity>0</DocSecurity>
  <Lines>12</Lines>
  <Paragraphs>3</Paragraphs>
  <ScaleCrop>false</ScaleCrop>
  <Company>ACS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陈飞良</dc:creator>
  <cp:lastModifiedBy>admin</cp:lastModifiedBy>
  <cp:revision>294</cp:revision>
  <cp:lastPrinted>2008-06-11T21:33:00Z</cp:lastPrinted>
  <dcterms:created xsi:type="dcterms:W3CDTF">2024-09-07T14:35:00Z</dcterms:created>
  <dcterms:modified xsi:type="dcterms:W3CDTF">2024-09-28T14:21:00Z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d6152e4fd86b239017ac0e616d045b92779d78d18a3e2b36b339f705627c07aa</vt:lpwstr>
  </property>
  <property fmtid="{D5CDD505-2E9C-101B-9397-08002B2CF9AE}" pid="3" name="KSOProductBuildVer">
    <vt:lpwstr>2052-12.1.0.16250</vt:lpwstr>
  </property>
  <property fmtid="{D5CDD505-2E9C-101B-9397-08002B2CF9AE}" pid="4" name="ICV">
    <vt:lpwstr>796ADF2ADB7544F69C0050ADA1EB9A5A_12</vt:lpwstr>
  </property>
</Properties>
</file>