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67F096" w14:textId="77777777" w:rsidR="00B402AB" w:rsidRPr="00997F64" w:rsidRDefault="00526714" w:rsidP="00B402AB">
      <w:pPr>
        <w:pStyle w:val="21heading1"/>
      </w:pPr>
      <w:r>
        <w:rPr>
          <w:lang w:eastAsia="zh-CN"/>
        </w:rPr>
        <w:t>Supplementary Material</w:t>
      </w:r>
    </w:p>
    <w:p w14:paraId="4E856AA1" w14:textId="77777777" w:rsidR="003B0223" w:rsidRDefault="00526714" w:rsidP="003B0223">
      <w:pPr>
        <w:pStyle w:val="21heading1"/>
      </w:pPr>
      <w:bookmarkStart w:id="0" w:name="OLE_LINK1"/>
      <w:bookmarkStart w:id="1" w:name="OLE_LINK2"/>
      <w:r>
        <w:rPr>
          <w:lang w:eastAsia="zh-CN"/>
        </w:rPr>
        <w:t>S1</w:t>
      </w:r>
      <w:r w:rsidR="003B0223" w:rsidRPr="00997F64">
        <w:rPr>
          <w:lang w:eastAsia="zh-CN"/>
        </w:rPr>
        <w:t xml:space="preserve">. </w:t>
      </w:r>
      <w:r>
        <w:t>Survey Tool</w:t>
      </w:r>
    </w:p>
    <w:p w14:paraId="6F588EE8" w14:textId="77777777" w:rsidR="00526714" w:rsidRPr="00526714" w:rsidRDefault="00526714" w:rsidP="00526714">
      <w:pPr>
        <w:pStyle w:val="22heading2"/>
        <w:rPr>
          <w:color w:val="auto"/>
          <w:szCs w:val="24"/>
          <w:lang w:val="en-FR" w:eastAsia="zh-TW"/>
        </w:rPr>
      </w:pPr>
      <w:r w:rsidRPr="00526714">
        <w:rPr>
          <w:lang w:val="en-FR" w:eastAsia="zh-TW"/>
        </w:rPr>
        <w:t>PART I. Basic Information</w:t>
      </w:r>
    </w:p>
    <w:p w14:paraId="336F541E" w14:textId="77777777" w:rsidR="00526714" w:rsidRPr="00526714" w:rsidRDefault="00526714" w:rsidP="00526714">
      <w:pPr>
        <w:pStyle w:val="37itemize"/>
        <w:rPr>
          <w:lang w:val="en-FR" w:eastAsia="zh-TW"/>
        </w:rPr>
      </w:pPr>
      <w:r w:rsidRPr="00526714">
        <w:rPr>
          <w:lang w:val="en-FR" w:eastAsia="zh-TW"/>
        </w:rPr>
        <w:t>What is the name of your organization?</w:t>
      </w:r>
    </w:p>
    <w:p w14:paraId="50FAC3DC" w14:textId="77777777" w:rsidR="00526714" w:rsidRPr="00526714" w:rsidRDefault="00526714" w:rsidP="00526714">
      <w:pPr>
        <w:pStyle w:val="37itemize"/>
        <w:rPr>
          <w:lang w:val="en-FR" w:eastAsia="zh-TW"/>
        </w:rPr>
      </w:pPr>
      <w:r w:rsidRPr="00526714">
        <w:rPr>
          <w:lang w:val="en-FR" w:eastAsia="zh-TW"/>
        </w:rPr>
        <w:t>Do you operate in countries other than Kenya?</w:t>
      </w:r>
    </w:p>
    <w:p w14:paraId="3F38BB45" w14:textId="77777777" w:rsidR="00526714" w:rsidRPr="00526714" w:rsidRDefault="00526714" w:rsidP="00526714">
      <w:pPr>
        <w:pStyle w:val="37itemize"/>
        <w:rPr>
          <w:lang w:val="en-FR" w:eastAsia="zh-TW"/>
        </w:rPr>
      </w:pPr>
      <w:r w:rsidRPr="00526714">
        <w:rPr>
          <w:lang w:val="en-FR" w:eastAsia="zh-TW"/>
        </w:rPr>
        <w:t>How would you describe your main product/service? (Select all that apply)</w:t>
      </w:r>
    </w:p>
    <w:p w14:paraId="7E751291" w14:textId="77777777" w:rsidR="00526714" w:rsidRPr="00526714" w:rsidRDefault="00526714" w:rsidP="00526714">
      <w:pPr>
        <w:pStyle w:val="37itemize"/>
        <w:rPr>
          <w:lang w:val="en-FR" w:eastAsia="zh-TW"/>
        </w:rPr>
      </w:pPr>
      <w:r w:rsidRPr="00526714">
        <w:rPr>
          <w:lang w:val="en-FR" w:eastAsia="zh-TW"/>
        </w:rPr>
        <w:t>Which segment of the clean cooking sector are you in? (Select all that apply)</w:t>
      </w:r>
    </w:p>
    <w:p w14:paraId="6C562FF9" w14:textId="77777777" w:rsidR="00526714" w:rsidRPr="00526714" w:rsidRDefault="00526714" w:rsidP="00526714">
      <w:pPr>
        <w:pStyle w:val="37itemize"/>
        <w:rPr>
          <w:rFonts w:ascii="Source Sans Pro" w:hAnsi="Source Sans Pro"/>
          <w:lang w:val="en-FR" w:eastAsia="zh-TW"/>
        </w:rPr>
      </w:pPr>
      <w:r w:rsidRPr="00526714">
        <w:rPr>
          <w:rFonts w:ascii="Source Sans Pro" w:hAnsi="Source Sans Pro"/>
          <w:lang w:val="en-FR" w:eastAsia="zh-TW"/>
        </w:rPr>
        <w:t>How many total staff are in your organization?</w:t>
      </w:r>
    </w:p>
    <w:p w14:paraId="417B417E" w14:textId="77777777" w:rsidR="00526714" w:rsidRPr="00526714" w:rsidRDefault="00526714" w:rsidP="00526714">
      <w:pPr>
        <w:pStyle w:val="37itemize"/>
        <w:rPr>
          <w:rFonts w:ascii="Source Sans Pro" w:hAnsi="Source Sans Pro"/>
          <w:lang w:val="en-FR" w:eastAsia="zh-TW"/>
        </w:rPr>
      </w:pPr>
      <w:r w:rsidRPr="00526714">
        <w:rPr>
          <w:rFonts w:ascii="Source Sans Pro" w:hAnsi="Source Sans Pro"/>
          <w:lang w:val="en-FR" w:eastAsia="zh-TW"/>
        </w:rPr>
        <w:t>How do your products reach your customers?</w:t>
      </w:r>
    </w:p>
    <w:p w14:paraId="308C571D" w14:textId="77777777" w:rsidR="00526714" w:rsidRPr="00526714" w:rsidRDefault="00526714" w:rsidP="00526714">
      <w:pPr>
        <w:pStyle w:val="22heading2"/>
        <w:rPr>
          <w:color w:val="auto"/>
          <w:szCs w:val="24"/>
          <w:lang w:val="en-FR" w:eastAsia="zh-TW"/>
        </w:rPr>
      </w:pPr>
      <w:r w:rsidRPr="00526714">
        <w:rPr>
          <w:lang w:val="en-FR" w:eastAsia="zh-TW"/>
        </w:rPr>
        <w:t>Part II.a. Job Creation in LPG-based Cooking</w:t>
      </w:r>
    </w:p>
    <w:p w14:paraId="12F6D34C" w14:textId="77777777" w:rsidR="00526714" w:rsidRPr="00526714" w:rsidRDefault="00526714" w:rsidP="00526714">
      <w:pPr>
        <w:pStyle w:val="31text"/>
        <w:rPr>
          <w:color w:val="auto"/>
          <w:szCs w:val="24"/>
          <w:lang w:val="en-FR" w:eastAsia="zh-TW"/>
        </w:rPr>
      </w:pPr>
      <w:r w:rsidRPr="00526714">
        <w:rPr>
          <w:lang w:val="en-FR" w:eastAsia="zh-TW"/>
        </w:rPr>
        <w:t>You are directed to this page because you have indicated that your business is in or related to the LPG-based cooking sector. Please answer the following questions according to your contracting and hiring activities for LPG in Kenya.</w:t>
      </w:r>
    </w:p>
    <w:p w14:paraId="2214C355" w14:textId="77777777" w:rsidR="00526714" w:rsidRPr="00526714" w:rsidRDefault="00526714" w:rsidP="00526714">
      <w:pPr>
        <w:pStyle w:val="37itemize"/>
        <w:rPr>
          <w:lang w:val="en-FR" w:eastAsia="zh-TW"/>
        </w:rPr>
      </w:pPr>
      <w:r w:rsidRPr="00526714">
        <w:rPr>
          <w:lang w:val="en-FR" w:eastAsia="zh-TW"/>
        </w:rPr>
        <w:t>How would you describe your LPG activities in Kenya? (Select all that apply)</w:t>
      </w:r>
    </w:p>
    <w:p w14:paraId="11965A9D" w14:textId="77777777" w:rsidR="00526714" w:rsidRPr="00526714" w:rsidRDefault="00526714" w:rsidP="00526714">
      <w:pPr>
        <w:pStyle w:val="37itemize"/>
        <w:rPr>
          <w:lang w:val="en-FR" w:eastAsia="zh-TW"/>
        </w:rPr>
      </w:pPr>
      <w:r w:rsidRPr="00526714">
        <w:rPr>
          <w:lang w:val="en-FR" w:eastAsia="zh-TW"/>
        </w:rPr>
        <w:t>Can you provide information on the performance of your organization for the year 2019?</w:t>
      </w:r>
    </w:p>
    <w:p w14:paraId="501EFE7E" w14:textId="77777777" w:rsidR="00526714" w:rsidRPr="00526714" w:rsidRDefault="00526714" w:rsidP="00526714">
      <w:pPr>
        <w:pStyle w:val="37itemize"/>
        <w:rPr>
          <w:lang w:val="en-FR" w:eastAsia="zh-TW"/>
        </w:rPr>
      </w:pPr>
      <w:r w:rsidRPr="00526714">
        <w:rPr>
          <w:lang w:val="en-FR" w:eastAsia="zh-TW"/>
        </w:rPr>
        <w:t>How many full-time, part-time employees, contract workers and informal workers worked in each activity in Kenya in 2019?</w:t>
      </w:r>
    </w:p>
    <w:p w14:paraId="50161039" w14:textId="77777777" w:rsidR="00526714" w:rsidRPr="00526714" w:rsidRDefault="00526714" w:rsidP="00526714">
      <w:pPr>
        <w:pStyle w:val="37itemize"/>
        <w:rPr>
          <w:lang w:val="en-FR" w:eastAsia="zh-TW"/>
        </w:rPr>
      </w:pPr>
      <w:r w:rsidRPr="00526714">
        <w:rPr>
          <w:lang w:val="en-FR" w:eastAsia="zh-TW"/>
        </w:rPr>
        <w:t>What is the average retention (in months) for each employment type in your company?</w:t>
      </w:r>
    </w:p>
    <w:p w14:paraId="79793C7C" w14:textId="77777777" w:rsidR="00526714" w:rsidRPr="00526714" w:rsidRDefault="00526714" w:rsidP="00526714">
      <w:pPr>
        <w:pStyle w:val="37itemize"/>
        <w:rPr>
          <w:lang w:val="en-FR" w:eastAsia="zh-TW"/>
        </w:rPr>
      </w:pPr>
      <w:r w:rsidRPr="00526714">
        <w:rPr>
          <w:lang w:val="en-FR" w:eastAsia="zh-TW"/>
        </w:rPr>
        <w:t>What is the average weekly working hours of your staff?</w:t>
      </w:r>
    </w:p>
    <w:p w14:paraId="3B1262D3" w14:textId="77777777" w:rsidR="00526714" w:rsidRPr="00526714" w:rsidRDefault="00526714" w:rsidP="00526714">
      <w:pPr>
        <w:pStyle w:val="37itemize"/>
        <w:rPr>
          <w:lang w:val="en-FR" w:eastAsia="zh-TW"/>
        </w:rPr>
      </w:pPr>
      <w:r w:rsidRPr="00526714">
        <w:rPr>
          <w:lang w:val="en-FR" w:eastAsia="zh-TW"/>
        </w:rPr>
        <w:t>(Only for fuel distributors) How many retail businesses do you supply?</w:t>
      </w:r>
    </w:p>
    <w:p w14:paraId="4B660335" w14:textId="77777777" w:rsidR="00526714" w:rsidRPr="00526714" w:rsidRDefault="00526714" w:rsidP="00526714">
      <w:pPr>
        <w:pStyle w:val="37itemize"/>
        <w:rPr>
          <w:lang w:val="en-FR" w:eastAsia="zh-TW"/>
        </w:rPr>
      </w:pPr>
      <w:r w:rsidRPr="00526714">
        <w:rPr>
          <w:lang w:val="en-FR" w:eastAsia="zh-TW"/>
        </w:rPr>
        <w:t>(Only for fuel distributors) Can you roughly estimate how many people these retail businesses employ (in an average year) to sell your products? (e.g., a retail home business supplying your LPG cylinders may on average employ 2–3 people.)</w:t>
      </w:r>
    </w:p>
    <w:p w14:paraId="2395D7D4" w14:textId="77777777" w:rsidR="00526714" w:rsidRPr="00526714" w:rsidRDefault="00526714" w:rsidP="00526714">
      <w:pPr>
        <w:pStyle w:val="37itemize"/>
        <w:rPr>
          <w:lang w:val="en-FR" w:eastAsia="zh-TW"/>
        </w:rPr>
      </w:pPr>
      <w:r w:rsidRPr="00526714">
        <w:rPr>
          <w:lang w:val="en-FR" w:eastAsia="zh-TW"/>
        </w:rPr>
        <w:t>(Only for fuel distributors) Can you estimate how many end-users (i.e., homes or businesses) used your products in 2019?</w:t>
      </w:r>
    </w:p>
    <w:p w14:paraId="4685B61C" w14:textId="77777777" w:rsidR="00526714" w:rsidRPr="00526714" w:rsidRDefault="00526714" w:rsidP="00526714">
      <w:pPr>
        <w:pStyle w:val="37itemize"/>
        <w:rPr>
          <w:lang w:val="en-FR" w:eastAsia="zh-TW"/>
        </w:rPr>
      </w:pPr>
      <w:r w:rsidRPr="00526714">
        <w:rPr>
          <w:lang w:val="en-FR" w:eastAsia="zh-TW"/>
        </w:rPr>
        <w:t>(Only for fuel distributors) What percentage of your residential sales are to new customers? (i.e., what percentage of the sales are new cylinders?)</w:t>
      </w:r>
    </w:p>
    <w:p w14:paraId="12A81EB3" w14:textId="77777777" w:rsidR="00526714" w:rsidRPr="00526714" w:rsidRDefault="00526714" w:rsidP="00526714">
      <w:pPr>
        <w:pStyle w:val="37itemize"/>
        <w:rPr>
          <w:lang w:val="en-FR" w:eastAsia="zh-TW"/>
        </w:rPr>
      </w:pPr>
      <w:r w:rsidRPr="00526714">
        <w:rPr>
          <w:lang w:val="en-FR" w:eastAsia="zh-TW"/>
        </w:rPr>
        <w:t>What percentage of your sales are for residential cooking purposes?</w:t>
      </w:r>
    </w:p>
    <w:p w14:paraId="56AE7A4A" w14:textId="77777777" w:rsidR="00526714" w:rsidRPr="00526714" w:rsidRDefault="00526714" w:rsidP="00526714">
      <w:pPr>
        <w:pStyle w:val="37itemize"/>
        <w:rPr>
          <w:lang w:val="en-FR" w:eastAsia="zh-TW"/>
        </w:rPr>
      </w:pPr>
      <w:r w:rsidRPr="00526714">
        <w:rPr>
          <w:lang w:val="en-FR" w:eastAsia="zh-TW"/>
        </w:rPr>
        <w:t>(Optional) How likely is it that end-users are using your product or services for: (highly likely, likely, unlikely, highly unlikely, I don't know)</w:t>
      </w:r>
    </w:p>
    <w:p w14:paraId="7E964ABC" w14:textId="77777777" w:rsidR="00526714" w:rsidRPr="00526714" w:rsidRDefault="00526714" w:rsidP="00526714">
      <w:pPr>
        <w:pStyle w:val="37itemize"/>
        <w:rPr>
          <w:lang w:val="en-FR" w:eastAsia="zh-TW"/>
        </w:rPr>
      </w:pPr>
      <w:r w:rsidRPr="00526714">
        <w:rPr>
          <w:lang w:val="en-FR" w:eastAsia="zh-TW"/>
        </w:rPr>
        <w:t>What end-user markets do your products or services mainly serve?</w:t>
      </w:r>
    </w:p>
    <w:p w14:paraId="66BE170A" w14:textId="77777777" w:rsidR="00526714" w:rsidRPr="00526714" w:rsidRDefault="00526714" w:rsidP="00526714">
      <w:pPr>
        <w:pStyle w:val="22heading2"/>
        <w:rPr>
          <w:color w:val="auto"/>
          <w:szCs w:val="24"/>
          <w:lang w:val="en-FR" w:eastAsia="zh-TW"/>
        </w:rPr>
      </w:pPr>
      <w:r w:rsidRPr="00526714">
        <w:rPr>
          <w:lang w:val="en-FR" w:eastAsia="zh-TW"/>
        </w:rPr>
        <w:t>Part II.b. Job Creation in Bioethanol</w:t>
      </w:r>
    </w:p>
    <w:p w14:paraId="2586C781" w14:textId="77777777" w:rsidR="00526714" w:rsidRPr="00526714" w:rsidRDefault="00526714" w:rsidP="00526714">
      <w:pPr>
        <w:pStyle w:val="31text"/>
        <w:rPr>
          <w:color w:val="auto"/>
          <w:szCs w:val="24"/>
          <w:lang w:val="en-FR" w:eastAsia="zh-TW"/>
        </w:rPr>
      </w:pPr>
      <w:r w:rsidRPr="00526714">
        <w:rPr>
          <w:lang w:val="en-FR" w:eastAsia="zh-TW"/>
        </w:rPr>
        <w:t>You are directed to this page because you have indicated that your business is in or related to the ethanol-based cooking sector. Please answer the following questions according to your contracting and hiring activities for ethanol in Kenya.</w:t>
      </w:r>
    </w:p>
    <w:p w14:paraId="3EA076C8" w14:textId="77777777" w:rsidR="00526714" w:rsidRPr="00526714" w:rsidRDefault="00526714" w:rsidP="00526714">
      <w:pPr>
        <w:pStyle w:val="37itemize"/>
        <w:rPr>
          <w:lang w:val="en-FR" w:eastAsia="zh-TW"/>
        </w:rPr>
      </w:pPr>
      <w:r w:rsidRPr="00526714">
        <w:rPr>
          <w:lang w:val="en-FR" w:eastAsia="zh-TW"/>
        </w:rPr>
        <w:t>How would you describe your bioethanol activities in Kenya?</w:t>
      </w:r>
    </w:p>
    <w:p w14:paraId="2CF9A51C" w14:textId="77777777" w:rsidR="00526714" w:rsidRPr="00526714" w:rsidRDefault="00526714" w:rsidP="00526714">
      <w:pPr>
        <w:pStyle w:val="37itemize"/>
        <w:rPr>
          <w:lang w:val="en-FR" w:eastAsia="zh-TW"/>
        </w:rPr>
      </w:pPr>
      <w:r w:rsidRPr="00526714">
        <w:rPr>
          <w:lang w:val="en-FR" w:eastAsia="zh-TW"/>
        </w:rPr>
        <w:t>Can you provide information on the performance of your organization for the year 2019?</w:t>
      </w:r>
    </w:p>
    <w:p w14:paraId="003FDD78" w14:textId="77777777" w:rsidR="00526714" w:rsidRPr="00526714" w:rsidRDefault="00526714" w:rsidP="00526714">
      <w:pPr>
        <w:pStyle w:val="37itemize"/>
        <w:rPr>
          <w:lang w:val="en-FR" w:eastAsia="zh-TW"/>
        </w:rPr>
      </w:pPr>
      <w:r w:rsidRPr="00526714">
        <w:rPr>
          <w:lang w:val="en-FR" w:eastAsia="zh-TW"/>
        </w:rPr>
        <w:t>How many full-time, part-time employees, contract workers and informal workers worked in each activity in Kenya in 2019?</w:t>
      </w:r>
    </w:p>
    <w:p w14:paraId="2D200436" w14:textId="77777777" w:rsidR="00526714" w:rsidRPr="00526714" w:rsidRDefault="00526714" w:rsidP="00526714">
      <w:pPr>
        <w:pStyle w:val="37itemize"/>
        <w:rPr>
          <w:lang w:val="en-FR" w:eastAsia="zh-TW"/>
        </w:rPr>
      </w:pPr>
      <w:r w:rsidRPr="00526714">
        <w:rPr>
          <w:lang w:val="en-FR" w:eastAsia="zh-TW"/>
        </w:rPr>
        <w:t>What is the average retention (in months) for each employment type?</w:t>
      </w:r>
    </w:p>
    <w:p w14:paraId="404E4743" w14:textId="77777777" w:rsidR="00526714" w:rsidRPr="00526714" w:rsidRDefault="00526714" w:rsidP="00526714">
      <w:pPr>
        <w:pStyle w:val="37itemize"/>
        <w:rPr>
          <w:lang w:val="en-FR" w:eastAsia="zh-TW"/>
        </w:rPr>
      </w:pPr>
      <w:r w:rsidRPr="00526714">
        <w:rPr>
          <w:lang w:val="en-FR" w:eastAsia="zh-TW"/>
        </w:rPr>
        <w:t>What is the average weekly working hours of your staff?</w:t>
      </w:r>
    </w:p>
    <w:p w14:paraId="1610ADAF" w14:textId="77777777" w:rsidR="00526714" w:rsidRPr="00526714" w:rsidRDefault="00526714" w:rsidP="00526714">
      <w:pPr>
        <w:pStyle w:val="37itemize"/>
        <w:rPr>
          <w:lang w:val="en-FR" w:eastAsia="zh-TW"/>
        </w:rPr>
      </w:pPr>
      <w:r w:rsidRPr="00526714">
        <w:rPr>
          <w:lang w:val="en-FR" w:eastAsia="zh-TW"/>
        </w:rPr>
        <w:t>(Only for fuel distributors) How many retail businesses do you supply?</w:t>
      </w:r>
    </w:p>
    <w:p w14:paraId="18E3CBF9" w14:textId="77777777" w:rsidR="00526714" w:rsidRPr="00526714" w:rsidRDefault="00526714" w:rsidP="00526714">
      <w:pPr>
        <w:pStyle w:val="37itemize"/>
        <w:rPr>
          <w:lang w:val="en-FR" w:eastAsia="zh-TW"/>
        </w:rPr>
      </w:pPr>
      <w:r w:rsidRPr="00526714">
        <w:rPr>
          <w:lang w:val="en-FR" w:eastAsia="zh-TW"/>
        </w:rPr>
        <w:lastRenderedPageBreak/>
        <w:t>(Only for fuel distributors) Can you roughly estimate how many people these retail businesses employ (in an average year) to sell your products? (e.g., a retail agent/dealer supplying your bioethanol may on average employ 2–3 people.)</w:t>
      </w:r>
    </w:p>
    <w:p w14:paraId="7614C82D" w14:textId="77777777" w:rsidR="00526714" w:rsidRPr="00526714" w:rsidRDefault="00526714" w:rsidP="00526714">
      <w:pPr>
        <w:pStyle w:val="37itemize"/>
        <w:rPr>
          <w:lang w:val="en-FR" w:eastAsia="zh-TW"/>
        </w:rPr>
      </w:pPr>
      <w:r w:rsidRPr="00526714">
        <w:rPr>
          <w:lang w:val="en-FR" w:eastAsia="zh-TW"/>
        </w:rPr>
        <w:t>(Only for fuel distributors) Can you estimate how many end-users (i.e., homes or businesses) used your products in 2019?</w:t>
      </w:r>
    </w:p>
    <w:p w14:paraId="16505372" w14:textId="77777777" w:rsidR="00526714" w:rsidRPr="00526714" w:rsidRDefault="00526714" w:rsidP="00526714">
      <w:pPr>
        <w:pStyle w:val="37itemize"/>
        <w:rPr>
          <w:lang w:val="en-FR" w:eastAsia="zh-TW"/>
        </w:rPr>
      </w:pPr>
      <w:r w:rsidRPr="00526714">
        <w:rPr>
          <w:lang w:val="en-FR" w:eastAsia="zh-TW"/>
        </w:rPr>
        <w:t>(Only for fuel distributors) What percentage of your residential sales are to new customers? (i.e., what percentage of the sales are new cylinders?)</w:t>
      </w:r>
    </w:p>
    <w:p w14:paraId="229E01E0" w14:textId="77777777" w:rsidR="00526714" w:rsidRPr="00526714" w:rsidRDefault="00526714" w:rsidP="00526714">
      <w:pPr>
        <w:pStyle w:val="37itemize"/>
        <w:rPr>
          <w:lang w:val="en-FR" w:eastAsia="zh-TW"/>
        </w:rPr>
      </w:pPr>
      <w:r w:rsidRPr="00526714">
        <w:rPr>
          <w:lang w:val="en-FR" w:eastAsia="zh-TW"/>
        </w:rPr>
        <w:t>What percentage of your sales are for residential cooking purposes?</w:t>
      </w:r>
    </w:p>
    <w:p w14:paraId="22BAB077" w14:textId="77777777" w:rsidR="00526714" w:rsidRPr="00526714" w:rsidRDefault="00526714" w:rsidP="00526714">
      <w:pPr>
        <w:pStyle w:val="37itemize"/>
        <w:rPr>
          <w:lang w:val="en-FR" w:eastAsia="zh-TW"/>
        </w:rPr>
      </w:pPr>
      <w:r w:rsidRPr="00526714">
        <w:rPr>
          <w:lang w:val="en-FR" w:eastAsia="zh-TW"/>
        </w:rPr>
        <w:t>(Optional) How likely is it that end-users are using your product or services for: (highly likely, likely, unlikely, highly unlikely, I don't know)</w:t>
      </w:r>
    </w:p>
    <w:p w14:paraId="6F1080A5" w14:textId="77777777" w:rsidR="00526714" w:rsidRPr="00526714" w:rsidRDefault="00526714" w:rsidP="00526714">
      <w:pPr>
        <w:pStyle w:val="37itemize"/>
        <w:rPr>
          <w:lang w:val="en-FR" w:eastAsia="zh-TW"/>
        </w:rPr>
      </w:pPr>
      <w:r w:rsidRPr="00526714">
        <w:rPr>
          <w:lang w:val="en-FR" w:eastAsia="zh-TW"/>
        </w:rPr>
        <w:t>What end-user markets do your products or services mainly serve?</w:t>
      </w:r>
    </w:p>
    <w:p w14:paraId="67243BB7" w14:textId="77777777" w:rsidR="00526714" w:rsidRPr="00526714" w:rsidRDefault="00526714" w:rsidP="00526714">
      <w:pPr>
        <w:pStyle w:val="22heading2"/>
        <w:rPr>
          <w:color w:val="auto"/>
          <w:szCs w:val="24"/>
          <w:lang w:val="en-FR" w:eastAsia="zh-TW"/>
        </w:rPr>
      </w:pPr>
      <w:r w:rsidRPr="00526714">
        <w:rPr>
          <w:lang w:val="en-FR" w:eastAsia="zh-TW"/>
        </w:rPr>
        <w:t>Part II.c. Job Creation in Biogas</w:t>
      </w:r>
    </w:p>
    <w:p w14:paraId="7413CC65" w14:textId="77777777" w:rsidR="00526714" w:rsidRPr="00526714" w:rsidRDefault="00526714" w:rsidP="00526714">
      <w:pPr>
        <w:pStyle w:val="31text"/>
        <w:rPr>
          <w:color w:val="auto"/>
          <w:szCs w:val="24"/>
          <w:lang w:val="en-FR" w:eastAsia="zh-TW"/>
        </w:rPr>
      </w:pPr>
      <w:r w:rsidRPr="00526714">
        <w:rPr>
          <w:lang w:val="en-FR" w:eastAsia="zh-TW"/>
        </w:rPr>
        <w:t>You are directed to this page because you have indicated that your business is in or related to the biogas-based cooking sector. Please answer the following questions according to your contracting and hiring activities for biogas in Kenya.</w:t>
      </w:r>
    </w:p>
    <w:p w14:paraId="369534A1" w14:textId="77777777" w:rsidR="00526714" w:rsidRPr="00526714" w:rsidRDefault="00526714" w:rsidP="00526714">
      <w:pPr>
        <w:pStyle w:val="37itemize"/>
        <w:rPr>
          <w:lang w:val="en-FR" w:eastAsia="zh-TW"/>
        </w:rPr>
      </w:pPr>
      <w:r w:rsidRPr="00526714">
        <w:rPr>
          <w:lang w:val="en-FR" w:eastAsia="zh-TW"/>
        </w:rPr>
        <w:t>How would you describe your biogas activities in Kenya?</w:t>
      </w:r>
    </w:p>
    <w:p w14:paraId="1510DABC" w14:textId="77777777" w:rsidR="00526714" w:rsidRPr="00526714" w:rsidRDefault="00526714" w:rsidP="00526714">
      <w:pPr>
        <w:pStyle w:val="37itemize"/>
        <w:rPr>
          <w:lang w:val="en-FR" w:eastAsia="zh-TW"/>
        </w:rPr>
      </w:pPr>
      <w:r w:rsidRPr="00526714">
        <w:rPr>
          <w:lang w:val="en-FR" w:eastAsia="zh-TW"/>
        </w:rPr>
        <w:t>Can you provide information on the performance of your organization for the year 2019?</w:t>
      </w:r>
    </w:p>
    <w:p w14:paraId="42A41465" w14:textId="77777777" w:rsidR="00526714" w:rsidRPr="00526714" w:rsidRDefault="00526714" w:rsidP="00526714">
      <w:pPr>
        <w:pStyle w:val="37itemize"/>
        <w:rPr>
          <w:lang w:val="en-FR" w:eastAsia="zh-TW"/>
        </w:rPr>
      </w:pPr>
      <w:r w:rsidRPr="00526714">
        <w:rPr>
          <w:lang w:val="en-FR" w:eastAsia="zh-TW"/>
        </w:rPr>
        <w:t>How many full-time, part-time employees, contract workers and informal workers worked in each activity in Kenya in 2019?</w:t>
      </w:r>
    </w:p>
    <w:p w14:paraId="2BAF4614" w14:textId="77777777" w:rsidR="00526714" w:rsidRPr="00526714" w:rsidRDefault="00526714" w:rsidP="00526714">
      <w:pPr>
        <w:pStyle w:val="37itemize"/>
        <w:rPr>
          <w:lang w:val="en-FR" w:eastAsia="zh-TW"/>
        </w:rPr>
      </w:pPr>
      <w:r w:rsidRPr="00526714">
        <w:rPr>
          <w:lang w:val="en-FR" w:eastAsia="zh-TW"/>
        </w:rPr>
        <w:t>What is the average retention (in months) for each employment type?</w:t>
      </w:r>
    </w:p>
    <w:p w14:paraId="7E202981" w14:textId="77777777" w:rsidR="00526714" w:rsidRPr="00526714" w:rsidRDefault="00526714" w:rsidP="00526714">
      <w:pPr>
        <w:pStyle w:val="37itemize"/>
        <w:rPr>
          <w:lang w:val="en-FR" w:eastAsia="zh-TW"/>
        </w:rPr>
      </w:pPr>
      <w:r w:rsidRPr="00526714">
        <w:rPr>
          <w:lang w:val="en-FR" w:eastAsia="zh-TW"/>
        </w:rPr>
        <w:t>What is the average weekly working hours of your staff?</w:t>
      </w:r>
    </w:p>
    <w:p w14:paraId="32E53B91" w14:textId="77777777" w:rsidR="00526714" w:rsidRPr="00526714" w:rsidRDefault="00526714" w:rsidP="00526714">
      <w:pPr>
        <w:pStyle w:val="37itemize"/>
        <w:rPr>
          <w:lang w:val="en-FR" w:eastAsia="zh-TW"/>
        </w:rPr>
      </w:pPr>
      <w:r w:rsidRPr="00526714">
        <w:rPr>
          <w:lang w:val="en-FR" w:eastAsia="zh-TW"/>
        </w:rPr>
        <w:t>Can you estimate the total number of end-users (i.e., homes or businesses) that your biogas digesters served in 2019?</w:t>
      </w:r>
    </w:p>
    <w:p w14:paraId="1F2AED57" w14:textId="77777777" w:rsidR="00526714" w:rsidRPr="00526714" w:rsidRDefault="00526714" w:rsidP="00526714">
      <w:pPr>
        <w:pStyle w:val="37itemize"/>
        <w:rPr>
          <w:lang w:val="en-FR" w:eastAsia="zh-TW"/>
        </w:rPr>
      </w:pPr>
      <w:r w:rsidRPr="00526714">
        <w:rPr>
          <w:lang w:val="en-FR" w:eastAsia="zh-TW"/>
        </w:rPr>
        <w:t>Among the end-users served by your biogas digesters, what percentage of them are using biogas primarily for: </w:t>
      </w:r>
      <w:r>
        <w:rPr>
          <w:lang w:eastAsia="zh-TW"/>
        </w:rPr>
        <w:t>(1) c</w:t>
      </w:r>
      <w:r w:rsidRPr="00526714">
        <w:rPr>
          <w:lang w:val="en-FR" w:eastAsia="zh-TW"/>
        </w:rPr>
        <w:t>ooking purposes</w:t>
      </w:r>
      <w:r>
        <w:rPr>
          <w:lang w:eastAsia="zh-TW"/>
        </w:rPr>
        <w:t xml:space="preserve"> and (2) p</w:t>
      </w:r>
      <w:r w:rsidRPr="00526714">
        <w:rPr>
          <w:lang w:val="en-FR" w:eastAsia="zh-TW"/>
        </w:rPr>
        <w:t>roductive use purposes (e.g., powering home lighting, agro-processing, etc)</w:t>
      </w:r>
      <w:r>
        <w:rPr>
          <w:lang w:eastAsia="zh-TW"/>
        </w:rPr>
        <w:t>?</w:t>
      </w:r>
    </w:p>
    <w:p w14:paraId="4CDFD6E8" w14:textId="77777777" w:rsidR="00526714" w:rsidRPr="00526714" w:rsidRDefault="00526714" w:rsidP="00526714">
      <w:pPr>
        <w:pStyle w:val="37itemize"/>
        <w:rPr>
          <w:lang w:val="en-FR" w:eastAsia="zh-TW"/>
        </w:rPr>
      </w:pPr>
      <w:r w:rsidRPr="00526714">
        <w:rPr>
          <w:lang w:val="en-FR" w:eastAsia="zh-TW"/>
        </w:rPr>
        <w:t>(Optional) Among end-users that use biogas digesters for productive use, how many jobs does each biogas digester create on average?</w:t>
      </w:r>
    </w:p>
    <w:p w14:paraId="424453E1" w14:textId="77777777" w:rsidR="00526714" w:rsidRPr="00526714" w:rsidRDefault="00526714" w:rsidP="00526714">
      <w:pPr>
        <w:pStyle w:val="37itemize"/>
        <w:rPr>
          <w:lang w:val="en-FR" w:eastAsia="zh-TW"/>
        </w:rPr>
      </w:pPr>
      <w:r w:rsidRPr="00526714">
        <w:rPr>
          <w:lang w:val="en-FR" w:eastAsia="zh-TW"/>
        </w:rPr>
        <w:t>(Optional) Among the end-users that use biogas digesters primarily for cooking,how likely is it that they are using your product or services for: (highly likely, likely, unlikely, highly unlikely, I don't know)</w:t>
      </w:r>
    </w:p>
    <w:p w14:paraId="5252B129" w14:textId="77777777" w:rsidR="00526714" w:rsidRPr="00526714" w:rsidRDefault="00526714" w:rsidP="00526714">
      <w:pPr>
        <w:pStyle w:val="37itemize"/>
        <w:rPr>
          <w:szCs w:val="20"/>
          <w:lang w:val="en-FR" w:eastAsia="zh-TW"/>
        </w:rPr>
      </w:pPr>
      <w:r w:rsidRPr="00526714">
        <w:rPr>
          <w:lang w:val="en-FR" w:eastAsia="zh-TW"/>
        </w:rPr>
        <w:t>What end-user markets do your products or services mainly serve?</w:t>
      </w:r>
    </w:p>
    <w:p w14:paraId="4963443E" w14:textId="77777777" w:rsidR="00526714" w:rsidRPr="00526714" w:rsidRDefault="00526714" w:rsidP="00526714">
      <w:pPr>
        <w:pStyle w:val="22heading2"/>
        <w:rPr>
          <w:color w:val="auto"/>
          <w:szCs w:val="24"/>
          <w:lang w:val="en-FR" w:eastAsia="zh-TW"/>
        </w:rPr>
      </w:pPr>
      <w:r w:rsidRPr="00526714">
        <w:rPr>
          <w:lang w:val="en-FR" w:eastAsia="zh-TW"/>
        </w:rPr>
        <w:t>Part II.d. Job Creation in Electric Cooking</w:t>
      </w:r>
    </w:p>
    <w:p w14:paraId="003DC9E8" w14:textId="77777777" w:rsidR="00526714" w:rsidRPr="00526714" w:rsidRDefault="00526714" w:rsidP="00526714">
      <w:pPr>
        <w:pStyle w:val="31text"/>
        <w:rPr>
          <w:color w:val="auto"/>
          <w:szCs w:val="24"/>
          <w:lang w:val="en-FR" w:eastAsia="zh-TW"/>
        </w:rPr>
      </w:pPr>
      <w:r w:rsidRPr="00526714">
        <w:rPr>
          <w:lang w:val="en-FR" w:eastAsia="zh-TW"/>
        </w:rPr>
        <w:t>You are directed to this page because you have indicated that your business is in or related to the electric cooking sector. Please answer the following questions according to your contracting and hiring activities for electric cooking in Kenya.</w:t>
      </w:r>
    </w:p>
    <w:p w14:paraId="5D77726A" w14:textId="77777777" w:rsidR="00526714" w:rsidRPr="00526714" w:rsidRDefault="00526714" w:rsidP="00526714">
      <w:pPr>
        <w:pStyle w:val="37itemize"/>
        <w:rPr>
          <w:lang w:val="en-FR" w:eastAsia="zh-TW"/>
        </w:rPr>
      </w:pPr>
      <w:r w:rsidRPr="00526714">
        <w:rPr>
          <w:lang w:val="en-FR" w:eastAsia="zh-TW"/>
        </w:rPr>
        <w:t>What type of electric cooking solution do you provide?</w:t>
      </w:r>
    </w:p>
    <w:p w14:paraId="4A6D41FF" w14:textId="77777777" w:rsidR="00526714" w:rsidRPr="00526714" w:rsidRDefault="00526714" w:rsidP="00526714">
      <w:pPr>
        <w:pStyle w:val="37itemize"/>
        <w:rPr>
          <w:lang w:val="en-FR" w:eastAsia="zh-TW"/>
        </w:rPr>
      </w:pPr>
      <w:r w:rsidRPr="00526714">
        <w:rPr>
          <w:lang w:val="en-FR" w:eastAsia="zh-TW"/>
        </w:rPr>
        <w:t>How would you describe your electric cooking activities in Kenya?</w:t>
      </w:r>
    </w:p>
    <w:p w14:paraId="5C89B4AB" w14:textId="77777777" w:rsidR="00526714" w:rsidRPr="00526714" w:rsidRDefault="00526714" w:rsidP="00526714">
      <w:pPr>
        <w:pStyle w:val="37itemize"/>
        <w:rPr>
          <w:lang w:val="en-FR" w:eastAsia="zh-TW"/>
        </w:rPr>
      </w:pPr>
      <w:r w:rsidRPr="00526714">
        <w:rPr>
          <w:lang w:val="en-FR" w:eastAsia="zh-TW"/>
        </w:rPr>
        <w:t>Can you provide information on the performance of your organization for the year 2019 and 2020?</w:t>
      </w:r>
    </w:p>
    <w:p w14:paraId="29E4E694" w14:textId="77777777" w:rsidR="00526714" w:rsidRPr="00526714" w:rsidRDefault="00526714" w:rsidP="00526714">
      <w:pPr>
        <w:pStyle w:val="37itemize"/>
        <w:rPr>
          <w:lang w:val="en-FR" w:eastAsia="zh-TW"/>
        </w:rPr>
      </w:pPr>
      <w:r w:rsidRPr="00526714">
        <w:rPr>
          <w:lang w:val="en-FR" w:eastAsia="zh-TW"/>
        </w:rPr>
        <w:t>How many full-time, part-time employees, contract workers and informal workers worked in each activity in Kenya in 2019?</w:t>
      </w:r>
    </w:p>
    <w:p w14:paraId="4D6E892B" w14:textId="77777777" w:rsidR="00526714" w:rsidRPr="00526714" w:rsidRDefault="00526714" w:rsidP="00526714">
      <w:pPr>
        <w:pStyle w:val="37itemize"/>
        <w:rPr>
          <w:lang w:val="en-FR" w:eastAsia="zh-TW"/>
        </w:rPr>
      </w:pPr>
      <w:r w:rsidRPr="00526714">
        <w:rPr>
          <w:lang w:val="en-FR" w:eastAsia="zh-TW"/>
        </w:rPr>
        <w:t>What is the average retention (in months) for each employment type?</w:t>
      </w:r>
    </w:p>
    <w:p w14:paraId="24910273" w14:textId="77777777" w:rsidR="00526714" w:rsidRPr="00526714" w:rsidRDefault="00526714" w:rsidP="00526714">
      <w:pPr>
        <w:pStyle w:val="37itemize"/>
        <w:rPr>
          <w:lang w:val="en-FR" w:eastAsia="zh-TW"/>
        </w:rPr>
      </w:pPr>
      <w:r w:rsidRPr="00526714">
        <w:rPr>
          <w:lang w:val="en-FR" w:eastAsia="zh-TW"/>
        </w:rPr>
        <w:t>What is the average weekly working hours of your staff?</w:t>
      </w:r>
    </w:p>
    <w:p w14:paraId="6A17C8B9" w14:textId="77777777" w:rsidR="00526714" w:rsidRPr="00526714" w:rsidRDefault="00526714" w:rsidP="00526714">
      <w:pPr>
        <w:pStyle w:val="37itemize"/>
        <w:rPr>
          <w:lang w:val="en-FR" w:eastAsia="zh-TW"/>
        </w:rPr>
      </w:pPr>
      <w:r w:rsidRPr="00526714">
        <w:rPr>
          <w:lang w:val="en-FR" w:eastAsia="zh-TW"/>
        </w:rPr>
        <w:t>What percentage of your sales are for residential cooking purposes?</w:t>
      </w:r>
    </w:p>
    <w:p w14:paraId="2D7C3DF8" w14:textId="77777777" w:rsidR="00526714" w:rsidRPr="00526714" w:rsidRDefault="00526714" w:rsidP="00526714">
      <w:pPr>
        <w:pStyle w:val="37itemize"/>
        <w:rPr>
          <w:lang w:val="en-FR" w:eastAsia="zh-TW"/>
        </w:rPr>
      </w:pPr>
      <w:r w:rsidRPr="00526714">
        <w:rPr>
          <w:lang w:val="en-FR" w:eastAsia="zh-TW"/>
        </w:rPr>
        <w:t>(Optional) How likely is it that end-users are using your product or services for: (highly likely, likely, unlikely, highly unlikely, I don't know)</w:t>
      </w:r>
    </w:p>
    <w:p w14:paraId="126227FE" w14:textId="77777777" w:rsidR="00526714" w:rsidRPr="00526714" w:rsidRDefault="00526714" w:rsidP="00526714">
      <w:pPr>
        <w:pStyle w:val="37itemize"/>
        <w:rPr>
          <w:szCs w:val="20"/>
          <w:lang w:val="en-FR" w:eastAsia="zh-TW"/>
        </w:rPr>
      </w:pPr>
      <w:r w:rsidRPr="00526714">
        <w:rPr>
          <w:lang w:val="en-FR" w:eastAsia="zh-TW"/>
        </w:rPr>
        <w:t>What end-user markets do your products or services mainly serve?</w:t>
      </w:r>
    </w:p>
    <w:p w14:paraId="5AA4E708" w14:textId="77777777" w:rsidR="00526714" w:rsidRPr="00526714" w:rsidRDefault="00526714" w:rsidP="00526714">
      <w:pPr>
        <w:pStyle w:val="22heading2"/>
        <w:rPr>
          <w:color w:val="auto"/>
          <w:szCs w:val="24"/>
          <w:lang w:val="en-FR" w:eastAsia="zh-TW"/>
        </w:rPr>
      </w:pPr>
      <w:r w:rsidRPr="00526714">
        <w:rPr>
          <w:lang w:val="en-FR" w:eastAsia="zh-TW"/>
        </w:rPr>
        <w:lastRenderedPageBreak/>
        <w:t>Part III. Workforce Trends</w:t>
      </w:r>
    </w:p>
    <w:p w14:paraId="033FFABF" w14:textId="77777777" w:rsidR="00526714" w:rsidRPr="00526714" w:rsidRDefault="00526714" w:rsidP="006C0585">
      <w:pPr>
        <w:pStyle w:val="37itemize"/>
        <w:ind w:left="425" w:hanging="425"/>
        <w:rPr>
          <w:lang w:val="en-FR" w:eastAsia="zh-TW"/>
        </w:rPr>
      </w:pPr>
      <w:r w:rsidRPr="00526714">
        <w:rPr>
          <w:lang w:val="en-FR" w:eastAsia="zh-TW"/>
        </w:rPr>
        <w:t>What percentage of your formal employees (i.e., full-time and part-time employees) have managerial responsibilities of middle management and above?</w:t>
      </w:r>
    </w:p>
    <w:p w14:paraId="488326E3" w14:textId="77777777" w:rsidR="00526714" w:rsidRPr="00526714" w:rsidRDefault="00526714" w:rsidP="006C0585">
      <w:pPr>
        <w:pStyle w:val="37itemize"/>
        <w:ind w:left="425" w:hanging="425"/>
        <w:rPr>
          <w:lang w:val="en-FR" w:eastAsia="zh-TW"/>
        </w:rPr>
      </w:pPr>
      <w:r w:rsidRPr="00526714">
        <w:rPr>
          <w:lang w:val="en-FR" w:eastAsia="zh-TW"/>
        </w:rPr>
        <w:t>What is the average monthly compensation for your employees?</w:t>
      </w:r>
    </w:p>
    <w:p w14:paraId="6A77A077" w14:textId="77777777" w:rsidR="00526714" w:rsidRPr="006C0585" w:rsidRDefault="00526714" w:rsidP="006C0585">
      <w:pPr>
        <w:pStyle w:val="37itemize"/>
        <w:ind w:left="425" w:hanging="425"/>
        <w:rPr>
          <w:lang w:val="en-FR" w:eastAsia="zh-TW"/>
        </w:rPr>
      </w:pPr>
      <w:r w:rsidRPr="006C0585">
        <w:rPr>
          <w:lang w:val="en-FR" w:eastAsia="zh-TW"/>
        </w:rPr>
        <w:t>What is the percentage of skilled workforce in your organization?</w:t>
      </w:r>
    </w:p>
    <w:p w14:paraId="0A53E973" w14:textId="77777777" w:rsidR="00526714" w:rsidRPr="006C0585" w:rsidRDefault="00526714" w:rsidP="006C0585">
      <w:pPr>
        <w:pStyle w:val="37itemize"/>
        <w:ind w:left="425" w:hanging="425"/>
        <w:rPr>
          <w:lang w:val="en-FR" w:eastAsia="zh-TW"/>
        </w:rPr>
      </w:pPr>
      <w:r w:rsidRPr="006C0585">
        <w:rPr>
          <w:lang w:val="en-FR" w:eastAsia="zh-TW"/>
        </w:rPr>
        <w:t>What is the percentage of women in your organization?</w:t>
      </w:r>
    </w:p>
    <w:p w14:paraId="502F89B0" w14:textId="77777777" w:rsidR="00526714" w:rsidRPr="006C0585" w:rsidRDefault="00526714" w:rsidP="006C0585">
      <w:pPr>
        <w:pStyle w:val="37itemize"/>
        <w:ind w:left="425" w:hanging="425"/>
        <w:rPr>
          <w:lang w:val="en-FR" w:eastAsia="zh-TW"/>
        </w:rPr>
      </w:pPr>
      <w:r w:rsidRPr="006C0585">
        <w:rPr>
          <w:lang w:val="en-FR" w:eastAsia="zh-TW"/>
        </w:rPr>
        <w:t>What is the percentage of youth in your organization?</w:t>
      </w:r>
    </w:p>
    <w:p w14:paraId="4AC20585" w14:textId="77777777" w:rsidR="00526714" w:rsidRPr="006C0585" w:rsidRDefault="00526714" w:rsidP="006C0585">
      <w:pPr>
        <w:pStyle w:val="37itemize"/>
        <w:ind w:left="425" w:hanging="425"/>
        <w:rPr>
          <w:lang w:val="en-FR" w:eastAsia="zh-TW"/>
        </w:rPr>
      </w:pPr>
      <w:r w:rsidRPr="006C0585">
        <w:rPr>
          <w:lang w:val="en-FR" w:eastAsia="zh-TW"/>
        </w:rPr>
        <w:t>What is the occupational composition of your organization, in terms of number or percentage of formal employees (i.e., full-time and part-time employees)?</w:t>
      </w:r>
    </w:p>
    <w:p w14:paraId="105A9E54" w14:textId="77777777" w:rsidR="00526714" w:rsidRPr="006C0585" w:rsidRDefault="00526714" w:rsidP="006C0585">
      <w:pPr>
        <w:pStyle w:val="37itemize"/>
        <w:ind w:left="425" w:hanging="425"/>
        <w:rPr>
          <w:lang w:val="en-FR" w:eastAsia="zh-TW"/>
        </w:rPr>
      </w:pPr>
      <w:r w:rsidRPr="006C0585">
        <w:rPr>
          <w:lang w:val="en-FR" w:eastAsia="zh-TW"/>
        </w:rPr>
        <w:t>On the scale of 1 to 5, how difficult is it to recruit for the following roles? (With 5 being the most difficult)</w:t>
      </w:r>
    </w:p>
    <w:p w14:paraId="7F78BC47" w14:textId="77777777" w:rsidR="00526714" w:rsidRPr="006C0585" w:rsidRDefault="00526714" w:rsidP="006C0585">
      <w:pPr>
        <w:pStyle w:val="37itemize"/>
        <w:ind w:left="425" w:hanging="425"/>
        <w:rPr>
          <w:lang w:val="en-FR" w:eastAsia="zh-TW"/>
        </w:rPr>
      </w:pPr>
      <w:r w:rsidRPr="006C0585">
        <w:rPr>
          <w:lang w:val="en-FR" w:eastAsia="zh-TW"/>
        </w:rPr>
        <w:t>Considering your answers above, what is the main recruitment challenge(s) you face? We welcome additional comments on recruitment challenges regarding women and/or youth.</w:t>
      </w:r>
      <w:bookmarkEnd w:id="0"/>
      <w:bookmarkEnd w:id="1"/>
    </w:p>
    <w:sectPr w:rsidR="00526714" w:rsidRPr="006C0585" w:rsidSect="00B402AB">
      <w:headerReference w:type="even" r:id="rId7"/>
      <w:headerReference w:type="default" r:id="rId8"/>
      <w:footerReference w:type="default" r:id="rId9"/>
      <w:headerReference w:type="first" r:id="rId10"/>
      <w:footerReference w:type="first" r:id="rId11"/>
      <w:pgSz w:w="11906" w:h="16838" w:code="9"/>
      <w:pgMar w:top="1417" w:right="1531" w:bottom="1077" w:left="1531" w:header="1020" w:footer="850" w:gutter="0"/>
      <w:lnNumType w:countBy="1" w:restart="continuous"/>
      <w:pgNumType w:start="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D93F59" w14:textId="77777777" w:rsidR="004F4C0C" w:rsidRDefault="004F4C0C">
      <w:pPr>
        <w:spacing w:line="240" w:lineRule="auto"/>
      </w:pPr>
      <w:r>
        <w:separator/>
      </w:r>
    </w:p>
  </w:endnote>
  <w:endnote w:type="continuationSeparator" w:id="0">
    <w:p w14:paraId="7071855D" w14:textId="77777777" w:rsidR="004F4C0C" w:rsidRDefault="004F4C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7E97B6" w14:textId="77777777" w:rsidR="00922B1F" w:rsidRPr="00717E37" w:rsidRDefault="00922B1F" w:rsidP="00922B1F">
    <w:pPr>
      <w:pStyle w:val="Footer"/>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E0BE24" w14:textId="77777777" w:rsidR="00922B1F" w:rsidRPr="008B308E" w:rsidRDefault="00922B1F" w:rsidP="007154F9">
    <w:pPr>
      <w:pStyle w:val="MDPIfooterfirstpage"/>
      <w:spacing w:line="240" w:lineRule="auto"/>
      <w:jc w:val="both"/>
      <w:rPr>
        <w:lang w:val="fr-CH"/>
      </w:rPr>
    </w:pPr>
    <w:r>
      <w:rPr>
        <w:i/>
      </w:rPr>
      <w:t>Energies</w:t>
    </w:r>
    <w:r>
      <w:rPr>
        <w:iCs/>
        <w:lang w:val="fr-FR"/>
      </w:rPr>
      <w:t xml:space="preserve"> </w:t>
    </w:r>
    <w:r w:rsidR="007154F9">
      <w:rPr>
        <w:b/>
      </w:rPr>
      <w:t>2020</w:t>
    </w:r>
    <w:r w:rsidR="00E847BE" w:rsidRPr="00E847BE">
      <w:t xml:space="preserve">, </w:t>
    </w:r>
    <w:r w:rsidR="00E847BE" w:rsidRPr="00E847BE">
      <w:rPr>
        <w:i/>
      </w:rPr>
      <w:t>1</w:t>
    </w:r>
    <w:r w:rsidR="007154F9">
      <w:rPr>
        <w:i/>
      </w:rPr>
      <w:t>3</w:t>
    </w:r>
    <w:r w:rsidR="00E847BE" w:rsidRPr="00E847BE">
      <w:t xml:space="preserve">, </w:t>
    </w:r>
    <w:r w:rsidR="00487046">
      <w:t xml:space="preserve">x; </w:t>
    </w:r>
    <w:proofErr w:type="spellStart"/>
    <w:r w:rsidR="00487046">
      <w:t>doi</w:t>
    </w:r>
    <w:proofErr w:type="spellEnd"/>
    <w:r w:rsidR="00487046">
      <w:t>: FOR PEER REVIEW</w:t>
    </w:r>
    <w:r w:rsidR="00766E28" w:rsidRPr="008B308E">
      <w:rPr>
        <w:lang w:val="fr-CH"/>
      </w:rPr>
      <w:tab/>
    </w:r>
    <w:r w:rsidRPr="008B308E">
      <w:rPr>
        <w:lang w:val="fr-CH"/>
      </w:rPr>
      <w:t>www.mdpi.com/journal/</w:t>
    </w:r>
    <w:proofErr w:type="spellStart"/>
    <w:r w:rsidRPr="004D575B">
      <w:rPr>
        <w:lang w:val="de-CH"/>
      </w:rPr>
      <w:t>energies</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9A8A3E" w14:textId="77777777" w:rsidR="004F4C0C" w:rsidRDefault="004F4C0C">
      <w:pPr>
        <w:spacing w:line="240" w:lineRule="auto"/>
      </w:pPr>
      <w:r>
        <w:separator/>
      </w:r>
    </w:p>
  </w:footnote>
  <w:footnote w:type="continuationSeparator" w:id="0">
    <w:p w14:paraId="28999C43" w14:textId="77777777" w:rsidR="004F4C0C" w:rsidRDefault="004F4C0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D7A891" w14:textId="77777777" w:rsidR="00922B1F" w:rsidRDefault="00922B1F" w:rsidP="00922B1F">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5A2FC9" w14:textId="77777777" w:rsidR="00922B1F" w:rsidRPr="00B913EA" w:rsidRDefault="00922B1F" w:rsidP="007154F9">
    <w:pPr>
      <w:tabs>
        <w:tab w:val="right" w:pos="8844"/>
      </w:tabs>
      <w:adjustRightInd w:val="0"/>
      <w:snapToGrid w:val="0"/>
      <w:spacing w:after="240" w:line="240" w:lineRule="auto"/>
      <w:rPr>
        <w:rFonts w:ascii="Palatino Linotype" w:hAnsi="Palatino Linotype"/>
        <w:sz w:val="16"/>
      </w:rPr>
    </w:pPr>
    <w:r>
      <w:rPr>
        <w:rFonts w:ascii="Palatino Linotype" w:hAnsi="Palatino Linotype"/>
        <w:i/>
        <w:sz w:val="16"/>
      </w:rPr>
      <w:t xml:space="preserve">Energies </w:t>
    </w:r>
    <w:r w:rsidR="00E847BE" w:rsidRPr="00E847BE">
      <w:rPr>
        <w:rFonts w:ascii="Palatino Linotype" w:hAnsi="Palatino Linotype"/>
        <w:b/>
        <w:sz w:val="16"/>
      </w:rPr>
      <w:t>20</w:t>
    </w:r>
    <w:r w:rsidR="007154F9">
      <w:rPr>
        <w:rFonts w:ascii="Palatino Linotype" w:hAnsi="Palatino Linotype"/>
        <w:b/>
        <w:sz w:val="16"/>
      </w:rPr>
      <w:t>20</w:t>
    </w:r>
    <w:r w:rsidR="00E847BE" w:rsidRPr="00E847BE">
      <w:rPr>
        <w:rFonts w:ascii="Palatino Linotype" w:hAnsi="Palatino Linotype"/>
        <w:sz w:val="16"/>
      </w:rPr>
      <w:t xml:space="preserve">, </w:t>
    </w:r>
    <w:r w:rsidR="00E847BE" w:rsidRPr="00E847BE">
      <w:rPr>
        <w:rFonts w:ascii="Palatino Linotype" w:hAnsi="Palatino Linotype"/>
        <w:i/>
        <w:sz w:val="16"/>
      </w:rPr>
      <w:t>1</w:t>
    </w:r>
    <w:r w:rsidR="007154F9">
      <w:rPr>
        <w:rFonts w:ascii="Palatino Linotype" w:hAnsi="Palatino Linotype"/>
        <w:i/>
        <w:sz w:val="16"/>
      </w:rPr>
      <w:t>3</w:t>
    </w:r>
    <w:r w:rsidR="00487046">
      <w:rPr>
        <w:rFonts w:ascii="Palatino Linotype" w:hAnsi="Palatino Linotype"/>
        <w:sz w:val="16"/>
      </w:rPr>
      <w:t>, x FOR PEER REVIEW</w:t>
    </w:r>
    <w:r w:rsidR="00766E28">
      <w:rPr>
        <w:rFonts w:ascii="Palatino Linotype" w:hAnsi="Palatino Linotype"/>
        <w:sz w:val="16"/>
      </w:rPr>
      <w:tab/>
    </w:r>
    <w:r w:rsidR="00487046">
      <w:rPr>
        <w:rFonts w:ascii="Palatino Linotype" w:hAnsi="Palatino Linotype"/>
        <w:sz w:val="16"/>
      </w:rPr>
      <w:fldChar w:fldCharType="begin"/>
    </w:r>
    <w:r w:rsidR="00487046">
      <w:rPr>
        <w:rFonts w:ascii="Palatino Linotype" w:hAnsi="Palatino Linotype"/>
        <w:sz w:val="16"/>
      </w:rPr>
      <w:instrText xml:space="preserve"> PAGE   \* MERGEFORMAT </w:instrText>
    </w:r>
    <w:r w:rsidR="00487046">
      <w:rPr>
        <w:rFonts w:ascii="Palatino Linotype" w:hAnsi="Palatino Linotype"/>
        <w:sz w:val="16"/>
      </w:rPr>
      <w:fldChar w:fldCharType="separate"/>
    </w:r>
    <w:r w:rsidR="00C2154E">
      <w:rPr>
        <w:rFonts w:ascii="Palatino Linotype" w:hAnsi="Palatino Linotype"/>
        <w:noProof/>
        <w:sz w:val="16"/>
      </w:rPr>
      <w:t>3</w:t>
    </w:r>
    <w:r w:rsidR="00487046">
      <w:rPr>
        <w:rFonts w:ascii="Palatino Linotype" w:hAnsi="Palatino Linotype"/>
        <w:sz w:val="16"/>
      </w:rPr>
      <w:fldChar w:fldCharType="end"/>
    </w:r>
    <w:r w:rsidR="00487046">
      <w:rPr>
        <w:rFonts w:ascii="Palatino Linotype" w:hAnsi="Palatino Linotype"/>
        <w:sz w:val="16"/>
      </w:rPr>
      <w:t xml:space="preserve"> of </w:t>
    </w:r>
    <w:r w:rsidR="00487046">
      <w:rPr>
        <w:rFonts w:ascii="Palatino Linotype" w:hAnsi="Palatino Linotype"/>
        <w:sz w:val="16"/>
      </w:rPr>
      <w:fldChar w:fldCharType="begin"/>
    </w:r>
    <w:r w:rsidR="00487046">
      <w:rPr>
        <w:rFonts w:ascii="Palatino Linotype" w:hAnsi="Palatino Linotype"/>
        <w:sz w:val="16"/>
      </w:rPr>
      <w:instrText xml:space="preserve"> NUMPAGES   \* MERGEFORMAT </w:instrText>
    </w:r>
    <w:r w:rsidR="00487046">
      <w:rPr>
        <w:rFonts w:ascii="Palatino Linotype" w:hAnsi="Palatino Linotype"/>
        <w:sz w:val="16"/>
      </w:rPr>
      <w:fldChar w:fldCharType="separate"/>
    </w:r>
    <w:r w:rsidR="00C2154E">
      <w:rPr>
        <w:rFonts w:ascii="Palatino Linotype" w:hAnsi="Palatino Linotype"/>
        <w:noProof/>
        <w:sz w:val="16"/>
      </w:rPr>
      <w:t>4</w:t>
    </w:r>
    <w:r w:rsidR="00487046">
      <w:rPr>
        <w:rFonts w:ascii="Palatino Linotype" w:hAnsi="Palatino Linotype"/>
        <w:sz w:val="16"/>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058B4D" w14:textId="77777777" w:rsidR="00922B1F" w:rsidRDefault="005C2DB7" w:rsidP="006C0585">
    <w:pPr>
      <w:pStyle w:val="MDPIheaderjournallogo"/>
      <w:tabs>
        <w:tab w:val="center" w:pos="4422"/>
      </w:tabs>
    </w:pPr>
    <w:r>
      <w:rPr>
        <w:noProof/>
        <w:lang w:eastAsia="zh-CN"/>
      </w:rPr>
      <mc:AlternateContent>
        <mc:Choice Requires="wps">
          <w:drawing>
            <wp:anchor distT="45720" distB="45720" distL="114300" distR="114300" simplePos="0" relativeHeight="251657728" behindDoc="1" locked="0" layoutInCell="1" allowOverlap="1" wp14:anchorId="00823FF8" wp14:editId="1FDCCD4F">
              <wp:simplePos x="0" y="0"/>
              <wp:positionH relativeFrom="page">
                <wp:posOffset>6029960</wp:posOffset>
              </wp:positionH>
              <wp:positionV relativeFrom="page">
                <wp:posOffset>647700</wp:posOffset>
              </wp:positionV>
              <wp:extent cx="540385" cy="7092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40385" cy="709295"/>
                      </a:xfrm>
                      <a:prstGeom prst="rect">
                        <a:avLst/>
                      </a:prstGeom>
                      <a:solidFill>
                        <a:srgbClr val="FFFFFF"/>
                      </a:solidFill>
                      <a:ln w="9525">
                        <a:noFill/>
                        <a:miter lim="800000"/>
                        <a:headEnd/>
                        <a:tailEnd/>
                      </a:ln>
                    </wps:spPr>
                    <wps:txbx>
                      <w:txbxContent>
                        <w:p w14:paraId="74BD1CB9" w14:textId="77777777" w:rsidR="00922B1F" w:rsidRDefault="00922B1F" w:rsidP="00922B1F">
                          <w:pPr>
                            <w:pStyle w:val="MDPIheaderjournallogo"/>
                            <w:jc w:val="center"/>
                            <w:textboxTightWrap w:val="allLines"/>
                            <w:rPr>
                              <w:i w:val="0"/>
                              <w:szCs w:val="16"/>
                            </w:rPr>
                          </w:pP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823FF8" id="_x0000_t202" coordsize="21600,21600" o:spt="202" path="m,l,21600r21600,l21600,xe">
              <v:stroke joinstyle="miter"/>
              <v:path gradientshapeok="t" o:connecttype="rect"/>
            </v:shapetype>
            <v:shape id="Text Box 2" o:spid="_x0000_s1026" type="#_x0000_t202" style="position:absolute;margin-left:474.8pt;margin-top:51pt;width:42.55pt;height:55.85pt;z-index:-251658752;visibility:visible;mso-wrap-style:non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" stroked="f">
              <v:textbox inset="0,0,0,0">
                <w:txbxContent>
                  <w:p w14:paraId="74BD1CB9" w14:textId="77777777" w:rsidR="00922B1F" w:rsidRDefault="00922B1F" w:rsidP="00922B1F">
                    <w:pPr>
                      <w:pStyle w:val="MDPIheaderjournallogo"/>
                      <w:jc w:val="center"/>
                      <w:textboxTightWrap w:val="allLines"/>
                      <w:rPr>
                        <w:i w:val="0"/>
                        <w:szCs w:val="16"/>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0A245F"/>
    <w:multiLevelType w:val="hybridMultilevel"/>
    <w:tmpl w:val="29E20A30"/>
    <w:lvl w:ilvl="0" w:tplc="1AF444CE">
      <w:start w:val="1"/>
      <w:numFmt w:val="decimal"/>
      <w:pStyle w:val="MDPI71References"/>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05051C"/>
    <w:multiLevelType w:val="hybridMultilevel"/>
    <w:tmpl w:val="D6480D34"/>
    <w:lvl w:ilvl="0" w:tplc="CDCEE7DA">
      <w:start w:val="1"/>
      <w:numFmt w:val="decimal"/>
      <w:pStyle w:val="37itemize"/>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2" w15:restartNumberingAfterBreak="0">
    <w:nsid w:val="369A6535"/>
    <w:multiLevelType w:val="hybridMultilevel"/>
    <w:tmpl w:val="3CB68362"/>
    <w:lvl w:ilvl="0" w:tplc="B2367048">
      <w:start w:val="1"/>
      <w:numFmt w:val="bullet"/>
      <w:pStyle w:val="38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0"/>
  </w:num>
  <w:num w:numId="4">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714"/>
    <w:rsid w:val="000339E8"/>
    <w:rsid w:val="0003783F"/>
    <w:rsid w:val="0004194B"/>
    <w:rsid w:val="0009574A"/>
    <w:rsid w:val="000A0F10"/>
    <w:rsid w:val="000D5EDA"/>
    <w:rsid w:val="000F52FB"/>
    <w:rsid w:val="00110EB0"/>
    <w:rsid w:val="00112BEF"/>
    <w:rsid w:val="001734B6"/>
    <w:rsid w:val="001C341E"/>
    <w:rsid w:val="001C3A2C"/>
    <w:rsid w:val="001E2AEB"/>
    <w:rsid w:val="001E597E"/>
    <w:rsid w:val="002749FA"/>
    <w:rsid w:val="002A49D8"/>
    <w:rsid w:val="002A648E"/>
    <w:rsid w:val="002A6908"/>
    <w:rsid w:val="00321D23"/>
    <w:rsid w:val="00326141"/>
    <w:rsid w:val="003B0223"/>
    <w:rsid w:val="003D1580"/>
    <w:rsid w:val="00401D30"/>
    <w:rsid w:val="00455B3A"/>
    <w:rsid w:val="0047731A"/>
    <w:rsid w:val="00487046"/>
    <w:rsid w:val="004F4A2F"/>
    <w:rsid w:val="004F4C0C"/>
    <w:rsid w:val="00526714"/>
    <w:rsid w:val="00541FA5"/>
    <w:rsid w:val="00564209"/>
    <w:rsid w:val="00580080"/>
    <w:rsid w:val="005C2DB7"/>
    <w:rsid w:val="005D059B"/>
    <w:rsid w:val="005E0ED6"/>
    <w:rsid w:val="005E2C13"/>
    <w:rsid w:val="00602973"/>
    <w:rsid w:val="00645908"/>
    <w:rsid w:val="00670931"/>
    <w:rsid w:val="00671D70"/>
    <w:rsid w:val="00692393"/>
    <w:rsid w:val="0069636B"/>
    <w:rsid w:val="006C0585"/>
    <w:rsid w:val="006C08F3"/>
    <w:rsid w:val="007154F9"/>
    <w:rsid w:val="00766E28"/>
    <w:rsid w:val="007707A8"/>
    <w:rsid w:val="008131ED"/>
    <w:rsid w:val="00813755"/>
    <w:rsid w:val="0083730C"/>
    <w:rsid w:val="008410F7"/>
    <w:rsid w:val="008F7826"/>
    <w:rsid w:val="00922B1F"/>
    <w:rsid w:val="009839B5"/>
    <w:rsid w:val="009904F8"/>
    <w:rsid w:val="009C2A35"/>
    <w:rsid w:val="009C69D7"/>
    <w:rsid w:val="009D5330"/>
    <w:rsid w:val="009F2CA0"/>
    <w:rsid w:val="009F70E6"/>
    <w:rsid w:val="00A40599"/>
    <w:rsid w:val="00A812AE"/>
    <w:rsid w:val="00AE32BD"/>
    <w:rsid w:val="00AF511D"/>
    <w:rsid w:val="00B402AB"/>
    <w:rsid w:val="00B76A8D"/>
    <w:rsid w:val="00B85566"/>
    <w:rsid w:val="00B865DB"/>
    <w:rsid w:val="00BB67D1"/>
    <w:rsid w:val="00C14295"/>
    <w:rsid w:val="00C2154E"/>
    <w:rsid w:val="00CD0E05"/>
    <w:rsid w:val="00CE059F"/>
    <w:rsid w:val="00D84C38"/>
    <w:rsid w:val="00D87BF7"/>
    <w:rsid w:val="00DB7EFE"/>
    <w:rsid w:val="00DC351F"/>
    <w:rsid w:val="00DE34CD"/>
    <w:rsid w:val="00E048FA"/>
    <w:rsid w:val="00E24431"/>
    <w:rsid w:val="00E83281"/>
    <w:rsid w:val="00E847BE"/>
    <w:rsid w:val="00EC1818"/>
    <w:rsid w:val="00FB62CB"/>
  </w:rsids>
  <m:mathPr>
    <m:mathFont m:val="Cambria Math"/>
    <m:brkBin m:val="before"/>
    <m:brkBinSub m:val="--"/>
    <m:smallFrac m:val="0"/>
    <m:dispDef/>
    <m:lMargin m:val="0"/>
    <m:rMargin m:val="0"/>
    <m:defJc m:val="centerGroup"/>
    <m:wrapIndent m:val="1440"/>
    <m:intLim m:val="subSup"/>
    <m:naryLim m:val="undOvr"/>
  </m:mathPr>
  <w:themeFontLang w:val="en-FR"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F59839"/>
  <w15:chartTrackingRefBased/>
  <w15:docId w15:val="{408011A2-FD76-BF47-A3C8-15BC41248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lang w:val="en-FR"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2AB"/>
    <w:pPr>
      <w:spacing w:line="340" w:lineRule="atLeast"/>
      <w:jc w:val="both"/>
    </w:pPr>
    <w:rPr>
      <w:rFonts w:ascii="Times New Roman" w:eastAsia="Times New Roman" w:hAnsi="Times New Roman"/>
      <w:color w:val="000000"/>
      <w:sz w:val="24"/>
      <w:lang w:val="en-US" w:eastAsia="de-DE"/>
    </w:rPr>
  </w:style>
  <w:style w:type="paragraph" w:styleId="Heading2">
    <w:name w:val="heading 2"/>
    <w:basedOn w:val="Normal"/>
    <w:link w:val="Heading2Char"/>
    <w:uiPriority w:val="9"/>
    <w:qFormat/>
    <w:rsid w:val="00526714"/>
    <w:pPr>
      <w:spacing w:before="100" w:beforeAutospacing="1" w:after="100" w:afterAutospacing="1" w:line="240" w:lineRule="auto"/>
      <w:jc w:val="left"/>
      <w:outlineLvl w:val="1"/>
    </w:pPr>
    <w:rPr>
      <w:b/>
      <w:bCs/>
      <w:color w:val="auto"/>
      <w:sz w:val="36"/>
      <w:szCs w:val="36"/>
      <w:lang w:val="en-FR"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articletype">
    <w:name w:val="1.1_article_type"/>
    <w:basedOn w:val="31text"/>
    <w:next w:val="12title"/>
    <w:qFormat/>
    <w:rsid w:val="00B402AB"/>
    <w:pPr>
      <w:spacing w:before="240" w:line="240" w:lineRule="auto"/>
      <w:ind w:firstLine="0"/>
      <w:jc w:val="left"/>
    </w:pPr>
    <w:rPr>
      <w:i/>
    </w:rPr>
  </w:style>
  <w:style w:type="paragraph" w:customStyle="1" w:styleId="12title">
    <w:name w:val="1.2_title"/>
    <w:next w:val="13authornames"/>
    <w:qFormat/>
    <w:rsid w:val="00B402AB"/>
    <w:pPr>
      <w:adjustRightInd w:val="0"/>
      <w:snapToGrid w:val="0"/>
      <w:spacing w:after="240" w:line="400" w:lineRule="exact"/>
    </w:pPr>
    <w:rPr>
      <w:rFonts w:ascii="Palatino Linotype" w:eastAsia="Times New Roman" w:hAnsi="Palatino Linotype"/>
      <w:b/>
      <w:snapToGrid w:val="0"/>
      <w:color w:val="000000"/>
      <w:sz w:val="36"/>
      <w:lang w:val="en-US" w:eastAsia="de-DE" w:bidi="en-US"/>
    </w:rPr>
  </w:style>
  <w:style w:type="paragraph" w:customStyle="1" w:styleId="13authornames">
    <w:name w:val="1.3_authornames"/>
    <w:basedOn w:val="31text"/>
    <w:next w:val="14history"/>
    <w:qFormat/>
    <w:rsid w:val="00B402AB"/>
    <w:pPr>
      <w:spacing w:after="120"/>
      <w:ind w:firstLine="0"/>
      <w:jc w:val="left"/>
    </w:pPr>
    <w:rPr>
      <w:b/>
      <w:snapToGrid/>
    </w:rPr>
  </w:style>
  <w:style w:type="paragraph" w:customStyle="1" w:styleId="14history">
    <w:name w:val="1.4_history"/>
    <w:basedOn w:val="MDPI62Acknowledgments"/>
    <w:next w:val="Normal"/>
    <w:qFormat/>
    <w:rsid w:val="00B402AB"/>
    <w:pPr>
      <w:ind w:left="113"/>
      <w:jc w:val="left"/>
    </w:pPr>
    <w:rPr>
      <w:snapToGrid/>
    </w:rPr>
  </w:style>
  <w:style w:type="paragraph" w:customStyle="1" w:styleId="16affiliation">
    <w:name w:val="1.6_affiliation"/>
    <w:basedOn w:val="MDPI62Acknowledgments"/>
    <w:qFormat/>
    <w:rsid w:val="00B402AB"/>
    <w:pPr>
      <w:spacing w:before="0"/>
      <w:ind w:left="311" w:hanging="198"/>
      <w:jc w:val="left"/>
    </w:pPr>
    <w:rPr>
      <w:snapToGrid/>
      <w:szCs w:val="18"/>
    </w:rPr>
  </w:style>
  <w:style w:type="paragraph" w:customStyle="1" w:styleId="17abstract">
    <w:name w:val="1.7_abstract"/>
    <w:basedOn w:val="31text"/>
    <w:next w:val="18keywords"/>
    <w:qFormat/>
    <w:rsid w:val="00B402AB"/>
    <w:pPr>
      <w:spacing w:before="240"/>
      <w:ind w:left="113" w:firstLine="0"/>
    </w:pPr>
    <w:rPr>
      <w:snapToGrid/>
    </w:rPr>
  </w:style>
  <w:style w:type="paragraph" w:customStyle="1" w:styleId="18keywords">
    <w:name w:val="1.8_keywords"/>
    <w:basedOn w:val="31text"/>
    <w:next w:val="Normal"/>
    <w:qFormat/>
    <w:rsid w:val="00B402AB"/>
    <w:pPr>
      <w:spacing w:before="240"/>
      <w:ind w:left="113" w:firstLine="0"/>
    </w:pPr>
  </w:style>
  <w:style w:type="paragraph" w:customStyle="1" w:styleId="19line">
    <w:name w:val="1.9_line"/>
    <w:basedOn w:val="31text"/>
    <w:qFormat/>
    <w:rsid w:val="00B402AB"/>
    <w:pPr>
      <w:pBdr>
        <w:bottom w:val="single" w:sz="6" w:space="1" w:color="auto"/>
      </w:pBdr>
      <w:ind w:firstLine="0"/>
    </w:pPr>
    <w:rPr>
      <w:snapToGrid/>
      <w:szCs w:val="24"/>
    </w:rPr>
  </w:style>
  <w:style w:type="paragraph" w:styleId="Footer">
    <w:name w:val="footer"/>
    <w:basedOn w:val="Normal"/>
    <w:link w:val="FooterChar"/>
    <w:uiPriority w:val="99"/>
    <w:rsid w:val="00B402AB"/>
    <w:pPr>
      <w:tabs>
        <w:tab w:val="center" w:pos="4153"/>
        <w:tab w:val="right" w:pos="8306"/>
      </w:tabs>
      <w:snapToGrid w:val="0"/>
      <w:spacing w:line="240" w:lineRule="atLeast"/>
    </w:pPr>
    <w:rPr>
      <w:sz w:val="18"/>
      <w:szCs w:val="18"/>
    </w:rPr>
  </w:style>
  <w:style w:type="character" w:customStyle="1" w:styleId="FooterChar">
    <w:name w:val="Footer Char"/>
    <w:link w:val="Footer"/>
    <w:uiPriority w:val="99"/>
    <w:rsid w:val="00B402AB"/>
    <w:rPr>
      <w:rFonts w:ascii="Times New Roman" w:eastAsia="Times New Roman" w:hAnsi="Times New Roman" w:cs="Times New Roman"/>
      <w:color w:val="000000"/>
      <w:kern w:val="0"/>
      <w:sz w:val="18"/>
      <w:szCs w:val="18"/>
      <w:lang w:eastAsia="de-DE"/>
    </w:rPr>
  </w:style>
  <w:style w:type="paragraph" w:styleId="Header">
    <w:name w:val="header"/>
    <w:basedOn w:val="Normal"/>
    <w:link w:val="HeaderChar"/>
    <w:uiPriority w:val="99"/>
    <w:rsid w:val="00B402A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HeaderChar">
    <w:name w:val="Header Char"/>
    <w:link w:val="Header"/>
    <w:uiPriority w:val="99"/>
    <w:rsid w:val="00B402AB"/>
    <w:rPr>
      <w:rFonts w:ascii="Times New Roman" w:eastAsia="Times New Roman" w:hAnsi="Times New Roman" w:cs="Times New Roman"/>
      <w:color w:val="000000"/>
      <w:kern w:val="0"/>
      <w:sz w:val="18"/>
      <w:szCs w:val="18"/>
      <w:lang w:eastAsia="de-DE"/>
    </w:rPr>
  </w:style>
  <w:style w:type="paragraph" w:customStyle="1" w:styleId="MDPIheaderjournallogo">
    <w:name w:val="MDPI_header_journal_logo"/>
    <w:qFormat/>
    <w:rsid w:val="00B402AB"/>
    <w:pPr>
      <w:adjustRightInd w:val="0"/>
      <w:snapToGrid w:val="0"/>
    </w:pPr>
    <w:rPr>
      <w:rFonts w:ascii="Palatino Linotype" w:eastAsia="Times New Roman" w:hAnsi="Palatino Linotype"/>
      <w:i/>
      <w:color w:val="000000"/>
      <w:sz w:val="24"/>
      <w:szCs w:val="22"/>
      <w:lang w:val="en-US" w:eastAsia="de-CH"/>
    </w:rPr>
  </w:style>
  <w:style w:type="paragraph" w:customStyle="1" w:styleId="32textnoindent">
    <w:name w:val="3.2_text_no_indent"/>
    <w:basedOn w:val="31text"/>
    <w:qFormat/>
    <w:rsid w:val="00B402AB"/>
    <w:pPr>
      <w:ind w:firstLine="0"/>
    </w:pPr>
  </w:style>
  <w:style w:type="paragraph" w:customStyle="1" w:styleId="33textspaceafter">
    <w:name w:val="3.3_text_space_after"/>
    <w:basedOn w:val="31text"/>
    <w:qFormat/>
    <w:rsid w:val="00B402AB"/>
    <w:pPr>
      <w:spacing w:after="240"/>
    </w:pPr>
  </w:style>
  <w:style w:type="paragraph" w:customStyle="1" w:styleId="34textspacebefore">
    <w:name w:val="3.4_text_space_before"/>
    <w:basedOn w:val="31text"/>
    <w:qFormat/>
    <w:rsid w:val="00B402AB"/>
    <w:pPr>
      <w:spacing w:before="240"/>
    </w:pPr>
  </w:style>
  <w:style w:type="paragraph" w:customStyle="1" w:styleId="35textbeforelist">
    <w:name w:val="3.5_text_before_list"/>
    <w:basedOn w:val="31text"/>
    <w:qFormat/>
    <w:rsid w:val="00B402AB"/>
    <w:pPr>
      <w:spacing w:after="120"/>
    </w:pPr>
  </w:style>
  <w:style w:type="paragraph" w:customStyle="1" w:styleId="36textafterlist">
    <w:name w:val="3.6_text_after_list"/>
    <w:basedOn w:val="31text"/>
    <w:qFormat/>
    <w:rsid w:val="00B402AB"/>
    <w:pPr>
      <w:spacing w:before="120"/>
    </w:pPr>
  </w:style>
  <w:style w:type="paragraph" w:customStyle="1" w:styleId="37itemize">
    <w:name w:val="3.7_itemize"/>
    <w:basedOn w:val="31text"/>
    <w:qFormat/>
    <w:rsid w:val="00B402AB"/>
    <w:pPr>
      <w:numPr>
        <w:numId w:val="1"/>
      </w:numPr>
    </w:pPr>
  </w:style>
  <w:style w:type="paragraph" w:customStyle="1" w:styleId="38bullet">
    <w:name w:val="3.8_bullet"/>
    <w:basedOn w:val="31text"/>
    <w:qFormat/>
    <w:rsid w:val="00B402AB"/>
    <w:pPr>
      <w:numPr>
        <w:numId w:val="2"/>
      </w:numPr>
      <w:ind w:left="425" w:hanging="425"/>
    </w:pPr>
  </w:style>
  <w:style w:type="paragraph" w:customStyle="1" w:styleId="39equation">
    <w:name w:val="3.9_equation"/>
    <w:basedOn w:val="31text"/>
    <w:qFormat/>
    <w:rsid w:val="00B402AB"/>
    <w:pPr>
      <w:spacing w:before="120" w:after="120"/>
      <w:ind w:left="709" w:firstLine="0"/>
      <w:jc w:val="center"/>
    </w:pPr>
  </w:style>
  <w:style w:type="paragraph" w:customStyle="1" w:styleId="3aequationnumber">
    <w:name w:val="3.a_equation_number"/>
    <w:basedOn w:val="31text"/>
    <w:qFormat/>
    <w:rsid w:val="00B402AB"/>
    <w:pPr>
      <w:spacing w:before="120" w:after="120" w:line="240" w:lineRule="auto"/>
      <w:ind w:firstLine="0"/>
      <w:jc w:val="right"/>
    </w:pPr>
  </w:style>
  <w:style w:type="paragraph" w:customStyle="1" w:styleId="MDPI62Acknowledgments">
    <w:name w:val="MDPI_6.2_Acknowledgments"/>
    <w:qFormat/>
    <w:rsid w:val="00B402AB"/>
    <w:pPr>
      <w:adjustRightInd w:val="0"/>
      <w:snapToGrid w:val="0"/>
      <w:spacing w:before="120" w:line="200" w:lineRule="atLeast"/>
      <w:jc w:val="both"/>
    </w:pPr>
    <w:rPr>
      <w:rFonts w:ascii="Palatino Linotype" w:eastAsia="Times New Roman" w:hAnsi="Palatino Linotype"/>
      <w:snapToGrid w:val="0"/>
      <w:color w:val="000000"/>
      <w:sz w:val="18"/>
      <w:lang w:val="en-US" w:eastAsia="de-DE" w:bidi="en-US"/>
    </w:rPr>
  </w:style>
  <w:style w:type="paragraph" w:customStyle="1" w:styleId="41tablecaption">
    <w:name w:val="4.1_table_caption"/>
    <w:basedOn w:val="MDPI62Acknowledgments"/>
    <w:qFormat/>
    <w:rsid w:val="00B402AB"/>
    <w:pPr>
      <w:spacing w:before="240" w:after="120" w:line="260" w:lineRule="atLeast"/>
      <w:ind w:left="425" w:right="425"/>
    </w:pPr>
    <w:rPr>
      <w:snapToGrid/>
      <w:szCs w:val="22"/>
    </w:rPr>
  </w:style>
  <w:style w:type="paragraph" w:customStyle="1" w:styleId="42tablebody">
    <w:name w:val="4.2_table_body"/>
    <w:qFormat/>
    <w:rsid w:val="00B865DB"/>
    <w:pPr>
      <w:adjustRightInd w:val="0"/>
      <w:snapToGrid w:val="0"/>
      <w:spacing w:line="260" w:lineRule="atLeast"/>
      <w:jc w:val="center"/>
    </w:pPr>
    <w:rPr>
      <w:rFonts w:ascii="Palatino Linotype" w:eastAsia="Times New Roman" w:hAnsi="Palatino Linotype"/>
      <w:snapToGrid w:val="0"/>
      <w:color w:val="000000"/>
      <w:lang w:val="en-US" w:eastAsia="de-DE" w:bidi="en-US"/>
    </w:rPr>
  </w:style>
  <w:style w:type="paragraph" w:customStyle="1" w:styleId="43tablefooter">
    <w:name w:val="4.3_table_footer"/>
    <w:basedOn w:val="41tablecaption"/>
    <w:next w:val="31text"/>
    <w:qFormat/>
    <w:rsid w:val="00B402AB"/>
    <w:pPr>
      <w:spacing w:before="0"/>
      <w:ind w:left="0" w:right="0"/>
    </w:pPr>
  </w:style>
  <w:style w:type="paragraph" w:customStyle="1" w:styleId="MDPI51figurecaption">
    <w:name w:val="MDPI_5.1_figure_caption"/>
    <w:basedOn w:val="MDPI62Acknowledgments"/>
    <w:qFormat/>
    <w:rsid w:val="00B402AB"/>
    <w:pPr>
      <w:spacing w:after="240" w:line="260" w:lineRule="atLeast"/>
      <w:ind w:left="425" w:right="425"/>
    </w:pPr>
    <w:rPr>
      <w:snapToGrid/>
    </w:rPr>
  </w:style>
  <w:style w:type="paragraph" w:customStyle="1" w:styleId="MDPI52figure">
    <w:name w:val="MDPI_5.2_figure"/>
    <w:qFormat/>
    <w:rsid w:val="00B402AB"/>
    <w:pPr>
      <w:jc w:val="center"/>
    </w:pPr>
    <w:rPr>
      <w:rFonts w:ascii="Palatino Linotype" w:eastAsia="Times New Roman" w:hAnsi="Palatino Linotype"/>
      <w:snapToGrid w:val="0"/>
      <w:color w:val="000000"/>
      <w:sz w:val="24"/>
      <w:lang w:val="en-US" w:eastAsia="de-DE" w:bidi="en-US"/>
    </w:rPr>
  </w:style>
  <w:style w:type="paragraph" w:customStyle="1" w:styleId="MDPI61Supplementary">
    <w:name w:val="MDPI_6.1_Supplementary"/>
    <w:basedOn w:val="MDPI62Acknowledgments"/>
    <w:qFormat/>
    <w:rsid w:val="00B402AB"/>
    <w:pPr>
      <w:spacing w:before="240"/>
    </w:pPr>
    <w:rPr>
      <w:lang w:eastAsia="en-US"/>
    </w:rPr>
  </w:style>
  <w:style w:type="paragraph" w:customStyle="1" w:styleId="MDPI63AuthorContributions">
    <w:name w:val="MDPI_6.3_AuthorContributions"/>
    <w:basedOn w:val="MDPI62Acknowledgments"/>
    <w:qFormat/>
    <w:rsid w:val="00B402AB"/>
    <w:rPr>
      <w:rFonts w:eastAsia="SimSun"/>
      <w:color w:val="auto"/>
      <w:lang w:eastAsia="en-US"/>
    </w:rPr>
  </w:style>
  <w:style w:type="paragraph" w:customStyle="1" w:styleId="MDPI64CoI">
    <w:name w:val="MDPI_6.4_CoI"/>
    <w:basedOn w:val="MDPI62Acknowledgments"/>
    <w:qFormat/>
    <w:rsid w:val="00B402AB"/>
  </w:style>
  <w:style w:type="paragraph" w:customStyle="1" w:styleId="MDPI81theorem">
    <w:name w:val="MDPI_8.1_theorem"/>
    <w:basedOn w:val="32textnoindent"/>
    <w:qFormat/>
    <w:rsid w:val="00B402AB"/>
    <w:rPr>
      <w:i/>
    </w:rPr>
  </w:style>
  <w:style w:type="paragraph" w:customStyle="1" w:styleId="MDPI82proof">
    <w:name w:val="MDPI_8.2_proof"/>
    <w:basedOn w:val="32textnoindent"/>
    <w:qFormat/>
    <w:rsid w:val="00B402AB"/>
  </w:style>
  <w:style w:type="paragraph" w:customStyle="1" w:styleId="MDPIfooterfirstpage">
    <w:name w:val="MDPI_footer_firstpage"/>
    <w:basedOn w:val="Normal"/>
    <w:qFormat/>
    <w:rsid w:val="00B402AB"/>
    <w:pPr>
      <w:tabs>
        <w:tab w:val="right" w:pos="8845"/>
      </w:tabs>
      <w:adjustRightInd w:val="0"/>
      <w:snapToGrid w:val="0"/>
      <w:spacing w:before="120" w:line="160" w:lineRule="exact"/>
      <w:jc w:val="left"/>
    </w:pPr>
    <w:rPr>
      <w:rFonts w:ascii="Palatino Linotype" w:hAnsi="Palatino Linotype"/>
      <w:color w:val="auto"/>
      <w:sz w:val="16"/>
    </w:rPr>
  </w:style>
  <w:style w:type="paragraph" w:customStyle="1" w:styleId="31text">
    <w:name w:val="3.1_text"/>
    <w:qFormat/>
    <w:rsid w:val="00B402AB"/>
    <w:pPr>
      <w:adjustRightInd w:val="0"/>
      <w:snapToGrid w:val="0"/>
      <w:spacing w:line="260" w:lineRule="atLeast"/>
      <w:ind w:firstLine="425"/>
      <w:jc w:val="both"/>
    </w:pPr>
    <w:rPr>
      <w:rFonts w:ascii="Palatino Linotype" w:eastAsia="Times New Roman" w:hAnsi="Palatino Linotype"/>
      <w:snapToGrid w:val="0"/>
      <w:color w:val="000000"/>
      <w:szCs w:val="22"/>
      <w:lang w:val="en-US" w:eastAsia="de-DE" w:bidi="en-US"/>
    </w:rPr>
  </w:style>
  <w:style w:type="paragraph" w:customStyle="1" w:styleId="23heading3">
    <w:name w:val="2.3_heading3"/>
    <w:basedOn w:val="31text"/>
    <w:qFormat/>
    <w:rsid w:val="00B402AB"/>
    <w:pPr>
      <w:spacing w:before="240" w:after="120"/>
      <w:ind w:firstLine="0"/>
      <w:jc w:val="left"/>
      <w:outlineLvl w:val="2"/>
    </w:pPr>
  </w:style>
  <w:style w:type="paragraph" w:customStyle="1" w:styleId="21heading1">
    <w:name w:val="2.1_heading1"/>
    <w:basedOn w:val="23heading3"/>
    <w:qFormat/>
    <w:rsid w:val="00B402AB"/>
    <w:pPr>
      <w:outlineLvl w:val="0"/>
    </w:pPr>
    <w:rPr>
      <w:b/>
    </w:rPr>
  </w:style>
  <w:style w:type="paragraph" w:customStyle="1" w:styleId="22heading2">
    <w:name w:val="2.2_heading2"/>
    <w:basedOn w:val="Normal"/>
    <w:qFormat/>
    <w:rsid w:val="00B402AB"/>
    <w:pPr>
      <w:kinsoku w:val="0"/>
      <w:overflowPunct w:val="0"/>
      <w:autoSpaceDE w:val="0"/>
      <w:autoSpaceDN w:val="0"/>
      <w:adjustRightInd w:val="0"/>
      <w:snapToGrid w:val="0"/>
      <w:spacing w:before="240" w:after="120" w:line="260" w:lineRule="atLeast"/>
      <w:jc w:val="left"/>
      <w:outlineLvl w:val="1"/>
    </w:pPr>
    <w:rPr>
      <w:rFonts w:ascii="Palatino Linotype" w:hAnsi="Palatino Linotype"/>
      <w:i/>
      <w:noProof/>
      <w:snapToGrid w:val="0"/>
      <w:sz w:val="20"/>
      <w:szCs w:val="22"/>
      <w:lang w:bidi="en-US"/>
    </w:rPr>
  </w:style>
  <w:style w:type="paragraph" w:customStyle="1" w:styleId="MDPI71References">
    <w:name w:val="MDPI_7.1_References"/>
    <w:basedOn w:val="MDPI62Acknowledgments"/>
    <w:qFormat/>
    <w:rsid w:val="00B402AB"/>
    <w:pPr>
      <w:numPr>
        <w:numId w:val="3"/>
      </w:numPr>
      <w:spacing w:before="0" w:line="260" w:lineRule="atLeast"/>
      <w:ind w:left="425" w:hanging="425"/>
    </w:pPr>
  </w:style>
  <w:style w:type="paragraph" w:styleId="BalloonText">
    <w:name w:val="Balloon Text"/>
    <w:basedOn w:val="Normal"/>
    <w:link w:val="BalloonTextChar"/>
    <w:uiPriority w:val="99"/>
    <w:semiHidden/>
    <w:unhideWhenUsed/>
    <w:rsid w:val="00B402AB"/>
    <w:pPr>
      <w:spacing w:line="240" w:lineRule="auto"/>
    </w:pPr>
    <w:rPr>
      <w:sz w:val="18"/>
      <w:szCs w:val="18"/>
    </w:rPr>
  </w:style>
  <w:style w:type="character" w:customStyle="1" w:styleId="BalloonTextChar">
    <w:name w:val="Balloon Text Char"/>
    <w:link w:val="BalloonText"/>
    <w:uiPriority w:val="99"/>
    <w:semiHidden/>
    <w:rsid w:val="00B402AB"/>
    <w:rPr>
      <w:rFonts w:ascii="Times New Roman" w:eastAsia="Times New Roman" w:hAnsi="Times New Roman" w:cs="Times New Roman"/>
      <w:color w:val="000000"/>
      <w:kern w:val="0"/>
      <w:sz w:val="18"/>
      <w:szCs w:val="18"/>
      <w:lang w:eastAsia="de-DE"/>
    </w:rPr>
  </w:style>
  <w:style w:type="character" w:styleId="LineNumber">
    <w:name w:val="line number"/>
    <w:basedOn w:val="DefaultParagraphFont"/>
    <w:uiPriority w:val="99"/>
    <w:semiHidden/>
    <w:unhideWhenUsed/>
    <w:rsid w:val="00B402AB"/>
  </w:style>
  <w:style w:type="table" w:customStyle="1" w:styleId="MDPI41threelinetable">
    <w:name w:val="MDPI_4.1_three_line_table"/>
    <w:basedOn w:val="TableNormal"/>
    <w:uiPriority w:val="99"/>
    <w:rsid w:val="00B865DB"/>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Calibri Light" w:hAnsi="Calibri Light"/>
        <w:b/>
        <w:i w:val="0"/>
        <w:sz w:val="20"/>
      </w:rPr>
      <w:tblPr/>
      <w:tcPr>
        <w:tcBorders>
          <w:bottom w:val="single" w:sz="4" w:space="0" w:color="auto"/>
        </w:tcBorders>
      </w:tcPr>
    </w:tblStylePr>
  </w:style>
  <w:style w:type="character" w:styleId="Hyperlink">
    <w:name w:val="Hyperlink"/>
    <w:uiPriority w:val="99"/>
    <w:unhideWhenUsed/>
    <w:rsid w:val="00AF511D"/>
    <w:rPr>
      <w:color w:val="0563C1"/>
      <w:u w:val="single"/>
    </w:rPr>
  </w:style>
  <w:style w:type="character" w:styleId="UnresolvedMention">
    <w:name w:val="Unresolved Mention"/>
    <w:uiPriority w:val="99"/>
    <w:semiHidden/>
    <w:unhideWhenUsed/>
    <w:rsid w:val="00FB62CB"/>
    <w:rPr>
      <w:color w:val="605E5C"/>
      <w:shd w:val="clear" w:color="auto" w:fill="E1DFDD"/>
    </w:rPr>
  </w:style>
  <w:style w:type="table" w:styleId="TableGrid">
    <w:name w:val="Table Grid"/>
    <w:basedOn w:val="TableNormal"/>
    <w:uiPriority w:val="59"/>
    <w:rsid w:val="00E84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E847B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Heading2Char">
    <w:name w:val="Heading 2 Char"/>
    <w:basedOn w:val="DefaultParagraphFont"/>
    <w:link w:val="Heading2"/>
    <w:uiPriority w:val="9"/>
    <w:rsid w:val="00526714"/>
    <w:rPr>
      <w:rFonts w:ascii="Times New Roman" w:eastAsia="Times New Roman" w:hAnsi="Times New Roman"/>
      <w:b/>
      <w:bCs/>
      <w:sz w:val="36"/>
      <w:szCs w:val="36"/>
    </w:rPr>
  </w:style>
  <w:style w:type="paragraph" w:styleId="NormalWeb">
    <w:name w:val="Normal (Web)"/>
    <w:basedOn w:val="Normal"/>
    <w:uiPriority w:val="99"/>
    <w:semiHidden/>
    <w:unhideWhenUsed/>
    <w:rsid w:val="00526714"/>
    <w:pPr>
      <w:spacing w:before="100" w:beforeAutospacing="1" w:after="100" w:afterAutospacing="1" w:line="240" w:lineRule="auto"/>
      <w:jc w:val="left"/>
    </w:pPr>
    <w:rPr>
      <w:color w:val="auto"/>
      <w:szCs w:val="24"/>
      <w:lang w:val="en-FR"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2245321">
      <w:bodyDiv w:val="1"/>
      <w:marLeft w:val="0"/>
      <w:marRight w:val="0"/>
      <w:marTop w:val="0"/>
      <w:marBottom w:val="0"/>
      <w:divBdr>
        <w:top w:val="none" w:sz="0" w:space="0" w:color="auto"/>
        <w:left w:val="none" w:sz="0" w:space="0" w:color="auto"/>
        <w:bottom w:val="none" w:sz="0" w:space="0" w:color="auto"/>
        <w:right w:val="none" w:sz="0" w:space="0" w:color="auto"/>
      </w:divBdr>
      <w:divsChild>
        <w:div w:id="122355987">
          <w:marLeft w:val="-100"/>
          <w:marRight w:val="0"/>
          <w:marTop w:val="0"/>
          <w:marBottom w:val="0"/>
          <w:divBdr>
            <w:top w:val="none" w:sz="0" w:space="0" w:color="auto"/>
            <w:left w:val="none" w:sz="0" w:space="0" w:color="auto"/>
            <w:bottom w:val="none" w:sz="0" w:space="0" w:color="auto"/>
            <w:right w:val="none" w:sz="0" w:space="0" w:color="auto"/>
          </w:divBdr>
        </w:div>
        <w:div w:id="2085182706">
          <w:marLeft w:val="-100"/>
          <w:marRight w:val="0"/>
          <w:marTop w:val="0"/>
          <w:marBottom w:val="0"/>
          <w:divBdr>
            <w:top w:val="none" w:sz="0" w:space="0" w:color="auto"/>
            <w:left w:val="none" w:sz="0" w:space="0" w:color="auto"/>
            <w:bottom w:val="none" w:sz="0" w:space="0" w:color="auto"/>
            <w:right w:val="none" w:sz="0" w:space="0" w:color="auto"/>
          </w:divBdr>
        </w:div>
        <w:div w:id="882597879">
          <w:marLeft w:val="-100"/>
          <w:marRight w:val="0"/>
          <w:marTop w:val="0"/>
          <w:marBottom w:val="0"/>
          <w:divBdr>
            <w:top w:val="none" w:sz="0" w:space="0" w:color="auto"/>
            <w:left w:val="none" w:sz="0" w:space="0" w:color="auto"/>
            <w:bottom w:val="none" w:sz="0" w:space="0" w:color="auto"/>
            <w:right w:val="none" w:sz="0" w:space="0" w:color="auto"/>
          </w:divBdr>
        </w:div>
        <w:div w:id="580868578">
          <w:marLeft w:val="-100"/>
          <w:marRight w:val="0"/>
          <w:marTop w:val="0"/>
          <w:marBottom w:val="0"/>
          <w:divBdr>
            <w:top w:val="none" w:sz="0" w:space="0" w:color="auto"/>
            <w:left w:val="none" w:sz="0" w:space="0" w:color="auto"/>
            <w:bottom w:val="none" w:sz="0" w:space="0" w:color="auto"/>
            <w:right w:val="none" w:sz="0" w:space="0" w:color="auto"/>
          </w:divBdr>
        </w:div>
      </w:divsChild>
    </w:div>
  </w:divs>
  <w:encoding w:val="iso-8859-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eva.lee/Library/Containers/com.microsoft.Word/Data/Downloads/energies-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energies-template.dot</Template>
  <TotalTime>6</TotalTime>
  <Pages>3</Pages>
  <Words>1010</Words>
  <Characters>5763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6760</CharactersWithSpaces>
  <SharedDoc>false</SharedDoc>
  <HLinks>
    <vt:vector size="6" baseType="variant">
      <vt:variant>
        <vt:i4>6094915</vt:i4>
      </vt:variant>
      <vt:variant>
        <vt:i4>0</vt:i4>
      </vt:variant>
      <vt:variant>
        <vt:i4>0</vt:i4>
      </vt:variant>
      <vt:variant>
        <vt:i4>5</vt:i4>
      </vt:variant>
      <vt:variant>
        <vt:lpwstr>http://img.mdpi.org/data/contributor-role-instruction.pdf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Lee</dc:creator>
  <cp:keywords/>
  <dc:description/>
  <cp:lastModifiedBy>Eva Lee</cp:lastModifiedBy>
  <cp:revision>3</cp:revision>
  <dcterms:created xsi:type="dcterms:W3CDTF">2020-07-07T08:52:00Z</dcterms:created>
  <dcterms:modified xsi:type="dcterms:W3CDTF">2020-07-07T08:56:00Z</dcterms:modified>
</cp:coreProperties>
</file>