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DD4C42" w14:textId="77777777" w:rsidR="00002F80" w:rsidRPr="00FD21BE" w:rsidRDefault="005A3D20">
      <w:pPr>
        <w:pStyle w:val="Titel"/>
        <w:rPr>
          <w:rFonts w:ascii="Times New Roman" w:hAnsi="Times New Roman" w:cs="Times New Roman"/>
          <w:b/>
          <w:sz w:val="22"/>
          <w:szCs w:val="22"/>
        </w:rPr>
      </w:pPr>
      <w:bookmarkStart w:id="0" w:name="_ma9aehrovoyc" w:colFirst="0" w:colLast="0"/>
      <w:bookmarkEnd w:id="0"/>
      <w:r w:rsidRPr="00FD21BE">
        <w:rPr>
          <w:rFonts w:ascii="Times New Roman" w:hAnsi="Times New Roman" w:cs="Times New Roman"/>
          <w:b/>
          <w:sz w:val="22"/>
          <w:szCs w:val="22"/>
        </w:rPr>
        <w:t>Interview guide patient expectations regarding diagnosis and treatment of referral for recurrent urinary tract infections</w:t>
      </w:r>
    </w:p>
    <w:p w14:paraId="05C344C4" w14:textId="77777777" w:rsidR="00002F80" w:rsidRPr="00FD21BE" w:rsidRDefault="00002F80">
      <w:pPr>
        <w:rPr>
          <w:rFonts w:ascii="Times New Roman" w:hAnsi="Times New Roman" w:cs="Times New Roman"/>
        </w:rPr>
      </w:pPr>
    </w:p>
    <w:p w14:paraId="2F31BCF1" w14:textId="7200FB41" w:rsidR="00002F80" w:rsidRPr="001A3E88" w:rsidRDefault="001D389D">
      <w:pPr>
        <w:rPr>
          <w:rFonts w:ascii="Times New Roman" w:hAnsi="Times New Roman" w:cs="Times New Roman"/>
          <w:b/>
          <w:lang w:val="en-US"/>
        </w:rPr>
      </w:pPr>
      <w:r w:rsidRPr="001A3E88">
        <w:rPr>
          <w:rFonts w:ascii="Times New Roman" w:hAnsi="Times New Roman" w:cs="Times New Roman"/>
          <w:b/>
          <w:lang w:val="en-US"/>
        </w:rPr>
        <w:t>Introduction</w:t>
      </w:r>
    </w:p>
    <w:p w14:paraId="222A23B3" w14:textId="7A665A29" w:rsidR="00002F80" w:rsidRPr="001A3E88" w:rsidRDefault="00984D1C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>Welcome</w:t>
      </w:r>
      <w:r w:rsidR="001D389D" w:rsidRPr="00FD21BE">
        <w:rPr>
          <w:rFonts w:ascii="Times New Roman" w:hAnsi="Times New Roman" w:cs="Times New Roman"/>
          <w:lang w:val="en-US"/>
        </w:rPr>
        <w:t>,</w:t>
      </w:r>
      <w:r w:rsidRPr="00FD21BE">
        <w:rPr>
          <w:rFonts w:ascii="Times New Roman" w:hAnsi="Times New Roman" w:cs="Times New Roman"/>
          <w:lang w:val="en-US"/>
        </w:rPr>
        <w:t xml:space="preserve"> we</w:t>
      </w:r>
      <w:r w:rsidR="001D389D" w:rsidRPr="00FD21BE">
        <w:rPr>
          <w:rFonts w:ascii="Times New Roman" w:hAnsi="Times New Roman" w:cs="Times New Roman"/>
          <w:lang w:val="en-US"/>
        </w:rPr>
        <w:t xml:space="preserve"> thank you for participating in this study. I am a resea</w:t>
      </w:r>
      <w:r w:rsidRPr="00FD21BE">
        <w:rPr>
          <w:rFonts w:ascii="Times New Roman" w:hAnsi="Times New Roman" w:cs="Times New Roman"/>
          <w:lang w:val="en-US"/>
        </w:rPr>
        <w:t>r</w:t>
      </w:r>
      <w:r w:rsidR="001D389D" w:rsidRPr="00FD21BE">
        <w:rPr>
          <w:rFonts w:ascii="Times New Roman" w:hAnsi="Times New Roman" w:cs="Times New Roman"/>
          <w:lang w:val="en-US"/>
        </w:rPr>
        <w:t xml:space="preserve">cher within this study. I’m not a medical specialist, I won’t advice or prescribe any form of treatment. Anything we discuss in this interview is anonymous, this interview will not be shared with your doctor. </w:t>
      </w:r>
    </w:p>
    <w:p w14:paraId="4CE127F5" w14:textId="77777777" w:rsidR="001D389D" w:rsidRPr="001A3E88" w:rsidRDefault="001D389D">
      <w:pPr>
        <w:rPr>
          <w:rFonts w:ascii="Times New Roman" w:hAnsi="Times New Roman" w:cs="Times New Roman"/>
          <w:lang w:val="en-US"/>
        </w:rPr>
      </w:pPr>
    </w:p>
    <w:p w14:paraId="74C6C7FA" w14:textId="08F2CA32" w:rsidR="001D389D" w:rsidRPr="00FD21BE" w:rsidRDefault="001D389D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>Do you have any questions before we start with the interview?</w:t>
      </w:r>
    </w:p>
    <w:p w14:paraId="4DFA26C8" w14:textId="77777777" w:rsidR="00002F80" w:rsidRPr="001A3E88" w:rsidRDefault="00002F80">
      <w:pPr>
        <w:rPr>
          <w:rFonts w:ascii="Times New Roman" w:hAnsi="Times New Roman" w:cs="Times New Roman"/>
          <w:lang w:val="en-US"/>
        </w:rPr>
      </w:pPr>
    </w:p>
    <w:p w14:paraId="2634795D" w14:textId="71D29E0A" w:rsidR="001D389D" w:rsidRPr="00FD21BE" w:rsidRDefault="001D389D" w:rsidP="00984D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lang w:val="en-US"/>
        </w:rPr>
      </w:pPr>
      <w:r w:rsidRPr="001D389D">
        <w:rPr>
          <w:rFonts w:ascii="Times New Roman" w:eastAsia="Times New Roman" w:hAnsi="Times New Roman" w:cs="Times New Roman"/>
          <w:color w:val="222222"/>
          <w:lang w:eastAsia="nl-NL"/>
        </w:rPr>
        <w:t xml:space="preserve">For our study it is important </w:t>
      </w:r>
      <w:r w:rsidR="00FD21BE" w:rsidRPr="00FD21BE">
        <w:rPr>
          <w:rFonts w:ascii="Times New Roman" w:eastAsia="Times New Roman" w:hAnsi="Times New Roman" w:cs="Times New Roman"/>
          <w:color w:val="222222"/>
          <w:lang w:eastAsia="nl-NL"/>
        </w:rPr>
        <w:t xml:space="preserve">to review the interview by listening it back, </w:t>
      </w:r>
      <w:r w:rsidR="00984D1C" w:rsidRPr="00FD21BE">
        <w:rPr>
          <w:rFonts w:ascii="Times New Roman" w:eastAsia="Times New Roman" w:hAnsi="Times New Roman" w:cs="Times New Roman"/>
          <w:color w:val="222222"/>
          <w:lang w:eastAsia="nl-NL"/>
        </w:rPr>
        <w:t xml:space="preserve">so we </w:t>
      </w:r>
      <w:r w:rsidR="00FD21BE" w:rsidRPr="00FD21BE">
        <w:rPr>
          <w:rFonts w:ascii="Times New Roman" w:eastAsia="Times New Roman" w:hAnsi="Times New Roman" w:cs="Times New Roman"/>
          <w:color w:val="222222"/>
          <w:lang w:eastAsia="nl-NL"/>
        </w:rPr>
        <w:t xml:space="preserve">will </w:t>
      </w:r>
      <w:r w:rsidR="001A3E88">
        <w:rPr>
          <w:rFonts w:ascii="Times New Roman" w:eastAsia="Times New Roman" w:hAnsi="Times New Roman" w:cs="Times New Roman"/>
          <w:color w:val="222222"/>
          <w:lang w:eastAsia="nl-NL"/>
        </w:rPr>
        <w:t>record the interview.</w:t>
      </w:r>
      <w:r w:rsidR="00984D1C" w:rsidRPr="00FD21BE">
        <w:rPr>
          <w:rFonts w:ascii="Times New Roman" w:eastAsia="Times New Roman" w:hAnsi="Times New Roman" w:cs="Times New Roman"/>
          <w:color w:val="222222"/>
          <w:lang w:eastAsia="nl-NL"/>
        </w:rPr>
        <w:t xml:space="preserve"> We won’t record names, any names mentioned in this interview will be deleted later on. Do you agree we will record this interview? I will start recording now.</w:t>
      </w:r>
    </w:p>
    <w:p w14:paraId="18F93B29" w14:textId="77777777" w:rsidR="00002F80" w:rsidRPr="001A3E88" w:rsidRDefault="00002F80">
      <w:pPr>
        <w:rPr>
          <w:rFonts w:ascii="Times New Roman" w:hAnsi="Times New Roman" w:cs="Times New Roman"/>
          <w:lang w:val="en-US"/>
        </w:rPr>
      </w:pPr>
    </w:p>
    <w:p w14:paraId="2C5F5BAD" w14:textId="175DF21F" w:rsidR="00002F80" w:rsidRPr="001A3E88" w:rsidRDefault="001D389D">
      <w:pPr>
        <w:rPr>
          <w:rFonts w:ascii="Times New Roman" w:hAnsi="Times New Roman" w:cs="Times New Roman"/>
          <w:lang w:val="en-US"/>
        </w:rPr>
      </w:pPr>
      <w:r w:rsidRPr="001A3E88">
        <w:rPr>
          <w:rFonts w:ascii="Times New Roman" w:hAnsi="Times New Roman" w:cs="Times New Roman"/>
          <w:lang w:val="en-US"/>
        </w:rPr>
        <w:t>This is interview number…</w:t>
      </w:r>
    </w:p>
    <w:p w14:paraId="614CD622" w14:textId="77777777" w:rsidR="00002F80" w:rsidRPr="001A3E88" w:rsidRDefault="00002F80">
      <w:pPr>
        <w:rPr>
          <w:rFonts w:ascii="Times New Roman" w:hAnsi="Times New Roman" w:cs="Times New Roman"/>
          <w:lang w:val="en-US"/>
        </w:rPr>
      </w:pPr>
    </w:p>
    <w:p w14:paraId="5BBFD1D5" w14:textId="77777777" w:rsidR="00002F80" w:rsidRPr="001A3E88" w:rsidRDefault="005A3D20">
      <w:pPr>
        <w:rPr>
          <w:rFonts w:ascii="Times New Roman" w:hAnsi="Times New Roman" w:cs="Times New Roman"/>
          <w:b/>
          <w:lang w:val="en-US"/>
        </w:rPr>
      </w:pPr>
      <w:r w:rsidRPr="001A3E88">
        <w:rPr>
          <w:rFonts w:ascii="Times New Roman" w:hAnsi="Times New Roman" w:cs="Times New Roman"/>
          <w:b/>
          <w:lang w:val="en-US"/>
        </w:rPr>
        <w:t xml:space="preserve">Interview </w:t>
      </w:r>
    </w:p>
    <w:p w14:paraId="68E1BF67" w14:textId="7BC6289C" w:rsidR="00002F80" w:rsidRPr="001A3E88" w:rsidRDefault="005A3D20">
      <w:pPr>
        <w:rPr>
          <w:rFonts w:ascii="Times New Roman" w:hAnsi="Times New Roman" w:cs="Times New Roman"/>
          <w:lang w:val="en-US"/>
        </w:rPr>
      </w:pPr>
      <w:r w:rsidRPr="001A3E88">
        <w:rPr>
          <w:rFonts w:ascii="Times New Roman" w:hAnsi="Times New Roman" w:cs="Times New Roman"/>
          <w:lang w:val="en-US"/>
        </w:rPr>
        <w:t>W</w:t>
      </w:r>
      <w:r w:rsidR="00984D1C" w:rsidRPr="001A3E88">
        <w:rPr>
          <w:rFonts w:ascii="Times New Roman" w:hAnsi="Times New Roman" w:cs="Times New Roman"/>
          <w:lang w:val="en-US"/>
        </w:rPr>
        <w:t xml:space="preserve">hat do you expect from this referral? What do you expect from your urologist? </w:t>
      </w:r>
    </w:p>
    <w:p w14:paraId="3778C941" w14:textId="77777777" w:rsidR="00002F80" w:rsidRPr="001A3E88" w:rsidRDefault="00002F80">
      <w:pPr>
        <w:rPr>
          <w:rFonts w:ascii="Times New Roman" w:hAnsi="Times New Roman" w:cs="Times New Roman"/>
          <w:lang w:val="en-US"/>
        </w:rPr>
      </w:pPr>
    </w:p>
    <w:p w14:paraId="2FCD9F9A" w14:textId="3D043206" w:rsidR="00002F80" w:rsidRPr="00FD21BE" w:rsidRDefault="00984D1C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 xml:space="preserve">Can you briefly describe </w:t>
      </w:r>
      <w:r w:rsidR="00B75E0D" w:rsidRPr="00FD21BE">
        <w:rPr>
          <w:rFonts w:ascii="Times New Roman" w:hAnsi="Times New Roman" w:cs="Times New Roman"/>
          <w:lang w:val="en-US"/>
        </w:rPr>
        <w:t xml:space="preserve">for </w:t>
      </w:r>
      <w:r w:rsidRPr="00FD21BE">
        <w:rPr>
          <w:rFonts w:ascii="Times New Roman" w:hAnsi="Times New Roman" w:cs="Times New Roman"/>
          <w:lang w:val="en-US"/>
        </w:rPr>
        <w:t>how long</w:t>
      </w:r>
      <w:r w:rsidR="00B75E0D" w:rsidRPr="00FD21BE">
        <w:rPr>
          <w:rFonts w:ascii="Times New Roman" w:hAnsi="Times New Roman" w:cs="Times New Roman"/>
          <w:lang w:val="en-US"/>
        </w:rPr>
        <w:t xml:space="preserve"> you’ve had symptoms? </w:t>
      </w:r>
    </w:p>
    <w:p w14:paraId="7E709A61" w14:textId="25CAE868" w:rsidR="00002F80" w:rsidRPr="00FD21BE" w:rsidRDefault="00B75E0D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>Can you briefly describe your symptoms?</w:t>
      </w:r>
    </w:p>
    <w:p w14:paraId="40DF675C" w14:textId="757BB490" w:rsidR="00002F80" w:rsidRPr="00FD21BE" w:rsidRDefault="00B75E0D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 xml:space="preserve">Do you have any symptoms at the moment? </w:t>
      </w:r>
    </w:p>
    <w:p w14:paraId="558D1275" w14:textId="46716E21" w:rsidR="00002F80" w:rsidRPr="001A3E88" w:rsidRDefault="00B75E0D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 xml:space="preserve">Where your symptoms the reason for referral? </w:t>
      </w:r>
    </w:p>
    <w:p w14:paraId="2009EAC6" w14:textId="77777777" w:rsidR="00002F80" w:rsidRPr="001A3E88" w:rsidRDefault="00002F80">
      <w:pPr>
        <w:rPr>
          <w:rFonts w:ascii="Times New Roman" w:hAnsi="Times New Roman" w:cs="Times New Roman"/>
          <w:lang w:val="en-US"/>
        </w:rPr>
      </w:pPr>
    </w:p>
    <w:p w14:paraId="3780605B" w14:textId="603F70E8" w:rsidR="00002F80" w:rsidRPr="00FD21BE" w:rsidRDefault="005A3D20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>W</w:t>
      </w:r>
      <w:r w:rsidR="00B75E0D" w:rsidRPr="00FD21BE">
        <w:rPr>
          <w:rFonts w:ascii="Times New Roman" w:hAnsi="Times New Roman" w:cs="Times New Roman"/>
          <w:lang w:val="en-US"/>
        </w:rPr>
        <w:t xml:space="preserve">hat did your GP tell you about recurrent urinary tract infections? </w:t>
      </w:r>
    </w:p>
    <w:p w14:paraId="52FD6643" w14:textId="721D11C4" w:rsidR="00002F80" w:rsidRPr="00FD21BE" w:rsidRDefault="005A3D20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>W</w:t>
      </w:r>
      <w:r w:rsidR="00B75E0D" w:rsidRPr="00FD21BE">
        <w:rPr>
          <w:rFonts w:ascii="Times New Roman" w:hAnsi="Times New Roman" w:cs="Times New Roman"/>
          <w:lang w:val="en-US"/>
        </w:rPr>
        <w:t>hat did your GP tell you about the referral?</w:t>
      </w:r>
    </w:p>
    <w:p w14:paraId="5E49050F" w14:textId="77777777" w:rsidR="00002F80" w:rsidRPr="00FD21BE" w:rsidRDefault="00002F80">
      <w:pPr>
        <w:rPr>
          <w:rFonts w:ascii="Times New Roman" w:hAnsi="Times New Roman" w:cs="Times New Roman"/>
          <w:lang w:val="en-US"/>
        </w:rPr>
      </w:pPr>
    </w:p>
    <w:p w14:paraId="3253FFCB" w14:textId="2F7D6B8E" w:rsidR="00002F80" w:rsidRPr="001A3E88" w:rsidRDefault="005A3D20">
      <w:pPr>
        <w:rPr>
          <w:rFonts w:ascii="Times New Roman" w:hAnsi="Times New Roman" w:cs="Times New Roman"/>
          <w:lang w:val="en-US"/>
        </w:rPr>
      </w:pPr>
      <w:r w:rsidRPr="001A3E88">
        <w:rPr>
          <w:rFonts w:ascii="Times New Roman" w:hAnsi="Times New Roman" w:cs="Times New Roman"/>
          <w:lang w:val="en-US"/>
        </w:rPr>
        <w:t>W</w:t>
      </w:r>
      <w:r w:rsidR="00B75E0D" w:rsidRPr="001A3E88">
        <w:rPr>
          <w:rFonts w:ascii="Times New Roman" w:hAnsi="Times New Roman" w:cs="Times New Roman"/>
          <w:lang w:val="en-US"/>
        </w:rPr>
        <w:t xml:space="preserve">hat information did you receive from the hospital regarding your referral? </w:t>
      </w:r>
    </w:p>
    <w:p w14:paraId="5B88E570" w14:textId="48709BE7" w:rsidR="00002F80" w:rsidRPr="00FD21BE" w:rsidRDefault="00B75E0D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>Did you understand the information?</w:t>
      </w:r>
    </w:p>
    <w:p w14:paraId="2666893E" w14:textId="170D0AC9" w:rsidR="00002F80" w:rsidRPr="001A3E88" w:rsidRDefault="00FD21BE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 xml:space="preserve">Do you know the possible outcomes of these diagnostic tests? </w:t>
      </w:r>
    </w:p>
    <w:p w14:paraId="6A638401" w14:textId="77777777" w:rsidR="00FD21BE" w:rsidRPr="001A3E88" w:rsidRDefault="00FD21BE">
      <w:pPr>
        <w:rPr>
          <w:rFonts w:ascii="Times New Roman" w:hAnsi="Times New Roman" w:cs="Times New Roman"/>
          <w:lang w:val="en-US"/>
        </w:rPr>
      </w:pPr>
    </w:p>
    <w:p w14:paraId="53D77B4D" w14:textId="216F6374" w:rsidR="00B75E0D" w:rsidRPr="00FD21BE" w:rsidRDefault="00B75E0D">
      <w:pPr>
        <w:rPr>
          <w:rFonts w:ascii="Times New Roman" w:hAnsi="Times New Roman" w:cs="Times New Roman"/>
          <w:color w:val="222222"/>
        </w:rPr>
      </w:pPr>
      <w:r w:rsidRPr="00FD21BE">
        <w:rPr>
          <w:rFonts w:ascii="Times New Roman" w:hAnsi="Times New Roman" w:cs="Times New Roman"/>
          <w:color w:val="222222"/>
        </w:rPr>
        <w:t>Did you personally look up information about recurrent urinary tract infections?</w:t>
      </w:r>
    </w:p>
    <w:p w14:paraId="480B35A9" w14:textId="0CA2282B" w:rsidR="00002F80" w:rsidRPr="00FD21BE" w:rsidRDefault="00B75E0D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>Why / why not?</w:t>
      </w:r>
      <w:r w:rsidR="005A3D20" w:rsidRPr="00FD21BE">
        <w:rPr>
          <w:rFonts w:ascii="Times New Roman" w:hAnsi="Times New Roman" w:cs="Times New Roman"/>
          <w:lang w:val="en-US"/>
        </w:rPr>
        <w:t xml:space="preserve"> </w:t>
      </w:r>
    </w:p>
    <w:p w14:paraId="711675CC" w14:textId="228DF6AF" w:rsidR="00002F80" w:rsidRPr="00FD21BE" w:rsidRDefault="005A3D20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>W</w:t>
      </w:r>
      <w:r w:rsidR="00B75E0D" w:rsidRPr="00FD21BE">
        <w:rPr>
          <w:rFonts w:ascii="Times New Roman" w:hAnsi="Times New Roman" w:cs="Times New Roman"/>
          <w:lang w:val="en-US"/>
        </w:rPr>
        <w:t>hat did you find?</w:t>
      </w:r>
    </w:p>
    <w:p w14:paraId="05B21869" w14:textId="77777777" w:rsidR="00002F80" w:rsidRPr="00FD21BE" w:rsidRDefault="00002F80">
      <w:pPr>
        <w:rPr>
          <w:rFonts w:ascii="Times New Roman" w:hAnsi="Times New Roman" w:cs="Times New Roman"/>
          <w:lang w:val="en-US"/>
        </w:rPr>
      </w:pPr>
    </w:p>
    <w:p w14:paraId="1C5F2D05" w14:textId="06CC030B" w:rsidR="00002F80" w:rsidRPr="00FD21BE" w:rsidRDefault="00B75E0D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>Did you receive information from friends or family?</w:t>
      </w:r>
    </w:p>
    <w:p w14:paraId="0A4EC720" w14:textId="77777777" w:rsidR="00002F80" w:rsidRPr="00FD21BE" w:rsidRDefault="00002F80">
      <w:pPr>
        <w:rPr>
          <w:rFonts w:ascii="Times New Roman" w:hAnsi="Times New Roman" w:cs="Times New Roman"/>
          <w:lang w:val="en-US"/>
        </w:rPr>
      </w:pPr>
    </w:p>
    <w:p w14:paraId="4480C84E" w14:textId="4083940E" w:rsidR="00002F80" w:rsidRPr="00FD21BE" w:rsidRDefault="00B75E0D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color w:val="222222"/>
        </w:rPr>
        <w:t xml:space="preserve">What do you expect </w:t>
      </w:r>
      <w:r w:rsidR="00FD21BE" w:rsidRPr="00FD21BE">
        <w:rPr>
          <w:rFonts w:ascii="Times New Roman" w:hAnsi="Times New Roman" w:cs="Times New Roman"/>
          <w:color w:val="222222"/>
        </w:rPr>
        <w:t>to be the outcome of the diagnostic tests?</w:t>
      </w:r>
    </w:p>
    <w:p w14:paraId="1B913314" w14:textId="5448F519" w:rsidR="00002F80" w:rsidRPr="00FD21BE" w:rsidRDefault="00FD21BE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>What treatment options do you know for recurrent urinary tract infections?</w:t>
      </w:r>
    </w:p>
    <w:p w14:paraId="2C613878" w14:textId="77777777" w:rsidR="00002F80" w:rsidRPr="00FD21BE" w:rsidRDefault="00002F80">
      <w:pPr>
        <w:rPr>
          <w:rFonts w:ascii="Times New Roman" w:hAnsi="Times New Roman" w:cs="Times New Roman"/>
          <w:lang w:val="en-US"/>
        </w:rPr>
      </w:pPr>
    </w:p>
    <w:p w14:paraId="248D6641" w14:textId="5F988C6D" w:rsidR="00FD21BE" w:rsidRPr="00FD21BE" w:rsidRDefault="00FD21BE" w:rsidP="00FD21BE">
      <w:pPr>
        <w:pStyle w:val="HTML-voorafopgemaakt"/>
        <w:rPr>
          <w:rFonts w:ascii="Times New Roman" w:hAnsi="Times New Roman" w:cs="Times New Roman"/>
          <w:color w:val="222222"/>
          <w:sz w:val="22"/>
          <w:szCs w:val="22"/>
          <w:lang w:val="en-US"/>
        </w:rPr>
      </w:pPr>
      <w:r w:rsidRPr="00FD21BE">
        <w:rPr>
          <w:rFonts w:ascii="Times New Roman" w:hAnsi="Times New Roman" w:cs="Times New Roman"/>
          <w:color w:val="222222"/>
          <w:sz w:val="22"/>
          <w:szCs w:val="22"/>
          <w:lang w:val="en"/>
        </w:rPr>
        <w:t>What treatment do you think the urologist will prescribe?</w:t>
      </w:r>
    </w:p>
    <w:p w14:paraId="6DE120E9" w14:textId="77777777" w:rsidR="00002F80" w:rsidRPr="00FD21BE" w:rsidRDefault="00002F80">
      <w:pPr>
        <w:rPr>
          <w:rFonts w:ascii="Times New Roman" w:hAnsi="Times New Roman" w:cs="Times New Roman"/>
          <w:lang w:val="en-US"/>
        </w:rPr>
      </w:pPr>
    </w:p>
    <w:p w14:paraId="4EFEB3D1" w14:textId="3805CA30" w:rsidR="00002F80" w:rsidRPr="001A3E88" w:rsidRDefault="00FD21BE">
      <w:pPr>
        <w:rPr>
          <w:rFonts w:ascii="Times New Roman" w:hAnsi="Times New Roman" w:cs="Times New Roman"/>
          <w:lang w:val="en-US"/>
        </w:rPr>
      </w:pPr>
      <w:r w:rsidRPr="00FD21BE">
        <w:rPr>
          <w:rFonts w:ascii="Times New Roman" w:hAnsi="Times New Roman" w:cs="Times New Roman"/>
          <w:lang w:val="en-US"/>
        </w:rPr>
        <w:t>Which result do you want to achieve? When are you satisfied?</w:t>
      </w:r>
      <w:bookmarkStart w:id="1" w:name="_GoBack"/>
      <w:bookmarkEnd w:id="1"/>
    </w:p>
    <w:sectPr w:rsidR="00002F80" w:rsidRPr="001A3E88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C452CD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C452CD9" w16cid:durableId="1EAAAED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002F80"/>
    <w:rsid w:val="00002F80"/>
    <w:rsid w:val="001A3E88"/>
    <w:rsid w:val="001D389D"/>
    <w:rsid w:val="005A3D20"/>
    <w:rsid w:val="00984D1C"/>
    <w:rsid w:val="00B75E0D"/>
    <w:rsid w:val="00FD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F99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</w:style>
  <w:style w:type="paragraph" w:styleId="Kop1">
    <w:name w:val="heading 1"/>
    <w:basedOn w:val="Standaard"/>
    <w:next w:val="Standaar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pPr>
      <w:keepNext/>
      <w:keepLines/>
      <w:spacing w:after="320"/>
    </w:pPr>
    <w:rPr>
      <w:color w:val="666666"/>
      <w:sz w:val="30"/>
      <w:szCs w:val="30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A3D2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A3D20"/>
    <w:rPr>
      <w:rFonts w:ascii="Segoe UI" w:hAnsi="Segoe UI" w:cs="Segoe UI"/>
      <w:sz w:val="18"/>
      <w:szCs w:val="18"/>
    </w:r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1D389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nl-NL"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1D389D"/>
    <w:rPr>
      <w:rFonts w:ascii="Courier New" w:eastAsia="Times New Roman" w:hAnsi="Courier New" w:cs="Courier New"/>
      <w:sz w:val="20"/>
      <w:szCs w:val="20"/>
      <w:lang w:val="nl-NL"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</w:style>
  <w:style w:type="paragraph" w:styleId="Kop1">
    <w:name w:val="heading 1"/>
    <w:basedOn w:val="Standaard"/>
    <w:next w:val="Standaar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pPr>
      <w:keepNext/>
      <w:keepLines/>
      <w:spacing w:after="320"/>
    </w:pPr>
    <w:rPr>
      <w:color w:val="666666"/>
      <w:sz w:val="30"/>
      <w:szCs w:val="30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A3D2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A3D20"/>
    <w:rPr>
      <w:rFonts w:ascii="Segoe UI" w:hAnsi="Segoe UI" w:cs="Segoe UI"/>
      <w:sz w:val="18"/>
      <w:szCs w:val="18"/>
    </w:r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1D389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nl-NL"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1D389D"/>
    <w:rPr>
      <w:rFonts w:ascii="Courier New" w:eastAsia="Times New Roman" w:hAnsi="Courier New" w:cs="Courier New"/>
      <w:sz w:val="20"/>
      <w:szCs w:val="20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6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29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7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29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32913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8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918576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70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24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41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244108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1630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7378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61808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34616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79595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27354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11709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228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2240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58433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16993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97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28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30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536776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71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683524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00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881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02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271604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1495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627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10620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8577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7156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75416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4822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24545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51031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60365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40432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BD0CECAD</Template>
  <TotalTime>1</TotalTime>
  <Pages>1</Pages>
  <Words>272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Isala klinieken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Pat, Jop</dc:creator>
  <cp:lastModifiedBy>Pat, Jop</cp:lastModifiedBy>
  <cp:revision>3</cp:revision>
  <dcterms:created xsi:type="dcterms:W3CDTF">2019-01-22T09:54:00Z</dcterms:created>
  <dcterms:modified xsi:type="dcterms:W3CDTF">2019-02-18T10:50:00Z</dcterms:modified>
</cp:coreProperties>
</file>