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6B53B0" w14:textId="146C417B" w:rsidR="008A5310" w:rsidRPr="005C273C" w:rsidRDefault="00AE62F8" w:rsidP="005C273C">
      <w:pPr>
        <w:tabs>
          <w:tab w:val="left" w:pos="1065"/>
        </w:tabs>
        <w:spacing w:line="360" w:lineRule="auto"/>
        <w:jc w:val="center"/>
        <w:rPr>
          <w:rFonts w:ascii="Georgia" w:eastAsia="Georgia" w:hAnsi="Georgia" w:cs="Georgia"/>
          <w:b/>
          <w:color w:val="000000"/>
        </w:rPr>
      </w:pPr>
      <w:r>
        <w:rPr>
          <w:sz w:val="22"/>
          <w:szCs w:val="22"/>
        </w:rPr>
        <w:t xml:space="preserve">Title: </w:t>
      </w:r>
      <w:r w:rsidR="005C273C">
        <w:rPr>
          <w:rFonts w:ascii="Georgia" w:eastAsia="Georgia" w:hAnsi="Georgia" w:cs="Georgia"/>
          <w:b/>
          <w:color w:val="000000"/>
        </w:rPr>
        <w:t>Immediate impact of stay-at-home orders to control COVID-19 transmission on mental well-being in Bangladeshi adult</w:t>
      </w:r>
      <w:r w:rsidR="0083317E">
        <w:rPr>
          <w:rFonts w:ascii="Georgia" w:eastAsia="Georgia" w:hAnsi="Georgia" w:cs="Georgia"/>
          <w:b/>
          <w:color w:val="000000"/>
        </w:rPr>
        <w:t>s</w:t>
      </w:r>
      <w:r w:rsidR="005C273C">
        <w:rPr>
          <w:rFonts w:ascii="Georgia" w:eastAsia="Georgia" w:hAnsi="Georgia" w:cs="Georgia"/>
          <w:b/>
          <w:color w:val="000000"/>
        </w:rPr>
        <w:t xml:space="preserve">: Patterns, Explanations, and </w:t>
      </w:r>
      <w:r w:rsidR="0083317E">
        <w:rPr>
          <w:rFonts w:ascii="Georgia" w:eastAsia="Georgia" w:hAnsi="Georgia" w:cs="Georgia"/>
          <w:b/>
          <w:color w:val="000000"/>
        </w:rPr>
        <w:t>F</w:t>
      </w:r>
      <w:r w:rsidR="005C273C">
        <w:rPr>
          <w:rFonts w:ascii="Georgia" w:eastAsia="Georgia" w:hAnsi="Georgia" w:cs="Georgia"/>
          <w:b/>
          <w:color w:val="000000"/>
        </w:rPr>
        <w:t>uture directions</w:t>
      </w:r>
    </w:p>
    <w:p w14:paraId="4A550CF9" w14:textId="00764A4D" w:rsidR="00AE62F8" w:rsidRDefault="00AE62F8" w:rsidP="005B567D">
      <w:pPr>
        <w:pStyle w:val="TableTitle"/>
        <w:rPr>
          <w:sz w:val="22"/>
          <w:szCs w:val="22"/>
        </w:rPr>
      </w:pPr>
    </w:p>
    <w:p w14:paraId="14E92005" w14:textId="0259CE89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10188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49"/>
        <w:gridCol w:w="860"/>
        <w:gridCol w:w="5473"/>
        <w:gridCol w:w="1906"/>
      </w:tblGrid>
      <w:tr w:rsidR="00F00C58" w:rsidRPr="0022554A" w14:paraId="6A8047A6" w14:textId="77777777" w:rsidTr="0061607C">
        <w:tc>
          <w:tcPr>
            <w:tcW w:w="1949" w:type="dxa"/>
          </w:tcPr>
          <w:p w14:paraId="4E7E0A4D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860" w:type="dxa"/>
          </w:tcPr>
          <w:p w14:paraId="545E0570" w14:textId="77777777" w:rsidR="00F00C58" w:rsidRPr="0022554A" w:rsidRDefault="00F00C58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36036EE2" w14:textId="77777777" w:rsidR="00F00C58" w:rsidRPr="0022554A" w:rsidRDefault="00F00C58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906" w:type="dxa"/>
          </w:tcPr>
          <w:p w14:paraId="3CC19BBC" w14:textId="77777777" w:rsidR="00F00C58" w:rsidRPr="0022554A" w:rsidRDefault="00194A1D" w:rsidP="0061607C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Section/Paragraph #</w:t>
            </w:r>
          </w:p>
        </w:tc>
      </w:tr>
      <w:tr w:rsidR="00F00C58" w:rsidRPr="0022554A" w14:paraId="0D936F40" w14:textId="77777777" w:rsidTr="0061607C">
        <w:tc>
          <w:tcPr>
            <w:tcW w:w="1949" w:type="dxa"/>
            <w:vMerge w:val="restart"/>
          </w:tcPr>
          <w:p w14:paraId="564988AA" w14:textId="77777777" w:rsidR="00F00C58" w:rsidRPr="002602FB" w:rsidRDefault="00F00C58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860" w:type="dxa"/>
            <w:vMerge w:val="restart"/>
          </w:tcPr>
          <w:p w14:paraId="5E0CC809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2B62D8CA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906" w:type="dxa"/>
          </w:tcPr>
          <w:p w14:paraId="0A2376DB" w14:textId="77777777" w:rsidR="00F00C58" w:rsidRPr="0022554A" w:rsidRDefault="00660B8F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Title</w:t>
            </w:r>
          </w:p>
        </w:tc>
      </w:tr>
      <w:tr w:rsidR="00F00C58" w:rsidRPr="0022554A" w14:paraId="5DC3DA16" w14:textId="77777777" w:rsidTr="0061607C">
        <w:tc>
          <w:tcPr>
            <w:tcW w:w="1949" w:type="dxa"/>
            <w:vMerge/>
          </w:tcPr>
          <w:p w14:paraId="6C1FACDC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860" w:type="dxa"/>
            <w:vMerge/>
          </w:tcPr>
          <w:p w14:paraId="1637601F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656F43D3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906" w:type="dxa"/>
          </w:tcPr>
          <w:p w14:paraId="7889E930" w14:textId="77777777" w:rsidR="00F00C58" w:rsidRPr="0022554A" w:rsidRDefault="00F00C58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Abstract</w:t>
            </w:r>
          </w:p>
        </w:tc>
      </w:tr>
      <w:tr w:rsidR="00F00C58" w:rsidRPr="0022554A" w14:paraId="49D96005" w14:textId="77777777" w:rsidTr="0061607C">
        <w:tc>
          <w:tcPr>
            <w:tcW w:w="0" w:type="auto"/>
            <w:gridSpan w:val="3"/>
          </w:tcPr>
          <w:p w14:paraId="3D925D60" w14:textId="77777777" w:rsidR="00F00C58" w:rsidRPr="0022554A" w:rsidRDefault="00F00C58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  <w:tc>
          <w:tcPr>
            <w:tcW w:w="1906" w:type="dxa"/>
          </w:tcPr>
          <w:p w14:paraId="33150E7B" w14:textId="77777777" w:rsidR="00F00C58" w:rsidRPr="0061607C" w:rsidRDefault="00F00C58" w:rsidP="0061607C">
            <w:pPr>
              <w:pStyle w:val="TableSubHead"/>
              <w:tabs>
                <w:tab w:val="left" w:pos="5400"/>
              </w:tabs>
              <w:jc w:val="center"/>
              <w:rPr>
                <w:b w:val="0"/>
                <w:sz w:val="20"/>
              </w:rPr>
            </w:pPr>
          </w:p>
        </w:tc>
      </w:tr>
      <w:tr w:rsidR="00F00C58" w:rsidRPr="0022554A" w14:paraId="0017266D" w14:textId="77777777" w:rsidTr="0061607C">
        <w:tc>
          <w:tcPr>
            <w:tcW w:w="1949" w:type="dxa"/>
          </w:tcPr>
          <w:p w14:paraId="334589C4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860" w:type="dxa"/>
          </w:tcPr>
          <w:p w14:paraId="0DC2F7E7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0BAD084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906" w:type="dxa"/>
          </w:tcPr>
          <w:p w14:paraId="0823377B" w14:textId="4B786FBC" w:rsidR="00F00C58" w:rsidRDefault="008A5310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Introduction</w:t>
            </w:r>
          </w:p>
          <w:p w14:paraId="4A141930" w14:textId="77777777" w:rsidR="00194A1D" w:rsidRPr="0061607C" w:rsidRDefault="00194A1D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Paragraphs 1-3</w:t>
            </w:r>
          </w:p>
        </w:tc>
      </w:tr>
      <w:tr w:rsidR="00F00C58" w:rsidRPr="0022554A" w14:paraId="1B59EA67" w14:textId="77777777" w:rsidTr="0061607C">
        <w:tc>
          <w:tcPr>
            <w:tcW w:w="1949" w:type="dxa"/>
          </w:tcPr>
          <w:p w14:paraId="1329CADD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860" w:type="dxa"/>
          </w:tcPr>
          <w:p w14:paraId="45583AA8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64CF1344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906" w:type="dxa"/>
          </w:tcPr>
          <w:p w14:paraId="77231654" w14:textId="6C30509B" w:rsidR="00194A1D" w:rsidRDefault="008A5310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Introduction</w:t>
            </w:r>
          </w:p>
          <w:p w14:paraId="181C93AC" w14:textId="77777777" w:rsidR="00F00C58" w:rsidRPr="0022554A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Paragraphs 4</w:t>
            </w:r>
          </w:p>
        </w:tc>
      </w:tr>
      <w:tr w:rsidR="00F00C58" w:rsidRPr="0022554A" w14:paraId="290049F5" w14:textId="77777777" w:rsidTr="0061607C">
        <w:tc>
          <w:tcPr>
            <w:tcW w:w="0" w:type="auto"/>
            <w:gridSpan w:val="3"/>
          </w:tcPr>
          <w:p w14:paraId="63823EBE" w14:textId="77777777" w:rsidR="00F00C58" w:rsidRPr="0022554A" w:rsidRDefault="00F00C58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  <w:tc>
          <w:tcPr>
            <w:tcW w:w="1906" w:type="dxa"/>
          </w:tcPr>
          <w:p w14:paraId="16ADEA40" w14:textId="77777777" w:rsidR="00F00C58" w:rsidRPr="0022554A" w:rsidRDefault="00F00C58" w:rsidP="0061607C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35D3E0B2" w14:textId="77777777" w:rsidTr="0061607C">
        <w:tc>
          <w:tcPr>
            <w:tcW w:w="1949" w:type="dxa"/>
          </w:tcPr>
          <w:p w14:paraId="0B21F208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860" w:type="dxa"/>
          </w:tcPr>
          <w:p w14:paraId="304ECEF6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5A6673BB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906" w:type="dxa"/>
          </w:tcPr>
          <w:p w14:paraId="2772A7E6" w14:textId="77777777" w:rsidR="00F00C58" w:rsidRDefault="00194A1D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  <w:p w14:paraId="749FE9A9" w14:textId="77777777" w:rsidR="00194A1D" w:rsidRPr="0022554A" w:rsidRDefault="00194A1D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Paragraphs 2-3</w:t>
            </w:r>
          </w:p>
        </w:tc>
      </w:tr>
      <w:tr w:rsidR="00F00C58" w:rsidRPr="0022554A" w14:paraId="5C242DEA" w14:textId="77777777" w:rsidTr="0061607C">
        <w:tc>
          <w:tcPr>
            <w:tcW w:w="1949" w:type="dxa"/>
          </w:tcPr>
          <w:p w14:paraId="1C5FE083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860" w:type="dxa"/>
          </w:tcPr>
          <w:p w14:paraId="2534BEE2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738BADE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906" w:type="dxa"/>
          </w:tcPr>
          <w:p w14:paraId="509B73E6" w14:textId="77777777" w:rsidR="00194A1D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  <w:p w14:paraId="76BA177E" w14:textId="77777777" w:rsidR="00F00C58" w:rsidRPr="0022554A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 7</w:t>
            </w:r>
          </w:p>
        </w:tc>
      </w:tr>
      <w:bookmarkEnd w:id="25"/>
      <w:bookmarkEnd w:id="26"/>
      <w:tr w:rsidR="00F00C58" w:rsidRPr="0022554A" w14:paraId="76E463D4" w14:textId="77777777" w:rsidTr="0061607C">
        <w:tc>
          <w:tcPr>
            <w:tcW w:w="1949" w:type="dxa"/>
          </w:tcPr>
          <w:p w14:paraId="73024EA2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860" w:type="dxa"/>
          </w:tcPr>
          <w:p w14:paraId="3A8F9AE2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323597A9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1906" w:type="dxa"/>
          </w:tcPr>
          <w:p w14:paraId="4D07F3C7" w14:textId="77777777" w:rsidR="00194A1D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  <w:p w14:paraId="451FFAC6" w14:textId="77777777" w:rsidR="00F00C58" w:rsidRPr="0022554A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 2</w:t>
            </w:r>
          </w:p>
        </w:tc>
      </w:tr>
      <w:tr w:rsidR="00F00C58" w:rsidRPr="0022554A" w14:paraId="30032EA7" w14:textId="77777777" w:rsidTr="0061607C">
        <w:tc>
          <w:tcPr>
            <w:tcW w:w="1949" w:type="dxa"/>
          </w:tcPr>
          <w:p w14:paraId="32D6BD6B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860" w:type="dxa"/>
          </w:tcPr>
          <w:p w14:paraId="732D8005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33952AF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906" w:type="dxa"/>
          </w:tcPr>
          <w:p w14:paraId="7C9E15FA" w14:textId="77777777" w:rsidR="00194A1D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  <w:p w14:paraId="57BE0643" w14:textId="77777777" w:rsidR="00F00C58" w:rsidRPr="0022554A" w:rsidRDefault="00194A1D" w:rsidP="00194A1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 3-6</w:t>
            </w:r>
          </w:p>
        </w:tc>
      </w:tr>
      <w:tr w:rsidR="00F00C58" w:rsidRPr="0022554A" w14:paraId="2798696F" w14:textId="77777777" w:rsidTr="0061607C">
        <w:trPr>
          <w:trHeight w:val="294"/>
        </w:trPr>
        <w:tc>
          <w:tcPr>
            <w:tcW w:w="1949" w:type="dxa"/>
          </w:tcPr>
          <w:p w14:paraId="05218F3E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860" w:type="dxa"/>
          </w:tcPr>
          <w:p w14:paraId="7380F771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35A1938D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906" w:type="dxa"/>
          </w:tcPr>
          <w:p w14:paraId="12A65879" w14:textId="77777777" w:rsidR="00EA43EB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 xml:space="preserve">Methods </w:t>
            </w:r>
          </w:p>
          <w:p w14:paraId="129CE20B" w14:textId="77777777" w:rsidR="00F00C58" w:rsidRPr="0061607C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 3-6</w:t>
            </w:r>
          </w:p>
        </w:tc>
      </w:tr>
      <w:tr w:rsidR="00F00C58" w:rsidRPr="0022554A" w14:paraId="4A02B290" w14:textId="77777777" w:rsidTr="0061607C">
        <w:tc>
          <w:tcPr>
            <w:tcW w:w="1949" w:type="dxa"/>
          </w:tcPr>
          <w:p w14:paraId="1D118BF6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860" w:type="dxa"/>
          </w:tcPr>
          <w:p w14:paraId="45331E87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552709CB" w14:textId="77777777" w:rsidR="00F00C58" w:rsidRPr="0022554A" w:rsidRDefault="00F00C58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906" w:type="dxa"/>
          </w:tcPr>
          <w:p w14:paraId="55AF8809" w14:textId="77777777" w:rsidR="00F00C58" w:rsidRPr="0022554A" w:rsidRDefault="00EA43EB" w:rsidP="0061607C">
            <w:pPr>
              <w:tabs>
                <w:tab w:val="left" w:pos="5400"/>
              </w:tabs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?</w:t>
            </w:r>
          </w:p>
        </w:tc>
      </w:tr>
      <w:tr w:rsidR="00F00C58" w:rsidRPr="0022554A" w14:paraId="544C5F38" w14:textId="77777777" w:rsidTr="0061607C">
        <w:tc>
          <w:tcPr>
            <w:tcW w:w="1949" w:type="dxa"/>
          </w:tcPr>
          <w:p w14:paraId="64890A5D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860" w:type="dxa"/>
          </w:tcPr>
          <w:p w14:paraId="785F79A2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01CA329E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906" w:type="dxa"/>
          </w:tcPr>
          <w:p w14:paraId="45048721" w14:textId="604EC0B0" w:rsidR="00F00C58" w:rsidRDefault="008A5310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A0306A">
              <w:rPr>
                <w:sz w:val="20"/>
              </w:rPr>
              <w:t>5-6</w:t>
            </w:r>
          </w:p>
          <w:p w14:paraId="59C0CB84" w14:textId="6E791E17" w:rsidR="00EA43EB" w:rsidRPr="0022554A" w:rsidRDefault="00A0306A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Study Population</w:t>
            </w:r>
          </w:p>
        </w:tc>
      </w:tr>
      <w:tr w:rsidR="00F00C58" w:rsidRPr="0022554A" w14:paraId="63BD27E7" w14:textId="77777777" w:rsidTr="0061607C">
        <w:tc>
          <w:tcPr>
            <w:tcW w:w="1949" w:type="dxa"/>
          </w:tcPr>
          <w:p w14:paraId="10EDC023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860" w:type="dxa"/>
          </w:tcPr>
          <w:p w14:paraId="0BF0BB8F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2D58234F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906" w:type="dxa"/>
          </w:tcPr>
          <w:p w14:paraId="294F56AE" w14:textId="77777777" w:rsidR="00F00C58" w:rsidRPr="0022554A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00C58" w:rsidRPr="0022554A" w14:paraId="24A04608" w14:textId="77777777" w:rsidTr="0061607C">
        <w:tc>
          <w:tcPr>
            <w:tcW w:w="1949" w:type="dxa"/>
            <w:vMerge w:val="restart"/>
          </w:tcPr>
          <w:p w14:paraId="6AB0A8D3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860" w:type="dxa"/>
            <w:vMerge w:val="restart"/>
          </w:tcPr>
          <w:p w14:paraId="164993AD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1FB3125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906" w:type="dxa"/>
          </w:tcPr>
          <w:p w14:paraId="33D359D0" w14:textId="19F9A678" w:rsidR="00EA43EB" w:rsidRDefault="008A5310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A0306A">
              <w:rPr>
                <w:sz w:val="20"/>
              </w:rPr>
              <w:t>7</w:t>
            </w:r>
          </w:p>
          <w:p w14:paraId="4E2961F8" w14:textId="6897C006" w:rsidR="00F00C58" w:rsidRPr="0022554A" w:rsidRDefault="00F00C58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02035BE9" w14:textId="77777777" w:rsidTr="0061607C">
        <w:tc>
          <w:tcPr>
            <w:tcW w:w="1949" w:type="dxa"/>
            <w:vMerge/>
          </w:tcPr>
          <w:p w14:paraId="33AB59B4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860" w:type="dxa"/>
            <w:vMerge/>
          </w:tcPr>
          <w:p w14:paraId="4F9D1C17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94B860E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906" w:type="dxa"/>
          </w:tcPr>
          <w:p w14:paraId="4162AFE9" w14:textId="2CAD38F4" w:rsidR="00F00C58" w:rsidRPr="0022554A" w:rsidRDefault="008A5310" w:rsidP="008A531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 Page </w:t>
            </w:r>
            <w:r w:rsidR="00A0306A">
              <w:rPr>
                <w:sz w:val="20"/>
              </w:rPr>
              <w:t>5-6</w:t>
            </w:r>
          </w:p>
        </w:tc>
      </w:tr>
      <w:tr w:rsidR="00F00C58" w:rsidRPr="0022554A" w14:paraId="07809EA7" w14:textId="77777777" w:rsidTr="0061607C">
        <w:tc>
          <w:tcPr>
            <w:tcW w:w="1949" w:type="dxa"/>
            <w:vMerge/>
          </w:tcPr>
          <w:p w14:paraId="55E99A16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860" w:type="dxa"/>
            <w:vMerge/>
          </w:tcPr>
          <w:p w14:paraId="7DC930C8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A6163FD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1906" w:type="dxa"/>
          </w:tcPr>
          <w:p w14:paraId="0E99E9A2" w14:textId="7C87AE12" w:rsidR="00A0306A" w:rsidRDefault="00A0306A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Study Population</w:t>
            </w:r>
          </w:p>
          <w:p w14:paraId="7545BA26" w14:textId="1D84E6E0" w:rsidR="00EA43EB" w:rsidRDefault="008A5310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A0306A">
              <w:rPr>
                <w:sz w:val="20"/>
              </w:rPr>
              <w:t>6</w:t>
            </w:r>
          </w:p>
          <w:p w14:paraId="0F032A76" w14:textId="311E6989" w:rsidR="00F00C58" w:rsidRPr="0022554A" w:rsidRDefault="00F00C58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43DF477A" w14:textId="77777777" w:rsidTr="0061607C">
        <w:tc>
          <w:tcPr>
            <w:tcW w:w="1949" w:type="dxa"/>
            <w:vMerge/>
          </w:tcPr>
          <w:p w14:paraId="6C531F78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860" w:type="dxa"/>
            <w:vMerge/>
          </w:tcPr>
          <w:p w14:paraId="4BEB1E47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5F561FD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1906" w:type="dxa"/>
          </w:tcPr>
          <w:p w14:paraId="01BCD25F" w14:textId="77777777" w:rsidR="00F00C58" w:rsidRPr="0022554A" w:rsidRDefault="0061607C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24FBA9A3" w14:textId="77777777" w:rsidTr="0061607C">
        <w:tc>
          <w:tcPr>
            <w:tcW w:w="1949" w:type="dxa"/>
            <w:vMerge/>
          </w:tcPr>
          <w:p w14:paraId="67C5D94E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860" w:type="dxa"/>
            <w:vMerge/>
          </w:tcPr>
          <w:p w14:paraId="2C2E68D8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B78E25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1906" w:type="dxa"/>
          </w:tcPr>
          <w:p w14:paraId="378FDC1A" w14:textId="77777777" w:rsidR="00F00C58" w:rsidRPr="0022554A" w:rsidRDefault="0061607C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7D84B790" w14:textId="77777777" w:rsidTr="0061607C">
        <w:tc>
          <w:tcPr>
            <w:tcW w:w="0" w:type="auto"/>
            <w:gridSpan w:val="3"/>
          </w:tcPr>
          <w:p w14:paraId="65A7A409" w14:textId="77777777" w:rsidR="00F00C58" w:rsidRPr="0022554A" w:rsidRDefault="00F00C58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1906" w:type="dxa"/>
          </w:tcPr>
          <w:p w14:paraId="6B4CD498" w14:textId="77777777" w:rsidR="00F00C58" w:rsidRPr="0022554A" w:rsidRDefault="00F00C58" w:rsidP="0061607C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41211A0B" w14:textId="77777777" w:rsidTr="0061607C">
        <w:tc>
          <w:tcPr>
            <w:tcW w:w="1949" w:type="dxa"/>
            <w:vMerge w:val="restart"/>
          </w:tcPr>
          <w:p w14:paraId="67830253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lastRenderedPageBreak/>
              <w:t>Participants</w:t>
            </w:r>
            <w:bookmarkEnd w:id="54"/>
            <w:bookmarkEnd w:id="55"/>
          </w:p>
        </w:tc>
        <w:tc>
          <w:tcPr>
            <w:tcW w:w="860" w:type="dxa"/>
            <w:vMerge w:val="restart"/>
          </w:tcPr>
          <w:p w14:paraId="27FD2377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354642A1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906" w:type="dxa"/>
          </w:tcPr>
          <w:p w14:paraId="6376EF61" w14:textId="77777777" w:rsidR="00F00C58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Results</w:t>
            </w:r>
          </w:p>
          <w:p w14:paraId="64CA54B9" w14:textId="77777777" w:rsidR="00EA43EB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 1</w:t>
            </w:r>
          </w:p>
        </w:tc>
      </w:tr>
      <w:tr w:rsidR="00F00C58" w:rsidRPr="0022554A" w14:paraId="7C0D8F5E" w14:textId="77777777" w:rsidTr="0061607C">
        <w:tc>
          <w:tcPr>
            <w:tcW w:w="1949" w:type="dxa"/>
            <w:vMerge/>
          </w:tcPr>
          <w:p w14:paraId="2DF0F3DC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860" w:type="dxa"/>
            <w:vMerge/>
          </w:tcPr>
          <w:p w14:paraId="0FC80CED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8A496F3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906" w:type="dxa"/>
          </w:tcPr>
          <w:p w14:paraId="2D3F9A42" w14:textId="77777777" w:rsidR="00F00C58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62885B34" w14:textId="77777777" w:rsidTr="0061607C">
        <w:tc>
          <w:tcPr>
            <w:tcW w:w="1949" w:type="dxa"/>
            <w:vMerge/>
          </w:tcPr>
          <w:p w14:paraId="2F420E99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860" w:type="dxa"/>
            <w:vMerge/>
          </w:tcPr>
          <w:p w14:paraId="1436CA64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4FF2AC2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1906" w:type="dxa"/>
          </w:tcPr>
          <w:p w14:paraId="1C181272" w14:textId="77777777" w:rsidR="00F00C58" w:rsidRDefault="0061607C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1B361BB3" w14:textId="77777777" w:rsidTr="0061607C">
        <w:tc>
          <w:tcPr>
            <w:tcW w:w="1949" w:type="dxa"/>
            <w:vMerge w:val="restart"/>
          </w:tcPr>
          <w:p w14:paraId="241FD826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860" w:type="dxa"/>
            <w:vMerge w:val="restart"/>
          </w:tcPr>
          <w:p w14:paraId="74B3DFC0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339BC090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906" w:type="dxa"/>
          </w:tcPr>
          <w:p w14:paraId="793718DE" w14:textId="77777777" w:rsidR="00F00C58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Results</w:t>
            </w:r>
          </w:p>
          <w:p w14:paraId="51C20491" w14:textId="0343D481" w:rsidR="00EA43EB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 xml:space="preserve">Table 1 </w:t>
            </w:r>
          </w:p>
        </w:tc>
      </w:tr>
      <w:tr w:rsidR="00F00C58" w:rsidRPr="0022554A" w14:paraId="709DAF41" w14:textId="77777777" w:rsidTr="0061607C">
        <w:tc>
          <w:tcPr>
            <w:tcW w:w="1949" w:type="dxa"/>
            <w:vMerge/>
          </w:tcPr>
          <w:p w14:paraId="05D16085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860" w:type="dxa"/>
            <w:vMerge/>
          </w:tcPr>
          <w:p w14:paraId="4C709486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5FEBA1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906" w:type="dxa"/>
          </w:tcPr>
          <w:p w14:paraId="6835BCED" w14:textId="72EEB5FD" w:rsidR="00F00C58" w:rsidRDefault="008A5310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46B31DC8" w14:textId="77777777" w:rsidTr="0061607C">
        <w:trPr>
          <w:trHeight w:val="295"/>
        </w:trPr>
        <w:tc>
          <w:tcPr>
            <w:tcW w:w="1949" w:type="dxa"/>
          </w:tcPr>
          <w:p w14:paraId="6C5944AD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860" w:type="dxa"/>
          </w:tcPr>
          <w:p w14:paraId="37AC88A0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14:paraId="71022BA1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1906" w:type="dxa"/>
          </w:tcPr>
          <w:p w14:paraId="7B50A098" w14:textId="77777777" w:rsidR="00F00C58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Results</w:t>
            </w:r>
          </w:p>
          <w:p w14:paraId="7BAA134B" w14:textId="00FD64BC" w:rsidR="00EA43EB" w:rsidRPr="0022554A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 xml:space="preserve">Tables </w:t>
            </w:r>
            <w:r w:rsidR="008A5310">
              <w:rPr>
                <w:sz w:val="20"/>
              </w:rPr>
              <w:t>1-</w:t>
            </w:r>
            <w:r w:rsidR="00F030D1">
              <w:rPr>
                <w:sz w:val="20"/>
              </w:rPr>
              <w:t>2</w:t>
            </w:r>
          </w:p>
        </w:tc>
      </w:tr>
      <w:tr w:rsidR="00F00C58" w:rsidRPr="0022554A" w14:paraId="3AD79389" w14:textId="77777777" w:rsidTr="0061607C">
        <w:tc>
          <w:tcPr>
            <w:tcW w:w="1949" w:type="dxa"/>
            <w:vMerge w:val="restart"/>
          </w:tcPr>
          <w:p w14:paraId="608A4D1B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860" w:type="dxa"/>
            <w:vMerge w:val="restart"/>
          </w:tcPr>
          <w:p w14:paraId="34BD01A4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51F4BB95" w14:textId="77777777" w:rsidR="00F00C58" w:rsidRPr="006149D3" w:rsidRDefault="00F00C58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1906" w:type="dxa"/>
          </w:tcPr>
          <w:p w14:paraId="34CD1627" w14:textId="7F132E0A" w:rsidR="00F00C58" w:rsidRPr="0022554A" w:rsidRDefault="008A5310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Tables 1-</w:t>
            </w:r>
            <w:r w:rsidR="00F030D1">
              <w:rPr>
                <w:sz w:val="20"/>
              </w:rPr>
              <w:t>2</w:t>
            </w:r>
          </w:p>
        </w:tc>
      </w:tr>
      <w:tr w:rsidR="00F00C58" w:rsidRPr="0022554A" w14:paraId="5625582B" w14:textId="77777777" w:rsidTr="0061607C">
        <w:tc>
          <w:tcPr>
            <w:tcW w:w="1949" w:type="dxa"/>
            <w:vMerge/>
          </w:tcPr>
          <w:p w14:paraId="7B43BF8A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860" w:type="dxa"/>
            <w:vMerge/>
          </w:tcPr>
          <w:p w14:paraId="711809FD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42442EAA" w14:textId="77777777" w:rsidR="00F00C58" w:rsidRPr="006149D3" w:rsidRDefault="00F00C58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906" w:type="dxa"/>
          </w:tcPr>
          <w:p w14:paraId="4CBEFE0F" w14:textId="77777777" w:rsidR="00F00C58" w:rsidRPr="0022554A" w:rsidRDefault="0061607C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1CD58430" w14:textId="77777777" w:rsidTr="0061607C"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71B457D7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860" w:type="dxa"/>
            <w:vMerge/>
            <w:tcBorders>
              <w:bottom w:val="single" w:sz="4" w:space="0" w:color="auto"/>
            </w:tcBorders>
          </w:tcPr>
          <w:p w14:paraId="2E9AB45D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0624F0" w14:textId="77777777" w:rsidR="00F00C58" w:rsidRPr="006149D3" w:rsidRDefault="00F00C58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14:paraId="06C3B3CD" w14:textId="77777777" w:rsidR="00F00C58" w:rsidRPr="0022554A" w:rsidRDefault="0061607C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069A2F67" w14:textId="77777777" w:rsidTr="0061607C"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14:paraId="463CD5DC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26E537EF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29F8B97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</w:tcPr>
          <w:p w14:paraId="7DBAE96E" w14:textId="77777777" w:rsidR="00F00C58" w:rsidRPr="0022554A" w:rsidRDefault="0061607C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00C58" w:rsidRPr="0022554A" w14:paraId="0FA0A1D7" w14:textId="77777777" w:rsidTr="0061607C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6419416E" w14:textId="77777777" w:rsidR="00F00C58" w:rsidRPr="0022554A" w:rsidRDefault="00F00C58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  <w:tc>
          <w:tcPr>
            <w:tcW w:w="1906" w:type="dxa"/>
            <w:tcBorders>
              <w:top w:val="single" w:sz="4" w:space="0" w:color="auto"/>
            </w:tcBorders>
          </w:tcPr>
          <w:p w14:paraId="37F00FF3" w14:textId="77777777" w:rsidR="00F00C58" w:rsidRPr="0022554A" w:rsidRDefault="00F00C58" w:rsidP="0061607C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46DE1E76" w14:textId="77777777" w:rsidTr="0061607C">
        <w:tc>
          <w:tcPr>
            <w:tcW w:w="1949" w:type="dxa"/>
          </w:tcPr>
          <w:p w14:paraId="206D704D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860" w:type="dxa"/>
          </w:tcPr>
          <w:p w14:paraId="217A007B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60714599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906" w:type="dxa"/>
          </w:tcPr>
          <w:p w14:paraId="7487F364" w14:textId="77777777" w:rsidR="00F00C58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Discussion</w:t>
            </w:r>
          </w:p>
          <w:p w14:paraId="1E914A5A" w14:textId="168A62A4" w:rsidR="00EA43EB" w:rsidRPr="0022554A" w:rsidRDefault="00EA43EB" w:rsidP="0061607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606DA7DF" w14:textId="77777777" w:rsidTr="0061607C">
        <w:tc>
          <w:tcPr>
            <w:tcW w:w="1949" w:type="dxa"/>
          </w:tcPr>
          <w:p w14:paraId="52435E72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860" w:type="dxa"/>
          </w:tcPr>
          <w:p w14:paraId="7D8B237C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5DDD57B6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906" w:type="dxa"/>
          </w:tcPr>
          <w:p w14:paraId="0F7AD123" w14:textId="77777777" w:rsidR="00EA43EB" w:rsidRDefault="00EA43EB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Discussion</w:t>
            </w:r>
          </w:p>
          <w:p w14:paraId="75B5F464" w14:textId="2C1E854C" w:rsidR="00F00C58" w:rsidRPr="0022554A" w:rsidRDefault="008A5310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Last p</w:t>
            </w:r>
            <w:r w:rsidR="00EA43EB">
              <w:rPr>
                <w:sz w:val="20"/>
              </w:rPr>
              <w:t>aragraph</w:t>
            </w:r>
          </w:p>
        </w:tc>
      </w:tr>
      <w:tr w:rsidR="00F00C58" w:rsidRPr="0022554A" w14:paraId="5A8D432E" w14:textId="77777777" w:rsidTr="0061607C">
        <w:tc>
          <w:tcPr>
            <w:tcW w:w="1949" w:type="dxa"/>
          </w:tcPr>
          <w:p w14:paraId="69CE067A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860" w:type="dxa"/>
          </w:tcPr>
          <w:p w14:paraId="1FDB68D0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3F50BC05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906" w:type="dxa"/>
          </w:tcPr>
          <w:p w14:paraId="1749D819" w14:textId="77777777" w:rsidR="00EA43EB" w:rsidRDefault="00EA43EB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Discussion</w:t>
            </w:r>
          </w:p>
          <w:p w14:paraId="55F60792" w14:textId="77777777" w:rsidR="00EA43EB" w:rsidRPr="0022554A" w:rsidRDefault="00EA43EB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Author Summary</w:t>
            </w:r>
          </w:p>
        </w:tc>
      </w:tr>
      <w:tr w:rsidR="00F00C58" w:rsidRPr="0022554A" w14:paraId="1AABF5DD" w14:textId="77777777" w:rsidTr="0061607C">
        <w:tc>
          <w:tcPr>
            <w:tcW w:w="1949" w:type="dxa"/>
          </w:tcPr>
          <w:p w14:paraId="78571F10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860" w:type="dxa"/>
          </w:tcPr>
          <w:p w14:paraId="414FA378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273F19C6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906" w:type="dxa"/>
          </w:tcPr>
          <w:p w14:paraId="3ACC78FA" w14:textId="77777777" w:rsidR="00EA43EB" w:rsidRDefault="00EA43EB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Discussion</w:t>
            </w:r>
          </w:p>
          <w:p w14:paraId="5149E390" w14:textId="77777777" w:rsidR="00F00C58" w:rsidRPr="0022554A" w:rsidRDefault="00EA43EB" w:rsidP="00EA43EB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Paragraph 1</w:t>
            </w:r>
          </w:p>
        </w:tc>
      </w:tr>
      <w:tr w:rsidR="00F00C58" w:rsidRPr="0022554A" w14:paraId="392E0A94" w14:textId="77777777" w:rsidTr="0061607C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5203DE00" w14:textId="77777777" w:rsidR="00F00C58" w:rsidRPr="0022554A" w:rsidRDefault="00F00C58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14:paraId="7968811C" w14:textId="77777777" w:rsidR="00F00C58" w:rsidRPr="0022554A" w:rsidRDefault="00F00C58" w:rsidP="0061607C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F00C58" w:rsidRPr="0022554A" w14:paraId="609ACE3C" w14:textId="77777777" w:rsidTr="0061607C"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14:paraId="3658AFE6" w14:textId="77777777" w:rsidR="00F00C58" w:rsidRPr="0022554A" w:rsidRDefault="00F00C5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360E61F" w14:textId="77777777" w:rsidR="00F00C58" w:rsidRPr="0022554A" w:rsidRDefault="00F00C5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68E564" w14:textId="77777777" w:rsidR="00F00C58" w:rsidRPr="0022554A" w:rsidRDefault="00F00C58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</w:tcPr>
          <w:p w14:paraId="1F578336" w14:textId="77777777" w:rsidR="00F030D1" w:rsidRPr="00B15388" w:rsidRDefault="00F030D1" w:rsidP="00F030D1">
            <w:pPr>
              <w:tabs>
                <w:tab w:val="left" w:pos="1065"/>
              </w:tabs>
              <w:jc w:val="both"/>
              <w:rPr>
                <w:rFonts w:ascii="Georgia" w:hAnsi="Georgia"/>
                <w:color w:val="000000" w:themeColor="text1"/>
                <w:sz w:val="20"/>
              </w:rPr>
            </w:pPr>
            <w:r w:rsidRPr="00B15388">
              <w:rPr>
                <w:rFonts w:ascii="Georgia" w:hAnsi="Georgia"/>
                <w:color w:val="000000" w:themeColor="text1"/>
                <w:sz w:val="20"/>
              </w:rPr>
              <w:t>The author(s) received no specific funding for this work.</w:t>
            </w:r>
          </w:p>
          <w:p w14:paraId="4E34F4A9" w14:textId="5DDDC18F" w:rsidR="00F00C58" w:rsidRPr="0022554A" w:rsidRDefault="00FD4213" w:rsidP="00EA43E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bookmarkEnd w:id="92"/>
      <w:bookmarkEnd w:id="93"/>
    </w:tbl>
    <w:p w14:paraId="2DE6C1A5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25469DED" w14:textId="6E4D95F9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281FC9" w14:textId="77777777" w:rsidR="0049631C" w:rsidRDefault="0049631C">
      <w:r>
        <w:separator/>
      </w:r>
    </w:p>
  </w:endnote>
  <w:endnote w:type="continuationSeparator" w:id="0">
    <w:p w14:paraId="543A43EB" w14:textId="77777777" w:rsidR="0049631C" w:rsidRDefault="00496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5AFB7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8C2E348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05BBB6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A43EB">
      <w:rPr>
        <w:rStyle w:val="PageNumber"/>
        <w:noProof/>
      </w:rPr>
      <w:t>1</w:t>
    </w:r>
    <w:r>
      <w:rPr>
        <w:rStyle w:val="PageNumber"/>
      </w:rPr>
      <w:fldChar w:fldCharType="end"/>
    </w:r>
  </w:p>
  <w:p w14:paraId="48FF352B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F117D" w14:textId="77777777" w:rsidR="0049631C" w:rsidRDefault="0049631C">
      <w:r>
        <w:separator/>
      </w:r>
    </w:p>
  </w:footnote>
  <w:footnote w:type="continuationSeparator" w:id="0">
    <w:p w14:paraId="2F99C4FF" w14:textId="77777777" w:rsidR="0049631C" w:rsidRDefault="004963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5F0F"/>
    <w:rsid w:val="00023515"/>
    <w:rsid w:val="00093E3A"/>
    <w:rsid w:val="000B6FD4"/>
    <w:rsid w:val="000E2BF8"/>
    <w:rsid w:val="000E691B"/>
    <w:rsid w:val="000F26ED"/>
    <w:rsid w:val="001023BA"/>
    <w:rsid w:val="00110BFB"/>
    <w:rsid w:val="00134AAC"/>
    <w:rsid w:val="00183FA6"/>
    <w:rsid w:val="00194A1D"/>
    <w:rsid w:val="001A495C"/>
    <w:rsid w:val="001A75E9"/>
    <w:rsid w:val="001E01E7"/>
    <w:rsid w:val="001E02AD"/>
    <w:rsid w:val="0021265E"/>
    <w:rsid w:val="00215E03"/>
    <w:rsid w:val="00224268"/>
    <w:rsid w:val="0022554A"/>
    <w:rsid w:val="00226A29"/>
    <w:rsid w:val="00234800"/>
    <w:rsid w:val="002552FD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56EC"/>
    <w:rsid w:val="0045734B"/>
    <w:rsid w:val="00465542"/>
    <w:rsid w:val="00472DF5"/>
    <w:rsid w:val="00495204"/>
    <w:rsid w:val="0049631C"/>
    <w:rsid w:val="004A31B3"/>
    <w:rsid w:val="004E1263"/>
    <w:rsid w:val="005044A6"/>
    <w:rsid w:val="00590F64"/>
    <w:rsid w:val="005923E5"/>
    <w:rsid w:val="005A3FF5"/>
    <w:rsid w:val="005B567D"/>
    <w:rsid w:val="005C273C"/>
    <w:rsid w:val="005D0CFC"/>
    <w:rsid w:val="005D19F4"/>
    <w:rsid w:val="005F254A"/>
    <w:rsid w:val="0061607C"/>
    <w:rsid w:val="0065657F"/>
    <w:rsid w:val="00660B8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3317E"/>
    <w:rsid w:val="008423A7"/>
    <w:rsid w:val="008440CC"/>
    <w:rsid w:val="0089107E"/>
    <w:rsid w:val="00891604"/>
    <w:rsid w:val="008A5310"/>
    <w:rsid w:val="008D225B"/>
    <w:rsid w:val="00921BF8"/>
    <w:rsid w:val="009367F9"/>
    <w:rsid w:val="009642BE"/>
    <w:rsid w:val="009872CC"/>
    <w:rsid w:val="009A5994"/>
    <w:rsid w:val="009B10F1"/>
    <w:rsid w:val="009B368D"/>
    <w:rsid w:val="009C24D4"/>
    <w:rsid w:val="009E0429"/>
    <w:rsid w:val="009F5211"/>
    <w:rsid w:val="00A0306A"/>
    <w:rsid w:val="00A20A23"/>
    <w:rsid w:val="00A42352"/>
    <w:rsid w:val="00A527E4"/>
    <w:rsid w:val="00A5640D"/>
    <w:rsid w:val="00A729D6"/>
    <w:rsid w:val="00A90FBA"/>
    <w:rsid w:val="00A938BF"/>
    <w:rsid w:val="00AE2C57"/>
    <w:rsid w:val="00AE62F8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D4F5E"/>
    <w:rsid w:val="00BE3709"/>
    <w:rsid w:val="00C76BF1"/>
    <w:rsid w:val="00CB6CC8"/>
    <w:rsid w:val="00CC4C93"/>
    <w:rsid w:val="00CE4480"/>
    <w:rsid w:val="00D120D2"/>
    <w:rsid w:val="00D20D7C"/>
    <w:rsid w:val="00D26FCA"/>
    <w:rsid w:val="00D52C3C"/>
    <w:rsid w:val="00D6152F"/>
    <w:rsid w:val="00D6407C"/>
    <w:rsid w:val="00D7181D"/>
    <w:rsid w:val="00D87AF7"/>
    <w:rsid w:val="00DA120C"/>
    <w:rsid w:val="00DC4BEF"/>
    <w:rsid w:val="00E10628"/>
    <w:rsid w:val="00E144CD"/>
    <w:rsid w:val="00E2292B"/>
    <w:rsid w:val="00E560AF"/>
    <w:rsid w:val="00EA020D"/>
    <w:rsid w:val="00EA43EB"/>
    <w:rsid w:val="00EA6E28"/>
    <w:rsid w:val="00F00C58"/>
    <w:rsid w:val="00F030D1"/>
    <w:rsid w:val="00F0752A"/>
    <w:rsid w:val="00F378D0"/>
    <w:rsid w:val="00F538E2"/>
    <w:rsid w:val="00F57EC3"/>
    <w:rsid w:val="00F76668"/>
    <w:rsid w:val="00F76A7F"/>
    <w:rsid w:val="00F838E1"/>
    <w:rsid w:val="00F842DC"/>
    <w:rsid w:val="00F876FF"/>
    <w:rsid w:val="00F93A89"/>
    <w:rsid w:val="00F970FA"/>
    <w:rsid w:val="00FA2721"/>
    <w:rsid w:val="00FA3D11"/>
    <w:rsid w:val="00FC1D67"/>
    <w:rsid w:val="00FD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6D819C"/>
  <w15:chartTrackingRefBased/>
  <w15:docId w15:val="{1E6F0D5F-A0C7-1040-8D1B-11D0CF8A4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CA" w:eastAsia="en-US" w:bidi="bn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bidi="ar-SA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rsid w:val="000B6FD4"/>
    <w:rPr>
      <w:i/>
      <w:iCs/>
    </w:rPr>
  </w:style>
  <w:style w:type="character" w:styleId="HTMLCode">
    <w:name w:val="HTML Code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rsid w:val="000B6FD4"/>
    <w:rPr>
      <w:i/>
      <w:iCs/>
    </w:rPr>
  </w:style>
  <w:style w:type="character" w:styleId="HTMLKeyboard">
    <w:name w:val="HTML Keyboard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rsid w:val="000B6FD4"/>
    <w:rPr>
      <w:rFonts w:ascii="Courier New" w:hAnsi="Courier New"/>
    </w:rPr>
  </w:style>
  <w:style w:type="character" w:styleId="HTMLTypewriter">
    <w:name w:val="HTML Typewriter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rsid w:val="000B6FD4"/>
    <w:rPr>
      <w:i/>
      <w:iCs/>
    </w:rPr>
  </w:style>
  <w:style w:type="character" w:styleId="Hyperlink">
    <w:name w:val="Hyperlink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bidi="ar-SA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17</TotalTime>
  <Pages>2</Pages>
  <Words>663</Words>
  <Characters>3780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Microsoft Office User</cp:lastModifiedBy>
  <cp:revision>8</cp:revision>
  <cp:lastPrinted>2007-09-19T14:02:00Z</cp:lastPrinted>
  <dcterms:created xsi:type="dcterms:W3CDTF">2020-04-03T14:21:00Z</dcterms:created>
  <dcterms:modified xsi:type="dcterms:W3CDTF">2020-07-26T18:38:00Z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