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D49CC" w14:textId="67BF9101" w:rsidR="00BB3978" w:rsidRDefault="00235275">
      <w:pPr>
        <w:rPr>
          <w:rFonts w:ascii="Times New Roman" w:hAnsi="Times New Roman" w:cs="Times New Roman"/>
          <w:b/>
          <w:bCs/>
          <w:sz w:val="24"/>
        </w:rPr>
      </w:pPr>
      <w:r w:rsidRPr="00235275">
        <w:rPr>
          <w:rFonts w:ascii="Times New Roman" w:hAnsi="Times New Roman" w:cs="Times New Roman"/>
          <w:b/>
          <w:bCs/>
          <w:sz w:val="24"/>
        </w:rPr>
        <w:t>Figure 2c</w:t>
      </w:r>
    </w:p>
    <w:p w14:paraId="23611613" w14:textId="77777777" w:rsidR="00235275" w:rsidRDefault="00235275">
      <w:pPr>
        <w:rPr>
          <w:rFonts w:ascii="Times New Roman" w:hAnsi="Times New Roman" w:cs="Times New Roman"/>
          <w:b/>
          <w:bCs/>
          <w:sz w:val="24"/>
        </w:rPr>
      </w:pPr>
    </w:p>
    <w:p w14:paraId="21FF336D" w14:textId="0893775B" w:rsidR="00235275" w:rsidRDefault="00235275" w:rsidP="00235275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1C56A0D2" wp14:editId="58382853">
            <wp:extent cx="4449170" cy="3559336"/>
            <wp:effectExtent l="0" t="0" r="0" b="0"/>
            <wp:docPr id="1072707317" name="图片 1" descr="房间的摆设布局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707317" name="图片 1" descr="房间的摆设布局&#10;&#10;中度可信度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201" cy="357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72D67" w14:textId="0F4FB33E" w:rsidR="00235275" w:rsidRDefault="00235275" w:rsidP="0023527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35275">
        <w:rPr>
          <w:rFonts w:ascii="Times New Roman" w:hAnsi="Times New Roman" w:cs="Times New Roman"/>
          <w:b/>
          <w:bCs/>
          <w:sz w:val="24"/>
        </w:rPr>
        <w:t>β</w:t>
      </w:r>
      <w:r>
        <w:rPr>
          <w:rFonts w:ascii="Times New Roman" w:hAnsi="Times New Roman" w:cs="Times New Roman"/>
          <w:b/>
          <w:bCs/>
          <w:sz w:val="24"/>
        </w:rPr>
        <w:t>-actin</w:t>
      </w:r>
    </w:p>
    <w:p w14:paraId="20309A66" w14:textId="77777777" w:rsidR="00235275" w:rsidRDefault="00235275" w:rsidP="00235275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2A3B2152" w14:textId="51913DDE" w:rsidR="00235275" w:rsidRDefault="00235275" w:rsidP="00235275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4BFF574C" wp14:editId="6A8DAD24">
            <wp:extent cx="4503761" cy="3603010"/>
            <wp:effectExtent l="0" t="0" r="5080" b="3810"/>
            <wp:docPr id="21157045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704528" name="图片 21157045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174" cy="367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82BC9" w14:textId="37911C0D" w:rsidR="00235275" w:rsidRDefault="00235275" w:rsidP="00235275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Prolactin (PRL)</w:t>
      </w:r>
    </w:p>
    <w:p w14:paraId="49D56D6E" w14:textId="77777777" w:rsidR="00235275" w:rsidRDefault="00235275" w:rsidP="00235275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2DDBB05E" w14:textId="77777777" w:rsidR="00235275" w:rsidRDefault="00235275" w:rsidP="00235275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21007774" w14:textId="0105A8F3" w:rsidR="00235275" w:rsidRDefault="00235275" w:rsidP="00235275">
      <w:pPr>
        <w:jc w:val="left"/>
        <w:rPr>
          <w:rFonts w:ascii="Times New Roman" w:hAnsi="Times New Roman" w:cs="Times New Roman" w:hint="eastAsia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Figure S4</w:t>
      </w:r>
      <w:r w:rsidR="000F5898">
        <w:rPr>
          <w:rFonts w:ascii="Times New Roman" w:hAnsi="Times New Roman" w:cs="Times New Roman" w:hint="eastAsia"/>
          <w:b/>
          <w:bCs/>
          <w:sz w:val="24"/>
        </w:rPr>
        <w:t>c</w:t>
      </w:r>
    </w:p>
    <w:p w14:paraId="6DBE0B7B" w14:textId="77777777" w:rsidR="000F5898" w:rsidRDefault="000F5898" w:rsidP="000F5898"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0FCB90C2" wp14:editId="0F7D29A9">
            <wp:extent cx="5149516" cy="3198942"/>
            <wp:effectExtent l="0" t="0" r="0" b="1905"/>
            <wp:docPr id="7054687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468762" name="图片 70546876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734" cy="320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B5E3B" w14:textId="77777777" w:rsidR="000F5898" w:rsidRDefault="000F5898" w:rsidP="000F5898"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        1     2     3     3      3     4     4     4</w:t>
      </w:r>
    </w:p>
    <w:p w14:paraId="4AEAB7F4" w14:textId="77777777" w:rsidR="000F5898" w:rsidRDefault="000F5898" w:rsidP="000F5898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299FE029" w14:textId="77777777" w:rsidR="000F5898" w:rsidRDefault="000F5898" w:rsidP="000F5898"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1: Blank control</w:t>
      </w:r>
    </w:p>
    <w:p w14:paraId="75675A89" w14:textId="77777777" w:rsidR="000F5898" w:rsidRDefault="000F5898" w:rsidP="000F5898"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2: C57BL/6 mice</w:t>
      </w:r>
    </w:p>
    <w:p w14:paraId="19092B37" w14:textId="77777777" w:rsidR="000F5898" w:rsidRDefault="000F5898" w:rsidP="000F5898"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3: Wild type mice</w:t>
      </w:r>
    </w:p>
    <w:p w14:paraId="47A2B6B2" w14:textId="77777777" w:rsidR="000F5898" w:rsidRDefault="000F5898" w:rsidP="000F5898"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4: PRL KO mice</w:t>
      </w:r>
    </w:p>
    <w:p w14:paraId="36F43F02" w14:textId="77777777" w:rsidR="000F5898" w:rsidRPr="00235275" w:rsidRDefault="000F5898" w:rsidP="00235275">
      <w:pPr>
        <w:jc w:val="left"/>
        <w:rPr>
          <w:rFonts w:ascii="Times New Roman" w:hAnsi="Times New Roman" w:cs="Times New Roman" w:hint="eastAsia"/>
          <w:b/>
          <w:bCs/>
          <w:sz w:val="24"/>
        </w:rPr>
      </w:pPr>
    </w:p>
    <w:sectPr w:rsidR="000F5898" w:rsidRPr="00235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75"/>
    <w:rsid w:val="00030D3F"/>
    <w:rsid w:val="000611DF"/>
    <w:rsid w:val="00073289"/>
    <w:rsid w:val="00075B35"/>
    <w:rsid w:val="00083C54"/>
    <w:rsid w:val="00085750"/>
    <w:rsid w:val="00093921"/>
    <w:rsid w:val="000A2A99"/>
    <w:rsid w:val="000A4ACC"/>
    <w:rsid w:val="000B05DB"/>
    <w:rsid w:val="000F5898"/>
    <w:rsid w:val="000F69C8"/>
    <w:rsid w:val="00100599"/>
    <w:rsid w:val="00122F81"/>
    <w:rsid w:val="00132FD5"/>
    <w:rsid w:val="00187C65"/>
    <w:rsid w:val="001A28C1"/>
    <w:rsid w:val="001D2B41"/>
    <w:rsid w:val="001D7D0E"/>
    <w:rsid w:val="0020140B"/>
    <w:rsid w:val="002214B8"/>
    <w:rsid w:val="00226CC4"/>
    <w:rsid w:val="00235275"/>
    <w:rsid w:val="00240065"/>
    <w:rsid w:val="00255403"/>
    <w:rsid w:val="002757E9"/>
    <w:rsid w:val="00294268"/>
    <w:rsid w:val="002A4FC9"/>
    <w:rsid w:val="002B5E6A"/>
    <w:rsid w:val="00301011"/>
    <w:rsid w:val="00305487"/>
    <w:rsid w:val="003124C1"/>
    <w:rsid w:val="003539EB"/>
    <w:rsid w:val="00361FED"/>
    <w:rsid w:val="003627E2"/>
    <w:rsid w:val="00377D51"/>
    <w:rsid w:val="003D21D4"/>
    <w:rsid w:val="003D4A2B"/>
    <w:rsid w:val="003E6689"/>
    <w:rsid w:val="00403150"/>
    <w:rsid w:val="0041432A"/>
    <w:rsid w:val="00442965"/>
    <w:rsid w:val="00462969"/>
    <w:rsid w:val="0047703F"/>
    <w:rsid w:val="00490B49"/>
    <w:rsid w:val="004D2D29"/>
    <w:rsid w:val="004E4633"/>
    <w:rsid w:val="004E7F7B"/>
    <w:rsid w:val="00521F9D"/>
    <w:rsid w:val="00543308"/>
    <w:rsid w:val="00556FAF"/>
    <w:rsid w:val="00557425"/>
    <w:rsid w:val="0056249C"/>
    <w:rsid w:val="00565248"/>
    <w:rsid w:val="00583381"/>
    <w:rsid w:val="005A475B"/>
    <w:rsid w:val="005B3F5B"/>
    <w:rsid w:val="005D5CDF"/>
    <w:rsid w:val="005E6A1F"/>
    <w:rsid w:val="00616B7B"/>
    <w:rsid w:val="00632795"/>
    <w:rsid w:val="006359B3"/>
    <w:rsid w:val="0066405C"/>
    <w:rsid w:val="006A570E"/>
    <w:rsid w:val="006C792B"/>
    <w:rsid w:val="006E7C29"/>
    <w:rsid w:val="00711CC8"/>
    <w:rsid w:val="007544AD"/>
    <w:rsid w:val="007A4AAD"/>
    <w:rsid w:val="007B55D7"/>
    <w:rsid w:val="007B6425"/>
    <w:rsid w:val="007B7ED1"/>
    <w:rsid w:val="007C5F5B"/>
    <w:rsid w:val="007F0CAE"/>
    <w:rsid w:val="007F623B"/>
    <w:rsid w:val="007F68ED"/>
    <w:rsid w:val="00811C26"/>
    <w:rsid w:val="008225A7"/>
    <w:rsid w:val="00837780"/>
    <w:rsid w:val="008430F7"/>
    <w:rsid w:val="00847CC7"/>
    <w:rsid w:val="0085118E"/>
    <w:rsid w:val="00856629"/>
    <w:rsid w:val="0086575D"/>
    <w:rsid w:val="00875EB3"/>
    <w:rsid w:val="00884D48"/>
    <w:rsid w:val="008A1EA8"/>
    <w:rsid w:val="008A2207"/>
    <w:rsid w:val="008C0B9A"/>
    <w:rsid w:val="008E0639"/>
    <w:rsid w:val="008E5374"/>
    <w:rsid w:val="00901191"/>
    <w:rsid w:val="009123EE"/>
    <w:rsid w:val="00914423"/>
    <w:rsid w:val="0092509A"/>
    <w:rsid w:val="00991981"/>
    <w:rsid w:val="00993615"/>
    <w:rsid w:val="009B273D"/>
    <w:rsid w:val="009C452A"/>
    <w:rsid w:val="009D74BF"/>
    <w:rsid w:val="009E0227"/>
    <w:rsid w:val="00A156E2"/>
    <w:rsid w:val="00A250F5"/>
    <w:rsid w:val="00A272AD"/>
    <w:rsid w:val="00A41221"/>
    <w:rsid w:val="00A4796F"/>
    <w:rsid w:val="00AE34B3"/>
    <w:rsid w:val="00B33947"/>
    <w:rsid w:val="00B37897"/>
    <w:rsid w:val="00B4125E"/>
    <w:rsid w:val="00B61D00"/>
    <w:rsid w:val="00B75BBC"/>
    <w:rsid w:val="00B9673C"/>
    <w:rsid w:val="00BB3978"/>
    <w:rsid w:val="00BB60FD"/>
    <w:rsid w:val="00BC0AAF"/>
    <w:rsid w:val="00BC7108"/>
    <w:rsid w:val="00C056B7"/>
    <w:rsid w:val="00C13F29"/>
    <w:rsid w:val="00C23BA1"/>
    <w:rsid w:val="00C36DA0"/>
    <w:rsid w:val="00C87778"/>
    <w:rsid w:val="00CB73ED"/>
    <w:rsid w:val="00CD1760"/>
    <w:rsid w:val="00CE1F80"/>
    <w:rsid w:val="00D20B13"/>
    <w:rsid w:val="00D547D2"/>
    <w:rsid w:val="00D5540F"/>
    <w:rsid w:val="00D75EF9"/>
    <w:rsid w:val="00D9631D"/>
    <w:rsid w:val="00DD65BB"/>
    <w:rsid w:val="00E07169"/>
    <w:rsid w:val="00E22892"/>
    <w:rsid w:val="00E57C20"/>
    <w:rsid w:val="00E83E9D"/>
    <w:rsid w:val="00EB3A64"/>
    <w:rsid w:val="00EE2949"/>
    <w:rsid w:val="00EF7419"/>
    <w:rsid w:val="00F156A6"/>
    <w:rsid w:val="00F238C3"/>
    <w:rsid w:val="00F51896"/>
    <w:rsid w:val="00F62D18"/>
    <w:rsid w:val="00F66AC0"/>
    <w:rsid w:val="00FC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5E275A"/>
  <w15:chartTrackingRefBased/>
  <w15:docId w15:val="{88C390EC-77A7-2A4A-95C6-38AB3406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27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2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27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27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27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27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27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27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27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5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5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527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527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3527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527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527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527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52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5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52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52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52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52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527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527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5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527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52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10</TotalTime>
  <Pages>2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B23167</dc:creator>
  <cp:keywords/>
  <dc:description/>
  <cp:lastModifiedBy>B23167</cp:lastModifiedBy>
  <cp:revision>1</cp:revision>
  <dcterms:created xsi:type="dcterms:W3CDTF">2024-09-19T04:43:00Z</dcterms:created>
  <dcterms:modified xsi:type="dcterms:W3CDTF">2024-09-19T05:21:00Z</dcterms:modified>
</cp:coreProperties>
</file>