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6A612C" w14:textId="77777777" w:rsidR="00DC609A" w:rsidRDefault="00000000">
      <w:pPr>
        <w:ind w:rightChars="-95" w:right="-228"/>
        <w:rPr>
          <w:sz w:val="21"/>
          <w:szCs w:val="21"/>
        </w:rPr>
      </w:pPr>
      <w:r>
        <w:rPr>
          <w:rFonts w:hint="eastAsia"/>
          <w:b/>
          <w:bCs/>
          <w:noProof/>
          <w:sz w:val="21"/>
          <w:szCs w:val="21"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5335BF" wp14:editId="6841CD08">
                <wp:simplePos x="0" y="0"/>
                <wp:positionH relativeFrom="column">
                  <wp:posOffset>58420</wp:posOffset>
                </wp:positionH>
                <wp:positionV relativeFrom="paragraph">
                  <wp:posOffset>234315</wp:posOffset>
                </wp:positionV>
                <wp:extent cx="6480175" cy="16510"/>
                <wp:effectExtent l="0" t="4445" r="9525" b="17145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80175" cy="165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4AF361" id="直接连接符 20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6pt,18.45pt" to="514.85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" strokecolor="black [3040]"/>
            </w:pict>
          </mc:Fallback>
        </mc:AlternateContent>
      </w:r>
      <w:r>
        <w:rPr>
          <w:rFonts w:hint="eastAsia"/>
          <w:b/>
          <w:bCs/>
          <w:sz w:val="21"/>
          <w:szCs w:val="21"/>
          <w:shd w:val="clear" w:color="auto" w:fill="F5F5F5"/>
        </w:rPr>
        <w:t>Table</w:t>
      </w:r>
      <w:r>
        <w:rPr>
          <w:b/>
          <w:bCs/>
          <w:sz w:val="21"/>
          <w:szCs w:val="21"/>
          <w:shd w:val="clear" w:color="auto" w:fill="F5F5F5"/>
        </w:rPr>
        <w:t xml:space="preserve"> 1 </w:t>
      </w:r>
      <w:r>
        <w:rPr>
          <w:sz w:val="21"/>
          <w:szCs w:val="21"/>
        </w:rPr>
        <w:t xml:space="preserve">  </w:t>
      </w:r>
      <w:r>
        <w:rPr>
          <w:rFonts w:hint="eastAsia"/>
          <w:sz w:val="21"/>
          <w:szCs w:val="21"/>
        </w:rPr>
        <w:t xml:space="preserve">     </w:t>
      </w:r>
      <w:r>
        <w:rPr>
          <w:rFonts w:hint="eastAsia"/>
        </w:rPr>
        <w:t xml:space="preserve"> </w:t>
      </w:r>
      <w:r>
        <w:rPr>
          <w:shd w:val="clear" w:color="auto" w:fill="F5F5F5"/>
        </w:rPr>
        <w:t xml:space="preserve">Comparison of </w:t>
      </w:r>
      <w:r>
        <w:rPr>
          <w:rFonts w:hint="eastAsia"/>
          <w:shd w:val="clear" w:color="auto" w:fill="F5F5F5"/>
        </w:rPr>
        <w:t>primary</w:t>
      </w:r>
      <w:r>
        <w:rPr>
          <w:shd w:val="clear" w:color="auto" w:fill="F5F5F5"/>
        </w:rPr>
        <w:t xml:space="preserve"> data of the patients between the two groups</w:t>
      </w:r>
    </w:p>
    <w:p w14:paraId="421E91FA" w14:textId="77777777" w:rsidR="00DC609A" w:rsidRDefault="00000000">
      <w:pPr>
        <w:ind w:leftChars="-95" w:left="-228" w:rightChars="-95" w:right="-228" w:firstLineChars="300" w:firstLine="720"/>
        <w:rPr>
          <w:rFonts w:eastAsia="SimSun"/>
          <w:sz w:val="21"/>
          <w:szCs w:val="21"/>
          <w:shd w:val="clear" w:color="auto" w:fill="F5F5F5"/>
        </w:rPr>
      </w:pPr>
      <w:r>
        <w:rPr>
          <w:rFonts w:hint="eastAsia"/>
          <w:noProof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639448" wp14:editId="6A3C68F8">
                <wp:simplePos x="0" y="0"/>
                <wp:positionH relativeFrom="margin">
                  <wp:posOffset>74930</wp:posOffset>
                </wp:positionH>
                <wp:positionV relativeFrom="paragraph">
                  <wp:posOffset>282575</wp:posOffset>
                </wp:positionV>
                <wp:extent cx="6480175" cy="0"/>
                <wp:effectExtent l="0" t="4445" r="0" b="508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6B64E5" id="直接连接符 22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5.9pt,22.25pt" to="516.1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" strokecolor="black [3040]">
                <w10:wrap anchorx="margin"/>
              </v:line>
            </w:pict>
          </mc:Fallback>
        </mc:AlternateContent>
      </w:r>
      <w:r>
        <w:rPr>
          <w:shd w:val="clear" w:color="auto" w:fill="F5F5F5"/>
        </w:rPr>
        <w:t xml:space="preserve">Parameter </w:t>
      </w:r>
      <w:r>
        <w:rPr>
          <w:sz w:val="21"/>
          <w:szCs w:val="21"/>
          <w:shd w:val="clear" w:color="auto" w:fill="F5F5F5"/>
        </w:rPr>
        <w:t xml:space="preserve"> 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</w:t>
      </w:r>
      <w:r>
        <w:rPr>
          <w:sz w:val="21"/>
          <w:szCs w:val="21"/>
          <w:shd w:val="clear" w:color="auto" w:fill="F5F5F5"/>
        </w:rPr>
        <w:t xml:space="preserve"> 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   </w:t>
      </w:r>
      <w:r>
        <w:rPr>
          <w:sz w:val="21"/>
          <w:szCs w:val="21"/>
          <w:shd w:val="clear" w:color="auto" w:fill="F5F5F5"/>
        </w:rPr>
        <w:t xml:space="preserve">Group </w:t>
      </w:r>
      <w:r>
        <w:rPr>
          <w:rFonts w:eastAsia="SimSun" w:hint="eastAsia"/>
          <w:sz w:val="21"/>
          <w:szCs w:val="21"/>
          <w:shd w:val="clear" w:color="auto" w:fill="F5F5F5"/>
        </w:rPr>
        <w:t>TKA</w:t>
      </w:r>
      <w:r>
        <w:rPr>
          <w:sz w:val="21"/>
          <w:szCs w:val="21"/>
          <w:shd w:val="clear" w:color="auto" w:fill="F5F5F5"/>
        </w:rPr>
        <w:t xml:space="preserve">  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</w:t>
      </w:r>
      <w:r>
        <w:rPr>
          <w:sz w:val="21"/>
          <w:szCs w:val="21"/>
          <w:shd w:val="clear" w:color="auto" w:fill="F5F5F5"/>
        </w:rPr>
        <w:t xml:space="preserve"> Group </w:t>
      </w:r>
      <w:r>
        <w:rPr>
          <w:rFonts w:eastAsia="SimSun" w:hint="eastAsia"/>
          <w:sz w:val="21"/>
          <w:szCs w:val="21"/>
          <w:shd w:val="clear" w:color="auto" w:fill="F5F5F5"/>
        </w:rPr>
        <w:t>UKA</w:t>
      </w:r>
      <w:r>
        <w:rPr>
          <w:sz w:val="21"/>
          <w:szCs w:val="21"/>
          <w:shd w:val="clear" w:color="auto" w:fill="F5F5F5"/>
        </w:rPr>
        <w:t xml:space="preserve">     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F/ </w:t>
      </w:r>
      <w:r>
        <w:rPr>
          <w:rFonts w:eastAsia="SimSun" w:hint="eastAsia"/>
          <w:sz w:val="21"/>
          <w:szCs w:val="21"/>
          <w:shd w:val="clear" w:color="auto" w:fill="F5F5F5"/>
        </w:rPr>
        <w:sym w:font="Symbol" w:char="0063"/>
      </w:r>
      <w:r>
        <w:rPr>
          <w:rFonts w:eastAsia="SimSun" w:hint="eastAsia"/>
          <w:sz w:val="21"/>
          <w:szCs w:val="21"/>
          <w:shd w:val="clear" w:color="auto" w:fill="F5F5F5"/>
        </w:rPr>
        <w:t xml:space="preserve">2 value          </w:t>
      </w:r>
      <w:r>
        <w:rPr>
          <w:sz w:val="21"/>
          <w:szCs w:val="21"/>
          <w:shd w:val="clear" w:color="auto" w:fill="F5F5F5"/>
        </w:rPr>
        <w:t>P value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           </w:t>
      </w:r>
    </w:p>
    <w:p w14:paraId="29D2F81E" w14:textId="77777777" w:rsidR="00DC609A" w:rsidRDefault="00000000">
      <w:pPr>
        <w:ind w:leftChars="-95" w:left="-228" w:rightChars="-95" w:right="-228" w:firstLineChars="300" w:firstLine="630"/>
        <w:rPr>
          <w:rFonts w:eastAsia="SimSun"/>
          <w:sz w:val="21"/>
          <w:szCs w:val="21"/>
          <w:shd w:val="clear" w:color="auto" w:fill="F5F5F5"/>
        </w:rPr>
      </w:pPr>
      <w:r>
        <w:rPr>
          <w:rFonts w:hint="eastAsia"/>
          <w:sz w:val="21"/>
          <w:szCs w:val="21"/>
          <w:shd w:val="clear" w:color="auto" w:fill="F5F5F5"/>
        </w:rPr>
        <w:t>N</w:t>
      </w:r>
      <w:r>
        <w:rPr>
          <w:sz w:val="21"/>
          <w:szCs w:val="21"/>
          <w:shd w:val="clear" w:color="auto" w:fill="F5F5F5"/>
        </w:rPr>
        <w:t>umber of patients</w:t>
      </w:r>
      <w:r>
        <w:rPr>
          <w:rFonts w:eastAsiaTheme="minorEastAsia" w:hint="eastAsia"/>
          <w:sz w:val="21"/>
          <w:szCs w:val="21"/>
          <w:shd w:val="clear" w:color="auto" w:fill="F5F5F5"/>
        </w:rPr>
        <w:t xml:space="preserve"> </w:t>
      </w:r>
      <w:r>
        <w:rPr>
          <w:rFonts w:hint="eastAsia"/>
          <w:sz w:val="21"/>
          <w:szCs w:val="21"/>
          <w:shd w:val="clear" w:color="auto" w:fill="F5F5F5"/>
        </w:rPr>
        <w:t>(</w:t>
      </w:r>
      <w:r>
        <w:rPr>
          <w:rFonts w:eastAsia="SimSun" w:hint="eastAsia"/>
          <w:sz w:val="21"/>
          <w:szCs w:val="21"/>
          <w:shd w:val="clear" w:color="auto" w:fill="F5F5F5"/>
        </w:rPr>
        <w:t>knee</w:t>
      </w:r>
      <w:r>
        <w:rPr>
          <w:sz w:val="21"/>
          <w:szCs w:val="21"/>
          <w:shd w:val="clear" w:color="auto" w:fill="F5F5F5"/>
        </w:rPr>
        <w:t>s)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34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>（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>34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>）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 xml:space="preserve">          </w:t>
      </w:r>
      <w:r>
        <w:rPr>
          <w:rFonts w:eastAsia="SimSun"/>
          <w:sz w:val="21"/>
          <w:szCs w:val="21"/>
          <w:shd w:val="clear" w:color="auto" w:fill="F5F5F5"/>
          <w:lang w:bidi="ar"/>
        </w:rPr>
        <w:t>3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>4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>（</w:t>
      </w:r>
      <w:r>
        <w:rPr>
          <w:rFonts w:eastAsia="SimSun"/>
          <w:sz w:val="21"/>
          <w:szCs w:val="21"/>
          <w:shd w:val="clear" w:color="auto" w:fill="F5F5F5"/>
          <w:lang w:bidi="ar"/>
        </w:rPr>
        <w:t>34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>）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 xml:space="preserve">                               </w:t>
      </w:r>
    </w:p>
    <w:p w14:paraId="1D8557A4" w14:textId="77777777" w:rsidR="00DC609A" w:rsidRDefault="00000000">
      <w:pPr>
        <w:ind w:leftChars="-95" w:left="-228" w:rightChars="-95" w:right="-228" w:firstLineChars="300" w:firstLine="630"/>
        <w:rPr>
          <w:rFonts w:eastAsia="SimSun"/>
          <w:sz w:val="21"/>
          <w:szCs w:val="21"/>
          <w:shd w:val="clear" w:color="auto" w:fill="F5F5F5"/>
        </w:rPr>
      </w:pPr>
      <w:r>
        <w:rPr>
          <w:rFonts w:hint="eastAsia"/>
          <w:sz w:val="21"/>
          <w:szCs w:val="21"/>
          <w:shd w:val="clear" w:color="auto" w:fill="F5F5F5"/>
        </w:rPr>
        <w:t>N</w:t>
      </w:r>
      <w:r>
        <w:rPr>
          <w:sz w:val="21"/>
          <w:szCs w:val="21"/>
          <w:shd w:val="clear" w:color="auto" w:fill="F5F5F5"/>
        </w:rPr>
        <w:t>umber of side</w:t>
      </w:r>
      <w:r>
        <w:rPr>
          <w:rFonts w:eastAsiaTheme="minorEastAsia" w:hint="eastAsia"/>
          <w:sz w:val="21"/>
          <w:szCs w:val="21"/>
          <w:shd w:val="clear" w:color="auto" w:fill="F5F5F5"/>
        </w:rPr>
        <w:t xml:space="preserve"> </w:t>
      </w:r>
      <w:r>
        <w:rPr>
          <w:sz w:val="21"/>
          <w:szCs w:val="21"/>
          <w:shd w:val="clear" w:color="auto" w:fill="F5F5F5"/>
        </w:rPr>
        <w:t>(right/left)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 </w:t>
      </w:r>
      <w:r>
        <w:rPr>
          <w:rFonts w:eastAsia="SimSun"/>
          <w:sz w:val="21"/>
          <w:szCs w:val="21"/>
          <w:shd w:val="clear" w:color="auto" w:fill="F5F5F5"/>
          <w:lang w:bidi="ar"/>
        </w:rPr>
        <w:t>12 / 16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 xml:space="preserve">          </w:t>
      </w:r>
      <w:r>
        <w:rPr>
          <w:rFonts w:eastAsia="SimSun"/>
          <w:sz w:val="21"/>
          <w:szCs w:val="21"/>
          <w:shd w:val="clear" w:color="auto" w:fill="F5F5F5"/>
          <w:lang w:bidi="ar"/>
        </w:rPr>
        <w:t xml:space="preserve"> 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 xml:space="preserve"> </w:t>
      </w:r>
      <w:r>
        <w:rPr>
          <w:rFonts w:eastAsia="SimSun"/>
          <w:sz w:val="21"/>
          <w:szCs w:val="21"/>
          <w:shd w:val="clear" w:color="auto" w:fill="F5F5F5"/>
          <w:lang w:bidi="ar"/>
        </w:rPr>
        <w:t>16 / 18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 xml:space="preserve">                0.059              0.808        </w:t>
      </w:r>
    </w:p>
    <w:p w14:paraId="1F7FDFA9" w14:textId="77777777" w:rsidR="00DC609A" w:rsidRDefault="00000000">
      <w:pPr>
        <w:ind w:leftChars="-95" w:left="-228" w:rightChars="-95" w:right="-228" w:firstLineChars="300" w:firstLine="630"/>
        <w:rPr>
          <w:rFonts w:eastAsia="SimSun"/>
          <w:sz w:val="21"/>
          <w:szCs w:val="21"/>
          <w:shd w:val="clear" w:color="auto" w:fill="F5F5F5"/>
        </w:rPr>
      </w:pPr>
      <w:r>
        <w:rPr>
          <w:rFonts w:hint="eastAsia"/>
          <w:sz w:val="21"/>
          <w:szCs w:val="21"/>
          <w:shd w:val="clear" w:color="auto" w:fill="F5F5F5"/>
        </w:rPr>
        <w:t>A</w:t>
      </w:r>
      <w:r>
        <w:rPr>
          <w:sz w:val="21"/>
          <w:szCs w:val="21"/>
          <w:shd w:val="clear" w:color="auto" w:fill="F5F5F5"/>
        </w:rPr>
        <w:t>ge (years)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           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>25.60</w:t>
      </w:r>
      <w:r>
        <w:rPr>
          <w:rFonts w:eastAsia="SimSun"/>
          <w:sz w:val="21"/>
          <w:szCs w:val="21"/>
          <w:shd w:val="clear" w:color="auto" w:fill="F5F5F5"/>
          <w:lang w:bidi="ar"/>
        </w:rPr>
        <w:t>±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>6.52        29.20</w:t>
      </w:r>
      <w:r>
        <w:rPr>
          <w:rFonts w:eastAsia="SimSun"/>
          <w:sz w:val="21"/>
          <w:szCs w:val="21"/>
          <w:shd w:val="clear" w:color="auto" w:fill="F5F5F5"/>
          <w:lang w:bidi="ar"/>
        </w:rPr>
        <w:t>±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>7.83              0.129              0.720</w:t>
      </w:r>
    </w:p>
    <w:p w14:paraId="07B408E6" w14:textId="77777777" w:rsidR="00DC609A" w:rsidRDefault="00000000">
      <w:pPr>
        <w:ind w:leftChars="-95" w:left="-228" w:rightChars="-95" w:right="-228" w:firstLineChars="300" w:firstLine="630"/>
        <w:rPr>
          <w:rFonts w:eastAsia="SimSun"/>
          <w:sz w:val="21"/>
          <w:szCs w:val="21"/>
          <w:shd w:val="clear" w:color="auto" w:fill="F5F5F5"/>
        </w:rPr>
      </w:pPr>
      <w:r>
        <w:rPr>
          <w:rFonts w:hint="eastAsia"/>
          <w:sz w:val="21"/>
          <w:szCs w:val="21"/>
          <w:shd w:val="clear" w:color="auto" w:fill="F5F5F5"/>
        </w:rPr>
        <w:t>S</w:t>
      </w:r>
      <w:r>
        <w:rPr>
          <w:sz w:val="21"/>
          <w:szCs w:val="21"/>
          <w:shd w:val="clear" w:color="auto" w:fill="F5F5F5"/>
        </w:rPr>
        <w:t>ex</w:t>
      </w:r>
      <w:r>
        <w:rPr>
          <w:rFonts w:eastAsiaTheme="minorEastAsia" w:hint="eastAsia"/>
          <w:sz w:val="21"/>
          <w:szCs w:val="21"/>
          <w:shd w:val="clear" w:color="auto" w:fill="F5F5F5"/>
        </w:rPr>
        <w:t xml:space="preserve"> </w:t>
      </w:r>
      <w:r>
        <w:rPr>
          <w:sz w:val="21"/>
          <w:szCs w:val="21"/>
          <w:shd w:val="clear" w:color="auto" w:fill="F5F5F5"/>
        </w:rPr>
        <w:t>(male/female)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</w:t>
      </w:r>
      <w:r>
        <w:rPr>
          <w:rFonts w:eastAsia="SimSun"/>
          <w:sz w:val="21"/>
          <w:szCs w:val="21"/>
          <w:shd w:val="clear" w:color="auto" w:fill="F5F5F5"/>
          <w:lang w:bidi="ar"/>
        </w:rPr>
        <w:t xml:space="preserve"> 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 xml:space="preserve">          12</w:t>
      </w:r>
      <w:r>
        <w:rPr>
          <w:rFonts w:eastAsia="SimSun"/>
          <w:sz w:val="21"/>
          <w:szCs w:val="21"/>
          <w:shd w:val="clear" w:color="auto" w:fill="F5F5F5"/>
          <w:lang w:bidi="ar"/>
        </w:rPr>
        <w:t xml:space="preserve">/ 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>22            15</w:t>
      </w:r>
      <w:r>
        <w:rPr>
          <w:rFonts w:eastAsia="SimSun"/>
          <w:sz w:val="21"/>
          <w:szCs w:val="21"/>
          <w:shd w:val="clear" w:color="auto" w:fill="F5F5F5"/>
          <w:lang w:bidi="ar"/>
        </w:rPr>
        <w:t xml:space="preserve"> /</w:t>
      </w:r>
      <w:r>
        <w:rPr>
          <w:rFonts w:eastAsia="SimSun" w:hint="eastAsia"/>
          <w:sz w:val="21"/>
          <w:szCs w:val="21"/>
          <w:shd w:val="clear" w:color="auto" w:fill="F5F5F5"/>
          <w:lang w:bidi="ar"/>
        </w:rPr>
        <w:t xml:space="preserve">19                 0.553             0.457  </w:t>
      </w:r>
    </w:p>
    <w:p w14:paraId="20C6235E" w14:textId="77777777" w:rsidR="00DC609A" w:rsidRDefault="00000000">
      <w:pPr>
        <w:ind w:leftChars="-95" w:left="-228" w:rightChars="-95" w:right="-228" w:firstLineChars="300" w:firstLine="630"/>
        <w:rPr>
          <w:rFonts w:eastAsia="SimSun"/>
          <w:sz w:val="21"/>
          <w:szCs w:val="21"/>
          <w:shd w:val="clear" w:color="auto" w:fill="F5F5F5"/>
        </w:rPr>
      </w:pPr>
      <w:r>
        <w:rPr>
          <w:sz w:val="21"/>
          <w:szCs w:val="21"/>
          <w:shd w:val="clear" w:color="auto" w:fill="F5F5F5"/>
        </w:rPr>
        <w:t>Weight</w:t>
      </w:r>
      <w:r>
        <w:rPr>
          <w:rFonts w:eastAsiaTheme="minorEastAsia" w:hint="eastAsia"/>
          <w:sz w:val="21"/>
          <w:szCs w:val="21"/>
          <w:shd w:val="clear" w:color="auto" w:fill="F5F5F5"/>
        </w:rPr>
        <w:t xml:space="preserve"> </w:t>
      </w:r>
      <w:r>
        <w:rPr>
          <w:sz w:val="21"/>
          <w:szCs w:val="21"/>
          <w:shd w:val="clear" w:color="auto" w:fill="F5F5F5"/>
        </w:rPr>
        <w:t>(Kg</w:t>
      </w:r>
      <w:r>
        <w:rPr>
          <w:rFonts w:hint="eastAsia"/>
          <w:sz w:val="21"/>
          <w:szCs w:val="21"/>
          <w:shd w:val="clear" w:color="auto" w:fill="F5F5F5"/>
        </w:rPr>
        <w:t>)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           68.71</w:t>
      </w:r>
      <w:r>
        <w:rPr>
          <w:sz w:val="21"/>
          <w:szCs w:val="21"/>
          <w:shd w:val="clear" w:color="auto" w:fill="F5F5F5"/>
          <w:lang w:bidi="ar"/>
        </w:rPr>
        <w:t>±</w:t>
      </w:r>
      <w:r>
        <w:rPr>
          <w:rFonts w:hint="eastAsia"/>
          <w:sz w:val="21"/>
          <w:szCs w:val="21"/>
          <w:shd w:val="clear" w:color="auto" w:fill="F5F5F5"/>
          <w:lang w:bidi="ar"/>
        </w:rPr>
        <w:t>12.15       65.93</w:t>
      </w:r>
      <w:r>
        <w:rPr>
          <w:sz w:val="21"/>
          <w:szCs w:val="21"/>
          <w:shd w:val="clear" w:color="auto" w:fill="F5F5F5"/>
          <w:lang w:bidi="ar"/>
        </w:rPr>
        <w:t>±</w:t>
      </w:r>
      <w:r>
        <w:rPr>
          <w:rFonts w:hint="eastAsia"/>
          <w:sz w:val="21"/>
          <w:szCs w:val="21"/>
          <w:shd w:val="clear" w:color="auto" w:fill="F5F5F5"/>
          <w:lang w:bidi="ar"/>
        </w:rPr>
        <w:t>8.00              5.621              0.021</w:t>
      </w:r>
    </w:p>
    <w:p w14:paraId="6C478F62" w14:textId="77777777" w:rsidR="00DC609A" w:rsidRDefault="00000000">
      <w:pPr>
        <w:ind w:leftChars="-95" w:left="-228" w:rightChars="-95" w:right="-228" w:firstLineChars="300" w:firstLine="630"/>
        <w:rPr>
          <w:rFonts w:eastAsia="SimSun"/>
          <w:sz w:val="21"/>
          <w:szCs w:val="21"/>
          <w:shd w:val="clear" w:color="auto" w:fill="F5F5F5"/>
        </w:rPr>
      </w:pPr>
      <w:r>
        <w:rPr>
          <w:sz w:val="21"/>
          <w:szCs w:val="21"/>
          <w:shd w:val="clear" w:color="auto" w:fill="F5F5F5"/>
        </w:rPr>
        <w:t>Height</w:t>
      </w:r>
      <w:r>
        <w:rPr>
          <w:rFonts w:eastAsiaTheme="minorEastAsia" w:hint="eastAsia"/>
          <w:sz w:val="21"/>
          <w:szCs w:val="21"/>
          <w:shd w:val="clear" w:color="auto" w:fill="F5F5F5"/>
        </w:rPr>
        <w:t xml:space="preserve"> </w:t>
      </w:r>
      <w:r>
        <w:rPr>
          <w:sz w:val="21"/>
          <w:szCs w:val="21"/>
          <w:shd w:val="clear" w:color="auto" w:fill="F5F5F5"/>
        </w:rPr>
        <w:t>(cm)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           </w:t>
      </w:r>
      <w:r>
        <w:rPr>
          <w:rFonts w:hint="eastAsia"/>
          <w:sz w:val="21"/>
          <w:szCs w:val="21"/>
          <w:shd w:val="clear" w:color="auto" w:fill="F5F5F5"/>
          <w:lang w:bidi="ar"/>
        </w:rPr>
        <w:t>160.53</w:t>
      </w:r>
      <w:r>
        <w:rPr>
          <w:sz w:val="21"/>
          <w:szCs w:val="21"/>
          <w:shd w:val="clear" w:color="auto" w:fill="F5F5F5"/>
          <w:lang w:bidi="ar"/>
        </w:rPr>
        <w:t>±</w:t>
      </w:r>
      <w:r>
        <w:rPr>
          <w:rFonts w:hint="eastAsia"/>
          <w:sz w:val="21"/>
          <w:szCs w:val="21"/>
          <w:shd w:val="clear" w:color="auto" w:fill="F5F5F5"/>
          <w:lang w:bidi="ar"/>
        </w:rPr>
        <w:t>7.85       161.71</w:t>
      </w:r>
      <w:r>
        <w:rPr>
          <w:sz w:val="21"/>
          <w:szCs w:val="21"/>
          <w:shd w:val="clear" w:color="auto" w:fill="F5F5F5"/>
          <w:lang w:bidi="ar"/>
        </w:rPr>
        <w:t>±</w:t>
      </w:r>
      <w:r>
        <w:rPr>
          <w:rFonts w:hint="eastAsia"/>
          <w:sz w:val="21"/>
          <w:szCs w:val="21"/>
          <w:shd w:val="clear" w:color="auto" w:fill="F5F5F5"/>
          <w:lang w:bidi="ar"/>
        </w:rPr>
        <w:t xml:space="preserve">7.42             0.355              0.553 </w:t>
      </w:r>
    </w:p>
    <w:p w14:paraId="10549253" w14:textId="77777777" w:rsidR="00DC609A" w:rsidRDefault="00000000">
      <w:pPr>
        <w:ind w:leftChars="-95" w:left="-228" w:rightChars="-95" w:right="-228" w:firstLineChars="300" w:firstLine="630"/>
      </w:pPr>
      <w:r>
        <w:rPr>
          <w:rFonts w:hint="eastAsia"/>
          <w:noProof/>
          <w:sz w:val="21"/>
          <w:szCs w:val="21"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93D1A1" wp14:editId="03DDD7AC">
                <wp:simplePos x="0" y="0"/>
                <wp:positionH relativeFrom="margin">
                  <wp:posOffset>74930</wp:posOffset>
                </wp:positionH>
                <wp:positionV relativeFrom="paragraph">
                  <wp:posOffset>279400</wp:posOffset>
                </wp:positionV>
                <wp:extent cx="6480175" cy="8255"/>
                <wp:effectExtent l="0" t="0" r="0" b="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80175" cy="82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544112" id="直接连接符 23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5.9pt,22pt" to="516.15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" strokecolor="black [3040]">
                <w10:wrap anchorx="margin"/>
              </v:line>
            </w:pict>
          </mc:Fallback>
        </mc:AlternateContent>
      </w:r>
      <w:r>
        <w:rPr>
          <w:rFonts w:hint="eastAsia"/>
          <w:sz w:val="21"/>
          <w:szCs w:val="21"/>
          <w:shd w:val="clear" w:color="auto" w:fill="F5F5F5"/>
        </w:rPr>
        <w:t>B</w:t>
      </w:r>
      <w:r>
        <w:rPr>
          <w:sz w:val="21"/>
          <w:szCs w:val="21"/>
          <w:shd w:val="clear" w:color="auto" w:fill="F5F5F5"/>
        </w:rPr>
        <w:t>MI</w:t>
      </w:r>
      <w:r>
        <w:rPr>
          <w:rFonts w:eastAsiaTheme="minorEastAsia" w:hint="eastAsia"/>
          <w:sz w:val="21"/>
          <w:szCs w:val="21"/>
          <w:shd w:val="clear" w:color="auto" w:fill="F5F5F5"/>
        </w:rPr>
        <w:t xml:space="preserve"> </w:t>
      </w:r>
      <w:r>
        <w:rPr>
          <w:sz w:val="21"/>
          <w:szCs w:val="21"/>
          <w:shd w:val="clear" w:color="auto" w:fill="F5F5F5"/>
        </w:rPr>
        <w:t>(kg/m2)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          26.53</w:t>
      </w:r>
      <w:r>
        <w:rPr>
          <w:sz w:val="21"/>
          <w:szCs w:val="21"/>
          <w:shd w:val="clear" w:color="auto" w:fill="F5F5F5"/>
          <w:lang w:bidi="ar"/>
        </w:rPr>
        <w:t>±</w:t>
      </w:r>
      <w:r>
        <w:rPr>
          <w:rFonts w:hint="eastAsia"/>
          <w:sz w:val="21"/>
          <w:szCs w:val="21"/>
          <w:shd w:val="clear" w:color="auto" w:fill="F5F5F5"/>
          <w:lang w:bidi="ar"/>
        </w:rPr>
        <w:t>3.49        25.21</w:t>
      </w:r>
      <w:r>
        <w:rPr>
          <w:sz w:val="21"/>
          <w:szCs w:val="21"/>
          <w:shd w:val="clear" w:color="auto" w:fill="F5F5F5"/>
          <w:lang w:bidi="ar"/>
        </w:rPr>
        <w:t>±</w:t>
      </w:r>
      <w:r>
        <w:rPr>
          <w:rFonts w:hint="eastAsia"/>
          <w:sz w:val="21"/>
          <w:szCs w:val="21"/>
          <w:shd w:val="clear" w:color="auto" w:fill="F5F5F5"/>
          <w:lang w:bidi="ar"/>
        </w:rPr>
        <w:t>2.51              1.265              0.265</w:t>
      </w:r>
    </w:p>
    <w:p w14:paraId="3780D6E8" w14:textId="77777777" w:rsidR="00DC609A" w:rsidRDefault="00000000">
      <w:pPr>
        <w:ind w:leftChars="-495" w:left="-1188" w:firstLineChars="500" w:firstLine="1050"/>
      </w:pPr>
      <w:r>
        <w:rPr>
          <w:rFonts w:hint="eastAsia"/>
          <w:noProof/>
          <w:sz w:val="21"/>
          <w:szCs w:val="21"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A78E37" wp14:editId="6707BEAD">
                <wp:simplePos x="0" y="0"/>
                <wp:positionH relativeFrom="margin">
                  <wp:posOffset>-302895</wp:posOffset>
                </wp:positionH>
                <wp:positionV relativeFrom="paragraph">
                  <wp:posOffset>278130</wp:posOffset>
                </wp:positionV>
                <wp:extent cx="6885940" cy="19050"/>
                <wp:effectExtent l="0" t="4445" r="10160" b="14605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8594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94FD98" id="直接连接符 24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3.85pt,21.9pt" to="518.3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" strokecolor="black [3040]">
                <w10:wrap anchorx="margin"/>
              </v:line>
            </w:pict>
          </mc:Fallback>
        </mc:AlternateContent>
      </w:r>
      <w:r>
        <w:rPr>
          <w:rFonts w:eastAsia="SimSun" w:hint="eastAsia"/>
          <w:b/>
          <w:bCs/>
          <w:sz w:val="21"/>
          <w:szCs w:val="21"/>
          <w:shd w:val="clear" w:color="auto" w:fill="F5F5F5"/>
        </w:rPr>
        <w:t>T</w:t>
      </w:r>
      <w:r>
        <w:rPr>
          <w:rFonts w:hint="eastAsia"/>
          <w:b/>
          <w:bCs/>
          <w:sz w:val="21"/>
          <w:szCs w:val="21"/>
          <w:shd w:val="clear" w:color="auto" w:fill="F5F5F5"/>
        </w:rPr>
        <w:t>able</w:t>
      </w:r>
      <w:r>
        <w:rPr>
          <w:b/>
          <w:bCs/>
          <w:sz w:val="21"/>
          <w:szCs w:val="21"/>
          <w:shd w:val="clear" w:color="auto" w:fill="F5F5F5"/>
        </w:rPr>
        <w:t xml:space="preserve"> </w:t>
      </w:r>
      <w:r>
        <w:rPr>
          <w:rFonts w:eastAsia="SimSun" w:hint="eastAsia"/>
          <w:b/>
          <w:bCs/>
          <w:sz w:val="21"/>
          <w:szCs w:val="21"/>
          <w:shd w:val="clear" w:color="auto" w:fill="F5F5F5"/>
        </w:rPr>
        <w:t>2</w:t>
      </w:r>
      <w:r>
        <w:rPr>
          <w:b/>
          <w:bCs/>
          <w:sz w:val="21"/>
          <w:szCs w:val="21"/>
          <w:shd w:val="clear" w:color="auto" w:fill="F5F5F5"/>
        </w:rPr>
        <w:t xml:space="preserve"> </w:t>
      </w:r>
      <w:r>
        <w:rPr>
          <w:sz w:val="21"/>
          <w:szCs w:val="21"/>
        </w:rPr>
        <w:t xml:space="preserve">  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</w:rPr>
        <w:t xml:space="preserve">  </w:t>
      </w:r>
      <w:r>
        <w:rPr>
          <w:shd w:val="clear" w:color="auto" w:fill="F5F5F5"/>
        </w:rPr>
        <w:t xml:space="preserve">Comparison of </w:t>
      </w:r>
      <w:r>
        <w:rPr>
          <w:rFonts w:eastAsia="SimSun" w:hint="eastAsia"/>
          <w:shd w:val="clear" w:color="auto" w:fill="F5F5F5"/>
        </w:rPr>
        <w:t xml:space="preserve"> H1</w:t>
      </w:r>
      <w:r>
        <w:rPr>
          <w:rFonts w:eastAsia="SimSun" w:hint="eastAsia"/>
          <w:shd w:val="clear" w:color="auto" w:fill="F5F5F5"/>
        </w:rPr>
        <w:t>，</w:t>
      </w:r>
      <w:r>
        <w:rPr>
          <w:rFonts w:eastAsia="SimSun" w:hint="eastAsia"/>
          <w:shd w:val="clear" w:color="auto" w:fill="F5F5F5"/>
        </w:rPr>
        <w:t>H2</w:t>
      </w:r>
      <w:r>
        <w:rPr>
          <w:rFonts w:eastAsia="SimSun" w:hint="eastAsia"/>
          <w:shd w:val="clear" w:color="auto" w:fill="F5F5F5"/>
        </w:rPr>
        <w:t>，</w:t>
      </w:r>
      <w:r>
        <w:rPr>
          <w:rFonts w:eastAsia="SimSun" w:hint="eastAsia"/>
          <w:shd w:val="clear" w:color="auto" w:fill="F5F5F5"/>
        </w:rPr>
        <w:t>A</w:t>
      </w:r>
      <w:r>
        <w:rPr>
          <w:rFonts w:eastAsia="SimSun" w:hint="eastAsia"/>
          <w:shd w:val="clear" w:color="auto" w:fill="F5F5F5"/>
        </w:rPr>
        <w:t>，</w:t>
      </w:r>
      <w:r>
        <w:rPr>
          <w:rFonts w:eastAsia="SimSun" w:hint="eastAsia"/>
          <w:shd w:val="clear" w:color="auto" w:fill="F5F5F5"/>
        </w:rPr>
        <w:t>D  R</w:t>
      </w:r>
      <w:r>
        <w:rPr>
          <w:shd w:val="clear" w:color="auto" w:fill="F5F5F5"/>
        </w:rPr>
        <w:t xml:space="preserve"> </w:t>
      </w:r>
      <w:r>
        <w:rPr>
          <w:rFonts w:eastAsia="SimSun" w:hint="eastAsia"/>
          <w:shd w:val="clear" w:color="auto" w:fill="F5F5F5"/>
        </w:rPr>
        <w:t xml:space="preserve"> </w:t>
      </w:r>
      <w:r>
        <w:rPr>
          <w:shd w:val="clear" w:color="auto" w:fill="F5F5F5"/>
        </w:rPr>
        <w:t>between the two groups</w:t>
      </w:r>
    </w:p>
    <w:p w14:paraId="64C155E6" w14:textId="77777777" w:rsidR="00DC609A" w:rsidRDefault="00000000">
      <w:pPr>
        <w:ind w:leftChars="-700" w:left="-1050" w:hangingChars="300" w:hanging="630"/>
        <w:rPr>
          <w:rFonts w:eastAsia="SimSun"/>
          <w:sz w:val="21"/>
          <w:szCs w:val="21"/>
          <w:shd w:val="clear" w:color="auto" w:fill="F5F5F5"/>
        </w:rPr>
      </w:pPr>
      <w:r>
        <w:rPr>
          <w:rFonts w:hint="eastAsia"/>
          <w:noProof/>
          <w:sz w:val="21"/>
          <w:szCs w:val="21"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2AE5DD" wp14:editId="1BC12229">
                <wp:simplePos x="0" y="0"/>
                <wp:positionH relativeFrom="margin">
                  <wp:posOffset>-294640</wp:posOffset>
                </wp:positionH>
                <wp:positionV relativeFrom="paragraph">
                  <wp:posOffset>257810</wp:posOffset>
                </wp:positionV>
                <wp:extent cx="6877685" cy="3175"/>
                <wp:effectExtent l="0" t="0" r="0" b="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77685" cy="3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E48086" id="直接连接符 28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3.2pt,20.3pt" to="518.35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" strokecolor="black [3040]">
                <w10:wrap anchorx="margin"/>
              </v:line>
            </w:pict>
          </mc:Fallback>
        </mc:AlternateConten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     </w:t>
      </w:r>
      <w:r>
        <w:rPr>
          <w:sz w:val="21"/>
          <w:szCs w:val="21"/>
          <w:shd w:val="clear" w:color="auto" w:fill="F5F5F5"/>
        </w:rPr>
        <w:t xml:space="preserve"> 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</w:t>
      </w:r>
      <w:r>
        <w:rPr>
          <w:sz w:val="21"/>
          <w:szCs w:val="21"/>
          <w:shd w:val="clear" w:color="auto" w:fill="F5F5F5"/>
        </w:rPr>
        <w:t xml:space="preserve">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    </w:t>
      </w:r>
      <w:r>
        <w:rPr>
          <w:sz w:val="21"/>
          <w:szCs w:val="21"/>
          <w:shd w:val="clear" w:color="auto" w:fill="F5F5F5"/>
        </w:rPr>
        <w:t xml:space="preserve">Group </w:t>
      </w:r>
      <w:r>
        <w:rPr>
          <w:rFonts w:eastAsia="SimSun" w:hint="eastAsia"/>
          <w:sz w:val="21"/>
          <w:szCs w:val="21"/>
          <w:shd w:val="clear" w:color="auto" w:fill="F5F5F5"/>
        </w:rPr>
        <w:t>TKA</w:t>
      </w:r>
      <w:r>
        <w:rPr>
          <w:sz w:val="21"/>
          <w:szCs w:val="21"/>
          <w:shd w:val="clear" w:color="auto" w:fill="F5F5F5"/>
        </w:rPr>
        <w:t xml:space="preserve"> 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</w:t>
      </w:r>
      <w:r>
        <w:rPr>
          <w:sz w:val="21"/>
          <w:szCs w:val="21"/>
          <w:shd w:val="clear" w:color="auto" w:fill="F5F5F5"/>
        </w:rPr>
        <w:t xml:space="preserve">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</w:t>
      </w:r>
      <w:r>
        <w:rPr>
          <w:sz w:val="21"/>
          <w:szCs w:val="21"/>
          <w:shd w:val="clear" w:color="auto" w:fill="F5F5F5"/>
        </w:rPr>
        <w:t xml:space="preserve"> Group </w:t>
      </w:r>
      <w:r>
        <w:rPr>
          <w:rFonts w:eastAsia="SimSun" w:hint="eastAsia"/>
          <w:sz w:val="21"/>
          <w:szCs w:val="21"/>
          <w:shd w:val="clear" w:color="auto" w:fill="F5F5F5"/>
        </w:rPr>
        <w:t>UKA</w:t>
      </w:r>
      <w:r>
        <w:rPr>
          <w:sz w:val="21"/>
          <w:szCs w:val="21"/>
          <w:shd w:val="clear" w:color="auto" w:fill="F5F5F5"/>
        </w:rPr>
        <w:t xml:space="preserve">   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</w:t>
      </w:r>
      <w:r>
        <w:rPr>
          <w:sz w:val="21"/>
          <w:szCs w:val="21"/>
          <w:shd w:val="clear" w:color="auto" w:fill="F5F5F5"/>
        </w:rPr>
        <w:t xml:space="preserve">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</w:t>
      </w:r>
      <w:r>
        <w:rPr>
          <w:sz w:val="21"/>
          <w:szCs w:val="21"/>
          <w:shd w:val="clear" w:color="auto" w:fill="F5F5F5"/>
        </w:rPr>
        <w:t xml:space="preserve">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F value           T value </w:t>
      </w:r>
      <w:r>
        <w:rPr>
          <w:sz w:val="21"/>
          <w:szCs w:val="21"/>
          <w:shd w:val="clear" w:color="auto" w:fill="F5F5F5"/>
        </w:rPr>
        <w:t xml:space="preserve">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    </w:t>
      </w:r>
      <w:r>
        <w:rPr>
          <w:sz w:val="21"/>
          <w:szCs w:val="21"/>
          <w:shd w:val="clear" w:color="auto" w:fill="F5F5F5"/>
        </w:rPr>
        <w:t>P value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</w:t>
      </w:r>
    </w:p>
    <w:p w14:paraId="68094DAA" w14:textId="77777777" w:rsidR="00DC609A" w:rsidRPr="005A16CE" w:rsidRDefault="00000000">
      <w:pPr>
        <w:ind w:leftChars="-795" w:left="-228" w:hangingChars="800" w:hanging="1680"/>
        <w:rPr>
          <w:rFonts w:eastAsia="SimSun"/>
          <w:sz w:val="21"/>
          <w:szCs w:val="21"/>
          <w:shd w:val="clear" w:color="auto" w:fill="F5F5F5"/>
          <w:lang w:val="pt-PT"/>
        </w:rPr>
      </w:pPr>
      <w:r>
        <w:rPr>
          <w:rFonts w:eastAsia="SimSun" w:hint="eastAsia"/>
          <w:sz w:val="21"/>
          <w:szCs w:val="21"/>
          <w:shd w:val="clear" w:color="auto" w:fill="F5F5F5"/>
        </w:rPr>
        <w:t xml:space="preserve">         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H1(mm)    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8.527</w:t>
      </w:r>
      <w:r w:rsidRPr="005A16CE">
        <w:rPr>
          <w:rFonts w:eastAsia="SimSun"/>
          <w:sz w:val="21"/>
          <w:szCs w:val="21"/>
          <w:lang w:val="pt-PT"/>
        </w:rPr>
        <w:t xml:space="preserve">±1.336          9.518±1.385            0.000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      3.004      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0.004   </w:t>
      </w:r>
      <w:r w:rsidRPr="005A16CE">
        <w:rPr>
          <w:rFonts w:eastAsia="SimSun"/>
          <w:sz w:val="21"/>
          <w:szCs w:val="21"/>
          <w:shd w:val="clear" w:color="auto" w:fill="F5F5F5"/>
          <w:lang w:val="pt-PT" w:bidi="ar"/>
        </w:rPr>
        <w:t xml:space="preserve">                   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H2(mm)     </w:t>
      </w:r>
      <w:r w:rsidRPr="005A16CE">
        <w:rPr>
          <w:rFonts w:eastAsia="SimSun"/>
          <w:sz w:val="21"/>
          <w:szCs w:val="21"/>
          <w:lang w:val="pt-PT"/>
        </w:rPr>
        <w:t xml:space="preserve">8.324±1.801        </w:t>
      </w:r>
      <w:r w:rsidRPr="005A16CE">
        <w:rPr>
          <w:rFonts w:eastAsia="SimSun" w:hint="eastAsia"/>
          <w:sz w:val="21"/>
          <w:szCs w:val="21"/>
          <w:lang w:val="pt-PT"/>
        </w:rPr>
        <w:t xml:space="preserve"> </w:t>
      </w:r>
      <w:r w:rsidRPr="005A16CE">
        <w:rPr>
          <w:rFonts w:eastAsia="SimSun"/>
          <w:sz w:val="21"/>
          <w:szCs w:val="21"/>
          <w:lang w:val="pt-PT"/>
        </w:rPr>
        <w:t xml:space="preserve">  9.424±1.718            </w:t>
      </w:r>
      <w:r w:rsidRPr="005A16CE">
        <w:rPr>
          <w:rFonts w:eastAsia="SimSun" w:hint="eastAsia"/>
          <w:sz w:val="21"/>
          <w:szCs w:val="21"/>
          <w:lang w:val="pt-PT"/>
        </w:rPr>
        <w:t xml:space="preserve"> </w:t>
      </w:r>
      <w:r w:rsidRPr="005A16CE">
        <w:rPr>
          <w:rFonts w:eastAsia="SimSun"/>
          <w:sz w:val="21"/>
          <w:szCs w:val="21"/>
          <w:lang w:val="pt-PT"/>
        </w:rPr>
        <w:t>0.131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       2.576               0.012                       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>HKA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A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（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°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）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</w:t>
      </w:r>
      <w:r w:rsidRPr="005A16CE">
        <w:rPr>
          <w:rFonts w:eastAsia="SimSun"/>
          <w:sz w:val="21"/>
          <w:szCs w:val="21"/>
          <w:lang w:val="pt-PT"/>
        </w:rPr>
        <w:t>12.000±4.689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</w:t>
      </w:r>
      <w:r w:rsidRPr="005A16CE">
        <w:rPr>
          <w:rFonts w:eastAsia="SimSun"/>
          <w:sz w:val="21"/>
          <w:szCs w:val="21"/>
          <w:lang w:val="pt-PT"/>
        </w:rPr>
        <w:t xml:space="preserve">8.103±3.490            </w:t>
      </w:r>
      <w:r w:rsidRPr="005A16CE">
        <w:rPr>
          <w:rFonts w:eastAsia="SimSun" w:hint="eastAsia"/>
          <w:sz w:val="21"/>
          <w:szCs w:val="21"/>
          <w:lang w:val="pt-PT"/>
        </w:rPr>
        <w:t xml:space="preserve"> </w:t>
      </w:r>
      <w:r w:rsidRPr="005A16CE">
        <w:rPr>
          <w:rFonts w:eastAsia="SimSun"/>
          <w:sz w:val="21"/>
          <w:szCs w:val="21"/>
          <w:lang w:val="pt-PT"/>
        </w:rPr>
        <w:t>4.963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     </w:t>
      </w:r>
      <w:r>
        <w:rPr>
          <w:rFonts w:eastAsia="SimSun"/>
          <w:sz w:val="21"/>
          <w:szCs w:val="21"/>
          <w:shd w:val="clear" w:color="auto" w:fill="F5F5F5"/>
        </w:rPr>
        <w:t>﹣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3.850       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0.000                                                                                  </w:t>
      </w:r>
    </w:p>
    <w:p w14:paraId="47F56F4A" w14:textId="77777777" w:rsidR="00DC609A" w:rsidRPr="005A16CE" w:rsidRDefault="00000000">
      <w:pPr>
        <w:ind w:leftChars="-494" w:left="-768" w:hangingChars="199" w:hanging="418"/>
        <w:rPr>
          <w:rFonts w:eastAsia="SimSun"/>
          <w:sz w:val="21"/>
          <w:szCs w:val="21"/>
          <w:shd w:val="clear" w:color="auto" w:fill="F5F5F5"/>
          <w:lang w:val="pt-PT"/>
        </w:rPr>
      </w:pP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D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（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mm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）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</w:t>
      </w:r>
      <w:r w:rsidRPr="005A16CE">
        <w:rPr>
          <w:rFonts w:eastAsia="SimSun"/>
          <w:sz w:val="21"/>
          <w:szCs w:val="21"/>
          <w:lang w:val="pt-PT"/>
        </w:rPr>
        <w:t>5.268±1.735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    </w:t>
      </w:r>
      <w:r w:rsidRPr="005A16CE">
        <w:rPr>
          <w:rFonts w:eastAsia="SimSun"/>
          <w:sz w:val="21"/>
          <w:szCs w:val="21"/>
          <w:lang w:val="pt-PT"/>
        </w:rPr>
        <w:t>5.146±1.188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6.308           </w:t>
      </w:r>
      <w:r>
        <w:rPr>
          <w:rFonts w:eastAsia="SimSun"/>
          <w:sz w:val="21"/>
          <w:szCs w:val="21"/>
          <w:shd w:val="clear" w:color="auto" w:fill="F5F5F5"/>
        </w:rPr>
        <w:t>﹣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0.316       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0.754                                                  </w:t>
      </w:r>
    </w:p>
    <w:p w14:paraId="2DBB3F61" w14:textId="77777777" w:rsidR="00DC609A" w:rsidRPr="005A16CE" w:rsidRDefault="00000000">
      <w:pPr>
        <w:ind w:leftChars="-495" w:left="-149" w:hangingChars="495" w:hanging="1039"/>
        <w:rPr>
          <w:rFonts w:eastAsia="SimSun"/>
          <w:sz w:val="21"/>
          <w:szCs w:val="21"/>
          <w:shd w:val="clear" w:color="auto" w:fill="F5F5F5"/>
          <w:lang w:val="pt-PT"/>
        </w:rPr>
      </w:pP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R           </w:t>
      </w:r>
      <w:r w:rsidRPr="005A16CE">
        <w:rPr>
          <w:rFonts w:eastAsia="SimSun"/>
          <w:sz w:val="21"/>
          <w:szCs w:val="21"/>
          <w:lang w:val="pt-PT"/>
        </w:rPr>
        <w:t>0.437±0.128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    </w:t>
      </w:r>
      <w:r w:rsidRPr="005A16CE">
        <w:rPr>
          <w:rFonts w:eastAsia="SimSun"/>
          <w:sz w:val="21"/>
          <w:szCs w:val="21"/>
          <w:lang w:val="pt-PT"/>
        </w:rPr>
        <w:t>0.390±0.092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       0.049           </w:t>
      </w:r>
      <w:r>
        <w:rPr>
          <w:rFonts w:eastAsia="SimSun"/>
          <w:sz w:val="21"/>
          <w:szCs w:val="21"/>
          <w:shd w:val="clear" w:color="auto" w:fill="F5F5F5"/>
        </w:rPr>
        <w:t>﹣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1.263      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0.216  </w:t>
      </w:r>
    </w:p>
    <w:p w14:paraId="037B2962" w14:textId="77777777" w:rsidR="00DC609A" w:rsidRPr="005A16CE" w:rsidRDefault="00000000">
      <w:pPr>
        <w:ind w:leftChars="-495" w:left="-149" w:hangingChars="495" w:hanging="1039"/>
        <w:rPr>
          <w:rFonts w:eastAsia="SimSun"/>
          <w:sz w:val="21"/>
          <w:szCs w:val="21"/>
          <w:shd w:val="clear" w:color="auto" w:fill="F5F5F5"/>
          <w:lang w:val="pt-PT"/>
        </w:rPr>
      </w:pP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C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（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mm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>）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</w:t>
      </w:r>
      <w:r w:rsidRPr="005A16CE">
        <w:rPr>
          <w:rFonts w:eastAsia="SimSun"/>
          <w:sz w:val="21"/>
          <w:szCs w:val="21"/>
          <w:lang w:val="pt-PT"/>
        </w:rPr>
        <w:t>62.900±11.321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   </w:t>
      </w:r>
      <w:r w:rsidRPr="005A16CE">
        <w:rPr>
          <w:rFonts w:eastAsia="SimSun"/>
          <w:sz w:val="21"/>
          <w:szCs w:val="21"/>
          <w:lang w:val="pt-PT"/>
        </w:rPr>
        <w:t xml:space="preserve">72.287±8.323   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0.463             1.695             </w:t>
      </w:r>
      <w:r w:rsidRPr="005A16CE">
        <w:rPr>
          <w:rFonts w:eastAsia="SimSun" w:hint="eastAsia"/>
          <w:sz w:val="21"/>
          <w:szCs w:val="21"/>
          <w:shd w:val="clear" w:color="auto" w:fill="F5F5F5"/>
          <w:lang w:val="pt-PT"/>
        </w:rPr>
        <w:t xml:space="preserve"> </w:t>
      </w:r>
      <w:r w:rsidRPr="005A16CE">
        <w:rPr>
          <w:rFonts w:eastAsia="SimSun"/>
          <w:sz w:val="21"/>
          <w:szCs w:val="21"/>
          <w:shd w:val="clear" w:color="auto" w:fill="F5F5F5"/>
          <w:lang w:val="pt-PT"/>
        </w:rPr>
        <w:t xml:space="preserve"> 0.109    </w:t>
      </w:r>
    </w:p>
    <w:p w14:paraId="26EF5079" w14:textId="77777777" w:rsidR="00DC609A" w:rsidRDefault="00000000">
      <w:pPr>
        <w:ind w:leftChars="-495" w:left="-149" w:hangingChars="495" w:hanging="1039"/>
      </w:pPr>
      <w:r>
        <w:rPr>
          <w:rFonts w:hint="eastAsia"/>
          <w:noProof/>
          <w:sz w:val="21"/>
          <w:szCs w:val="21"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482E53" wp14:editId="7B25FF2A">
                <wp:simplePos x="0" y="0"/>
                <wp:positionH relativeFrom="margin">
                  <wp:posOffset>-335280</wp:posOffset>
                </wp:positionH>
                <wp:positionV relativeFrom="paragraph">
                  <wp:posOffset>238760</wp:posOffset>
                </wp:positionV>
                <wp:extent cx="6918325" cy="1270"/>
                <wp:effectExtent l="0" t="0" r="0" b="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18325" cy="12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C47DA9" id="直接连接符 29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4pt,18.8pt" to="518.3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" strokecolor="black [3040]">
                <w10:wrap anchorx="margin"/>
              </v:line>
            </w:pict>
          </mc:Fallback>
        </mc:AlternateContent>
      </w:r>
      <w:r w:rsidRPr="005A16CE">
        <w:rPr>
          <w:rFonts w:eastAsia="SimSun"/>
          <w:sz w:val="21"/>
          <w:szCs w:val="21"/>
          <w:shd w:val="clear" w:color="auto" w:fill="F5F5F5"/>
        </w:rPr>
        <w:t xml:space="preserve">       </w:t>
      </w:r>
      <w:r w:rsidRPr="005A16CE">
        <w:rPr>
          <w:rFonts w:eastAsia="SimSun" w:hint="eastAsia"/>
          <w:sz w:val="21"/>
          <w:szCs w:val="21"/>
          <w:shd w:val="clear" w:color="auto" w:fill="F5F5F5"/>
        </w:rPr>
        <w:t xml:space="preserve"> </w:t>
      </w:r>
      <w:r w:rsidRPr="005A16CE">
        <w:rPr>
          <w:rFonts w:eastAsia="SimSun"/>
          <w:sz w:val="21"/>
          <w:szCs w:val="21"/>
          <w:shd w:val="clear" w:color="auto" w:fill="F5F5F5"/>
        </w:rPr>
        <w:t xml:space="preserve"> </w:t>
      </w:r>
      <w:r>
        <w:rPr>
          <w:rFonts w:eastAsia="SimSun"/>
          <w:sz w:val="21"/>
          <w:szCs w:val="21"/>
          <w:shd w:val="clear" w:color="auto" w:fill="F5F5F5"/>
        </w:rPr>
        <w:t>S</w:t>
      </w:r>
      <w:r>
        <w:rPr>
          <w:rFonts w:eastAsia="SimSun"/>
          <w:sz w:val="21"/>
          <w:szCs w:val="21"/>
          <w:shd w:val="clear" w:color="auto" w:fill="F5F5F5"/>
        </w:rPr>
        <w:t>（</w:t>
      </w:r>
      <w:r>
        <w:rPr>
          <w:rFonts w:eastAsia="SimSun"/>
          <w:sz w:val="21"/>
          <w:szCs w:val="21"/>
          <w:shd w:val="clear" w:color="auto" w:fill="F5F5F5"/>
        </w:rPr>
        <w:t>mm</w:t>
      </w:r>
      <w:r>
        <w:rPr>
          <w:rFonts w:eastAsia="SimSun"/>
          <w:sz w:val="21"/>
          <w:szCs w:val="21"/>
          <w:shd w:val="clear" w:color="auto" w:fill="F5F5F5"/>
          <w:vertAlign w:val="superscript"/>
        </w:rPr>
        <w:t>2</w:t>
      </w:r>
      <w:r>
        <w:rPr>
          <w:rFonts w:eastAsia="SimSun"/>
          <w:sz w:val="21"/>
          <w:szCs w:val="21"/>
          <w:shd w:val="clear" w:color="auto" w:fill="F5F5F5"/>
        </w:rPr>
        <w:t>）</w:t>
      </w:r>
      <w:r>
        <w:rPr>
          <w:rFonts w:eastAsia="SimSun"/>
          <w:sz w:val="21"/>
          <w:szCs w:val="21"/>
          <w:shd w:val="clear" w:color="auto" w:fill="F5F5F5"/>
        </w:rPr>
        <w:t xml:space="preserve">   </w:t>
      </w:r>
      <w:r>
        <w:rPr>
          <w:rFonts w:eastAsia="SimSun"/>
          <w:sz w:val="21"/>
          <w:szCs w:val="21"/>
        </w:rPr>
        <w:t>137.333±35.500</w:t>
      </w:r>
      <w:r>
        <w:rPr>
          <w:rFonts w:eastAsia="SimSun"/>
          <w:sz w:val="21"/>
          <w:szCs w:val="21"/>
          <w:shd w:val="clear" w:color="auto" w:fill="F5F5F5"/>
        </w:rPr>
        <w:t xml:space="preserve">  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</w:t>
      </w:r>
      <w:r>
        <w:rPr>
          <w:rFonts w:eastAsia="SimSun"/>
          <w:sz w:val="21"/>
          <w:szCs w:val="21"/>
          <w:shd w:val="clear" w:color="auto" w:fill="F5F5F5"/>
        </w:rPr>
        <w:t xml:space="preserve">  </w:t>
      </w:r>
      <w:r>
        <w:rPr>
          <w:rFonts w:eastAsia="SimSun"/>
          <w:sz w:val="21"/>
          <w:szCs w:val="21"/>
        </w:rPr>
        <w:t>201.687±36.177</w:t>
      </w:r>
      <w:r>
        <w:rPr>
          <w:rFonts w:eastAsia="SimSun"/>
          <w:sz w:val="21"/>
          <w:szCs w:val="21"/>
          <w:shd w:val="clear" w:color="auto" w:fill="F5F5F5"/>
        </w:rPr>
        <w:t xml:space="preserve">     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</w:t>
      </w:r>
      <w:r>
        <w:rPr>
          <w:rFonts w:eastAsia="SimSun"/>
          <w:sz w:val="21"/>
          <w:szCs w:val="21"/>
          <w:shd w:val="clear" w:color="auto" w:fill="F5F5F5"/>
        </w:rPr>
        <w:t xml:space="preserve"> 0.129      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</w:t>
      </w:r>
      <w:r>
        <w:rPr>
          <w:rFonts w:eastAsia="SimSun"/>
          <w:sz w:val="21"/>
          <w:szCs w:val="21"/>
          <w:shd w:val="clear" w:color="auto" w:fill="F5F5F5"/>
        </w:rPr>
        <w:t xml:space="preserve">  2.819             </w: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</w:t>
      </w:r>
      <w:r>
        <w:rPr>
          <w:rFonts w:eastAsia="SimSun"/>
          <w:sz w:val="21"/>
          <w:szCs w:val="21"/>
          <w:shd w:val="clear" w:color="auto" w:fill="F5F5F5"/>
        </w:rPr>
        <w:t xml:space="preserve"> 0.012</w:t>
      </w:r>
    </w:p>
    <w:p w14:paraId="028C6C5C" w14:textId="77777777" w:rsidR="00DC609A" w:rsidRDefault="00000000">
      <w:r>
        <w:rPr>
          <w:rFonts w:hint="eastAsia"/>
          <w:noProof/>
          <w:sz w:val="21"/>
          <w:szCs w:val="21"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BAE65D" wp14:editId="4C248495">
                <wp:simplePos x="0" y="0"/>
                <wp:positionH relativeFrom="margin">
                  <wp:posOffset>-80010</wp:posOffset>
                </wp:positionH>
                <wp:positionV relativeFrom="paragraph">
                  <wp:posOffset>280035</wp:posOffset>
                </wp:positionV>
                <wp:extent cx="6120130" cy="0"/>
                <wp:effectExtent l="0" t="4445" r="0" b="508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FB68F9" id="直接连接符 30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6.3pt,22.05pt" to="475.6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" strokecolor="black [3040]">
                <w10:wrap anchorx="margin"/>
              </v:line>
            </w:pict>
          </mc:Fallback>
        </mc:AlternateContent>
      </w:r>
      <w:r>
        <w:rPr>
          <w:rFonts w:eastAsia="SimSun"/>
          <w:b/>
          <w:bCs/>
          <w:shd w:val="clear" w:color="auto" w:fill="F5F5F5"/>
        </w:rPr>
        <w:t>T</w:t>
      </w:r>
      <w:r>
        <w:rPr>
          <w:b/>
          <w:bCs/>
          <w:shd w:val="clear" w:color="auto" w:fill="F5F5F5"/>
        </w:rPr>
        <w:t xml:space="preserve">able </w:t>
      </w:r>
      <w:r>
        <w:rPr>
          <w:rFonts w:eastAsia="SimSun"/>
          <w:b/>
          <w:bCs/>
          <w:shd w:val="clear" w:color="auto" w:fill="F5F5F5"/>
        </w:rPr>
        <w:t>3</w:t>
      </w:r>
      <w:r>
        <w:rPr>
          <w:b/>
          <w:bCs/>
          <w:shd w:val="clear" w:color="auto" w:fill="F5F5F5"/>
        </w:rPr>
        <w:t xml:space="preserve"> </w:t>
      </w:r>
      <w:r>
        <w:t xml:space="preserve">        Results of correlation analysis between C</w:t>
      </w:r>
      <w:r>
        <w:t>，</w:t>
      </w:r>
      <w:r>
        <w:t>S and H</w:t>
      </w:r>
      <w:r>
        <w:rPr>
          <w:rFonts w:hint="eastAsia"/>
        </w:rPr>
        <w:t>1</w:t>
      </w:r>
      <w:r>
        <w:t>，</w:t>
      </w:r>
      <w:r>
        <w:t>H</w:t>
      </w:r>
      <w:r>
        <w:rPr>
          <w:rFonts w:hint="eastAsia"/>
        </w:rPr>
        <w:t>2</w:t>
      </w:r>
      <w:r>
        <w:t>，</w:t>
      </w:r>
      <w:r>
        <w:t>A</w:t>
      </w:r>
      <w:r>
        <w:t>，</w:t>
      </w:r>
      <w:r>
        <w:t>D</w:t>
      </w:r>
      <w:r>
        <w:t>，</w:t>
      </w:r>
      <w:r>
        <w:t>S</w:t>
      </w:r>
    </w:p>
    <w:p w14:paraId="6025A50A" w14:textId="77777777" w:rsidR="00DC609A" w:rsidRPr="005A16CE" w:rsidRDefault="00000000">
      <w:pPr>
        <w:ind w:leftChars="-495" w:left="-558" w:hangingChars="300" w:hanging="630"/>
        <w:rPr>
          <w:rFonts w:eastAsia="SimSun"/>
          <w:shd w:val="clear" w:color="auto" w:fill="F5F5F5"/>
          <w:lang w:val="pt-PT"/>
        </w:rPr>
      </w:pPr>
      <w:r>
        <w:rPr>
          <w:noProof/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FF1947" wp14:editId="687987C4">
                <wp:simplePos x="0" y="0"/>
                <wp:positionH relativeFrom="column">
                  <wp:posOffset>666750</wp:posOffset>
                </wp:positionH>
                <wp:positionV relativeFrom="paragraph">
                  <wp:posOffset>242570</wp:posOffset>
                </wp:positionV>
                <wp:extent cx="2217420" cy="3175"/>
                <wp:effectExtent l="0" t="0" r="0" b="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586230" y="1455420"/>
                          <a:ext cx="2217420" cy="317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48AC65" id="直接连接符 32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5pt,19.1pt" to="227.1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" strokecolor="black [3213]"/>
            </w:pict>
          </mc:Fallback>
        </mc:AlternateContent>
      </w:r>
      <w:r>
        <w:rPr>
          <w:noProof/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5A5547" wp14:editId="39864DEC">
                <wp:simplePos x="0" y="0"/>
                <wp:positionH relativeFrom="column">
                  <wp:posOffset>3615690</wp:posOffset>
                </wp:positionH>
                <wp:positionV relativeFrom="paragraph">
                  <wp:posOffset>238760</wp:posOffset>
                </wp:positionV>
                <wp:extent cx="2222500" cy="13335"/>
                <wp:effectExtent l="0" t="4445" r="0" b="7620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22500" cy="1333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7EAE6F" id="直接连接符 31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7pt,18.8pt" to="459.7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" strokecolor="black [3213]"/>
            </w:pict>
          </mc:Fallback>
        </mc:AlternateContent>
      </w:r>
      <w:r w:rsidRPr="005A16CE">
        <w:rPr>
          <w:rFonts w:eastAsia="SimSun" w:hint="eastAsia"/>
          <w:sz w:val="21"/>
          <w:szCs w:val="21"/>
          <w:shd w:val="clear" w:color="auto" w:fill="F5F5F5"/>
        </w:rPr>
        <w:t xml:space="preserve">                                 </w:t>
      </w:r>
      <w:r w:rsidRPr="005A16CE">
        <w:rPr>
          <w:rFonts w:eastAsia="SimSun" w:hint="eastAsia"/>
          <w:shd w:val="clear" w:color="auto" w:fill="F5F5F5"/>
        </w:rPr>
        <w:t xml:space="preserve">  </w:t>
      </w:r>
      <w:r w:rsidRPr="005A16CE">
        <w:rPr>
          <w:rFonts w:eastAsia="SimSun" w:hint="eastAsia"/>
          <w:shd w:val="clear" w:color="auto" w:fill="F5F5F5"/>
          <w:lang w:val="pt-PT"/>
        </w:rPr>
        <w:t xml:space="preserve">C      </w:t>
      </w:r>
      <w:r w:rsidRPr="005A16CE">
        <w:rPr>
          <w:shd w:val="clear" w:color="auto" w:fill="F5F5F5"/>
          <w:lang w:val="pt-PT"/>
        </w:rPr>
        <w:t xml:space="preserve">  </w:t>
      </w:r>
      <w:r w:rsidRPr="005A16CE">
        <w:rPr>
          <w:rFonts w:eastAsia="SimSun" w:hint="eastAsia"/>
          <w:shd w:val="clear" w:color="auto" w:fill="F5F5F5"/>
          <w:lang w:val="pt-PT"/>
        </w:rPr>
        <w:t xml:space="preserve">                              S</w:t>
      </w:r>
      <w:r w:rsidRPr="005A16CE">
        <w:rPr>
          <w:shd w:val="clear" w:color="auto" w:fill="F5F5F5"/>
          <w:lang w:val="pt-PT"/>
        </w:rPr>
        <w:t xml:space="preserve"> </w:t>
      </w:r>
      <w:r w:rsidRPr="005A16CE">
        <w:rPr>
          <w:rFonts w:eastAsia="SimSun" w:hint="eastAsia"/>
          <w:shd w:val="clear" w:color="auto" w:fill="F5F5F5"/>
          <w:lang w:val="pt-PT"/>
        </w:rPr>
        <w:t xml:space="preserve"> </w:t>
      </w:r>
      <w:r w:rsidRPr="005A16CE">
        <w:rPr>
          <w:shd w:val="clear" w:color="auto" w:fill="F5F5F5"/>
          <w:lang w:val="pt-PT"/>
        </w:rPr>
        <w:t xml:space="preserve"> </w:t>
      </w:r>
      <w:r w:rsidRPr="005A16CE">
        <w:rPr>
          <w:rFonts w:eastAsia="SimSun" w:hint="eastAsia"/>
          <w:shd w:val="clear" w:color="auto" w:fill="F5F5F5"/>
          <w:lang w:val="pt-PT"/>
        </w:rPr>
        <w:t xml:space="preserve">    </w:t>
      </w:r>
    </w:p>
    <w:p w14:paraId="1F396381" w14:textId="77777777" w:rsidR="00DC609A" w:rsidRPr="005A16CE" w:rsidRDefault="00000000">
      <w:pPr>
        <w:ind w:firstLineChars="600" w:firstLine="1440"/>
        <w:rPr>
          <w:rFonts w:eastAsia="SimSun"/>
          <w:shd w:val="clear" w:color="auto" w:fill="F5F5F5"/>
          <w:lang w:val="pt-PT"/>
        </w:rPr>
      </w:pPr>
      <w:r w:rsidRPr="005A16CE">
        <w:rPr>
          <w:rFonts w:eastAsia="SimSun" w:hint="eastAsia"/>
          <w:shd w:val="clear" w:color="auto" w:fill="F5F5F5"/>
          <w:lang w:val="pt-PT"/>
        </w:rPr>
        <w:t xml:space="preserve">r               P-value                 r                  P-value  </w:t>
      </w:r>
    </w:p>
    <w:p w14:paraId="77AB016F" w14:textId="77777777" w:rsidR="00DC609A" w:rsidRPr="005A16CE" w:rsidRDefault="00000000">
      <w:pPr>
        <w:rPr>
          <w:rFonts w:eastAsiaTheme="minorEastAsia"/>
          <w:shd w:val="clear" w:color="auto" w:fill="F5F5F5"/>
          <w:lang w:val="pt-PT"/>
        </w:rPr>
      </w:pPr>
      <w:r>
        <w:rPr>
          <w:noProof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683B5C" wp14:editId="69BA3673">
                <wp:simplePos x="0" y="0"/>
                <wp:positionH relativeFrom="margin">
                  <wp:posOffset>-88265</wp:posOffset>
                </wp:positionH>
                <wp:positionV relativeFrom="paragraph">
                  <wp:posOffset>12700</wp:posOffset>
                </wp:positionV>
                <wp:extent cx="6120130" cy="0"/>
                <wp:effectExtent l="0" t="4445" r="0" b="5080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9D6FE6" id="直接连接符 33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6.95pt,1pt" to="474.9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" strokecolor="black [3040]">
                <w10:wrap anchorx="margin"/>
              </v:line>
            </w:pict>
          </mc:Fallback>
        </mc:AlternateContent>
      </w:r>
      <w:r w:rsidRPr="005A16CE">
        <w:rPr>
          <w:rFonts w:eastAsia="SimSun"/>
          <w:shd w:val="clear" w:color="auto" w:fill="F5F5F5"/>
          <w:lang w:val="pt-PT"/>
        </w:rPr>
        <w:t>H1</w:t>
      </w:r>
      <w:r w:rsidRPr="005A16CE">
        <w:rPr>
          <w:rFonts w:eastAsia="SimSun"/>
          <w:shd w:val="clear" w:color="auto" w:fill="F5F5F5"/>
          <w:vertAlign w:val="superscript"/>
          <w:lang w:val="pt-PT"/>
        </w:rPr>
        <w:t xml:space="preserve">       </w:t>
      </w:r>
      <w:r w:rsidRPr="005A16CE">
        <w:rPr>
          <w:rFonts w:eastAsia="SimSun"/>
          <w:shd w:val="clear" w:color="auto" w:fill="F5F5F5"/>
          <w:lang w:val="pt-PT"/>
        </w:rPr>
        <w:t xml:space="preserve">   </w:t>
      </w:r>
      <w:r w:rsidRPr="005A16CE">
        <w:rPr>
          <w:rFonts w:eastAsia="SimSun"/>
          <w:color w:val="000000" w:themeColor="text1"/>
          <w:lang w:val="pt-PT"/>
        </w:rPr>
        <w:t>0.528</w:t>
      </w:r>
      <w:r w:rsidRPr="005A16CE">
        <w:rPr>
          <w:rFonts w:eastAsia="Microsoft YaHei"/>
          <w:color w:val="000000" w:themeColor="text1"/>
          <w:vertAlign w:val="superscript"/>
          <w:lang w:val="pt-PT"/>
        </w:rPr>
        <w:t xml:space="preserve">✱✱                </w:t>
      </w:r>
      <w:r w:rsidRPr="005A16CE">
        <w:rPr>
          <w:rFonts w:eastAsiaTheme="minorEastAsia"/>
          <w:color w:val="000000" w:themeColor="text1"/>
          <w:vertAlign w:val="superscript"/>
          <w:lang w:val="pt-PT"/>
        </w:rPr>
        <w:t xml:space="preserve"> </w:t>
      </w:r>
      <w:r w:rsidRPr="005A16CE">
        <w:rPr>
          <w:rFonts w:eastAsiaTheme="minorEastAsia"/>
          <w:color w:val="000000" w:themeColor="text1"/>
          <w:lang w:val="pt-PT"/>
        </w:rPr>
        <w:t>0.024</w:t>
      </w:r>
      <w:r w:rsidRPr="005A16CE">
        <w:rPr>
          <w:color w:val="000000" w:themeColor="text1"/>
          <w:lang w:val="pt-PT"/>
        </w:rPr>
        <w:t xml:space="preserve">               </w:t>
      </w:r>
      <w:r w:rsidRPr="005A16CE">
        <w:rPr>
          <w:rFonts w:eastAsia="SimSun"/>
          <w:shd w:val="clear" w:color="auto" w:fill="F5F5F5"/>
          <w:lang w:val="pt-PT"/>
        </w:rPr>
        <w:t xml:space="preserve"> </w:t>
      </w:r>
      <w:r w:rsidRPr="005A16CE">
        <w:rPr>
          <w:rFonts w:eastAsia="SimSun"/>
          <w:color w:val="000000" w:themeColor="text1"/>
          <w:lang w:val="pt-PT"/>
        </w:rPr>
        <w:t>0.566</w:t>
      </w:r>
      <w:r w:rsidRPr="005A16CE">
        <w:rPr>
          <w:rFonts w:eastAsia="Microsoft YaHei"/>
          <w:color w:val="000000" w:themeColor="text1"/>
          <w:vertAlign w:val="superscript"/>
          <w:lang w:val="pt-PT"/>
        </w:rPr>
        <w:t xml:space="preserve">✱✱                     </w:t>
      </w:r>
      <w:r w:rsidRPr="005A16CE">
        <w:rPr>
          <w:rFonts w:eastAsia="SimSun"/>
          <w:color w:val="000000" w:themeColor="text1"/>
          <w:lang w:val="pt-PT"/>
        </w:rPr>
        <w:t>0.014</w:t>
      </w:r>
      <w:r w:rsidRPr="005A16CE">
        <w:rPr>
          <w:rFonts w:eastAsia="Microsoft YaHei"/>
          <w:color w:val="000000" w:themeColor="text1"/>
          <w:lang w:val="pt-PT"/>
        </w:rPr>
        <w:t xml:space="preserve"> </w:t>
      </w:r>
      <w:r w:rsidRPr="005A16CE">
        <w:rPr>
          <w:rFonts w:eastAsia="Microsoft YaHei"/>
          <w:color w:val="000000" w:themeColor="text1"/>
          <w:vertAlign w:val="superscript"/>
          <w:lang w:val="pt-PT"/>
        </w:rPr>
        <w:t xml:space="preserve">    </w:t>
      </w:r>
    </w:p>
    <w:p w14:paraId="7662FAA7" w14:textId="77777777" w:rsidR="00DC609A" w:rsidRDefault="00000000">
      <w:pPr>
        <w:rPr>
          <w:rFonts w:eastAsiaTheme="minorEastAsia"/>
          <w:color w:val="000000" w:themeColor="text1"/>
        </w:rPr>
      </w:pPr>
      <w:r>
        <w:rPr>
          <w:rFonts w:eastAsia="SimSun"/>
          <w:shd w:val="clear" w:color="auto" w:fill="F5F5F5"/>
        </w:rPr>
        <w:t>H2</w:t>
      </w:r>
      <w:r>
        <w:rPr>
          <w:rFonts w:eastAsia="SimSun"/>
          <w:shd w:val="clear" w:color="auto" w:fill="F5F5F5"/>
          <w:vertAlign w:val="superscript"/>
        </w:rPr>
        <w:t xml:space="preserve">          </w:t>
      </w:r>
      <w:r>
        <w:rPr>
          <w:rFonts w:eastAsia="SimSun"/>
          <w:shd w:val="clear" w:color="auto" w:fill="F5F5F5"/>
        </w:rPr>
        <w:t xml:space="preserve"> </w:t>
      </w:r>
      <w:r>
        <w:rPr>
          <w:rFonts w:eastAsia="SimSun"/>
          <w:color w:val="000000" w:themeColor="text1"/>
        </w:rPr>
        <w:t>0.312</w:t>
      </w:r>
      <w:r>
        <w:rPr>
          <w:rFonts w:eastAsia="SimSun"/>
          <w:shd w:val="clear" w:color="auto" w:fill="F5F5F5"/>
        </w:rPr>
        <w:t xml:space="preserve">              </w:t>
      </w:r>
      <w:r>
        <w:rPr>
          <w:rFonts w:eastAsiaTheme="minorEastAsia"/>
          <w:color w:val="000000" w:themeColor="text1"/>
        </w:rPr>
        <w:t xml:space="preserve"> 0.208</w:t>
      </w:r>
      <w:r>
        <w:rPr>
          <w:color w:val="000000" w:themeColor="text1"/>
        </w:rPr>
        <w:t xml:space="preserve">               </w:t>
      </w:r>
      <w:r>
        <w:rPr>
          <w:rFonts w:eastAsia="SimSun"/>
          <w:color w:val="000000" w:themeColor="text1"/>
        </w:rPr>
        <w:t>0.486</w:t>
      </w:r>
      <w:r>
        <w:rPr>
          <w:rFonts w:eastAsia="Microsoft YaHei"/>
          <w:color w:val="000000" w:themeColor="text1"/>
          <w:vertAlign w:val="superscript"/>
        </w:rPr>
        <w:t>✱</w:t>
      </w:r>
      <w:r>
        <w:rPr>
          <w:color w:val="000000" w:themeColor="text1"/>
        </w:rPr>
        <w:t xml:space="preserve">               0.041</w:t>
      </w:r>
    </w:p>
    <w:p w14:paraId="4E36D845" w14:textId="77777777" w:rsidR="00DC609A" w:rsidRDefault="00000000">
      <w:pPr>
        <w:rPr>
          <w:rFonts w:eastAsia="SimSun"/>
          <w:shd w:val="clear" w:color="auto" w:fill="F5F5F5"/>
        </w:rPr>
      </w:pPr>
      <w:r>
        <w:rPr>
          <w:rFonts w:eastAsia="SimSun"/>
          <w:shd w:val="clear" w:color="auto" w:fill="F5F5F5"/>
        </w:rPr>
        <w:t>A         0.188             0.456                0.084                0.741</w:t>
      </w:r>
    </w:p>
    <w:p w14:paraId="2913B5CB" w14:textId="77777777" w:rsidR="00DC609A" w:rsidRDefault="00000000">
      <w:pPr>
        <w:rPr>
          <w:rFonts w:eastAsia="SimSun"/>
          <w:shd w:val="clear" w:color="auto" w:fill="F5F5F5"/>
        </w:rPr>
      </w:pPr>
      <w:r>
        <w:rPr>
          <w:rFonts w:eastAsia="SimSun"/>
          <w:shd w:val="clear" w:color="auto" w:fill="F5F5F5"/>
        </w:rPr>
        <w:t xml:space="preserve">D         0.046             0.855                0.001                0.996     </w:t>
      </w:r>
    </w:p>
    <w:p w14:paraId="743207B5" w14:textId="77777777" w:rsidR="00DC609A" w:rsidRDefault="00000000">
      <w:r>
        <w:rPr>
          <w:rFonts w:hint="eastAsia"/>
          <w:noProof/>
          <w:sz w:val="21"/>
          <w:szCs w:val="21"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C7C7B3" wp14:editId="3644E369">
                <wp:simplePos x="0" y="0"/>
                <wp:positionH relativeFrom="margin">
                  <wp:posOffset>-88265</wp:posOffset>
                </wp:positionH>
                <wp:positionV relativeFrom="paragraph">
                  <wp:posOffset>265430</wp:posOffset>
                </wp:positionV>
                <wp:extent cx="6120130" cy="0"/>
                <wp:effectExtent l="0" t="4445" r="0" b="508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F9CAB6" id="直接连接符 34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6.95pt,20.9pt" to="474.9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" strokecolor="black [3040]">
                <w10:wrap anchorx="margin"/>
              </v:line>
            </w:pict>
          </mc:Fallback>
        </mc:AlternateContent>
      </w:r>
      <w:r>
        <w:rPr>
          <w:rFonts w:eastAsia="SimSun"/>
          <w:shd w:val="clear" w:color="auto" w:fill="F5F5F5"/>
        </w:rPr>
        <w:t>R         0.290             0.259                0.125                0.634</w:t>
      </w:r>
    </w:p>
    <w:p w14:paraId="576A1F71" w14:textId="77777777" w:rsidR="00DC609A" w:rsidRDefault="00000000">
      <w:pPr>
        <w:ind w:rightChars="-444" w:right="-1066"/>
        <w:rPr>
          <w:rFonts w:eastAsia="SimSun"/>
        </w:rPr>
      </w:pPr>
      <w:r>
        <w:rPr>
          <w:rFonts w:eastAsia="SimSun"/>
          <w:b/>
          <w:bCs/>
          <w:shd w:val="clear" w:color="auto" w:fill="F5F5F5"/>
        </w:rPr>
        <w:t>Table 4</w:t>
      </w:r>
      <w:r>
        <w:rPr>
          <w:rFonts w:eastAsia="SimSun"/>
        </w:rPr>
        <w:t xml:space="preserve"> </w:t>
      </w:r>
      <w:r>
        <w:rPr>
          <w:rFonts w:eastAsia="SimSun" w:hint="eastAsia"/>
        </w:rPr>
        <w:t xml:space="preserve">   </w:t>
      </w:r>
      <w:r>
        <w:rPr>
          <w:rFonts w:eastAsia="SimSun"/>
        </w:rPr>
        <w:t>Summary of stepwise</w:t>
      </w:r>
      <w:r>
        <w:rPr>
          <w:rFonts w:eastAsia="SimSun" w:hint="eastAsia"/>
        </w:rPr>
        <w:t xml:space="preserve"> </w:t>
      </w:r>
      <w:r>
        <w:rPr>
          <w:rFonts w:eastAsia="SimSun"/>
        </w:rPr>
        <w:t>multivariable linear regression analysis model</w:t>
      </w:r>
    </w:p>
    <w:p w14:paraId="1D451196" w14:textId="77777777" w:rsidR="00DC609A" w:rsidRDefault="00000000">
      <w:pPr>
        <w:ind w:leftChars="-295" w:left="-708" w:rightChars="-444" w:right="-1066" w:firstLineChars="200" w:firstLine="420"/>
        <w:rPr>
          <w:rFonts w:eastAsia="SimSun"/>
        </w:rPr>
      </w:pPr>
      <w:r>
        <w:rPr>
          <w:rFonts w:hint="eastAsia"/>
          <w:noProof/>
          <w:sz w:val="21"/>
          <w:szCs w:val="21"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D514A1" wp14:editId="08852408">
                <wp:simplePos x="0" y="0"/>
                <wp:positionH relativeFrom="margin">
                  <wp:posOffset>-64135</wp:posOffset>
                </wp:positionH>
                <wp:positionV relativeFrom="paragraph">
                  <wp:posOffset>16510</wp:posOffset>
                </wp:positionV>
                <wp:extent cx="6299835" cy="0"/>
                <wp:effectExtent l="0" t="5080" r="0" b="4445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98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EC42F6" id="直接连接符 35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5.05pt,1.3pt" to="491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" strokecolor="black [3040]">
                <w10:wrap anchorx="margin"/>
              </v:line>
            </w:pict>
          </mc:Fallback>
        </mc:AlternateContent>
      </w:r>
      <w:r>
        <w:rPr>
          <w:noProof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C3FB94" wp14:editId="57975134">
                <wp:simplePos x="0" y="0"/>
                <wp:positionH relativeFrom="margin">
                  <wp:posOffset>-72390</wp:posOffset>
                </wp:positionH>
                <wp:positionV relativeFrom="paragraph">
                  <wp:posOffset>285750</wp:posOffset>
                </wp:positionV>
                <wp:extent cx="6299835" cy="0"/>
                <wp:effectExtent l="0" t="5080" r="0" b="4445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98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EBD5AE" id="直接连接符 36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5.7pt,22.5pt" to="490.35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" strokecolor="black [3040]">
                <w10:wrap anchorx="margin"/>
              </v:line>
            </w:pict>
          </mc:Fallback>
        </mc:AlternateContent>
      </w:r>
      <w:r>
        <w:rPr>
          <w:rFonts w:eastAsia="SimSun" w:hint="eastAsia"/>
          <w:sz w:val="21"/>
          <w:szCs w:val="21"/>
          <w:shd w:val="clear" w:color="auto" w:fill="F5F5F5"/>
        </w:rPr>
        <w:t xml:space="preserve">         </w:t>
      </w:r>
      <w:r>
        <w:rPr>
          <w:rFonts w:eastAsia="SimSun" w:hint="eastAsia"/>
        </w:rPr>
        <w:t xml:space="preserve">        Non-standardized coefficient      Adjusted R</w:t>
      </w:r>
      <w:r>
        <w:rPr>
          <w:rFonts w:eastAsia="SimSun" w:hint="eastAsia"/>
          <w:vertAlign w:val="superscript"/>
        </w:rPr>
        <w:t>2</w:t>
      </w:r>
      <w:r>
        <w:rPr>
          <w:rFonts w:eastAsia="SimSun" w:hint="eastAsia"/>
        </w:rPr>
        <w:t xml:space="preserve">     F-value        p-value</w:t>
      </w:r>
    </w:p>
    <w:p w14:paraId="7DC071AB" w14:textId="77777777" w:rsidR="00DC609A" w:rsidRDefault="00000000">
      <w:pPr>
        <w:ind w:rightChars="-444" w:right="-1066" w:firstLineChars="100" w:firstLine="240"/>
        <w:rPr>
          <w:rFonts w:eastAsia="SimSun"/>
        </w:rPr>
      </w:pPr>
      <w:r>
        <w:rPr>
          <w:rFonts w:eastAsia="SimSun"/>
          <w:color w:val="000000" w:themeColor="text1"/>
        </w:rPr>
        <w:t xml:space="preserve">Constant </w:t>
      </w:r>
      <w:r>
        <w:rPr>
          <w:rFonts w:eastAsia="SimSun"/>
          <w:color w:val="FF0000"/>
        </w:rPr>
        <w:t xml:space="preserve">           </w:t>
      </w:r>
      <w:r>
        <w:rPr>
          <w:rFonts w:eastAsia="SimSun"/>
        </w:rPr>
        <w:t>-40.538</w:t>
      </w:r>
    </w:p>
    <w:p w14:paraId="5AD5A694" w14:textId="77777777" w:rsidR="00DC609A" w:rsidRDefault="00000000">
      <w:pPr>
        <w:ind w:leftChars="-200" w:left="-60" w:rightChars="-444" w:right="-1066" w:hangingChars="175" w:hanging="420"/>
        <w:rPr>
          <w:rFonts w:eastAsia="SimSun"/>
        </w:rPr>
      </w:pPr>
      <w:r>
        <w:rPr>
          <w:rFonts w:eastAsia="SimSun"/>
        </w:rPr>
        <w:lastRenderedPageBreak/>
        <w:t xml:space="preserve">    </w:t>
      </w:r>
      <w:r>
        <w:rPr>
          <w:rFonts w:eastAsia="SimSun" w:hint="eastAsia"/>
        </w:rPr>
        <w:t xml:space="preserve">  </w:t>
      </w:r>
      <w:r>
        <w:rPr>
          <w:rFonts w:eastAsia="SimSun"/>
        </w:rPr>
        <w:t xml:space="preserve"> H1</w:t>
      </w:r>
      <w:r>
        <w:rPr>
          <w:rFonts w:eastAsia="SimSun"/>
          <w:color w:val="FF0000"/>
        </w:rPr>
        <w:t xml:space="preserve">               </w:t>
      </w:r>
      <w:r>
        <w:rPr>
          <w:rFonts w:eastAsia="SimSun"/>
        </w:rPr>
        <w:t>14.416</w:t>
      </w:r>
    </w:p>
    <w:p w14:paraId="5164668A" w14:textId="77777777" w:rsidR="00DC609A" w:rsidRDefault="00000000">
      <w:pPr>
        <w:ind w:leftChars="-200" w:left="-60" w:rightChars="-444" w:right="-1066" w:hangingChars="175" w:hanging="420"/>
        <w:rPr>
          <w:rFonts w:eastAsia="SimSun"/>
        </w:rPr>
      </w:pPr>
      <w:r>
        <w:rPr>
          <w:rFonts w:eastAsia="SimSun"/>
        </w:rPr>
        <w:t xml:space="preserve">    </w:t>
      </w:r>
      <w:r>
        <w:rPr>
          <w:rFonts w:eastAsia="SimSun" w:hint="eastAsia"/>
        </w:rPr>
        <w:t xml:space="preserve">  </w:t>
      </w:r>
      <w:r>
        <w:rPr>
          <w:rFonts w:eastAsia="SimSun"/>
        </w:rPr>
        <w:t xml:space="preserve"> H2               11.296</w:t>
      </w:r>
    </w:p>
    <w:p w14:paraId="13BE8FC1" w14:textId="77777777" w:rsidR="00DC609A" w:rsidRDefault="00000000">
      <w:pPr>
        <w:ind w:rightChars="-444" w:right="-1066" w:firstLineChars="2300" w:firstLine="5520"/>
      </w:pPr>
      <w:r>
        <w:rPr>
          <w:noProof/>
          <w:shd w:val="clear" w:color="auto" w:fill="F5F5F5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3131C38" wp14:editId="6F2E727F">
                <wp:simplePos x="0" y="0"/>
                <wp:positionH relativeFrom="margin">
                  <wp:posOffset>-64135</wp:posOffset>
                </wp:positionH>
                <wp:positionV relativeFrom="paragraph">
                  <wp:posOffset>237490</wp:posOffset>
                </wp:positionV>
                <wp:extent cx="6299835" cy="0"/>
                <wp:effectExtent l="0" t="5080" r="0" b="4445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98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37CBFB" id="直接连接符 37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5.05pt,18.7pt" to="491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" strokecolor="black [3040]">
                <w10:wrap anchorx="margin"/>
              </v:line>
            </w:pict>
          </mc:Fallback>
        </mc:AlternateContent>
      </w:r>
      <w:r>
        <w:rPr>
          <w:rFonts w:eastAsia="SimSun"/>
        </w:rPr>
        <w:t xml:space="preserve">0.360        5.784      </w:t>
      </w:r>
      <w:r>
        <w:rPr>
          <w:rFonts w:eastAsia="SimSun" w:hint="eastAsia"/>
        </w:rPr>
        <w:t xml:space="preserve"> </w:t>
      </w:r>
      <w:r>
        <w:rPr>
          <w:rFonts w:eastAsia="SimSun"/>
        </w:rPr>
        <w:t xml:space="preserve">   0.014</w:t>
      </w:r>
    </w:p>
    <w:p w14:paraId="48900D18" w14:textId="377EEAB5" w:rsidR="00DC609A" w:rsidRDefault="00000000">
      <w:pPr>
        <w:rPr>
          <w:rFonts w:eastAsia="SimSu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EB7064" wp14:editId="5A4388B7">
                <wp:simplePos x="0" y="0"/>
                <wp:positionH relativeFrom="column">
                  <wp:posOffset>6262370</wp:posOffset>
                </wp:positionH>
                <wp:positionV relativeFrom="paragraph">
                  <wp:posOffset>2074545</wp:posOffset>
                </wp:positionV>
                <wp:extent cx="219710" cy="219710"/>
                <wp:effectExtent l="6350" t="6350" r="15240" b="15240"/>
                <wp:wrapNone/>
                <wp:docPr id="11" name="椭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710" cy="2197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oval w14:anchorId="07682AC0" id="椭圆 11" o:spid="_x0000_s1026" style="position:absolute;margin-left:493.1pt;margin-top:163.35pt;width:17.3pt;height:17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" strokecolor="white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E0ACE5" wp14:editId="2555B3EC">
                <wp:simplePos x="0" y="0"/>
                <wp:positionH relativeFrom="column">
                  <wp:posOffset>4658995</wp:posOffset>
                </wp:positionH>
                <wp:positionV relativeFrom="paragraph">
                  <wp:posOffset>2066925</wp:posOffset>
                </wp:positionV>
                <wp:extent cx="219710" cy="219710"/>
                <wp:effectExtent l="6350" t="6350" r="15240" b="15240"/>
                <wp:wrapNone/>
                <wp:docPr id="10" name="椭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710" cy="2197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oval w14:anchorId="31DE87A1" id="椭圆 10" o:spid="_x0000_s1026" style="position:absolute;margin-left:366.85pt;margin-top:162.75pt;width:17.3pt;height:17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" strokecolor="white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E41968" wp14:editId="40AF9F38">
                <wp:simplePos x="0" y="0"/>
                <wp:positionH relativeFrom="column">
                  <wp:posOffset>2965450</wp:posOffset>
                </wp:positionH>
                <wp:positionV relativeFrom="paragraph">
                  <wp:posOffset>2074545</wp:posOffset>
                </wp:positionV>
                <wp:extent cx="219710" cy="219710"/>
                <wp:effectExtent l="6350" t="6350" r="15240" b="15240"/>
                <wp:wrapNone/>
                <wp:docPr id="9" name="椭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710" cy="2197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oval w14:anchorId="792AF67B" id="椭圆 9" o:spid="_x0000_s1026" style="position:absolute;margin-left:233.5pt;margin-top:163.35pt;width:17.3pt;height:17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" strokecolor="white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7C0B86" wp14:editId="2DD2E7E7">
                <wp:simplePos x="0" y="0"/>
                <wp:positionH relativeFrom="column">
                  <wp:posOffset>1158240</wp:posOffset>
                </wp:positionH>
                <wp:positionV relativeFrom="paragraph">
                  <wp:posOffset>2074545</wp:posOffset>
                </wp:positionV>
                <wp:extent cx="219710" cy="219710"/>
                <wp:effectExtent l="6350" t="6350" r="15240" b="15240"/>
                <wp:wrapNone/>
                <wp:docPr id="5" name="椭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74370" y="2680335"/>
                          <a:ext cx="219710" cy="2197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oval w14:anchorId="7F8E5992" id="椭圆 2" o:spid="_x0000_s1026" style="position:absolute;margin-left:91.2pt;margin-top:163.35pt;width:17.3pt;height:17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" strokecolor="white" strokeweight="1pt">
                <v:stroke joinstyle="miter"/>
              </v:oval>
            </w:pict>
          </mc:Fallback>
        </mc:AlternateContent>
      </w:r>
    </w:p>
    <w:sectPr w:rsidR="00DC609A">
      <w:footerReference w:type="default" r:id="rId8"/>
      <w:pgSz w:w="11906" w:h="16838"/>
      <w:pgMar w:top="1134" w:right="1134" w:bottom="1134" w:left="65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E74F8D" w14:textId="77777777" w:rsidR="0049402B" w:rsidRDefault="0049402B">
      <w:pPr>
        <w:spacing w:line="240" w:lineRule="auto"/>
      </w:pPr>
      <w:r>
        <w:separator/>
      </w:r>
    </w:p>
  </w:endnote>
  <w:endnote w:type="continuationSeparator" w:id="0">
    <w:p w14:paraId="526F547C" w14:textId="77777777" w:rsidR="0049402B" w:rsidRDefault="004940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67755663"/>
    </w:sdtPr>
    <w:sdtContent>
      <w:p w14:paraId="7D88E1EC" w14:textId="77777777" w:rsidR="00DC609A" w:rsidRDefault="00000000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75023C8" w14:textId="77777777" w:rsidR="00DC609A" w:rsidRDefault="00DC60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457CBD" w14:textId="77777777" w:rsidR="0049402B" w:rsidRDefault="0049402B">
      <w:r>
        <w:separator/>
      </w:r>
    </w:p>
  </w:footnote>
  <w:footnote w:type="continuationSeparator" w:id="0">
    <w:p w14:paraId="18142D96" w14:textId="77777777" w:rsidR="0049402B" w:rsidRDefault="004940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8F342FF"/>
    <w:multiLevelType w:val="singleLevel"/>
    <w:tmpl w:val="88F342F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29416978"/>
    <w:multiLevelType w:val="singleLevel"/>
    <w:tmpl w:val="29416978"/>
    <w:lvl w:ilvl="0">
      <w:start w:val="1"/>
      <w:numFmt w:val="decimal"/>
      <w:suff w:val="space"/>
      <w:lvlText w:val="[%1]"/>
      <w:lvlJc w:val="left"/>
      <w:pPr>
        <w:ind w:left="120" w:firstLine="0"/>
      </w:pPr>
    </w:lvl>
  </w:abstractNum>
  <w:num w:numId="1" w16cid:durableId="1011834525">
    <w:abstractNumId w:val="0"/>
  </w:num>
  <w:num w:numId="2" w16cid:durableId="17460266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attachedTemplate r:id="rId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U0NWNhNzczYjE4N2ZiYTQ1MDY3OWQ0OTI2ODI5OGMifQ=="/>
  </w:docVars>
  <w:rsids>
    <w:rsidRoot w:val="222B29C9"/>
    <w:rsid w:val="00084CB8"/>
    <w:rsid w:val="00212F05"/>
    <w:rsid w:val="00246BCB"/>
    <w:rsid w:val="003A6B66"/>
    <w:rsid w:val="003C28DE"/>
    <w:rsid w:val="0049402B"/>
    <w:rsid w:val="00511A49"/>
    <w:rsid w:val="005A16CE"/>
    <w:rsid w:val="00676073"/>
    <w:rsid w:val="00867FFD"/>
    <w:rsid w:val="00871858"/>
    <w:rsid w:val="00881959"/>
    <w:rsid w:val="00950793"/>
    <w:rsid w:val="00AD2C8B"/>
    <w:rsid w:val="00B87A8B"/>
    <w:rsid w:val="00BB0CA1"/>
    <w:rsid w:val="00D63832"/>
    <w:rsid w:val="00DA385C"/>
    <w:rsid w:val="00DA3D66"/>
    <w:rsid w:val="00DC609A"/>
    <w:rsid w:val="00E61EAA"/>
    <w:rsid w:val="00E774CA"/>
    <w:rsid w:val="00EF1C84"/>
    <w:rsid w:val="00F370E9"/>
    <w:rsid w:val="00F614EF"/>
    <w:rsid w:val="010B22B0"/>
    <w:rsid w:val="016924C1"/>
    <w:rsid w:val="016A6FD7"/>
    <w:rsid w:val="01CC1A40"/>
    <w:rsid w:val="02C607D9"/>
    <w:rsid w:val="032D29B2"/>
    <w:rsid w:val="035A307B"/>
    <w:rsid w:val="03791753"/>
    <w:rsid w:val="03A04F32"/>
    <w:rsid w:val="04C44C81"/>
    <w:rsid w:val="04DB0E2B"/>
    <w:rsid w:val="04FC6AE0"/>
    <w:rsid w:val="051060E7"/>
    <w:rsid w:val="051A39AC"/>
    <w:rsid w:val="05257DE5"/>
    <w:rsid w:val="053718C6"/>
    <w:rsid w:val="05377B18"/>
    <w:rsid w:val="057B7A05"/>
    <w:rsid w:val="05DA39E3"/>
    <w:rsid w:val="05EC26B0"/>
    <w:rsid w:val="05FB774E"/>
    <w:rsid w:val="05FE0636"/>
    <w:rsid w:val="062B2D59"/>
    <w:rsid w:val="062C6F51"/>
    <w:rsid w:val="063B7194"/>
    <w:rsid w:val="06B331CE"/>
    <w:rsid w:val="073108FC"/>
    <w:rsid w:val="074B3407"/>
    <w:rsid w:val="07612C2A"/>
    <w:rsid w:val="078057A6"/>
    <w:rsid w:val="07A31495"/>
    <w:rsid w:val="07B2792A"/>
    <w:rsid w:val="07D57174"/>
    <w:rsid w:val="07E96F8D"/>
    <w:rsid w:val="07F12200"/>
    <w:rsid w:val="07FE491D"/>
    <w:rsid w:val="084C7436"/>
    <w:rsid w:val="08901C4E"/>
    <w:rsid w:val="091837BC"/>
    <w:rsid w:val="092D370C"/>
    <w:rsid w:val="09905A49"/>
    <w:rsid w:val="099F5C8C"/>
    <w:rsid w:val="09C13E54"/>
    <w:rsid w:val="09F00295"/>
    <w:rsid w:val="0A053D41"/>
    <w:rsid w:val="0A1C108A"/>
    <w:rsid w:val="0A6E5D8A"/>
    <w:rsid w:val="0A821835"/>
    <w:rsid w:val="0A9A6B7F"/>
    <w:rsid w:val="0AC91212"/>
    <w:rsid w:val="0AEE0C79"/>
    <w:rsid w:val="0B057D70"/>
    <w:rsid w:val="0BAB6B6A"/>
    <w:rsid w:val="0BD0037E"/>
    <w:rsid w:val="0C14470F"/>
    <w:rsid w:val="0C184D9E"/>
    <w:rsid w:val="0C3C4A6E"/>
    <w:rsid w:val="0C656D19"/>
    <w:rsid w:val="0CAC4948"/>
    <w:rsid w:val="0CAF61E6"/>
    <w:rsid w:val="0D074274"/>
    <w:rsid w:val="0D0E5602"/>
    <w:rsid w:val="0D145226"/>
    <w:rsid w:val="0D7336B7"/>
    <w:rsid w:val="0E034A3B"/>
    <w:rsid w:val="0E4F1A2E"/>
    <w:rsid w:val="0E6C0832"/>
    <w:rsid w:val="0E7440FA"/>
    <w:rsid w:val="0E9A0A19"/>
    <w:rsid w:val="0EBD3AC3"/>
    <w:rsid w:val="0EC97C68"/>
    <w:rsid w:val="0ED05C82"/>
    <w:rsid w:val="0F205179"/>
    <w:rsid w:val="0F2E3D3A"/>
    <w:rsid w:val="0F8D14C1"/>
    <w:rsid w:val="0FAB538A"/>
    <w:rsid w:val="0FBD0C1A"/>
    <w:rsid w:val="0FFD54BA"/>
    <w:rsid w:val="10C4252E"/>
    <w:rsid w:val="10D34B99"/>
    <w:rsid w:val="10D601E5"/>
    <w:rsid w:val="114E421F"/>
    <w:rsid w:val="117B00BB"/>
    <w:rsid w:val="117C0FF8"/>
    <w:rsid w:val="11B25C20"/>
    <w:rsid w:val="11C47D41"/>
    <w:rsid w:val="12B10F0A"/>
    <w:rsid w:val="134A0A16"/>
    <w:rsid w:val="139D4B9F"/>
    <w:rsid w:val="13A24CF6"/>
    <w:rsid w:val="13A46379"/>
    <w:rsid w:val="13C4511C"/>
    <w:rsid w:val="13CF716E"/>
    <w:rsid w:val="13D860AD"/>
    <w:rsid w:val="1481490C"/>
    <w:rsid w:val="14B922F8"/>
    <w:rsid w:val="152C7161"/>
    <w:rsid w:val="15323E58"/>
    <w:rsid w:val="156865D5"/>
    <w:rsid w:val="156E30E2"/>
    <w:rsid w:val="15F86E50"/>
    <w:rsid w:val="165948B9"/>
    <w:rsid w:val="168626AD"/>
    <w:rsid w:val="16A668AC"/>
    <w:rsid w:val="16AB2114"/>
    <w:rsid w:val="172A3039"/>
    <w:rsid w:val="17555A95"/>
    <w:rsid w:val="177E5132"/>
    <w:rsid w:val="17EE0FBD"/>
    <w:rsid w:val="18893D8F"/>
    <w:rsid w:val="18C43019"/>
    <w:rsid w:val="18FD0623"/>
    <w:rsid w:val="19031D93"/>
    <w:rsid w:val="197E766C"/>
    <w:rsid w:val="19874772"/>
    <w:rsid w:val="19E03E83"/>
    <w:rsid w:val="19EF2318"/>
    <w:rsid w:val="19F65454"/>
    <w:rsid w:val="19FE5693"/>
    <w:rsid w:val="1A8B64E4"/>
    <w:rsid w:val="1B072348"/>
    <w:rsid w:val="1B0C65B3"/>
    <w:rsid w:val="1B26620D"/>
    <w:rsid w:val="1B854CE1"/>
    <w:rsid w:val="1BAD248A"/>
    <w:rsid w:val="1BB67591"/>
    <w:rsid w:val="1BC05D1A"/>
    <w:rsid w:val="1C2169CA"/>
    <w:rsid w:val="1C545497"/>
    <w:rsid w:val="1C56667E"/>
    <w:rsid w:val="1CA51364"/>
    <w:rsid w:val="1CE95744"/>
    <w:rsid w:val="1CFA4CFE"/>
    <w:rsid w:val="1D385D84"/>
    <w:rsid w:val="1D4B5AB7"/>
    <w:rsid w:val="1D6372A4"/>
    <w:rsid w:val="1D9F5E03"/>
    <w:rsid w:val="1DC3418F"/>
    <w:rsid w:val="1DE71C83"/>
    <w:rsid w:val="1DFB1C16"/>
    <w:rsid w:val="1E1C0B5A"/>
    <w:rsid w:val="1E205195"/>
    <w:rsid w:val="1E2307E2"/>
    <w:rsid w:val="1F170346"/>
    <w:rsid w:val="1F38206B"/>
    <w:rsid w:val="1F9A2D26"/>
    <w:rsid w:val="1FD004F5"/>
    <w:rsid w:val="1FE671AF"/>
    <w:rsid w:val="20452C91"/>
    <w:rsid w:val="20E247FE"/>
    <w:rsid w:val="217557F8"/>
    <w:rsid w:val="21846277"/>
    <w:rsid w:val="2201688A"/>
    <w:rsid w:val="220628F4"/>
    <w:rsid w:val="222B29C9"/>
    <w:rsid w:val="22317971"/>
    <w:rsid w:val="224F429B"/>
    <w:rsid w:val="22737F8A"/>
    <w:rsid w:val="229B4DEB"/>
    <w:rsid w:val="22D503AE"/>
    <w:rsid w:val="22DD18A7"/>
    <w:rsid w:val="231921B3"/>
    <w:rsid w:val="233323A5"/>
    <w:rsid w:val="237A5348"/>
    <w:rsid w:val="23867849"/>
    <w:rsid w:val="23AD74CB"/>
    <w:rsid w:val="24924B76"/>
    <w:rsid w:val="24AB32DF"/>
    <w:rsid w:val="25137802"/>
    <w:rsid w:val="25A22934"/>
    <w:rsid w:val="25A77F4A"/>
    <w:rsid w:val="25C1100C"/>
    <w:rsid w:val="25E76599"/>
    <w:rsid w:val="262B2929"/>
    <w:rsid w:val="267E4C50"/>
    <w:rsid w:val="2681648A"/>
    <w:rsid w:val="26A313A4"/>
    <w:rsid w:val="26B446CD"/>
    <w:rsid w:val="27174C5C"/>
    <w:rsid w:val="27327EBF"/>
    <w:rsid w:val="273677D8"/>
    <w:rsid w:val="27F21951"/>
    <w:rsid w:val="27F31225"/>
    <w:rsid w:val="28043432"/>
    <w:rsid w:val="280C5F9A"/>
    <w:rsid w:val="2825302A"/>
    <w:rsid w:val="284B1061"/>
    <w:rsid w:val="286640ED"/>
    <w:rsid w:val="28B27332"/>
    <w:rsid w:val="28B46C06"/>
    <w:rsid w:val="28D27C3D"/>
    <w:rsid w:val="28F45255"/>
    <w:rsid w:val="2907142C"/>
    <w:rsid w:val="29086F52"/>
    <w:rsid w:val="293D6BFB"/>
    <w:rsid w:val="298567F4"/>
    <w:rsid w:val="299407E6"/>
    <w:rsid w:val="29AB4D27"/>
    <w:rsid w:val="29E259F5"/>
    <w:rsid w:val="2A7F4FF2"/>
    <w:rsid w:val="2B0379D1"/>
    <w:rsid w:val="2B1B11BE"/>
    <w:rsid w:val="2B4A5600"/>
    <w:rsid w:val="2B5F2AEE"/>
    <w:rsid w:val="2BB533C1"/>
    <w:rsid w:val="2BC730F4"/>
    <w:rsid w:val="2C464019"/>
    <w:rsid w:val="2C5D59B3"/>
    <w:rsid w:val="2C680433"/>
    <w:rsid w:val="2CA3146B"/>
    <w:rsid w:val="2D360531"/>
    <w:rsid w:val="2D39592C"/>
    <w:rsid w:val="2E1756A9"/>
    <w:rsid w:val="2E6A7D67"/>
    <w:rsid w:val="2E823302"/>
    <w:rsid w:val="2E8D23D3"/>
    <w:rsid w:val="2EAD65D1"/>
    <w:rsid w:val="2EF5386C"/>
    <w:rsid w:val="2F0361F1"/>
    <w:rsid w:val="2F6D7B0F"/>
    <w:rsid w:val="30405223"/>
    <w:rsid w:val="304D7528"/>
    <w:rsid w:val="30782C0F"/>
    <w:rsid w:val="30872E52"/>
    <w:rsid w:val="309F63EE"/>
    <w:rsid w:val="30E661BF"/>
    <w:rsid w:val="320F75A3"/>
    <w:rsid w:val="32582CF8"/>
    <w:rsid w:val="32B85545"/>
    <w:rsid w:val="32F81DE5"/>
    <w:rsid w:val="33435756"/>
    <w:rsid w:val="33BC2E13"/>
    <w:rsid w:val="33CE2400"/>
    <w:rsid w:val="33E87534"/>
    <w:rsid w:val="340D18C0"/>
    <w:rsid w:val="34C71A6F"/>
    <w:rsid w:val="34E70363"/>
    <w:rsid w:val="3529272A"/>
    <w:rsid w:val="3592207D"/>
    <w:rsid w:val="36356EAC"/>
    <w:rsid w:val="365612FD"/>
    <w:rsid w:val="36E0150E"/>
    <w:rsid w:val="37441A9D"/>
    <w:rsid w:val="37621F23"/>
    <w:rsid w:val="37B26A07"/>
    <w:rsid w:val="3842422E"/>
    <w:rsid w:val="38F46663"/>
    <w:rsid w:val="38FA68B7"/>
    <w:rsid w:val="39205BF2"/>
    <w:rsid w:val="393D2C48"/>
    <w:rsid w:val="395104A1"/>
    <w:rsid w:val="39A700C1"/>
    <w:rsid w:val="39A95BE7"/>
    <w:rsid w:val="3A5536D0"/>
    <w:rsid w:val="3B342994"/>
    <w:rsid w:val="3B6E70E8"/>
    <w:rsid w:val="3BED310A"/>
    <w:rsid w:val="3BF84C04"/>
    <w:rsid w:val="3C3C2D43"/>
    <w:rsid w:val="3C746980"/>
    <w:rsid w:val="3C7626F9"/>
    <w:rsid w:val="3CC2593E"/>
    <w:rsid w:val="3CD1792F"/>
    <w:rsid w:val="3CDB69FF"/>
    <w:rsid w:val="3D1D0DC6"/>
    <w:rsid w:val="3D6C7658"/>
    <w:rsid w:val="3D9848F1"/>
    <w:rsid w:val="3DCE3E6E"/>
    <w:rsid w:val="3DE6737D"/>
    <w:rsid w:val="3E0B0C1F"/>
    <w:rsid w:val="3E171CB9"/>
    <w:rsid w:val="3E9C5D1B"/>
    <w:rsid w:val="3EDB2CE7"/>
    <w:rsid w:val="3F984C13"/>
    <w:rsid w:val="3FCF3ECE"/>
    <w:rsid w:val="3FED4320"/>
    <w:rsid w:val="400C0C7E"/>
    <w:rsid w:val="40BF25DF"/>
    <w:rsid w:val="40C81C57"/>
    <w:rsid w:val="41672ED8"/>
    <w:rsid w:val="417E5BAB"/>
    <w:rsid w:val="41961147"/>
    <w:rsid w:val="41BA3087"/>
    <w:rsid w:val="41E23D98"/>
    <w:rsid w:val="41F36599"/>
    <w:rsid w:val="41FF4F3E"/>
    <w:rsid w:val="420C1409"/>
    <w:rsid w:val="421D53C4"/>
    <w:rsid w:val="42862532"/>
    <w:rsid w:val="42A33B1C"/>
    <w:rsid w:val="42C57F36"/>
    <w:rsid w:val="43370708"/>
    <w:rsid w:val="438949DC"/>
    <w:rsid w:val="438C1800"/>
    <w:rsid w:val="43F42155"/>
    <w:rsid w:val="44054362"/>
    <w:rsid w:val="443B7D84"/>
    <w:rsid w:val="444262C7"/>
    <w:rsid w:val="445552E9"/>
    <w:rsid w:val="4487679B"/>
    <w:rsid w:val="44894F93"/>
    <w:rsid w:val="44A91191"/>
    <w:rsid w:val="457C2402"/>
    <w:rsid w:val="45927E77"/>
    <w:rsid w:val="45941E41"/>
    <w:rsid w:val="45A32084"/>
    <w:rsid w:val="46222FA9"/>
    <w:rsid w:val="46480997"/>
    <w:rsid w:val="4674757D"/>
    <w:rsid w:val="46F25071"/>
    <w:rsid w:val="47223079"/>
    <w:rsid w:val="47305B9A"/>
    <w:rsid w:val="473B5C58"/>
    <w:rsid w:val="473C453F"/>
    <w:rsid w:val="4740402F"/>
    <w:rsid w:val="48286871"/>
    <w:rsid w:val="48390A7E"/>
    <w:rsid w:val="48BB76E5"/>
    <w:rsid w:val="49A95790"/>
    <w:rsid w:val="49E35145"/>
    <w:rsid w:val="49FD2121"/>
    <w:rsid w:val="4A677B24"/>
    <w:rsid w:val="4AA77F21"/>
    <w:rsid w:val="4AEE3DA2"/>
    <w:rsid w:val="4B1572B0"/>
    <w:rsid w:val="4B7C1F96"/>
    <w:rsid w:val="4B9F32EE"/>
    <w:rsid w:val="4BAB57EF"/>
    <w:rsid w:val="4BC2631D"/>
    <w:rsid w:val="4BE96317"/>
    <w:rsid w:val="4C003D8D"/>
    <w:rsid w:val="4C2C4B82"/>
    <w:rsid w:val="4C307A20"/>
    <w:rsid w:val="4C7B1665"/>
    <w:rsid w:val="4CB00BEC"/>
    <w:rsid w:val="4CF96B0A"/>
    <w:rsid w:val="4DD86643"/>
    <w:rsid w:val="4E061402"/>
    <w:rsid w:val="4E3E6DEE"/>
    <w:rsid w:val="4EC05A55"/>
    <w:rsid w:val="4EC45545"/>
    <w:rsid w:val="4F3640BA"/>
    <w:rsid w:val="4F4F0B87"/>
    <w:rsid w:val="4F5A7C58"/>
    <w:rsid w:val="4FF35972"/>
    <w:rsid w:val="50306C0B"/>
    <w:rsid w:val="505E1082"/>
    <w:rsid w:val="506A211C"/>
    <w:rsid w:val="508807F5"/>
    <w:rsid w:val="50B96B5E"/>
    <w:rsid w:val="517A447F"/>
    <w:rsid w:val="52224331"/>
    <w:rsid w:val="52326C6A"/>
    <w:rsid w:val="524263CA"/>
    <w:rsid w:val="529A036B"/>
    <w:rsid w:val="52CD0741"/>
    <w:rsid w:val="52FE6B4C"/>
    <w:rsid w:val="53071EA5"/>
    <w:rsid w:val="53424C8B"/>
    <w:rsid w:val="5463310B"/>
    <w:rsid w:val="5495528E"/>
    <w:rsid w:val="54A11E85"/>
    <w:rsid w:val="552A00CC"/>
    <w:rsid w:val="55D368A6"/>
    <w:rsid w:val="5612303A"/>
    <w:rsid w:val="561C4C84"/>
    <w:rsid w:val="56650497"/>
    <w:rsid w:val="56927CD7"/>
    <w:rsid w:val="577D76A7"/>
    <w:rsid w:val="57895D86"/>
    <w:rsid w:val="57971185"/>
    <w:rsid w:val="579E08FE"/>
    <w:rsid w:val="57FD3876"/>
    <w:rsid w:val="58615BB3"/>
    <w:rsid w:val="588875E4"/>
    <w:rsid w:val="58B2640F"/>
    <w:rsid w:val="59036C6A"/>
    <w:rsid w:val="590A465A"/>
    <w:rsid w:val="590F1AB3"/>
    <w:rsid w:val="59554FEC"/>
    <w:rsid w:val="597E2795"/>
    <w:rsid w:val="598633F7"/>
    <w:rsid w:val="59914276"/>
    <w:rsid w:val="59CB6BB0"/>
    <w:rsid w:val="5A0709DC"/>
    <w:rsid w:val="5A07278A"/>
    <w:rsid w:val="5A2C2B5B"/>
    <w:rsid w:val="5A5A4FB0"/>
    <w:rsid w:val="5A5D05FC"/>
    <w:rsid w:val="5B081EC8"/>
    <w:rsid w:val="5B184523"/>
    <w:rsid w:val="5B4812AC"/>
    <w:rsid w:val="5BA13D24"/>
    <w:rsid w:val="5BD82630"/>
    <w:rsid w:val="5CBF1202"/>
    <w:rsid w:val="5CDD77D2"/>
    <w:rsid w:val="5DB6074F"/>
    <w:rsid w:val="5E196F30"/>
    <w:rsid w:val="5E525F9E"/>
    <w:rsid w:val="5F8605F5"/>
    <w:rsid w:val="5FE64297"/>
    <w:rsid w:val="6014175D"/>
    <w:rsid w:val="60C211B9"/>
    <w:rsid w:val="60C70EC5"/>
    <w:rsid w:val="60C95236"/>
    <w:rsid w:val="616D683A"/>
    <w:rsid w:val="61A62889"/>
    <w:rsid w:val="61E33DB5"/>
    <w:rsid w:val="61E635CD"/>
    <w:rsid w:val="61E638AB"/>
    <w:rsid w:val="622A34BA"/>
    <w:rsid w:val="622F2CA5"/>
    <w:rsid w:val="623E6F65"/>
    <w:rsid w:val="624520A2"/>
    <w:rsid w:val="624D0F56"/>
    <w:rsid w:val="62AE5E99"/>
    <w:rsid w:val="62E278F0"/>
    <w:rsid w:val="62EE2739"/>
    <w:rsid w:val="63893783"/>
    <w:rsid w:val="63A63014"/>
    <w:rsid w:val="63AB687C"/>
    <w:rsid w:val="63CD1FBC"/>
    <w:rsid w:val="645E65D9"/>
    <w:rsid w:val="64DB0A9B"/>
    <w:rsid w:val="65130235"/>
    <w:rsid w:val="65222B6E"/>
    <w:rsid w:val="653A2CD0"/>
    <w:rsid w:val="65532D27"/>
    <w:rsid w:val="657B402C"/>
    <w:rsid w:val="65815AE7"/>
    <w:rsid w:val="65956E9C"/>
    <w:rsid w:val="65D666C7"/>
    <w:rsid w:val="665361DA"/>
    <w:rsid w:val="667C005C"/>
    <w:rsid w:val="66A50242"/>
    <w:rsid w:val="66D87988"/>
    <w:rsid w:val="66DB4D83"/>
    <w:rsid w:val="66EE2460"/>
    <w:rsid w:val="67550FD9"/>
    <w:rsid w:val="67561FC9"/>
    <w:rsid w:val="675D37BA"/>
    <w:rsid w:val="67BB40C9"/>
    <w:rsid w:val="67FA1B80"/>
    <w:rsid w:val="68C647BA"/>
    <w:rsid w:val="68E31BC3"/>
    <w:rsid w:val="692C05EE"/>
    <w:rsid w:val="699456BD"/>
    <w:rsid w:val="69EE74C3"/>
    <w:rsid w:val="6A372C18"/>
    <w:rsid w:val="6A7E3DE6"/>
    <w:rsid w:val="6A9736B6"/>
    <w:rsid w:val="6A9C2A7B"/>
    <w:rsid w:val="6AF74155"/>
    <w:rsid w:val="6B4750DC"/>
    <w:rsid w:val="6C027255"/>
    <w:rsid w:val="6C0333E5"/>
    <w:rsid w:val="6C0E5026"/>
    <w:rsid w:val="6C115D42"/>
    <w:rsid w:val="6C133210"/>
    <w:rsid w:val="6C1A459F"/>
    <w:rsid w:val="6C313697"/>
    <w:rsid w:val="6C445178"/>
    <w:rsid w:val="6C44786E"/>
    <w:rsid w:val="6C726189"/>
    <w:rsid w:val="6CA125CA"/>
    <w:rsid w:val="6CC369E5"/>
    <w:rsid w:val="6CCA3AED"/>
    <w:rsid w:val="6D08089B"/>
    <w:rsid w:val="6DB12CE1"/>
    <w:rsid w:val="6DDC6397"/>
    <w:rsid w:val="6E6D5702"/>
    <w:rsid w:val="6E957F0D"/>
    <w:rsid w:val="6F60676D"/>
    <w:rsid w:val="6FBE122F"/>
    <w:rsid w:val="6FDB5DF3"/>
    <w:rsid w:val="6FEF4CD4"/>
    <w:rsid w:val="70656ED1"/>
    <w:rsid w:val="70C745CA"/>
    <w:rsid w:val="71031AA6"/>
    <w:rsid w:val="712A24EE"/>
    <w:rsid w:val="717E2EDA"/>
    <w:rsid w:val="719426FE"/>
    <w:rsid w:val="71CD20B4"/>
    <w:rsid w:val="71DE606F"/>
    <w:rsid w:val="723B526F"/>
    <w:rsid w:val="726011AC"/>
    <w:rsid w:val="726F4F19"/>
    <w:rsid w:val="727153D6"/>
    <w:rsid w:val="72C54B39"/>
    <w:rsid w:val="72C708B1"/>
    <w:rsid w:val="72D60AF4"/>
    <w:rsid w:val="731D6723"/>
    <w:rsid w:val="73473539"/>
    <w:rsid w:val="735F4F8D"/>
    <w:rsid w:val="73816CB2"/>
    <w:rsid w:val="73CB617F"/>
    <w:rsid w:val="74510D7A"/>
    <w:rsid w:val="7513602F"/>
    <w:rsid w:val="755D72AA"/>
    <w:rsid w:val="75706FDE"/>
    <w:rsid w:val="757D464F"/>
    <w:rsid w:val="75E579CC"/>
    <w:rsid w:val="75F93477"/>
    <w:rsid w:val="761B163F"/>
    <w:rsid w:val="7630676D"/>
    <w:rsid w:val="76501B14"/>
    <w:rsid w:val="76634D94"/>
    <w:rsid w:val="76F679B7"/>
    <w:rsid w:val="772C5186"/>
    <w:rsid w:val="776F2E69"/>
    <w:rsid w:val="77843214"/>
    <w:rsid w:val="778E4093"/>
    <w:rsid w:val="7798281C"/>
    <w:rsid w:val="779E42D6"/>
    <w:rsid w:val="77AE563B"/>
    <w:rsid w:val="78A70F68"/>
    <w:rsid w:val="78B10039"/>
    <w:rsid w:val="79030169"/>
    <w:rsid w:val="79142376"/>
    <w:rsid w:val="794958FA"/>
    <w:rsid w:val="794E177D"/>
    <w:rsid w:val="79517126"/>
    <w:rsid w:val="79A9416A"/>
    <w:rsid w:val="79BA116F"/>
    <w:rsid w:val="79BA5A81"/>
    <w:rsid w:val="7A2D7B93"/>
    <w:rsid w:val="7B0501C8"/>
    <w:rsid w:val="7B3A2568"/>
    <w:rsid w:val="7B892BA7"/>
    <w:rsid w:val="7B8A691F"/>
    <w:rsid w:val="7C7E194B"/>
    <w:rsid w:val="7CA73C2D"/>
    <w:rsid w:val="7CD2057E"/>
    <w:rsid w:val="7CD75B94"/>
    <w:rsid w:val="7DAE2D99"/>
    <w:rsid w:val="7E3C2153"/>
    <w:rsid w:val="7E3C65F7"/>
    <w:rsid w:val="7E9507F3"/>
    <w:rsid w:val="7E9F26E2"/>
    <w:rsid w:val="7EEC1DCB"/>
    <w:rsid w:val="7F131316"/>
    <w:rsid w:val="7F1E1CCB"/>
    <w:rsid w:val="7F4A2C75"/>
    <w:rsid w:val="7F6E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B007261"/>
  <w15:docId w15:val="{43D36B89-2A01-4B1D-ACE3-48421BE7D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eastAsia="Helvetica"/>
      <w:color w:val="000000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kern w:val="0"/>
    </w:r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pPr>
      <w:ind w:left="720"/>
      <w:contextualSpacing/>
    </w:pPr>
  </w:style>
  <w:style w:type="paragraph" w:customStyle="1" w:styleId="preflight-heading">
    <w:name w:val="preflight-heading"/>
    <w:qFormat/>
    <w:pPr>
      <w:spacing w:before="60" w:after="60"/>
    </w:pPr>
    <w:rPr>
      <w:b/>
      <w:color w:val="000000"/>
    </w:rPr>
  </w:style>
  <w:style w:type="paragraph" w:customStyle="1" w:styleId="preflight-description">
    <w:name w:val="preflight-description"/>
    <w:qFormat/>
    <w:pPr>
      <w:spacing w:before="60" w:after="60"/>
    </w:pPr>
    <w:rPr>
      <w:color w:val="000000"/>
    </w:rPr>
  </w:style>
  <w:style w:type="paragraph" w:customStyle="1" w:styleId="preflight-link">
    <w:name w:val="preflight-link"/>
    <w:qFormat/>
    <w:pPr>
      <w:spacing w:before="60" w:after="60"/>
    </w:pPr>
    <w:rPr>
      <w:color w:val="0000FF"/>
      <w:u w:val="single"/>
    </w:rPr>
  </w:style>
  <w:style w:type="paragraph" w:customStyle="1" w:styleId="preflight-example">
    <w:name w:val="preflight-example"/>
    <w:qFormat/>
    <w:pPr>
      <w:spacing w:before="180" w:after="60"/>
    </w:pPr>
    <w:rPr>
      <w:i/>
      <w:color w:val="000000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Helvetica"/>
      <w:color w:val="000000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octo\Desktop\original%20article%20(Paperpal%20Edit)%20(1)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original article (Paperpal Edit) (1).dot</Template>
  <TotalTime>9</TotalTime>
  <Pages>2</Pages>
  <Words>436</Words>
  <Characters>2491</Characters>
  <Application>Microsoft Office Word</Application>
  <DocSecurity>0</DocSecurity>
  <Lines>20</Lines>
  <Paragraphs>5</Paragraphs>
  <ScaleCrop>false</ScaleCrop>
  <Company>SpringerNature</Company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长袜子皮皮</dc:creator>
  <cp:lastModifiedBy>Nilesh Nawale</cp:lastModifiedBy>
  <cp:revision>2</cp:revision>
  <dcterms:created xsi:type="dcterms:W3CDTF">2024-10-11T10:19:00Z</dcterms:created>
  <dcterms:modified xsi:type="dcterms:W3CDTF">2024-10-11T10:19:00Z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D8AB39B9E9ED44BFB6511EAB54884243_13</vt:lpwstr>
  </property>
  <property fmtid="{D5CDD505-2E9C-101B-9397-08002B2CF9AE}" pid="3" name="KSOProductBuildVer">
    <vt:lpwstr>2052-12.1.0.17827</vt:lpwstr>
  </property>
</Properties>
</file>