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D19243" w14:textId="77777777" w:rsidR="00F24212" w:rsidRPr="00A445B9" w:rsidRDefault="00F24212" w:rsidP="00F24212">
      <w:pPr>
        <w:ind w:left="720" w:hanging="360"/>
        <w:rPr>
          <w:rFonts w:ascii="Times New Roman" w:hAnsi="Times New Roman" w:cs="Times New Roman"/>
          <w:b/>
          <w:bCs/>
          <w:sz w:val="28"/>
          <w:szCs w:val="28"/>
        </w:rPr>
      </w:pPr>
      <w:r w:rsidRPr="00A445B9">
        <w:rPr>
          <w:rFonts w:ascii="Times New Roman" w:hAnsi="Times New Roman" w:cs="Times New Roman"/>
          <w:b/>
          <w:bCs/>
          <w:sz w:val="28"/>
          <w:szCs w:val="28"/>
        </w:rPr>
        <w:t>Table1. Demographic characteristics of samples</w:t>
      </w:r>
    </w:p>
    <w:p w14:paraId="78E508DA" w14:textId="77777777" w:rsidR="00F24212" w:rsidRPr="00A445B9" w:rsidRDefault="00F24212" w:rsidP="00F24212">
      <w:pPr>
        <w:ind w:left="720" w:hanging="360"/>
        <w:rPr>
          <w:rFonts w:ascii="Times New Roman" w:hAnsi="Times New Roman" w:cs="Times New Roman"/>
        </w:rPr>
      </w:pPr>
    </w:p>
    <w:p w14:paraId="05917E6C" w14:textId="77777777" w:rsidR="00F24212" w:rsidRPr="00A445B9" w:rsidRDefault="00F24212" w:rsidP="00F2421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445B9">
        <w:rPr>
          <w:rFonts w:ascii="Times New Roman" w:hAnsi="Times New Roman" w:cs="Times New Roman"/>
          <w:b/>
          <w:bCs/>
        </w:rPr>
        <w:t>Xenografted mic</w:t>
      </w:r>
    </w:p>
    <w:p w14:paraId="39ABA603" w14:textId="77777777" w:rsidR="00F24212" w:rsidRPr="00A445B9" w:rsidRDefault="00F24212" w:rsidP="00F24212">
      <w:pPr>
        <w:pStyle w:val="ListParagraph"/>
        <w:rPr>
          <w:rFonts w:ascii="Times New Roman" w:hAnsi="Times New Roman" w:cs="Times New Roman"/>
        </w:rPr>
      </w:pPr>
      <w:r w:rsidRPr="00A445B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E25844" wp14:editId="5AD38849">
                <wp:simplePos x="0" y="0"/>
                <wp:positionH relativeFrom="column">
                  <wp:posOffset>244800</wp:posOffset>
                </wp:positionH>
                <wp:positionV relativeFrom="paragraph">
                  <wp:posOffset>86220</wp:posOffset>
                </wp:positionV>
                <wp:extent cx="3621600" cy="655200"/>
                <wp:effectExtent l="0" t="0" r="0" b="5715"/>
                <wp:wrapNone/>
                <wp:docPr id="11338805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1600" cy="65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ListTable2"/>
                              <w:tblW w:w="4212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843"/>
                              <w:gridCol w:w="1240"/>
                              <w:gridCol w:w="1129"/>
                            </w:tblGrid>
                            <w:tr w:rsidR="00F24212" w:rsidRPr="00C37C9C" w14:paraId="3A8278D5" w14:textId="77777777" w:rsidTr="00820E6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9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843" w:type="dxa"/>
                                </w:tcPr>
                                <w:p w14:paraId="414BA35A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Samples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</w:tcPr>
                                <w:p w14:paraId="0DC69003" w14:textId="77777777" w:rsidR="00F24212" w:rsidRPr="00C37C9C" w:rsidRDefault="00F24212" w:rsidP="00B64126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Wild</w:t>
                                  </w:r>
                                </w:p>
                              </w:tc>
                              <w:tc>
                                <w:tcPr>
                                  <w:tcW w:w="1129" w:type="dxa"/>
                                </w:tcPr>
                                <w:p w14:paraId="158F6E2D" w14:textId="77777777" w:rsidR="00F24212" w:rsidRPr="00C37C9C" w:rsidRDefault="00F24212" w:rsidP="00B64126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TREM2</w:t>
                                  </w:r>
                                </w:p>
                              </w:tc>
                            </w:tr>
                            <w:tr w:rsidR="00F24212" w:rsidRPr="00C37C9C" w14:paraId="690FEFB8" w14:textId="77777777" w:rsidTr="00820E6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1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843" w:type="dxa"/>
                                </w:tcPr>
                                <w:p w14:paraId="3A625DF8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</w:tcPr>
                                <w:p w14:paraId="6ABBBDB8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29" w:type="dxa"/>
                                </w:tcPr>
                                <w:p w14:paraId="3F6A38C0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F24212" w:rsidRPr="00C37C9C" w14:paraId="0162DC3C" w14:textId="77777777" w:rsidTr="00820E63">
                              <w:trPr>
                                <w:trHeight w:val="20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843" w:type="dxa"/>
                                </w:tcPr>
                                <w:p w14:paraId="236C5B1C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Total #nuclei</w:t>
                                  </w:r>
                                </w:p>
                              </w:tc>
                              <w:tc>
                                <w:tcPr>
                                  <w:tcW w:w="1240" w:type="dxa"/>
                                </w:tcPr>
                                <w:p w14:paraId="0EEFFEEB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17769</w:t>
                                  </w:r>
                                </w:p>
                              </w:tc>
                              <w:tc>
                                <w:tcPr>
                                  <w:tcW w:w="1129" w:type="dxa"/>
                                </w:tcPr>
                                <w:p w14:paraId="28132443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7638</w:t>
                                  </w:r>
                                </w:p>
                              </w:tc>
                            </w:tr>
                          </w:tbl>
                          <w:p w14:paraId="48A79E9F" w14:textId="77777777" w:rsidR="00F24212" w:rsidRPr="00C37C9C" w:rsidRDefault="00F24212" w:rsidP="00F242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E2584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9.3pt;margin-top:6.8pt;width:285.15pt;height:5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" fillcolor="white [3201]" stroked="f" strokeweight=".5pt">
                <v:textbox>
                  <w:txbxContent>
                    <w:tbl>
                      <w:tblPr>
                        <w:tblStyle w:val="ListTable2"/>
                        <w:tblW w:w="4212" w:type="dxa"/>
                        <w:tblLook w:val="04A0" w:firstRow="1" w:lastRow="0" w:firstColumn="1" w:lastColumn="0" w:noHBand="0" w:noVBand="1"/>
                      </w:tblPr>
                      <w:tblGrid>
                        <w:gridCol w:w="1843"/>
                        <w:gridCol w:w="1240"/>
                        <w:gridCol w:w="1129"/>
                      </w:tblGrid>
                      <w:tr w:rsidR="00F24212" w:rsidRPr="00C37C9C" w14:paraId="3A8278D5" w14:textId="77777777" w:rsidTr="00820E6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9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843" w:type="dxa"/>
                          </w:tcPr>
                          <w:p w14:paraId="414BA35A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Samples</w:t>
                            </w:r>
                          </w:p>
                        </w:tc>
                        <w:tc>
                          <w:tcPr>
                            <w:tcW w:w="1240" w:type="dxa"/>
                          </w:tcPr>
                          <w:p w14:paraId="0DC69003" w14:textId="77777777" w:rsidR="00F24212" w:rsidRPr="00C37C9C" w:rsidRDefault="00F24212" w:rsidP="00B64126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Wild</w:t>
                            </w:r>
                          </w:p>
                        </w:tc>
                        <w:tc>
                          <w:tcPr>
                            <w:tcW w:w="1129" w:type="dxa"/>
                          </w:tcPr>
                          <w:p w14:paraId="158F6E2D" w14:textId="77777777" w:rsidR="00F24212" w:rsidRPr="00C37C9C" w:rsidRDefault="00F24212" w:rsidP="00B64126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TREM2</w:t>
                            </w:r>
                          </w:p>
                        </w:tc>
                      </w:tr>
                      <w:tr w:rsidR="00F24212" w:rsidRPr="00C37C9C" w14:paraId="690FEFB8" w14:textId="77777777" w:rsidTr="00820E6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1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843" w:type="dxa"/>
                          </w:tcPr>
                          <w:p w14:paraId="3A625DF8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240" w:type="dxa"/>
                          </w:tcPr>
                          <w:p w14:paraId="6ABBBDB8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29" w:type="dxa"/>
                          </w:tcPr>
                          <w:p w14:paraId="3F6A38C0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</w:p>
                        </w:tc>
                      </w:tr>
                      <w:tr w:rsidR="00F24212" w:rsidRPr="00C37C9C" w14:paraId="0162DC3C" w14:textId="77777777" w:rsidTr="00820E63">
                        <w:trPr>
                          <w:trHeight w:val="20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843" w:type="dxa"/>
                          </w:tcPr>
                          <w:p w14:paraId="236C5B1C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Total #nuclei</w:t>
                            </w:r>
                          </w:p>
                        </w:tc>
                        <w:tc>
                          <w:tcPr>
                            <w:tcW w:w="1240" w:type="dxa"/>
                          </w:tcPr>
                          <w:p w14:paraId="0EEFFEEB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17769</w:t>
                            </w:r>
                          </w:p>
                        </w:tc>
                        <w:tc>
                          <w:tcPr>
                            <w:tcW w:w="1129" w:type="dxa"/>
                          </w:tcPr>
                          <w:p w14:paraId="28132443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7638</w:t>
                            </w:r>
                          </w:p>
                        </w:tc>
                      </w:tr>
                    </w:tbl>
                    <w:p w14:paraId="48A79E9F" w14:textId="77777777" w:rsidR="00F24212" w:rsidRPr="00C37C9C" w:rsidRDefault="00F24212" w:rsidP="00F24212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90CA473" w14:textId="77777777" w:rsidR="00F24212" w:rsidRPr="00A445B9" w:rsidRDefault="00F24212" w:rsidP="00F24212">
      <w:pPr>
        <w:pStyle w:val="ListParagraph"/>
        <w:rPr>
          <w:rFonts w:ascii="Times New Roman" w:hAnsi="Times New Roman" w:cs="Times New Roman"/>
        </w:rPr>
      </w:pPr>
    </w:p>
    <w:p w14:paraId="450D7DB5" w14:textId="77777777" w:rsidR="00F24212" w:rsidRPr="00A445B9" w:rsidRDefault="00F24212" w:rsidP="00F24212">
      <w:pPr>
        <w:pStyle w:val="ListParagraph"/>
        <w:rPr>
          <w:rFonts w:ascii="Times New Roman" w:hAnsi="Times New Roman" w:cs="Times New Roman"/>
        </w:rPr>
      </w:pPr>
    </w:p>
    <w:p w14:paraId="319C6FDB" w14:textId="77777777" w:rsidR="00F24212" w:rsidRPr="00A445B9" w:rsidRDefault="00F24212" w:rsidP="00F24212">
      <w:pPr>
        <w:pStyle w:val="ListParagraph"/>
        <w:rPr>
          <w:rFonts w:ascii="Times New Roman" w:hAnsi="Times New Roman" w:cs="Times New Roman"/>
        </w:rPr>
      </w:pPr>
    </w:p>
    <w:p w14:paraId="597BFC00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047F64DE" w14:textId="33BC72FF" w:rsidR="00F24212" w:rsidRPr="00A445B9" w:rsidRDefault="00F24212" w:rsidP="00F2421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445B9">
        <w:rPr>
          <w:rFonts w:ascii="Times New Roman" w:hAnsi="Times New Roman" w:cs="Times New Roman"/>
          <w:b/>
          <w:bCs/>
        </w:rPr>
        <w:t>Human parietal cortex</w:t>
      </w:r>
      <w:r w:rsidR="009122F2">
        <w:rPr>
          <w:rFonts w:ascii="Times New Roman" w:hAnsi="Times New Roman" w:cs="Times New Roman"/>
          <w:b/>
          <w:bCs/>
        </w:rPr>
        <w:t xml:space="preserve"> (WASHU)</w:t>
      </w:r>
    </w:p>
    <w:p w14:paraId="264D5C76" w14:textId="77777777" w:rsidR="00F24212" w:rsidRPr="00A445B9" w:rsidRDefault="00F24212" w:rsidP="00F24212">
      <w:pPr>
        <w:rPr>
          <w:rFonts w:ascii="Times New Roman" w:hAnsi="Times New Roman" w:cs="Times New Roman"/>
        </w:rPr>
      </w:pPr>
      <w:r w:rsidRPr="00A445B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C058D1" wp14:editId="3E91191F">
                <wp:simplePos x="0" y="0"/>
                <wp:positionH relativeFrom="column">
                  <wp:posOffset>279918</wp:posOffset>
                </wp:positionH>
                <wp:positionV relativeFrom="paragraph">
                  <wp:posOffset>46187</wp:posOffset>
                </wp:positionV>
                <wp:extent cx="6256800" cy="2090057"/>
                <wp:effectExtent l="0" t="0" r="4445" b="5715"/>
                <wp:wrapNone/>
                <wp:docPr id="83221336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6800" cy="20900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ListTable2"/>
                              <w:tblW w:w="938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065"/>
                              <w:gridCol w:w="1440"/>
                              <w:gridCol w:w="1434"/>
                              <w:gridCol w:w="1266"/>
                              <w:gridCol w:w="1579"/>
                              <w:gridCol w:w="1601"/>
                            </w:tblGrid>
                            <w:tr w:rsidR="000679EB" w:rsidRPr="00C37C9C" w14:paraId="796CBD70" w14:textId="77777777" w:rsidTr="000679EB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41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65" w:type="dxa"/>
                                </w:tcPr>
                                <w:p w14:paraId="16B93455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Samples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5A196DD4" w14:textId="77777777" w:rsidR="00F24212" w:rsidRPr="00C37C9C" w:rsidRDefault="00F24212" w:rsidP="00B64126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Control</w:t>
                                  </w:r>
                                </w:p>
                              </w:tc>
                              <w:tc>
                                <w:tcPr>
                                  <w:tcW w:w="1434" w:type="dxa"/>
                                </w:tcPr>
                                <w:p w14:paraId="1C974CC3" w14:textId="77777777" w:rsidR="00F24212" w:rsidRPr="00C37C9C" w:rsidRDefault="00F24212" w:rsidP="00B64126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ADAD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73689A25" w14:textId="77777777" w:rsidR="00F24212" w:rsidRPr="00C37C9C" w:rsidRDefault="00F24212" w:rsidP="00B64126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proofErr w:type="spellStart"/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sAD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579" w:type="dxa"/>
                                </w:tcPr>
                                <w:p w14:paraId="0EEE7E52" w14:textId="77777777" w:rsidR="00F24212" w:rsidRPr="00C37C9C" w:rsidRDefault="00F24212" w:rsidP="00B64126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proofErr w:type="spellStart"/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Presym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601" w:type="dxa"/>
                                </w:tcPr>
                                <w:p w14:paraId="6E70D372" w14:textId="77777777" w:rsidR="00F24212" w:rsidRPr="00C37C9C" w:rsidRDefault="00F24212" w:rsidP="00B64126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Other</w:t>
                                  </w:r>
                                </w:p>
                              </w:tc>
                            </w:tr>
                            <w:tr w:rsidR="000679EB" w:rsidRPr="00C37C9C" w14:paraId="31F28470" w14:textId="77777777" w:rsidTr="000679E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1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65" w:type="dxa"/>
                                </w:tcPr>
                                <w:p w14:paraId="5BAC69A5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005DD7CE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434" w:type="dxa"/>
                                </w:tcPr>
                                <w:p w14:paraId="2B2CACCA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6BED88A4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579" w:type="dxa"/>
                                </w:tcPr>
                                <w:p w14:paraId="129FD9D7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601" w:type="dxa"/>
                                </w:tcPr>
                                <w:p w14:paraId="1974D3EA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0679EB" w:rsidRPr="00C37C9C" w14:paraId="7F6231F8" w14:textId="77777777" w:rsidTr="000679EB">
                              <w:trPr>
                                <w:trHeight w:val="2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65" w:type="dxa"/>
                                </w:tcPr>
                                <w:p w14:paraId="3FCF7AA7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Total #nuclei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15A13AD4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2784</w:t>
                                  </w:r>
                                </w:p>
                              </w:tc>
                              <w:tc>
                                <w:tcPr>
                                  <w:tcW w:w="1434" w:type="dxa"/>
                                </w:tcPr>
                                <w:p w14:paraId="655A888B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3927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5D3518CE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6048</w:t>
                                  </w:r>
                                </w:p>
                              </w:tc>
                              <w:tc>
                                <w:tcPr>
                                  <w:tcW w:w="1579" w:type="dxa"/>
                                </w:tcPr>
                                <w:p w14:paraId="59058EA5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544</w:t>
                                  </w:r>
                                </w:p>
                              </w:tc>
                              <w:tc>
                                <w:tcPr>
                                  <w:tcW w:w="1601" w:type="dxa"/>
                                </w:tcPr>
                                <w:p w14:paraId="453E3ACA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2423</w:t>
                                  </w:r>
                                </w:p>
                              </w:tc>
                            </w:tr>
                            <w:tr w:rsidR="000679EB" w:rsidRPr="00C37C9C" w14:paraId="5038B6E2" w14:textId="77777777" w:rsidTr="000679E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2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65" w:type="dxa"/>
                                </w:tcPr>
                                <w:p w14:paraId="7523E815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TREM2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D8B6A88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434" w:type="dxa"/>
                                </w:tcPr>
                                <w:p w14:paraId="6882DBD0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7F37B6DD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579" w:type="dxa"/>
                                </w:tcPr>
                                <w:p w14:paraId="176F499A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01" w:type="dxa"/>
                                </w:tcPr>
                                <w:p w14:paraId="23676274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0679EB" w:rsidRPr="00C37C9C" w14:paraId="7AB8F3E8" w14:textId="77777777" w:rsidTr="000679EB">
                              <w:trPr>
                                <w:trHeight w:val="50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65" w:type="dxa"/>
                                </w:tcPr>
                                <w:p w14:paraId="2ACCE587" w14:textId="381A5B22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AOD</w:t>
                                  </w:r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(</w:t>
                                  </w:r>
                                  <w:proofErr w:type="gramStart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mean</w:t>
                                  </w:r>
                                  <w:r w:rsidR="00D903F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, </w:t>
                                  </w:r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sd</w:t>
                                  </w:r>
                                  <w:proofErr w:type="spellEnd"/>
                                  <w:proofErr w:type="gramEnd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118E3553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92.14 (8.3)</w:t>
                                  </w:r>
                                </w:p>
                              </w:tc>
                              <w:tc>
                                <w:tcPr>
                                  <w:tcW w:w="1434" w:type="dxa"/>
                                </w:tcPr>
                                <w:p w14:paraId="17A07D5B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52.64 (6.8)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02F5DB7D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81(8.84)</w:t>
                                  </w:r>
                                </w:p>
                              </w:tc>
                              <w:tc>
                                <w:tcPr>
                                  <w:tcW w:w="1579" w:type="dxa"/>
                                </w:tcPr>
                                <w:p w14:paraId="2CF1EC34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77.33 (15.28)</w:t>
                                  </w:r>
                                </w:p>
                              </w:tc>
                              <w:tc>
                                <w:tcPr>
                                  <w:tcW w:w="1601" w:type="dxa"/>
                                </w:tcPr>
                                <w:p w14:paraId="57FF5DA9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89.86 (5.64)</w:t>
                                  </w:r>
                                </w:p>
                              </w:tc>
                            </w:tr>
                            <w:tr w:rsidR="000679EB" w:rsidRPr="00C37C9C" w14:paraId="6A99369E" w14:textId="77777777" w:rsidTr="000679E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0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65" w:type="dxa"/>
                                </w:tcPr>
                                <w:p w14:paraId="2472117B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Sex (XY%)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47155B73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40.05</w:t>
                                  </w:r>
                                </w:p>
                              </w:tc>
                              <w:tc>
                                <w:tcPr>
                                  <w:tcW w:w="1434" w:type="dxa"/>
                                </w:tcPr>
                                <w:p w14:paraId="1962145C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48.28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62B3CF22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53.95</w:t>
                                  </w:r>
                                </w:p>
                              </w:tc>
                              <w:tc>
                                <w:tcPr>
                                  <w:tcW w:w="1579" w:type="dxa"/>
                                </w:tcPr>
                                <w:p w14:paraId="271E30A8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30.7</w:t>
                                  </w:r>
                                </w:p>
                              </w:tc>
                              <w:tc>
                                <w:tcPr>
                                  <w:tcW w:w="1601" w:type="dxa"/>
                                </w:tcPr>
                                <w:p w14:paraId="4C3D66AF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30.13</w:t>
                                  </w:r>
                                </w:p>
                              </w:tc>
                            </w:tr>
                            <w:tr w:rsidR="000679EB" w:rsidRPr="00C37C9C" w14:paraId="06701A8C" w14:textId="77777777" w:rsidTr="000679EB">
                              <w:trPr>
                                <w:trHeight w:val="50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065" w:type="dxa"/>
                                </w:tcPr>
                                <w:p w14:paraId="12D12C95" w14:textId="7E99C6AC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PMI</w:t>
                                  </w:r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(</w:t>
                                  </w:r>
                                  <w:proofErr w:type="gramStart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mean</w:t>
                                  </w:r>
                                  <w:r w:rsidR="00D903F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, </w:t>
                                  </w:r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sd</w:t>
                                  </w:r>
                                  <w:proofErr w:type="spellEnd"/>
                                  <w:proofErr w:type="gramEnd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</w:tcPr>
                                <w:p w14:paraId="7DA81A28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12.3 (5.51)</w:t>
                                  </w:r>
                                </w:p>
                              </w:tc>
                              <w:tc>
                                <w:tcPr>
                                  <w:tcW w:w="1434" w:type="dxa"/>
                                </w:tcPr>
                                <w:p w14:paraId="35005C0E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14.73 (8)</w:t>
                                  </w:r>
                                </w:p>
                              </w:tc>
                              <w:tc>
                                <w:tcPr>
                                  <w:tcW w:w="1266" w:type="dxa"/>
                                </w:tcPr>
                                <w:p w14:paraId="69D851BC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11.81(7.4)</w:t>
                                  </w:r>
                                </w:p>
                              </w:tc>
                              <w:tc>
                                <w:tcPr>
                                  <w:tcW w:w="1579" w:type="dxa"/>
                                </w:tcPr>
                                <w:p w14:paraId="2AC49288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12.42 (1.91)</w:t>
                                  </w:r>
                                </w:p>
                              </w:tc>
                              <w:tc>
                                <w:tcPr>
                                  <w:tcW w:w="1601" w:type="dxa"/>
                                </w:tcPr>
                                <w:p w14:paraId="52364133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13.87 (9.17)</w:t>
                                  </w:r>
                                </w:p>
                              </w:tc>
                            </w:tr>
                          </w:tbl>
                          <w:p w14:paraId="15B7183F" w14:textId="77777777" w:rsidR="00F24212" w:rsidRPr="00C37C9C" w:rsidRDefault="00F24212" w:rsidP="00F242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058D1" id="Text Box 2" o:spid="_x0000_s1027" type="#_x0000_t202" style="position:absolute;margin-left:22.05pt;margin-top:3.65pt;width:492.65pt;height:16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" fillcolor="white [3201]" stroked="f" strokeweight=".5pt">
                <v:textbox>
                  <w:txbxContent>
                    <w:tbl>
                      <w:tblPr>
                        <w:tblStyle w:val="ListTable2"/>
                        <w:tblW w:w="9385" w:type="dxa"/>
                        <w:tblLook w:val="04A0" w:firstRow="1" w:lastRow="0" w:firstColumn="1" w:lastColumn="0" w:noHBand="0" w:noVBand="1"/>
                      </w:tblPr>
                      <w:tblGrid>
                        <w:gridCol w:w="2065"/>
                        <w:gridCol w:w="1440"/>
                        <w:gridCol w:w="1434"/>
                        <w:gridCol w:w="1266"/>
                        <w:gridCol w:w="1579"/>
                        <w:gridCol w:w="1601"/>
                      </w:tblGrid>
                      <w:tr w:rsidR="000679EB" w:rsidRPr="00C37C9C" w14:paraId="796CBD70" w14:textId="77777777" w:rsidTr="000679EB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41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65" w:type="dxa"/>
                          </w:tcPr>
                          <w:p w14:paraId="16B93455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Samples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5A196DD4" w14:textId="77777777" w:rsidR="00F24212" w:rsidRPr="00C37C9C" w:rsidRDefault="00F24212" w:rsidP="00B64126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Control</w:t>
                            </w:r>
                          </w:p>
                        </w:tc>
                        <w:tc>
                          <w:tcPr>
                            <w:tcW w:w="1434" w:type="dxa"/>
                          </w:tcPr>
                          <w:p w14:paraId="1C974CC3" w14:textId="77777777" w:rsidR="00F24212" w:rsidRPr="00C37C9C" w:rsidRDefault="00F24212" w:rsidP="00B64126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ADAD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73689A25" w14:textId="77777777" w:rsidR="00F24212" w:rsidRPr="00C37C9C" w:rsidRDefault="00F24212" w:rsidP="00B64126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sAD</w:t>
                            </w:r>
                            <w:proofErr w:type="spellEnd"/>
                          </w:p>
                        </w:tc>
                        <w:tc>
                          <w:tcPr>
                            <w:tcW w:w="1579" w:type="dxa"/>
                          </w:tcPr>
                          <w:p w14:paraId="0EEE7E52" w14:textId="77777777" w:rsidR="00F24212" w:rsidRPr="00C37C9C" w:rsidRDefault="00F24212" w:rsidP="00B64126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Presym</w:t>
                            </w:r>
                            <w:proofErr w:type="spellEnd"/>
                          </w:p>
                        </w:tc>
                        <w:tc>
                          <w:tcPr>
                            <w:tcW w:w="1601" w:type="dxa"/>
                          </w:tcPr>
                          <w:p w14:paraId="6E70D372" w14:textId="77777777" w:rsidR="00F24212" w:rsidRPr="00C37C9C" w:rsidRDefault="00F24212" w:rsidP="00B64126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Other</w:t>
                            </w:r>
                          </w:p>
                        </w:tc>
                      </w:tr>
                      <w:tr w:rsidR="000679EB" w:rsidRPr="00C37C9C" w14:paraId="31F28470" w14:textId="77777777" w:rsidTr="000679E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1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65" w:type="dxa"/>
                          </w:tcPr>
                          <w:p w14:paraId="5BAC69A5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005DD7CE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434" w:type="dxa"/>
                          </w:tcPr>
                          <w:p w14:paraId="2B2CACCA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6BED88A4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579" w:type="dxa"/>
                          </w:tcPr>
                          <w:p w14:paraId="129FD9D7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601" w:type="dxa"/>
                          </w:tcPr>
                          <w:p w14:paraId="1974D3EA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</w:tc>
                      </w:tr>
                      <w:tr w:rsidR="000679EB" w:rsidRPr="00C37C9C" w14:paraId="7F6231F8" w14:textId="77777777" w:rsidTr="000679EB">
                        <w:trPr>
                          <w:trHeight w:val="2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65" w:type="dxa"/>
                          </w:tcPr>
                          <w:p w14:paraId="3FCF7AA7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Total #nuclei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15A13AD4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2784</w:t>
                            </w:r>
                          </w:p>
                        </w:tc>
                        <w:tc>
                          <w:tcPr>
                            <w:tcW w:w="1434" w:type="dxa"/>
                          </w:tcPr>
                          <w:p w14:paraId="655A888B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3927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5D3518CE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6048</w:t>
                            </w:r>
                          </w:p>
                        </w:tc>
                        <w:tc>
                          <w:tcPr>
                            <w:tcW w:w="1579" w:type="dxa"/>
                          </w:tcPr>
                          <w:p w14:paraId="59058EA5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544</w:t>
                            </w:r>
                          </w:p>
                        </w:tc>
                        <w:tc>
                          <w:tcPr>
                            <w:tcW w:w="1601" w:type="dxa"/>
                          </w:tcPr>
                          <w:p w14:paraId="453E3ACA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2423</w:t>
                            </w:r>
                          </w:p>
                        </w:tc>
                      </w:tr>
                      <w:tr w:rsidR="000679EB" w:rsidRPr="00C37C9C" w14:paraId="5038B6E2" w14:textId="77777777" w:rsidTr="000679E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2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65" w:type="dxa"/>
                          </w:tcPr>
                          <w:p w14:paraId="7523E815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TREM2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7D8B6A88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434" w:type="dxa"/>
                          </w:tcPr>
                          <w:p w14:paraId="6882DBD0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7F37B6DD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579" w:type="dxa"/>
                          </w:tcPr>
                          <w:p w14:paraId="176F499A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01" w:type="dxa"/>
                          </w:tcPr>
                          <w:p w14:paraId="23676274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</w:p>
                        </w:tc>
                      </w:tr>
                      <w:tr w:rsidR="000679EB" w:rsidRPr="00C37C9C" w14:paraId="7AB8F3E8" w14:textId="77777777" w:rsidTr="000679EB">
                        <w:trPr>
                          <w:trHeight w:val="50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65" w:type="dxa"/>
                          </w:tcPr>
                          <w:p w14:paraId="2ACCE587" w14:textId="381A5B22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AOD</w:t>
                            </w:r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proofErr w:type="gramStart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mean</w:t>
                            </w:r>
                            <w:r w:rsidR="00D903F2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sd</w:t>
                            </w:r>
                            <w:proofErr w:type="spellEnd"/>
                            <w:proofErr w:type="gramEnd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118E3553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92.14 (8.3)</w:t>
                            </w:r>
                          </w:p>
                        </w:tc>
                        <w:tc>
                          <w:tcPr>
                            <w:tcW w:w="1434" w:type="dxa"/>
                          </w:tcPr>
                          <w:p w14:paraId="17A07D5B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52.64 (6.8)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02F5DB7D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81(8.84)</w:t>
                            </w:r>
                          </w:p>
                        </w:tc>
                        <w:tc>
                          <w:tcPr>
                            <w:tcW w:w="1579" w:type="dxa"/>
                          </w:tcPr>
                          <w:p w14:paraId="2CF1EC34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77.33 (15.28)</w:t>
                            </w:r>
                          </w:p>
                        </w:tc>
                        <w:tc>
                          <w:tcPr>
                            <w:tcW w:w="1601" w:type="dxa"/>
                          </w:tcPr>
                          <w:p w14:paraId="57FF5DA9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89.86 (5.64)</w:t>
                            </w:r>
                          </w:p>
                        </w:tc>
                      </w:tr>
                      <w:tr w:rsidR="000679EB" w:rsidRPr="00C37C9C" w14:paraId="6A99369E" w14:textId="77777777" w:rsidTr="000679E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0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65" w:type="dxa"/>
                          </w:tcPr>
                          <w:p w14:paraId="2472117B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Sex (XY%)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47155B73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40.05</w:t>
                            </w:r>
                          </w:p>
                        </w:tc>
                        <w:tc>
                          <w:tcPr>
                            <w:tcW w:w="1434" w:type="dxa"/>
                          </w:tcPr>
                          <w:p w14:paraId="1962145C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48.28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62B3CF22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53.95</w:t>
                            </w:r>
                          </w:p>
                        </w:tc>
                        <w:tc>
                          <w:tcPr>
                            <w:tcW w:w="1579" w:type="dxa"/>
                          </w:tcPr>
                          <w:p w14:paraId="271E30A8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30.7</w:t>
                            </w:r>
                          </w:p>
                        </w:tc>
                        <w:tc>
                          <w:tcPr>
                            <w:tcW w:w="1601" w:type="dxa"/>
                          </w:tcPr>
                          <w:p w14:paraId="4C3D66AF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30.13</w:t>
                            </w:r>
                          </w:p>
                        </w:tc>
                      </w:tr>
                      <w:tr w:rsidR="000679EB" w:rsidRPr="00C37C9C" w14:paraId="06701A8C" w14:textId="77777777" w:rsidTr="000679EB">
                        <w:trPr>
                          <w:trHeight w:val="50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065" w:type="dxa"/>
                          </w:tcPr>
                          <w:p w14:paraId="12D12C95" w14:textId="7E99C6AC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PMI</w:t>
                            </w:r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proofErr w:type="gramStart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mean</w:t>
                            </w:r>
                            <w:r w:rsidR="00D903F2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sd</w:t>
                            </w:r>
                            <w:proofErr w:type="spellEnd"/>
                            <w:proofErr w:type="gramEnd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440" w:type="dxa"/>
                          </w:tcPr>
                          <w:p w14:paraId="7DA81A28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12.3 (5.51)</w:t>
                            </w:r>
                          </w:p>
                        </w:tc>
                        <w:tc>
                          <w:tcPr>
                            <w:tcW w:w="1434" w:type="dxa"/>
                          </w:tcPr>
                          <w:p w14:paraId="35005C0E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14.73 (8)</w:t>
                            </w:r>
                          </w:p>
                        </w:tc>
                        <w:tc>
                          <w:tcPr>
                            <w:tcW w:w="1266" w:type="dxa"/>
                          </w:tcPr>
                          <w:p w14:paraId="69D851BC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11.81(7.4)</w:t>
                            </w:r>
                          </w:p>
                        </w:tc>
                        <w:tc>
                          <w:tcPr>
                            <w:tcW w:w="1579" w:type="dxa"/>
                          </w:tcPr>
                          <w:p w14:paraId="2AC49288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12.42 (1.91)</w:t>
                            </w:r>
                          </w:p>
                        </w:tc>
                        <w:tc>
                          <w:tcPr>
                            <w:tcW w:w="1601" w:type="dxa"/>
                          </w:tcPr>
                          <w:p w14:paraId="52364133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13.87 (9.17)</w:t>
                            </w:r>
                          </w:p>
                        </w:tc>
                      </w:tr>
                    </w:tbl>
                    <w:p w14:paraId="15B7183F" w14:textId="77777777" w:rsidR="00F24212" w:rsidRPr="00C37C9C" w:rsidRDefault="00F24212" w:rsidP="00F24212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E0DD1C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4D8F1E2A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0685046F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3807C6BB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1D5FB473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7B9A624F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6CBA7C4A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493F0C02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12BC7C93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6403D0B1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016A0679" w14:textId="77777777" w:rsidR="00F24212" w:rsidRPr="00A445B9" w:rsidRDefault="00F24212" w:rsidP="00F24212">
      <w:pPr>
        <w:rPr>
          <w:rFonts w:ascii="Times New Roman" w:hAnsi="Times New Roman" w:cs="Times New Roman"/>
        </w:rPr>
      </w:pPr>
    </w:p>
    <w:p w14:paraId="44A8DA4D" w14:textId="77777777" w:rsidR="000679EB" w:rsidRPr="00A445B9" w:rsidRDefault="000679EB" w:rsidP="000679EB">
      <w:pPr>
        <w:rPr>
          <w:rFonts w:ascii="Times New Roman" w:hAnsi="Times New Roman" w:cs="Times New Roman"/>
        </w:rPr>
      </w:pPr>
    </w:p>
    <w:p w14:paraId="651FF08E" w14:textId="43B24654" w:rsidR="00F24212" w:rsidRPr="00A445B9" w:rsidRDefault="00F24212" w:rsidP="00F2421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A445B9">
        <w:rPr>
          <w:rFonts w:ascii="Times New Roman" w:hAnsi="Times New Roman" w:cs="Times New Roman"/>
          <w:b/>
          <w:bCs/>
        </w:rPr>
        <w:t xml:space="preserve">Human multiple region </w:t>
      </w:r>
      <w:r w:rsidR="009122F2">
        <w:rPr>
          <w:rFonts w:ascii="Times New Roman" w:hAnsi="Times New Roman" w:cs="Times New Roman"/>
          <w:b/>
          <w:bCs/>
        </w:rPr>
        <w:t>(ROSMAP)</w:t>
      </w:r>
    </w:p>
    <w:p w14:paraId="155C7432" w14:textId="77777777" w:rsidR="00F24212" w:rsidRPr="00A445B9" w:rsidRDefault="00F24212" w:rsidP="00F24212">
      <w:pPr>
        <w:ind w:left="360"/>
        <w:rPr>
          <w:rFonts w:ascii="Times New Roman" w:hAnsi="Times New Roman" w:cs="Times New Roman"/>
        </w:rPr>
      </w:pPr>
      <w:r w:rsidRPr="00A445B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0EA781" wp14:editId="791AB12F">
                <wp:simplePos x="0" y="0"/>
                <wp:positionH relativeFrom="column">
                  <wp:posOffset>273600</wp:posOffset>
                </wp:positionH>
                <wp:positionV relativeFrom="paragraph">
                  <wp:posOffset>80855</wp:posOffset>
                </wp:positionV>
                <wp:extent cx="4917600" cy="2239200"/>
                <wp:effectExtent l="0" t="0" r="0" b="0"/>
                <wp:wrapNone/>
                <wp:docPr id="79536407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7600" cy="223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ListTable6Colorful"/>
                              <w:tblW w:w="684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910"/>
                              <w:gridCol w:w="1680"/>
                              <w:gridCol w:w="1678"/>
                              <w:gridCol w:w="1577"/>
                            </w:tblGrid>
                            <w:tr w:rsidR="00F24212" w:rsidRPr="00C37C9C" w14:paraId="7CE7FFF6" w14:textId="77777777" w:rsidTr="000679EB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4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10" w:type="dxa"/>
                                </w:tcPr>
                                <w:p w14:paraId="5DF1C234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Sample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14:paraId="1EB43762" w14:textId="77777777" w:rsidR="00F24212" w:rsidRPr="00C37C9C" w:rsidRDefault="00F24212" w:rsidP="00B64126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Control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14:paraId="02BD7310" w14:textId="77777777" w:rsidR="00F24212" w:rsidRPr="00C37C9C" w:rsidRDefault="00F24212" w:rsidP="00B64126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proofErr w:type="spellStart"/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EarlyAD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577" w:type="dxa"/>
                                </w:tcPr>
                                <w:p w14:paraId="38F3D2BA" w14:textId="77777777" w:rsidR="00F24212" w:rsidRPr="00C37C9C" w:rsidRDefault="00F24212" w:rsidP="00B64126">
                                  <w:pPr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proofErr w:type="spellStart"/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LateAD</w:t>
                                  </w:r>
                                  <w:proofErr w:type="spellEnd"/>
                                </w:p>
                              </w:tc>
                            </w:tr>
                            <w:tr w:rsidR="00F24212" w:rsidRPr="00C37C9C" w14:paraId="3F1E13D6" w14:textId="77777777" w:rsidTr="000679E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10" w:type="dxa"/>
                                </w:tcPr>
                                <w:p w14:paraId="6B5381C4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14:paraId="7DA630B7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220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14:paraId="6BA7C7B3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133</w:t>
                                  </w:r>
                                </w:p>
                              </w:tc>
                              <w:tc>
                                <w:tcPr>
                                  <w:tcW w:w="1577" w:type="dxa"/>
                                </w:tcPr>
                                <w:p w14:paraId="1EA51B89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74</w:t>
                                  </w:r>
                                </w:p>
                              </w:tc>
                            </w:tr>
                            <w:tr w:rsidR="000679EB" w:rsidRPr="00C37C9C" w14:paraId="527C9C5F" w14:textId="77777777" w:rsidTr="000679EB">
                              <w:trPr>
                                <w:trHeight w:val="4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10" w:type="dxa"/>
                                </w:tcPr>
                                <w:p w14:paraId="7FEBD400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Total #nuclei</w:t>
                                  </w:r>
                                </w:p>
                                <w:p w14:paraId="15310D59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14:paraId="15D9C0DD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89926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14:paraId="5DC8943B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47787</w:t>
                                  </w:r>
                                </w:p>
                              </w:tc>
                              <w:tc>
                                <w:tcPr>
                                  <w:tcW w:w="1577" w:type="dxa"/>
                                </w:tcPr>
                                <w:p w14:paraId="72EB933E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28626</w:t>
                                  </w:r>
                                </w:p>
                              </w:tc>
                            </w:tr>
                            <w:tr w:rsidR="00F24212" w:rsidRPr="00C37C9C" w14:paraId="39E499DD" w14:textId="77777777" w:rsidTr="000679E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10" w:type="dxa"/>
                                </w:tcPr>
                                <w:p w14:paraId="1187C31A" w14:textId="60078711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AOD</w:t>
                                  </w:r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(</w:t>
                                  </w:r>
                                  <w:proofErr w:type="gramStart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mean</w:t>
                                  </w:r>
                                  <w:r w:rsidR="00D903F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, </w:t>
                                  </w:r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sd</w:t>
                                  </w:r>
                                  <w:proofErr w:type="spellEnd"/>
                                  <w:proofErr w:type="gramEnd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14:paraId="20548713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88.2(10.67)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14:paraId="65CEBA71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87.57 (8.35)</w:t>
                                  </w:r>
                                </w:p>
                              </w:tc>
                              <w:tc>
                                <w:tcPr>
                                  <w:tcW w:w="1577" w:type="dxa"/>
                                </w:tcPr>
                                <w:p w14:paraId="46D37963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87.86 (7.61)</w:t>
                                  </w:r>
                                </w:p>
                              </w:tc>
                            </w:tr>
                            <w:tr w:rsidR="000679EB" w:rsidRPr="00C37C9C" w14:paraId="66C1A760" w14:textId="77777777" w:rsidTr="000679EB">
                              <w:trPr>
                                <w:trHeight w:val="4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10" w:type="dxa"/>
                                </w:tcPr>
                                <w:p w14:paraId="11EF9764" w14:textId="77777777" w:rsidR="00F24212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Sex (XY%)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14:paraId="2F8FA495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51.72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14:paraId="34A9A605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50.03</w:t>
                                  </w:r>
                                </w:p>
                              </w:tc>
                              <w:tc>
                                <w:tcPr>
                                  <w:tcW w:w="1577" w:type="dxa"/>
                                </w:tcPr>
                                <w:p w14:paraId="6B52E900" w14:textId="77777777" w:rsidR="00F24212" w:rsidRPr="00C37C9C" w:rsidRDefault="00F24212" w:rsidP="00B64126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34.28</w:t>
                                  </w:r>
                                </w:p>
                              </w:tc>
                            </w:tr>
                            <w:tr w:rsidR="00F24212" w:rsidRPr="00C37C9C" w14:paraId="64E1AA6E" w14:textId="77777777" w:rsidTr="000679EB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910" w:type="dxa"/>
                                </w:tcPr>
                                <w:p w14:paraId="2E3EE9D0" w14:textId="6931D788" w:rsidR="000679EB" w:rsidRPr="00C37C9C" w:rsidRDefault="00F24212" w:rsidP="00B64126">
                                  <w:pPr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PMI</w:t>
                                  </w:r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(</w:t>
                                  </w:r>
                                  <w:proofErr w:type="gramStart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mean</w:t>
                                  </w:r>
                                  <w:r w:rsidR="00D903F2">
                                    <w:rPr>
                                      <w:rFonts w:ascii="Times New Roman" w:hAnsi="Times New Roman" w:cs="Times New Roman"/>
                                    </w:rPr>
                                    <w:t xml:space="preserve">, </w:t>
                                  </w:r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  <w:proofErr w:type="spellStart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sd</w:t>
                                  </w:r>
                                  <w:proofErr w:type="spellEnd"/>
                                  <w:proofErr w:type="gramEnd"/>
                                  <w:r w:rsidR="000679EB" w:rsidRPr="00C37C9C">
                                    <w:rPr>
                                      <w:rFonts w:ascii="Times New Roman" w:hAnsi="Times New Roman" w:cs="Times New Roman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680" w:type="dxa"/>
                                </w:tcPr>
                                <w:p w14:paraId="3E9CA588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15.33(16.52)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</w:tcPr>
                                <w:p w14:paraId="1A872B80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12.96 (9.4)</w:t>
                                  </w:r>
                                </w:p>
                              </w:tc>
                              <w:tc>
                                <w:tcPr>
                                  <w:tcW w:w="1577" w:type="dxa"/>
                                </w:tcPr>
                                <w:p w14:paraId="4E9C7FDA" w14:textId="77777777" w:rsidR="00F24212" w:rsidRPr="00C37C9C" w:rsidRDefault="00F24212" w:rsidP="00B64126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C37C9C">
                                    <w:rPr>
                                      <w:rFonts w:ascii="Times New Roman" w:hAnsi="Times New Roman" w:cs="Times New Roman"/>
                                    </w:rPr>
                                    <w:t>9.25 (5.98)</w:t>
                                  </w:r>
                                </w:p>
                              </w:tc>
                            </w:tr>
                          </w:tbl>
                          <w:p w14:paraId="40542ECE" w14:textId="77777777" w:rsidR="00F24212" w:rsidRPr="00C37C9C" w:rsidRDefault="00F24212" w:rsidP="00F2421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0EA781" id="Text Box 4" o:spid="_x0000_s1028" type="#_x0000_t202" style="position:absolute;left:0;text-align:left;margin-left:21.55pt;margin-top:6.35pt;width:387.2pt;height:176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" fillcolor="white [3201]" stroked="f" strokeweight=".5pt">
                <v:textbox>
                  <w:txbxContent>
                    <w:tbl>
                      <w:tblPr>
                        <w:tblStyle w:val="ListTable6Colorful"/>
                        <w:tblW w:w="6845" w:type="dxa"/>
                        <w:tblLook w:val="04A0" w:firstRow="1" w:lastRow="0" w:firstColumn="1" w:lastColumn="0" w:noHBand="0" w:noVBand="1"/>
                      </w:tblPr>
                      <w:tblGrid>
                        <w:gridCol w:w="1910"/>
                        <w:gridCol w:w="1680"/>
                        <w:gridCol w:w="1678"/>
                        <w:gridCol w:w="1577"/>
                      </w:tblGrid>
                      <w:tr w:rsidR="00F24212" w:rsidRPr="00C37C9C" w14:paraId="7CE7FFF6" w14:textId="77777777" w:rsidTr="000679EB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4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10" w:type="dxa"/>
                          </w:tcPr>
                          <w:p w14:paraId="5DF1C234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Sample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14:paraId="1EB43762" w14:textId="77777777" w:rsidR="00F24212" w:rsidRPr="00C37C9C" w:rsidRDefault="00F24212" w:rsidP="00B64126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Control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14:paraId="02BD7310" w14:textId="77777777" w:rsidR="00F24212" w:rsidRPr="00C37C9C" w:rsidRDefault="00F24212" w:rsidP="00B64126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EarlyAD</w:t>
                            </w:r>
                            <w:proofErr w:type="spellEnd"/>
                          </w:p>
                        </w:tc>
                        <w:tc>
                          <w:tcPr>
                            <w:tcW w:w="1577" w:type="dxa"/>
                          </w:tcPr>
                          <w:p w14:paraId="38F3D2BA" w14:textId="77777777" w:rsidR="00F24212" w:rsidRPr="00C37C9C" w:rsidRDefault="00F24212" w:rsidP="00B64126">
                            <w:pPr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LateAD</w:t>
                            </w:r>
                            <w:proofErr w:type="spellEnd"/>
                          </w:p>
                        </w:tc>
                      </w:tr>
                      <w:tr w:rsidR="00F24212" w:rsidRPr="00C37C9C" w14:paraId="3F1E13D6" w14:textId="77777777" w:rsidTr="000679E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10" w:type="dxa"/>
                          </w:tcPr>
                          <w:p w14:paraId="6B5381C4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14:paraId="7DA630B7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220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14:paraId="6BA7C7B3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133</w:t>
                            </w:r>
                          </w:p>
                        </w:tc>
                        <w:tc>
                          <w:tcPr>
                            <w:tcW w:w="1577" w:type="dxa"/>
                          </w:tcPr>
                          <w:p w14:paraId="1EA51B89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74</w:t>
                            </w:r>
                          </w:p>
                        </w:tc>
                      </w:tr>
                      <w:tr w:rsidR="000679EB" w:rsidRPr="00C37C9C" w14:paraId="527C9C5F" w14:textId="77777777" w:rsidTr="000679EB">
                        <w:trPr>
                          <w:trHeight w:val="4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10" w:type="dxa"/>
                          </w:tcPr>
                          <w:p w14:paraId="7FEBD400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Total #nuclei</w:t>
                            </w:r>
                          </w:p>
                          <w:p w14:paraId="15310D59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1680" w:type="dxa"/>
                          </w:tcPr>
                          <w:p w14:paraId="15D9C0DD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89926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14:paraId="5DC8943B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47787</w:t>
                            </w:r>
                          </w:p>
                        </w:tc>
                        <w:tc>
                          <w:tcPr>
                            <w:tcW w:w="1577" w:type="dxa"/>
                          </w:tcPr>
                          <w:p w14:paraId="72EB933E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28626</w:t>
                            </w:r>
                          </w:p>
                        </w:tc>
                      </w:tr>
                      <w:tr w:rsidR="00F24212" w:rsidRPr="00C37C9C" w14:paraId="39E499DD" w14:textId="77777777" w:rsidTr="000679E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10" w:type="dxa"/>
                          </w:tcPr>
                          <w:p w14:paraId="1187C31A" w14:textId="60078711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AOD</w:t>
                            </w:r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proofErr w:type="gramStart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mean</w:t>
                            </w:r>
                            <w:r w:rsidR="00D903F2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sd</w:t>
                            </w:r>
                            <w:proofErr w:type="spellEnd"/>
                            <w:proofErr w:type="gramEnd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14:paraId="20548713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88.2(10.67)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14:paraId="65CEBA71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87.57 (8.35)</w:t>
                            </w:r>
                          </w:p>
                        </w:tc>
                        <w:tc>
                          <w:tcPr>
                            <w:tcW w:w="1577" w:type="dxa"/>
                          </w:tcPr>
                          <w:p w14:paraId="46D37963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87.86 (7.61)</w:t>
                            </w:r>
                          </w:p>
                        </w:tc>
                      </w:tr>
                      <w:tr w:rsidR="000679EB" w:rsidRPr="00C37C9C" w14:paraId="66C1A760" w14:textId="77777777" w:rsidTr="000679EB">
                        <w:trPr>
                          <w:trHeight w:val="4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10" w:type="dxa"/>
                          </w:tcPr>
                          <w:p w14:paraId="11EF9764" w14:textId="77777777" w:rsidR="00F24212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Sex (XY%)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14:paraId="2F8FA495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51.72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14:paraId="34A9A605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50.03</w:t>
                            </w:r>
                          </w:p>
                        </w:tc>
                        <w:tc>
                          <w:tcPr>
                            <w:tcW w:w="1577" w:type="dxa"/>
                          </w:tcPr>
                          <w:p w14:paraId="6B52E900" w14:textId="77777777" w:rsidR="00F24212" w:rsidRPr="00C37C9C" w:rsidRDefault="00F24212" w:rsidP="00B64126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34.28</w:t>
                            </w:r>
                          </w:p>
                        </w:tc>
                      </w:tr>
                      <w:tr w:rsidR="00F24212" w:rsidRPr="00C37C9C" w14:paraId="64E1AA6E" w14:textId="77777777" w:rsidTr="000679EB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910" w:type="dxa"/>
                          </w:tcPr>
                          <w:p w14:paraId="2E3EE9D0" w14:textId="6931D788" w:rsidR="000679EB" w:rsidRPr="00C37C9C" w:rsidRDefault="00F24212" w:rsidP="00B64126">
                            <w:pP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PMI</w:t>
                            </w:r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proofErr w:type="gramStart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mean</w:t>
                            </w:r>
                            <w:r w:rsidR="00D903F2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sd</w:t>
                            </w:r>
                            <w:proofErr w:type="spellEnd"/>
                            <w:proofErr w:type="gramEnd"/>
                            <w:r w:rsidR="000679EB" w:rsidRPr="00C37C9C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680" w:type="dxa"/>
                          </w:tcPr>
                          <w:p w14:paraId="3E9CA588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15.33(16.52)</w:t>
                            </w:r>
                          </w:p>
                        </w:tc>
                        <w:tc>
                          <w:tcPr>
                            <w:tcW w:w="1678" w:type="dxa"/>
                          </w:tcPr>
                          <w:p w14:paraId="1A872B80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12.96 (9.4)</w:t>
                            </w:r>
                          </w:p>
                        </w:tc>
                        <w:tc>
                          <w:tcPr>
                            <w:tcW w:w="1577" w:type="dxa"/>
                          </w:tcPr>
                          <w:p w14:paraId="4E9C7FDA" w14:textId="77777777" w:rsidR="00F24212" w:rsidRPr="00C37C9C" w:rsidRDefault="00F24212" w:rsidP="00B64126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7C9C">
                              <w:rPr>
                                <w:rFonts w:ascii="Times New Roman" w:hAnsi="Times New Roman" w:cs="Times New Roman"/>
                              </w:rPr>
                              <w:t>9.25 (5.98)</w:t>
                            </w:r>
                          </w:p>
                        </w:tc>
                      </w:tr>
                    </w:tbl>
                    <w:p w14:paraId="40542ECE" w14:textId="77777777" w:rsidR="00F24212" w:rsidRPr="00C37C9C" w:rsidRDefault="00F24212" w:rsidP="00F24212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DAA5080" w14:textId="77777777" w:rsidR="003B1F38" w:rsidRPr="00A445B9" w:rsidRDefault="003B1F38" w:rsidP="00F24212">
      <w:pPr>
        <w:rPr>
          <w:rFonts w:ascii="Times New Roman" w:hAnsi="Times New Roman" w:cs="Times New Roman"/>
        </w:rPr>
      </w:pPr>
    </w:p>
    <w:p w14:paraId="75EE085E" w14:textId="77777777" w:rsidR="00FC1A6B" w:rsidRPr="00A445B9" w:rsidRDefault="00FC1A6B" w:rsidP="00F24212">
      <w:pPr>
        <w:rPr>
          <w:rFonts w:ascii="Times New Roman" w:hAnsi="Times New Roman" w:cs="Times New Roman"/>
        </w:rPr>
      </w:pPr>
    </w:p>
    <w:p w14:paraId="464C257F" w14:textId="77777777" w:rsidR="00FC1A6B" w:rsidRPr="00A445B9" w:rsidRDefault="00FC1A6B" w:rsidP="00F24212">
      <w:pPr>
        <w:rPr>
          <w:rFonts w:ascii="Times New Roman" w:hAnsi="Times New Roman" w:cs="Times New Roman"/>
        </w:rPr>
      </w:pPr>
    </w:p>
    <w:p w14:paraId="332D8AAD" w14:textId="77777777" w:rsidR="00FC1A6B" w:rsidRPr="00A445B9" w:rsidRDefault="00FC1A6B" w:rsidP="00F24212">
      <w:pPr>
        <w:rPr>
          <w:rFonts w:ascii="Times New Roman" w:hAnsi="Times New Roman" w:cs="Times New Roman"/>
        </w:rPr>
      </w:pPr>
    </w:p>
    <w:p w14:paraId="7DB7746F" w14:textId="77777777" w:rsidR="00FC1A6B" w:rsidRPr="00A445B9" w:rsidRDefault="00FC1A6B" w:rsidP="00F24212">
      <w:pPr>
        <w:rPr>
          <w:rFonts w:ascii="Times New Roman" w:hAnsi="Times New Roman" w:cs="Times New Roman"/>
        </w:rPr>
      </w:pPr>
    </w:p>
    <w:p w14:paraId="0AD8CF3A" w14:textId="77777777" w:rsidR="00FC1A6B" w:rsidRPr="00A445B9" w:rsidRDefault="00FC1A6B" w:rsidP="00F24212">
      <w:pPr>
        <w:rPr>
          <w:rFonts w:ascii="Times New Roman" w:hAnsi="Times New Roman" w:cs="Times New Roman"/>
        </w:rPr>
      </w:pPr>
    </w:p>
    <w:p w14:paraId="259E9516" w14:textId="77777777" w:rsidR="00FC1A6B" w:rsidRPr="00A445B9" w:rsidRDefault="00FC1A6B" w:rsidP="00F24212">
      <w:pPr>
        <w:rPr>
          <w:rFonts w:ascii="Times New Roman" w:hAnsi="Times New Roman" w:cs="Times New Roman"/>
        </w:rPr>
      </w:pPr>
    </w:p>
    <w:p w14:paraId="1B3D8B63" w14:textId="77777777" w:rsidR="00FC1A6B" w:rsidRPr="00A445B9" w:rsidRDefault="00FC1A6B" w:rsidP="00F24212">
      <w:pPr>
        <w:rPr>
          <w:rFonts w:ascii="Times New Roman" w:hAnsi="Times New Roman" w:cs="Times New Roman"/>
        </w:rPr>
      </w:pPr>
    </w:p>
    <w:p w14:paraId="117FB312" w14:textId="77777777" w:rsidR="00FC1A6B" w:rsidRPr="00A445B9" w:rsidRDefault="00FC1A6B" w:rsidP="00F24212">
      <w:pPr>
        <w:rPr>
          <w:rFonts w:ascii="Times New Roman" w:hAnsi="Times New Roman" w:cs="Times New Roman"/>
        </w:rPr>
      </w:pPr>
    </w:p>
    <w:p w14:paraId="4D8C9D96" w14:textId="77777777" w:rsidR="00FC1A6B" w:rsidRPr="00A445B9" w:rsidRDefault="00FC1A6B" w:rsidP="00F24212">
      <w:pPr>
        <w:rPr>
          <w:rFonts w:ascii="Times New Roman" w:hAnsi="Times New Roman" w:cs="Times New Roman"/>
        </w:rPr>
      </w:pPr>
    </w:p>
    <w:p w14:paraId="3056A906" w14:textId="77777777" w:rsidR="00A445B9" w:rsidRPr="00A445B9" w:rsidRDefault="00A445B9" w:rsidP="00F24212">
      <w:pPr>
        <w:rPr>
          <w:rFonts w:ascii="Times New Roman" w:hAnsi="Times New Roman" w:cs="Times New Roman"/>
        </w:rPr>
      </w:pPr>
    </w:p>
    <w:p w14:paraId="7E3F6F4A" w14:textId="77777777" w:rsidR="00A445B9" w:rsidRPr="00A445B9" w:rsidRDefault="00A445B9" w:rsidP="00F24212">
      <w:pPr>
        <w:rPr>
          <w:rFonts w:ascii="Times New Roman" w:hAnsi="Times New Roman" w:cs="Times New Roman"/>
        </w:rPr>
      </w:pPr>
    </w:p>
    <w:p w14:paraId="49D0D8A0" w14:textId="77777777" w:rsidR="00A445B9" w:rsidRPr="00A445B9" w:rsidRDefault="00A445B9" w:rsidP="00F24212">
      <w:pPr>
        <w:rPr>
          <w:rFonts w:ascii="Times New Roman" w:hAnsi="Times New Roman" w:cs="Times New Roman"/>
        </w:rPr>
      </w:pPr>
    </w:p>
    <w:p w14:paraId="39BB06E6" w14:textId="77777777" w:rsidR="00A445B9" w:rsidRPr="00A445B9" w:rsidRDefault="00A445B9" w:rsidP="00F24212">
      <w:pPr>
        <w:rPr>
          <w:rFonts w:ascii="Times New Roman" w:hAnsi="Times New Roman" w:cs="Times New Roman"/>
        </w:rPr>
      </w:pPr>
    </w:p>
    <w:p w14:paraId="5EDDC24C" w14:textId="77777777" w:rsidR="00A445B9" w:rsidRPr="00A445B9" w:rsidRDefault="00A445B9" w:rsidP="00F24212">
      <w:pPr>
        <w:rPr>
          <w:rFonts w:ascii="Times New Roman" w:hAnsi="Times New Roman" w:cs="Times New Roman"/>
        </w:rPr>
      </w:pPr>
    </w:p>
    <w:p w14:paraId="02119D42" w14:textId="77777777" w:rsidR="00A445B9" w:rsidRPr="00A445B9" w:rsidRDefault="00A445B9" w:rsidP="00F24212">
      <w:pPr>
        <w:rPr>
          <w:rFonts w:ascii="Times New Roman" w:hAnsi="Times New Roman" w:cs="Times New Roman"/>
        </w:rPr>
      </w:pPr>
    </w:p>
    <w:p w14:paraId="111B4C93" w14:textId="77777777" w:rsidR="00A445B9" w:rsidRPr="00A445B9" w:rsidRDefault="00A445B9" w:rsidP="00F24212">
      <w:pPr>
        <w:rPr>
          <w:rFonts w:ascii="Times New Roman" w:hAnsi="Times New Roman" w:cs="Times New Roman"/>
        </w:rPr>
      </w:pPr>
    </w:p>
    <w:p w14:paraId="6B3A21A5" w14:textId="77777777" w:rsidR="00A445B9" w:rsidRPr="00A445B9" w:rsidRDefault="00A445B9" w:rsidP="00F24212">
      <w:pPr>
        <w:rPr>
          <w:rFonts w:ascii="Times New Roman" w:hAnsi="Times New Roman" w:cs="Times New Roman"/>
        </w:rPr>
      </w:pPr>
    </w:p>
    <w:p w14:paraId="45945383" w14:textId="77777777" w:rsidR="00A445B9" w:rsidRPr="00A445B9" w:rsidRDefault="00A445B9" w:rsidP="00F24212">
      <w:pPr>
        <w:rPr>
          <w:rFonts w:ascii="Times New Roman" w:hAnsi="Times New Roman" w:cs="Times New Roman"/>
        </w:rPr>
      </w:pPr>
    </w:p>
    <w:p w14:paraId="5A5DAB4F" w14:textId="77777777" w:rsidR="00A445B9" w:rsidRPr="00A445B9" w:rsidRDefault="00A445B9" w:rsidP="00F24212">
      <w:pPr>
        <w:rPr>
          <w:rFonts w:ascii="Times New Roman" w:hAnsi="Times New Roman" w:cs="Times New Roman"/>
        </w:rPr>
      </w:pPr>
    </w:p>
    <w:p w14:paraId="4FACF427" w14:textId="77777777" w:rsidR="00A445B9" w:rsidRPr="00A445B9" w:rsidRDefault="00A445B9" w:rsidP="00F24212">
      <w:pPr>
        <w:rPr>
          <w:rFonts w:ascii="Times New Roman" w:hAnsi="Times New Roman" w:cs="Times New Roman"/>
        </w:rPr>
      </w:pPr>
    </w:p>
    <w:p w14:paraId="54D2B7F4" w14:textId="77777777" w:rsidR="00FC1A6B" w:rsidRPr="00A445B9" w:rsidRDefault="00FC1A6B" w:rsidP="00F24212">
      <w:pPr>
        <w:rPr>
          <w:rFonts w:ascii="Times New Roman" w:hAnsi="Times New Roman" w:cs="Times New Roman"/>
        </w:rPr>
      </w:pPr>
    </w:p>
    <w:sectPr w:rsidR="00FC1A6B" w:rsidRPr="00A445B9" w:rsidSect="00AE4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100525"/>
    <w:multiLevelType w:val="hybridMultilevel"/>
    <w:tmpl w:val="5AE0D1CE"/>
    <w:lvl w:ilvl="0" w:tplc="E1A87F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A73DC"/>
    <w:multiLevelType w:val="multilevel"/>
    <w:tmpl w:val="1AD23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4770212">
    <w:abstractNumId w:val="1"/>
  </w:num>
  <w:num w:numId="2" w16cid:durableId="235020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B51"/>
    <w:rsid w:val="000679EB"/>
    <w:rsid w:val="000A1117"/>
    <w:rsid w:val="00137525"/>
    <w:rsid w:val="0016056F"/>
    <w:rsid w:val="001B2151"/>
    <w:rsid w:val="001F3484"/>
    <w:rsid w:val="00224B78"/>
    <w:rsid w:val="00293D70"/>
    <w:rsid w:val="002A600F"/>
    <w:rsid w:val="00352A01"/>
    <w:rsid w:val="003B1F38"/>
    <w:rsid w:val="005D021B"/>
    <w:rsid w:val="006E15CF"/>
    <w:rsid w:val="007277C3"/>
    <w:rsid w:val="00910782"/>
    <w:rsid w:val="009122F2"/>
    <w:rsid w:val="009A372E"/>
    <w:rsid w:val="00A445B9"/>
    <w:rsid w:val="00A535FD"/>
    <w:rsid w:val="00AA5998"/>
    <w:rsid w:val="00AE41E1"/>
    <w:rsid w:val="00AE46E1"/>
    <w:rsid w:val="00AF2B51"/>
    <w:rsid w:val="00B64156"/>
    <w:rsid w:val="00BA2E9F"/>
    <w:rsid w:val="00C377EA"/>
    <w:rsid w:val="00C37C9C"/>
    <w:rsid w:val="00C976F6"/>
    <w:rsid w:val="00D903F2"/>
    <w:rsid w:val="00D916D6"/>
    <w:rsid w:val="00E76C8D"/>
    <w:rsid w:val="00EB01E5"/>
    <w:rsid w:val="00ED2FA3"/>
    <w:rsid w:val="00F20C38"/>
    <w:rsid w:val="00F24212"/>
    <w:rsid w:val="00FA0C72"/>
    <w:rsid w:val="00FC1A6B"/>
    <w:rsid w:val="00FF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73C78"/>
  <w15:chartTrackingRefBased/>
  <w15:docId w15:val="{25053C81-0DF1-BD4A-938D-14A5722A7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212"/>
  </w:style>
  <w:style w:type="paragraph" w:styleId="Heading1">
    <w:name w:val="heading 1"/>
    <w:basedOn w:val="Normal"/>
    <w:next w:val="Normal"/>
    <w:link w:val="Heading1Char"/>
    <w:uiPriority w:val="9"/>
    <w:qFormat/>
    <w:rsid w:val="00AF2B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2B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2B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2B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2B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2B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2B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2B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2B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2B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2B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2B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2B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2B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2B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2B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2B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2B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2B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2B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2B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2B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2B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2B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2B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2B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2B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2B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2B5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F2B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">
    <w:name w:val="List Table 2"/>
    <w:basedOn w:val="TableNormal"/>
    <w:uiPriority w:val="47"/>
    <w:rsid w:val="003B1F38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">
    <w:name w:val="List Table 1 Light"/>
    <w:basedOn w:val="TableNormal"/>
    <w:uiPriority w:val="46"/>
    <w:rsid w:val="003B1F3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">
    <w:name w:val="Grid Table 6 Colorful"/>
    <w:basedOn w:val="TableNormal"/>
    <w:uiPriority w:val="51"/>
    <w:rsid w:val="003B1F3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">
    <w:name w:val="List Table 6 Colorful"/>
    <w:basedOn w:val="TableNormal"/>
    <w:uiPriority w:val="51"/>
    <w:rsid w:val="003B1F38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AA599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GridTable1Light">
    <w:name w:val="Grid Table 1 Light"/>
    <w:basedOn w:val="TableNormal"/>
    <w:uiPriority w:val="46"/>
    <w:rsid w:val="00AA599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433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.~WRD0467</Template>
  <TotalTime>102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Daksh Bahal</dc:creator>
  <cp:keywords/>
  <dc:description/>
  <cp:lastModifiedBy>Garg, Anjali (NIH/NCI) [F]</cp:lastModifiedBy>
  <cp:revision>17</cp:revision>
  <dcterms:created xsi:type="dcterms:W3CDTF">2024-03-14T15:48:00Z</dcterms:created>
  <dcterms:modified xsi:type="dcterms:W3CDTF">2024-09-03T20:48:00Z</dcterms:modified>
</cp:coreProperties>
</file>