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EB5731" w14:textId="77777777" w:rsidR="00161E01" w:rsidRPr="002E32C3" w:rsidRDefault="00161E01" w:rsidP="00B94540">
      <w:pPr>
        <w:spacing w:after="0" w:line="240" w:lineRule="auto"/>
        <w:rPr>
          <w:rFonts w:cstheme="minorHAnsi"/>
        </w:rPr>
      </w:pPr>
    </w:p>
    <w:p w14:paraId="307CB02B" w14:textId="584D2E1E" w:rsidR="00DC1E69" w:rsidRPr="002E32C3" w:rsidRDefault="00A177EF" w:rsidP="00B94540">
      <w:pPr>
        <w:spacing w:after="0" w:line="240" w:lineRule="auto"/>
        <w:rPr>
          <w:rFonts w:cstheme="minorHAnsi"/>
        </w:rPr>
      </w:pPr>
      <w:r>
        <w:rPr>
          <w:rFonts w:cstheme="minorHAnsi"/>
          <w:b/>
        </w:rPr>
        <w:t xml:space="preserve">Supplemental Figure </w:t>
      </w:r>
      <w:r w:rsidR="00DC1E69" w:rsidRPr="00A177EF">
        <w:rPr>
          <w:rFonts w:cstheme="minorHAnsi"/>
          <w:b/>
          <w:bCs/>
        </w:rPr>
        <w:t xml:space="preserve"> </w:t>
      </w:r>
      <w:r w:rsidR="00BD7F4C">
        <w:rPr>
          <w:rFonts w:cstheme="minorHAnsi"/>
          <w:b/>
          <w:bCs/>
        </w:rPr>
        <w:t>4</w:t>
      </w:r>
      <w:r>
        <w:rPr>
          <w:rFonts w:cstheme="minorHAnsi"/>
        </w:rPr>
        <w:t xml:space="preserve"> </w:t>
      </w:r>
      <w:r w:rsidR="00DC1E69" w:rsidRPr="002E32C3">
        <w:rPr>
          <w:rFonts w:cstheme="minorHAnsi"/>
        </w:rPr>
        <w:t>Comparison of selected gene expression as determined by RNA-Seq and RT-qPCR.</w:t>
      </w:r>
      <w:r w:rsidR="00992102">
        <w:rPr>
          <w:rFonts w:cstheme="minorHAnsi"/>
        </w:rPr>
        <w:t xml:space="preserve"> Each group has 4 motor cortex samples for verification with qPCR.</w:t>
      </w:r>
      <w:r w:rsidR="00656F9A">
        <w:rPr>
          <w:rFonts w:cstheme="minorHAnsi"/>
        </w:rPr>
        <w:t xml:space="preserve"> </w:t>
      </w:r>
    </w:p>
    <w:p w14:paraId="3A7F3265" w14:textId="4028584D" w:rsidR="00FF0D35" w:rsidRDefault="00FF0D35">
      <w:pPr>
        <w:rPr>
          <w:rFonts w:cstheme="minorHAnsi"/>
        </w:rPr>
      </w:pPr>
    </w:p>
    <w:tbl>
      <w:tblPr>
        <w:tblW w:w="9325" w:type="dxa"/>
        <w:tblInd w:w="99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7"/>
        <w:gridCol w:w="938"/>
        <w:gridCol w:w="892"/>
        <w:gridCol w:w="964"/>
        <w:gridCol w:w="425"/>
        <w:gridCol w:w="892"/>
        <w:gridCol w:w="997"/>
        <w:gridCol w:w="166"/>
        <w:gridCol w:w="1042"/>
        <w:gridCol w:w="1042"/>
      </w:tblGrid>
      <w:tr w:rsidR="00692FA4" w:rsidRPr="00FF0D35" w14:paraId="1050BC65" w14:textId="77777777" w:rsidTr="00692FA4">
        <w:trPr>
          <w:trHeight w:val="352"/>
        </w:trPr>
        <w:tc>
          <w:tcPr>
            <w:tcW w:w="21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CBD1F30" w14:textId="77777777" w:rsidR="004E22C1" w:rsidRPr="00FF0D35" w:rsidRDefault="004E22C1" w:rsidP="006C319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FF0D35">
              <w:rPr>
                <w:rFonts w:ascii="Calibri" w:eastAsia="Times New Roman" w:hAnsi="Calibri" w:cs="Calibri"/>
                <w:b/>
                <w:bCs/>
                <w:color w:val="000000"/>
              </w:rPr>
              <w:t>Ensembl</w:t>
            </w:r>
            <w:proofErr w:type="spellEnd"/>
            <w:r w:rsidRPr="00FF0D3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ID</w:t>
            </w:r>
          </w:p>
        </w:tc>
        <w:tc>
          <w:tcPr>
            <w:tcW w:w="92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E624DC1" w14:textId="77777777" w:rsidR="004E22C1" w:rsidRPr="00FF0D35" w:rsidRDefault="004E22C1" w:rsidP="00656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0D35">
              <w:rPr>
                <w:rFonts w:ascii="Calibri" w:eastAsia="Times New Roman" w:hAnsi="Calibri" w:cs="Calibri"/>
                <w:b/>
                <w:bCs/>
                <w:color w:val="000000"/>
              </w:rPr>
              <w:t>Gene Symbol</w:t>
            </w:r>
          </w:p>
        </w:tc>
        <w:tc>
          <w:tcPr>
            <w:tcW w:w="4092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DAC5E" w14:textId="77777777" w:rsidR="004E22C1" w:rsidRPr="00FF0D35" w:rsidRDefault="004E22C1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0D35">
              <w:rPr>
                <w:rFonts w:ascii="Calibri" w:eastAsia="Times New Roman" w:hAnsi="Calibri" w:cs="Calibri"/>
                <w:b/>
                <w:bCs/>
                <w:color w:val="000000"/>
              </w:rPr>
              <w:t>Fold changes</w:t>
            </w:r>
          </w:p>
        </w:tc>
        <w:tc>
          <w:tcPr>
            <w:tcW w:w="1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ADA8863" w14:textId="77777777" w:rsidR="004E22C1" w:rsidRPr="00FF0D35" w:rsidRDefault="004E22C1" w:rsidP="006C319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0D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2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CAF0992" w14:textId="77777777" w:rsidR="004E22C1" w:rsidRPr="00FF0D35" w:rsidRDefault="004E22C1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20EE415" w14:textId="77777777" w:rsidR="004E22C1" w:rsidRPr="00FF0D35" w:rsidRDefault="004E22C1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56F9A" w:rsidRPr="00FF0D35" w14:paraId="3A22F895" w14:textId="77777777" w:rsidTr="00692FA4">
        <w:trPr>
          <w:trHeight w:val="264"/>
        </w:trPr>
        <w:tc>
          <w:tcPr>
            <w:tcW w:w="21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581C1B" w14:textId="77777777" w:rsidR="004E22C1" w:rsidRPr="00FF0D35" w:rsidRDefault="004E22C1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2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33ADEC5" w14:textId="77777777" w:rsidR="004E22C1" w:rsidRPr="00FF0D35" w:rsidRDefault="004E22C1" w:rsidP="00656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0D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116CA" w14:textId="77777777" w:rsidR="004E22C1" w:rsidRPr="00FF0D35" w:rsidRDefault="004E22C1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0D35">
              <w:rPr>
                <w:rFonts w:ascii="Calibri" w:eastAsia="Times New Roman" w:hAnsi="Calibri" w:cs="Calibri"/>
                <w:b/>
                <w:bCs/>
                <w:color w:val="000000"/>
              </w:rPr>
              <w:t>RNA-Seq </w:t>
            </w:r>
          </w:p>
        </w:tc>
        <w:tc>
          <w:tcPr>
            <w:tcW w:w="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41A74" w14:textId="77777777" w:rsidR="004E22C1" w:rsidRPr="00FF0D35" w:rsidRDefault="004E22C1" w:rsidP="006C319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0D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0878A2A" w14:textId="77777777" w:rsidR="004E22C1" w:rsidRPr="00FF0D35" w:rsidRDefault="004E22C1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b/>
                <w:bCs/>
                <w:color w:val="000000"/>
              </w:rPr>
              <w:t>RT-qPCR</w:t>
            </w:r>
            <w:r w:rsidRPr="00FF0D3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C45AC" w14:textId="77777777" w:rsidR="004E22C1" w:rsidRPr="00FF0D35" w:rsidRDefault="004E22C1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3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9BE37" w14:textId="77777777" w:rsidR="004E22C1" w:rsidRPr="00FF0D35" w:rsidRDefault="004E22C1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b/>
                <w:bCs/>
                <w:color w:val="000000"/>
              </w:rPr>
              <w:t>T-test</w:t>
            </w:r>
          </w:p>
        </w:tc>
      </w:tr>
      <w:tr w:rsidR="00692FA4" w:rsidRPr="00FF0D35" w14:paraId="58722894" w14:textId="77777777" w:rsidTr="00692FA4">
        <w:trPr>
          <w:trHeight w:val="204"/>
        </w:trPr>
        <w:tc>
          <w:tcPr>
            <w:tcW w:w="21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7333C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F0D3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2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56D19" w14:textId="77777777" w:rsidR="00C5257F" w:rsidRPr="00FF0D35" w:rsidRDefault="00C5257F" w:rsidP="00656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F0D3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72BED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</w:pPr>
            <w:r w:rsidRPr="00FF0D35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  <w:t xml:space="preserve">Tar4/4_srm vs </w:t>
            </w:r>
            <w:proofErr w:type="spellStart"/>
            <w:r w:rsidRPr="00FF0D35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  <w:t>WT_Srm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D06C1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</w:pPr>
            <w:r w:rsidRPr="00FF0D35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  <w:t>Tar4/4_23a vs Tar4/4_Srm</w:t>
            </w:r>
          </w:p>
        </w:tc>
        <w:tc>
          <w:tcPr>
            <w:tcW w:w="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8E412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</w:pPr>
            <w:r w:rsidRPr="00FF0D35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244BB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</w:pPr>
            <w:r w:rsidRPr="00FF0D35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  <w:t xml:space="preserve">Tar4/4_srm vs </w:t>
            </w:r>
            <w:proofErr w:type="spellStart"/>
            <w:r w:rsidRPr="00FF0D35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  <w:t>WT_Srm</w:t>
            </w:r>
            <w:proofErr w:type="spellEnd"/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38AA3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</w:pPr>
            <w:r w:rsidRPr="00FF0D35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  <w:t>Tar4/4_23a vs Tar4/4_Srm</w:t>
            </w:r>
          </w:p>
        </w:tc>
        <w:tc>
          <w:tcPr>
            <w:tcW w:w="1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A4B62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</w:pPr>
            <w:r w:rsidRPr="00FF0D35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AC2F9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</w:pPr>
            <w:r w:rsidRPr="00FF0D35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  <w:t xml:space="preserve">Tar4/4_srm vs </w:t>
            </w:r>
            <w:proofErr w:type="spellStart"/>
            <w:r w:rsidRPr="00FF0D35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  <w:t>WT_Srm</w:t>
            </w:r>
            <w:proofErr w:type="spellEnd"/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6922B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</w:pPr>
            <w:r w:rsidRPr="00FF0D35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  <w:t>Tar4/4_23a vs Tar4/4_Srm</w:t>
            </w:r>
          </w:p>
        </w:tc>
      </w:tr>
      <w:tr w:rsidR="00692FA4" w:rsidRPr="00FF0D35" w14:paraId="449E8A5D" w14:textId="77777777" w:rsidTr="00692FA4">
        <w:trPr>
          <w:trHeight w:val="264"/>
        </w:trPr>
        <w:tc>
          <w:tcPr>
            <w:tcW w:w="21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B8F02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ENSMUSG00000004328</w:t>
            </w: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A0004" w14:textId="77777777" w:rsidR="00C5257F" w:rsidRPr="00FF0D35" w:rsidRDefault="00C5257F" w:rsidP="00656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Hif3a</w:t>
            </w:r>
          </w:p>
        </w:tc>
        <w:tc>
          <w:tcPr>
            <w:tcW w:w="8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F6D73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4.03</w:t>
            </w:r>
          </w:p>
        </w:tc>
        <w:tc>
          <w:tcPr>
            <w:tcW w:w="9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6A001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0.47</w:t>
            </w:r>
          </w:p>
        </w:tc>
        <w:tc>
          <w:tcPr>
            <w:tcW w:w="4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2E4A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DA440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5.13</w:t>
            </w:r>
          </w:p>
        </w:tc>
        <w:tc>
          <w:tcPr>
            <w:tcW w:w="9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2FD25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0.64</w:t>
            </w:r>
          </w:p>
        </w:tc>
        <w:tc>
          <w:tcPr>
            <w:tcW w:w="1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662BD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3F6AE85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0.0121</w:t>
            </w:r>
          </w:p>
        </w:tc>
        <w:tc>
          <w:tcPr>
            <w:tcW w:w="102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992178F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0.1707</w:t>
            </w:r>
          </w:p>
        </w:tc>
      </w:tr>
      <w:tr w:rsidR="00692FA4" w:rsidRPr="00FF0D35" w14:paraId="309DAB1E" w14:textId="77777777" w:rsidTr="00692FA4">
        <w:trPr>
          <w:trHeight w:val="264"/>
        </w:trPr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112EDB38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ENSMUSG00000021091</w:t>
            </w:r>
          </w:p>
        </w:tc>
        <w:tc>
          <w:tcPr>
            <w:tcW w:w="922" w:type="dxa"/>
            <w:shd w:val="clear" w:color="auto" w:fill="auto"/>
            <w:noWrap/>
            <w:vAlign w:val="bottom"/>
            <w:hideMark/>
          </w:tcPr>
          <w:p w14:paraId="4D9CA71E" w14:textId="77777777" w:rsidR="00C5257F" w:rsidRPr="00FF0D35" w:rsidRDefault="00C5257F" w:rsidP="00656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Serpina3n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DC41772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5.44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14:paraId="36C43952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0.45</w:t>
            </w:r>
          </w:p>
        </w:tc>
        <w:tc>
          <w:tcPr>
            <w:tcW w:w="409" w:type="dxa"/>
            <w:shd w:val="clear" w:color="auto" w:fill="auto"/>
            <w:noWrap/>
            <w:vAlign w:val="bottom"/>
            <w:hideMark/>
          </w:tcPr>
          <w:p w14:paraId="20D7CE84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21A5B9F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8.10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1839A90C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0.49</w:t>
            </w:r>
          </w:p>
        </w:tc>
        <w:tc>
          <w:tcPr>
            <w:tcW w:w="150" w:type="dxa"/>
            <w:shd w:val="clear" w:color="auto" w:fill="auto"/>
            <w:noWrap/>
            <w:vAlign w:val="bottom"/>
            <w:hideMark/>
          </w:tcPr>
          <w:p w14:paraId="7716F35E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shd w:val="clear" w:color="auto" w:fill="auto"/>
            <w:noWrap/>
            <w:hideMark/>
          </w:tcPr>
          <w:p w14:paraId="46835E53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0.0033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38C675B0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0.0244</w:t>
            </w:r>
          </w:p>
        </w:tc>
      </w:tr>
      <w:tr w:rsidR="00692FA4" w:rsidRPr="00FF0D35" w14:paraId="137E5796" w14:textId="77777777" w:rsidTr="00692FA4">
        <w:trPr>
          <w:trHeight w:val="264"/>
        </w:trPr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2BBA70FF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ENSMUSG00000022996</w:t>
            </w:r>
          </w:p>
        </w:tc>
        <w:tc>
          <w:tcPr>
            <w:tcW w:w="922" w:type="dxa"/>
            <w:shd w:val="clear" w:color="auto" w:fill="auto"/>
            <w:noWrap/>
            <w:vAlign w:val="bottom"/>
            <w:hideMark/>
          </w:tcPr>
          <w:p w14:paraId="2A8DAAF9" w14:textId="77777777" w:rsidR="00C5257F" w:rsidRPr="00FF0D35" w:rsidRDefault="00C5257F" w:rsidP="00656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Wnt10b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7E4DF1D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9.69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14:paraId="4250080B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0.27</w:t>
            </w:r>
          </w:p>
        </w:tc>
        <w:tc>
          <w:tcPr>
            <w:tcW w:w="409" w:type="dxa"/>
            <w:shd w:val="clear" w:color="auto" w:fill="auto"/>
            <w:noWrap/>
            <w:vAlign w:val="bottom"/>
            <w:hideMark/>
          </w:tcPr>
          <w:p w14:paraId="135163CB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46E1566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8.91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7E37BBCC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0.22</w:t>
            </w:r>
          </w:p>
        </w:tc>
        <w:tc>
          <w:tcPr>
            <w:tcW w:w="150" w:type="dxa"/>
            <w:shd w:val="clear" w:color="auto" w:fill="auto"/>
            <w:noWrap/>
            <w:vAlign w:val="bottom"/>
            <w:hideMark/>
          </w:tcPr>
          <w:p w14:paraId="3B2C87D5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shd w:val="clear" w:color="auto" w:fill="auto"/>
            <w:noWrap/>
            <w:hideMark/>
          </w:tcPr>
          <w:p w14:paraId="3663C0A2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0.0085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2BE1E0EB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0.0215</w:t>
            </w:r>
          </w:p>
        </w:tc>
      </w:tr>
      <w:tr w:rsidR="00692FA4" w:rsidRPr="00FF0D35" w14:paraId="062715C3" w14:textId="77777777" w:rsidTr="00692FA4">
        <w:trPr>
          <w:trHeight w:val="264"/>
        </w:trPr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70F2E284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ENSMUSG00000028364</w:t>
            </w:r>
          </w:p>
        </w:tc>
        <w:tc>
          <w:tcPr>
            <w:tcW w:w="922" w:type="dxa"/>
            <w:shd w:val="clear" w:color="auto" w:fill="auto"/>
            <w:noWrap/>
            <w:vAlign w:val="bottom"/>
            <w:hideMark/>
          </w:tcPr>
          <w:p w14:paraId="30E8D7AB" w14:textId="77777777" w:rsidR="00C5257F" w:rsidRPr="00FF0D35" w:rsidRDefault="00C5257F" w:rsidP="00656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F0D35">
              <w:rPr>
                <w:rFonts w:ascii="Calibri" w:eastAsia="Times New Roman" w:hAnsi="Calibri" w:cs="Calibri"/>
                <w:color w:val="000000"/>
              </w:rPr>
              <w:t>Tnc</w:t>
            </w:r>
            <w:proofErr w:type="spellEnd"/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FA67C62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0.38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14:paraId="60FE9D75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3.17</w:t>
            </w:r>
          </w:p>
        </w:tc>
        <w:tc>
          <w:tcPr>
            <w:tcW w:w="409" w:type="dxa"/>
            <w:shd w:val="clear" w:color="auto" w:fill="auto"/>
            <w:noWrap/>
            <w:vAlign w:val="bottom"/>
            <w:hideMark/>
          </w:tcPr>
          <w:p w14:paraId="22EB7409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DCF51A4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0.35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557BC849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1.86</w:t>
            </w:r>
          </w:p>
        </w:tc>
        <w:tc>
          <w:tcPr>
            <w:tcW w:w="150" w:type="dxa"/>
            <w:shd w:val="clear" w:color="auto" w:fill="auto"/>
            <w:noWrap/>
            <w:vAlign w:val="bottom"/>
            <w:hideMark/>
          </w:tcPr>
          <w:p w14:paraId="08BF6BD8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shd w:val="clear" w:color="auto" w:fill="auto"/>
            <w:noWrap/>
            <w:hideMark/>
          </w:tcPr>
          <w:p w14:paraId="3298F059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0.0006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3049469F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0.0036</w:t>
            </w:r>
          </w:p>
        </w:tc>
      </w:tr>
      <w:tr w:rsidR="00692FA4" w:rsidRPr="00FF0D35" w14:paraId="71A7EBCB" w14:textId="77777777" w:rsidTr="00692FA4">
        <w:trPr>
          <w:trHeight w:val="264"/>
        </w:trPr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247A7EB5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ENSMUSG00000024793</w:t>
            </w:r>
          </w:p>
        </w:tc>
        <w:tc>
          <w:tcPr>
            <w:tcW w:w="922" w:type="dxa"/>
            <w:shd w:val="clear" w:color="auto" w:fill="auto"/>
            <w:noWrap/>
            <w:vAlign w:val="bottom"/>
            <w:hideMark/>
          </w:tcPr>
          <w:p w14:paraId="0A5BA752" w14:textId="77777777" w:rsidR="00C5257F" w:rsidRPr="00FF0D35" w:rsidRDefault="00C5257F" w:rsidP="00656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Tnfrsf25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92EA5CA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0.35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14:paraId="0D9B2EA5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2.99</w:t>
            </w:r>
          </w:p>
        </w:tc>
        <w:tc>
          <w:tcPr>
            <w:tcW w:w="409" w:type="dxa"/>
            <w:shd w:val="clear" w:color="auto" w:fill="auto"/>
            <w:noWrap/>
            <w:vAlign w:val="bottom"/>
            <w:hideMark/>
          </w:tcPr>
          <w:p w14:paraId="155937F3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AC42E1C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0.45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7329B0ED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3.58</w:t>
            </w:r>
          </w:p>
        </w:tc>
        <w:tc>
          <w:tcPr>
            <w:tcW w:w="150" w:type="dxa"/>
            <w:shd w:val="clear" w:color="auto" w:fill="auto"/>
            <w:noWrap/>
            <w:vAlign w:val="bottom"/>
            <w:hideMark/>
          </w:tcPr>
          <w:p w14:paraId="21755C40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shd w:val="clear" w:color="auto" w:fill="auto"/>
            <w:noWrap/>
            <w:hideMark/>
          </w:tcPr>
          <w:p w14:paraId="2E60C94F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0.0203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5217AF2B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0.0098</w:t>
            </w:r>
          </w:p>
        </w:tc>
      </w:tr>
      <w:tr w:rsidR="00692FA4" w:rsidRPr="00FF0D35" w14:paraId="3E93C0BA" w14:textId="77777777" w:rsidTr="00692FA4">
        <w:trPr>
          <w:trHeight w:val="264"/>
        </w:trPr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520DCF85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ENSMUSG00000004891</w:t>
            </w:r>
          </w:p>
        </w:tc>
        <w:tc>
          <w:tcPr>
            <w:tcW w:w="922" w:type="dxa"/>
            <w:shd w:val="clear" w:color="auto" w:fill="auto"/>
            <w:noWrap/>
            <w:vAlign w:val="bottom"/>
            <w:hideMark/>
          </w:tcPr>
          <w:p w14:paraId="76DEF60F" w14:textId="77777777" w:rsidR="00C5257F" w:rsidRPr="00FF0D35" w:rsidRDefault="00C5257F" w:rsidP="00656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Nes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29287FF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0.49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14:paraId="2A7826DE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2.21</w:t>
            </w:r>
          </w:p>
        </w:tc>
        <w:tc>
          <w:tcPr>
            <w:tcW w:w="409" w:type="dxa"/>
            <w:shd w:val="clear" w:color="auto" w:fill="auto"/>
            <w:noWrap/>
            <w:vAlign w:val="bottom"/>
            <w:hideMark/>
          </w:tcPr>
          <w:p w14:paraId="5E77D555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640110B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52DAB3CD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1.57</w:t>
            </w:r>
          </w:p>
        </w:tc>
        <w:tc>
          <w:tcPr>
            <w:tcW w:w="150" w:type="dxa"/>
            <w:shd w:val="clear" w:color="auto" w:fill="auto"/>
            <w:noWrap/>
            <w:vAlign w:val="bottom"/>
            <w:hideMark/>
          </w:tcPr>
          <w:p w14:paraId="2B30B363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shd w:val="clear" w:color="auto" w:fill="auto"/>
            <w:noWrap/>
            <w:hideMark/>
          </w:tcPr>
          <w:p w14:paraId="065EB6BC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0.0522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7A94EEA2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0.0081</w:t>
            </w:r>
          </w:p>
        </w:tc>
      </w:tr>
      <w:tr w:rsidR="00692FA4" w:rsidRPr="00FF0D35" w14:paraId="5F40CDD8" w14:textId="77777777" w:rsidTr="00692FA4">
        <w:trPr>
          <w:trHeight w:val="264"/>
        </w:trPr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45556D6C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ENSMUSG00000074575</w:t>
            </w:r>
          </w:p>
        </w:tc>
        <w:tc>
          <w:tcPr>
            <w:tcW w:w="922" w:type="dxa"/>
            <w:shd w:val="clear" w:color="auto" w:fill="auto"/>
            <w:noWrap/>
            <w:vAlign w:val="bottom"/>
            <w:hideMark/>
          </w:tcPr>
          <w:p w14:paraId="79539781" w14:textId="77777777" w:rsidR="00C5257F" w:rsidRPr="00FF0D35" w:rsidRDefault="00C5257F" w:rsidP="00656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Kcng1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6E836D0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0.45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14:paraId="658B8248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2.09</w:t>
            </w:r>
          </w:p>
        </w:tc>
        <w:tc>
          <w:tcPr>
            <w:tcW w:w="409" w:type="dxa"/>
            <w:shd w:val="clear" w:color="auto" w:fill="auto"/>
            <w:noWrap/>
            <w:vAlign w:val="bottom"/>
            <w:hideMark/>
          </w:tcPr>
          <w:p w14:paraId="3411F141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F611013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0.44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39B26AFD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2.25</w:t>
            </w:r>
          </w:p>
        </w:tc>
        <w:tc>
          <w:tcPr>
            <w:tcW w:w="150" w:type="dxa"/>
            <w:shd w:val="clear" w:color="auto" w:fill="auto"/>
            <w:noWrap/>
            <w:vAlign w:val="bottom"/>
            <w:hideMark/>
          </w:tcPr>
          <w:p w14:paraId="0CBF4DB2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shd w:val="clear" w:color="auto" w:fill="auto"/>
            <w:noWrap/>
            <w:hideMark/>
          </w:tcPr>
          <w:p w14:paraId="22145AB7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0.0038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01E8E90A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0.1104</w:t>
            </w:r>
          </w:p>
        </w:tc>
      </w:tr>
      <w:tr w:rsidR="00692FA4" w:rsidRPr="00FF0D35" w14:paraId="3FDDD4E2" w14:textId="77777777" w:rsidTr="00692FA4">
        <w:trPr>
          <w:trHeight w:val="264"/>
        </w:trPr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5425AD90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ENSMUSG00000046470</w:t>
            </w:r>
          </w:p>
        </w:tc>
        <w:tc>
          <w:tcPr>
            <w:tcW w:w="922" w:type="dxa"/>
            <w:shd w:val="clear" w:color="auto" w:fill="auto"/>
            <w:noWrap/>
            <w:vAlign w:val="bottom"/>
            <w:hideMark/>
          </w:tcPr>
          <w:p w14:paraId="448052D7" w14:textId="77777777" w:rsidR="00C5257F" w:rsidRPr="00FF0D35" w:rsidRDefault="00C5257F" w:rsidP="00656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Sox18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9F6E0AB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0.55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14:paraId="5F15BC70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2.11</w:t>
            </w:r>
          </w:p>
        </w:tc>
        <w:tc>
          <w:tcPr>
            <w:tcW w:w="409" w:type="dxa"/>
            <w:shd w:val="clear" w:color="auto" w:fill="auto"/>
            <w:noWrap/>
            <w:vAlign w:val="bottom"/>
            <w:hideMark/>
          </w:tcPr>
          <w:p w14:paraId="5FEAF6FE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412541A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5E313D83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1.90</w:t>
            </w:r>
          </w:p>
        </w:tc>
        <w:tc>
          <w:tcPr>
            <w:tcW w:w="150" w:type="dxa"/>
            <w:shd w:val="clear" w:color="auto" w:fill="auto"/>
            <w:noWrap/>
            <w:vAlign w:val="bottom"/>
            <w:hideMark/>
          </w:tcPr>
          <w:p w14:paraId="2211C327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shd w:val="clear" w:color="auto" w:fill="auto"/>
            <w:noWrap/>
            <w:hideMark/>
          </w:tcPr>
          <w:p w14:paraId="1E786C9D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0.0502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0CEB746B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0.0141</w:t>
            </w:r>
          </w:p>
        </w:tc>
      </w:tr>
      <w:tr w:rsidR="00692FA4" w:rsidRPr="00FF0D35" w14:paraId="11443DB3" w14:textId="77777777" w:rsidTr="00692FA4">
        <w:trPr>
          <w:trHeight w:val="264"/>
        </w:trPr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3C3CBBCB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ENSMUSG00000011256</w:t>
            </w:r>
          </w:p>
        </w:tc>
        <w:tc>
          <w:tcPr>
            <w:tcW w:w="922" w:type="dxa"/>
            <w:shd w:val="clear" w:color="auto" w:fill="auto"/>
            <w:noWrap/>
            <w:vAlign w:val="bottom"/>
            <w:hideMark/>
          </w:tcPr>
          <w:p w14:paraId="00FD1E7C" w14:textId="77777777" w:rsidR="00C5257F" w:rsidRPr="00FF0D35" w:rsidRDefault="00C5257F" w:rsidP="00656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Adam19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9873652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0.61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14:paraId="233B8EE8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2.01</w:t>
            </w:r>
          </w:p>
        </w:tc>
        <w:tc>
          <w:tcPr>
            <w:tcW w:w="409" w:type="dxa"/>
            <w:shd w:val="clear" w:color="auto" w:fill="auto"/>
            <w:noWrap/>
            <w:vAlign w:val="bottom"/>
            <w:hideMark/>
          </w:tcPr>
          <w:p w14:paraId="3EE61237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1B55A575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0.46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3FB930A7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1.75</w:t>
            </w:r>
          </w:p>
        </w:tc>
        <w:tc>
          <w:tcPr>
            <w:tcW w:w="150" w:type="dxa"/>
            <w:shd w:val="clear" w:color="auto" w:fill="auto"/>
            <w:noWrap/>
            <w:vAlign w:val="bottom"/>
            <w:hideMark/>
          </w:tcPr>
          <w:p w14:paraId="3E8C4485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shd w:val="clear" w:color="auto" w:fill="auto"/>
            <w:noWrap/>
            <w:hideMark/>
          </w:tcPr>
          <w:p w14:paraId="262D7198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0.0282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386B8E70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0.0779</w:t>
            </w:r>
          </w:p>
        </w:tc>
      </w:tr>
      <w:tr w:rsidR="00692FA4" w:rsidRPr="00FF0D35" w14:paraId="7F2FA3F5" w14:textId="77777777" w:rsidTr="00692FA4">
        <w:trPr>
          <w:trHeight w:val="264"/>
        </w:trPr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01FFBBCC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ENSMUSG00000002831</w:t>
            </w:r>
          </w:p>
        </w:tc>
        <w:tc>
          <w:tcPr>
            <w:tcW w:w="922" w:type="dxa"/>
            <w:shd w:val="clear" w:color="auto" w:fill="auto"/>
            <w:noWrap/>
            <w:vAlign w:val="bottom"/>
            <w:hideMark/>
          </w:tcPr>
          <w:p w14:paraId="4AD42453" w14:textId="77777777" w:rsidR="00C5257F" w:rsidRPr="00FF0D35" w:rsidRDefault="00C5257F" w:rsidP="00656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Plin4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7826C3B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24.07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14:paraId="717EE960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0.16</w:t>
            </w:r>
          </w:p>
        </w:tc>
        <w:tc>
          <w:tcPr>
            <w:tcW w:w="409" w:type="dxa"/>
            <w:shd w:val="clear" w:color="auto" w:fill="auto"/>
            <w:noWrap/>
            <w:vAlign w:val="bottom"/>
            <w:hideMark/>
          </w:tcPr>
          <w:p w14:paraId="2CCBEED4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69604AC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30.93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43E032A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0.14</w:t>
            </w:r>
          </w:p>
        </w:tc>
        <w:tc>
          <w:tcPr>
            <w:tcW w:w="150" w:type="dxa"/>
            <w:shd w:val="clear" w:color="auto" w:fill="auto"/>
            <w:noWrap/>
            <w:vAlign w:val="bottom"/>
            <w:hideMark/>
          </w:tcPr>
          <w:p w14:paraId="3A0C4371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shd w:val="clear" w:color="auto" w:fill="auto"/>
            <w:noWrap/>
            <w:hideMark/>
          </w:tcPr>
          <w:p w14:paraId="03841015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0.0314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7C69BAC9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0.0411</w:t>
            </w:r>
          </w:p>
        </w:tc>
      </w:tr>
      <w:tr w:rsidR="00692FA4" w:rsidRPr="00FF0D35" w14:paraId="334B3A82" w14:textId="77777777" w:rsidTr="00692FA4">
        <w:trPr>
          <w:trHeight w:val="264"/>
        </w:trPr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61B1E06B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ENSMUSG00000019232</w:t>
            </w:r>
          </w:p>
        </w:tc>
        <w:tc>
          <w:tcPr>
            <w:tcW w:w="922" w:type="dxa"/>
            <w:shd w:val="clear" w:color="auto" w:fill="auto"/>
            <w:noWrap/>
            <w:vAlign w:val="bottom"/>
            <w:hideMark/>
          </w:tcPr>
          <w:p w14:paraId="7FFB50CB" w14:textId="77777777" w:rsidR="00C5257F" w:rsidRPr="00FF0D35" w:rsidRDefault="00C5257F" w:rsidP="00656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F0D35">
              <w:rPr>
                <w:rFonts w:ascii="Calibri" w:eastAsia="Times New Roman" w:hAnsi="Calibri" w:cs="Calibri"/>
                <w:color w:val="000000"/>
              </w:rPr>
              <w:t>Etnppl</w:t>
            </w:r>
            <w:proofErr w:type="spellEnd"/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7577979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7.76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14:paraId="21DC0F5E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0.26</w:t>
            </w:r>
          </w:p>
        </w:tc>
        <w:tc>
          <w:tcPr>
            <w:tcW w:w="409" w:type="dxa"/>
            <w:shd w:val="clear" w:color="auto" w:fill="auto"/>
            <w:noWrap/>
            <w:vAlign w:val="bottom"/>
            <w:hideMark/>
          </w:tcPr>
          <w:p w14:paraId="12465F05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30B7FC70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25.71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1D5C2251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0.17</w:t>
            </w:r>
          </w:p>
        </w:tc>
        <w:tc>
          <w:tcPr>
            <w:tcW w:w="150" w:type="dxa"/>
            <w:shd w:val="clear" w:color="auto" w:fill="auto"/>
            <w:noWrap/>
            <w:vAlign w:val="bottom"/>
            <w:hideMark/>
          </w:tcPr>
          <w:p w14:paraId="729D37CB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shd w:val="clear" w:color="auto" w:fill="auto"/>
            <w:noWrap/>
            <w:hideMark/>
          </w:tcPr>
          <w:p w14:paraId="147253B2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0.0090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01018B57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0.0145</w:t>
            </w:r>
          </w:p>
        </w:tc>
      </w:tr>
      <w:tr w:rsidR="00692FA4" w:rsidRPr="00FF0D35" w14:paraId="73DEE7B0" w14:textId="77777777" w:rsidTr="00692FA4">
        <w:trPr>
          <w:trHeight w:val="264"/>
        </w:trPr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68106604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ENSMUSG00000002289</w:t>
            </w:r>
          </w:p>
        </w:tc>
        <w:tc>
          <w:tcPr>
            <w:tcW w:w="922" w:type="dxa"/>
            <w:shd w:val="clear" w:color="auto" w:fill="auto"/>
            <w:noWrap/>
            <w:vAlign w:val="bottom"/>
            <w:hideMark/>
          </w:tcPr>
          <w:p w14:paraId="58269629" w14:textId="77777777" w:rsidR="00C5257F" w:rsidRPr="00FF0D35" w:rsidRDefault="00C5257F" w:rsidP="00656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Angptl4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B5B77DD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4.12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14:paraId="5F123260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0.33</w:t>
            </w:r>
          </w:p>
        </w:tc>
        <w:tc>
          <w:tcPr>
            <w:tcW w:w="409" w:type="dxa"/>
            <w:shd w:val="clear" w:color="auto" w:fill="auto"/>
            <w:noWrap/>
            <w:vAlign w:val="bottom"/>
            <w:hideMark/>
          </w:tcPr>
          <w:p w14:paraId="58236597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60FD2E17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6.65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BDE1932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150" w:type="dxa"/>
            <w:shd w:val="clear" w:color="auto" w:fill="auto"/>
            <w:noWrap/>
            <w:vAlign w:val="bottom"/>
            <w:hideMark/>
          </w:tcPr>
          <w:p w14:paraId="42798222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shd w:val="clear" w:color="auto" w:fill="auto"/>
            <w:noWrap/>
            <w:hideMark/>
          </w:tcPr>
          <w:p w14:paraId="4A822CA4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0.0414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7EF764B1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0.1343</w:t>
            </w:r>
          </w:p>
        </w:tc>
      </w:tr>
      <w:tr w:rsidR="00692FA4" w:rsidRPr="00FF0D35" w14:paraId="5254F851" w14:textId="77777777" w:rsidTr="00692FA4">
        <w:trPr>
          <w:trHeight w:val="264"/>
        </w:trPr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496B41D9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ENSMUSG00000038393</w:t>
            </w:r>
          </w:p>
        </w:tc>
        <w:tc>
          <w:tcPr>
            <w:tcW w:w="922" w:type="dxa"/>
            <w:shd w:val="clear" w:color="auto" w:fill="auto"/>
            <w:noWrap/>
            <w:vAlign w:val="bottom"/>
            <w:hideMark/>
          </w:tcPr>
          <w:p w14:paraId="32CA05DD" w14:textId="77777777" w:rsidR="00C5257F" w:rsidRPr="00FF0D35" w:rsidRDefault="00C5257F" w:rsidP="00656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F0D35">
              <w:rPr>
                <w:rFonts w:ascii="Calibri" w:eastAsia="Times New Roman" w:hAnsi="Calibri" w:cs="Calibri"/>
                <w:color w:val="000000"/>
              </w:rPr>
              <w:t>Txnip</w:t>
            </w:r>
            <w:proofErr w:type="spellEnd"/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0B4FB592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2.76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14:paraId="0BF5640E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0.35</w:t>
            </w:r>
          </w:p>
        </w:tc>
        <w:tc>
          <w:tcPr>
            <w:tcW w:w="409" w:type="dxa"/>
            <w:shd w:val="clear" w:color="auto" w:fill="auto"/>
            <w:noWrap/>
            <w:vAlign w:val="bottom"/>
            <w:hideMark/>
          </w:tcPr>
          <w:p w14:paraId="600C2189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C6F644D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4.45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867CE83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0.48</w:t>
            </w:r>
          </w:p>
        </w:tc>
        <w:tc>
          <w:tcPr>
            <w:tcW w:w="150" w:type="dxa"/>
            <w:shd w:val="clear" w:color="auto" w:fill="auto"/>
            <w:noWrap/>
            <w:vAlign w:val="bottom"/>
            <w:hideMark/>
          </w:tcPr>
          <w:p w14:paraId="716A710C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shd w:val="clear" w:color="auto" w:fill="auto"/>
            <w:noWrap/>
            <w:hideMark/>
          </w:tcPr>
          <w:p w14:paraId="1B7FC40F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0.0188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0F91401B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0.1185</w:t>
            </w:r>
          </w:p>
        </w:tc>
      </w:tr>
      <w:tr w:rsidR="00692FA4" w:rsidRPr="00FF0D35" w14:paraId="352F49B5" w14:textId="77777777" w:rsidTr="00692FA4">
        <w:trPr>
          <w:trHeight w:val="264"/>
        </w:trPr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20C71139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ENSMUSG00000015090</w:t>
            </w:r>
          </w:p>
        </w:tc>
        <w:tc>
          <w:tcPr>
            <w:tcW w:w="922" w:type="dxa"/>
            <w:shd w:val="clear" w:color="auto" w:fill="auto"/>
            <w:noWrap/>
            <w:vAlign w:val="bottom"/>
            <w:hideMark/>
          </w:tcPr>
          <w:p w14:paraId="0FEC6A5D" w14:textId="77777777" w:rsidR="00C5257F" w:rsidRPr="00FF0D35" w:rsidRDefault="00C5257F" w:rsidP="00656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F0D35">
              <w:rPr>
                <w:rFonts w:ascii="Calibri" w:eastAsia="Times New Roman" w:hAnsi="Calibri" w:cs="Calibri"/>
                <w:color w:val="000000"/>
              </w:rPr>
              <w:t>Ptgds</w:t>
            </w:r>
            <w:proofErr w:type="spellEnd"/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7BB91D2A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1.29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14:paraId="07A0DAFC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0.35</w:t>
            </w:r>
          </w:p>
        </w:tc>
        <w:tc>
          <w:tcPr>
            <w:tcW w:w="409" w:type="dxa"/>
            <w:shd w:val="clear" w:color="auto" w:fill="auto"/>
            <w:noWrap/>
            <w:vAlign w:val="bottom"/>
            <w:hideMark/>
          </w:tcPr>
          <w:p w14:paraId="40FD9970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BF437C0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1.86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430BA754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0.36</w:t>
            </w:r>
          </w:p>
        </w:tc>
        <w:tc>
          <w:tcPr>
            <w:tcW w:w="150" w:type="dxa"/>
            <w:shd w:val="clear" w:color="auto" w:fill="auto"/>
            <w:noWrap/>
            <w:vAlign w:val="bottom"/>
            <w:hideMark/>
          </w:tcPr>
          <w:p w14:paraId="311F0E8B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shd w:val="clear" w:color="auto" w:fill="auto"/>
            <w:noWrap/>
            <w:hideMark/>
          </w:tcPr>
          <w:p w14:paraId="0F7DB9D9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0.0270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654F7B05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0.0467</w:t>
            </w:r>
          </w:p>
        </w:tc>
      </w:tr>
      <w:tr w:rsidR="00692FA4" w:rsidRPr="00FF0D35" w14:paraId="5E7803BE" w14:textId="77777777" w:rsidTr="00692FA4">
        <w:trPr>
          <w:trHeight w:val="264"/>
        </w:trPr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722B64E4" w14:textId="77777777" w:rsidR="00C5257F" w:rsidRPr="00FF0D35" w:rsidRDefault="00C5257F" w:rsidP="006C31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ENSMUSG00000022055</w:t>
            </w:r>
          </w:p>
        </w:tc>
        <w:tc>
          <w:tcPr>
            <w:tcW w:w="922" w:type="dxa"/>
            <w:shd w:val="clear" w:color="auto" w:fill="auto"/>
            <w:noWrap/>
            <w:vAlign w:val="bottom"/>
            <w:hideMark/>
          </w:tcPr>
          <w:p w14:paraId="05CA6B41" w14:textId="77777777" w:rsidR="00C5257F" w:rsidRPr="00FF0D35" w:rsidRDefault="00C5257F" w:rsidP="00656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F0D35">
              <w:rPr>
                <w:rFonts w:ascii="Calibri" w:eastAsia="Times New Roman" w:hAnsi="Calibri" w:cs="Calibri"/>
                <w:color w:val="000000"/>
              </w:rPr>
              <w:t>Nefl</w:t>
            </w:r>
            <w:proofErr w:type="spellEnd"/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418149CC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0.68</w:t>
            </w:r>
          </w:p>
        </w:tc>
        <w:tc>
          <w:tcPr>
            <w:tcW w:w="948" w:type="dxa"/>
            <w:shd w:val="clear" w:color="auto" w:fill="auto"/>
            <w:noWrap/>
            <w:vAlign w:val="bottom"/>
            <w:hideMark/>
          </w:tcPr>
          <w:p w14:paraId="17F8DEE5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1.39</w:t>
            </w:r>
          </w:p>
        </w:tc>
        <w:tc>
          <w:tcPr>
            <w:tcW w:w="409" w:type="dxa"/>
            <w:shd w:val="clear" w:color="auto" w:fill="auto"/>
            <w:noWrap/>
            <w:vAlign w:val="bottom"/>
            <w:hideMark/>
          </w:tcPr>
          <w:p w14:paraId="418BAB1E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26307305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0.49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2BB9477B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0D35">
              <w:rPr>
                <w:rFonts w:ascii="Calibri" w:eastAsia="Times New Roman" w:hAnsi="Calibri" w:cs="Calibri"/>
                <w:color w:val="000000"/>
              </w:rPr>
              <w:t>1.84</w:t>
            </w:r>
          </w:p>
        </w:tc>
        <w:tc>
          <w:tcPr>
            <w:tcW w:w="150" w:type="dxa"/>
            <w:shd w:val="clear" w:color="auto" w:fill="auto"/>
            <w:noWrap/>
            <w:vAlign w:val="bottom"/>
            <w:hideMark/>
          </w:tcPr>
          <w:p w14:paraId="7DF80A27" w14:textId="77777777" w:rsidR="00C5257F" w:rsidRPr="00FF0D35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26" w:type="dxa"/>
            <w:shd w:val="clear" w:color="auto" w:fill="auto"/>
            <w:noWrap/>
            <w:hideMark/>
          </w:tcPr>
          <w:p w14:paraId="2FAA7D85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0.0794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14:paraId="3A9E1AD4" w14:textId="77777777" w:rsidR="00C5257F" w:rsidRPr="00C5257F" w:rsidRDefault="00C5257F" w:rsidP="004E2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5257F">
              <w:rPr>
                <w:rFonts w:ascii="Calibri" w:eastAsia="Times New Roman" w:hAnsi="Calibri" w:cs="Calibri"/>
                <w:color w:val="000000"/>
              </w:rPr>
              <w:t>0.0343</w:t>
            </w:r>
          </w:p>
        </w:tc>
      </w:tr>
    </w:tbl>
    <w:p w14:paraId="3D3469DD" w14:textId="77777777" w:rsidR="00C5257F" w:rsidRDefault="00656F9A">
      <w:pPr>
        <w:rPr>
          <w:rFonts w:cstheme="minorHAnsi"/>
        </w:rPr>
      </w:pPr>
      <w:r>
        <w:rPr>
          <w:rFonts w:cstheme="minorHAnsi"/>
        </w:rPr>
        <w:t>D</w:t>
      </w:r>
    </w:p>
    <w:p w14:paraId="1ECE14F6" w14:textId="77777777" w:rsidR="00656F9A" w:rsidRPr="002E32C3" w:rsidRDefault="00656F9A" w:rsidP="00656F9A">
      <w:pPr>
        <w:spacing w:after="0" w:line="240" w:lineRule="auto"/>
        <w:rPr>
          <w:rFonts w:cstheme="minorHAnsi"/>
        </w:rPr>
      </w:pPr>
      <w:r w:rsidRPr="002E32C3">
        <w:rPr>
          <w:rFonts w:cstheme="minorHAnsi"/>
          <w:b/>
        </w:rPr>
        <w:t>Table S</w:t>
      </w:r>
      <w:r>
        <w:rPr>
          <w:rFonts w:cstheme="minorHAnsi"/>
          <w:b/>
        </w:rPr>
        <w:t>n</w:t>
      </w:r>
      <w:r w:rsidRPr="002E32C3">
        <w:rPr>
          <w:rFonts w:cstheme="minorHAnsi"/>
          <w:b/>
        </w:rPr>
        <w:t>’</w:t>
      </w:r>
      <w:r w:rsidRPr="002E32C3">
        <w:rPr>
          <w:rFonts w:cstheme="minorHAnsi"/>
        </w:rPr>
        <w:t xml:space="preserve"> Primers used in the RT-qPCR.</w:t>
      </w:r>
    </w:p>
    <w:tbl>
      <w:tblPr>
        <w:tblW w:w="7957" w:type="dxa"/>
        <w:tblInd w:w="9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20"/>
        <w:gridCol w:w="3639"/>
        <w:gridCol w:w="1015"/>
        <w:gridCol w:w="1083"/>
      </w:tblGrid>
      <w:tr w:rsidR="00656F9A" w:rsidRPr="00DA62EA" w14:paraId="57C5EED4" w14:textId="77777777" w:rsidTr="006C319D">
        <w:trPr>
          <w:trHeight w:val="312"/>
        </w:trPr>
        <w:tc>
          <w:tcPr>
            <w:tcW w:w="2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6D464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  <w:b/>
                <w:bCs/>
              </w:rPr>
            </w:pPr>
            <w:r w:rsidRPr="00DA62EA">
              <w:rPr>
                <w:rFonts w:eastAsia="Times New Roman" w:cstheme="minorHAnsi"/>
                <w:b/>
                <w:bCs/>
              </w:rPr>
              <w:t>Primer Name</w:t>
            </w:r>
          </w:p>
        </w:tc>
        <w:tc>
          <w:tcPr>
            <w:tcW w:w="36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EF4EB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  <w:b/>
                <w:bCs/>
              </w:rPr>
            </w:pPr>
            <w:r w:rsidRPr="00DA62EA">
              <w:rPr>
                <w:rFonts w:eastAsia="Times New Roman" w:cstheme="minorHAnsi"/>
                <w:b/>
                <w:bCs/>
              </w:rPr>
              <w:t>Primer Sequences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6A720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  <w:b/>
                <w:bCs/>
              </w:rPr>
            </w:pPr>
            <w:r w:rsidRPr="00DA62EA">
              <w:rPr>
                <w:rFonts w:eastAsia="Times New Roman" w:cstheme="minorHAnsi"/>
                <w:b/>
                <w:bCs/>
              </w:rPr>
              <w:t>Primer size (bp)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6429B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  <w:b/>
                <w:bCs/>
              </w:rPr>
            </w:pPr>
            <w:r w:rsidRPr="00DA62EA">
              <w:rPr>
                <w:rFonts w:eastAsia="Times New Roman" w:cstheme="minorHAnsi"/>
                <w:b/>
                <w:bCs/>
              </w:rPr>
              <w:t>Amplicon size (bp)</w:t>
            </w:r>
          </w:p>
        </w:tc>
      </w:tr>
      <w:tr w:rsidR="00656F9A" w:rsidRPr="00DA62EA" w14:paraId="1EF5B74B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5F680F88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Hif3a-Fwd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3628D06A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CCCAGTCGGAAAGTATCATCTG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56D03D96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0DD77D7C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94</w:t>
            </w:r>
          </w:p>
        </w:tc>
      </w:tr>
      <w:tr w:rsidR="00656F9A" w:rsidRPr="00DA62EA" w14:paraId="6B05D5DA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53858964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Hif3a-Rev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44F4B6AA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GAGTATGTTGCTCCGTTTGTTC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7B1082D4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4377EE82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656F9A" w:rsidRPr="00DA62EA" w14:paraId="4985C9AE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59EA0A39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Serpina3n-Fwd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02971AA2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TCTCCATCTCCACCGACTAC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79E557DE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20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6E68E77E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110</w:t>
            </w:r>
          </w:p>
        </w:tc>
      </w:tr>
      <w:tr w:rsidR="00656F9A" w:rsidRPr="00DA62EA" w14:paraId="11BBA7F0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2C96EA42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Serpina3n-Rev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34A5BBD8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AGATCCTTGGTTCCTGTGATTG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55242D73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67F088C4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656F9A" w:rsidRPr="00DA62EA" w14:paraId="578E2B94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672668C5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Wnt10b-Fwd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478E2B74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TCTCTCGGGATTTCTTGGATTC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3425CB78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28FB9BA1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121</w:t>
            </w:r>
          </w:p>
        </w:tc>
      </w:tr>
      <w:tr w:rsidR="00656F9A" w:rsidRPr="00DA62EA" w14:paraId="4E74A5DC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042AC089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Wnt10b-Rev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7728ED3B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CATTTGCACTTCCGCTTCAG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7821E9BD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20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4810FADC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656F9A" w:rsidRPr="00DA62EA" w14:paraId="529A7FCD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6C0BBDE3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proofErr w:type="spellStart"/>
            <w:r w:rsidRPr="00DA62EA">
              <w:rPr>
                <w:rFonts w:eastAsia="Times New Roman" w:cstheme="minorHAnsi"/>
              </w:rPr>
              <w:t>Tnc-Fwd</w:t>
            </w:r>
            <w:proofErr w:type="spellEnd"/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1980ACEC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TGATACTACCTCTGGCCTCTAC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78768C28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21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76EBE419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104</w:t>
            </w:r>
          </w:p>
        </w:tc>
      </w:tr>
      <w:tr w:rsidR="00656F9A" w:rsidRPr="00DA62EA" w14:paraId="7E02CF47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0C25CAE5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proofErr w:type="spellStart"/>
            <w:r w:rsidRPr="00DA62EA">
              <w:rPr>
                <w:rFonts w:eastAsia="Times New Roman" w:cstheme="minorHAnsi"/>
              </w:rPr>
              <w:t>Tnc</w:t>
            </w:r>
            <w:proofErr w:type="spellEnd"/>
            <w:r w:rsidRPr="00DA62EA">
              <w:rPr>
                <w:rFonts w:eastAsia="Times New Roman" w:cstheme="minorHAnsi"/>
              </w:rPr>
              <w:t>-Rev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20E56A7E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AACAATCCATCCACCTCCATC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1C331933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6F5A808F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656F9A" w:rsidRPr="00DA62EA" w14:paraId="77D28D3A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4CD6D532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Tnfrsf25-Fwd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68BDC97C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CAGCTCTACGATGTGATGGATG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53E79095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75A28B9A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99</w:t>
            </w:r>
          </w:p>
        </w:tc>
      </w:tr>
      <w:tr w:rsidR="00656F9A" w:rsidRPr="00DA62EA" w14:paraId="44EFC1C7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6380D4B1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Tnfrsf25-Rev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606C766C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ACCTCCACGGCTTCAATTTC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3C07EB32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20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16D6AE77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656F9A" w:rsidRPr="00DA62EA" w14:paraId="6BC6059A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3CE9D220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Nes-</w:t>
            </w:r>
            <w:proofErr w:type="spellStart"/>
            <w:r w:rsidRPr="00DA62EA">
              <w:rPr>
                <w:rFonts w:eastAsia="Times New Roman" w:cstheme="minorHAnsi"/>
              </w:rPr>
              <w:t>Fwd</w:t>
            </w:r>
            <w:proofErr w:type="spellEnd"/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712EDF80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GAAGCACTGGGAAGAGTAGAAG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2E413573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16AC51AD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110</w:t>
            </w:r>
          </w:p>
        </w:tc>
      </w:tr>
      <w:tr w:rsidR="00656F9A" w:rsidRPr="00DA62EA" w14:paraId="1910A3B0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26D1E826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Nes-Rev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5DC3AF60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CTAACTCATCTGCCTCACTGTC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372BF135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2BD15758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656F9A" w:rsidRPr="00DA62EA" w14:paraId="2080A10C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2E644CD0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Robo3-Fwd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58E3920A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GCAGTCCACAGCTACTCTTAC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2D66789A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21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4F2D8629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124</w:t>
            </w:r>
          </w:p>
        </w:tc>
      </w:tr>
      <w:tr w:rsidR="00656F9A" w:rsidRPr="00DA62EA" w14:paraId="7C3FA1F1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01AF0E26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Robo3-Rev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33BE718A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GATACGCTGAGAGGAGAACTTG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2C169BA5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7A5DD19E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656F9A" w:rsidRPr="00DA62EA" w14:paraId="0985F1FB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30348B05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Kcng1-Fwd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6AC60B04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CCATACTTTCTCCCGCTCTTAC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4AA18E3D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32DAA8AE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140</w:t>
            </w:r>
          </w:p>
        </w:tc>
      </w:tr>
      <w:tr w:rsidR="00656F9A" w:rsidRPr="00DA62EA" w14:paraId="51CAA6E0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72A0EAB2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lastRenderedPageBreak/>
              <w:t>Kcng1-Rev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22589791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GGCACTTCCAAACAAGATGTC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3BBB548B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21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1CA71B2F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656F9A" w:rsidRPr="00DA62EA" w14:paraId="6FAEE2EA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6670C02E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Sox18-Fwd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0E8998A1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CAATCCTCTGTCACCACCAC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4FB10BE3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20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5621F488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126</w:t>
            </w:r>
          </w:p>
        </w:tc>
      </w:tr>
      <w:tr w:rsidR="00656F9A" w:rsidRPr="00DA62EA" w14:paraId="48E404F2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23441F39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Sox18-Rev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076E9D0F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TCCGGCTGCAATTGAGATAC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398C09A3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20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4C5A8D1A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656F9A" w:rsidRPr="00DA62EA" w14:paraId="356B6B8F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6E9EA455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Adam19-Fwd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57134AB6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TACAGACAGAGCCACAAACTG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1A260F72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21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412B4E66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101</w:t>
            </w:r>
          </w:p>
        </w:tc>
      </w:tr>
      <w:tr w:rsidR="00656F9A" w:rsidRPr="00DA62EA" w14:paraId="2674F1B4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750A11E1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Adam19-Rev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1E5CE924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CAGTTCCACCACTCTGAGATAC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6D68BC0E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660344D8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656F9A" w:rsidRPr="00DA62EA" w14:paraId="4CDFF94C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6F695B0F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Plin4-Fwd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37D73208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TGTGTCTGGTATGGCTTCATC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55A71FD1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21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077C76A3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121</w:t>
            </w:r>
          </w:p>
        </w:tc>
      </w:tr>
      <w:tr w:rsidR="00656F9A" w:rsidRPr="00DA62EA" w14:paraId="384FE99B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476BA749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Plin4-Rev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07FD6AB9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AAGATATCACCCAGCCCTTTC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1FF3EE76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21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6C0FE1A2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656F9A" w:rsidRPr="00DA62EA" w14:paraId="26BA3E83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6CC1AC8F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proofErr w:type="spellStart"/>
            <w:r w:rsidRPr="00DA62EA">
              <w:rPr>
                <w:rFonts w:eastAsia="Times New Roman" w:cstheme="minorHAnsi"/>
              </w:rPr>
              <w:t>Etnppl-Fwd</w:t>
            </w:r>
            <w:proofErr w:type="spellEnd"/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5D05CE34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AGCTGCTGAGTGAACAGAAG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42C47C3A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20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06DEA706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95</w:t>
            </w:r>
          </w:p>
        </w:tc>
      </w:tr>
      <w:tr w:rsidR="00656F9A" w:rsidRPr="00DA62EA" w14:paraId="23AD35F3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51FCFD4F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proofErr w:type="spellStart"/>
            <w:r w:rsidRPr="00DA62EA">
              <w:rPr>
                <w:rFonts w:eastAsia="Times New Roman" w:cstheme="minorHAnsi"/>
              </w:rPr>
              <w:t>Etnppl</w:t>
            </w:r>
            <w:proofErr w:type="spellEnd"/>
            <w:r w:rsidRPr="00DA62EA">
              <w:rPr>
                <w:rFonts w:eastAsia="Times New Roman" w:cstheme="minorHAnsi"/>
              </w:rPr>
              <w:t>-Rev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718E91BE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TCACGGTCCTTCACCAAATC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057A2242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20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3980F7BF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656F9A" w:rsidRPr="00DA62EA" w14:paraId="51ABE98C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46FB83C4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Angptl4-Fwd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39FAE3E6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GGACCTTAACTGTGCCAAGAG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6905C565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21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1D72A18A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97</w:t>
            </w:r>
          </w:p>
        </w:tc>
      </w:tr>
      <w:tr w:rsidR="00656F9A" w:rsidRPr="00DA62EA" w14:paraId="654DC3C4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4B2B8576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Angptl4-Rev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5FABE565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CGTGGGATAGAGTGGAAGTATTG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608C3240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23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7D70A3ED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656F9A" w:rsidRPr="00DA62EA" w14:paraId="68E543A6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735C1C07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proofErr w:type="spellStart"/>
            <w:r w:rsidRPr="00DA62EA">
              <w:rPr>
                <w:rFonts w:eastAsia="Times New Roman" w:cstheme="minorHAnsi"/>
              </w:rPr>
              <w:t>Txnip-Fwd</w:t>
            </w:r>
            <w:proofErr w:type="spellEnd"/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2FAC32FA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CTTCGAAGTGATGGATCTAGTGG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7C2C732A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23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504B0400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99</w:t>
            </w:r>
          </w:p>
        </w:tc>
      </w:tr>
      <w:tr w:rsidR="00656F9A" w:rsidRPr="00DA62EA" w14:paraId="679D5DC6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3E61145E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proofErr w:type="spellStart"/>
            <w:r w:rsidRPr="00DA62EA">
              <w:rPr>
                <w:rFonts w:eastAsia="Times New Roman" w:cstheme="minorHAnsi"/>
              </w:rPr>
              <w:t>Txnip</w:t>
            </w:r>
            <w:proofErr w:type="spellEnd"/>
            <w:r w:rsidRPr="00DA62EA">
              <w:rPr>
                <w:rFonts w:eastAsia="Times New Roman" w:cstheme="minorHAnsi"/>
              </w:rPr>
              <w:t>-Rev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2D57248E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CAGGAATGAACATGCAGGAAAC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03221D3A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4EC7F20B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656F9A" w:rsidRPr="00DA62EA" w14:paraId="13D64A78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1B23543E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proofErr w:type="spellStart"/>
            <w:r w:rsidRPr="00DA62EA">
              <w:rPr>
                <w:rFonts w:eastAsia="Times New Roman" w:cstheme="minorHAnsi"/>
              </w:rPr>
              <w:t>Ptgds-Fwd</w:t>
            </w:r>
            <w:proofErr w:type="spellEnd"/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356383CC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GACGAGTACGCTCTGCTATTC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45C40891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21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0C898C41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122</w:t>
            </w:r>
          </w:p>
        </w:tc>
      </w:tr>
      <w:tr w:rsidR="00656F9A" w:rsidRPr="00DA62EA" w14:paraId="72051192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1EF3A18E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proofErr w:type="spellStart"/>
            <w:r w:rsidRPr="00DA62EA">
              <w:rPr>
                <w:rFonts w:eastAsia="Times New Roman" w:cstheme="minorHAnsi"/>
              </w:rPr>
              <w:t>Ptgds</w:t>
            </w:r>
            <w:proofErr w:type="spellEnd"/>
            <w:r w:rsidRPr="00DA62EA">
              <w:rPr>
                <w:rFonts w:eastAsia="Times New Roman" w:cstheme="minorHAnsi"/>
              </w:rPr>
              <w:t>-Rev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038994C3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AGGTGGTGAATTTCTCCTTCAG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501CBDF4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79B00D8F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656F9A" w:rsidRPr="00DA62EA" w14:paraId="4F45BAA0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477FFA29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proofErr w:type="spellStart"/>
            <w:r w:rsidRPr="00DA62EA">
              <w:rPr>
                <w:rFonts w:eastAsia="Times New Roman" w:cstheme="minorHAnsi"/>
              </w:rPr>
              <w:t>Nefl-Fwd</w:t>
            </w:r>
            <w:proofErr w:type="spellEnd"/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13ACD4EF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GCCTTGGACATCGAGATTGCAG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687186B9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664A665C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141</w:t>
            </w:r>
          </w:p>
        </w:tc>
      </w:tr>
      <w:tr w:rsidR="00656F9A" w:rsidRPr="00DA62EA" w14:paraId="4789CF35" w14:textId="77777777" w:rsidTr="006C319D">
        <w:trPr>
          <w:trHeight w:val="312"/>
        </w:trPr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411578D9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proofErr w:type="spellStart"/>
            <w:r w:rsidRPr="00DA62EA">
              <w:rPr>
                <w:rFonts w:eastAsia="Times New Roman" w:cstheme="minorHAnsi"/>
              </w:rPr>
              <w:t>Nefl</w:t>
            </w:r>
            <w:proofErr w:type="spellEnd"/>
            <w:r w:rsidRPr="00DA62EA">
              <w:rPr>
                <w:rFonts w:eastAsia="Times New Roman" w:cstheme="minorHAnsi"/>
              </w:rPr>
              <w:t>-Rev</w:t>
            </w: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6FC9E5CF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CAAGCCACTGTAAGCAGAACGG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2F823342" w14:textId="77777777" w:rsidR="00656F9A" w:rsidRPr="00DA62EA" w:rsidRDefault="00656F9A" w:rsidP="006C319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DA62EA">
              <w:rPr>
                <w:rFonts w:eastAsia="Times New Roman" w:cstheme="minorHAnsi"/>
              </w:rPr>
              <w:t>22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30F52499" w14:textId="77777777" w:rsidR="00656F9A" w:rsidRPr="00DA62EA" w:rsidRDefault="00656F9A" w:rsidP="006C319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</w:tbl>
    <w:p w14:paraId="0CDF04FD" w14:textId="77777777" w:rsidR="00656F9A" w:rsidRDefault="00656F9A">
      <w:pPr>
        <w:rPr>
          <w:rFonts w:cstheme="minorHAnsi"/>
        </w:rPr>
      </w:pPr>
    </w:p>
    <w:sectPr w:rsidR="00656F9A" w:rsidSect="00BF38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E69"/>
    <w:rsid w:val="000B1DD6"/>
    <w:rsid w:val="000E0E6B"/>
    <w:rsid w:val="00122F9A"/>
    <w:rsid w:val="00161E01"/>
    <w:rsid w:val="002526B2"/>
    <w:rsid w:val="00290727"/>
    <w:rsid w:val="002E32C3"/>
    <w:rsid w:val="004A0FD7"/>
    <w:rsid w:val="004E22C1"/>
    <w:rsid w:val="005616FA"/>
    <w:rsid w:val="005A711F"/>
    <w:rsid w:val="005B1196"/>
    <w:rsid w:val="00656F9A"/>
    <w:rsid w:val="00692FA4"/>
    <w:rsid w:val="00785F99"/>
    <w:rsid w:val="007B0C45"/>
    <w:rsid w:val="008346DD"/>
    <w:rsid w:val="00896C55"/>
    <w:rsid w:val="008B71C6"/>
    <w:rsid w:val="00992102"/>
    <w:rsid w:val="009A2118"/>
    <w:rsid w:val="00A177EF"/>
    <w:rsid w:val="00AA0CFC"/>
    <w:rsid w:val="00AF758C"/>
    <w:rsid w:val="00B410D2"/>
    <w:rsid w:val="00B94540"/>
    <w:rsid w:val="00BD374F"/>
    <w:rsid w:val="00BD7F4C"/>
    <w:rsid w:val="00BF38B7"/>
    <w:rsid w:val="00C5257F"/>
    <w:rsid w:val="00C6395B"/>
    <w:rsid w:val="00C92A89"/>
    <w:rsid w:val="00CD5138"/>
    <w:rsid w:val="00D855D2"/>
    <w:rsid w:val="00DA62EA"/>
    <w:rsid w:val="00DC1E69"/>
    <w:rsid w:val="00F45D6C"/>
    <w:rsid w:val="00FB0839"/>
    <w:rsid w:val="00FF0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B4554"/>
  <w15:docId w15:val="{AEB54932-6D46-8F49-971A-5FA85A97B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8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94540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94540"/>
    <w:rPr>
      <w:color w:val="954F72"/>
      <w:u w:val="single"/>
    </w:rPr>
  </w:style>
  <w:style w:type="paragraph" w:customStyle="1" w:styleId="xl65">
    <w:name w:val="xl65"/>
    <w:basedOn w:val="Normal"/>
    <w:rsid w:val="00B94540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B945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B945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8">
    <w:name w:val="xl68"/>
    <w:basedOn w:val="Normal"/>
    <w:rsid w:val="00B945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69">
    <w:name w:val="xl69"/>
    <w:basedOn w:val="Normal"/>
    <w:rsid w:val="00B9454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B050"/>
      <w:sz w:val="24"/>
      <w:szCs w:val="24"/>
    </w:rPr>
  </w:style>
  <w:style w:type="paragraph" w:customStyle="1" w:styleId="xl70">
    <w:name w:val="xl70"/>
    <w:basedOn w:val="Normal"/>
    <w:rsid w:val="00B9454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284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1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7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3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7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5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</TotalTime>
  <Pages>2</Pages>
  <Words>402</Words>
  <Characters>2292</Characters>
  <Application>Microsoft Office Word</Application>
  <DocSecurity>0</DocSecurity>
  <Lines>19</Lines>
  <Paragraphs>5</Paragraphs>
  <ScaleCrop>false</ScaleCrop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LaSalle</dc:creator>
  <cp:keywords/>
  <dc:description/>
  <cp:lastModifiedBy>Robert Gordon Kalb</cp:lastModifiedBy>
  <cp:revision>3</cp:revision>
  <dcterms:created xsi:type="dcterms:W3CDTF">2024-08-02T16:45:00Z</dcterms:created>
  <dcterms:modified xsi:type="dcterms:W3CDTF">2024-08-19T11:11:00Z</dcterms:modified>
</cp:coreProperties>
</file>