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E747E" w14:textId="5C2DDB91" w:rsidR="0018080D" w:rsidRDefault="0018080D" w:rsidP="0018080D">
      <w:pPr>
        <w:pStyle w:val="Titel"/>
        <w:rPr>
          <w:sz w:val="28"/>
          <w:szCs w:val="28"/>
        </w:rPr>
      </w:pPr>
      <w:r w:rsidRPr="009975AD">
        <w:rPr>
          <w:sz w:val="28"/>
          <w:szCs w:val="28"/>
        </w:rPr>
        <w:t>The Central Nervous System Tightly Controls Rollator-Supported Transitions Between Sitting and Standing</w:t>
      </w:r>
    </w:p>
    <w:p w14:paraId="0BC8137D" w14:textId="77777777" w:rsidR="0018080D" w:rsidRDefault="0018080D" w:rsidP="0018080D">
      <w:pPr>
        <w:jc w:val="center"/>
        <w:rPr>
          <w:b/>
          <w:sz w:val="28"/>
          <w:szCs w:val="28"/>
        </w:rPr>
      </w:pPr>
      <w:r>
        <w:rPr>
          <w:b/>
          <w:sz w:val="28"/>
          <w:szCs w:val="28"/>
        </w:rPr>
        <w:t xml:space="preserve">- </w:t>
      </w:r>
      <w:r w:rsidRPr="00647A7E">
        <w:rPr>
          <w:b/>
          <w:sz w:val="28"/>
          <w:szCs w:val="28"/>
        </w:rPr>
        <w:t xml:space="preserve">Supplementary Material </w:t>
      </w:r>
      <w:r>
        <w:rPr>
          <w:b/>
          <w:sz w:val="28"/>
          <w:szCs w:val="28"/>
        </w:rPr>
        <w:t>–</w:t>
      </w:r>
    </w:p>
    <w:p w14:paraId="664D2576" w14:textId="0CE6A64C" w:rsidR="0018080D" w:rsidRDefault="0018080D" w:rsidP="0018080D"/>
    <w:p w14:paraId="2187E203" w14:textId="77777777" w:rsidR="0018080D" w:rsidRPr="00536EFD" w:rsidRDefault="0018080D" w:rsidP="0018080D">
      <w:pPr>
        <w:jc w:val="left"/>
        <w:rPr>
          <w:lang w:val="de-DE"/>
        </w:rPr>
      </w:pPr>
      <w:r w:rsidRPr="00536EFD">
        <w:rPr>
          <w:lang w:val="de-DE"/>
        </w:rPr>
        <w:t>Michael Herzog</w:t>
      </w:r>
      <w:r w:rsidRPr="00536EFD">
        <w:rPr>
          <w:vertAlign w:val="superscript"/>
          <w:lang w:val="de-DE"/>
        </w:rPr>
        <w:t>1,2*</w:t>
      </w:r>
      <w:r w:rsidRPr="00536EFD">
        <w:rPr>
          <w:lang w:val="de-DE"/>
        </w:rPr>
        <w:t>, Frieder C. Krafft</w:t>
      </w:r>
      <w:r w:rsidRPr="00536EFD">
        <w:rPr>
          <w:vertAlign w:val="superscript"/>
          <w:lang w:val="de-DE"/>
        </w:rPr>
        <w:t>2,3,4</w:t>
      </w:r>
      <w:r w:rsidRPr="00536EFD">
        <w:rPr>
          <w:lang w:val="de-DE"/>
        </w:rPr>
        <w:t xml:space="preserve">, </w:t>
      </w:r>
      <w:r>
        <w:rPr>
          <w:lang w:val="de-DE"/>
        </w:rPr>
        <w:t>Janis Fiedler</w:t>
      </w:r>
      <w:r w:rsidRPr="00D3736F">
        <w:rPr>
          <w:vertAlign w:val="superscript"/>
          <w:lang w:val="de-DE"/>
        </w:rPr>
        <w:t>5</w:t>
      </w:r>
      <w:r>
        <w:rPr>
          <w:lang w:val="de-DE"/>
        </w:rPr>
        <w:t>, Denise J. Berger</w:t>
      </w:r>
      <w:r w:rsidRPr="0097725D">
        <w:rPr>
          <w:vertAlign w:val="superscript"/>
          <w:lang w:val="de-DE"/>
        </w:rPr>
        <w:t>6</w:t>
      </w:r>
      <w:r>
        <w:rPr>
          <w:vertAlign w:val="superscript"/>
          <w:lang w:val="de-DE"/>
        </w:rPr>
        <w:t>,7</w:t>
      </w:r>
      <w:r w:rsidRPr="00536EFD">
        <w:rPr>
          <w:lang w:val="de-DE"/>
        </w:rPr>
        <w:t>, Lizeth H. Sloot</w:t>
      </w:r>
      <w:r w:rsidRPr="00536EFD">
        <w:rPr>
          <w:vertAlign w:val="superscript"/>
          <w:lang w:val="de-DE"/>
        </w:rPr>
        <w:t>2,3</w:t>
      </w:r>
      <w:r>
        <w:rPr>
          <w:vertAlign w:val="superscript"/>
          <w:lang w:val="de-DE"/>
        </w:rPr>
        <w:t>,8</w:t>
      </w:r>
      <w:r>
        <w:rPr>
          <w:lang w:val="de-DE"/>
        </w:rPr>
        <w:t xml:space="preserve">, </w:t>
      </w:r>
      <w:r w:rsidRPr="00536EFD">
        <w:rPr>
          <w:lang w:val="de-DE"/>
        </w:rPr>
        <w:t>Andrea d’Avella</w:t>
      </w:r>
      <w:r>
        <w:rPr>
          <w:vertAlign w:val="superscript"/>
          <w:lang w:val="de-DE"/>
        </w:rPr>
        <w:t>6</w:t>
      </w:r>
      <w:r w:rsidRPr="00536EFD">
        <w:rPr>
          <w:vertAlign w:val="superscript"/>
          <w:lang w:val="de-DE"/>
        </w:rPr>
        <w:t>,</w:t>
      </w:r>
      <w:r>
        <w:rPr>
          <w:vertAlign w:val="superscript"/>
          <w:lang w:val="de-DE"/>
        </w:rPr>
        <w:t>9</w:t>
      </w:r>
      <w:r w:rsidRPr="00536EFD">
        <w:rPr>
          <w:vertAlign w:val="superscript"/>
          <w:lang w:val="de-DE"/>
        </w:rPr>
        <w:t>†</w:t>
      </w:r>
      <w:r>
        <w:rPr>
          <w:lang w:val="de-DE"/>
        </w:rPr>
        <w:t xml:space="preserve">, </w:t>
      </w:r>
      <w:r w:rsidRPr="00536EFD">
        <w:rPr>
          <w:lang w:val="de-DE"/>
        </w:rPr>
        <w:t>Thorsten Stein</w:t>
      </w:r>
      <w:r w:rsidRPr="00536EFD">
        <w:rPr>
          <w:vertAlign w:val="superscript"/>
          <w:lang w:val="de-DE"/>
        </w:rPr>
        <w:t>1,2†</w:t>
      </w:r>
    </w:p>
    <w:p w14:paraId="74F65791" w14:textId="77777777" w:rsidR="0018080D" w:rsidRPr="00536EFD" w:rsidRDefault="0018080D" w:rsidP="0018080D">
      <w:pPr>
        <w:jc w:val="left"/>
        <w:rPr>
          <w:vertAlign w:val="superscript"/>
          <w:lang w:val="de-DE"/>
        </w:rPr>
      </w:pPr>
    </w:p>
    <w:p w14:paraId="298A44A5" w14:textId="77777777" w:rsidR="0018080D" w:rsidRPr="00042993" w:rsidRDefault="0018080D" w:rsidP="0018080D">
      <w:pPr>
        <w:jc w:val="left"/>
        <w:rPr>
          <w:sz w:val="20"/>
          <w:szCs w:val="18"/>
        </w:rPr>
      </w:pPr>
      <w:r w:rsidRPr="00042993">
        <w:rPr>
          <w:sz w:val="20"/>
          <w:szCs w:val="18"/>
          <w:vertAlign w:val="superscript"/>
        </w:rPr>
        <w:t xml:space="preserve">1 </w:t>
      </w:r>
      <w:r w:rsidRPr="00042993">
        <w:rPr>
          <w:sz w:val="20"/>
          <w:szCs w:val="18"/>
        </w:rPr>
        <w:t>BioMotion Center, Institute of Sports and Sports Science, Karlsruhe Institute of Technology (KIT), Karlsruhe, Germany</w:t>
      </w:r>
    </w:p>
    <w:p w14:paraId="3878483B" w14:textId="77777777" w:rsidR="0018080D" w:rsidRPr="00042993" w:rsidRDefault="0018080D" w:rsidP="0018080D">
      <w:pPr>
        <w:jc w:val="left"/>
        <w:rPr>
          <w:rFonts w:cs="Times New Roman"/>
          <w:sz w:val="20"/>
          <w:szCs w:val="20"/>
        </w:rPr>
      </w:pPr>
      <w:r w:rsidRPr="00042993">
        <w:rPr>
          <w:sz w:val="20"/>
          <w:szCs w:val="18"/>
          <w:vertAlign w:val="superscript"/>
        </w:rPr>
        <w:t xml:space="preserve">2 </w:t>
      </w:r>
      <w:r w:rsidRPr="00042993">
        <w:rPr>
          <w:sz w:val="20"/>
          <w:szCs w:val="18"/>
        </w:rPr>
        <w:t>HEiKA – Heidelberg Karlsruhe Strategic Partnership, Heidelberg University, Karlsruhe Institute of Technology (KIT), Germany</w:t>
      </w:r>
    </w:p>
    <w:p w14:paraId="7977D48D" w14:textId="77777777" w:rsidR="0018080D" w:rsidRPr="00042993" w:rsidRDefault="0018080D" w:rsidP="0018080D">
      <w:pPr>
        <w:jc w:val="left"/>
        <w:rPr>
          <w:sz w:val="20"/>
          <w:szCs w:val="18"/>
        </w:rPr>
      </w:pPr>
      <w:r w:rsidRPr="00042993">
        <w:rPr>
          <w:rFonts w:cs="Times New Roman"/>
          <w:sz w:val="20"/>
          <w:szCs w:val="20"/>
          <w:vertAlign w:val="superscript"/>
        </w:rPr>
        <w:t xml:space="preserve">3 </w:t>
      </w:r>
      <w:r w:rsidRPr="00042993">
        <w:rPr>
          <w:sz w:val="20"/>
          <w:szCs w:val="18"/>
        </w:rPr>
        <w:t>Institute of Computer Engineering, Heidelberg University, Germany</w:t>
      </w:r>
    </w:p>
    <w:p w14:paraId="05220C41" w14:textId="77777777" w:rsidR="0018080D" w:rsidRDefault="0018080D" w:rsidP="0018080D">
      <w:pPr>
        <w:jc w:val="left"/>
        <w:rPr>
          <w:sz w:val="20"/>
          <w:szCs w:val="18"/>
        </w:rPr>
      </w:pPr>
      <w:r w:rsidRPr="00042993">
        <w:rPr>
          <w:sz w:val="20"/>
          <w:szCs w:val="18"/>
          <w:vertAlign w:val="superscript"/>
        </w:rPr>
        <w:t xml:space="preserve">4 </w:t>
      </w:r>
      <w:r w:rsidRPr="00042993">
        <w:rPr>
          <w:sz w:val="20"/>
          <w:szCs w:val="18"/>
        </w:rPr>
        <w:t xml:space="preserve">Center of Prevention, Diagnostic and Performance, Center of </w:t>
      </w:r>
      <w:proofErr w:type="spellStart"/>
      <w:r w:rsidRPr="00042993">
        <w:rPr>
          <w:sz w:val="20"/>
          <w:szCs w:val="18"/>
        </w:rPr>
        <w:t>Orthopaedics</w:t>
      </w:r>
      <w:proofErr w:type="spellEnd"/>
      <w:r w:rsidRPr="00042993">
        <w:rPr>
          <w:sz w:val="20"/>
          <w:szCs w:val="18"/>
        </w:rPr>
        <w:t xml:space="preserve"> Hohenlohe, </w:t>
      </w:r>
      <w:proofErr w:type="spellStart"/>
      <w:r w:rsidRPr="00042993">
        <w:rPr>
          <w:sz w:val="20"/>
          <w:szCs w:val="18"/>
        </w:rPr>
        <w:t>Künzelsau</w:t>
      </w:r>
      <w:proofErr w:type="spellEnd"/>
      <w:r w:rsidRPr="00042993">
        <w:rPr>
          <w:sz w:val="20"/>
          <w:szCs w:val="18"/>
        </w:rPr>
        <w:t>, Germany</w:t>
      </w:r>
    </w:p>
    <w:p w14:paraId="063CC3CD" w14:textId="77777777" w:rsidR="0018080D" w:rsidRPr="00042993" w:rsidRDefault="0018080D" w:rsidP="0018080D">
      <w:pPr>
        <w:jc w:val="left"/>
        <w:rPr>
          <w:sz w:val="20"/>
          <w:szCs w:val="18"/>
        </w:rPr>
      </w:pPr>
      <w:r w:rsidRPr="00D3736F">
        <w:rPr>
          <w:sz w:val="20"/>
          <w:szCs w:val="18"/>
          <w:vertAlign w:val="superscript"/>
        </w:rPr>
        <w:t>5</w:t>
      </w:r>
      <w:r>
        <w:rPr>
          <w:sz w:val="20"/>
          <w:szCs w:val="18"/>
        </w:rPr>
        <w:t xml:space="preserve"> </w:t>
      </w:r>
      <w:r w:rsidRPr="00D3736F">
        <w:rPr>
          <w:sz w:val="20"/>
          <w:szCs w:val="18"/>
        </w:rPr>
        <w:t>Institute of Sports and Sports Science, Karlsruhe Institute of Technology, Germany</w:t>
      </w:r>
    </w:p>
    <w:p w14:paraId="64304D10" w14:textId="77777777" w:rsidR="0018080D" w:rsidRPr="00042993" w:rsidRDefault="0018080D" w:rsidP="0018080D">
      <w:pPr>
        <w:jc w:val="left"/>
        <w:rPr>
          <w:sz w:val="20"/>
          <w:szCs w:val="18"/>
        </w:rPr>
      </w:pPr>
      <w:r>
        <w:rPr>
          <w:sz w:val="20"/>
          <w:szCs w:val="18"/>
          <w:vertAlign w:val="superscript"/>
        </w:rPr>
        <w:t>6</w:t>
      </w:r>
      <w:r w:rsidRPr="00042993">
        <w:rPr>
          <w:sz w:val="20"/>
          <w:szCs w:val="18"/>
          <w:vertAlign w:val="superscript"/>
        </w:rPr>
        <w:t xml:space="preserve"> </w:t>
      </w:r>
      <w:r w:rsidRPr="00042993">
        <w:rPr>
          <w:sz w:val="20"/>
          <w:szCs w:val="18"/>
        </w:rPr>
        <w:t>Laboratory of Neuromotor Physiology, IRCCS Fondazione Santa Lucia, Rome, Italy</w:t>
      </w:r>
    </w:p>
    <w:p w14:paraId="2C09447E" w14:textId="77777777" w:rsidR="0018080D" w:rsidRPr="00042993" w:rsidRDefault="0018080D" w:rsidP="0018080D">
      <w:pPr>
        <w:jc w:val="left"/>
        <w:rPr>
          <w:sz w:val="20"/>
          <w:szCs w:val="18"/>
        </w:rPr>
      </w:pPr>
      <w:r>
        <w:rPr>
          <w:sz w:val="20"/>
          <w:szCs w:val="18"/>
          <w:vertAlign w:val="superscript"/>
        </w:rPr>
        <w:t>7</w:t>
      </w:r>
      <w:r w:rsidRPr="00042993">
        <w:rPr>
          <w:sz w:val="20"/>
          <w:szCs w:val="18"/>
        </w:rPr>
        <w:t xml:space="preserve"> Department of Systems Medicine and Centre of Space Bio-medicine, University of Rome Tor </w:t>
      </w:r>
      <w:proofErr w:type="spellStart"/>
      <w:r w:rsidRPr="00042993">
        <w:rPr>
          <w:sz w:val="20"/>
          <w:szCs w:val="18"/>
        </w:rPr>
        <w:t>Vergata</w:t>
      </w:r>
      <w:proofErr w:type="spellEnd"/>
      <w:r w:rsidRPr="00042993">
        <w:rPr>
          <w:sz w:val="20"/>
          <w:szCs w:val="18"/>
        </w:rPr>
        <w:t>, Rome, Italy</w:t>
      </w:r>
    </w:p>
    <w:p w14:paraId="7A955BE7" w14:textId="77777777" w:rsidR="0018080D" w:rsidRPr="00042993" w:rsidRDefault="0018080D" w:rsidP="0018080D">
      <w:pPr>
        <w:jc w:val="left"/>
        <w:rPr>
          <w:sz w:val="20"/>
          <w:szCs w:val="18"/>
        </w:rPr>
      </w:pPr>
      <w:r>
        <w:rPr>
          <w:sz w:val="20"/>
          <w:szCs w:val="18"/>
          <w:vertAlign w:val="superscript"/>
        </w:rPr>
        <w:t xml:space="preserve">8 </w:t>
      </w:r>
      <w:r>
        <w:rPr>
          <w:sz w:val="20"/>
          <w:szCs w:val="18"/>
        </w:rPr>
        <w:t>Translational and Clinical Research Institute, Newcastle University, UK</w:t>
      </w:r>
    </w:p>
    <w:p w14:paraId="4EF3ADB8" w14:textId="77777777" w:rsidR="0018080D" w:rsidRPr="00042993" w:rsidRDefault="0018080D" w:rsidP="0018080D">
      <w:pPr>
        <w:jc w:val="left"/>
        <w:rPr>
          <w:sz w:val="20"/>
          <w:szCs w:val="18"/>
        </w:rPr>
      </w:pPr>
      <w:r>
        <w:rPr>
          <w:sz w:val="20"/>
          <w:szCs w:val="18"/>
          <w:vertAlign w:val="superscript"/>
        </w:rPr>
        <w:t>9</w:t>
      </w:r>
      <w:r w:rsidRPr="00042993">
        <w:rPr>
          <w:sz w:val="20"/>
          <w:szCs w:val="18"/>
          <w:vertAlign w:val="superscript"/>
        </w:rPr>
        <w:t xml:space="preserve"> </w:t>
      </w:r>
      <w:r w:rsidRPr="00042993">
        <w:rPr>
          <w:sz w:val="20"/>
          <w:szCs w:val="18"/>
        </w:rPr>
        <w:t xml:space="preserve">Department of Biology, University of Rome Tor </w:t>
      </w:r>
      <w:proofErr w:type="spellStart"/>
      <w:r w:rsidRPr="00042993">
        <w:rPr>
          <w:sz w:val="20"/>
          <w:szCs w:val="18"/>
        </w:rPr>
        <w:t>Vergata</w:t>
      </w:r>
      <w:proofErr w:type="spellEnd"/>
      <w:r w:rsidRPr="00042993">
        <w:rPr>
          <w:sz w:val="20"/>
          <w:szCs w:val="18"/>
        </w:rPr>
        <w:t>, Rome, Italy</w:t>
      </w:r>
    </w:p>
    <w:p w14:paraId="755C4EF9" w14:textId="77777777" w:rsidR="0018080D" w:rsidRPr="005375E8" w:rsidRDefault="0018080D" w:rsidP="0018080D">
      <w:pPr>
        <w:jc w:val="left"/>
      </w:pPr>
    </w:p>
    <w:p w14:paraId="714E8C35" w14:textId="77777777" w:rsidR="0018080D" w:rsidRPr="00042993" w:rsidRDefault="0018080D" w:rsidP="0018080D">
      <w:pPr>
        <w:jc w:val="left"/>
        <w:rPr>
          <w:sz w:val="20"/>
          <w:szCs w:val="18"/>
        </w:rPr>
      </w:pPr>
      <w:r w:rsidRPr="00042993">
        <w:rPr>
          <w:sz w:val="20"/>
          <w:szCs w:val="18"/>
        </w:rPr>
        <w:t xml:space="preserve">* Correspondence: </w:t>
      </w:r>
      <w:r w:rsidRPr="00042993">
        <w:rPr>
          <w:sz w:val="20"/>
          <w:szCs w:val="18"/>
        </w:rPr>
        <w:br/>
        <w:t>Michael Herzog</w:t>
      </w:r>
    </w:p>
    <w:p w14:paraId="6D65C0DE" w14:textId="77777777" w:rsidR="0018080D" w:rsidRPr="00042993" w:rsidRDefault="0018080D" w:rsidP="0018080D">
      <w:pPr>
        <w:jc w:val="left"/>
        <w:rPr>
          <w:sz w:val="20"/>
          <w:szCs w:val="18"/>
        </w:rPr>
      </w:pPr>
      <w:r w:rsidRPr="00042993">
        <w:rPr>
          <w:sz w:val="20"/>
          <w:szCs w:val="18"/>
        </w:rPr>
        <w:t>Karlsruhe Institute of Technology</w:t>
      </w:r>
    </w:p>
    <w:p w14:paraId="73A4E8F9" w14:textId="77777777" w:rsidR="0018080D" w:rsidRPr="00042993" w:rsidRDefault="0018080D" w:rsidP="0018080D">
      <w:pPr>
        <w:jc w:val="left"/>
        <w:rPr>
          <w:sz w:val="20"/>
          <w:szCs w:val="18"/>
          <w:lang w:val="de-DE"/>
        </w:rPr>
      </w:pPr>
      <w:r w:rsidRPr="00042993">
        <w:rPr>
          <w:sz w:val="20"/>
          <w:szCs w:val="18"/>
          <w:lang w:val="de-DE"/>
        </w:rPr>
        <w:t>BioMotion Center</w:t>
      </w:r>
    </w:p>
    <w:p w14:paraId="188AA10E" w14:textId="77777777" w:rsidR="0018080D" w:rsidRPr="00042993" w:rsidRDefault="0018080D" w:rsidP="0018080D">
      <w:pPr>
        <w:jc w:val="left"/>
        <w:rPr>
          <w:sz w:val="20"/>
          <w:szCs w:val="18"/>
          <w:lang w:val="de-DE"/>
        </w:rPr>
      </w:pPr>
      <w:r w:rsidRPr="00042993">
        <w:rPr>
          <w:sz w:val="20"/>
          <w:szCs w:val="18"/>
          <w:lang w:val="de-DE"/>
        </w:rPr>
        <w:t>Engler-Bunte Ring 15</w:t>
      </w:r>
    </w:p>
    <w:p w14:paraId="19514EA9" w14:textId="77777777" w:rsidR="0018080D" w:rsidRPr="00042993" w:rsidRDefault="0018080D" w:rsidP="0018080D">
      <w:pPr>
        <w:jc w:val="left"/>
        <w:rPr>
          <w:sz w:val="20"/>
          <w:szCs w:val="18"/>
          <w:lang w:val="de-DE"/>
        </w:rPr>
      </w:pPr>
      <w:r w:rsidRPr="00042993">
        <w:rPr>
          <w:sz w:val="20"/>
          <w:szCs w:val="18"/>
          <w:lang w:val="de-DE"/>
        </w:rPr>
        <w:t>76131 Karlsruhe, Germany</w:t>
      </w:r>
    </w:p>
    <w:p w14:paraId="5F436230" w14:textId="77777777" w:rsidR="0018080D" w:rsidRPr="00042993" w:rsidRDefault="0018080D" w:rsidP="0018080D">
      <w:pPr>
        <w:jc w:val="left"/>
        <w:rPr>
          <w:sz w:val="20"/>
          <w:szCs w:val="18"/>
          <w:lang w:val="de-DE"/>
        </w:rPr>
      </w:pPr>
      <w:r w:rsidRPr="00042993">
        <w:rPr>
          <w:sz w:val="20"/>
          <w:szCs w:val="18"/>
          <w:lang w:val="de-DE"/>
        </w:rPr>
        <w:t>E-Mail: Michael.Herzog@kit.edu</w:t>
      </w:r>
    </w:p>
    <w:p w14:paraId="371ABF81" w14:textId="77777777" w:rsidR="0018080D" w:rsidRPr="00042993" w:rsidRDefault="0018080D" w:rsidP="0018080D">
      <w:pPr>
        <w:jc w:val="left"/>
        <w:rPr>
          <w:sz w:val="20"/>
          <w:szCs w:val="18"/>
          <w:lang w:val="de-DE"/>
        </w:rPr>
      </w:pPr>
    </w:p>
    <w:p w14:paraId="18317934" w14:textId="77777777" w:rsidR="0018080D" w:rsidRPr="00042993" w:rsidRDefault="0018080D" w:rsidP="0018080D">
      <w:pPr>
        <w:jc w:val="left"/>
        <w:rPr>
          <w:sz w:val="20"/>
          <w:szCs w:val="18"/>
        </w:rPr>
      </w:pPr>
      <w:r w:rsidRPr="00042993">
        <w:rPr>
          <w:sz w:val="20"/>
          <w:szCs w:val="18"/>
          <w:vertAlign w:val="superscript"/>
        </w:rPr>
        <w:t>†</w:t>
      </w:r>
      <w:r w:rsidRPr="00042993">
        <w:rPr>
          <w:sz w:val="20"/>
          <w:szCs w:val="18"/>
        </w:rPr>
        <w:t xml:space="preserve"> These authors have contributed equally to this work. </w:t>
      </w:r>
    </w:p>
    <w:p w14:paraId="5F61EA46" w14:textId="77777777" w:rsidR="00647A7E" w:rsidRPr="00042993" w:rsidRDefault="00647A7E" w:rsidP="00DF2BA1">
      <w:pPr>
        <w:jc w:val="left"/>
        <w:rPr>
          <w:sz w:val="20"/>
          <w:szCs w:val="18"/>
        </w:rPr>
      </w:pPr>
    </w:p>
    <w:p w14:paraId="7E09FD4C" w14:textId="77777777" w:rsidR="00647A7E" w:rsidRDefault="00647A7E">
      <w:pPr>
        <w:jc w:val="left"/>
        <w:rPr>
          <w:rFonts w:eastAsia="Cambria" w:cs="Times New Roman"/>
          <w:b/>
          <w:szCs w:val="24"/>
          <w:highlight w:val="lightGray"/>
        </w:rPr>
      </w:pPr>
      <w:r>
        <w:rPr>
          <w:highlight w:val="lightGray"/>
        </w:rPr>
        <w:br w:type="page"/>
      </w:r>
    </w:p>
    <w:p w14:paraId="5CE3D252" w14:textId="755051FD" w:rsidR="00647A7E" w:rsidRDefault="00647A7E" w:rsidP="002E4750">
      <w:pPr>
        <w:pStyle w:val="berschrift1"/>
        <w:numPr>
          <w:ilvl w:val="0"/>
          <w:numId w:val="0"/>
        </w:numPr>
        <w:ind w:left="567" w:hanging="567"/>
      </w:pPr>
      <w:bookmarkStart w:id="0" w:name="_Ref162012441"/>
      <w:bookmarkStart w:id="1" w:name="_Ref161145034"/>
      <w:r>
        <w:lastRenderedPageBreak/>
        <w:t>Trials with corrupt EMG recordings</w:t>
      </w:r>
      <w:bookmarkEnd w:id="0"/>
    </w:p>
    <w:p w14:paraId="25665085" w14:textId="77777777" w:rsidR="00647A7E" w:rsidRPr="00647A7E" w:rsidRDefault="00647A7E" w:rsidP="00647A7E"/>
    <w:p w14:paraId="2B088DB3" w14:textId="0105A68C" w:rsidR="00647A7E" w:rsidRDefault="00647A7E" w:rsidP="00647A7E">
      <w:pPr>
        <w:pStyle w:val="Beschriftung"/>
      </w:pPr>
      <w:r>
        <w:t xml:space="preserve">Table 1: Trials with corrupt EMG signals. Except for these trials, all EMG recordings were </w:t>
      </w:r>
      <w:r w:rsidR="003E3D10">
        <w:t>valid</w:t>
      </w:r>
      <w:r>
        <w:t>. l: left side, r: right side.</w:t>
      </w:r>
    </w:p>
    <w:tbl>
      <w:tblPr>
        <w:tblStyle w:val="Tabellenraster"/>
        <w:tblW w:w="5000" w:type="pct"/>
        <w:jc w:val="center"/>
        <w:tblLayout w:type="fixed"/>
        <w:tblLook w:val="04A0" w:firstRow="1" w:lastRow="0" w:firstColumn="1" w:lastColumn="0" w:noHBand="0" w:noVBand="1"/>
      </w:tblPr>
      <w:tblGrid>
        <w:gridCol w:w="825"/>
        <w:gridCol w:w="1448"/>
        <w:gridCol w:w="485"/>
        <w:gridCol w:w="1130"/>
        <w:gridCol w:w="533"/>
        <w:gridCol w:w="537"/>
        <w:gridCol w:w="537"/>
        <w:gridCol w:w="537"/>
        <w:gridCol w:w="537"/>
        <w:gridCol w:w="537"/>
        <w:gridCol w:w="535"/>
        <w:gridCol w:w="537"/>
        <w:gridCol w:w="535"/>
        <w:gridCol w:w="529"/>
        <w:gridCol w:w="525"/>
      </w:tblGrid>
      <w:tr w:rsidR="00647A7E" w:rsidRPr="00F34F97" w14:paraId="50F52DA7" w14:textId="77777777" w:rsidTr="005628AD">
        <w:trPr>
          <w:trHeight w:val="300"/>
          <w:jc w:val="center"/>
        </w:trPr>
        <w:tc>
          <w:tcPr>
            <w:tcW w:w="422" w:type="pct"/>
            <w:noWrap/>
            <w:vAlign w:val="center"/>
            <w:hideMark/>
          </w:tcPr>
          <w:p w14:paraId="0230D3D0" w14:textId="77777777" w:rsidR="00647A7E" w:rsidRPr="00F34F97" w:rsidRDefault="00647A7E" w:rsidP="005628AD">
            <w:pPr>
              <w:jc w:val="center"/>
              <w:rPr>
                <w:rFonts w:cs="Times New Roman"/>
                <w:b/>
                <w:bCs/>
                <w:sz w:val="18"/>
                <w:szCs w:val="18"/>
              </w:rPr>
            </w:pPr>
            <w:r w:rsidRPr="00F34F97">
              <w:rPr>
                <w:rFonts w:cs="Times New Roman"/>
                <w:b/>
                <w:bCs/>
                <w:sz w:val="18"/>
                <w:szCs w:val="18"/>
              </w:rPr>
              <w:t>Participant</w:t>
            </w:r>
          </w:p>
        </w:tc>
        <w:tc>
          <w:tcPr>
            <w:tcW w:w="741" w:type="pct"/>
            <w:noWrap/>
            <w:vAlign w:val="center"/>
            <w:hideMark/>
          </w:tcPr>
          <w:p w14:paraId="263A867D" w14:textId="77777777" w:rsidR="00647A7E" w:rsidRPr="00F34F97" w:rsidRDefault="00647A7E" w:rsidP="005628AD">
            <w:pPr>
              <w:jc w:val="center"/>
              <w:rPr>
                <w:rFonts w:cs="Times New Roman"/>
                <w:b/>
                <w:bCs/>
                <w:sz w:val="18"/>
                <w:szCs w:val="18"/>
              </w:rPr>
            </w:pPr>
            <w:r w:rsidRPr="00F34F97">
              <w:rPr>
                <w:rFonts w:cs="Times New Roman"/>
                <w:b/>
                <w:bCs/>
                <w:sz w:val="18"/>
                <w:szCs w:val="18"/>
              </w:rPr>
              <w:t>Movement and conditions</w:t>
            </w:r>
          </w:p>
        </w:tc>
        <w:tc>
          <w:tcPr>
            <w:tcW w:w="248" w:type="pct"/>
            <w:noWrap/>
            <w:vAlign w:val="center"/>
            <w:hideMark/>
          </w:tcPr>
          <w:p w14:paraId="2E463E88" w14:textId="77777777" w:rsidR="00647A7E" w:rsidRPr="00F34F97" w:rsidRDefault="00647A7E" w:rsidP="005628AD">
            <w:pPr>
              <w:jc w:val="center"/>
              <w:rPr>
                <w:rFonts w:cs="Times New Roman"/>
                <w:b/>
                <w:bCs/>
                <w:sz w:val="18"/>
                <w:szCs w:val="18"/>
              </w:rPr>
            </w:pPr>
            <w:r w:rsidRPr="00F34F97">
              <w:rPr>
                <w:rFonts w:cs="Times New Roman"/>
                <w:b/>
                <w:bCs/>
                <w:sz w:val="18"/>
                <w:szCs w:val="18"/>
              </w:rPr>
              <w:t>Trial</w:t>
            </w:r>
          </w:p>
        </w:tc>
        <w:tc>
          <w:tcPr>
            <w:tcW w:w="578" w:type="pct"/>
            <w:noWrap/>
            <w:vAlign w:val="center"/>
            <w:hideMark/>
          </w:tcPr>
          <w:p w14:paraId="57D9BF12" w14:textId="77777777" w:rsidR="00647A7E" w:rsidRPr="00F34F97" w:rsidRDefault="00647A7E" w:rsidP="005628AD">
            <w:pPr>
              <w:jc w:val="center"/>
              <w:rPr>
                <w:rFonts w:cs="Times New Roman"/>
                <w:b/>
                <w:bCs/>
                <w:sz w:val="18"/>
                <w:szCs w:val="18"/>
              </w:rPr>
            </w:pPr>
            <w:r w:rsidRPr="00F34F97">
              <w:rPr>
                <w:rFonts w:cs="Times New Roman"/>
                <w:b/>
                <w:bCs/>
                <w:sz w:val="18"/>
                <w:szCs w:val="18"/>
              </w:rPr>
              <w:t>Strategy</w:t>
            </w:r>
          </w:p>
        </w:tc>
        <w:tc>
          <w:tcPr>
            <w:tcW w:w="273" w:type="pct"/>
            <w:noWrap/>
            <w:vAlign w:val="center"/>
            <w:hideMark/>
          </w:tcPr>
          <w:p w14:paraId="5784034F" w14:textId="77777777" w:rsidR="00647A7E" w:rsidRPr="00F34F97" w:rsidRDefault="00647A7E" w:rsidP="005628AD">
            <w:pPr>
              <w:jc w:val="center"/>
              <w:rPr>
                <w:rFonts w:cs="Times New Roman"/>
                <w:b/>
                <w:bCs/>
                <w:sz w:val="18"/>
                <w:szCs w:val="18"/>
              </w:rPr>
            </w:pPr>
            <w:r w:rsidRPr="00F34F97">
              <w:rPr>
                <w:rFonts w:cs="Times New Roman"/>
                <w:b/>
                <w:bCs/>
                <w:sz w:val="18"/>
                <w:szCs w:val="18"/>
              </w:rPr>
              <w:t>Bic</w:t>
            </w:r>
          </w:p>
        </w:tc>
        <w:tc>
          <w:tcPr>
            <w:tcW w:w="275" w:type="pct"/>
            <w:noWrap/>
            <w:vAlign w:val="center"/>
            <w:hideMark/>
          </w:tcPr>
          <w:p w14:paraId="7E7FCB82" w14:textId="77777777" w:rsidR="00647A7E" w:rsidRPr="00F34F97" w:rsidRDefault="00647A7E" w:rsidP="005628AD">
            <w:pPr>
              <w:jc w:val="center"/>
              <w:rPr>
                <w:rFonts w:cs="Times New Roman"/>
                <w:b/>
                <w:bCs/>
                <w:sz w:val="18"/>
                <w:szCs w:val="18"/>
              </w:rPr>
            </w:pPr>
            <w:r w:rsidRPr="00F34F97">
              <w:rPr>
                <w:rFonts w:cs="Times New Roman"/>
                <w:b/>
                <w:bCs/>
                <w:sz w:val="18"/>
                <w:szCs w:val="18"/>
              </w:rPr>
              <w:t>Lat</w:t>
            </w:r>
          </w:p>
        </w:tc>
        <w:tc>
          <w:tcPr>
            <w:tcW w:w="275" w:type="pct"/>
            <w:noWrap/>
            <w:vAlign w:val="center"/>
            <w:hideMark/>
          </w:tcPr>
          <w:p w14:paraId="07AF23F4" w14:textId="77777777" w:rsidR="00647A7E" w:rsidRPr="00F34F97" w:rsidRDefault="00647A7E" w:rsidP="005628AD">
            <w:pPr>
              <w:jc w:val="center"/>
              <w:rPr>
                <w:rFonts w:cs="Times New Roman"/>
                <w:b/>
                <w:bCs/>
                <w:sz w:val="18"/>
                <w:szCs w:val="18"/>
              </w:rPr>
            </w:pPr>
            <w:proofErr w:type="spellStart"/>
            <w:r w:rsidRPr="00F34F97">
              <w:rPr>
                <w:rFonts w:cs="Times New Roman"/>
                <w:b/>
                <w:bCs/>
                <w:sz w:val="18"/>
                <w:szCs w:val="18"/>
              </w:rPr>
              <w:t>Tra</w:t>
            </w:r>
            <w:proofErr w:type="spellEnd"/>
          </w:p>
        </w:tc>
        <w:tc>
          <w:tcPr>
            <w:tcW w:w="275" w:type="pct"/>
            <w:vAlign w:val="center"/>
          </w:tcPr>
          <w:p w14:paraId="65030681" w14:textId="77777777" w:rsidR="00647A7E" w:rsidRPr="00F34F97" w:rsidRDefault="00647A7E" w:rsidP="005628AD">
            <w:pPr>
              <w:jc w:val="center"/>
              <w:rPr>
                <w:rFonts w:cs="Times New Roman"/>
                <w:b/>
                <w:bCs/>
                <w:sz w:val="18"/>
                <w:szCs w:val="18"/>
              </w:rPr>
            </w:pPr>
            <w:r>
              <w:rPr>
                <w:rFonts w:cs="Times New Roman"/>
                <w:b/>
                <w:bCs/>
                <w:sz w:val="18"/>
                <w:szCs w:val="18"/>
              </w:rPr>
              <w:t>GM</w:t>
            </w:r>
          </w:p>
        </w:tc>
        <w:tc>
          <w:tcPr>
            <w:tcW w:w="275" w:type="pct"/>
            <w:noWrap/>
            <w:vAlign w:val="center"/>
            <w:hideMark/>
          </w:tcPr>
          <w:p w14:paraId="401D6BEA" w14:textId="77777777" w:rsidR="00647A7E" w:rsidRPr="00F34F97" w:rsidRDefault="00647A7E" w:rsidP="005628AD">
            <w:pPr>
              <w:jc w:val="center"/>
              <w:rPr>
                <w:rFonts w:cs="Times New Roman"/>
                <w:b/>
                <w:bCs/>
                <w:sz w:val="18"/>
                <w:szCs w:val="18"/>
              </w:rPr>
            </w:pPr>
            <w:r w:rsidRPr="00F34F97">
              <w:rPr>
                <w:rFonts w:cs="Times New Roman"/>
                <w:b/>
                <w:bCs/>
                <w:sz w:val="18"/>
                <w:szCs w:val="18"/>
              </w:rPr>
              <w:t>TF</w:t>
            </w:r>
          </w:p>
        </w:tc>
        <w:tc>
          <w:tcPr>
            <w:tcW w:w="275" w:type="pct"/>
            <w:noWrap/>
            <w:vAlign w:val="center"/>
            <w:hideMark/>
          </w:tcPr>
          <w:p w14:paraId="43C1BCCF" w14:textId="77777777" w:rsidR="00647A7E" w:rsidRPr="00F34F97" w:rsidRDefault="00647A7E" w:rsidP="005628AD">
            <w:pPr>
              <w:jc w:val="center"/>
              <w:rPr>
                <w:rFonts w:cs="Times New Roman"/>
                <w:b/>
                <w:bCs/>
                <w:sz w:val="18"/>
                <w:szCs w:val="18"/>
              </w:rPr>
            </w:pPr>
            <w:r w:rsidRPr="00F34F97">
              <w:rPr>
                <w:rFonts w:cs="Times New Roman"/>
                <w:b/>
                <w:bCs/>
                <w:sz w:val="18"/>
                <w:szCs w:val="18"/>
              </w:rPr>
              <w:t>RF</w:t>
            </w:r>
          </w:p>
        </w:tc>
        <w:tc>
          <w:tcPr>
            <w:tcW w:w="274" w:type="pct"/>
            <w:noWrap/>
            <w:vAlign w:val="center"/>
            <w:hideMark/>
          </w:tcPr>
          <w:p w14:paraId="7A753201" w14:textId="77777777" w:rsidR="00647A7E" w:rsidRPr="00F34F97" w:rsidRDefault="00647A7E" w:rsidP="005628AD">
            <w:pPr>
              <w:jc w:val="center"/>
              <w:rPr>
                <w:rFonts w:cs="Times New Roman"/>
                <w:b/>
                <w:bCs/>
                <w:sz w:val="18"/>
                <w:szCs w:val="18"/>
              </w:rPr>
            </w:pPr>
            <w:r w:rsidRPr="00F34F97">
              <w:rPr>
                <w:rFonts w:cs="Times New Roman"/>
                <w:b/>
                <w:bCs/>
                <w:sz w:val="18"/>
                <w:szCs w:val="18"/>
              </w:rPr>
              <w:t>VM</w:t>
            </w:r>
          </w:p>
        </w:tc>
        <w:tc>
          <w:tcPr>
            <w:tcW w:w="275" w:type="pct"/>
            <w:noWrap/>
            <w:vAlign w:val="center"/>
            <w:hideMark/>
          </w:tcPr>
          <w:p w14:paraId="7D0C4446" w14:textId="77777777" w:rsidR="00647A7E" w:rsidRPr="00F34F97" w:rsidRDefault="00647A7E" w:rsidP="005628AD">
            <w:pPr>
              <w:jc w:val="center"/>
              <w:rPr>
                <w:rFonts w:cs="Times New Roman"/>
                <w:b/>
                <w:bCs/>
                <w:sz w:val="18"/>
                <w:szCs w:val="18"/>
              </w:rPr>
            </w:pPr>
            <w:r w:rsidRPr="00F34F97">
              <w:rPr>
                <w:rFonts w:cs="Times New Roman"/>
                <w:b/>
                <w:bCs/>
                <w:sz w:val="18"/>
                <w:szCs w:val="18"/>
              </w:rPr>
              <w:t>BF</w:t>
            </w:r>
          </w:p>
        </w:tc>
        <w:tc>
          <w:tcPr>
            <w:tcW w:w="274" w:type="pct"/>
            <w:noWrap/>
            <w:vAlign w:val="center"/>
            <w:hideMark/>
          </w:tcPr>
          <w:p w14:paraId="5AA431A1" w14:textId="77777777" w:rsidR="00647A7E" w:rsidRPr="00F34F97" w:rsidRDefault="00647A7E" w:rsidP="005628AD">
            <w:pPr>
              <w:jc w:val="center"/>
              <w:rPr>
                <w:rFonts w:cs="Times New Roman"/>
                <w:b/>
                <w:bCs/>
                <w:sz w:val="18"/>
                <w:szCs w:val="18"/>
              </w:rPr>
            </w:pPr>
            <w:r w:rsidRPr="00F34F97">
              <w:rPr>
                <w:rFonts w:cs="Times New Roman"/>
                <w:b/>
                <w:bCs/>
                <w:sz w:val="18"/>
                <w:szCs w:val="18"/>
              </w:rPr>
              <w:t>TA</w:t>
            </w:r>
          </w:p>
        </w:tc>
        <w:tc>
          <w:tcPr>
            <w:tcW w:w="271" w:type="pct"/>
            <w:noWrap/>
            <w:vAlign w:val="center"/>
            <w:hideMark/>
          </w:tcPr>
          <w:p w14:paraId="6810E599" w14:textId="77777777" w:rsidR="00647A7E" w:rsidRPr="00F34F97" w:rsidRDefault="00647A7E" w:rsidP="005628AD">
            <w:pPr>
              <w:jc w:val="center"/>
              <w:rPr>
                <w:rFonts w:cs="Times New Roman"/>
                <w:b/>
                <w:bCs/>
                <w:sz w:val="18"/>
                <w:szCs w:val="18"/>
              </w:rPr>
            </w:pPr>
            <w:r w:rsidRPr="00F34F97">
              <w:rPr>
                <w:rFonts w:cs="Times New Roman"/>
                <w:b/>
                <w:bCs/>
                <w:sz w:val="18"/>
                <w:szCs w:val="18"/>
              </w:rPr>
              <w:t>PL</w:t>
            </w:r>
          </w:p>
        </w:tc>
        <w:tc>
          <w:tcPr>
            <w:tcW w:w="269" w:type="pct"/>
            <w:noWrap/>
            <w:vAlign w:val="center"/>
            <w:hideMark/>
          </w:tcPr>
          <w:p w14:paraId="6B44FEF0" w14:textId="77777777" w:rsidR="00647A7E" w:rsidRPr="00F34F97" w:rsidRDefault="00647A7E" w:rsidP="005628AD">
            <w:pPr>
              <w:jc w:val="center"/>
              <w:rPr>
                <w:rFonts w:cs="Times New Roman"/>
                <w:b/>
                <w:bCs/>
                <w:sz w:val="18"/>
                <w:szCs w:val="18"/>
              </w:rPr>
            </w:pPr>
            <w:r w:rsidRPr="00F34F97">
              <w:rPr>
                <w:rFonts w:cs="Times New Roman"/>
                <w:b/>
                <w:bCs/>
                <w:sz w:val="18"/>
                <w:szCs w:val="18"/>
              </w:rPr>
              <w:t>GA</w:t>
            </w:r>
          </w:p>
        </w:tc>
      </w:tr>
      <w:tr w:rsidR="00647A7E" w:rsidRPr="00F34F97" w14:paraId="6F7FC1BA" w14:textId="77777777" w:rsidTr="005628AD">
        <w:trPr>
          <w:trHeight w:val="300"/>
          <w:jc w:val="center"/>
        </w:trPr>
        <w:tc>
          <w:tcPr>
            <w:tcW w:w="422" w:type="pct"/>
            <w:noWrap/>
            <w:vAlign w:val="center"/>
          </w:tcPr>
          <w:p w14:paraId="68E5523B" w14:textId="77777777" w:rsidR="00647A7E" w:rsidRPr="00F34F97" w:rsidRDefault="00647A7E" w:rsidP="005628AD">
            <w:pPr>
              <w:jc w:val="center"/>
              <w:rPr>
                <w:rFonts w:cs="Times New Roman"/>
                <w:b/>
                <w:bCs/>
                <w:sz w:val="18"/>
                <w:szCs w:val="18"/>
              </w:rPr>
            </w:pPr>
            <w:r w:rsidRPr="00F34F97">
              <w:rPr>
                <w:rFonts w:cs="Times New Roman"/>
                <w:sz w:val="18"/>
                <w:szCs w:val="18"/>
              </w:rPr>
              <w:t>2</w:t>
            </w:r>
          </w:p>
        </w:tc>
        <w:tc>
          <w:tcPr>
            <w:tcW w:w="741" w:type="pct"/>
            <w:noWrap/>
            <w:vAlign w:val="center"/>
          </w:tcPr>
          <w:p w14:paraId="40909739" w14:textId="77777777" w:rsidR="00647A7E" w:rsidRDefault="00647A7E" w:rsidP="005628AD">
            <w:pPr>
              <w:jc w:val="center"/>
              <w:rPr>
                <w:rFonts w:cs="Times New Roman"/>
                <w:sz w:val="18"/>
                <w:szCs w:val="18"/>
              </w:rPr>
            </w:pPr>
            <w:r w:rsidRPr="00F34F97">
              <w:rPr>
                <w:rFonts w:cs="Times New Roman"/>
                <w:sz w:val="18"/>
                <w:szCs w:val="18"/>
              </w:rPr>
              <w:t>Stand-to-sit,</w:t>
            </w:r>
          </w:p>
          <w:p w14:paraId="06062DDE" w14:textId="77777777" w:rsidR="00647A7E" w:rsidRPr="00F34F97" w:rsidRDefault="00647A7E" w:rsidP="005628AD">
            <w:pPr>
              <w:jc w:val="center"/>
              <w:rPr>
                <w:rFonts w:cs="Times New Roman"/>
                <w:b/>
                <w:bCs/>
                <w:sz w:val="18"/>
                <w:szCs w:val="18"/>
              </w:rPr>
            </w:pPr>
            <w:r w:rsidRPr="00F34F97">
              <w:rPr>
                <w:rFonts w:cs="Times New Roman"/>
                <w:sz w:val="18"/>
                <w:szCs w:val="18"/>
              </w:rPr>
              <w:t>non-challenging, unassisted</w:t>
            </w:r>
          </w:p>
        </w:tc>
        <w:tc>
          <w:tcPr>
            <w:tcW w:w="248" w:type="pct"/>
            <w:noWrap/>
            <w:vAlign w:val="center"/>
          </w:tcPr>
          <w:p w14:paraId="361A4E0E" w14:textId="77777777" w:rsidR="00647A7E" w:rsidRPr="00F34F97" w:rsidRDefault="00647A7E" w:rsidP="005628AD">
            <w:pPr>
              <w:jc w:val="center"/>
              <w:rPr>
                <w:rFonts w:cs="Times New Roman"/>
                <w:b/>
                <w:bCs/>
                <w:sz w:val="18"/>
                <w:szCs w:val="18"/>
              </w:rPr>
            </w:pPr>
            <w:r w:rsidRPr="00F34F97">
              <w:rPr>
                <w:rFonts w:cs="Times New Roman"/>
                <w:sz w:val="18"/>
                <w:szCs w:val="18"/>
              </w:rPr>
              <w:t>1</w:t>
            </w:r>
          </w:p>
        </w:tc>
        <w:tc>
          <w:tcPr>
            <w:tcW w:w="578" w:type="pct"/>
            <w:noWrap/>
            <w:vAlign w:val="center"/>
          </w:tcPr>
          <w:p w14:paraId="2A312F9A" w14:textId="77777777" w:rsidR="00647A7E" w:rsidRPr="00F34F97" w:rsidRDefault="00647A7E" w:rsidP="005628AD">
            <w:pPr>
              <w:jc w:val="center"/>
              <w:rPr>
                <w:rFonts w:cs="Times New Roman"/>
                <w:b/>
                <w:bCs/>
                <w:sz w:val="18"/>
                <w:szCs w:val="18"/>
              </w:rPr>
            </w:pPr>
            <w:r w:rsidRPr="00CB3938">
              <w:rPr>
                <w:rFonts w:cs="Times New Roman"/>
                <w:sz w:val="18"/>
                <w:szCs w:val="18"/>
              </w:rPr>
              <w:t>Vertical lowering</w:t>
            </w:r>
          </w:p>
        </w:tc>
        <w:tc>
          <w:tcPr>
            <w:tcW w:w="273" w:type="pct"/>
            <w:noWrap/>
            <w:vAlign w:val="center"/>
          </w:tcPr>
          <w:p w14:paraId="3BFBE97B" w14:textId="77777777" w:rsidR="00647A7E" w:rsidRPr="00F34F97" w:rsidRDefault="00647A7E" w:rsidP="005628AD">
            <w:pPr>
              <w:jc w:val="center"/>
              <w:rPr>
                <w:rFonts w:cs="Times New Roman"/>
                <w:b/>
                <w:bCs/>
                <w:sz w:val="18"/>
                <w:szCs w:val="18"/>
              </w:rPr>
            </w:pPr>
          </w:p>
        </w:tc>
        <w:tc>
          <w:tcPr>
            <w:tcW w:w="275" w:type="pct"/>
            <w:noWrap/>
            <w:vAlign w:val="center"/>
          </w:tcPr>
          <w:p w14:paraId="4A38F8E9" w14:textId="77777777" w:rsidR="00647A7E" w:rsidRPr="00F34F97" w:rsidRDefault="00647A7E" w:rsidP="005628AD">
            <w:pPr>
              <w:jc w:val="center"/>
              <w:rPr>
                <w:rFonts w:cs="Times New Roman"/>
                <w:b/>
                <w:bCs/>
                <w:sz w:val="18"/>
                <w:szCs w:val="18"/>
              </w:rPr>
            </w:pPr>
          </w:p>
        </w:tc>
        <w:tc>
          <w:tcPr>
            <w:tcW w:w="275" w:type="pct"/>
            <w:noWrap/>
            <w:vAlign w:val="center"/>
          </w:tcPr>
          <w:p w14:paraId="06B1EBB3" w14:textId="77777777" w:rsidR="00647A7E" w:rsidRPr="00F34F97" w:rsidRDefault="00647A7E" w:rsidP="005628AD">
            <w:pPr>
              <w:jc w:val="center"/>
              <w:rPr>
                <w:rFonts w:cs="Times New Roman"/>
                <w:b/>
                <w:bCs/>
                <w:sz w:val="18"/>
                <w:szCs w:val="18"/>
              </w:rPr>
            </w:pPr>
          </w:p>
        </w:tc>
        <w:tc>
          <w:tcPr>
            <w:tcW w:w="275" w:type="pct"/>
            <w:vAlign w:val="center"/>
          </w:tcPr>
          <w:p w14:paraId="72ABD876" w14:textId="77777777" w:rsidR="00647A7E" w:rsidRPr="00CB3938" w:rsidRDefault="00647A7E" w:rsidP="005628AD">
            <w:pPr>
              <w:jc w:val="center"/>
              <w:rPr>
                <w:rFonts w:cs="Times New Roman"/>
                <w:sz w:val="18"/>
                <w:szCs w:val="18"/>
              </w:rPr>
            </w:pPr>
            <w:r>
              <w:rPr>
                <w:rFonts w:cs="Times New Roman"/>
                <w:sz w:val="18"/>
                <w:szCs w:val="18"/>
              </w:rPr>
              <w:t>l</w:t>
            </w:r>
          </w:p>
        </w:tc>
        <w:tc>
          <w:tcPr>
            <w:tcW w:w="275" w:type="pct"/>
            <w:noWrap/>
            <w:vAlign w:val="center"/>
          </w:tcPr>
          <w:p w14:paraId="459C2E0A" w14:textId="77777777" w:rsidR="00647A7E" w:rsidRPr="00F34F97" w:rsidRDefault="00647A7E" w:rsidP="005628AD">
            <w:pPr>
              <w:jc w:val="center"/>
              <w:rPr>
                <w:rFonts w:cs="Times New Roman"/>
                <w:b/>
                <w:bCs/>
                <w:sz w:val="18"/>
                <w:szCs w:val="18"/>
              </w:rPr>
            </w:pPr>
          </w:p>
        </w:tc>
        <w:tc>
          <w:tcPr>
            <w:tcW w:w="275" w:type="pct"/>
            <w:noWrap/>
            <w:vAlign w:val="center"/>
          </w:tcPr>
          <w:p w14:paraId="139F0330" w14:textId="77777777" w:rsidR="00647A7E" w:rsidRPr="00F34F97" w:rsidRDefault="00647A7E" w:rsidP="005628AD">
            <w:pPr>
              <w:jc w:val="center"/>
              <w:rPr>
                <w:rFonts w:cs="Times New Roman"/>
                <w:b/>
                <w:bCs/>
                <w:sz w:val="18"/>
                <w:szCs w:val="18"/>
              </w:rPr>
            </w:pPr>
          </w:p>
        </w:tc>
        <w:tc>
          <w:tcPr>
            <w:tcW w:w="274" w:type="pct"/>
            <w:noWrap/>
            <w:vAlign w:val="center"/>
          </w:tcPr>
          <w:p w14:paraId="5649FBD6" w14:textId="77777777" w:rsidR="00647A7E" w:rsidRPr="00F34F97" w:rsidRDefault="00647A7E" w:rsidP="005628AD">
            <w:pPr>
              <w:jc w:val="center"/>
              <w:rPr>
                <w:rFonts w:cs="Times New Roman"/>
                <w:b/>
                <w:bCs/>
                <w:sz w:val="18"/>
                <w:szCs w:val="18"/>
              </w:rPr>
            </w:pPr>
          </w:p>
        </w:tc>
        <w:tc>
          <w:tcPr>
            <w:tcW w:w="275" w:type="pct"/>
            <w:noWrap/>
            <w:vAlign w:val="center"/>
          </w:tcPr>
          <w:p w14:paraId="6F4F31CE" w14:textId="77777777" w:rsidR="00647A7E" w:rsidRPr="00F34F97" w:rsidRDefault="00647A7E" w:rsidP="005628AD">
            <w:pPr>
              <w:jc w:val="center"/>
              <w:rPr>
                <w:rFonts w:cs="Times New Roman"/>
                <w:b/>
                <w:bCs/>
                <w:sz w:val="18"/>
                <w:szCs w:val="18"/>
              </w:rPr>
            </w:pPr>
          </w:p>
        </w:tc>
        <w:tc>
          <w:tcPr>
            <w:tcW w:w="274" w:type="pct"/>
            <w:noWrap/>
            <w:vAlign w:val="center"/>
          </w:tcPr>
          <w:p w14:paraId="4C36AFB6" w14:textId="77777777" w:rsidR="00647A7E" w:rsidRPr="00F34F97" w:rsidRDefault="00647A7E" w:rsidP="005628AD">
            <w:pPr>
              <w:jc w:val="center"/>
              <w:rPr>
                <w:rFonts w:cs="Times New Roman"/>
                <w:b/>
                <w:bCs/>
                <w:sz w:val="18"/>
                <w:szCs w:val="18"/>
              </w:rPr>
            </w:pPr>
          </w:p>
        </w:tc>
        <w:tc>
          <w:tcPr>
            <w:tcW w:w="271" w:type="pct"/>
            <w:noWrap/>
            <w:vAlign w:val="center"/>
          </w:tcPr>
          <w:p w14:paraId="68FFA6F7" w14:textId="77777777" w:rsidR="00647A7E" w:rsidRPr="00F34F97" w:rsidRDefault="00647A7E" w:rsidP="005628AD">
            <w:pPr>
              <w:jc w:val="center"/>
              <w:rPr>
                <w:rFonts w:cs="Times New Roman"/>
                <w:b/>
                <w:bCs/>
                <w:sz w:val="18"/>
                <w:szCs w:val="18"/>
              </w:rPr>
            </w:pPr>
          </w:p>
        </w:tc>
        <w:tc>
          <w:tcPr>
            <w:tcW w:w="269" w:type="pct"/>
            <w:noWrap/>
            <w:vAlign w:val="center"/>
          </w:tcPr>
          <w:p w14:paraId="32B5475E" w14:textId="77777777" w:rsidR="00647A7E" w:rsidRPr="00F34F97" w:rsidRDefault="00647A7E" w:rsidP="005628AD">
            <w:pPr>
              <w:jc w:val="center"/>
              <w:rPr>
                <w:rFonts w:cs="Times New Roman"/>
                <w:b/>
                <w:bCs/>
                <w:sz w:val="18"/>
                <w:szCs w:val="18"/>
              </w:rPr>
            </w:pPr>
          </w:p>
        </w:tc>
      </w:tr>
      <w:tr w:rsidR="00647A7E" w:rsidRPr="00F34F97" w14:paraId="5493AE53" w14:textId="77777777" w:rsidTr="005628AD">
        <w:trPr>
          <w:trHeight w:val="300"/>
          <w:jc w:val="center"/>
        </w:trPr>
        <w:tc>
          <w:tcPr>
            <w:tcW w:w="422" w:type="pct"/>
            <w:noWrap/>
            <w:vAlign w:val="center"/>
          </w:tcPr>
          <w:p w14:paraId="133801F2" w14:textId="77777777" w:rsidR="00647A7E" w:rsidRPr="00F34F97" w:rsidRDefault="00647A7E" w:rsidP="005628AD">
            <w:pPr>
              <w:jc w:val="center"/>
              <w:rPr>
                <w:rFonts w:cs="Times New Roman"/>
                <w:b/>
                <w:bCs/>
                <w:sz w:val="18"/>
                <w:szCs w:val="18"/>
              </w:rPr>
            </w:pPr>
            <w:r w:rsidRPr="00F34F97">
              <w:rPr>
                <w:rFonts w:cs="Times New Roman"/>
                <w:sz w:val="18"/>
                <w:szCs w:val="18"/>
              </w:rPr>
              <w:t>2</w:t>
            </w:r>
          </w:p>
        </w:tc>
        <w:tc>
          <w:tcPr>
            <w:tcW w:w="741" w:type="pct"/>
            <w:noWrap/>
            <w:vAlign w:val="center"/>
          </w:tcPr>
          <w:p w14:paraId="66AF60AD" w14:textId="77777777" w:rsidR="00647A7E" w:rsidRDefault="00647A7E" w:rsidP="005628AD">
            <w:pPr>
              <w:jc w:val="center"/>
              <w:rPr>
                <w:rFonts w:cs="Times New Roman"/>
                <w:sz w:val="18"/>
                <w:szCs w:val="18"/>
              </w:rPr>
            </w:pPr>
            <w:r w:rsidRPr="00F34F97">
              <w:rPr>
                <w:rFonts w:cs="Times New Roman"/>
                <w:sz w:val="18"/>
                <w:szCs w:val="18"/>
              </w:rPr>
              <w:t>Stand-to-sit,</w:t>
            </w:r>
          </w:p>
          <w:p w14:paraId="711CBCCA" w14:textId="77777777" w:rsidR="00647A7E" w:rsidRPr="00F34F97" w:rsidRDefault="00647A7E" w:rsidP="005628AD">
            <w:pPr>
              <w:jc w:val="center"/>
              <w:rPr>
                <w:rFonts w:cs="Times New Roman"/>
                <w:b/>
                <w:bCs/>
                <w:sz w:val="18"/>
                <w:szCs w:val="18"/>
              </w:rPr>
            </w:pPr>
            <w:r w:rsidRPr="00F34F97">
              <w:rPr>
                <w:rFonts w:cs="Times New Roman"/>
                <w:sz w:val="18"/>
                <w:szCs w:val="18"/>
              </w:rPr>
              <w:t>non-challenging, unassisted</w:t>
            </w:r>
          </w:p>
        </w:tc>
        <w:tc>
          <w:tcPr>
            <w:tcW w:w="248" w:type="pct"/>
            <w:noWrap/>
            <w:vAlign w:val="center"/>
          </w:tcPr>
          <w:p w14:paraId="76837975" w14:textId="77777777" w:rsidR="00647A7E" w:rsidRPr="00F34F97" w:rsidRDefault="00647A7E" w:rsidP="005628AD">
            <w:pPr>
              <w:jc w:val="center"/>
              <w:rPr>
                <w:rFonts w:cs="Times New Roman"/>
                <w:b/>
                <w:bCs/>
                <w:sz w:val="18"/>
                <w:szCs w:val="18"/>
              </w:rPr>
            </w:pPr>
            <w:r w:rsidRPr="00F34F97">
              <w:rPr>
                <w:rFonts w:cs="Times New Roman"/>
                <w:sz w:val="18"/>
                <w:szCs w:val="18"/>
              </w:rPr>
              <w:t>2</w:t>
            </w:r>
          </w:p>
        </w:tc>
        <w:tc>
          <w:tcPr>
            <w:tcW w:w="578" w:type="pct"/>
            <w:noWrap/>
            <w:vAlign w:val="center"/>
          </w:tcPr>
          <w:p w14:paraId="2CD762E2" w14:textId="77777777" w:rsidR="00647A7E" w:rsidRPr="00F34F97" w:rsidRDefault="00647A7E" w:rsidP="005628AD">
            <w:pPr>
              <w:jc w:val="center"/>
              <w:rPr>
                <w:rFonts w:cs="Times New Roman"/>
                <w:b/>
                <w:bCs/>
                <w:sz w:val="18"/>
                <w:szCs w:val="18"/>
              </w:rPr>
            </w:pPr>
            <w:r w:rsidRPr="00CB3938">
              <w:rPr>
                <w:rFonts w:cs="Times New Roman"/>
                <w:sz w:val="18"/>
                <w:szCs w:val="18"/>
              </w:rPr>
              <w:t>Vertical lowering</w:t>
            </w:r>
          </w:p>
        </w:tc>
        <w:tc>
          <w:tcPr>
            <w:tcW w:w="273" w:type="pct"/>
            <w:noWrap/>
            <w:vAlign w:val="center"/>
          </w:tcPr>
          <w:p w14:paraId="5DF948CC" w14:textId="77777777" w:rsidR="00647A7E" w:rsidRPr="00F34F97" w:rsidRDefault="00647A7E" w:rsidP="005628AD">
            <w:pPr>
              <w:jc w:val="center"/>
              <w:rPr>
                <w:rFonts w:cs="Times New Roman"/>
                <w:b/>
                <w:bCs/>
                <w:sz w:val="18"/>
                <w:szCs w:val="18"/>
              </w:rPr>
            </w:pPr>
          </w:p>
        </w:tc>
        <w:tc>
          <w:tcPr>
            <w:tcW w:w="275" w:type="pct"/>
            <w:noWrap/>
            <w:vAlign w:val="center"/>
          </w:tcPr>
          <w:p w14:paraId="3F6AAC00" w14:textId="77777777" w:rsidR="00647A7E" w:rsidRPr="00F34F97" w:rsidRDefault="00647A7E" w:rsidP="005628AD">
            <w:pPr>
              <w:jc w:val="center"/>
              <w:rPr>
                <w:rFonts w:cs="Times New Roman"/>
                <w:b/>
                <w:bCs/>
                <w:sz w:val="18"/>
                <w:szCs w:val="18"/>
              </w:rPr>
            </w:pPr>
          </w:p>
        </w:tc>
        <w:tc>
          <w:tcPr>
            <w:tcW w:w="275" w:type="pct"/>
            <w:noWrap/>
            <w:vAlign w:val="center"/>
          </w:tcPr>
          <w:p w14:paraId="7A55596F" w14:textId="77777777" w:rsidR="00647A7E" w:rsidRPr="00F34F97" w:rsidRDefault="00647A7E" w:rsidP="005628AD">
            <w:pPr>
              <w:jc w:val="center"/>
              <w:rPr>
                <w:rFonts w:cs="Times New Roman"/>
                <w:b/>
                <w:bCs/>
                <w:sz w:val="18"/>
                <w:szCs w:val="18"/>
              </w:rPr>
            </w:pPr>
          </w:p>
        </w:tc>
        <w:tc>
          <w:tcPr>
            <w:tcW w:w="275" w:type="pct"/>
            <w:vAlign w:val="center"/>
          </w:tcPr>
          <w:p w14:paraId="3754E492" w14:textId="77777777" w:rsidR="00647A7E" w:rsidRPr="00CB3938" w:rsidRDefault="00647A7E" w:rsidP="005628AD">
            <w:pPr>
              <w:jc w:val="center"/>
              <w:rPr>
                <w:rFonts w:cs="Times New Roman"/>
                <w:sz w:val="18"/>
                <w:szCs w:val="18"/>
              </w:rPr>
            </w:pPr>
            <w:r>
              <w:rPr>
                <w:rFonts w:cs="Times New Roman"/>
                <w:sz w:val="18"/>
                <w:szCs w:val="18"/>
              </w:rPr>
              <w:t>l</w:t>
            </w:r>
          </w:p>
        </w:tc>
        <w:tc>
          <w:tcPr>
            <w:tcW w:w="275" w:type="pct"/>
            <w:noWrap/>
            <w:vAlign w:val="center"/>
          </w:tcPr>
          <w:p w14:paraId="4ED18895" w14:textId="77777777" w:rsidR="00647A7E" w:rsidRPr="00F34F97" w:rsidRDefault="00647A7E" w:rsidP="005628AD">
            <w:pPr>
              <w:jc w:val="center"/>
              <w:rPr>
                <w:rFonts w:cs="Times New Roman"/>
                <w:b/>
                <w:bCs/>
                <w:sz w:val="18"/>
                <w:szCs w:val="18"/>
              </w:rPr>
            </w:pPr>
          </w:p>
        </w:tc>
        <w:tc>
          <w:tcPr>
            <w:tcW w:w="275" w:type="pct"/>
            <w:noWrap/>
            <w:vAlign w:val="center"/>
          </w:tcPr>
          <w:p w14:paraId="5771AA46" w14:textId="77777777" w:rsidR="00647A7E" w:rsidRPr="00F34F97" w:rsidRDefault="00647A7E" w:rsidP="005628AD">
            <w:pPr>
              <w:jc w:val="center"/>
              <w:rPr>
                <w:rFonts w:cs="Times New Roman"/>
                <w:b/>
                <w:bCs/>
                <w:sz w:val="18"/>
                <w:szCs w:val="18"/>
              </w:rPr>
            </w:pPr>
          </w:p>
        </w:tc>
        <w:tc>
          <w:tcPr>
            <w:tcW w:w="274" w:type="pct"/>
            <w:noWrap/>
            <w:vAlign w:val="center"/>
          </w:tcPr>
          <w:p w14:paraId="3E9E19B8" w14:textId="77777777" w:rsidR="00647A7E" w:rsidRPr="00F34F97" w:rsidRDefault="00647A7E" w:rsidP="005628AD">
            <w:pPr>
              <w:jc w:val="center"/>
              <w:rPr>
                <w:rFonts w:cs="Times New Roman"/>
                <w:b/>
                <w:bCs/>
                <w:sz w:val="18"/>
                <w:szCs w:val="18"/>
              </w:rPr>
            </w:pPr>
          </w:p>
        </w:tc>
        <w:tc>
          <w:tcPr>
            <w:tcW w:w="275" w:type="pct"/>
            <w:noWrap/>
            <w:vAlign w:val="center"/>
          </w:tcPr>
          <w:p w14:paraId="524D7CF6" w14:textId="77777777" w:rsidR="00647A7E" w:rsidRPr="00F34F97" w:rsidRDefault="00647A7E" w:rsidP="005628AD">
            <w:pPr>
              <w:jc w:val="center"/>
              <w:rPr>
                <w:rFonts w:cs="Times New Roman"/>
                <w:b/>
                <w:bCs/>
                <w:sz w:val="18"/>
                <w:szCs w:val="18"/>
              </w:rPr>
            </w:pPr>
          </w:p>
        </w:tc>
        <w:tc>
          <w:tcPr>
            <w:tcW w:w="274" w:type="pct"/>
            <w:noWrap/>
            <w:vAlign w:val="center"/>
          </w:tcPr>
          <w:p w14:paraId="01BFD066" w14:textId="77777777" w:rsidR="00647A7E" w:rsidRPr="00F34F97" w:rsidRDefault="00647A7E" w:rsidP="005628AD">
            <w:pPr>
              <w:jc w:val="center"/>
              <w:rPr>
                <w:rFonts w:cs="Times New Roman"/>
                <w:b/>
                <w:bCs/>
                <w:sz w:val="18"/>
                <w:szCs w:val="18"/>
              </w:rPr>
            </w:pPr>
          </w:p>
        </w:tc>
        <w:tc>
          <w:tcPr>
            <w:tcW w:w="271" w:type="pct"/>
            <w:noWrap/>
            <w:vAlign w:val="center"/>
          </w:tcPr>
          <w:p w14:paraId="36AA832A" w14:textId="77777777" w:rsidR="00647A7E" w:rsidRPr="00F34F97" w:rsidRDefault="00647A7E" w:rsidP="005628AD">
            <w:pPr>
              <w:jc w:val="center"/>
              <w:rPr>
                <w:rFonts w:cs="Times New Roman"/>
                <w:b/>
                <w:bCs/>
                <w:sz w:val="18"/>
                <w:szCs w:val="18"/>
              </w:rPr>
            </w:pPr>
          </w:p>
        </w:tc>
        <w:tc>
          <w:tcPr>
            <w:tcW w:w="269" w:type="pct"/>
            <w:noWrap/>
            <w:vAlign w:val="center"/>
          </w:tcPr>
          <w:p w14:paraId="4676BF3F" w14:textId="77777777" w:rsidR="00647A7E" w:rsidRPr="00F34F97" w:rsidRDefault="00647A7E" w:rsidP="005628AD">
            <w:pPr>
              <w:jc w:val="center"/>
              <w:rPr>
                <w:rFonts w:cs="Times New Roman"/>
                <w:b/>
                <w:bCs/>
                <w:sz w:val="18"/>
                <w:szCs w:val="18"/>
              </w:rPr>
            </w:pPr>
          </w:p>
        </w:tc>
      </w:tr>
      <w:tr w:rsidR="00647A7E" w:rsidRPr="00F34F97" w14:paraId="6B27D99E" w14:textId="77777777" w:rsidTr="005628AD">
        <w:trPr>
          <w:trHeight w:val="300"/>
          <w:jc w:val="center"/>
        </w:trPr>
        <w:tc>
          <w:tcPr>
            <w:tcW w:w="422" w:type="pct"/>
            <w:noWrap/>
            <w:vAlign w:val="center"/>
          </w:tcPr>
          <w:p w14:paraId="40938935" w14:textId="77777777" w:rsidR="00647A7E" w:rsidRPr="00F34F97" w:rsidRDefault="00647A7E" w:rsidP="005628AD">
            <w:pPr>
              <w:jc w:val="center"/>
              <w:rPr>
                <w:rFonts w:cs="Times New Roman"/>
                <w:b/>
                <w:bCs/>
                <w:sz w:val="18"/>
                <w:szCs w:val="18"/>
              </w:rPr>
            </w:pPr>
            <w:r w:rsidRPr="00F34F97">
              <w:rPr>
                <w:rFonts w:cs="Times New Roman"/>
                <w:sz w:val="18"/>
                <w:szCs w:val="18"/>
              </w:rPr>
              <w:t>2</w:t>
            </w:r>
          </w:p>
        </w:tc>
        <w:tc>
          <w:tcPr>
            <w:tcW w:w="741" w:type="pct"/>
            <w:noWrap/>
            <w:vAlign w:val="center"/>
          </w:tcPr>
          <w:p w14:paraId="77039509" w14:textId="77777777" w:rsidR="00647A7E" w:rsidRDefault="00647A7E" w:rsidP="005628AD">
            <w:pPr>
              <w:jc w:val="center"/>
              <w:rPr>
                <w:rFonts w:cs="Times New Roman"/>
                <w:sz w:val="18"/>
                <w:szCs w:val="18"/>
              </w:rPr>
            </w:pPr>
            <w:r w:rsidRPr="00F34F97">
              <w:rPr>
                <w:rFonts w:cs="Times New Roman"/>
                <w:sz w:val="18"/>
                <w:szCs w:val="18"/>
              </w:rPr>
              <w:t>Stand-to-sit,</w:t>
            </w:r>
          </w:p>
          <w:p w14:paraId="5F7971DA" w14:textId="77777777" w:rsidR="00647A7E" w:rsidRPr="00F34F97" w:rsidRDefault="00647A7E" w:rsidP="005628AD">
            <w:pPr>
              <w:jc w:val="center"/>
              <w:rPr>
                <w:rFonts w:cs="Times New Roman"/>
                <w:b/>
                <w:bCs/>
                <w:sz w:val="18"/>
                <w:szCs w:val="18"/>
              </w:rPr>
            </w:pPr>
            <w:r w:rsidRPr="00F34F97">
              <w:rPr>
                <w:rFonts w:cs="Times New Roman"/>
                <w:sz w:val="18"/>
                <w:szCs w:val="18"/>
              </w:rPr>
              <w:t>non-challenging, unassisted</w:t>
            </w:r>
          </w:p>
        </w:tc>
        <w:tc>
          <w:tcPr>
            <w:tcW w:w="248" w:type="pct"/>
            <w:noWrap/>
            <w:vAlign w:val="center"/>
          </w:tcPr>
          <w:p w14:paraId="5111B480" w14:textId="77777777" w:rsidR="00647A7E" w:rsidRPr="00F34F97" w:rsidRDefault="00647A7E" w:rsidP="005628AD">
            <w:pPr>
              <w:jc w:val="center"/>
              <w:rPr>
                <w:rFonts w:cs="Times New Roman"/>
                <w:b/>
                <w:bCs/>
                <w:sz w:val="18"/>
                <w:szCs w:val="18"/>
              </w:rPr>
            </w:pPr>
            <w:r w:rsidRPr="00F34F97">
              <w:rPr>
                <w:rFonts w:cs="Times New Roman"/>
                <w:sz w:val="18"/>
                <w:szCs w:val="18"/>
              </w:rPr>
              <w:t>3</w:t>
            </w:r>
          </w:p>
        </w:tc>
        <w:tc>
          <w:tcPr>
            <w:tcW w:w="578" w:type="pct"/>
            <w:noWrap/>
            <w:vAlign w:val="center"/>
          </w:tcPr>
          <w:p w14:paraId="2F467974" w14:textId="77777777" w:rsidR="00647A7E" w:rsidRPr="00F34F97" w:rsidRDefault="00647A7E" w:rsidP="005628AD">
            <w:pPr>
              <w:jc w:val="center"/>
              <w:rPr>
                <w:rFonts w:cs="Times New Roman"/>
                <w:b/>
                <w:bCs/>
                <w:sz w:val="18"/>
                <w:szCs w:val="18"/>
              </w:rPr>
            </w:pPr>
            <w:r w:rsidRPr="00CB3938">
              <w:rPr>
                <w:rFonts w:cs="Times New Roman"/>
                <w:sz w:val="18"/>
                <w:szCs w:val="18"/>
              </w:rPr>
              <w:t>Vertical lowering</w:t>
            </w:r>
          </w:p>
        </w:tc>
        <w:tc>
          <w:tcPr>
            <w:tcW w:w="273" w:type="pct"/>
            <w:noWrap/>
            <w:vAlign w:val="center"/>
          </w:tcPr>
          <w:p w14:paraId="3DAE20A5" w14:textId="77777777" w:rsidR="00647A7E" w:rsidRPr="00F34F97" w:rsidRDefault="00647A7E" w:rsidP="005628AD">
            <w:pPr>
              <w:jc w:val="center"/>
              <w:rPr>
                <w:rFonts w:cs="Times New Roman"/>
                <w:b/>
                <w:bCs/>
                <w:sz w:val="18"/>
                <w:szCs w:val="18"/>
              </w:rPr>
            </w:pPr>
          </w:p>
        </w:tc>
        <w:tc>
          <w:tcPr>
            <w:tcW w:w="275" w:type="pct"/>
            <w:noWrap/>
            <w:vAlign w:val="center"/>
          </w:tcPr>
          <w:p w14:paraId="5C273B0C" w14:textId="77777777" w:rsidR="00647A7E" w:rsidRPr="00F34F97" w:rsidRDefault="00647A7E" w:rsidP="005628AD">
            <w:pPr>
              <w:jc w:val="center"/>
              <w:rPr>
                <w:rFonts w:cs="Times New Roman"/>
                <w:b/>
                <w:bCs/>
                <w:sz w:val="18"/>
                <w:szCs w:val="18"/>
              </w:rPr>
            </w:pPr>
          </w:p>
        </w:tc>
        <w:tc>
          <w:tcPr>
            <w:tcW w:w="275" w:type="pct"/>
            <w:noWrap/>
            <w:vAlign w:val="center"/>
          </w:tcPr>
          <w:p w14:paraId="681124C8" w14:textId="77777777" w:rsidR="00647A7E" w:rsidRPr="00F34F97" w:rsidRDefault="00647A7E" w:rsidP="005628AD">
            <w:pPr>
              <w:jc w:val="center"/>
              <w:rPr>
                <w:rFonts w:cs="Times New Roman"/>
                <w:b/>
                <w:bCs/>
                <w:sz w:val="18"/>
                <w:szCs w:val="18"/>
              </w:rPr>
            </w:pPr>
          </w:p>
        </w:tc>
        <w:tc>
          <w:tcPr>
            <w:tcW w:w="275" w:type="pct"/>
            <w:vAlign w:val="center"/>
          </w:tcPr>
          <w:p w14:paraId="74BCFC4C" w14:textId="77777777" w:rsidR="00647A7E" w:rsidRPr="00CB3938" w:rsidRDefault="00647A7E" w:rsidP="005628AD">
            <w:pPr>
              <w:jc w:val="center"/>
              <w:rPr>
                <w:rFonts w:cs="Times New Roman"/>
                <w:sz w:val="18"/>
                <w:szCs w:val="18"/>
              </w:rPr>
            </w:pPr>
            <w:r>
              <w:rPr>
                <w:rFonts w:cs="Times New Roman"/>
                <w:sz w:val="18"/>
                <w:szCs w:val="18"/>
              </w:rPr>
              <w:t>l</w:t>
            </w:r>
          </w:p>
        </w:tc>
        <w:tc>
          <w:tcPr>
            <w:tcW w:w="275" w:type="pct"/>
            <w:noWrap/>
            <w:vAlign w:val="center"/>
          </w:tcPr>
          <w:p w14:paraId="1127E22E" w14:textId="77777777" w:rsidR="00647A7E" w:rsidRPr="00F34F97" w:rsidRDefault="00647A7E" w:rsidP="005628AD">
            <w:pPr>
              <w:jc w:val="center"/>
              <w:rPr>
                <w:rFonts w:cs="Times New Roman"/>
                <w:b/>
                <w:bCs/>
                <w:sz w:val="18"/>
                <w:szCs w:val="18"/>
              </w:rPr>
            </w:pPr>
          </w:p>
        </w:tc>
        <w:tc>
          <w:tcPr>
            <w:tcW w:w="275" w:type="pct"/>
            <w:noWrap/>
            <w:vAlign w:val="center"/>
          </w:tcPr>
          <w:p w14:paraId="421CA7D9" w14:textId="77777777" w:rsidR="00647A7E" w:rsidRPr="00F34F97" w:rsidRDefault="00647A7E" w:rsidP="005628AD">
            <w:pPr>
              <w:jc w:val="center"/>
              <w:rPr>
                <w:rFonts w:cs="Times New Roman"/>
                <w:b/>
                <w:bCs/>
                <w:sz w:val="18"/>
                <w:szCs w:val="18"/>
              </w:rPr>
            </w:pPr>
          </w:p>
        </w:tc>
        <w:tc>
          <w:tcPr>
            <w:tcW w:w="274" w:type="pct"/>
            <w:noWrap/>
            <w:vAlign w:val="center"/>
          </w:tcPr>
          <w:p w14:paraId="605FFEF4" w14:textId="77777777" w:rsidR="00647A7E" w:rsidRPr="00F34F97" w:rsidRDefault="00647A7E" w:rsidP="005628AD">
            <w:pPr>
              <w:jc w:val="center"/>
              <w:rPr>
                <w:rFonts w:cs="Times New Roman"/>
                <w:b/>
                <w:bCs/>
                <w:sz w:val="18"/>
                <w:szCs w:val="18"/>
              </w:rPr>
            </w:pPr>
          </w:p>
        </w:tc>
        <w:tc>
          <w:tcPr>
            <w:tcW w:w="275" w:type="pct"/>
            <w:noWrap/>
            <w:vAlign w:val="center"/>
          </w:tcPr>
          <w:p w14:paraId="5DC4CFA6" w14:textId="77777777" w:rsidR="00647A7E" w:rsidRPr="00F34F97" w:rsidRDefault="00647A7E" w:rsidP="005628AD">
            <w:pPr>
              <w:jc w:val="center"/>
              <w:rPr>
                <w:rFonts w:cs="Times New Roman"/>
                <w:b/>
                <w:bCs/>
                <w:sz w:val="18"/>
                <w:szCs w:val="18"/>
              </w:rPr>
            </w:pPr>
          </w:p>
        </w:tc>
        <w:tc>
          <w:tcPr>
            <w:tcW w:w="274" w:type="pct"/>
            <w:noWrap/>
            <w:vAlign w:val="center"/>
          </w:tcPr>
          <w:p w14:paraId="625EFA8E" w14:textId="77777777" w:rsidR="00647A7E" w:rsidRPr="00F34F97" w:rsidRDefault="00647A7E" w:rsidP="005628AD">
            <w:pPr>
              <w:jc w:val="center"/>
              <w:rPr>
                <w:rFonts w:cs="Times New Roman"/>
                <w:b/>
                <w:bCs/>
                <w:sz w:val="18"/>
                <w:szCs w:val="18"/>
              </w:rPr>
            </w:pPr>
          </w:p>
        </w:tc>
        <w:tc>
          <w:tcPr>
            <w:tcW w:w="271" w:type="pct"/>
            <w:noWrap/>
            <w:vAlign w:val="center"/>
          </w:tcPr>
          <w:p w14:paraId="70BEFEF6" w14:textId="77777777" w:rsidR="00647A7E" w:rsidRPr="00F34F97" w:rsidRDefault="00647A7E" w:rsidP="005628AD">
            <w:pPr>
              <w:jc w:val="center"/>
              <w:rPr>
                <w:rFonts w:cs="Times New Roman"/>
                <w:b/>
                <w:bCs/>
                <w:sz w:val="18"/>
                <w:szCs w:val="18"/>
              </w:rPr>
            </w:pPr>
          </w:p>
        </w:tc>
        <w:tc>
          <w:tcPr>
            <w:tcW w:w="269" w:type="pct"/>
            <w:noWrap/>
            <w:vAlign w:val="center"/>
          </w:tcPr>
          <w:p w14:paraId="6A481A5A" w14:textId="77777777" w:rsidR="00647A7E" w:rsidRPr="00F34F97" w:rsidRDefault="00647A7E" w:rsidP="005628AD">
            <w:pPr>
              <w:jc w:val="center"/>
              <w:rPr>
                <w:rFonts w:cs="Times New Roman"/>
                <w:b/>
                <w:bCs/>
                <w:sz w:val="18"/>
                <w:szCs w:val="18"/>
              </w:rPr>
            </w:pPr>
          </w:p>
        </w:tc>
      </w:tr>
      <w:tr w:rsidR="00647A7E" w:rsidRPr="00F34F97" w14:paraId="35EC7D8D" w14:textId="77777777" w:rsidTr="005628AD">
        <w:trPr>
          <w:trHeight w:val="300"/>
          <w:jc w:val="center"/>
        </w:trPr>
        <w:tc>
          <w:tcPr>
            <w:tcW w:w="422" w:type="pct"/>
            <w:noWrap/>
            <w:vAlign w:val="center"/>
            <w:hideMark/>
          </w:tcPr>
          <w:p w14:paraId="72D463F4" w14:textId="77777777" w:rsidR="00647A7E" w:rsidRPr="00F34F97" w:rsidRDefault="00647A7E" w:rsidP="005628AD">
            <w:pPr>
              <w:jc w:val="center"/>
              <w:rPr>
                <w:rFonts w:cs="Times New Roman"/>
                <w:sz w:val="18"/>
                <w:szCs w:val="18"/>
              </w:rPr>
            </w:pPr>
            <w:r w:rsidRPr="00F34F97">
              <w:rPr>
                <w:rFonts w:cs="Times New Roman"/>
                <w:sz w:val="18"/>
                <w:szCs w:val="18"/>
              </w:rPr>
              <w:t>2</w:t>
            </w:r>
          </w:p>
        </w:tc>
        <w:tc>
          <w:tcPr>
            <w:tcW w:w="741" w:type="pct"/>
            <w:noWrap/>
            <w:vAlign w:val="center"/>
            <w:hideMark/>
          </w:tcPr>
          <w:p w14:paraId="590B74A9" w14:textId="77777777" w:rsidR="00647A7E" w:rsidRDefault="00647A7E" w:rsidP="005628AD">
            <w:pPr>
              <w:jc w:val="center"/>
              <w:rPr>
                <w:rFonts w:cs="Times New Roman"/>
                <w:sz w:val="18"/>
                <w:szCs w:val="18"/>
              </w:rPr>
            </w:pPr>
            <w:r w:rsidRPr="00F34F97">
              <w:rPr>
                <w:rFonts w:cs="Times New Roman"/>
                <w:sz w:val="18"/>
                <w:szCs w:val="18"/>
              </w:rPr>
              <w:t>Sit-to-stand,</w:t>
            </w:r>
          </w:p>
          <w:p w14:paraId="27875C53" w14:textId="77777777" w:rsidR="00647A7E" w:rsidRPr="00F34F97" w:rsidRDefault="00647A7E" w:rsidP="005628AD">
            <w:pPr>
              <w:jc w:val="center"/>
              <w:rPr>
                <w:rFonts w:cs="Times New Roman"/>
                <w:sz w:val="18"/>
                <w:szCs w:val="18"/>
              </w:rPr>
            </w:pPr>
            <w:r w:rsidRPr="00F34F97">
              <w:rPr>
                <w:rFonts w:cs="Times New Roman"/>
                <w:sz w:val="18"/>
                <w:szCs w:val="18"/>
              </w:rPr>
              <w:t>non-challenging, light touch</w:t>
            </w:r>
          </w:p>
        </w:tc>
        <w:tc>
          <w:tcPr>
            <w:tcW w:w="248" w:type="pct"/>
            <w:noWrap/>
            <w:vAlign w:val="center"/>
            <w:hideMark/>
          </w:tcPr>
          <w:p w14:paraId="0EEDA955" w14:textId="77777777" w:rsidR="00647A7E" w:rsidRPr="00F34F97" w:rsidRDefault="00647A7E" w:rsidP="005628AD">
            <w:pPr>
              <w:jc w:val="center"/>
              <w:rPr>
                <w:rFonts w:cs="Times New Roman"/>
                <w:sz w:val="18"/>
                <w:szCs w:val="18"/>
              </w:rPr>
            </w:pPr>
            <w:r w:rsidRPr="00F34F97">
              <w:rPr>
                <w:rFonts w:cs="Times New Roman"/>
                <w:sz w:val="18"/>
                <w:szCs w:val="18"/>
              </w:rPr>
              <w:t>1</w:t>
            </w:r>
          </w:p>
        </w:tc>
        <w:tc>
          <w:tcPr>
            <w:tcW w:w="578" w:type="pct"/>
            <w:noWrap/>
            <w:vAlign w:val="center"/>
            <w:hideMark/>
          </w:tcPr>
          <w:p w14:paraId="4E85D8CD" w14:textId="77777777" w:rsidR="00647A7E" w:rsidRPr="00F34F97" w:rsidRDefault="00647A7E" w:rsidP="005628AD">
            <w:pPr>
              <w:jc w:val="center"/>
              <w:rPr>
                <w:rFonts w:cs="Times New Roman"/>
                <w:sz w:val="18"/>
                <w:szCs w:val="18"/>
              </w:rPr>
            </w:pPr>
            <w:r w:rsidRPr="00F34F97">
              <w:rPr>
                <w:rFonts w:cs="Times New Roman"/>
                <w:sz w:val="18"/>
                <w:szCs w:val="18"/>
              </w:rPr>
              <w:t>Hybrid</w:t>
            </w:r>
          </w:p>
        </w:tc>
        <w:tc>
          <w:tcPr>
            <w:tcW w:w="273" w:type="pct"/>
            <w:noWrap/>
            <w:vAlign w:val="center"/>
            <w:hideMark/>
          </w:tcPr>
          <w:p w14:paraId="7FDB0FC7" w14:textId="77777777" w:rsidR="00647A7E" w:rsidRPr="00F34F97" w:rsidRDefault="00647A7E" w:rsidP="005628AD">
            <w:pPr>
              <w:jc w:val="center"/>
              <w:rPr>
                <w:rFonts w:cs="Times New Roman"/>
                <w:sz w:val="18"/>
                <w:szCs w:val="18"/>
              </w:rPr>
            </w:pPr>
          </w:p>
        </w:tc>
        <w:tc>
          <w:tcPr>
            <w:tcW w:w="275" w:type="pct"/>
            <w:noWrap/>
            <w:vAlign w:val="center"/>
            <w:hideMark/>
          </w:tcPr>
          <w:p w14:paraId="11F9474C" w14:textId="77777777" w:rsidR="00647A7E" w:rsidRPr="00F34F97" w:rsidRDefault="00647A7E" w:rsidP="005628AD">
            <w:pPr>
              <w:jc w:val="center"/>
              <w:rPr>
                <w:rFonts w:cs="Times New Roman"/>
                <w:sz w:val="18"/>
                <w:szCs w:val="18"/>
              </w:rPr>
            </w:pPr>
          </w:p>
        </w:tc>
        <w:tc>
          <w:tcPr>
            <w:tcW w:w="275" w:type="pct"/>
            <w:noWrap/>
            <w:vAlign w:val="center"/>
            <w:hideMark/>
          </w:tcPr>
          <w:p w14:paraId="2330E7C8" w14:textId="77777777" w:rsidR="00647A7E" w:rsidRPr="00F34F97" w:rsidRDefault="00647A7E" w:rsidP="005628AD">
            <w:pPr>
              <w:jc w:val="center"/>
              <w:rPr>
                <w:rFonts w:cs="Times New Roman"/>
                <w:sz w:val="18"/>
                <w:szCs w:val="18"/>
              </w:rPr>
            </w:pPr>
          </w:p>
        </w:tc>
        <w:tc>
          <w:tcPr>
            <w:tcW w:w="275" w:type="pct"/>
          </w:tcPr>
          <w:p w14:paraId="2638ADD6" w14:textId="77777777" w:rsidR="00647A7E" w:rsidRDefault="00647A7E" w:rsidP="005628AD">
            <w:pPr>
              <w:jc w:val="center"/>
              <w:rPr>
                <w:rFonts w:cs="Times New Roman"/>
                <w:sz w:val="18"/>
                <w:szCs w:val="18"/>
              </w:rPr>
            </w:pPr>
          </w:p>
        </w:tc>
        <w:tc>
          <w:tcPr>
            <w:tcW w:w="275" w:type="pct"/>
            <w:noWrap/>
            <w:vAlign w:val="center"/>
            <w:hideMark/>
          </w:tcPr>
          <w:p w14:paraId="6771BDD6" w14:textId="77777777" w:rsidR="00647A7E" w:rsidRPr="00F34F97" w:rsidRDefault="00647A7E" w:rsidP="005628AD">
            <w:pPr>
              <w:jc w:val="center"/>
              <w:rPr>
                <w:rFonts w:cs="Times New Roman"/>
                <w:sz w:val="18"/>
                <w:szCs w:val="18"/>
              </w:rPr>
            </w:pPr>
            <w:r>
              <w:rPr>
                <w:rFonts w:cs="Times New Roman"/>
                <w:sz w:val="18"/>
                <w:szCs w:val="18"/>
              </w:rPr>
              <w:t>l, r</w:t>
            </w:r>
          </w:p>
        </w:tc>
        <w:tc>
          <w:tcPr>
            <w:tcW w:w="275" w:type="pct"/>
            <w:noWrap/>
            <w:vAlign w:val="center"/>
            <w:hideMark/>
          </w:tcPr>
          <w:p w14:paraId="118CA571" w14:textId="77777777" w:rsidR="00647A7E" w:rsidRPr="00F34F97" w:rsidRDefault="00647A7E" w:rsidP="005628AD">
            <w:pPr>
              <w:jc w:val="center"/>
              <w:rPr>
                <w:rFonts w:cs="Times New Roman"/>
                <w:sz w:val="18"/>
                <w:szCs w:val="18"/>
              </w:rPr>
            </w:pPr>
            <w:r>
              <w:rPr>
                <w:rFonts w:cs="Times New Roman"/>
                <w:sz w:val="18"/>
                <w:szCs w:val="18"/>
              </w:rPr>
              <w:t>l, r</w:t>
            </w:r>
          </w:p>
        </w:tc>
        <w:tc>
          <w:tcPr>
            <w:tcW w:w="274" w:type="pct"/>
            <w:noWrap/>
            <w:vAlign w:val="center"/>
            <w:hideMark/>
          </w:tcPr>
          <w:p w14:paraId="5BB3ACB3" w14:textId="77777777" w:rsidR="00647A7E" w:rsidRPr="00F34F97" w:rsidRDefault="00647A7E" w:rsidP="005628AD">
            <w:pPr>
              <w:jc w:val="center"/>
              <w:rPr>
                <w:rFonts w:cs="Times New Roman"/>
                <w:sz w:val="18"/>
                <w:szCs w:val="18"/>
              </w:rPr>
            </w:pPr>
            <w:r>
              <w:rPr>
                <w:rFonts w:cs="Times New Roman"/>
                <w:sz w:val="18"/>
                <w:szCs w:val="18"/>
              </w:rPr>
              <w:t>l, r</w:t>
            </w:r>
          </w:p>
        </w:tc>
        <w:tc>
          <w:tcPr>
            <w:tcW w:w="275" w:type="pct"/>
            <w:noWrap/>
            <w:vAlign w:val="center"/>
            <w:hideMark/>
          </w:tcPr>
          <w:p w14:paraId="16F54844" w14:textId="77777777" w:rsidR="00647A7E" w:rsidRPr="00F34F97" w:rsidRDefault="00647A7E" w:rsidP="005628AD">
            <w:pPr>
              <w:jc w:val="center"/>
              <w:rPr>
                <w:rFonts w:cs="Times New Roman"/>
                <w:sz w:val="18"/>
                <w:szCs w:val="18"/>
              </w:rPr>
            </w:pPr>
            <w:r>
              <w:rPr>
                <w:rFonts w:cs="Times New Roman"/>
                <w:sz w:val="18"/>
                <w:szCs w:val="18"/>
              </w:rPr>
              <w:t>l, r</w:t>
            </w:r>
          </w:p>
        </w:tc>
        <w:tc>
          <w:tcPr>
            <w:tcW w:w="274" w:type="pct"/>
            <w:noWrap/>
            <w:vAlign w:val="center"/>
            <w:hideMark/>
          </w:tcPr>
          <w:p w14:paraId="5AE20822" w14:textId="77777777" w:rsidR="00647A7E" w:rsidRPr="00F34F97" w:rsidRDefault="00647A7E" w:rsidP="005628AD">
            <w:pPr>
              <w:jc w:val="center"/>
              <w:rPr>
                <w:rFonts w:cs="Times New Roman"/>
                <w:sz w:val="18"/>
                <w:szCs w:val="18"/>
              </w:rPr>
            </w:pPr>
            <w:r>
              <w:rPr>
                <w:rFonts w:cs="Times New Roman"/>
                <w:sz w:val="18"/>
                <w:szCs w:val="18"/>
              </w:rPr>
              <w:t>l, r</w:t>
            </w:r>
          </w:p>
        </w:tc>
        <w:tc>
          <w:tcPr>
            <w:tcW w:w="271" w:type="pct"/>
            <w:noWrap/>
            <w:vAlign w:val="center"/>
            <w:hideMark/>
          </w:tcPr>
          <w:p w14:paraId="2C5ED95E" w14:textId="77777777" w:rsidR="00647A7E" w:rsidRPr="00F34F97" w:rsidRDefault="00647A7E" w:rsidP="005628AD">
            <w:pPr>
              <w:jc w:val="center"/>
              <w:rPr>
                <w:rFonts w:cs="Times New Roman"/>
                <w:sz w:val="18"/>
                <w:szCs w:val="18"/>
              </w:rPr>
            </w:pPr>
            <w:r>
              <w:rPr>
                <w:rFonts w:cs="Times New Roman"/>
                <w:sz w:val="18"/>
                <w:szCs w:val="18"/>
              </w:rPr>
              <w:t>l, r</w:t>
            </w:r>
          </w:p>
        </w:tc>
        <w:tc>
          <w:tcPr>
            <w:tcW w:w="269" w:type="pct"/>
            <w:noWrap/>
            <w:vAlign w:val="center"/>
            <w:hideMark/>
          </w:tcPr>
          <w:p w14:paraId="4DC5BCE5" w14:textId="77777777" w:rsidR="00647A7E" w:rsidRPr="00F34F97" w:rsidRDefault="00647A7E" w:rsidP="005628AD">
            <w:pPr>
              <w:jc w:val="center"/>
              <w:rPr>
                <w:rFonts w:cs="Times New Roman"/>
                <w:sz w:val="18"/>
                <w:szCs w:val="18"/>
              </w:rPr>
            </w:pPr>
            <w:r>
              <w:rPr>
                <w:rFonts w:cs="Times New Roman"/>
                <w:sz w:val="18"/>
                <w:szCs w:val="18"/>
              </w:rPr>
              <w:t>l, r</w:t>
            </w:r>
          </w:p>
        </w:tc>
      </w:tr>
      <w:tr w:rsidR="00647A7E" w:rsidRPr="00F34F97" w14:paraId="184C4100" w14:textId="77777777" w:rsidTr="005628AD">
        <w:trPr>
          <w:trHeight w:val="300"/>
          <w:jc w:val="center"/>
        </w:trPr>
        <w:tc>
          <w:tcPr>
            <w:tcW w:w="422" w:type="pct"/>
            <w:noWrap/>
            <w:vAlign w:val="center"/>
            <w:hideMark/>
          </w:tcPr>
          <w:p w14:paraId="4C995454" w14:textId="77777777" w:rsidR="00647A7E" w:rsidRPr="00F34F97" w:rsidRDefault="00647A7E" w:rsidP="005628AD">
            <w:pPr>
              <w:jc w:val="center"/>
              <w:rPr>
                <w:rFonts w:cs="Times New Roman"/>
                <w:sz w:val="18"/>
                <w:szCs w:val="18"/>
              </w:rPr>
            </w:pPr>
            <w:r w:rsidRPr="00F34F97">
              <w:rPr>
                <w:rFonts w:cs="Times New Roman"/>
                <w:sz w:val="18"/>
                <w:szCs w:val="18"/>
              </w:rPr>
              <w:t>2</w:t>
            </w:r>
          </w:p>
        </w:tc>
        <w:tc>
          <w:tcPr>
            <w:tcW w:w="741" w:type="pct"/>
            <w:noWrap/>
            <w:vAlign w:val="center"/>
            <w:hideMark/>
          </w:tcPr>
          <w:p w14:paraId="3144E6A5" w14:textId="77777777" w:rsidR="00647A7E" w:rsidRDefault="00647A7E" w:rsidP="005628AD">
            <w:pPr>
              <w:jc w:val="center"/>
              <w:rPr>
                <w:rFonts w:cs="Times New Roman"/>
                <w:sz w:val="18"/>
                <w:szCs w:val="18"/>
              </w:rPr>
            </w:pPr>
            <w:r w:rsidRPr="00F34F97">
              <w:rPr>
                <w:rFonts w:cs="Times New Roman"/>
                <w:sz w:val="18"/>
                <w:szCs w:val="18"/>
              </w:rPr>
              <w:t>Sit-to-stand,</w:t>
            </w:r>
          </w:p>
          <w:p w14:paraId="3B511066" w14:textId="77777777" w:rsidR="00647A7E" w:rsidRPr="00F34F97" w:rsidRDefault="00647A7E" w:rsidP="005628AD">
            <w:pPr>
              <w:jc w:val="center"/>
              <w:rPr>
                <w:rFonts w:cs="Times New Roman"/>
                <w:sz w:val="18"/>
                <w:szCs w:val="18"/>
              </w:rPr>
            </w:pPr>
            <w:r w:rsidRPr="00F34F97">
              <w:rPr>
                <w:rFonts w:cs="Times New Roman"/>
                <w:sz w:val="18"/>
                <w:szCs w:val="18"/>
              </w:rPr>
              <w:t>non-challenging, light touch</w:t>
            </w:r>
          </w:p>
        </w:tc>
        <w:tc>
          <w:tcPr>
            <w:tcW w:w="248" w:type="pct"/>
            <w:noWrap/>
            <w:vAlign w:val="center"/>
            <w:hideMark/>
          </w:tcPr>
          <w:p w14:paraId="2FEEE555" w14:textId="77777777" w:rsidR="00647A7E" w:rsidRPr="00F34F97" w:rsidRDefault="00647A7E" w:rsidP="005628AD">
            <w:pPr>
              <w:jc w:val="center"/>
              <w:rPr>
                <w:rFonts w:cs="Times New Roman"/>
                <w:sz w:val="18"/>
                <w:szCs w:val="18"/>
              </w:rPr>
            </w:pPr>
            <w:r w:rsidRPr="00F34F97">
              <w:rPr>
                <w:rFonts w:cs="Times New Roman"/>
                <w:sz w:val="18"/>
                <w:szCs w:val="18"/>
              </w:rPr>
              <w:t>2</w:t>
            </w:r>
          </w:p>
        </w:tc>
        <w:tc>
          <w:tcPr>
            <w:tcW w:w="578" w:type="pct"/>
            <w:noWrap/>
            <w:vAlign w:val="center"/>
            <w:hideMark/>
          </w:tcPr>
          <w:p w14:paraId="7AE0C445" w14:textId="77777777" w:rsidR="00647A7E" w:rsidRPr="00F34F97" w:rsidRDefault="00647A7E" w:rsidP="005628AD">
            <w:pPr>
              <w:jc w:val="center"/>
              <w:rPr>
                <w:rFonts w:cs="Times New Roman"/>
                <w:sz w:val="18"/>
                <w:szCs w:val="18"/>
              </w:rPr>
            </w:pPr>
            <w:r w:rsidRPr="00F34F97">
              <w:rPr>
                <w:rFonts w:cs="Times New Roman"/>
                <w:sz w:val="18"/>
                <w:szCs w:val="18"/>
              </w:rPr>
              <w:t>Hybrid</w:t>
            </w:r>
          </w:p>
        </w:tc>
        <w:tc>
          <w:tcPr>
            <w:tcW w:w="273" w:type="pct"/>
            <w:noWrap/>
            <w:vAlign w:val="center"/>
            <w:hideMark/>
          </w:tcPr>
          <w:p w14:paraId="1BD67578" w14:textId="77777777" w:rsidR="00647A7E" w:rsidRPr="00F34F97" w:rsidRDefault="00647A7E" w:rsidP="005628AD">
            <w:pPr>
              <w:jc w:val="center"/>
              <w:rPr>
                <w:rFonts w:cs="Times New Roman"/>
                <w:sz w:val="18"/>
                <w:szCs w:val="18"/>
              </w:rPr>
            </w:pPr>
          </w:p>
        </w:tc>
        <w:tc>
          <w:tcPr>
            <w:tcW w:w="275" w:type="pct"/>
            <w:noWrap/>
            <w:vAlign w:val="center"/>
            <w:hideMark/>
          </w:tcPr>
          <w:p w14:paraId="0D652D60" w14:textId="77777777" w:rsidR="00647A7E" w:rsidRPr="00F34F97" w:rsidRDefault="00647A7E" w:rsidP="005628AD">
            <w:pPr>
              <w:jc w:val="center"/>
              <w:rPr>
                <w:rFonts w:cs="Times New Roman"/>
                <w:sz w:val="18"/>
                <w:szCs w:val="18"/>
              </w:rPr>
            </w:pPr>
          </w:p>
        </w:tc>
        <w:tc>
          <w:tcPr>
            <w:tcW w:w="275" w:type="pct"/>
            <w:noWrap/>
            <w:vAlign w:val="center"/>
            <w:hideMark/>
          </w:tcPr>
          <w:p w14:paraId="7D8A78DD" w14:textId="77777777" w:rsidR="00647A7E" w:rsidRPr="00F34F97" w:rsidRDefault="00647A7E" w:rsidP="005628AD">
            <w:pPr>
              <w:jc w:val="center"/>
              <w:rPr>
                <w:rFonts w:cs="Times New Roman"/>
                <w:sz w:val="18"/>
                <w:szCs w:val="18"/>
              </w:rPr>
            </w:pPr>
          </w:p>
        </w:tc>
        <w:tc>
          <w:tcPr>
            <w:tcW w:w="275" w:type="pct"/>
          </w:tcPr>
          <w:p w14:paraId="444BB0F1" w14:textId="77777777" w:rsidR="00647A7E" w:rsidRDefault="00647A7E" w:rsidP="005628AD">
            <w:pPr>
              <w:jc w:val="center"/>
              <w:rPr>
                <w:rFonts w:cs="Times New Roman"/>
                <w:sz w:val="18"/>
                <w:szCs w:val="18"/>
              </w:rPr>
            </w:pPr>
          </w:p>
        </w:tc>
        <w:tc>
          <w:tcPr>
            <w:tcW w:w="275" w:type="pct"/>
            <w:noWrap/>
            <w:vAlign w:val="center"/>
            <w:hideMark/>
          </w:tcPr>
          <w:p w14:paraId="26CFF4BB" w14:textId="77777777" w:rsidR="00647A7E" w:rsidRPr="00F34F97" w:rsidRDefault="00647A7E" w:rsidP="005628AD">
            <w:pPr>
              <w:jc w:val="center"/>
              <w:rPr>
                <w:rFonts w:cs="Times New Roman"/>
                <w:sz w:val="18"/>
                <w:szCs w:val="18"/>
              </w:rPr>
            </w:pPr>
            <w:r>
              <w:rPr>
                <w:rFonts w:cs="Times New Roman"/>
                <w:sz w:val="18"/>
                <w:szCs w:val="18"/>
              </w:rPr>
              <w:t>l, r</w:t>
            </w:r>
          </w:p>
        </w:tc>
        <w:tc>
          <w:tcPr>
            <w:tcW w:w="275" w:type="pct"/>
            <w:noWrap/>
            <w:vAlign w:val="center"/>
            <w:hideMark/>
          </w:tcPr>
          <w:p w14:paraId="12EC61FC" w14:textId="77777777" w:rsidR="00647A7E" w:rsidRPr="00F34F97" w:rsidRDefault="00647A7E" w:rsidP="005628AD">
            <w:pPr>
              <w:jc w:val="center"/>
              <w:rPr>
                <w:rFonts w:cs="Times New Roman"/>
                <w:sz w:val="18"/>
                <w:szCs w:val="18"/>
              </w:rPr>
            </w:pPr>
            <w:r>
              <w:rPr>
                <w:rFonts w:cs="Times New Roman"/>
                <w:sz w:val="18"/>
                <w:szCs w:val="18"/>
              </w:rPr>
              <w:t>l, r</w:t>
            </w:r>
          </w:p>
        </w:tc>
        <w:tc>
          <w:tcPr>
            <w:tcW w:w="274" w:type="pct"/>
            <w:noWrap/>
            <w:vAlign w:val="center"/>
            <w:hideMark/>
          </w:tcPr>
          <w:p w14:paraId="1177AEEE" w14:textId="77777777" w:rsidR="00647A7E" w:rsidRPr="00F34F97" w:rsidRDefault="00647A7E" w:rsidP="005628AD">
            <w:pPr>
              <w:jc w:val="center"/>
              <w:rPr>
                <w:rFonts w:cs="Times New Roman"/>
                <w:sz w:val="18"/>
                <w:szCs w:val="18"/>
              </w:rPr>
            </w:pPr>
            <w:r>
              <w:rPr>
                <w:rFonts w:cs="Times New Roman"/>
                <w:sz w:val="18"/>
                <w:szCs w:val="18"/>
              </w:rPr>
              <w:t>l, r</w:t>
            </w:r>
          </w:p>
        </w:tc>
        <w:tc>
          <w:tcPr>
            <w:tcW w:w="275" w:type="pct"/>
            <w:noWrap/>
            <w:vAlign w:val="center"/>
            <w:hideMark/>
          </w:tcPr>
          <w:p w14:paraId="377EA4A6" w14:textId="77777777" w:rsidR="00647A7E" w:rsidRPr="00F34F97" w:rsidRDefault="00647A7E" w:rsidP="005628AD">
            <w:pPr>
              <w:jc w:val="center"/>
              <w:rPr>
                <w:rFonts w:cs="Times New Roman"/>
                <w:sz w:val="18"/>
                <w:szCs w:val="18"/>
              </w:rPr>
            </w:pPr>
            <w:r>
              <w:rPr>
                <w:rFonts w:cs="Times New Roman"/>
                <w:sz w:val="18"/>
                <w:szCs w:val="18"/>
              </w:rPr>
              <w:t>l, r</w:t>
            </w:r>
          </w:p>
        </w:tc>
        <w:tc>
          <w:tcPr>
            <w:tcW w:w="274" w:type="pct"/>
            <w:noWrap/>
            <w:vAlign w:val="center"/>
            <w:hideMark/>
          </w:tcPr>
          <w:p w14:paraId="107F3306" w14:textId="77777777" w:rsidR="00647A7E" w:rsidRPr="00F34F97" w:rsidRDefault="00647A7E" w:rsidP="005628AD">
            <w:pPr>
              <w:jc w:val="center"/>
              <w:rPr>
                <w:rFonts w:cs="Times New Roman"/>
                <w:sz w:val="18"/>
                <w:szCs w:val="18"/>
              </w:rPr>
            </w:pPr>
            <w:r>
              <w:rPr>
                <w:rFonts w:cs="Times New Roman"/>
                <w:sz w:val="18"/>
                <w:szCs w:val="18"/>
              </w:rPr>
              <w:t>l, r</w:t>
            </w:r>
          </w:p>
        </w:tc>
        <w:tc>
          <w:tcPr>
            <w:tcW w:w="271" w:type="pct"/>
            <w:noWrap/>
            <w:vAlign w:val="center"/>
            <w:hideMark/>
          </w:tcPr>
          <w:p w14:paraId="7AD521ED" w14:textId="77777777" w:rsidR="00647A7E" w:rsidRPr="00F34F97" w:rsidRDefault="00647A7E" w:rsidP="005628AD">
            <w:pPr>
              <w:jc w:val="center"/>
              <w:rPr>
                <w:rFonts w:cs="Times New Roman"/>
                <w:sz w:val="18"/>
                <w:szCs w:val="18"/>
              </w:rPr>
            </w:pPr>
            <w:r>
              <w:rPr>
                <w:rFonts w:cs="Times New Roman"/>
                <w:sz w:val="18"/>
                <w:szCs w:val="18"/>
              </w:rPr>
              <w:t>l, r</w:t>
            </w:r>
          </w:p>
        </w:tc>
        <w:tc>
          <w:tcPr>
            <w:tcW w:w="269" w:type="pct"/>
            <w:noWrap/>
            <w:vAlign w:val="center"/>
            <w:hideMark/>
          </w:tcPr>
          <w:p w14:paraId="5D837C81" w14:textId="77777777" w:rsidR="00647A7E" w:rsidRPr="00F34F97" w:rsidRDefault="00647A7E" w:rsidP="005628AD">
            <w:pPr>
              <w:jc w:val="center"/>
              <w:rPr>
                <w:rFonts w:cs="Times New Roman"/>
                <w:sz w:val="18"/>
                <w:szCs w:val="18"/>
              </w:rPr>
            </w:pPr>
            <w:r>
              <w:rPr>
                <w:rFonts w:cs="Times New Roman"/>
                <w:sz w:val="18"/>
                <w:szCs w:val="18"/>
              </w:rPr>
              <w:t>l, r</w:t>
            </w:r>
          </w:p>
        </w:tc>
      </w:tr>
      <w:tr w:rsidR="00647A7E" w:rsidRPr="00F34F97" w14:paraId="3E0698EA" w14:textId="77777777" w:rsidTr="005628AD">
        <w:trPr>
          <w:trHeight w:val="300"/>
          <w:jc w:val="center"/>
        </w:trPr>
        <w:tc>
          <w:tcPr>
            <w:tcW w:w="422" w:type="pct"/>
            <w:noWrap/>
            <w:vAlign w:val="center"/>
            <w:hideMark/>
          </w:tcPr>
          <w:p w14:paraId="40665233" w14:textId="77777777" w:rsidR="00647A7E" w:rsidRPr="00F34F97" w:rsidRDefault="00647A7E" w:rsidP="005628AD">
            <w:pPr>
              <w:jc w:val="center"/>
              <w:rPr>
                <w:rFonts w:cs="Times New Roman"/>
                <w:sz w:val="18"/>
                <w:szCs w:val="18"/>
              </w:rPr>
            </w:pPr>
            <w:r w:rsidRPr="00F34F97">
              <w:rPr>
                <w:rFonts w:cs="Times New Roman"/>
                <w:sz w:val="18"/>
                <w:szCs w:val="18"/>
              </w:rPr>
              <w:t>2</w:t>
            </w:r>
          </w:p>
        </w:tc>
        <w:tc>
          <w:tcPr>
            <w:tcW w:w="741" w:type="pct"/>
            <w:noWrap/>
            <w:vAlign w:val="center"/>
            <w:hideMark/>
          </w:tcPr>
          <w:p w14:paraId="306C4705" w14:textId="77777777" w:rsidR="00647A7E" w:rsidRDefault="00647A7E" w:rsidP="005628AD">
            <w:pPr>
              <w:jc w:val="center"/>
              <w:rPr>
                <w:rFonts w:cs="Times New Roman"/>
                <w:sz w:val="18"/>
                <w:szCs w:val="18"/>
              </w:rPr>
            </w:pPr>
            <w:r w:rsidRPr="00F34F97">
              <w:rPr>
                <w:rFonts w:cs="Times New Roman"/>
                <w:sz w:val="18"/>
                <w:szCs w:val="18"/>
              </w:rPr>
              <w:t>Sit-to-stand,</w:t>
            </w:r>
          </w:p>
          <w:p w14:paraId="44ED5226" w14:textId="77777777" w:rsidR="00647A7E" w:rsidRPr="00F34F97" w:rsidRDefault="00647A7E" w:rsidP="005628AD">
            <w:pPr>
              <w:jc w:val="center"/>
              <w:rPr>
                <w:rFonts w:cs="Times New Roman"/>
                <w:sz w:val="18"/>
                <w:szCs w:val="18"/>
              </w:rPr>
            </w:pPr>
            <w:r w:rsidRPr="00F34F97">
              <w:rPr>
                <w:rFonts w:cs="Times New Roman"/>
                <w:sz w:val="18"/>
                <w:szCs w:val="18"/>
              </w:rPr>
              <w:t>non-challenging, light touch</w:t>
            </w:r>
          </w:p>
        </w:tc>
        <w:tc>
          <w:tcPr>
            <w:tcW w:w="248" w:type="pct"/>
            <w:noWrap/>
            <w:vAlign w:val="center"/>
            <w:hideMark/>
          </w:tcPr>
          <w:p w14:paraId="5F7552A5" w14:textId="77777777" w:rsidR="00647A7E" w:rsidRPr="00F34F97" w:rsidRDefault="00647A7E" w:rsidP="005628AD">
            <w:pPr>
              <w:jc w:val="center"/>
              <w:rPr>
                <w:rFonts w:cs="Times New Roman"/>
                <w:sz w:val="18"/>
                <w:szCs w:val="18"/>
              </w:rPr>
            </w:pPr>
            <w:r w:rsidRPr="00F34F97">
              <w:rPr>
                <w:rFonts w:cs="Times New Roman"/>
                <w:sz w:val="18"/>
                <w:szCs w:val="18"/>
              </w:rPr>
              <w:t>3</w:t>
            </w:r>
          </w:p>
        </w:tc>
        <w:tc>
          <w:tcPr>
            <w:tcW w:w="578" w:type="pct"/>
            <w:noWrap/>
            <w:vAlign w:val="center"/>
            <w:hideMark/>
          </w:tcPr>
          <w:p w14:paraId="32F071CA" w14:textId="77777777" w:rsidR="00647A7E" w:rsidRPr="00F34F97" w:rsidRDefault="00647A7E" w:rsidP="005628AD">
            <w:pPr>
              <w:jc w:val="center"/>
              <w:rPr>
                <w:rFonts w:cs="Times New Roman"/>
                <w:sz w:val="18"/>
                <w:szCs w:val="18"/>
              </w:rPr>
            </w:pPr>
            <w:r w:rsidRPr="00F34F97">
              <w:rPr>
                <w:rFonts w:cs="Times New Roman"/>
                <w:sz w:val="18"/>
                <w:szCs w:val="18"/>
              </w:rPr>
              <w:t>Hybrid</w:t>
            </w:r>
          </w:p>
        </w:tc>
        <w:tc>
          <w:tcPr>
            <w:tcW w:w="273" w:type="pct"/>
            <w:noWrap/>
            <w:vAlign w:val="center"/>
            <w:hideMark/>
          </w:tcPr>
          <w:p w14:paraId="4D4A10CC" w14:textId="77777777" w:rsidR="00647A7E" w:rsidRPr="00F34F97" w:rsidRDefault="00647A7E" w:rsidP="005628AD">
            <w:pPr>
              <w:jc w:val="center"/>
              <w:rPr>
                <w:rFonts w:cs="Times New Roman"/>
                <w:sz w:val="18"/>
                <w:szCs w:val="18"/>
              </w:rPr>
            </w:pPr>
          </w:p>
        </w:tc>
        <w:tc>
          <w:tcPr>
            <w:tcW w:w="275" w:type="pct"/>
            <w:noWrap/>
            <w:vAlign w:val="center"/>
            <w:hideMark/>
          </w:tcPr>
          <w:p w14:paraId="2D7347B7" w14:textId="77777777" w:rsidR="00647A7E" w:rsidRPr="00F34F97" w:rsidRDefault="00647A7E" w:rsidP="005628AD">
            <w:pPr>
              <w:jc w:val="center"/>
              <w:rPr>
                <w:rFonts w:cs="Times New Roman"/>
                <w:sz w:val="18"/>
                <w:szCs w:val="18"/>
              </w:rPr>
            </w:pPr>
          </w:p>
        </w:tc>
        <w:tc>
          <w:tcPr>
            <w:tcW w:w="275" w:type="pct"/>
            <w:noWrap/>
            <w:vAlign w:val="center"/>
            <w:hideMark/>
          </w:tcPr>
          <w:p w14:paraId="3A92F6A5" w14:textId="77777777" w:rsidR="00647A7E" w:rsidRPr="00F34F97" w:rsidRDefault="00647A7E" w:rsidP="005628AD">
            <w:pPr>
              <w:jc w:val="center"/>
              <w:rPr>
                <w:rFonts w:cs="Times New Roman"/>
                <w:sz w:val="18"/>
                <w:szCs w:val="18"/>
              </w:rPr>
            </w:pPr>
          </w:p>
        </w:tc>
        <w:tc>
          <w:tcPr>
            <w:tcW w:w="275" w:type="pct"/>
          </w:tcPr>
          <w:p w14:paraId="330CF681" w14:textId="77777777" w:rsidR="00647A7E" w:rsidRDefault="00647A7E" w:rsidP="005628AD">
            <w:pPr>
              <w:jc w:val="center"/>
              <w:rPr>
                <w:rFonts w:cs="Times New Roman"/>
                <w:sz w:val="18"/>
                <w:szCs w:val="18"/>
              </w:rPr>
            </w:pPr>
          </w:p>
        </w:tc>
        <w:tc>
          <w:tcPr>
            <w:tcW w:w="275" w:type="pct"/>
            <w:noWrap/>
            <w:vAlign w:val="center"/>
            <w:hideMark/>
          </w:tcPr>
          <w:p w14:paraId="13596F2F" w14:textId="77777777" w:rsidR="00647A7E" w:rsidRPr="00F34F97" w:rsidRDefault="00647A7E" w:rsidP="005628AD">
            <w:pPr>
              <w:jc w:val="center"/>
              <w:rPr>
                <w:rFonts w:cs="Times New Roman"/>
                <w:sz w:val="18"/>
                <w:szCs w:val="18"/>
              </w:rPr>
            </w:pPr>
            <w:r>
              <w:rPr>
                <w:rFonts w:cs="Times New Roman"/>
                <w:sz w:val="18"/>
                <w:szCs w:val="18"/>
              </w:rPr>
              <w:t>l, r</w:t>
            </w:r>
          </w:p>
        </w:tc>
        <w:tc>
          <w:tcPr>
            <w:tcW w:w="275" w:type="pct"/>
            <w:noWrap/>
            <w:vAlign w:val="center"/>
            <w:hideMark/>
          </w:tcPr>
          <w:p w14:paraId="690B1A04" w14:textId="77777777" w:rsidR="00647A7E" w:rsidRPr="00F34F97" w:rsidRDefault="00647A7E" w:rsidP="005628AD">
            <w:pPr>
              <w:jc w:val="center"/>
              <w:rPr>
                <w:rFonts w:cs="Times New Roman"/>
                <w:sz w:val="18"/>
                <w:szCs w:val="18"/>
              </w:rPr>
            </w:pPr>
            <w:r>
              <w:rPr>
                <w:rFonts w:cs="Times New Roman"/>
                <w:sz w:val="18"/>
                <w:szCs w:val="18"/>
              </w:rPr>
              <w:t>l, r</w:t>
            </w:r>
          </w:p>
        </w:tc>
        <w:tc>
          <w:tcPr>
            <w:tcW w:w="274" w:type="pct"/>
            <w:noWrap/>
            <w:vAlign w:val="center"/>
            <w:hideMark/>
          </w:tcPr>
          <w:p w14:paraId="69F1F147" w14:textId="77777777" w:rsidR="00647A7E" w:rsidRPr="00F34F97" w:rsidRDefault="00647A7E" w:rsidP="005628AD">
            <w:pPr>
              <w:jc w:val="center"/>
              <w:rPr>
                <w:rFonts w:cs="Times New Roman"/>
                <w:sz w:val="18"/>
                <w:szCs w:val="18"/>
              </w:rPr>
            </w:pPr>
            <w:r>
              <w:rPr>
                <w:rFonts w:cs="Times New Roman"/>
                <w:sz w:val="18"/>
                <w:szCs w:val="18"/>
              </w:rPr>
              <w:t>l, r</w:t>
            </w:r>
          </w:p>
        </w:tc>
        <w:tc>
          <w:tcPr>
            <w:tcW w:w="275" w:type="pct"/>
            <w:noWrap/>
            <w:vAlign w:val="center"/>
            <w:hideMark/>
          </w:tcPr>
          <w:p w14:paraId="01C22B3B" w14:textId="77777777" w:rsidR="00647A7E" w:rsidRPr="00F34F97" w:rsidRDefault="00647A7E" w:rsidP="005628AD">
            <w:pPr>
              <w:jc w:val="center"/>
              <w:rPr>
                <w:rFonts w:cs="Times New Roman"/>
                <w:sz w:val="18"/>
                <w:szCs w:val="18"/>
              </w:rPr>
            </w:pPr>
            <w:r>
              <w:rPr>
                <w:rFonts w:cs="Times New Roman"/>
                <w:sz w:val="18"/>
                <w:szCs w:val="18"/>
              </w:rPr>
              <w:t>l, r</w:t>
            </w:r>
          </w:p>
        </w:tc>
        <w:tc>
          <w:tcPr>
            <w:tcW w:w="274" w:type="pct"/>
            <w:noWrap/>
            <w:vAlign w:val="center"/>
            <w:hideMark/>
          </w:tcPr>
          <w:p w14:paraId="11012245" w14:textId="77777777" w:rsidR="00647A7E" w:rsidRPr="00F34F97" w:rsidRDefault="00647A7E" w:rsidP="005628AD">
            <w:pPr>
              <w:jc w:val="center"/>
              <w:rPr>
                <w:rFonts w:cs="Times New Roman"/>
                <w:sz w:val="18"/>
                <w:szCs w:val="18"/>
              </w:rPr>
            </w:pPr>
            <w:r>
              <w:rPr>
                <w:rFonts w:cs="Times New Roman"/>
                <w:sz w:val="18"/>
                <w:szCs w:val="18"/>
              </w:rPr>
              <w:t>l, r</w:t>
            </w:r>
          </w:p>
        </w:tc>
        <w:tc>
          <w:tcPr>
            <w:tcW w:w="271" w:type="pct"/>
            <w:noWrap/>
            <w:vAlign w:val="center"/>
            <w:hideMark/>
          </w:tcPr>
          <w:p w14:paraId="738C6E82" w14:textId="77777777" w:rsidR="00647A7E" w:rsidRPr="00F34F97" w:rsidRDefault="00647A7E" w:rsidP="005628AD">
            <w:pPr>
              <w:jc w:val="center"/>
              <w:rPr>
                <w:rFonts w:cs="Times New Roman"/>
                <w:sz w:val="18"/>
                <w:szCs w:val="18"/>
              </w:rPr>
            </w:pPr>
            <w:r>
              <w:rPr>
                <w:rFonts w:cs="Times New Roman"/>
                <w:sz w:val="18"/>
                <w:szCs w:val="18"/>
              </w:rPr>
              <w:t>l, r</w:t>
            </w:r>
          </w:p>
        </w:tc>
        <w:tc>
          <w:tcPr>
            <w:tcW w:w="269" w:type="pct"/>
            <w:noWrap/>
            <w:vAlign w:val="center"/>
            <w:hideMark/>
          </w:tcPr>
          <w:p w14:paraId="6D785FF8" w14:textId="77777777" w:rsidR="00647A7E" w:rsidRPr="00F34F97" w:rsidRDefault="00647A7E" w:rsidP="005628AD">
            <w:pPr>
              <w:jc w:val="center"/>
              <w:rPr>
                <w:rFonts w:cs="Times New Roman"/>
                <w:sz w:val="18"/>
                <w:szCs w:val="18"/>
              </w:rPr>
            </w:pPr>
            <w:r>
              <w:rPr>
                <w:rFonts w:cs="Times New Roman"/>
                <w:sz w:val="18"/>
                <w:szCs w:val="18"/>
              </w:rPr>
              <w:t>l, r</w:t>
            </w:r>
          </w:p>
        </w:tc>
      </w:tr>
      <w:tr w:rsidR="00647A7E" w:rsidRPr="00F34F97" w14:paraId="2469F96B" w14:textId="77777777" w:rsidTr="005628AD">
        <w:trPr>
          <w:trHeight w:val="300"/>
          <w:jc w:val="center"/>
        </w:trPr>
        <w:tc>
          <w:tcPr>
            <w:tcW w:w="422" w:type="pct"/>
            <w:noWrap/>
            <w:vAlign w:val="center"/>
            <w:hideMark/>
          </w:tcPr>
          <w:p w14:paraId="1E253189" w14:textId="77777777" w:rsidR="00647A7E" w:rsidRPr="00F34F97" w:rsidRDefault="00647A7E" w:rsidP="005628AD">
            <w:pPr>
              <w:jc w:val="center"/>
              <w:rPr>
                <w:rFonts w:cs="Times New Roman"/>
                <w:sz w:val="18"/>
                <w:szCs w:val="18"/>
              </w:rPr>
            </w:pPr>
            <w:r w:rsidRPr="00F34F97">
              <w:rPr>
                <w:rFonts w:cs="Times New Roman"/>
                <w:sz w:val="18"/>
                <w:szCs w:val="18"/>
              </w:rPr>
              <w:t>2</w:t>
            </w:r>
          </w:p>
        </w:tc>
        <w:tc>
          <w:tcPr>
            <w:tcW w:w="741" w:type="pct"/>
            <w:noWrap/>
            <w:vAlign w:val="center"/>
            <w:hideMark/>
          </w:tcPr>
          <w:p w14:paraId="13EA1729" w14:textId="77777777" w:rsidR="00647A7E" w:rsidRDefault="00647A7E" w:rsidP="005628AD">
            <w:pPr>
              <w:jc w:val="center"/>
              <w:rPr>
                <w:rFonts w:cs="Times New Roman"/>
                <w:sz w:val="18"/>
                <w:szCs w:val="18"/>
              </w:rPr>
            </w:pPr>
            <w:r w:rsidRPr="00F34F97">
              <w:rPr>
                <w:rFonts w:cs="Times New Roman"/>
                <w:sz w:val="18"/>
                <w:szCs w:val="18"/>
              </w:rPr>
              <w:t>Stand-to-sit,</w:t>
            </w:r>
          </w:p>
          <w:p w14:paraId="168730D3" w14:textId="77777777" w:rsidR="00647A7E" w:rsidRPr="00F34F97" w:rsidRDefault="00647A7E" w:rsidP="005628AD">
            <w:pPr>
              <w:jc w:val="center"/>
              <w:rPr>
                <w:rFonts w:cs="Times New Roman"/>
                <w:sz w:val="18"/>
                <w:szCs w:val="18"/>
              </w:rPr>
            </w:pPr>
            <w:r w:rsidRPr="00F34F97">
              <w:rPr>
                <w:rFonts w:cs="Times New Roman"/>
                <w:sz w:val="18"/>
                <w:szCs w:val="18"/>
              </w:rPr>
              <w:t>non-challenging, light touch</w:t>
            </w:r>
          </w:p>
        </w:tc>
        <w:tc>
          <w:tcPr>
            <w:tcW w:w="248" w:type="pct"/>
            <w:noWrap/>
            <w:vAlign w:val="center"/>
            <w:hideMark/>
          </w:tcPr>
          <w:p w14:paraId="5B68D994" w14:textId="77777777" w:rsidR="00647A7E" w:rsidRPr="00F34F97" w:rsidRDefault="00647A7E" w:rsidP="005628AD">
            <w:pPr>
              <w:jc w:val="center"/>
              <w:rPr>
                <w:rFonts w:cs="Times New Roman"/>
                <w:sz w:val="18"/>
                <w:szCs w:val="18"/>
              </w:rPr>
            </w:pPr>
            <w:r w:rsidRPr="00F34F97">
              <w:rPr>
                <w:rFonts w:cs="Times New Roman"/>
                <w:sz w:val="18"/>
                <w:szCs w:val="18"/>
              </w:rPr>
              <w:t>1</w:t>
            </w:r>
          </w:p>
        </w:tc>
        <w:tc>
          <w:tcPr>
            <w:tcW w:w="578" w:type="pct"/>
            <w:noWrap/>
            <w:vAlign w:val="center"/>
            <w:hideMark/>
          </w:tcPr>
          <w:p w14:paraId="606FF52E" w14:textId="77777777" w:rsidR="00647A7E" w:rsidRPr="00F34F97" w:rsidRDefault="00647A7E" w:rsidP="005628AD">
            <w:pPr>
              <w:jc w:val="center"/>
              <w:rPr>
                <w:rFonts w:cs="Times New Roman"/>
                <w:sz w:val="18"/>
                <w:szCs w:val="18"/>
              </w:rPr>
            </w:pPr>
            <w:r w:rsidRPr="00F34F97">
              <w:rPr>
                <w:rFonts w:cs="Times New Roman"/>
                <w:sz w:val="18"/>
                <w:szCs w:val="18"/>
              </w:rPr>
              <w:t>Vertical lowering</w:t>
            </w:r>
          </w:p>
        </w:tc>
        <w:tc>
          <w:tcPr>
            <w:tcW w:w="273" w:type="pct"/>
            <w:noWrap/>
            <w:vAlign w:val="center"/>
            <w:hideMark/>
          </w:tcPr>
          <w:p w14:paraId="421DCD90" w14:textId="77777777" w:rsidR="00647A7E" w:rsidRPr="00F34F97" w:rsidRDefault="00647A7E" w:rsidP="005628AD">
            <w:pPr>
              <w:jc w:val="center"/>
              <w:rPr>
                <w:rFonts w:cs="Times New Roman"/>
                <w:sz w:val="18"/>
                <w:szCs w:val="18"/>
              </w:rPr>
            </w:pPr>
          </w:p>
        </w:tc>
        <w:tc>
          <w:tcPr>
            <w:tcW w:w="275" w:type="pct"/>
            <w:noWrap/>
            <w:vAlign w:val="center"/>
            <w:hideMark/>
          </w:tcPr>
          <w:p w14:paraId="0C63DDB7" w14:textId="77777777" w:rsidR="00647A7E" w:rsidRPr="00F34F97" w:rsidRDefault="00647A7E" w:rsidP="005628AD">
            <w:pPr>
              <w:jc w:val="center"/>
              <w:rPr>
                <w:rFonts w:cs="Times New Roman"/>
                <w:sz w:val="18"/>
                <w:szCs w:val="18"/>
              </w:rPr>
            </w:pPr>
          </w:p>
        </w:tc>
        <w:tc>
          <w:tcPr>
            <w:tcW w:w="275" w:type="pct"/>
            <w:noWrap/>
            <w:vAlign w:val="center"/>
            <w:hideMark/>
          </w:tcPr>
          <w:p w14:paraId="6E3D6522" w14:textId="77777777" w:rsidR="00647A7E" w:rsidRPr="00F34F97" w:rsidRDefault="00647A7E" w:rsidP="005628AD">
            <w:pPr>
              <w:jc w:val="center"/>
              <w:rPr>
                <w:rFonts w:cs="Times New Roman"/>
                <w:sz w:val="18"/>
                <w:szCs w:val="18"/>
              </w:rPr>
            </w:pPr>
          </w:p>
        </w:tc>
        <w:tc>
          <w:tcPr>
            <w:tcW w:w="275" w:type="pct"/>
          </w:tcPr>
          <w:p w14:paraId="445DB745" w14:textId="77777777" w:rsidR="00647A7E" w:rsidRDefault="00647A7E" w:rsidP="005628AD">
            <w:pPr>
              <w:jc w:val="center"/>
              <w:rPr>
                <w:rFonts w:cs="Times New Roman"/>
                <w:sz w:val="18"/>
                <w:szCs w:val="18"/>
              </w:rPr>
            </w:pPr>
          </w:p>
        </w:tc>
        <w:tc>
          <w:tcPr>
            <w:tcW w:w="275" w:type="pct"/>
            <w:noWrap/>
            <w:vAlign w:val="center"/>
            <w:hideMark/>
          </w:tcPr>
          <w:p w14:paraId="5A4CBDE3" w14:textId="77777777" w:rsidR="00647A7E" w:rsidRPr="00F34F97" w:rsidRDefault="00647A7E" w:rsidP="005628AD">
            <w:pPr>
              <w:jc w:val="center"/>
              <w:rPr>
                <w:rFonts w:cs="Times New Roman"/>
                <w:sz w:val="18"/>
                <w:szCs w:val="18"/>
              </w:rPr>
            </w:pPr>
            <w:r>
              <w:rPr>
                <w:rFonts w:cs="Times New Roman"/>
                <w:sz w:val="18"/>
                <w:szCs w:val="18"/>
              </w:rPr>
              <w:t>l, r</w:t>
            </w:r>
          </w:p>
        </w:tc>
        <w:tc>
          <w:tcPr>
            <w:tcW w:w="275" w:type="pct"/>
            <w:noWrap/>
            <w:vAlign w:val="center"/>
            <w:hideMark/>
          </w:tcPr>
          <w:p w14:paraId="4D1D95EA" w14:textId="77777777" w:rsidR="00647A7E" w:rsidRPr="00F34F97" w:rsidRDefault="00647A7E" w:rsidP="005628AD">
            <w:pPr>
              <w:jc w:val="center"/>
              <w:rPr>
                <w:rFonts w:cs="Times New Roman"/>
                <w:sz w:val="18"/>
                <w:szCs w:val="18"/>
              </w:rPr>
            </w:pPr>
            <w:r>
              <w:rPr>
                <w:rFonts w:cs="Times New Roman"/>
                <w:sz w:val="18"/>
                <w:szCs w:val="18"/>
              </w:rPr>
              <w:t>l, r</w:t>
            </w:r>
          </w:p>
        </w:tc>
        <w:tc>
          <w:tcPr>
            <w:tcW w:w="274" w:type="pct"/>
            <w:noWrap/>
            <w:vAlign w:val="center"/>
            <w:hideMark/>
          </w:tcPr>
          <w:p w14:paraId="030D13CB" w14:textId="77777777" w:rsidR="00647A7E" w:rsidRPr="00F34F97" w:rsidRDefault="00647A7E" w:rsidP="005628AD">
            <w:pPr>
              <w:jc w:val="center"/>
              <w:rPr>
                <w:rFonts w:cs="Times New Roman"/>
                <w:sz w:val="18"/>
                <w:szCs w:val="18"/>
              </w:rPr>
            </w:pPr>
            <w:r>
              <w:rPr>
                <w:rFonts w:cs="Times New Roman"/>
                <w:sz w:val="18"/>
                <w:szCs w:val="18"/>
              </w:rPr>
              <w:t>l, r</w:t>
            </w:r>
          </w:p>
        </w:tc>
        <w:tc>
          <w:tcPr>
            <w:tcW w:w="275" w:type="pct"/>
            <w:noWrap/>
            <w:vAlign w:val="center"/>
            <w:hideMark/>
          </w:tcPr>
          <w:p w14:paraId="27BD07CC" w14:textId="77777777" w:rsidR="00647A7E" w:rsidRPr="00F34F97" w:rsidRDefault="00647A7E" w:rsidP="005628AD">
            <w:pPr>
              <w:jc w:val="center"/>
              <w:rPr>
                <w:rFonts w:cs="Times New Roman"/>
                <w:sz w:val="18"/>
                <w:szCs w:val="18"/>
              </w:rPr>
            </w:pPr>
            <w:r>
              <w:rPr>
                <w:rFonts w:cs="Times New Roman"/>
                <w:sz w:val="18"/>
                <w:szCs w:val="18"/>
              </w:rPr>
              <w:t>l, r</w:t>
            </w:r>
          </w:p>
        </w:tc>
        <w:tc>
          <w:tcPr>
            <w:tcW w:w="274" w:type="pct"/>
            <w:noWrap/>
            <w:vAlign w:val="center"/>
            <w:hideMark/>
          </w:tcPr>
          <w:p w14:paraId="19E0E7AB" w14:textId="77777777" w:rsidR="00647A7E" w:rsidRPr="00F34F97" w:rsidRDefault="00647A7E" w:rsidP="005628AD">
            <w:pPr>
              <w:jc w:val="center"/>
              <w:rPr>
                <w:rFonts w:cs="Times New Roman"/>
                <w:sz w:val="18"/>
                <w:szCs w:val="18"/>
              </w:rPr>
            </w:pPr>
            <w:r>
              <w:rPr>
                <w:rFonts w:cs="Times New Roman"/>
                <w:sz w:val="18"/>
                <w:szCs w:val="18"/>
              </w:rPr>
              <w:t>l, r</w:t>
            </w:r>
          </w:p>
        </w:tc>
        <w:tc>
          <w:tcPr>
            <w:tcW w:w="271" w:type="pct"/>
            <w:noWrap/>
            <w:vAlign w:val="center"/>
            <w:hideMark/>
          </w:tcPr>
          <w:p w14:paraId="64244B55" w14:textId="77777777" w:rsidR="00647A7E" w:rsidRPr="00F34F97" w:rsidRDefault="00647A7E" w:rsidP="005628AD">
            <w:pPr>
              <w:jc w:val="center"/>
              <w:rPr>
                <w:rFonts w:cs="Times New Roman"/>
                <w:sz w:val="18"/>
                <w:szCs w:val="18"/>
              </w:rPr>
            </w:pPr>
            <w:r>
              <w:rPr>
                <w:rFonts w:cs="Times New Roman"/>
                <w:sz w:val="18"/>
                <w:szCs w:val="18"/>
              </w:rPr>
              <w:t>l, r</w:t>
            </w:r>
          </w:p>
        </w:tc>
        <w:tc>
          <w:tcPr>
            <w:tcW w:w="269" w:type="pct"/>
            <w:noWrap/>
            <w:vAlign w:val="center"/>
            <w:hideMark/>
          </w:tcPr>
          <w:p w14:paraId="5F6AEF44" w14:textId="77777777" w:rsidR="00647A7E" w:rsidRPr="00F34F97" w:rsidRDefault="00647A7E" w:rsidP="005628AD">
            <w:pPr>
              <w:jc w:val="center"/>
              <w:rPr>
                <w:rFonts w:cs="Times New Roman"/>
                <w:sz w:val="18"/>
                <w:szCs w:val="18"/>
              </w:rPr>
            </w:pPr>
            <w:r>
              <w:rPr>
                <w:rFonts w:cs="Times New Roman"/>
                <w:sz w:val="18"/>
                <w:szCs w:val="18"/>
              </w:rPr>
              <w:t>l, r</w:t>
            </w:r>
          </w:p>
        </w:tc>
      </w:tr>
      <w:tr w:rsidR="00647A7E" w:rsidRPr="00F34F97" w14:paraId="707BDB8B" w14:textId="77777777" w:rsidTr="005628AD">
        <w:trPr>
          <w:trHeight w:val="300"/>
          <w:jc w:val="center"/>
        </w:trPr>
        <w:tc>
          <w:tcPr>
            <w:tcW w:w="422" w:type="pct"/>
            <w:noWrap/>
            <w:vAlign w:val="center"/>
            <w:hideMark/>
          </w:tcPr>
          <w:p w14:paraId="10923F10" w14:textId="77777777" w:rsidR="00647A7E" w:rsidRPr="00F34F97" w:rsidRDefault="00647A7E" w:rsidP="005628AD">
            <w:pPr>
              <w:jc w:val="center"/>
              <w:rPr>
                <w:rFonts w:cs="Times New Roman"/>
                <w:sz w:val="18"/>
                <w:szCs w:val="18"/>
              </w:rPr>
            </w:pPr>
            <w:r w:rsidRPr="00F34F97">
              <w:rPr>
                <w:rFonts w:cs="Times New Roman"/>
                <w:sz w:val="18"/>
                <w:szCs w:val="18"/>
              </w:rPr>
              <w:t>2</w:t>
            </w:r>
          </w:p>
        </w:tc>
        <w:tc>
          <w:tcPr>
            <w:tcW w:w="741" w:type="pct"/>
            <w:noWrap/>
            <w:vAlign w:val="center"/>
            <w:hideMark/>
          </w:tcPr>
          <w:p w14:paraId="5589FD56" w14:textId="77777777" w:rsidR="00647A7E" w:rsidRDefault="00647A7E" w:rsidP="005628AD">
            <w:pPr>
              <w:jc w:val="center"/>
              <w:rPr>
                <w:rFonts w:cs="Times New Roman"/>
                <w:sz w:val="18"/>
                <w:szCs w:val="18"/>
              </w:rPr>
            </w:pPr>
            <w:r w:rsidRPr="00F34F97">
              <w:rPr>
                <w:rFonts w:cs="Times New Roman"/>
                <w:sz w:val="18"/>
                <w:szCs w:val="18"/>
              </w:rPr>
              <w:t>Stand-to-sit,</w:t>
            </w:r>
          </w:p>
          <w:p w14:paraId="29C8B2BF" w14:textId="77777777" w:rsidR="00647A7E" w:rsidRPr="00F34F97" w:rsidRDefault="00647A7E" w:rsidP="005628AD">
            <w:pPr>
              <w:jc w:val="center"/>
              <w:rPr>
                <w:rFonts w:cs="Times New Roman"/>
                <w:sz w:val="18"/>
                <w:szCs w:val="18"/>
              </w:rPr>
            </w:pPr>
            <w:r w:rsidRPr="00F34F97">
              <w:rPr>
                <w:rFonts w:cs="Times New Roman"/>
                <w:sz w:val="18"/>
                <w:szCs w:val="18"/>
              </w:rPr>
              <w:t>non-challenging, light touch</w:t>
            </w:r>
          </w:p>
        </w:tc>
        <w:tc>
          <w:tcPr>
            <w:tcW w:w="248" w:type="pct"/>
            <w:noWrap/>
            <w:vAlign w:val="center"/>
            <w:hideMark/>
          </w:tcPr>
          <w:p w14:paraId="137E0F73" w14:textId="77777777" w:rsidR="00647A7E" w:rsidRPr="00F34F97" w:rsidRDefault="00647A7E" w:rsidP="005628AD">
            <w:pPr>
              <w:jc w:val="center"/>
              <w:rPr>
                <w:rFonts w:cs="Times New Roman"/>
                <w:sz w:val="18"/>
                <w:szCs w:val="18"/>
              </w:rPr>
            </w:pPr>
            <w:r w:rsidRPr="00F34F97">
              <w:rPr>
                <w:rFonts w:cs="Times New Roman"/>
                <w:sz w:val="18"/>
                <w:szCs w:val="18"/>
              </w:rPr>
              <w:t>2</w:t>
            </w:r>
          </w:p>
        </w:tc>
        <w:tc>
          <w:tcPr>
            <w:tcW w:w="578" w:type="pct"/>
            <w:noWrap/>
            <w:vAlign w:val="center"/>
            <w:hideMark/>
          </w:tcPr>
          <w:p w14:paraId="66235BE2" w14:textId="77777777" w:rsidR="00647A7E" w:rsidRPr="00F34F97" w:rsidRDefault="00647A7E" w:rsidP="005628AD">
            <w:pPr>
              <w:jc w:val="center"/>
              <w:rPr>
                <w:rFonts w:cs="Times New Roman"/>
                <w:sz w:val="18"/>
                <w:szCs w:val="18"/>
              </w:rPr>
            </w:pPr>
            <w:r w:rsidRPr="00F34F97">
              <w:rPr>
                <w:rFonts w:cs="Times New Roman"/>
                <w:sz w:val="18"/>
                <w:szCs w:val="18"/>
              </w:rPr>
              <w:t>Vertical lowering</w:t>
            </w:r>
          </w:p>
        </w:tc>
        <w:tc>
          <w:tcPr>
            <w:tcW w:w="273" w:type="pct"/>
            <w:noWrap/>
            <w:vAlign w:val="center"/>
            <w:hideMark/>
          </w:tcPr>
          <w:p w14:paraId="7588D446" w14:textId="77777777" w:rsidR="00647A7E" w:rsidRPr="00F34F97" w:rsidRDefault="00647A7E" w:rsidP="005628AD">
            <w:pPr>
              <w:jc w:val="center"/>
              <w:rPr>
                <w:rFonts w:cs="Times New Roman"/>
                <w:sz w:val="18"/>
                <w:szCs w:val="18"/>
              </w:rPr>
            </w:pPr>
          </w:p>
        </w:tc>
        <w:tc>
          <w:tcPr>
            <w:tcW w:w="275" w:type="pct"/>
            <w:noWrap/>
            <w:vAlign w:val="center"/>
            <w:hideMark/>
          </w:tcPr>
          <w:p w14:paraId="1D448634" w14:textId="77777777" w:rsidR="00647A7E" w:rsidRPr="00F34F97" w:rsidRDefault="00647A7E" w:rsidP="005628AD">
            <w:pPr>
              <w:jc w:val="center"/>
              <w:rPr>
                <w:rFonts w:cs="Times New Roman"/>
                <w:sz w:val="18"/>
                <w:szCs w:val="18"/>
              </w:rPr>
            </w:pPr>
          </w:p>
        </w:tc>
        <w:tc>
          <w:tcPr>
            <w:tcW w:w="275" w:type="pct"/>
            <w:noWrap/>
            <w:vAlign w:val="center"/>
            <w:hideMark/>
          </w:tcPr>
          <w:p w14:paraId="68DD4DA2" w14:textId="77777777" w:rsidR="00647A7E" w:rsidRPr="00F34F97" w:rsidRDefault="00647A7E" w:rsidP="005628AD">
            <w:pPr>
              <w:jc w:val="center"/>
              <w:rPr>
                <w:rFonts w:cs="Times New Roman"/>
                <w:sz w:val="18"/>
                <w:szCs w:val="18"/>
              </w:rPr>
            </w:pPr>
          </w:p>
        </w:tc>
        <w:tc>
          <w:tcPr>
            <w:tcW w:w="275" w:type="pct"/>
          </w:tcPr>
          <w:p w14:paraId="0CF82A67" w14:textId="77777777" w:rsidR="00647A7E" w:rsidRDefault="00647A7E" w:rsidP="005628AD">
            <w:pPr>
              <w:jc w:val="center"/>
              <w:rPr>
                <w:rFonts w:cs="Times New Roman"/>
                <w:sz w:val="18"/>
                <w:szCs w:val="18"/>
              </w:rPr>
            </w:pPr>
          </w:p>
        </w:tc>
        <w:tc>
          <w:tcPr>
            <w:tcW w:w="275" w:type="pct"/>
            <w:noWrap/>
            <w:vAlign w:val="center"/>
            <w:hideMark/>
          </w:tcPr>
          <w:p w14:paraId="277F7023" w14:textId="77777777" w:rsidR="00647A7E" w:rsidRPr="00F34F97" w:rsidRDefault="00647A7E" w:rsidP="005628AD">
            <w:pPr>
              <w:jc w:val="center"/>
              <w:rPr>
                <w:rFonts w:cs="Times New Roman"/>
                <w:sz w:val="18"/>
                <w:szCs w:val="18"/>
              </w:rPr>
            </w:pPr>
            <w:r>
              <w:rPr>
                <w:rFonts w:cs="Times New Roman"/>
                <w:sz w:val="18"/>
                <w:szCs w:val="18"/>
              </w:rPr>
              <w:t>l, r</w:t>
            </w:r>
          </w:p>
        </w:tc>
        <w:tc>
          <w:tcPr>
            <w:tcW w:w="275" w:type="pct"/>
            <w:noWrap/>
            <w:vAlign w:val="center"/>
            <w:hideMark/>
          </w:tcPr>
          <w:p w14:paraId="5EFDA376" w14:textId="77777777" w:rsidR="00647A7E" w:rsidRPr="00F34F97" w:rsidRDefault="00647A7E" w:rsidP="005628AD">
            <w:pPr>
              <w:jc w:val="center"/>
              <w:rPr>
                <w:rFonts w:cs="Times New Roman"/>
                <w:sz w:val="18"/>
                <w:szCs w:val="18"/>
              </w:rPr>
            </w:pPr>
            <w:r>
              <w:rPr>
                <w:rFonts w:cs="Times New Roman"/>
                <w:sz w:val="18"/>
                <w:szCs w:val="18"/>
              </w:rPr>
              <w:t>l, r</w:t>
            </w:r>
          </w:p>
        </w:tc>
        <w:tc>
          <w:tcPr>
            <w:tcW w:w="274" w:type="pct"/>
            <w:noWrap/>
            <w:vAlign w:val="center"/>
            <w:hideMark/>
          </w:tcPr>
          <w:p w14:paraId="4374E146" w14:textId="77777777" w:rsidR="00647A7E" w:rsidRPr="00F34F97" w:rsidRDefault="00647A7E" w:rsidP="005628AD">
            <w:pPr>
              <w:jc w:val="center"/>
              <w:rPr>
                <w:rFonts w:cs="Times New Roman"/>
                <w:sz w:val="18"/>
                <w:szCs w:val="18"/>
              </w:rPr>
            </w:pPr>
            <w:r>
              <w:rPr>
                <w:rFonts w:cs="Times New Roman"/>
                <w:sz w:val="18"/>
                <w:szCs w:val="18"/>
              </w:rPr>
              <w:t>l, r</w:t>
            </w:r>
          </w:p>
        </w:tc>
        <w:tc>
          <w:tcPr>
            <w:tcW w:w="275" w:type="pct"/>
            <w:noWrap/>
            <w:vAlign w:val="center"/>
            <w:hideMark/>
          </w:tcPr>
          <w:p w14:paraId="75F31A7C" w14:textId="77777777" w:rsidR="00647A7E" w:rsidRPr="00F34F97" w:rsidRDefault="00647A7E" w:rsidP="005628AD">
            <w:pPr>
              <w:jc w:val="center"/>
              <w:rPr>
                <w:rFonts w:cs="Times New Roman"/>
                <w:sz w:val="18"/>
                <w:szCs w:val="18"/>
              </w:rPr>
            </w:pPr>
            <w:r>
              <w:rPr>
                <w:rFonts w:cs="Times New Roman"/>
                <w:sz w:val="18"/>
                <w:szCs w:val="18"/>
              </w:rPr>
              <w:t>l, r</w:t>
            </w:r>
          </w:p>
        </w:tc>
        <w:tc>
          <w:tcPr>
            <w:tcW w:w="274" w:type="pct"/>
            <w:noWrap/>
            <w:vAlign w:val="center"/>
            <w:hideMark/>
          </w:tcPr>
          <w:p w14:paraId="0A4C0202" w14:textId="77777777" w:rsidR="00647A7E" w:rsidRPr="00F34F97" w:rsidRDefault="00647A7E" w:rsidP="005628AD">
            <w:pPr>
              <w:jc w:val="center"/>
              <w:rPr>
                <w:rFonts w:cs="Times New Roman"/>
                <w:sz w:val="18"/>
                <w:szCs w:val="18"/>
              </w:rPr>
            </w:pPr>
            <w:r>
              <w:rPr>
                <w:rFonts w:cs="Times New Roman"/>
                <w:sz w:val="18"/>
                <w:szCs w:val="18"/>
              </w:rPr>
              <w:t>l, r</w:t>
            </w:r>
          </w:p>
        </w:tc>
        <w:tc>
          <w:tcPr>
            <w:tcW w:w="271" w:type="pct"/>
            <w:noWrap/>
            <w:vAlign w:val="center"/>
            <w:hideMark/>
          </w:tcPr>
          <w:p w14:paraId="20F5BD0D" w14:textId="77777777" w:rsidR="00647A7E" w:rsidRPr="00F34F97" w:rsidRDefault="00647A7E" w:rsidP="005628AD">
            <w:pPr>
              <w:jc w:val="center"/>
              <w:rPr>
                <w:rFonts w:cs="Times New Roman"/>
                <w:sz w:val="18"/>
                <w:szCs w:val="18"/>
              </w:rPr>
            </w:pPr>
            <w:r>
              <w:rPr>
                <w:rFonts w:cs="Times New Roman"/>
                <w:sz w:val="18"/>
                <w:szCs w:val="18"/>
              </w:rPr>
              <w:t>l, r</w:t>
            </w:r>
          </w:p>
        </w:tc>
        <w:tc>
          <w:tcPr>
            <w:tcW w:w="269" w:type="pct"/>
            <w:noWrap/>
            <w:vAlign w:val="center"/>
            <w:hideMark/>
          </w:tcPr>
          <w:p w14:paraId="0E6269A7" w14:textId="77777777" w:rsidR="00647A7E" w:rsidRPr="00F34F97" w:rsidRDefault="00647A7E" w:rsidP="005628AD">
            <w:pPr>
              <w:jc w:val="center"/>
              <w:rPr>
                <w:rFonts w:cs="Times New Roman"/>
                <w:sz w:val="18"/>
                <w:szCs w:val="18"/>
              </w:rPr>
            </w:pPr>
            <w:r>
              <w:rPr>
                <w:rFonts w:cs="Times New Roman"/>
                <w:sz w:val="18"/>
                <w:szCs w:val="18"/>
              </w:rPr>
              <w:t>l, r</w:t>
            </w:r>
          </w:p>
        </w:tc>
      </w:tr>
      <w:tr w:rsidR="00647A7E" w:rsidRPr="00F34F97" w14:paraId="7A9A0D66" w14:textId="77777777" w:rsidTr="005628AD">
        <w:trPr>
          <w:trHeight w:val="300"/>
          <w:jc w:val="center"/>
        </w:trPr>
        <w:tc>
          <w:tcPr>
            <w:tcW w:w="422" w:type="pct"/>
            <w:noWrap/>
            <w:vAlign w:val="center"/>
            <w:hideMark/>
          </w:tcPr>
          <w:p w14:paraId="5AA26652" w14:textId="77777777" w:rsidR="00647A7E" w:rsidRPr="00F34F97" w:rsidRDefault="00647A7E" w:rsidP="005628AD">
            <w:pPr>
              <w:jc w:val="center"/>
              <w:rPr>
                <w:rFonts w:cs="Times New Roman"/>
                <w:sz w:val="18"/>
                <w:szCs w:val="18"/>
              </w:rPr>
            </w:pPr>
            <w:r w:rsidRPr="00F34F97">
              <w:rPr>
                <w:rFonts w:cs="Times New Roman"/>
                <w:sz w:val="18"/>
                <w:szCs w:val="18"/>
              </w:rPr>
              <w:t>2</w:t>
            </w:r>
          </w:p>
        </w:tc>
        <w:tc>
          <w:tcPr>
            <w:tcW w:w="741" w:type="pct"/>
            <w:noWrap/>
            <w:vAlign w:val="center"/>
            <w:hideMark/>
          </w:tcPr>
          <w:p w14:paraId="233C3753" w14:textId="77777777" w:rsidR="00647A7E" w:rsidRDefault="00647A7E" w:rsidP="005628AD">
            <w:pPr>
              <w:jc w:val="center"/>
              <w:rPr>
                <w:rFonts w:cs="Times New Roman"/>
                <w:sz w:val="18"/>
                <w:szCs w:val="18"/>
              </w:rPr>
            </w:pPr>
            <w:r w:rsidRPr="00F34F97">
              <w:rPr>
                <w:rFonts w:cs="Times New Roman"/>
                <w:sz w:val="18"/>
                <w:szCs w:val="18"/>
              </w:rPr>
              <w:t>Stand-to-sit,</w:t>
            </w:r>
          </w:p>
          <w:p w14:paraId="58233555" w14:textId="77777777" w:rsidR="00647A7E" w:rsidRPr="00F34F97" w:rsidRDefault="00647A7E" w:rsidP="005628AD">
            <w:pPr>
              <w:jc w:val="center"/>
              <w:rPr>
                <w:rFonts w:cs="Times New Roman"/>
                <w:sz w:val="18"/>
                <w:szCs w:val="18"/>
              </w:rPr>
            </w:pPr>
            <w:r w:rsidRPr="00F34F97">
              <w:rPr>
                <w:rFonts w:cs="Times New Roman"/>
                <w:sz w:val="18"/>
                <w:szCs w:val="18"/>
              </w:rPr>
              <w:t>non-challenging, light touch</w:t>
            </w:r>
          </w:p>
        </w:tc>
        <w:tc>
          <w:tcPr>
            <w:tcW w:w="248" w:type="pct"/>
            <w:noWrap/>
            <w:vAlign w:val="center"/>
            <w:hideMark/>
          </w:tcPr>
          <w:p w14:paraId="59C1D0F9" w14:textId="77777777" w:rsidR="00647A7E" w:rsidRPr="00F34F97" w:rsidRDefault="00647A7E" w:rsidP="005628AD">
            <w:pPr>
              <w:jc w:val="center"/>
              <w:rPr>
                <w:rFonts w:cs="Times New Roman"/>
                <w:sz w:val="18"/>
                <w:szCs w:val="18"/>
              </w:rPr>
            </w:pPr>
            <w:r w:rsidRPr="00F34F97">
              <w:rPr>
                <w:rFonts w:cs="Times New Roman"/>
                <w:sz w:val="18"/>
                <w:szCs w:val="18"/>
              </w:rPr>
              <w:t>3</w:t>
            </w:r>
          </w:p>
        </w:tc>
        <w:tc>
          <w:tcPr>
            <w:tcW w:w="578" w:type="pct"/>
            <w:noWrap/>
            <w:vAlign w:val="center"/>
            <w:hideMark/>
          </w:tcPr>
          <w:p w14:paraId="7B7ACB27" w14:textId="77777777" w:rsidR="00647A7E" w:rsidRPr="00F34F97" w:rsidRDefault="00647A7E" w:rsidP="005628AD">
            <w:pPr>
              <w:jc w:val="center"/>
              <w:rPr>
                <w:rFonts w:cs="Times New Roman"/>
                <w:sz w:val="18"/>
                <w:szCs w:val="18"/>
              </w:rPr>
            </w:pPr>
            <w:r w:rsidRPr="00F34F97">
              <w:rPr>
                <w:rFonts w:cs="Times New Roman"/>
                <w:sz w:val="18"/>
                <w:szCs w:val="18"/>
              </w:rPr>
              <w:t>Vertical lowering</w:t>
            </w:r>
          </w:p>
        </w:tc>
        <w:tc>
          <w:tcPr>
            <w:tcW w:w="273" w:type="pct"/>
            <w:noWrap/>
            <w:vAlign w:val="center"/>
            <w:hideMark/>
          </w:tcPr>
          <w:p w14:paraId="30D08A2F" w14:textId="77777777" w:rsidR="00647A7E" w:rsidRPr="00F34F97" w:rsidRDefault="00647A7E" w:rsidP="005628AD">
            <w:pPr>
              <w:jc w:val="center"/>
              <w:rPr>
                <w:rFonts w:cs="Times New Roman"/>
                <w:sz w:val="18"/>
                <w:szCs w:val="18"/>
              </w:rPr>
            </w:pPr>
          </w:p>
        </w:tc>
        <w:tc>
          <w:tcPr>
            <w:tcW w:w="275" w:type="pct"/>
            <w:noWrap/>
            <w:vAlign w:val="center"/>
            <w:hideMark/>
          </w:tcPr>
          <w:p w14:paraId="4B520005" w14:textId="77777777" w:rsidR="00647A7E" w:rsidRPr="00F34F97" w:rsidRDefault="00647A7E" w:rsidP="005628AD">
            <w:pPr>
              <w:jc w:val="center"/>
              <w:rPr>
                <w:rFonts w:cs="Times New Roman"/>
                <w:sz w:val="18"/>
                <w:szCs w:val="18"/>
              </w:rPr>
            </w:pPr>
          </w:p>
        </w:tc>
        <w:tc>
          <w:tcPr>
            <w:tcW w:w="275" w:type="pct"/>
            <w:noWrap/>
            <w:vAlign w:val="center"/>
            <w:hideMark/>
          </w:tcPr>
          <w:p w14:paraId="23D79C94" w14:textId="77777777" w:rsidR="00647A7E" w:rsidRPr="00F34F97" w:rsidRDefault="00647A7E" w:rsidP="005628AD">
            <w:pPr>
              <w:jc w:val="center"/>
              <w:rPr>
                <w:rFonts w:cs="Times New Roman"/>
                <w:sz w:val="18"/>
                <w:szCs w:val="18"/>
              </w:rPr>
            </w:pPr>
          </w:p>
        </w:tc>
        <w:tc>
          <w:tcPr>
            <w:tcW w:w="275" w:type="pct"/>
          </w:tcPr>
          <w:p w14:paraId="219EAEA9" w14:textId="77777777" w:rsidR="00647A7E" w:rsidRDefault="00647A7E" w:rsidP="005628AD">
            <w:pPr>
              <w:jc w:val="center"/>
              <w:rPr>
                <w:rFonts w:cs="Times New Roman"/>
                <w:sz w:val="18"/>
                <w:szCs w:val="18"/>
              </w:rPr>
            </w:pPr>
          </w:p>
        </w:tc>
        <w:tc>
          <w:tcPr>
            <w:tcW w:w="275" w:type="pct"/>
            <w:noWrap/>
            <w:vAlign w:val="center"/>
            <w:hideMark/>
          </w:tcPr>
          <w:p w14:paraId="5F9F5B84" w14:textId="77777777" w:rsidR="00647A7E" w:rsidRPr="00F34F97" w:rsidRDefault="00647A7E" w:rsidP="005628AD">
            <w:pPr>
              <w:jc w:val="center"/>
              <w:rPr>
                <w:rFonts w:cs="Times New Roman"/>
                <w:sz w:val="18"/>
                <w:szCs w:val="18"/>
              </w:rPr>
            </w:pPr>
            <w:r>
              <w:rPr>
                <w:rFonts w:cs="Times New Roman"/>
                <w:sz w:val="18"/>
                <w:szCs w:val="18"/>
              </w:rPr>
              <w:t>l, r</w:t>
            </w:r>
          </w:p>
        </w:tc>
        <w:tc>
          <w:tcPr>
            <w:tcW w:w="275" w:type="pct"/>
            <w:noWrap/>
            <w:vAlign w:val="center"/>
            <w:hideMark/>
          </w:tcPr>
          <w:p w14:paraId="7F86B3C9" w14:textId="77777777" w:rsidR="00647A7E" w:rsidRPr="00F34F97" w:rsidRDefault="00647A7E" w:rsidP="005628AD">
            <w:pPr>
              <w:jc w:val="center"/>
              <w:rPr>
                <w:rFonts w:cs="Times New Roman"/>
                <w:sz w:val="18"/>
                <w:szCs w:val="18"/>
              </w:rPr>
            </w:pPr>
            <w:r>
              <w:rPr>
                <w:rFonts w:cs="Times New Roman"/>
                <w:sz w:val="18"/>
                <w:szCs w:val="18"/>
              </w:rPr>
              <w:t>l, r</w:t>
            </w:r>
          </w:p>
        </w:tc>
        <w:tc>
          <w:tcPr>
            <w:tcW w:w="274" w:type="pct"/>
            <w:noWrap/>
            <w:vAlign w:val="center"/>
            <w:hideMark/>
          </w:tcPr>
          <w:p w14:paraId="6DAC283E" w14:textId="77777777" w:rsidR="00647A7E" w:rsidRPr="00F34F97" w:rsidRDefault="00647A7E" w:rsidP="005628AD">
            <w:pPr>
              <w:jc w:val="center"/>
              <w:rPr>
                <w:rFonts w:cs="Times New Roman"/>
                <w:sz w:val="18"/>
                <w:szCs w:val="18"/>
              </w:rPr>
            </w:pPr>
            <w:r>
              <w:rPr>
                <w:rFonts w:cs="Times New Roman"/>
                <w:sz w:val="18"/>
                <w:szCs w:val="18"/>
              </w:rPr>
              <w:t>l, r</w:t>
            </w:r>
          </w:p>
        </w:tc>
        <w:tc>
          <w:tcPr>
            <w:tcW w:w="275" w:type="pct"/>
            <w:noWrap/>
            <w:vAlign w:val="center"/>
            <w:hideMark/>
          </w:tcPr>
          <w:p w14:paraId="0090C70B" w14:textId="77777777" w:rsidR="00647A7E" w:rsidRPr="00F34F97" w:rsidRDefault="00647A7E" w:rsidP="005628AD">
            <w:pPr>
              <w:jc w:val="center"/>
              <w:rPr>
                <w:rFonts w:cs="Times New Roman"/>
                <w:sz w:val="18"/>
                <w:szCs w:val="18"/>
              </w:rPr>
            </w:pPr>
            <w:r>
              <w:rPr>
                <w:rFonts w:cs="Times New Roman"/>
                <w:sz w:val="18"/>
                <w:szCs w:val="18"/>
              </w:rPr>
              <w:t>l, r</w:t>
            </w:r>
          </w:p>
        </w:tc>
        <w:tc>
          <w:tcPr>
            <w:tcW w:w="274" w:type="pct"/>
            <w:noWrap/>
            <w:vAlign w:val="center"/>
            <w:hideMark/>
          </w:tcPr>
          <w:p w14:paraId="4D308F7E" w14:textId="77777777" w:rsidR="00647A7E" w:rsidRPr="00F34F97" w:rsidRDefault="00647A7E" w:rsidP="005628AD">
            <w:pPr>
              <w:jc w:val="center"/>
              <w:rPr>
                <w:rFonts w:cs="Times New Roman"/>
                <w:sz w:val="18"/>
                <w:szCs w:val="18"/>
              </w:rPr>
            </w:pPr>
            <w:r>
              <w:rPr>
                <w:rFonts w:cs="Times New Roman"/>
                <w:sz w:val="18"/>
                <w:szCs w:val="18"/>
              </w:rPr>
              <w:t>l, r</w:t>
            </w:r>
          </w:p>
        </w:tc>
        <w:tc>
          <w:tcPr>
            <w:tcW w:w="271" w:type="pct"/>
            <w:noWrap/>
            <w:vAlign w:val="center"/>
            <w:hideMark/>
          </w:tcPr>
          <w:p w14:paraId="5AFDABD7" w14:textId="77777777" w:rsidR="00647A7E" w:rsidRPr="00F34F97" w:rsidRDefault="00647A7E" w:rsidP="005628AD">
            <w:pPr>
              <w:jc w:val="center"/>
              <w:rPr>
                <w:rFonts w:cs="Times New Roman"/>
                <w:sz w:val="18"/>
                <w:szCs w:val="18"/>
              </w:rPr>
            </w:pPr>
            <w:r>
              <w:rPr>
                <w:rFonts w:cs="Times New Roman"/>
                <w:sz w:val="18"/>
                <w:szCs w:val="18"/>
              </w:rPr>
              <w:t>l, r</w:t>
            </w:r>
          </w:p>
        </w:tc>
        <w:tc>
          <w:tcPr>
            <w:tcW w:w="269" w:type="pct"/>
            <w:noWrap/>
            <w:vAlign w:val="center"/>
            <w:hideMark/>
          </w:tcPr>
          <w:p w14:paraId="50B63EF5" w14:textId="77777777" w:rsidR="00647A7E" w:rsidRPr="00F34F97" w:rsidRDefault="00647A7E" w:rsidP="005628AD">
            <w:pPr>
              <w:jc w:val="center"/>
              <w:rPr>
                <w:rFonts w:cs="Times New Roman"/>
                <w:sz w:val="18"/>
                <w:szCs w:val="18"/>
              </w:rPr>
            </w:pPr>
            <w:r>
              <w:rPr>
                <w:rFonts w:cs="Times New Roman"/>
                <w:sz w:val="18"/>
                <w:szCs w:val="18"/>
              </w:rPr>
              <w:t>l, r</w:t>
            </w:r>
          </w:p>
        </w:tc>
      </w:tr>
      <w:tr w:rsidR="00647A7E" w:rsidRPr="00F34F97" w14:paraId="007591DD" w14:textId="77777777" w:rsidTr="005628AD">
        <w:trPr>
          <w:trHeight w:val="300"/>
          <w:jc w:val="center"/>
        </w:trPr>
        <w:tc>
          <w:tcPr>
            <w:tcW w:w="422" w:type="pct"/>
            <w:noWrap/>
            <w:vAlign w:val="center"/>
            <w:hideMark/>
          </w:tcPr>
          <w:p w14:paraId="0300FE71" w14:textId="77777777" w:rsidR="00647A7E" w:rsidRPr="00F34F97" w:rsidRDefault="00647A7E" w:rsidP="005628AD">
            <w:pPr>
              <w:jc w:val="center"/>
              <w:rPr>
                <w:rFonts w:cs="Times New Roman"/>
                <w:sz w:val="18"/>
                <w:szCs w:val="18"/>
              </w:rPr>
            </w:pPr>
            <w:r w:rsidRPr="00F34F97">
              <w:rPr>
                <w:rFonts w:cs="Times New Roman"/>
                <w:sz w:val="18"/>
                <w:szCs w:val="18"/>
              </w:rPr>
              <w:t>2</w:t>
            </w:r>
          </w:p>
        </w:tc>
        <w:tc>
          <w:tcPr>
            <w:tcW w:w="741" w:type="pct"/>
            <w:noWrap/>
            <w:vAlign w:val="center"/>
            <w:hideMark/>
          </w:tcPr>
          <w:p w14:paraId="582DD63E" w14:textId="77777777" w:rsidR="00647A7E" w:rsidRDefault="00647A7E" w:rsidP="005628AD">
            <w:pPr>
              <w:jc w:val="center"/>
              <w:rPr>
                <w:rFonts w:cs="Times New Roman"/>
                <w:sz w:val="18"/>
                <w:szCs w:val="18"/>
              </w:rPr>
            </w:pPr>
            <w:r w:rsidRPr="00F34F97">
              <w:rPr>
                <w:rFonts w:cs="Times New Roman"/>
                <w:sz w:val="18"/>
                <w:szCs w:val="18"/>
              </w:rPr>
              <w:t>Sit-to-stand,</w:t>
            </w:r>
          </w:p>
          <w:p w14:paraId="7180F445" w14:textId="77777777" w:rsidR="00647A7E" w:rsidRPr="00F34F97" w:rsidRDefault="00647A7E" w:rsidP="005628AD">
            <w:pPr>
              <w:jc w:val="center"/>
              <w:rPr>
                <w:rFonts w:cs="Times New Roman"/>
                <w:sz w:val="18"/>
                <w:szCs w:val="18"/>
              </w:rPr>
            </w:pPr>
            <w:r w:rsidRPr="00F34F97">
              <w:rPr>
                <w:rFonts w:cs="Times New Roman"/>
                <w:sz w:val="18"/>
                <w:szCs w:val="18"/>
              </w:rPr>
              <w:t>non-challenging, full support</w:t>
            </w:r>
          </w:p>
        </w:tc>
        <w:tc>
          <w:tcPr>
            <w:tcW w:w="248" w:type="pct"/>
            <w:noWrap/>
            <w:vAlign w:val="center"/>
            <w:hideMark/>
          </w:tcPr>
          <w:p w14:paraId="7B27F38C" w14:textId="77777777" w:rsidR="00647A7E" w:rsidRPr="00F34F97" w:rsidRDefault="00647A7E" w:rsidP="005628AD">
            <w:pPr>
              <w:jc w:val="center"/>
              <w:rPr>
                <w:rFonts w:cs="Times New Roman"/>
                <w:sz w:val="18"/>
                <w:szCs w:val="18"/>
              </w:rPr>
            </w:pPr>
            <w:r w:rsidRPr="00F34F97">
              <w:rPr>
                <w:rFonts w:cs="Times New Roman"/>
                <w:sz w:val="18"/>
                <w:szCs w:val="18"/>
              </w:rPr>
              <w:t>1</w:t>
            </w:r>
          </w:p>
        </w:tc>
        <w:tc>
          <w:tcPr>
            <w:tcW w:w="578" w:type="pct"/>
            <w:noWrap/>
            <w:vAlign w:val="center"/>
            <w:hideMark/>
          </w:tcPr>
          <w:p w14:paraId="46B7450F" w14:textId="77777777" w:rsidR="00647A7E" w:rsidRPr="00F34F97" w:rsidRDefault="00647A7E" w:rsidP="005628AD">
            <w:pPr>
              <w:jc w:val="center"/>
              <w:rPr>
                <w:rFonts w:cs="Times New Roman"/>
                <w:sz w:val="18"/>
                <w:szCs w:val="18"/>
              </w:rPr>
            </w:pPr>
            <w:r w:rsidRPr="00F34F97">
              <w:rPr>
                <w:rFonts w:cs="Times New Roman"/>
                <w:sz w:val="18"/>
                <w:szCs w:val="18"/>
              </w:rPr>
              <w:t>Vertical rise</w:t>
            </w:r>
          </w:p>
        </w:tc>
        <w:tc>
          <w:tcPr>
            <w:tcW w:w="273" w:type="pct"/>
            <w:noWrap/>
            <w:vAlign w:val="center"/>
            <w:hideMark/>
          </w:tcPr>
          <w:p w14:paraId="7FE12C62" w14:textId="77777777" w:rsidR="00647A7E" w:rsidRPr="00F34F97" w:rsidRDefault="00647A7E" w:rsidP="005628AD">
            <w:pPr>
              <w:jc w:val="center"/>
              <w:rPr>
                <w:rFonts w:cs="Times New Roman"/>
                <w:sz w:val="18"/>
                <w:szCs w:val="18"/>
              </w:rPr>
            </w:pPr>
          </w:p>
        </w:tc>
        <w:tc>
          <w:tcPr>
            <w:tcW w:w="275" w:type="pct"/>
            <w:noWrap/>
            <w:vAlign w:val="center"/>
            <w:hideMark/>
          </w:tcPr>
          <w:p w14:paraId="7C70A6EE" w14:textId="77777777" w:rsidR="00647A7E" w:rsidRPr="00F34F97" w:rsidRDefault="00647A7E" w:rsidP="005628AD">
            <w:pPr>
              <w:jc w:val="center"/>
              <w:rPr>
                <w:rFonts w:cs="Times New Roman"/>
                <w:sz w:val="18"/>
                <w:szCs w:val="18"/>
              </w:rPr>
            </w:pPr>
          </w:p>
        </w:tc>
        <w:tc>
          <w:tcPr>
            <w:tcW w:w="275" w:type="pct"/>
            <w:noWrap/>
            <w:vAlign w:val="center"/>
            <w:hideMark/>
          </w:tcPr>
          <w:p w14:paraId="08C0F811" w14:textId="77777777" w:rsidR="00647A7E" w:rsidRPr="00F34F97" w:rsidRDefault="00647A7E" w:rsidP="005628AD">
            <w:pPr>
              <w:jc w:val="center"/>
              <w:rPr>
                <w:rFonts w:cs="Times New Roman"/>
                <w:sz w:val="18"/>
                <w:szCs w:val="18"/>
              </w:rPr>
            </w:pPr>
          </w:p>
        </w:tc>
        <w:tc>
          <w:tcPr>
            <w:tcW w:w="275" w:type="pct"/>
          </w:tcPr>
          <w:p w14:paraId="6DF96489" w14:textId="77777777" w:rsidR="00647A7E" w:rsidRDefault="00647A7E" w:rsidP="005628AD">
            <w:pPr>
              <w:jc w:val="center"/>
              <w:rPr>
                <w:rFonts w:cs="Times New Roman"/>
                <w:sz w:val="18"/>
                <w:szCs w:val="18"/>
              </w:rPr>
            </w:pPr>
          </w:p>
        </w:tc>
        <w:tc>
          <w:tcPr>
            <w:tcW w:w="275" w:type="pct"/>
            <w:noWrap/>
            <w:vAlign w:val="center"/>
            <w:hideMark/>
          </w:tcPr>
          <w:p w14:paraId="1392DD19" w14:textId="77777777" w:rsidR="00647A7E" w:rsidRPr="00F34F97" w:rsidRDefault="00647A7E" w:rsidP="005628AD">
            <w:pPr>
              <w:jc w:val="center"/>
              <w:rPr>
                <w:rFonts w:cs="Times New Roman"/>
                <w:sz w:val="18"/>
                <w:szCs w:val="18"/>
              </w:rPr>
            </w:pPr>
            <w:r>
              <w:rPr>
                <w:rFonts w:cs="Times New Roman"/>
                <w:sz w:val="18"/>
                <w:szCs w:val="18"/>
              </w:rPr>
              <w:t>l, r</w:t>
            </w:r>
          </w:p>
        </w:tc>
        <w:tc>
          <w:tcPr>
            <w:tcW w:w="275" w:type="pct"/>
            <w:noWrap/>
            <w:vAlign w:val="center"/>
            <w:hideMark/>
          </w:tcPr>
          <w:p w14:paraId="0438CF58" w14:textId="77777777" w:rsidR="00647A7E" w:rsidRPr="00F34F97" w:rsidRDefault="00647A7E" w:rsidP="005628AD">
            <w:pPr>
              <w:jc w:val="center"/>
              <w:rPr>
                <w:rFonts w:cs="Times New Roman"/>
                <w:sz w:val="18"/>
                <w:szCs w:val="18"/>
              </w:rPr>
            </w:pPr>
            <w:r>
              <w:rPr>
                <w:rFonts w:cs="Times New Roman"/>
                <w:sz w:val="18"/>
                <w:szCs w:val="18"/>
              </w:rPr>
              <w:t>l, r</w:t>
            </w:r>
          </w:p>
        </w:tc>
        <w:tc>
          <w:tcPr>
            <w:tcW w:w="274" w:type="pct"/>
            <w:noWrap/>
            <w:vAlign w:val="center"/>
            <w:hideMark/>
          </w:tcPr>
          <w:p w14:paraId="12770C7B" w14:textId="77777777" w:rsidR="00647A7E" w:rsidRPr="00F34F97" w:rsidRDefault="00647A7E" w:rsidP="005628AD">
            <w:pPr>
              <w:jc w:val="center"/>
              <w:rPr>
                <w:rFonts w:cs="Times New Roman"/>
                <w:sz w:val="18"/>
                <w:szCs w:val="18"/>
              </w:rPr>
            </w:pPr>
            <w:r>
              <w:rPr>
                <w:rFonts w:cs="Times New Roman"/>
                <w:sz w:val="18"/>
                <w:szCs w:val="18"/>
              </w:rPr>
              <w:t>l, r</w:t>
            </w:r>
          </w:p>
        </w:tc>
        <w:tc>
          <w:tcPr>
            <w:tcW w:w="275" w:type="pct"/>
            <w:noWrap/>
            <w:vAlign w:val="center"/>
            <w:hideMark/>
          </w:tcPr>
          <w:p w14:paraId="7C269648" w14:textId="77777777" w:rsidR="00647A7E" w:rsidRPr="00F34F97" w:rsidRDefault="00647A7E" w:rsidP="005628AD">
            <w:pPr>
              <w:jc w:val="center"/>
              <w:rPr>
                <w:rFonts w:cs="Times New Roman"/>
                <w:sz w:val="18"/>
                <w:szCs w:val="18"/>
              </w:rPr>
            </w:pPr>
            <w:r>
              <w:rPr>
                <w:rFonts w:cs="Times New Roman"/>
                <w:sz w:val="18"/>
                <w:szCs w:val="18"/>
              </w:rPr>
              <w:t>l, r</w:t>
            </w:r>
          </w:p>
        </w:tc>
        <w:tc>
          <w:tcPr>
            <w:tcW w:w="274" w:type="pct"/>
            <w:noWrap/>
            <w:vAlign w:val="center"/>
            <w:hideMark/>
          </w:tcPr>
          <w:p w14:paraId="6F6052EC" w14:textId="77777777" w:rsidR="00647A7E" w:rsidRPr="00F34F97" w:rsidRDefault="00647A7E" w:rsidP="005628AD">
            <w:pPr>
              <w:jc w:val="center"/>
              <w:rPr>
                <w:rFonts w:cs="Times New Roman"/>
                <w:sz w:val="18"/>
                <w:szCs w:val="18"/>
              </w:rPr>
            </w:pPr>
            <w:r>
              <w:rPr>
                <w:rFonts w:cs="Times New Roman"/>
                <w:sz w:val="18"/>
                <w:szCs w:val="18"/>
              </w:rPr>
              <w:t>l, r</w:t>
            </w:r>
          </w:p>
        </w:tc>
        <w:tc>
          <w:tcPr>
            <w:tcW w:w="271" w:type="pct"/>
            <w:noWrap/>
            <w:vAlign w:val="center"/>
            <w:hideMark/>
          </w:tcPr>
          <w:p w14:paraId="5D5A10DB" w14:textId="77777777" w:rsidR="00647A7E" w:rsidRPr="00F34F97" w:rsidRDefault="00647A7E" w:rsidP="005628AD">
            <w:pPr>
              <w:jc w:val="center"/>
              <w:rPr>
                <w:rFonts w:cs="Times New Roman"/>
                <w:sz w:val="18"/>
                <w:szCs w:val="18"/>
              </w:rPr>
            </w:pPr>
            <w:r>
              <w:rPr>
                <w:rFonts w:cs="Times New Roman"/>
                <w:sz w:val="18"/>
                <w:szCs w:val="18"/>
              </w:rPr>
              <w:t>l, r</w:t>
            </w:r>
          </w:p>
        </w:tc>
        <w:tc>
          <w:tcPr>
            <w:tcW w:w="269" w:type="pct"/>
            <w:noWrap/>
            <w:vAlign w:val="center"/>
            <w:hideMark/>
          </w:tcPr>
          <w:p w14:paraId="63459BC4" w14:textId="77777777" w:rsidR="00647A7E" w:rsidRPr="00F34F97" w:rsidRDefault="00647A7E" w:rsidP="005628AD">
            <w:pPr>
              <w:jc w:val="center"/>
              <w:rPr>
                <w:rFonts w:cs="Times New Roman"/>
                <w:sz w:val="18"/>
                <w:szCs w:val="18"/>
              </w:rPr>
            </w:pPr>
            <w:r>
              <w:rPr>
                <w:rFonts w:cs="Times New Roman"/>
                <w:sz w:val="18"/>
                <w:szCs w:val="18"/>
              </w:rPr>
              <w:t>l, r</w:t>
            </w:r>
          </w:p>
        </w:tc>
      </w:tr>
      <w:tr w:rsidR="00647A7E" w:rsidRPr="00F34F97" w14:paraId="414C1A1D" w14:textId="77777777" w:rsidTr="005628AD">
        <w:trPr>
          <w:trHeight w:val="300"/>
          <w:jc w:val="center"/>
        </w:trPr>
        <w:tc>
          <w:tcPr>
            <w:tcW w:w="422" w:type="pct"/>
            <w:noWrap/>
            <w:vAlign w:val="center"/>
            <w:hideMark/>
          </w:tcPr>
          <w:p w14:paraId="39696EBA" w14:textId="77777777" w:rsidR="00647A7E" w:rsidRPr="00F34F97" w:rsidRDefault="00647A7E" w:rsidP="005628AD">
            <w:pPr>
              <w:jc w:val="center"/>
              <w:rPr>
                <w:rFonts w:cs="Times New Roman"/>
                <w:sz w:val="18"/>
                <w:szCs w:val="18"/>
              </w:rPr>
            </w:pPr>
            <w:r w:rsidRPr="00F34F97">
              <w:rPr>
                <w:rFonts w:cs="Times New Roman"/>
                <w:sz w:val="18"/>
                <w:szCs w:val="18"/>
              </w:rPr>
              <w:t>2</w:t>
            </w:r>
          </w:p>
        </w:tc>
        <w:tc>
          <w:tcPr>
            <w:tcW w:w="741" w:type="pct"/>
            <w:noWrap/>
            <w:vAlign w:val="center"/>
            <w:hideMark/>
          </w:tcPr>
          <w:p w14:paraId="1CC9AC31" w14:textId="77777777" w:rsidR="00647A7E" w:rsidRDefault="00647A7E" w:rsidP="005628AD">
            <w:pPr>
              <w:jc w:val="center"/>
              <w:rPr>
                <w:rFonts w:cs="Times New Roman"/>
                <w:sz w:val="18"/>
                <w:szCs w:val="18"/>
              </w:rPr>
            </w:pPr>
            <w:r w:rsidRPr="00F34F97">
              <w:rPr>
                <w:rFonts w:cs="Times New Roman"/>
                <w:sz w:val="18"/>
                <w:szCs w:val="18"/>
              </w:rPr>
              <w:t>Sit-to-stand,</w:t>
            </w:r>
          </w:p>
          <w:p w14:paraId="7FDF91D6" w14:textId="77777777" w:rsidR="00647A7E" w:rsidRPr="00F34F97" w:rsidRDefault="00647A7E" w:rsidP="005628AD">
            <w:pPr>
              <w:jc w:val="center"/>
              <w:rPr>
                <w:rFonts w:cs="Times New Roman"/>
                <w:sz w:val="18"/>
                <w:szCs w:val="18"/>
              </w:rPr>
            </w:pPr>
            <w:r w:rsidRPr="00F34F97">
              <w:rPr>
                <w:rFonts w:cs="Times New Roman"/>
                <w:sz w:val="18"/>
                <w:szCs w:val="18"/>
              </w:rPr>
              <w:t>non-challenging, full support</w:t>
            </w:r>
          </w:p>
        </w:tc>
        <w:tc>
          <w:tcPr>
            <w:tcW w:w="248" w:type="pct"/>
            <w:noWrap/>
            <w:vAlign w:val="center"/>
            <w:hideMark/>
          </w:tcPr>
          <w:p w14:paraId="3EEACE3B" w14:textId="77777777" w:rsidR="00647A7E" w:rsidRPr="00F34F97" w:rsidRDefault="00647A7E" w:rsidP="005628AD">
            <w:pPr>
              <w:jc w:val="center"/>
              <w:rPr>
                <w:rFonts w:cs="Times New Roman"/>
                <w:sz w:val="18"/>
                <w:szCs w:val="18"/>
              </w:rPr>
            </w:pPr>
            <w:r w:rsidRPr="00F34F97">
              <w:rPr>
                <w:rFonts w:cs="Times New Roman"/>
                <w:sz w:val="18"/>
                <w:szCs w:val="18"/>
              </w:rPr>
              <w:t>2</w:t>
            </w:r>
          </w:p>
        </w:tc>
        <w:tc>
          <w:tcPr>
            <w:tcW w:w="578" w:type="pct"/>
            <w:noWrap/>
            <w:vAlign w:val="center"/>
            <w:hideMark/>
          </w:tcPr>
          <w:p w14:paraId="50F68147" w14:textId="77777777" w:rsidR="00647A7E" w:rsidRPr="00F34F97" w:rsidRDefault="00647A7E" w:rsidP="005628AD">
            <w:pPr>
              <w:jc w:val="center"/>
              <w:rPr>
                <w:rFonts w:cs="Times New Roman"/>
                <w:sz w:val="18"/>
                <w:szCs w:val="18"/>
              </w:rPr>
            </w:pPr>
            <w:r w:rsidRPr="00F34F97">
              <w:rPr>
                <w:rFonts w:cs="Times New Roman"/>
                <w:sz w:val="18"/>
                <w:szCs w:val="18"/>
              </w:rPr>
              <w:t>Hybrid</w:t>
            </w:r>
          </w:p>
        </w:tc>
        <w:tc>
          <w:tcPr>
            <w:tcW w:w="273" w:type="pct"/>
            <w:noWrap/>
            <w:vAlign w:val="center"/>
            <w:hideMark/>
          </w:tcPr>
          <w:p w14:paraId="1BCA6473" w14:textId="77777777" w:rsidR="00647A7E" w:rsidRPr="00F34F97" w:rsidRDefault="00647A7E" w:rsidP="005628AD">
            <w:pPr>
              <w:jc w:val="center"/>
              <w:rPr>
                <w:rFonts w:cs="Times New Roman"/>
                <w:sz w:val="18"/>
                <w:szCs w:val="18"/>
              </w:rPr>
            </w:pPr>
          </w:p>
        </w:tc>
        <w:tc>
          <w:tcPr>
            <w:tcW w:w="275" w:type="pct"/>
            <w:noWrap/>
            <w:vAlign w:val="center"/>
            <w:hideMark/>
          </w:tcPr>
          <w:p w14:paraId="3E7C5995" w14:textId="77777777" w:rsidR="00647A7E" w:rsidRPr="00F34F97" w:rsidRDefault="00647A7E" w:rsidP="005628AD">
            <w:pPr>
              <w:jc w:val="center"/>
              <w:rPr>
                <w:rFonts w:cs="Times New Roman"/>
                <w:sz w:val="18"/>
                <w:szCs w:val="18"/>
              </w:rPr>
            </w:pPr>
          </w:p>
        </w:tc>
        <w:tc>
          <w:tcPr>
            <w:tcW w:w="275" w:type="pct"/>
            <w:noWrap/>
            <w:vAlign w:val="center"/>
            <w:hideMark/>
          </w:tcPr>
          <w:p w14:paraId="43857FBF" w14:textId="77777777" w:rsidR="00647A7E" w:rsidRPr="00F34F97" w:rsidRDefault="00647A7E" w:rsidP="005628AD">
            <w:pPr>
              <w:jc w:val="center"/>
              <w:rPr>
                <w:rFonts w:cs="Times New Roman"/>
                <w:sz w:val="18"/>
                <w:szCs w:val="18"/>
              </w:rPr>
            </w:pPr>
          </w:p>
        </w:tc>
        <w:tc>
          <w:tcPr>
            <w:tcW w:w="275" w:type="pct"/>
          </w:tcPr>
          <w:p w14:paraId="73829B53" w14:textId="77777777" w:rsidR="00647A7E" w:rsidRDefault="00647A7E" w:rsidP="005628AD">
            <w:pPr>
              <w:jc w:val="center"/>
              <w:rPr>
                <w:rFonts w:cs="Times New Roman"/>
                <w:sz w:val="18"/>
                <w:szCs w:val="18"/>
              </w:rPr>
            </w:pPr>
          </w:p>
        </w:tc>
        <w:tc>
          <w:tcPr>
            <w:tcW w:w="275" w:type="pct"/>
            <w:noWrap/>
            <w:vAlign w:val="center"/>
            <w:hideMark/>
          </w:tcPr>
          <w:p w14:paraId="748DB04B" w14:textId="77777777" w:rsidR="00647A7E" w:rsidRPr="00F34F97" w:rsidRDefault="00647A7E" w:rsidP="005628AD">
            <w:pPr>
              <w:jc w:val="center"/>
              <w:rPr>
                <w:rFonts w:cs="Times New Roman"/>
                <w:sz w:val="18"/>
                <w:szCs w:val="18"/>
              </w:rPr>
            </w:pPr>
            <w:r>
              <w:rPr>
                <w:rFonts w:cs="Times New Roman"/>
                <w:sz w:val="18"/>
                <w:szCs w:val="18"/>
              </w:rPr>
              <w:t>l, r</w:t>
            </w:r>
          </w:p>
        </w:tc>
        <w:tc>
          <w:tcPr>
            <w:tcW w:w="275" w:type="pct"/>
            <w:noWrap/>
            <w:vAlign w:val="center"/>
            <w:hideMark/>
          </w:tcPr>
          <w:p w14:paraId="7AB111DF" w14:textId="77777777" w:rsidR="00647A7E" w:rsidRPr="00F34F97" w:rsidRDefault="00647A7E" w:rsidP="005628AD">
            <w:pPr>
              <w:jc w:val="center"/>
              <w:rPr>
                <w:rFonts w:cs="Times New Roman"/>
                <w:sz w:val="18"/>
                <w:szCs w:val="18"/>
              </w:rPr>
            </w:pPr>
            <w:r>
              <w:rPr>
                <w:rFonts w:cs="Times New Roman"/>
                <w:sz w:val="18"/>
                <w:szCs w:val="18"/>
              </w:rPr>
              <w:t>l, r</w:t>
            </w:r>
          </w:p>
        </w:tc>
        <w:tc>
          <w:tcPr>
            <w:tcW w:w="274" w:type="pct"/>
            <w:noWrap/>
            <w:vAlign w:val="center"/>
            <w:hideMark/>
          </w:tcPr>
          <w:p w14:paraId="7607961D" w14:textId="77777777" w:rsidR="00647A7E" w:rsidRPr="00F34F97" w:rsidRDefault="00647A7E" w:rsidP="005628AD">
            <w:pPr>
              <w:jc w:val="center"/>
              <w:rPr>
                <w:rFonts w:cs="Times New Roman"/>
                <w:sz w:val="18"/>
                <w:szCs w:val="18"/>
              </w:rPr>
            </w:pPr>
            <w:r>
              <w:rPr>
                <w:rFonts w:cs="Times New Roman"/>
                <w:sz w:val="18"/>
                <w:szCs w:val="18"/>
              </w:rPr>
              <w:t>l, r</w:t>
            </w:r>
          </w:p>
        </w:tc>
        <w:tc>
          <w:tcPr>
            <w:tcW w:w="275" w:type="pct"/>
            <w:noWrap/>
            <w:vAlign w:val="center"/>
            <w:hideMark/>
          </w:tcPr>
          <w:p w14:paraId="1C16CB5A" w14:textId="77777777" w:rsidR="00647A7E" w:rsidRPr="00F34F97" w:rsidRDefault="00647A7E" w:rsidP="005628AD">
            <w:pPr>
              <w:jc w:val="center"/>
              <w:rPr>
                <w:rFonts w:cs="Times New Roman"/>
                <w:sz w:val="18"/>
                <w:szCs w:val="18"/>
              </w:rPr>
            </w:pPr>
            <w:r>
              <w:rPr>
                <w:rFonts w:cs="Times New Roman"/>
                <w:sz w:val="18"/>
                <w:szCs w:val="18"/>
              </w:rPr>
              <w:t>l, r</w:t>
            </w:r>
          </w:p>
        </w:tc>
        <w:tc>
          <w:tcPr>
            <w:tcW w:w="274" w:type="pct"/>
            <w:noWrap/>
            <w:vAlign w:val="center"/>
            <w:hideMark/>
          </w:tcPr>
          <w:p w14:paraId="3183F611" w14:textId="77777777" w:rsidR="00647A7E" w:rsidRPr="00F34F97" w:rsidRDefault="00647A7E" w:rsidP="005628AD">
            <w:pPr>
              <w:jc w:val="center"/>
              <w:rPr>
                <w:rFonts w:cs="Times New Roman"/>
                <w:sz w:val="18"/>
                <w:szCs w:val="18"/>
              </w:rPr>
            </w:pPr>
            <w:r>
              <w:rPr>
                <w:rFonts w:cs="Times New Roman"/>
                <w:sz w:val="18"/>
                <w:szCs w:val="18"/>
              </w:rPr>
              <w:t>l, r</w:t>
            </w:r>
          </w:p>
        </w:tc>
        <w:tc>
          <w:tcPr>
            <w:tcW w:w="271" w:type="pct"/>
            <w:noWrap/>
            <w:vAlign w:val="center"/>
            <w:hideMark/>
          </w:tcPr>
          <w:p w14:paraId="2E83B0C2" w14:textId="77777777" w:rsidR="00647A7E" w:rsidRPr="00F34F97" w:rsidRDefault="00647A7E" w:rsidP="005628AD">
            <w:pPr>
              <w:jc w:val="center"/>
              <w:rPr>
                <w:rFonts w:cs="Times New Roman"/>
                <w:sz w:val="18"/>
                <w:szCs w:val="18"/>
              </w:rPr>
            </w:pPr>
            <w:r>
              <w:rPr>
                <w:rFonts w:cs="Times New Roman"/>
                <w:sz w:val="18"/>
                <w:szCs w:val="18"/>
              </w:rPr>
              <w:t>l, r</w:t>
            </w:r>
          </w:p>
        </w:tc>
        <w:tc>
          <w:tcPr>
            <w:tcW w:w="269" w:type="pct"/>
            <w:noWrap/>
            <w:vAlign w:val="center"/>
            <w:hideMark/>
          </w:tcPr>
          <w:p w14:paraId="0D20E05D" w14:textId="77777777" w:rsidR="00647A7E" w:rsidRPr="00F34F97" w:rsidRDefault="00647A7E" w:rsidP="005628AD">
            <w:pPr>
              <w:jc w:val="center"/>
              <w:rPr>
                <w:rFonts w:cs="Times New Roman"/>
                <w:sz w:val="18"/>
                <w:szCs w:val="18"/>
              </w:rPr>
            </w:pPr>
            <w:r>
              <w:rPr>
                <w:rFonts w:cs="Times New Roman"/>
                <w:sz w:val="18"/>
                <w:szCs w:val="18"/>
              </w:rPr>
              <w:t>l, r</w:t>
            </w:r>
          </w:p>
        </w:tc>
      </w:tr>
      <w:tr w:rsidR="00647A7E" w:rsidRPr="00F34F97" w14:paraId="4D7860E7" w14:textId="77777777" w:rsidTr="005628AD">
        <w:trPr>
          <w:trHeight w:val="300"/>
          <w:jc w:val="center"/>
        </w:trPr>
        <w:tc>
          <w:tcPr>
            <w:tcW w:w="422" w:type="pct"/>
            <w:noWrap/>
            <w:vAlign w:val="center"/>
            <w:hideMark/>
          </w:tcPr>
          <w:p w14:paraId="1F92AB92" w14:textId="77777777" w:rsidR="00647A7E" w:rsidRPr="00F34F97" w:rsidRDefault="00647A7E" w:rsidP="005628AD">
            <w:pPr>
              <w:jc w:val="center"/>
              <w:rPr>
                <w:rFonts w:cs="Times New Roman"/>
                <w:sz w:val="18"/>
                <w:szCs w:val="18"/>
              </w:rPr>
            </w:pPr>
            <w:r w:rsidRPr="00F34F97">
              <w:rPr>
                <w:rFonts w:cs="Times New Roman"/>
                <w:sz w:val="18"/>
                <w:szCs w:val="18"/>
              </w:rPr>
              <w:t>2</w:t>
            </w:r>
          </w:p>
        </w:tc>
        <w:tc>
          <w:tcPr>
            <w:tcW w:w="741" w:type="pct"/>
            <w:noWrap/>
            <w:vAlign w:val="center"/>
            <w:hideMark/>
          </w:tcPr>
          <w:p w14:paraId="58CCBC21" w14:textId="77777777" w:rsidR="00647A7E" w:rsidRDefault="00647A7E" w:rsidP="005628AD">
            <w:pPr>
              <w:jc w:val="center"/>
              <w:rPr>
                <w:rFonts w:cs="Times New Roman"/>
                <w:sz w:val="18"/>
                <w:szCs w:val="18"/>
              </w:rPr>
            </w:pPr>
            <w:r w:rsidRPr="00F34F97">
              <w:rPr>
                <w:rFonts w:cs="Times New Roman"/>
                <w:sz w:val="18"/>
                <w:szCs w:val="18"/>
              </w:rPr>
              <w:t xml:space="preserve">Sit-to-stand, </w:t>
            </w:r>
            <w:r>
              <w:rPr>
                <w:rFonts w:cs="Times New Roman"/>
                <w:sz w:val="18"/>
                <w:szCs w:val="18"/>
              </w:rPr>
              <w:t>non-</w:t>
            </w:r>
            <w:r w:rsidRPr="00F34F97">
              <w:rPr>
                <w:rFonts w:cs="Times New Roman"/>
                <w:sz w:val="18"/>
                <w:szCs w:val="18"/>
              </w:rPr>
              <w:t>challenging,</w:t>
            </w:r>
          </w:p>
          <w:p w14:paraId="415A31C1" w14:textId="77777777" w:rsidR="00647A7E" w:rsidRPr="00F34F97" w:rsidRDefault="00647A7E" w:rsidP="005628AD">
            <w:pPr>
              <w:jc w:val="center"/>
              <w:rPr>
                <w:rFonts w:cs="Times New Roman"/>
                <w:sz w:val="18"/>
                <w:szCs w:val="18"/>
              </w:rPr>
            </w:pPr>
            <w:r w:rsidRPr="00F34F97">
              <w:rPr>
                <w:rFonts w:cs="Times New Roman"/>
                <w:sz w:val="18"/>
                <w:szCs w:val="18"/>
              </w:rPr>
              <w:t>full support</w:t>
            </w:r>
          </w:p>
        </w:tc>
        <w:tc>
          <w:tcPr>
            <w:tcW w:w="248" w:type="pct"/>
            <w:noWrap/>
            <w:vAlign w:val="center"/>
            <w:hideMark/>
          </w:tcPr>
          <w:p w14:paraId="3C3384F1" w14:textId="77777777" w:rsidR="00647A7E" w:rsidRPr="00F34F97" w:rsidRDefault="00647A7E" w:rsidP="005628AD">
            <w:pPr>
              <w:jc w:val="center"/>
              <w:rPr>
                <w:rFonts w:cs="Times New Roman"/>
                <w:sz w:val="18"/>
                <w:szCs w:val="18"/>
              </w:rPr>
            </w:pPr>
            <w:r w:rsidRPr="00F34F97">
              <w:rPr>
                <w:rFonts w:cs="Times New Roman"/>
                <w:sz w:val="18"/>
                <w:szCs w:val="18"/>
              </w:rPr>
              <w:t>2</w:t>
            </w:r>
          </w:p>
        </w:tc>
        <w:tc>
          <w:tcPr>
            <w:tcW w:w="578" w:type="pct"/>
            <w:noWrap/>
            <w:vAlign w:val="center"/>
            <w:hideMark/>
          </w:tcPr>
          <w:p w14:paraId="1F7FE480" w14:textId="77777777" w:rsidR="00647A7E" w:rsidRPr="00F34F97" w:rsidRDefault="00647A7E" w:rsidP="005628AD">
            <w:pPr>
              <w:jc w:val="center"/>
              <w:rPr>
                <w:rFonts w:cs="Times New Roman"/>
                <w:sz w:val="18"/>
                <w:szCs w:val="18"/>
              </w:rPr>
            </w:pPr>
            <w:r w:rsidRPr="00F34F97">
              <w:rPr>
                <w:rFonts w:cs="Times New Roman"/>
                <w:sz w:val="18"/>
                <w:szCs w:val="18"/>
              </w:rPr>
              <w:t>Exaggerated forward leaning</w:t>
            </w:r>
          </w:p>
        </w:tc>
        <w:tc>
          <w:tcPr>
            <w:tcW w:w="273" w:type="pct"/>
            <w:noWrap/>
            <w:vAlign w:val="center"/>
            <w:hideMark/>
          </w:tcPr>
          <w:p w14:paraId="086DB8E7" w14:textId="77777777" w:rsidR="00647A7E" w:rsidRPr="00F34F97" w:rsidRDefault="00647A7E" w:rsidP="005628AD">
            <w:pPr>
              <w:jc w:val="center"/>
              <w:rPr>
                <w:rFonts w:cs="Times New Roman"/>
                <w:sz w:val="18"/>
                <w:szCs w:val="18"/>
              </w:rPr>
            </w:pPr>
          </w:p>
        </w:tc>
        <w:tc>
          <w:tcPr>
            <w:tcW w:w="275" w:type="pct"/>
            <w:noWrap/>
            <w:vAlign w:val="center"/>
            <w:hideMark/>
          </w:tcPr>
          <w:p w14:paraId="745B2472" w14:textId="77777777" w:rsidR="00647A7E" w:rsidRPr="00F34F97" w:rsidRDefault="00647A7E" w:rsidP="005628AD">
            <w:pPr>
              <w:jc w:val="center"/>
              <w:rPr>
                <w:rFonts w:cs="Times New Roman"/>
                <w:sz w:val="18"/>
                <w:szCs w:val="18"/>
              </w:rPr>
            </w:pPr>
          </w:p>
        </w:tc>
        <w:tc>
          <w:tcPr>
            <w:tcW w:w="275" w:type="pct"/>
            <w:noWrap/>
            <w:vAlign w:val="center"/>
            <w:hideMark/>
          </w:tcPr>
          <w:p w14:paraId="679221E6" w14:textId="77777777" w:rsidR="00647A7E" w:rsidRPr="00F34F97" w:rsidRDefault="00647A7E" w:rsidP="005628AD">
            <w:pPr>
              <w:jc w:val="center"/>
              <w:rPr>
                <w:rFonts w:cs="Times New Roman"/>
                <w:sz w:val="18"/>
                <w:szCs w:val="18"/>
              </w:rPr>
            </w:pPr>
          </w:p>
        </w:tc>
        <w:tc>
          <w:tcPr>
            <w:tcW w:w="275" w:type="pct"/>
          </w:tcPr>
          <w:p w14:paraId="6C2B5163" w14:textId="77777777" w:rsidR="00647A7E" w:rsidRDefault="00647A7E" w:rsidP="005628AD">
            <w:pPr>
              <w:jc w:val="center"/>
              <w:rPr>
                <w:rFonts w:cs="Times New Roman"/>
                <w:sz w:val="18"/>
                <w:szCs w:val="18"/>
              </w:rPr>
            </w:pPr>
          </w:p>
        </w:tc>
        <w:tc>
          <w:tcPr>
            <w:tcW w:w="275" w:type="pct"/>
            <w:noWrap/>
            <w:vAlign w:val="center"/>
            <w:hideMark/>
          </w:tcPr>
          <w:p w14:paraId="54DE4530" w14:textId="77777777" w:rsidR="00647A7E" w:rsidRPr="00F34F97" w:rsidRDefault="00647A7E" w:rsidP="005628AD">
            <w:pPr>
              <w:jc w:val="center"/>
              <w:rPr>
                <w:rFonts w:cs="Times New Roman"/>
                <w:sz w:val="18"/>
                <w:szCs w:val="18"/>
              </w:rPr>
            </w:pPr>
            <w:r>
              <w:rPr>
                <w:rFonts w:cs="Times New Roman"/>
                <w:sz w:val="18"/>
                <w:szCs w:val="18"/>
              </w:rPr>
              <w:t>l, r</w:t>
            </w:r>
          </w:p>
        </w:tc>
        <w:tc>
          <w:tcPr>
            <w:tcW w:w="275" w:type="pct"/>
            <w:noWrap/>
            <w:vAlign w:val="center"/>
            <w:hideMark/>
          </w:tcPr>
          <w:p w14:paraId="6E1136F3" w14:textId="77777777" w:rsidR="00647A7E" w:rsidRPr="00F34F97" w:rsidRDefault="00647A7E" w:rsidP="005628AD">
            <w:pPr>
              <w:jc w:val="center"/>
              <w:rPr>
                <w:rFonts w:cs="Times New Roman"/>
                <w:sz w:val="18"/>
                <w:szCs w:val="18"/>
              </w:rPr>
            </w:pPr>
            <w:r>
              <w:rPr>
                <w:rFonts w:cs="Times New Roman"/>
                <w:sz w:val="18"/>
                <w:szCs w:val="18"/>
              </w:rPr>
              <w:t>l, r</w:t>
            </w:r>
          </w:p>
        </w:tc>
        <w:tc>
          <w:tcPr>
            <w:tcW w:w="274" w:type="pct"/>
            <w:noWrap/>
            <w:vAlign w:val="center"/>
            <w:hideMark/>
          </w:tcPr>
          <w:p w14:paraId="2575F36D" w14:textId="77777777" w:rsidR="00647A7E" w:rsidRPr="00F34F97" w:rsidRDefault="00647A7E" w:rsidP="005628AD">
            <w:pPr>
              <w:jc w:val="center"/>
              <w:rPr>
                <w:rFonts w:cs="Times New Roman"/>
                <w:sz w:val="18"/>
                <w:szCs w:val="18"/>
              </w:rPr>
            </w:pPr>
            <w:r>
              <w:rPr>
                <w:rFonts w:cs="Times New Roman"/>
                <w:sz w:val="18"/>
                <w:szCs w:val="18"/>
              </w:rPr>
              <w:t>l, r</w:t>
            </w:r>
          </w:p>
        </w:tc>
        <w:tc>
          <w:tcPr>
            <w:tcW w:w="275" w:type="pct"/>
            <w:noWrap/>
            <w:vAlign w:val="center"/>
            <w:hideMark/>
          </w:tcPr>
          <w:p w14:paraId="39086CD9" w14:textId="77777777" w:rsidR="00647A7E" w:rsidRPr="00F34F97" w:rsidRDefault="00647A7E" w:rsidP="005628AD">
            <w:pPr>
              <w:jc w:val="center"/>
              <w:rPr>
                <w:rFonts w:cs="Times New Roman"/>
                <w:sz w:val="18"/>
                <w:szCs w:val="18"/>
              </w:rPr>
            </w:pPr>
            <w:r>
              <w:rPr>
                <w:rFonts w:cs="Times New Roman"/>
                <w:sz w:val="18"/>
                <w:szCs w:val="18"/>
              </w:rPr>
              <w:t>l, r</w:t>
            </w:r>
          </w:p>
        </w:tc>
        <w:tc>
          <w:tcPr>
            <w:tcW w:w="274" w:type="pct"/>
            <w:noWrap/>
            <w:vAlign w:val="center"/>
            <w:hideMark/>
          </w:tcPr>
          <w:p w14:paraId="134488EB" w14:textId="77777777" w:rsidR="00647A7E" w:rsidRPr="00F34F97" w:rsidRDefault="00647A7E" w:rsidP="005628AD">
            <w:pPr>
              <w:jc w:val="center"/>
              <w:rPr>
                <w:rFonts w:cs="Times New Roman"/>
                <w:sz w:val="18"/>
                <w:szCs w:val="18"/>
              </w:rPr>
            </w:pPr>
            <w:r>
              <w:rPr>
                <w:rFonts w:cs="Times New Roman"/>
                <w:sz w:val="18"/>
                <w:szCs w:val="18"/>
              </w:rPr>
              <w:t>l, r</w:t>
            </w:r>
          </w:p>
        </w:tc>
        <w:tc>
          <w:tcPr>
            <w:tcW w:w="271" w:type="pct"/>
            <w:noWrap/>
            <w:vAlign w:val="center"/>
            <w:hideMark/>
          </w:tcPr>
          <w:p w14:paraId="474548CE" w14:textId="77777777" w:rsidR="00647A7E" w:rsidRPr="00F34F97" w:rsidRDefault="00647A7E" w:rsidP="005628AD">
            <w:pPr>
              <w:jc w:val="center"/>
              <w:rPr>
                <w:rFonts w:cs="Times New Roman"/>
                <w:sz w:val="18"/>
                <w:szCs w:val="18"/>
              </w:rPr>
            </w:pPr>
            <w:r>
              <w:rPr>
                <w:rFonts w:cs="Times New Roman"/>
                <w:sz w:val="18"/>
                <w:szCs w:val="18"/>
              </w:rPr>
              <w:t>l, r</w:t>
            </w:r>
          </w:p>
        </w:tc>
        <w:tc>
          <w:tcPr>
            <w:tcW w:w="269" w:type="pct"/>
            <w:noWrap/>
            <w:vAlign w:val="center"/>
            <w:hideMark/>
          </w:tcPr>
          <w:p w14:paraId="4806F1D5" w14:textId="77777777" w:rsidR="00647A7E" w:rsidRPr="00F34F97" w:rsidRDefault="00647A7E" w:rsidP="005628AD">
            <w:pPr>
              <w:jc w:val="center"/>
              <w:rPr>
                <w:rFonts w:cs="Times New Roman"/>
                <w:sz w:val="18"/>
                <w:szCs w:val="18"/>
              </w:rPr>
            </w:pPr>
            <w:r>
              <w:rPr>
                <w:rFonts w:cs="Times New Roman"/>
                <w:sz w:val="18"/>
                <w:szCs w:val="18"/>
              </w:rPr>
              <w:t>l, r</w:t>
            </w:r>
          </w:p>
        </w:tc>
      </w:tr>
      <w:tr w:rsidR="00647A7E" w:rsidRPr="00F34F97" w14:paraId="444275C9" w14:textId="77777777" w:rsidTr="005628AD">
        <w:trPr>
          <w:trHeight w:val="300"/>
          <w:jc w:val="center"/>
        </w:trPr>
        <w:tc>
          <w:tcPr>
            <w:tcW w:w="422" w:type="pct"/>
            <w:noWrap/>
            <w:vAlign w:val="center"/>
          </w:tcPr>
          <w:p w14:paraId="1E2A66AC" w14:textId="77777777" w:rsidR="00647A7E" w:rsidRPr="00F34F97" w:rsidRDefault="00647A7E" w:rsidP="005628AD">
            <w:pPr>
              <w:jc w:val="center"/>
              <w:rPr>
                <w:rFonts w:cs="Times New Roman"/>
                <w:sz w:val="18"/>
                <w:szCs w:val="18"/>
              </w:rPr>
            </w:pPr>
            <w:r w:rsidRPr="00F34F97">
              <w:rPr>
                <w:rFonts w:cs="Times New Roman"/>
                <w:sz w:val="18"/>
                <w:szCs w:val="18"/>
              </w:rPr>
              <w:t>2</w:t>
            </w:r>
          </w:p>
        </w:tc>
        <w:tc>
          <w:tcPr>
            <w:tcW w:w="741" w:type="pct"/>
            <w:noWrap/>
            <w:vAlign w:val="center"/>
          </w:tcPr>
          <w:p w14:paraId="5BB18569" w14:textId="77777777" w:rsidR="00647A7E" w:rsidRDefault="00647A7E" w:rsidP="005628AD">
            <w:pPr>
              <w:jc w:val="center"/>
              <w:rPr>
                <w:rFonts w:cs="Times New Roman"/>
                <w:sz w:val="18"/>
                <w:szCs w:val="18"/>
              </w:rPr>
            </w:pPr>
            <w:r w:rsidRPr="00F34F97">
              <w:rPr>
                <w:rFonts w:cs="Times New Roman"/>
                <w:sz w:val="18"/>
                <w:szCs w:val="18"/>
              </w:rPr>
              <w:t>Stand-to-sit</w:t>
            </w:r>
            <w:r>
              <w:rPr>
                <w:rFonts w:cs="Times New Roman"/>
                <w:sz w:val="18"/>
                <w:szCs w:val="18"/>
              </w:rPr>
              <w:t>,</w:t>
            </w:r>
            <w:r w:rsidRPr="00F34F97">
              <w:rPr>
                <w:rFonts w:cs="Times New Roman"/>
                <w:sz w:val="18"/>
                <w:szCs w:val="18"/>
              </w:rPr>
              <w:t xml:space="preserve"> </w:t>
            </w:r>
            <w:r>
              <w:rPr>
                <w:rFonts w:cs="Times New Roman"/>
                <w:sz w:val="18"/>
                <w:szCs w:val="18"/>
              </w:rPr>
              <w:t>non-</w:t>
            </w:r>
            <w:r w:rsidRPr="00F34F97">
              <w:rPr>
                <w:rFonts w:cs="Times New Roman"/>
                <w:sz w:val="18"/>
                <w:szCs w:val="18"/>
              </w:rPr>
              <w:t>challenging,</w:t>
            </w:r>
          </w:p>
          <w:p w14:paraId="4457FE70" w14:textId="77777777" w:rsidR="00647A7E" w:rsidRPr="00F34F97" w:rsidRDefault="00647A7E" w:rsidP="005628AD">
            <w:pPr>
              <w:jc w:val="center"/>
              <w:rPr>
                <w:rFonts w:cs="Times New Roman"/>
                <w:sz w:val="18"/>
                <w:szCs w:val="18"/>
              </w:rPr>
            </w:pPr>
            <w:r w:rsidRPr="00F34F97">
              <w:rPr>
                <w:rFonts w:cs="Times New Roman"/>
                <w:sz w:val="18"/>
                <w:szCs w:val="18"/>
              </w:rPr>
              <w:t>full support</w:t>
            </w:r>
          </w:p>
        </w:tc>
        <w:tc>
          <w:tcPr>
            <w:tcW w:w="248" w:type="pct"/>
            <w:noWrap/>
            <w:vAlign w:val="center"/>
          </w:tcPr>
          <w:p w14:paraId="7EC8DABC" w14:textId="77777777" w:rsidR="00647A7E" w:rsidRPr="00F34F97" w:rsidRDefault="00647A7E" w:rsidP="005628AD">
            <w:pPr>
              <w:jc w:val="center"/>
              <w:rPr>
                <w:rFonts w:cs="Times New Roman"/>
                <w:sz w:val="18"/>
                <w:szCs w:val="18"/>
              </w:rPr>
            </w:pPr>
            <w:r>
              <w:rPr>
                <w:rFonts w:cs="Times New Roman"/>
                <w:sz w:val="18"/>
                <w:szCs w:val="18"/>
              </w:rPr>
              <w:t>1</w:t>
            </w:r>
          </w:p>
        </w:tc>
        <w:tc>
          <w:tcPr>
            <w:tcW w:w="578" w:type="pct"/>
            <w:noWrap/>
            <w:vAlign w:val="center"/>
          </w:tcPr>
          <w:p w14:paraId="7A7C6C82" w14:textId="77777777" w:rsidR="00647A7E" w:rsidRPr="00F34F97" w:rsidRDefault="00647A7E" w:rsidP="005628AD">
            <w:pPr>
              <w:jc w:val="center"/>
              <w:rPr>
                <w:rFonts w:cs="Times New Roman"/>
                <w:sz w:val="18"/>
                <w:szCs w:val="18"/>
              </w:rPr>
            </w:pPr>
            <w:r w:rsidRPr="00F34F97">
              <w:rPr>
                <w:rFonts w:cs="Times New Roman"/>
                <w:sz w:val="18"/>
                <w:szCs w:val="18"/>
              </w:rPr>
              <w:t>Vertical lowering</w:t>
            </w:r>
          </w:p>
        </w:tc>
        <w:tc>
          <w:tcPr>
            <w:tcW w:w="273" w:type="pct"/>
            <w:noWrap/>
            <w:vAlign w:val="center"/>
          </w:tcPr>
          <w:p w14:paraId="125BAE24" w14:textId="77777777" w:rsidR="00647A7E" w:rsidRPr="00F34F97" w:rsidRDefault="00647A7E" w:rsidP="005628AD">
            <w:pPr>
              <w:jc w:val="center"/>
              <w:rPr>
                <w:rFonts w:cs="Times New Roman"/>
                <w:sz w:val="18"/>
                <w:szCs w:val="18"/>
              </w:rPr>
            </w:pPr>
          </w:p>
        </w:tc>
        <w:tc>
          <w:tcPr>
            <w:tcW w:w="275" w:type="pct"/>
            <w:noWrap/>
            <w:vAlign w:val="center"/>
          </w:tcPr>
          <w:p w14:paraId="623458BE" w14:textId="77777777" w:rsidR="00647A7E" w:rsidRPr="00F34F97" w:rsidRDefault="00647A7E" w:rsidP="005628AD">
            <w:pPr>
              <w:jc w:val="center"/>
              <w:rPr>
                <w:rFonts w:cs="Times New Roman"/>
                <w:sz w:val="18"/>
                <w:szCs w:val="18"/>
              </w:rPr>
            </w:pPr>
          </w:p>
        </w:tc>
        <w:tc>
          <w:tcPr>
            <w:tcW w:w="275" w:type="pct"/>
            <w:noWrap/>
            <w:vAlign w:val="center"/>
          </w:tcPr>
          <w:p w14:paraId="0D3D5DAC" w14:textId="77777777" w:rsidR="00647A7E" w:rsidRPr="00F34F97" w:rsidRDefault="00647A7E" w:rsidP="005628AD">
            <w:pPr>
              <w:jc w:val="center"/>
              <w:rPr>
                <w:rFonts w:cs="Times New Roman"/>
                <w:sz w:val="18"/>
                <w:szCs w:val="18"/>
              </w:rPr>
            </w:pPr>
          </w:p>
        </w:tc>
        <w:tc>
          <w:tcPr>
            <w:tcW w:w="275" w:type="pct"/>
          </w:tcPr>
          <w:p w14:paraId="063F5180" w14:textId="77777777" w:rsidR="00647A7E" w:rsidRDefault="00647A7E" w:rsidP="005628AD">
            <w:pPr>
              <w:jc w:val="center"/>
              <w:rPr>
                <w:rFonts w:cs="Times New Roman"/>
                <w:sz w:val="18"/>
                <w:szCs w:val="18"/>
              </w:rPr>
            </w:pPr>
          </w:p>
        </w:tc>
        <w:tc>
          <w:tcPr>
            <w:tcW w:w="275" w:type="pct"/>
            <w:noWrap/>
            <w:vAlign w:val="center"/>
          </w:tcPr>
          <w:p w14:paraId="46264FF3" w14:textId="77777777" w:rsidR="00647A7E" w:rsidRDefault="00647A7E" w:rsidP="005628AD">
            <w:pPr>
              <w:jc w:val="center"/>
              <w:rPr>
                <w:rFonts w:cs="Times New Roman"/>
                <w:sz w:val="18"/>
                <w:szCs w:val="18"/>
              </w:rPr>
            </w:pPr>
          </w:p>
        </w:tc>
        <w:tc>
          <w:tcPr>
            <w:tcW w:w="275" w:type="pct"/>
            <w:noWrap/>
            <w:vAlign w:val="center"/>
          </w:tcPr>
          <w:p w14:paraId="46D5FCD0" w14:textId="77777777" w:rsidR="00647A7E" w:rsidRDefault="00647A7E" w:rsidP="005628AD">
            <w:pPr>
              <w:jc w:val="center"/>
              <w:rPr>
                <w:rFonts w:cs="Times New Roman"/>
                <w:sz w:val="18"/>
                <w:szCs w:val="18"/>
              </w:rPr>
            </w:pPr>
            <w:r w:rsidRPr="00F34F97">
              <w:rPr>
                <w:rFonts w:cs="Times New Roman"/>
                <w:sz w:val="18"/>
                <w:szCs w:val="18"/>
              </w:rPr>
              <w:t>l</w:t>
            </w:r>
          </w:p>
        </w:tc>
        <w:tc>
          <w:tcPr>
            <w:tcW w:w="274" w:type="pct"/>
            <w:noWrap/>
            <w:vAlign w:val="center"/>
          </w:tcPr>
          <w:p w14:paraId="1A5081BE" w14:textId="77777777" w:rsidR="00647A7E" w:rsidRDefault="00647A7E" w:rsidP="005628AD">
            <w:pPr>
              <w:jc w:val="center"/>
              <w:rPr>
                <w:rFonts w:cs="Times New Roman"/>
                <w:sz w:val="18"/>
                <w:szCs w:val="18"/>
              </w:rPr>
            </w:pPr>
            <w:r w:rsidRPr="00F34F97">
              <w:rPr>
                <w:rFonts w:cs="Times New Roman"/>
                <w:sz w:val="18"/>
                <w:szCs w:val="18"/>
              </w:rPr>
              <w:t>l</w:t>
            </w:r>
          </w:p>
        </w:tc>
        <w:tc>
          <w:tcPr>
            <w:tcW w:w="275" w:type="pct"/>
            <w:noWrap/>
            <w:vAlign w:val="center"/>
          </w:tcPr>
          <w:p w14:paraId="1D8E291F" w14:textId="77777777" w:rsidR="00647A7E" w:rsidRDefault="00647A7E" w:rsidP="005628AD">
            <w:pPr>
              <w:jc w:val="center"/>
              <w:rPr>
                <w:rFonts w:cs="Times New Roman"/>
                <w:sz w:val="18"/>
                <w:szCs w:val="18"/>
              </w:rPr>
            </w:pPr>
          </w:p>
        </w:tc>
        <w:tc>
          <w:tcPr>
            <w:tcW w:w="274" w:type="pct"/>
            <w:noWrap/>
            <w:vAlign w:val="center"/>
          </w:tcPr>
          <w:p w14:paraId="71CC4E98" w14:textId="77777777" w:rsidR="00647A7E" w:rsidRDefault="00647A7E" w:rsidP="005628AD">
            <w:pPr>
              <w:jc w:val="center"/>
              <w:rPr>
                <w:rFonts w:cs="Times New Roman"/>
                <w:sz w:val="18"/>
                <w:szCs w:val="18"/>
              </w:rPr>
            </w:pPr>
            <w:r>
              <w:rPr>
                <w:rFonts w:cs="Times New Roman"/>
                <w:sz w:val="18"/>
                <w:szCs w:val="18"/>
              </w:rPr>
              <w:t>l, r</w:t>
            </w:r>
          </w:p>
        </w:tc>
        <w:tc>
          <w:tcPr>
            <w:tcW w:w="271" w:type="pct"/>
            <w:noWrap/>
            <w:vAlign w:val="center"/>
          </w:tcPr>
          <w:p w14:paraId="45F0103C" w14:textId="77777777" w:rsidR="00647A7E" w:rsidRDefault="00647A7E" w:rsidP="005628AD">
            <w:pPr>
              <w:jc w:val="center"/>
              <w:rPr>
                <w:rFonts w:cs="Times New Roman"/>
                <w:sz w:val="18"/>
                <w:szCs w:val="18"/>
              </w:rPr>
            </w:pPr>
            <w:r>
              <w:rPr>
                <w:rFonts w:cs="Times New Roman"/>
                <w:sz w:val="18"/>
                <w:szCs w:val="18"/>
              </w:rPr>
              <w:t>l, r</w:t>
            </w:r>
          </w:p>
        </w:tc>
        <w:tc>
          <w:tcPr>
            <w:tcW w:w="269" w:type="pct"/>
            <w:noWrap/>
            <w:vAlign w:val="center"/>
          </w:tcPr>
          <w:p w14:paraId="25ABA0BF" w14:textId="77777777" w:rsidR="00647A7E" w:rsidRDefault="00647A7E" w:rsidP="005628AD">
            <w:pPr>
              <w:jc w:val="center"/>
              <w:rPr>
                <w:rFonts w:cs="Times New Roman"/>
                <w:sz w:val="18"/>
                <w:szCs w:val="18"/>
              </w:rPr>
            </w:pPr>
            <w:r>
              <w:rPr>
                <w:rFonts w:cs="Times New Roman"/>
                <w:sz w:val="18"/>
                <w:szCs w:val="18"/>
              </w:rPr>
              <w:t>l, r</w:t>
            </w:r>
          </w:p>
        </w:tc>
      </w:tr>
      <w:tr w:rsidR="00647A7E" w:rsidRPr="00F34F97" w14:paraId="6B037B67" w14:textId="77777777" w:rsidTr="005628AD">
        <w:trPr>
          <w:trHeight w:val="300"/>
          <w:jc w:val="center"/>
        </w:trPr>
        <w:tc>
          <w:tcPr>
            <w:tcW w:w="422" w:type="pct"/>
            <w:noWrap/>
            <w:vAlign w:val="center"/>
          </w:tcPr>
          <w:p w14:paraId="44AD74EA" w14:textId="77777777" w:rsidR="00647A7E" w:rsidRPr="00F34F97" w:rsidRDefault="00647A7E" w:rsidP="005628AD">
            <w:pPr>
              <w:jc w:val="center"/>
              <w:rPr>
                <w:rFonts w:cs="Times New Roman"/>
                <w:sz w:val="18"/>
                <w:szCs w:val="18"/>
              </w:rPr>
            </w:pPr>
            <w:r w:rsidRPr="00F34F97">
              <w:rPr>
                <w:rFonts w:cs="Times New Roman"/>
                <w:sz w:val="18"/>
                <w:szCs w:val="18"/>
              </w:rPr>
              <w:t>2</w:t>
            </w:r>
          </w:p>
        </w:tc>
        <w:tc>
          <w:tcPr>
            <w:tcW w:w="741" w:type="pct"/>
            <w:noWrap/>
            <w:vAlign w:val="center"/>
          </w:tcPr>
          <w:p w14:paraId="4D6B0721" w14:textId="77777777" w:rsidR="00647A7E" w:rsidRDefault="00647A7E" w:rsidP="005628AD">
            <w:pPr>
              <w:jc w:val="center"/>
              <w:rPr>
                <w:rFonts w:cs="Times New Roman"/>
                <w:sz w:val="18"/>
                <w:szCs w:val="18"/>
              </w:rPr>
            </w:pPr>
            <w:r w:rsidRPr="00F34F97">
              <w:rPr>
                <w:rFonts w:cs="Times New Roman"/>
                <w:sz w:val="18"/>
                <w:szCs w:val="18"/>
              </w:rPr>
              <w:t>Stand-to-sit</w:t>
            </w:r>
            <w:r>
              <w:rPr>
                <w:rFonts w:cs="Times New Roman"/>
                <w:sz w:val="18"/>
                <w:szCs w:val="18"/>
              </w:rPr>
              <w:t>,</w:t>
            </w:r>
            <w:r w:rsidRPr="00F34F97">
              <w:rPr>
                <w:rFonts w:cs="Times New Roman"/>
                <w:sz w:val="18"/>
                <w:szCs w:val="18"/>
              </w:rPr>
              <w:t xml:space="preserve"> challenging,</w:t>
            </w:r>
          </w:p>
          <w:p w14:paraId="1DFD59D4" w14:textId="77777777" w:rsidR="00647A7E" w:rsidRPr="00F34F97" w:rsidRDefault="00647A7E" w:rsidP="005628AD">
            <w:pPr>
              <w:jc w:val="center"/>
              <w:rPr>
                <w:rFonts w:cs="Times New Roman"/>
                <w:sz w:val="18"/>
                <w:szCs w:val="18"/>
              </w:rPr>
            </w:pPr>
            <w:r w:rsidRPr="00F34F97">
              <w:rPr>
                <w:rFonts w:cs="Times New Roman"/>
                <w:sz w:val="18"/>
                <w:szCs w:val="18"/>
              </w:rPr>
              <w:t>light touch</w:t>
            </w:r>
          </w:p>
        </w:tc>
        <w:tc>
          <w:tcPr>
            <w:tcW w:w="248" w:type="pct"/>
            <w:noWrap/>
            <w:vAlign w:val="center"/>
          </w:tcPr>
          <w:p w14:paraId="1B6BCF84" w14:textId="77777777" w:rsidR="00647A7E" w:rsidRPr="00F34F97" w:rsidRDefault="00647A7E" w:rsidP="005628AD">
            <w:pPr>
              <w:jc w:val="center"/>
              <w:rPr>
                <w:rFonts w:cs="Times New Roman"/>
                <w:sz w:val="18"/>
                <w:szCs w:val="18"/>
              </w:rPr>
            </w:pPr>
            <w:r w:rsidRPr="00F34F97">
              <w:rPr>
                <w:rFonts w:cs="Times New Roman"/>
                <w:sz w:val="18"/>
                <w:szCs w:val="18"/>
              </w:rPr>
              <w:t>2</w:t>
            </w:r>
          </w:p>
        </w:tc>
        <w:tc>
          <w:tcPr>
            <w:tcW w:w="578" w:type="pct"/>
            <w:noWrap/>
            <w:vAlign w:val="center"/>
          </w:tcPr>
          <w:p w14:paraId="1204C8F5" w14:textId="77777777" w:rsidR="00647A7E" w:rsidRPr="00F34F97" w:rsidRDefault="00647A7E" w:rsidP="005628AD">
            <w:pPr>
              <w:jc w:val="center"/>
              <w:rPr>
                <w:rFonts w:cs="Times New Roman"/>
                <w:sz w:val="18"/>
                <w:szCs w:val="18"/>
              </w:rPr>
            </w:pPr>
            <w:r>
              <w:rPr>
                <w:rFonts w:cs="Times New Roman"/>
                <w:sz w:val="18"/>
                <w:szCs w:val="18"/>
              </w:rPr>
              <w:t>Backward</w:t>
            </w:r>
            <w:r w:rsidRPr="00F34F97">
              <w:rPr>
                <w:rFonts w:cs="Times New Roman"/>
                <w:sz w:val="18"/>
                <w:szCs w:val="18"/>
              </w:rPr>
              <w:t xml:space="preserve"> lowering</w:t>
            </w:r>
          </w:p>
        </w:tc>
        <w:tc>
          <w:tcPr>
            <w:tcW w:w="273" w:type="pct"/>
            <w:noWrap/>
            <w:vAlign w:val="center"/>
          </w:tcPr>
          <w:p w14:paraId="5C9E15DA" w14:textId="77777777" w:rsidR="00647A7E" w:rsidRPr="00F34F97" w:rsidRDefault="00647A7E" w:rsidP="005628AD">
            <w:pPr>
              <w:jc w:val="center"/>
              <w:rPr>
                <w:rFonts w:cs="Times New Roman"/>
                <w:sz w:val="18"/>
                <w:szCs w:val="18"/>
              </w:rPr>
            </w:pPr>
          </w:p>
        </w:tc>
        <w:tc>
          <w:tcPr>
            <w:tcW w:w="275" w:type="pct"/>
            <w:noWrap/>
            <w:vAlign w:val="center"/>
          </w:tcPr>
          <w:p w14:paraId="37B92489" w14:textId="77777777" w:rsidR="00647A7E" w:rsidRPr="00F34F97" w:rsidRDefault="00647A7E" w:rsidP="005628AD">
            <w:pPr>
              <w:jc w:val="center"/>
              <w:rPr>
                <w:rFonts w:cs="Times New Roman"/>
                <w:sz w:val="18"/>
                <w:szCs w:val="18"/>
              </w:rPr>
            </w:pPr>
          </w:p>
        </w:tc>
        <w:tc>
          <w:tcPr>
            <w:tcW w:w="275" w:type="pct"/>
            <w:noWrap/>
            <w:vAlign w:val="center"/>
          </w:tcPr>
          <w:p w14:paraId="54BB7B87" w14:textId="77777777" w:rsidR="00647A7E" w:rsidRPr="00F34F97" w:rsidRDefault="00647A7E" w:rsidP="005628AD">
            <w:pPr>
              <w:jc w:val="center"/>
              <w:rPr>
                <w:rFonts w:cs="Times New Roman"/>
                <w:sz w:val="18"/>
                <w:szCs w:val="18"/>
              </w:rPr>
            </w:pPr>
          </w:p>
        </w:tc>
        <w:tc>
          <w:tcPr>
            <w:tcW w:w="275" w:type="pct"/>
          </w:tcPr>
          <w:p w14:paraId="377EC921" w14:textId="77777777" w:rsidR="00647A7E" w:rsidRDefault="00647A7E" w:rsidP="005628AD">
            <w:pPr>
              <w:jc w:val="center"/>
              <w:rPr>
                <w:rFonts w:cs="Times New Roman"/>
                <w:sz w:val="18"/>
                <w:szCs w:val="18"/>
              </w:rPr>
            </w:pPr>
          </w:p>
        </w:tc>
        <w:tc>
          <w:tcPr>
            <w:tcW w:w="275" w:type="pct"/>
            <w:noWrap/>
            <w:vAlign w:val="center"/>
          </w:tcPr>
          <w:p w14:paraId="15F6BDB9" w14:textId="77777777" w:rsidR="00647A7E" w:rsidRDefault="00647A7E" w:rsidP="005628AD">
            <w:pPr>
              <w:jc w:val="center"/>
              <w:rPr>
                <w:rFonts w:cs="Times New Roman"/>
                <w:sz w:val="18"/>
                <w:szCs w:val="18"/>
              </w:rPr>
            </w:pPr>
          </w:p>
        </w:tc>
        <w:tc>
          <w:tcPr>
            <w:tcW w:w="275" w:type="pct"/>
            <w:noWrap/>
            <w:vAlign w:val="center"/>
          </w:tcPr>
          <w:p w14:paraId="35D927AB" w14:textId="77777777" w:rsidR="00647A7E" w:rsidRDefault="00647A7E" w:rsidP="005628AD">
            <w:pPr>
              <w:jc w:val="center"/>
              <w:rPr>
                <w:rFonts w:cs="Times New Roman"/>
                <w:sz w:val="18"/>
                <w:szCs w:val="18"/>
              </w:rPr>
            </w:pPr>
          </w:p>
        </w:tc>
        <w:tc>
          <w:tcPr>
            <w:tcW w:w="274" w:type="pct"/>
            <w:noWrap/>
            <w:vAlign w:val="center"/>
          </w:tcPr>
          <w:p w14:paraId="66D38D35" w14:textId="77777777" w:rsidR="00647A7E" w:rsidRDefault="00647A7E" w:rsidP="005628AD">
            <w:pPr>
              <w:jc w:val="center"/>
              <w:rPr>
                <w:rFonts w:cs="Times New Roman"/>
                <w:sz w:val="18"/>
                <w:szCs w:val="18"/>
              </w:rPr>
            </w:pPr>
          </w:p>
        </w:tc>
        <w:tc>
          <w:tcPr>
            <w:tcW w:w="275" w:type="pct"/>
            <w:noWrap/>
            <w:vAlign w:val="center"/>
          </w:tcPr>
          <w:p w14:paraId="5CDD0C09" w14:textId="77777777" w:rsidR="00647A7E" w:rsidRDefault="00647A7E" w:rsidP="005628AD">
            <w:pPr>
              <w:jc w:val="center"/>
              <w:rPr>
                <w:rFonts w:cs="Times New Roman"/>
                <w:sz w:val="18"/>
                <w:szCs w:val="18"/>
              </w:rPr>
            </w:pPr>
          </w:p>
        </w:tc>
        <w:tc>
          <w:tcPr>
            <w:tcW w:w="274" w:type="pct"/>
            <w:noWrap/>
            <w:vAlign w:val="center"/>
          </w:tcPr>
          <w:p w14:paraId="272390AF" w14:textId="77777777" w:rsidR="00647A7E" w:rsidRDefault="00647A7E" w:rsidP="005628AD">
            <w:pPr>
              <w:jc w:val="center"/>
              <w:rPr>
                <w:rFonts w:cs="Times New Roman"/>
                <w:sz w:val="18"/>
                <w:szCs w:val="18"/>
              </w:rPr>
            </w:pPr>
            <w:r>
              <w:rPr>
                <w:rFonts w:cs="Times New Roman"/>
                <w:sz w:val="18"/>
                <w:szCs w:val="18"/>
              </w:rPr>
              <w:t>l, r</w:t>
            </w:r>
          </w:p>
        </w:tc>
        <w:tc>
          <w:tcPr>
            <w:tcW w:w="271" w:type="pct"/>
            <w:noWrap/>
            <w:vAlign w:val="center"/>
          </w:tcPr>
          <w:p w14:paraId="1A725421" w14:textId="77777777" w:rsidR="00647A7E" w:rsidRDefault="00647A7E" w:rsidP="005628AD">
            <w:pPr>
              <w:jc w:val="center"/>
              <w:rPr>
                <w:rFonts w:cs="Times New Roman"/>
                <w:sz w:val="18"/>
                <w:szCs w:val="18"/>
              </w:rPr>
            </w:pPr>
            <w:r>
              <w:rPr>
                <w:rFonts w:cs="Times New Roman"/>
                <w:sz w:val="18"/>
                <w:szCs w:val="18"/>
              </w:rPr>
              <w:t>l, r</w:t>
            </w:r>
          </w:p>
        </w:tc>
        <w:tc>
          <w:tcPr>
            <w:tcW w:w="269" w:type="pct"/>
            <w:noWrap/>
            <w:vAlign w:val="center"/>
          </w:tcPr>
          <w:p w14:paraId="2F124590" w14:textId="77777777" w:rsidR="00647A7E" w:rsidRDefault="00647A7E" w:rsidP="005628AD">
            <w:pPr>
              <w:jc w:val="center"/>
              <w:rPr>
                <w:rFonts w:cs="Times New Roman"/>
                <w:sz w:val="18"/>
                <w:szCs w:val="18"/>
              </w:rPr>
            </w:pPr>
            <w:r>
              <w:rPr>
                <w:rFonts w:cs="Times New Roman"/>
                <w:sz w:val="18"/>
                <w:szCs w:val="18"/>
              </w:rPr>
              <w:t>l, r</w:t>
            </w:r>
          </w:p>
        </w:tc>
      </w:tr>
      <w:tr w:rsidR="00647A7E" w:rsidRPr="00F34F97" w14:paraId="30E34E16" w14:textId="77777777" w:rsidTr="005628AD">
        <w:trPr>
          <w:trHeight w:val="300"/>
          <w:jc w:val="center"/>
        </w:trPr>
        <w:tc>
          <w:tcPr>
            <w:tcW w:w="422" w:type="pct"/>
            <w:noWrap/>
            <w:vAlign w:val="center"/>
            <w:hideMark/>
          </w:tcPr>
          <w:p w14:paraId="7FA2134D" w14:textId="77777777" w:rsidR="00647A7E" w:rsidRPr="00F34F97" w:rsidRDefault="00647A7E" w:rsidP="005628AD">
            <w:pPr>
              <w:jc w:val="center"/>
              <w:rPr>
                <w:rFonts w:cs="Times New Roman"/>
                <w:sz w:val="18"/>
                <w:szCs w:val="18"/>
              </w:rPr>
            </w:pPr>
            <w:r w:rsidRPr="00F34F97">
              <w:rPr>
                <w:rFonts w:cs="Times New Roman"/>
                <w:sz w:val="18"/>
                <w:szCs w:val="18"/>
              </w:rPr>
              <w:t>4</w:t>
            </w:r>
          </w:p>
        </w:tc>
        <w:tc>
          <w:tcPr>
            <w:tcW w:w="741" w:type="pct"/>
            <w:noWrap/>
            <w:vAlign w:val="center"/>
            <w:hideMark/>
          </w:tcPr>
          <w:p w14:paraId="07CB7EF7" w14:textId="77777777" w:rsidR="00647A7E" w:rsidRDefault="00647A7E" w:rsidP="005628AD">
            <w:pPr>
              <w:jc w:val="center"/>
              <w:rPr>
                <w:rFonts w:cs="Times New Roman"/>
                <w:sz w:val="18"/>
                <w:szCs w:val="18"/>
              </w:rPr>
            </w:pPr>
            <w:r w:rsidRPr="00F34F97">
              <w:rPr>
                <w:rFonts w:cs="Times New Roman"/>
                <w:sz w:val="18"/>
                <w:szCs w:val="18"/>
              </w:rPr>
              <w:t>Sit-to-stand, challenging,</w:t>
            </w:r>
          </w:p>
          <w:p w14:paraId="24D2854D" w14:textId="77777777" w:rsidR="00647A7E" w:rsidRPr="00F34F97" w:rsidRDefault="00647A7E" w:rsidP="005628AD">
            <w:pPr>
              <w:jc w:val="center"/>
              <w:rPr>
                <w:rFonts w:cs="Times New Roman"/>
                <w:sz w:val="18"/>
                <w:szCs w:val="18"/>
              </w:rPr>
            </w:pPr>
            <w:r w:rsidRPr="00F34F97">
              <w:rPr>
                <w:rFonts w:cs="Times New Roman"/>
                <w:sz w:val="18"/>
                <w:szCs w:val="18"/>
              </w:rPr>
              <w:t>light touch</w:t>
            </w:r>
          </w:p>
        </w:tc>
        <w:tc>
          <w:tcPr>
            <w:tcW w:w="248" w:type="pct"/>
            <w:noWrap/>
            <w:vAlign w:val="center"/>
            <w:hideMark/>
          </w:tcPr>
          <w:p w14:paraId="3B509DF6" w14:textId="77777777" w:rsidR="00647A7E" w:rsidRPr="00F34F97" w:rsidRDefault="00647A7E" w:rsidP="005628AD">
            <w:pPr>
              <w:jc w:val="center"/>
              <w:rPr>
                <w:rFonts w:cs="Times New Roman"/>
                <w:sz w:val="18"/>
                <w:szCs w:val="18"/>
              </w:rPr>
            </w:pPr>
            <w:r w:rsidRPr="00F34F97">
              <w:rPr>
                <w:rFonts w:cs="Times New Roman"/>
                <w:sz w:val="18"/>
                <w:szCs w:val="18"/>
              </w:rPr>
              <w:t>2</w:t>
            </w:r>
          </w:p>
        </w:tc>
        <w:tc>
          <w:tcPr>
            <w:tcW w:w="578" w:type="pct"/>
            <w:noWrap/>
            <w:vAlign w:val="center"/>
            <w:hideMark/>
          </w:tcPr>
          <w:p w14:paraId="1EC8A8AE" w14:textId="77777777" w:rsidR="00647A7E" w:rsidRPr="00F34F97" w:rsidRDefault="00647A7E" w:rsidP="005628AD">
            <w:pPr>
              <w:jc w:val="center"/>
              <w:rPr>
                <w:rFonts w:cs="Times New Roman"/>
                <w:sz w:val="18"/>
                <w:szCs w:val="18"/>
              </w:rPr>
            </w:pPr>
            <w:r w:rsidRPr="00F34F97">
              <w:rPr>
                <w:rFonts w:cs="Times New Roman"/>
                <w:sz w:val="18"/>
                <w:szCs w:val="18"/>
              </w:rPr>
              <w:t>Forward leaning</w:t>
            </w:r>
          </w:p>
        </w:tc>
        <w:tc>
          <w:tcPr>
            <w:tcW w:w="273" w:type="pct"/>
            <w:noWrap/>
            <w:vAlign w:val="center"/>
            <w:hideMark/>
          </w:tcPr>
          <w:p w14:paraId="12FBEB8A" w14:textId="77777777" w:rsidR="00647A7E" w:rsidRPr="00F34F97" w:rsidRDefault="00647A7E" w:rsidP="005628AD">
            <w:pPr>
              <w:jc w:val="center"/>
              <w:rPr>
                <w:rFonts w:cs="Times New Roman"/>
                <w:sz w:val="18"/>
                <w:szCs w:val="18"/>
              </w:rPr>
            </w:pPr>
            <w:r>
              <w:rPr>
                <w:rFonts w:cs="Times New Roman"/>
                <w:sz w:val="18"/>
                <w:szCs w:val="18"/>
              </w:rPr>
              <w:t>l, r</w:t>
            </w:r>
          </w:p>
        </w:tc>
        <w:tc>
          <w:tcPr>
            <w:tcW w:w="275" w:type="pct"/>
            <w:noWrap/>
            <w:vAlign w:val="center"/>
            <w:hideMark/>
          </w:tcPr>
          <w:p w14:paraId="6587B5D1" w14:textId="77777777" w:rsidR="00647A7E" w:rsidRPr="00F34F97" w:rsidRDefault="00647A7E" w:rsidP="005628AD">
            <w:pPr>
              <w:jc w:val="center"/>
              <w:rPr>
                <w:rFonts w:cs="Times New Roman"/>
                <w:sz w:val="18"/>
                <w:szCs w:val="18"/>
              </w:rPr>
            </w:pPr>
          </w:p>
        </w:tc>
        <w:tc>
          <w:tcPr>
            <w:tcW w:w="275" w:type="pct"/>
            <w:noWrap/>
            <w:vAlign w:val="center"/>
            <w:hideMark/>
          </w:tcPr>
          <w:p w14:paraId="225704F8" w14:textId="77777777" w:rsidR="00647A7E" w:rsidRPr="00F34F97" w:rsidRDefault="00647A7E" w:rsidP="005628AD">
            <w:pPr>
              <w:jc w:val="center"/>
              <w:rPr>
                <w:rFonts w:cs="Times New Roman"/>
                <w:sz w:val="18"/>
                <w:szCs w:val="18"/>
              </w:rPr>
            </w:pPr>
          </w:p>
        </w:tc>
        <w:tc>
          <w:tcPr>
            <w:tcW w:w="275" w:type="pct"/>
          </w:tcPr>
          <w:p w14:paraId="7F666319" w14:textId="77777777" w:rsidR="00647A7E" w:rsidRPr="00F34F97" w:rsidRDefault="00647A7E" w:rsidP="005628AD">
            <w:pPr>
              <w:jc w:val="center"/>
              <w:rPr>
                <w:rFonts w:cs="Times New Roman"/>
                <w:sz w:val="18"/>
                <w:szCs w:val="18"/>
              </w:rPr>
            </w:pPr>
          </w:p>
        </w:tc>
        <w:tc>
          <w:tcPr>
            <w:tcW w:w="275" w:type="pct"/>
            <w:noWrap/>
            <w:vAlign w:val="center"/>
            <w:hideMark/>
          </w:tcPr>
          <w:p w14:paraId="15F4C174" w14:textId="77777777" w:rsidR="00647A7E" w:rsidRPr="00F34F97" w:rsidRDefault="00647A7E" w:rsidP="005628AD">
            <w:pPr>
              <w:jc w:val="center"/>
              <w:rPr>
                <w:rFonts w:cs="Times New Roman"/>
                <w:sz w:val="18"/>
                <w:szCs w:val="18"/>
              </w:rPr>
            </w:pPr>
            <w:r w:rsidRPr="00F34F97">
              <w:rPr>
                <w:rFonts w:cs="Times New Roman"/>
                <w:sz w:val="18"/>
                <w:szCs w:val="18"/>
              </w:rPr>
              <w:t>r</w:t>
            </w:r>
          </w:p>
        </w:tc>
        <w:tc>
          <w:tcPr>
            <w:tcW w:w="275" w:type="pct"/>
            <w:noWrap/>
            <w:vAlign w:val="center"/>
            <w:hideMark/>
          </w:tcPr>
          <w:p w14:paraId="69AE2CEB" w14:textId="77777777" w:rsidR="00647A7E" w:rsidRPr="00F34F97" w:rsidRDefault="00647A7E" w:rsidP="005628AD">
            <w:pPr>
              <w:jc w:val="center"/>
              <w:rPr>
                <w:rFonts w:cs="Times New Roman"/>
                <w:sz w:val="18"/>
                <w:szCs w:val="18"/>
              </w:rPr>
            </w:pPr>
            <w:r w:rsidRPr="00F34F97">
              <w:rPr>
                <w:rFonts w:cs="Times New Roman"/>
                <w:sz w:val="18"/>
                <w:szCs w:val="18"/>
              </w:rPr>
              <w:t>l</w:t>
            </w:r>
          </w:p>
        </w:tc>
        <w:tc>
          <w:tcPr>
            <w:tcW w:w="274" w:type="pct"/>
            <w:noWrap/>
            <w:vAlign w:val="center"/>
            <w:hideMark/>
          </w:tcPr>
          <w:p w14:paraId="59FE32E6" w14:textId="77777777" w:rsidR="00647A7E" w:rsidRPr="00F34F97" w:rsidRDefault="00647A7E" w:rsidP="005628AD">
            <w:pPr>
              <w:jc w:val="center"/>
              <w:rPr>
                <w:rFonts w:cs="Times New Roman"/>
                <w:sz w:val="18"/>
                <w:szCs w:val="18"/>
              </w:rPr>
            </w:pPr>
            <w:r>
              <w:rPr>
                <w:rFonts w:cs="Times New Roman"/>
                <w:sz w:val="18"/>
                <w:szCs w:val="18"/>
              </w:rPr>
              <w:t>l, r</w:t>
            </w:r>
          </w:p>
        </w:tc>
        <w:tc>
          <w:tcPr>
            <w:tcW w:w="275" w:type="pct"/>
            <w:noWrap/>
            <w:vAlign w:val="center"/>
            <w:hideMark/>
          </w:tcPr>
          <w:p w14:paraId="07F3813E" w14:textId="77777777" w:rsidR="00647A7E" w:rsidRPr="00F34F97" w:rsidRDefault="00647A7E" w:rsidP="005628AD">
            <w:pPr>
              <w:jc w:val="center"/>
              <w:rPr>
                <w:rFonts w:cs="Times New Roman"/>
                <w:sz w:val="18"/>
                <w:szCs w:val="18"/>
              </w:rPr>
            </w:pPr>
            <w:r>
              <w:rPr>
                <w:rFonts w:cs="Times New Roman"/>
                <w:sz w:val="18"/>
                <w:szCs w:val="18"/>
              </w:rPr>
              <w:t>l, r</w:t>
            </w:r>
          </w:p>
        </w:tc>
        <w:tc>
          <w:tcPr>
            <w:tcW w:w="274" w:type="pct"/>
            <w:noWrap/>
            <w:vAlign w:val="center"/>
            <w:hideMark/>
          </w:tcPr>
          <w:p w14:paraId="23B1D947" w14:textId="77777777" w:rsidR="00647A7E" w:rsidRPr="00F34F97" w:rsidRDefault="00647A7E" w:rsidP="005628AD">
            <w:pPr>
              <w:jc w:val="center"/>
              <w:rPr>
                <w:rFonts w:cs="Times New Roman"/>
                <w:sz w:val="18"/>
                <w:szCs w:val="18"/>
              </w:rPr>
            </w:pPr>
            <w:r>
              <w:rPr>
                <w:rFonts w:cs="Times New Roman"/>
                <w:sz w:val="18"/>
                <w:szCs w:val="18"/>
              </w:rPr>
              <w:t>l, r</w:t>
            </w:r>
          </w:p>
        </w:tc>
        <w:tc>
          <w:tcPr>
            <w:tcW w:w="271" w:type="pct"/>
            <w:noWrap/>
            <w:vAlign w:val="center"/>
            <w:hideMark/>
          </w:tcPr>
          <w:p w14:paraId="78E943A5" w14:textId="77777777" w:rsidR="00647A7E" w:rsidRPr="00F34F97" w:rsidRDefault="00647A7E" w:rsidP="005628AD">
            <w:pPr>
              <w:jc w:val="center"/>
              <w:rPr>
                <w:rFonts w:cs="Times New Roman"/>
                <w:sz w:val="18"/>
                <w:szCs w:val="18"/>
              </w:rPr>
            </w:pPr>
            <w:r>
              <w:rPr>
                <w:rFonts w:cs="Times New Roman"/>
                <w:sz w:val="18"/>
                <w:szCs w:val="18"/>
              </w:rPr>
              <w:t>l, r</w:t>
            </w:r>
          </w:p>
        </w:tc>
        <w:tc>
          <w:tcPr>
            <w:tcW w:w="269" w:type="pct"/>
            <w:noWrap/>
            <w:vAlign w:val="center"/>
            <w:hideMark/>
          </w:tcPr>
          <w:p w14:paraId="27D4FC64" w14:textId="77777777" w:rsidR="00647A7E" w:rsidRPr="00F34F97" w:rsidRDefault="00647A7E" w:rsidP="005628AD">
            <w:pPr>
              <w:jc w:val="center"/>
              <w:rPr>
                <w:rFonts w:cs="Times New Roman"/>
                <w:sz w:val="18"/>
                <w:szCs w:val="18"/>
              </w:rPr>
            </w:pPr>
            <w:r w:rsidRPr="00F34F97">
              <w:rPr>
                <w:rFonts w:cs="Times New Roman"/>
                <w:sz w:val="18"/>
                <w:szCs w:val="18"/>
              </w:rPr>
              <w:t>r</w:t>
            </w:r>
          </w:p>
        </w:tc>
      </w:tr>
      <w:tr w:rsidR="00647A7E" w:rsidRPr="00F34F97" w14:paraId="44E25698" w14:textId="77777777" w:rsidTr="005628AD">
        <w:trPr>
          <w:trHeight w:val="300"/>
          <w:jc w:val="center"/>
        </w:trPr>
        <w:tc>
          <w:tcPr>
            <w:tcW w:w="422" w:type="pct"/>
            <w:noWrap/>
            <w:vAlign w:val="center"/>
            <w:hideMark/>
          </w:tcPr>
          <w:p w14:paraId="1B377FF4" w14:textId="77777777" w:rsidR="00647A7E" w:rsidRPr="00F34F97" w:rsidRDefault="00647A7E" w:rsidP="005628AD">
            <w:pPr>
              <w:jc w:val="center"/>
              <w:rPr>
                <w:rFonts w:cs="Times New Roman"/>
                <w:sz w:val="18"/>
                <w:szCs w:val="18"/>
              </w:rPr>
            </w:pPr>
            <w:r w:rsidRPr="00F34F97">
              <w:rPr>
                <w:rFonts w:cs="Times New Roman"/>
                <w:sz w:val="18"/>
                <w:szCs w:val="18"/>
              </w:rPr>
              <w:t>4</w:t>
            </w:r>
          </w:p>
        </w:tc>
        <w:tc>
          <w:tcPr>
            <w:tcW w:w="741" w:type="pct"/>
            <w:noWrap/>
            <w:vAlign w:val="center"/>
            <w:hideMark/>
          </w:tcPr>
          <w:p w14:paraId="3B3484F0" w14:textId="77777777" w:rsidR="00647A7E" w:rsidRDefault="00647A7E" w:rsidP="005628AD">
            <w:pPr>
              <w:jc w:val="center"/>
              <w:rPr>
                <w:rFonts w:cs="Times New Roman"/>
                <w:sz w:val="18"/>
                <w:szCs w:val="18"/>
              </w:rPr>
            </w:pPr>
            <w:r w:rsidRPr="00F34F97">
              <w:rPr>
                <w:rFonts w:cs="Times New Roman"/>
                <w:sz w:val="18"/>
                <w:szCs w:val="18"/>
              </w:rPr>
              <w:t>Stand-to-sit, challenging,</w:t>
            </w:r>
          </w:p>
          <w:p w14:paraId="68DCC819" w14:textId="77777777" w:rsidR="00647A7E" w:rsidRPr="00F34F97" w:rsidRDefault="00647A7E" w:rsidP="005628AD">
            <w:pPr>
              <w:jc w:val="center"/>
              <w:rPr>
                <w:rFonts w:cs="Times New Roman"/>
                <w:sz w:val="18"/>
                <w:szCs w:val="18"/>
              </w:rPr>
            </w:pPr>
            <w:r w:rsidRPr="00F34F97">
              <w:rPr>
                <w:rFonts w:cs="Times New Roman"/>
                <w:sz w:val="18"/>
                <w:szCs w:val="18"/>
              </w:rPr>
              <w:t>light touch</w:t>
            </w:r>
          </w:p>
        </w:tc>
        <w:tc>
          <w:tcPr>
            <w:tcW w:w="248" w:type="pct"/>
            <w:noWrap/>
            <w:vAlign w:val="center"/>
            <w:hideMark/>
          </w:tcPr>
          <w:p w14:paraId="78F549E9" w14:textId="77777777" w:rsidR="00647A7E" w:rsidRPr="00F34F97" w:rsidRDefault="00647A7E" w:rsidP="005628AD">
            <w:pPr>
              <w:jc w:val="center"/>
              <w:rPr>
                <w:rFonts w:cs="Times New Roman"/>
                <w:sz w:val="18"/>
                <w:szCs w:val="18"/>
              </w:rPr>
            </w:pPr>
            <w:r w:rsidRPr="00F34F97">
              <w:rPr>
                <w:rFonts w:cs="Times New Roman"/>
                <w:sz w:val="18"/>
                <w:szCs w:val="18"/>
              </w:rPr>
              <w:t>2</w:t>
            </w:r>
          </w:p>
        </w:tc>
        <w:tc>
          <w:tcPr>
            <w:tcW w:w="578" w:type="pct"/>
            <w:noWrap/>
            <w:vAlign w:val="center"/>
            <w:hideMark/>
          </w:tcPr>
          <w:p w14:paraId="75215FE2" w14:textId="77777777" w:rsidR="00647A7E" w:rsidRPr="00F34F97" w:rsidRDefault="00647A7E" w:rsidP="005628AD">
            <w:pPr>
              <w:jc w:val="center"/>
              <w:rPr>
                <w:rFonts w:cs="Times New Roman"/>
                <w:sz w:val="18"/>
                <w:szCs w:val="18"/>
              </w:rPr>
            </w:pPr>
            <w:r w:rsidRPr="00F34F97">
              <w:rPr>
                <w:rFonts w:cs="Times New Roman"/>
                <w:sz w:val="18"/>
                <w:szCs w:val="18"/>
              </w:rPr>
              <w:t>Exaggerated forward leaning</w:t>
            </w:r>
          </w:p>
        </w:tc>
        <w:tc>
          <w:tcPr>
            <w:tcW w:w="273" w:type="pct"/>
            <w:noWrap/>
            <w:vAlign w:val="center"/>
            <w:hideMark/>
          </w:tcPr>
          <w:p w14:paraId="1C686534" w14:textId="77777777" w:rsidR="00647A7E" w:rsidRPr="00F34F97" w:rsidRDefault="00647A7E" w:rsidP="005628AD">
            <w:pPr>
              <w:jc w:val="center"/>
              <w:rPr>
                <w:rFonts w:cs="Times New Roman"/>
                <w:sz w:val="18"/>
                <w:szCs w:val="18"/>
              </w:rPr>
            </w:pPr>
            <w:r>
              <w:rPr>
                <w:rFonts w:cs="Times New Roman"/>
                <w:sz w:val="18"/>
                <w:szCs w:val="18"/>
              </w:rPr>
              <w:t>l, r</w:t>
            </w:r>
          </w:p>
        </w:tc>
        <w:tc>
          <w:tcPr>
            <w:tcW w:w="275" w:type="pct"/>
            <w:noWrap/>
            <w:vAlign w:val="center"/>
            <w:hideMark/>
          </w:tcPr>
          <w:p w14:paraId="6BFF385B" w14:textId="77777777" w:rsidR="00647A7E" w:rsidRPr="00F34F97" w:rsidRDefault="00647A7E" w:rsidP="005628AD">
            <w:pPr>
              <w:jc w:val="center"/>
              <w:rPr>
                <w:rFonts w:cs="Times New Roman"/>
                <w:sz w:val="18"/>
                <w:szCs w:val="18"/>
              </w:rPr>
            </w:pPr>
          </w:p>
        </w:tc>
        <w:tc>
          <w:tcPr>
            <w:tcW w:w="275" w:type="pct"/>
            <w:noWrap/>
            <w:vAlign w:val="center"/>
            <w:hideMark/>
          </w:tcPr>
          <w:p w14:paraId="3921EB4D" w14:textId="77777777" w:rsidR="00647A7E" w:rsidRPr="00F34F97" w:rsidRDefault="00647A7E" w:rsidP="005628AD">
            <w:pPr>
              <w:jc w:val="center"/>
              <w:rPr>
                <w:rFonts w:cs="Times New Roman"/>
                <w:sz w:val="18"/>
                <w:szCs w:val="18"/>
              </w:rPr>
            </w:pPr>
          </w:p>
        </w:tc>
        <w:tc>
          <w:tcPr>
            <w:tcW w:w="275" w:type="pct"/>
          </w:tcPr>
          <w:p w14:paraId="654CC6B5" w14:textId="77777777" w:rsidR="00647A7E" w:rsidRPr="00F34F97" w:rsidRDefault="00647A7E" w:rsidP="005628AD">
            <w:pPr>
              <w:jc w:val="center"/>
              <w:rPr>
                <w:rFonts w:cs="Times New Roman"/>
                <w:sz w:val="18"/>
                <w:szCs w:val="18"/>
              </w:rPr>
            </w:pPr>
          </w:p>
        </w:tc>
        <w:tc>
          <w:tcPr>
            <w:tcW w:w="275" w:type="pct"/>
            <w:noWrap/>
            <w:vAlign w:val="center"/>
            <w:hideMark/>
          </w:tcPr>
          <w:p w14:paraId="4D6FF082" w14:textId="77777777" w:rsidR="00647A7E" w:rsidRPr="00F34F97" w:rsidRDefault="00647A7E" w:rsidP="005628AD">
            <w:pPr>
              <w:jc w:val="center"/>
              <w:rPr>
                <w:rFonts w:cs="Times New Roman"/>
                <w:sz w:val="18"/>
                <w:szCs w:val="18"/>
              </w:rPr>
            </w:pPr>
            <w:r w:rsidRPr="00F34F97">
              <w:rPr>
                <w:rFonts w:cs="Times New Roman"/>
                <w:sz w:val="18"/>
                <w:szCs w:val="18"/>
              </w:rPr>
              <w:t>r</w:t>
            </w:r>
          </w:p>
        </w:tc>
        <w:tc>
          <w:tcPr>
            <w:tcW w:w="275" w:type="pct"/>
            <w:noWrap/>
            <w:vAlign w:val="center"/>
            <w:hideMark/>
          </w:tcPr>
          <w:p w14:paraId="5A6A9480" w14:textId="77777777" w:rsidR="00647A7E" w:rsidRPr="00F34F97" w:rsidRDefault="00647A7E" w:rsidP="005628AD">
            <w:pPr>
              <w:jc w:val="center"/>
              <w:rPr>
                <w:rFonts w:cs="Times New Roman"/>
                <w:sz w:val="18"/>
                <w:szCs w:val="18"/>
              </w:rPr>
            </w:pPr>
            <w:r w:rsidRPr="00F34F97">
              <w:rPr>
                <w:rFonts w:cs="Times New Roman"/>
                <w:sz w:val="18"/>
                <w:szCs w:val="18"/>
              </w:rPr>
              <w:t>l</w:t>
            </w:r>
          </w:p>
        </w:tc>
        <w:tc>
          <w:tcPr>
            <w:tcW w:w="274" w:type="pct"/>
            <w:noWrap/>
            <w:vAlign w:val="center"/>
            <w:hideMark/>
          </w:tcPr>
          <w:p w14:paraId="45CFD435" w14:textId="77777777" w:rsidR="00647A7E" w:rsidRPr="00F34F97" w:rsidRDefault="00647A7E" w:rsidP="005628AD">
            <w:pPr>
              <w:jc w:val="center"/>
              <w:rPr>
                <w:rFonts w:cs="Times New Roman"/>
                <w:sz w:val="18"/>
                <w:szCs w:val="18"/>
              </w:rPr>
            </w:pPr>
            <w:r>
              <w:rPr>
                <w:rFonts w:cs="Times New Roman"/>
                <w:sz w:val="18"/>
                <w:szCs w:val="18"/>
              </w:rPr>
              <w:t>l, r</w:t>
            </w:r>
          </w:p>
        </w:tc>
        <w:tc>
          <w:tcPr>
            <w:tcW w:w="275" w:type="pct"/>
            <w:noWrap/>
            <w:vAlign w:val="center"/>
            <w:hideMark/>
          </w:tcPr>
          <w:p w14:paraId="510CC9B3" w14:textId="77777777" w:rsidR="00647A7E" w:rsidRPr="00F34F97" w:rsidRDefault="00647A7E" w:rsidP="005628AD">
            <w:pPr>
              <w:jc w:val="center"/>
              <w:rPr>
                <w:rFonts w:cs="Times New Roman"/>
                <w:sz w:val="18"/>
                <w:szCs w:val="18"/>
              </w:rPr>
            </w:pPr>
            <w:r>
              <w:rPr>
                <w:rFonts w:cs="Times New Roman"/>
                <w:sz w:val="18"/>
                <w:szCs w:val="18"/>
              </w:rPr>
              <w:t>l, r</w:t>
            </w:r>
          </w:p>
        </w:tc>
        <w:tc>
          <w:tcPr>
            <w:tcW w:w="274" w:type="pct"/>
            <w:noWrap/>
            <w:vAlign w:val="center"/>
            <w:hideMark/>
          </w:tcPr>
          <w:p w14:paraId="72A2A6B3" w14:textId="77777777" w:rsidR="00647A7E" w:rsidRPr="00F34F97" w:rsidRDefault="00647A7E" w:rsidP="005628AD">
            <w:pPr>
              <w:jc w:val="center"/>
              <w:rPr>
                <w:rFonts w:cs="Times New Roman"/>
                <w:sz w:val="18"/>
                <w:szCs w:val="18"/>
              </w:rPr>
            </w:pPr>
            <w:r>
              <w:rPr>
                <w:rFonts w:cs="Times New Roman"/>
                <w:sz w:val="18"/>
                <w:szCs w:val="18"/>
              </w:rPr>
              <w:t>l, r</w:t>
            </w:r>
          </w:p>
        </w:tc>
        <w:tc>
          <w:tcPr>
            <w:tcW w:w="271" w:type="pct"/>
            <w:noWrap/>
            <w:vAlign w:val="center"/>
            <w:hideMark/>
          </w:tcPr>
          <w:p w14:paraId="64E21697" w14:textId="77777777" w:rsidR="00647A7E" w:rsidRPr="00F34F97" w:rsidRDefault="00647A7E" w:rsidP="005628AD">
            <w:pPr>
              <w:jc w:val="center"/>
              <w:rPr>
                <w:rFonts w:cs="Times New Roman"/>
                <w:sz w:val="18"/>
                <w:szCs w:val="18"/>
              </w:rPr>
            </w:pPr>
            <w:r>
              <w:rPr>
                <w:rFonts w:cs="Times New Roman"/>
                <w:sz w:val="18"/>
                <w:szCs w:val="18"/>
              </w:rPr>
              <w:t>l, r</w:t>
            </w:r>
          </w:p>
        </w:tc>
        <w:tc>
          <w:tcPr>
            <w:tcW w:w="269" w:type="pct"/>
            <w:noWrap/>
            <w:vAlign w:val="center"/>
            <w:hideMark/>
          </w:tcPr>
          <w:p w14:paraId="5089788B" w14:textId="77777777" w:rsidR="00647A7E" w:rsidRPr="00F34F97" w:rsidRDefault="00647A7E" w:rsidP="005628AD">
            <w:pPr>
              <w:jc w:val="center"/>
              <w:rPr>
                <w:rFonts w:cs="Times New Roman"/>
                <w:sz w:val="18"/>
                <w:szCs w:val="18"/>
              </w:rPr>
            </w:pPr>
            <w:r w:rsidRPr="00F34F97">
              <w:rPr>
                <w:rFonts w:cs="Times New Roman"/>
                <w:sz w:val="18"/>
                <w:szCs w:val="18"/>
              </w:rPr>
              <w:t>r</w:t>
            </w:r>
          </w:p>
        </w:tc>
      </w:tr>
      <w:tr w:rsidR="00647A7E" w:rsidRPr="00F34F97" w14:paraId="09A447D2" w14:textId="77777777" w:rsidTr="005628AD">
        <w:trPr>
          <w:trHeight w:val="300"/>
          <w:jc w:val="center"/>
        </w:trPr>
        <w:tc>
          <w:tcPr>
            <w:tcW w:w="422" w:type="pct"/>
            <w:noWrap/>
            <w:vAlign w:val="center"/>
            <w:hideMark/>
          </w:tcPr>
          <w:p w14:paraId="3A20E6DA" w14:textId="77777777" w:rsidR="00647A7E" w:rsidRPr="00F34F97" w:rsidRDefault="00647A7E" w:rsidP="005628AD">
            <w:pPr>
              <w:jc w:val="center"/>
              <w:rPr>
                <w:rFonts w:cs="Times New Roman"/>
                <w:sz w:val="18"/>
                <w:szCs w:val="18"/>
              </w:rPr>
            </w:pPr>
            <w:r w:rsidRPr="00F34F97">
              <w:rPr>
                <w:rFonts w:cs="Times New Roman"/>
                <w:sz w:val="18"/>
                <w:szCs w:val="18"/>
              </w:rPr>
              <w:t>5</w:t>
            </w:r>
          </w:p>
        </w:tc>
        <w:tc>
          <w:tcPr>
            <w:tcW w:w="741" w:type="pct"/>
            <w:noWrap/>
            <w:vAlign w:val="center"/>
            <w:hideMark/>
          </w:tcPr>
          <w:p w14:paraId="1B4506AC" w14:textId="77777777" w:rsidR="00647A7E" w:rsidRDefault="00647A7E" w:rsidP="005628AD">
            <w:pPr>
              <w:jc w:val="center"/>
              <w:rPr>
                <w:rFonts w:cs="Times New Roman"/>
                <w:sz w:val="18"/>
                <w:szCs w:val="18"/>
              </w:rPr>
            </w:pPr>
            <w:r w:rsidRPr="00F34F97">
              <w:rPr>
                <w:rFonts w:cs="Times New Roman"/>
                <w:sz w:val="18"/>
                <w:szCs w:val="18"/>
              </w:rPr>
              <w:t>Sit-to-stand,</w:t>
            </w:r>
          </w:p>
          <w:p w14:paraId="421DC748" w14:textId="77777777" w:rsidR="00647A7E" w:rsidRPr="00F34F97" w:rsidRDefault="00647A7E" w:rsidP="005628AD">
            <w:pPr>
              <w:jc w:val="center"/>
              <w:rPr>
                <w:rFonts w:cs="Times New Roman"/>
                <w:sz w:val="18"/>
                <w:szCs w:val="18"/>
              </w:rPr>
            </w:pPr>
            <w:r w:rsidRPr="00F34F97">
              <w:rPr>
                <w:rFonts w:cs="Times New Roman"/>
                <w:sz w:val="18"/>
                <w:szCs w:val="18"/>
              </w:rPr>
              <w:t>non-challenging, light touch</w:t>
            </w:r>
          </w:p>
        </w:tc>
        <w:tc>
          <w:tcPr>
            <w:tcW w:w="248" w:type="pct"/>
            <w:noWrap/>
            <w:vAlign w:val="center"/>
            <w:hideMark/>
          </w:tcPr>
          <w:p w14:paraId="0B72E3FC" w14:textId="77777777" w:rsidR="00647A7E" w:rsidRPr="00F34F97" w:rsidRDefault="00647A7E" w:rsidP="005628AD">
            <w:pPr>
              <w:jc w:val="center"/>
              <w:rPr>
                <w:rFonts w:cs="Times New Roman"/>
                <w:sz w:val="18"/>
                <w:szCs w:val="18"/>
              </w:rPr>
            </w:pPr>
            <w:r w:rsidRPr="00F34F97">
              <w:rPr>
                <w:rFonts w:cs="Times New Roman"/>
                <w:sz w:val="18"/>
                <w:szCs w:val="18"/>
              </w:rPr>
              <w:t>1</w:t>
            </w:r>
          </w:p>
        </w:tc>
        <w:tc>
          <w:tcPr>
            <w:tcW w:w="578" w:type="pct"/>
            <w:noWrap/>
            <w:vAlign w:val="center"/>
            <w:hideMark/>
          </w:tcPr>
          <w:p w14:paraId="51A0F152" w14:textId="77777777" w:rsidR="00647A7E" w:rsidRPr="00F34F97" w:rsidRDefault="00647A7E" w:rsidP="005628AD">
            <w:pPr>
              <w:jc w:val="center"/>
              <w:rPr>
                <w:rFonts w:cs="Times New Roman"/>
                <w:sz w:val="18"/>
                <w:szCs w:val="18"/>
              </w:rPr>
            </w:pPr>
            <w:r w:rsidRPr="00F34F97">
              <w:rPr>
                <w:rFonts w:cs="Times New Roman"/>
                <w:sz w:val="18"/>
                <w:szCs w:val="18"/>
              </w:rPr>
              <w:t>Hybrid</w:t>
            </w:r>
          </w:p>
        </w:tc>
        <w:tc>
          <w:tcPr>
            <w:tcW w:w="273" w:type="pct"/>
            <w:noWrap/>
            <w:vAlign w:val="center"/>
            <w:hideMark/>
          </w:tcPr>
          <w:p w14:paraId="2656A82A" w14:textId="77777777" w:rsidR="00647A7E" w:rsidRPr="00F34F97" w:rsidRDefault="00647A7E" w:rsidP="005628AD">
            <w:pPr>
              <w:jc w:val="center"/>
              <w:rPr>
                <w:rFonts w:cs="Times New Roman"/>
                <w:sz w:val="18"/>
                <w:szCs w:val="18"/>
              </w:rPr>
            </w:pPr>
          </w:p>
        </w:tc>
        <w:tc>
          <w:tcPr>
            <w:tcW w:w="275" w:type="pct"/>
            <w:noWrap/>
            <w:vAlign w:val="center"/>
            <w:hideMark/>
          </w:tcPr>
          <w:p w14:paraId="657E10C6" w14:textId="77777777" w:rsidR="00647A7E" w:rsidRPr="00F34F97" w:rsidRDefault="00647A7E" w:rsidP="005628AD">
            <w:pPr>
              <w:jc w:val="center"/>
              <w:rPr>
                <w:rFonts w:cs="Times New Roman"/>
                <w:sz w:val="18"/>
                <w:szCs w:val="18"/>
              </w:rPr>
            </w:pPr>
            <w:r w:rsidRPr="00F34F97">
              <w:rPr>
                <w:rFonts w:cs="Times New Roman"/>
                <w:sz w:val="18"/>
                <w:szCs w:val="18"/>
              </w:rPr>
              <w:t>l</w:t>
            </w:r>
          </w:p>
        </w:tc>
        <w:tc>
          <w:tcPr>
            <w:tcW w:w="275" w:type="pct"/>
            <w:noWrap/>
            <w:vAlign w:val="center"/>
            <w:hideMark/>
          </w:tcPr>
          <w:p w14:paraId="30565AA4" w14:textId="77777777" w:rsidR="00647A7E" w:rsidRPr="00F34F97" w:rsidRDefault="00647A7E" w:rsidP="005628AD">
            <w:pPr>
              <w:jc w:val="center"/>
              <w:rPr>
                <w:rFonts w:cs="Times New Roman"/>
                <w:sz w:val="18"/>
                <w:szCs w:val="18"/>
              </w:rPr>
            </w:pPr>
          </w:p>
        </w:tc>
        <w:tc>
          <w:tcPr>
            <w:tcW w:w="275" w:type="pct"/>
          </w:tcPr>
          <w:p w14:paraId="7BE00FD4" w14:textId="77777777" w:rsidR="00647A7E" w:rsidRPr="00F34F97" w:rsidRDefault="00647A7E" w:rsidP="005628AD">
            <w:pPr>
              <w:jc w:val="center"/>
              <w:rPr>
                <w:rFonts w:cs="Times New Roman"/>
                <w:sz w:val="18"/>
                <w:szCs w:val="18"/>
              </w:rPr>
            </w:pPr>
          </w:p>
        </w:tc>
        <w:tc>
          <w:tcPr>
            <w:tcW w:w="275" w:type="pct"/>
            <w:noWrap/>
            <w:vAlign w:val="center"/>
            <w:hideMark/>
          </w:tcPr>
          <w:p w14:paraId="5DCC3871" w14:textId="77777777" w:rsidR="00647A7E" w:rsidRPr="00F34F97" w:rsidRDefault="00647A7E" w:rsidP="005628AD">
            <w:pPr>
              <w:jc w:val="center"/>
              <w:rPr>
                <w:rFonts w:cs="Times New Roman"/>
                <w:sz w:val="18"/>
                <w:szCs w:val="18"/>
              </w:rPr>
            </w:pPr>
            <w:r w:rsidRPr="00F34F97">
              <w:rPr>
                <w:rFonts w:cs="Times New Roman"/>
                <w:sz w:val="18"/>
                <w:szCs w:val="18"/>
              </w:rPr>
              <w:t>l</w:t>
            </w:r>
          </w:p>
        </w:tc>
        <w:tc>
          <w:tcPr>
            <w:tcW w:w="275" w:type="pct"/>
            <w:noWrap/>
            <w:vAlign w:val="center"/>
            <w:hideMark/>
          </w:tcPr>
          <w:p w14:paraId="7E9E2DC6" w14:textId="77777777" w:rsidR="00647A7E" w:rsidRPr="00F34F97" w:rsidRDefault="00647A7E" w:rsidP="005628AD">
            <w:pPr>
              <w:jc w:val="center"/>
              <w:rPr>
                <w:rFonts w:cs="Times New Roman"/>
                <w:sz w:val="18"/>
                <w:szCs w:val="18"/>
              </w:rPr>
            </w:pPr>
            <w:r w:rsidRPr="00F34F97">
              <w:rPr>
                <w:rFonts w:cs="Times New Roman"/>
                <w:sz w:val="18"/>
                <w:szCs w:val="18"/>
              </w:rPr>
              <w:t>l</w:t>
            </w:r>
          </w:p>
        </w:tc>
        <w:tc>
          <w:tcPr>
            <w:tcW w:w="274" w:type="pct"/>
            <w:noWrap/>
            <w:vAlign w:val="center"/>
            <w:hideMark/>
          </w:tcPr>
          <w:p w14:paraId="154F0642" w14:textId="77777777" w:rsidR="00647A7E" w:rsidRPr="00F34F97" w:rsidRDefault="00647A7E" w:rsidP="005628AD">
            <w:pPr>
              <w:jc w:val="center"/>
              <w:rPr>
                <w:rFonts w:cs="Times New Roman"/>
                <w:sz w:val="18"/>
                <w:szCs w:val="18"/>
              </w:rPr>
            </w:pPr>
          </w:p>
        </w:tc>
        <w:tc>
          <w:tcPr>
            <w:tcW w:w="275" w:type="pct"/>
            <w:noWrap/>
            <w:vAlign w:val="center"/>
            <w:hideMark/>
          </w:tcPr>
          <w:p w14:paraId="13AFD93D" w14:textId="77777777" w:rsidR="00647A7E" w:rsidRPr="00F34F97" w:rsidRDefault="00647A7E" w:rsidP="005628AD">
            <w:pPr>
              <w:jc w:val="center"/>
              <w:rPr>
                <w:rFonts w:cs="Times New Roman"/>
                <w:sz w:val="18"/>
                <w:szCs w:val="18"/>
              </w:rPr>
            </w:pPr>
          </w:p>
        </w:tc>
        <w:tc>
          <w:tcPr>
            <w:tcW w:w="274" w:type="pct"/>
            <w:noWrap/>
            <w:vAlign w:val="center"/>
            <w:hideMark/>
          </w:tcPr>
          <w:p w14:paraId="5C2DA2AB" w14:textId="77777777" w:rsidR="00647A7E" w:rsidRPr="00F34F97" w:rsidRDefault="00647A7E" w:rsidP="005628AD">
            <w:pPr>
              <w:jc w:val="center"/>
              <w:rPr>
                <w:rFonts w:cs="Times New Roman"/>
                <w:sz w:val="18"/>
                <w:szCs w:val="18"/>
              </w:rPr>
            </w:pPr>
            <w:r>
              <w:rPr>
                <w:rFonts w:cs="Times New Roman"/>
                <w:sz w:val="18"/>
                <w:szCs w:val="18"/>
              </w:rPr>
              <w:t>l, r</w:t>
            </w:r>
          </w:p>
        </w:tc>
        <w:tc>
          <w:tcPr>
            <w:tcW w:w="271" w:type="pct"/>
            <w:noWrap/>
            <w:vAlign w:val="center"/>
            <w:hideMark/>
          </w:tcPr>
          <w:p w14:paraId="5DC66C16" w14:textId="77777777" w:rsidR="00647A7E" w:rsidRPr="00F34F97" w:rsidRDefault="00647A7E" w:rsidP="005628AD">
            <w:pPr>
              <w:jc w:val="center"/>
              <w:rPr>
                <w:rFonts w:cs="Times New Roman"/>
                <w:sz w:val="18"/>
                <w:szCs w:val="18"/>
              </w:rPr>
            </w:pPr>
            <w:r>
              <w:rPr>
                <w:rFonts w:cs="Times New Roman"/>
                <w:sz w:val="18"/>
                <w:szCs w:val="18"/>
              </w:rPr>
              <w:t>l, r</w:t>
            </w:r>
          </w:p>
        </w:tc>
        <w:tc>
          <w:tcPr>
            <w:tcW w:w="269" w:type="pct"/>
            <w:noWrap/>
            <w:vAlign w:val="center"/>
            <w:hideMark/>
          </w:tcPr>
          <w:p w14:paraId="202D6C66" w14:textId="77777777" w:rsidR="00647A7E" w:rsidRPr="00F34F97" w:rsidRDefault="00647A7E" w:rsidP="005628AD">
            <w:pPr>
              <w:jc w:val="center"/>
              <w:rPr>
                <w:rFonts w:cs="Times New Roman"/>
                <w:sz w:val="18"/>
                <w:szCs w:val="18"/>
              </w:rPr>
            </w:pPr>
            <w:r>
              <w:rPr>
                <w:rFonts w:cs="Times New Roman"/>
                <w:sz w:val="18"/>
                <w:szCs w:val="18"/>
              </w:rPr>
              <w:t>l, r</w:t>
            </w:r>
          </w:p>
        </w:tc>
      </w:tr>
      <w:tr w:rsidR="00647A7E" w:rsidRPr="00F34F97" w14:paraId="0C15E6F0" w14:textId="77777777" w:rsidTr="005628AD">
        <w:trPr>
          <w:trHeight w:val="300"/>
          <w:jc w:val="center"/>
        </w:trPr>
        <w:tc>
          <w:tcPr>
            <w:tcW w:w="422" w:type="pct"/>
            <w:noWrap/>
            <w:vAlign w:val="center"/>
            <w:hideMark/>
          </w:tcPr>
          <w:p w14:paraId="7E63F0B1" w14:textId="77777777" w:rsidR="00647A7E" w:rsidRPr="00F34F97" w:rsidRDefault="00647A7E" w:rsidP="005628AD">
            <w:pPr>
              <w:jc w:val="center"/>
              <w:rPr>
                <w:rFonts w:cs="Times New Roman"/>
                <w:sz w:val="18"/>
                <w:szCs w:val="18"/>
              </w:rPr>
            </w:pPr>
            <w:r w:rsidRPr="00F34F97">
              <w:rPr>
                <w:rFonts w:cs="Times New Roman"/>
                <w:sz w:val="18"/>
                <w:szCs w:val="18"/>
              </w:rPr>
              <w:t>5</w:t>
            </w:r>
          </w:p>
        </w:tc>
        <w:tc>
          <w:tcPr>
            <w:tcW w:w="741" w:type="pct"/>
            <w:noWrap/>
            <w:vAlign w:val="center"/>
            <w:hideMark/>
          </w:tcPr>
          <w:p w14:paraId="5B15B959" w14:textId="77777777" w:rsidR="00647A7E" w:rsidRDefault="00647A7E" w:rsidP="005628AD">
            <w:pPr>
              <w:jc w:val="center"/>
              <w:rPr>
                <w:rFonts w:cs="Times New Roman"/>
                <w:sz w:val="18"/>
                <w:szCs w:val="18"/>
              </w:rPr>
            </w:pPr>
            <w:r w:rsidRPr="00F34F97">
              <w:rPr>
                <w:rFonts w:cs="Times New Roman"/>
                <w:sz w:val="18"/>
                <w:szCs w:val="18"/>
              </w:rPr>
              <w:t>Stand-to-sit,</w:t>
            </w:r>
          </w:p>
          <w:p w14:paraId="6B747FB1" w14:textId="77777777" w:rsidR="00647A7E" w:rsidRPr="00F34F97" w:rsidRDefault="00647A7E" w:rsidP="005628AD">
            <w:pPr>
              <w:jc w:val="center"/>
              <w:rPr>
                <w:rFonts w:cs="Times New Roman"/>
                <w:sz w:val="18"/>
                <w:szCs w:val="18"/>
              </w:rPr>
            </w:pPr>
            <w:r w:rsidRPr="00F34F97">
              <w:rPr>
                <w:rFonts w:cs="Times New Roman"/>
                <w:sz w:val="18"/>
                <w:szCs w:val="18"/>
              </w:rPr>
              <w:t>non-challenging, light touch</w:t>
            </w:r>
          </w:p>
        </w:tc>
        <w:tc>
          <w:tcPr>
            <w:tcW w:w="248" w:type="pct"/>
            <w:noWrap/>
            <w:vAlign w:val="center"/>
            <w:hideMark/>
          </w:tcPr>
          <w:p w14:paraId="6F53ACDF" w14:textId="77777777" w:rsidR="00647A7E" w:rsidRPr="00F34F97" w:rsidRDefault="00647A7E" w:rsidP="005628AD">
            <w:pPr>
              <w:jc w:val="center"/>
              <w:rPr>
                <w:rFonts w:cs="Times New Roman"/>
                <w:sz w:val="18"/>
                <w:szCs w:val="18"/>
              </w:rPr>
            </w:pPr>
            <w:r w:rsidRPr="00F34F97">
              <w:rPr>
                <w:rFonts w:cs="Times New Roman"/>
                <w:sz w:val="18"/>
                <w:szCs w:val="18"/>
              </w:rPr>
              <w:t>1</w:t>
            </w:r>
          </w:p>
        </w:tc>
        <w:tc>
          <w:tcPr>
            <w:tcW w:w="578" w:type="pct"/>
            <w:noWrap/>
            <w:vAlign w:val="center"/>
            <w:hideMark/>
          </w:tcPr>
          <w:p w14:paraId="781BE5B6" w14:textId="77777777" w:rsidR="00647A7E" w:rsidRPr="00F34F97" w:rsidRDefault="00647A7E" w:rsidP="005628AD">
            <w:pPr>
              <w:jc w:val="center"/>
              <w:rPr>
                <w:rFonts w:cs="Times New Roman"/>
                <w:sz w:val="18"/>
                <w:szCs w:val="18"/>
              </w:rPr>
            </w:pPr>
            <w:r w:rsidRPr="00F34F97">
              <w:rPr>
                <w:rFonts w:cs="Times New Roman"/>
                <w:sz w:val="18"/>
                <w:szCs w:val="18"/>
              </w:rPr>
              <w:t>Backward lowering</w:t>
            </w:r>
          </w:p>
        </w:tc>
        <w:tc>
          <w:tcPr>
            <w:tcW w:w="273" w:type="pct"/>
            <w:noWrap/>
            <w:vAlign w:val="center"/>
            <w:hideMark/>
          </w:tcPr>
          <w:p w14:paraId="61487D50" w14:textId="77777777" w:rsidR="00647A7E" w:rsidRPr="00F34F97" w:rsidRDefault="00647A7E" w:rsidP="005628AD">
            <w:pPr>
              <w:jc w:val="center"/>
              <w:rPr>
                <w:rFonts w:cs="Times New Roman"/>
                <w:sz w:val="18"/>
                <w:szCs w:val="18"/>
              </w:rPr>
            </w:pPr>
          </w:p>
        </w:tc>
        <w:tc>
          <w:tcPr>
            <w:tcW w:w="275" w:type="pct"/>
            <w:noWrap/>
            <w:vAlign w:val="center"/>
            <w:hideMark/>
          </w:tcPr>
          <w:p w14:paraId="34FC4C31" w14:textId="77777777" w:rsidR="00647A7E" w:rsidRPr="00F34F97" w:rsidRDefault="00647A7E" w:rsidP="005628AD">
            <w:pPr>
              <w:jc w:val="center"/>
              <w:rPr>
                <w:rFonts w:cs="Times New Roman"/>
                <w:sz w:val="18"/>
                <w:szCs w:val="18"/>
              </w:rPr>
            </w:pPr>
            <w:r w:rsidRPr="00F34F97">
              <w:rPr>
                <w:rFonts w:cs="Times New Roman"/>
                <w:sz w:val="18"/>
                <w:szCs w:val="18"/>
              </w:rPr>
              <w:t>l</w:t>
            </w:r>
          </w:p>
        </w:tc>
        <w:tc>
          <w:tcPr>
            <w:tcW w:w="275" w:type="pct"/>
            <w:noWrap/>
            <w:vAlign w:val="center"/>
            <w:hideMark/>
          </w:tcPr>
          <w:p w14:paraId="4E03BD61" w14:textId="77777777" w:rsidR="00647A7E" w:rsidRPr="00F34F97" w:rsidRDefault="00647A7E" w:rsidP="005628AD">
            <w:pPr>
              <w:jc w:val="center"/>
              <w:rPr>
                <w:rFonts w:cs="Times New Roman"/>
                <w:sz w:val="18"/>
                <w:szCs w:val="18"/>
              </w:rPr>
            </w:pPr>
          </w:p>
        </w:tc>
        <w:tc>
          <w:tcPr>
            <w:tcW w:w="275" w:type="pct"/>
          </w:tcPr>
          <w:p w14:paraId="00851A51" w14:textId="77777777" w:rsidR="00647A7E" w:rsidRPr="00F34F97" w:rsidRDefault="00647A7E" w:rsidP="005628AD">
            <w:pPr>
              <w:jc w:val="center"/>
              <w:rPr>
                <w:rFonts w:cs="Times New Roman"/>
                <w:sz w:val="18"/>
                <w:szCs w:val="18"/>
              </w:rPr>
            </w:pPr>
          </w:p>
        </w:tc>
        <w:tc>
          <w:tcPr>
            <w:tcW w:w="275" w:type="pct"/>
            <w:noWrap/>
            <w:vAlign w:val="center"/>
            <w:hideMark/>
          </w:tcPr>
          <w:p w14:paraId="0D4F545E" w14:textId="77777777" w:rsidR="00647A7E" w:rsidRPr="00F34F97" w:rsidRDefault="00647A7E" w:rsidP="005628AD">
            <w:pPr>
              <w:jc w:val="center"/>
              <w:rPr>
                <w:rFonts w:cs="Times New Roman"/>
                <w:sz w:val="18"/>
                <w:szCs w:val="18"/>
              </w:rPr>
            </w:pPr>
            <w:r w:rsidRPr="00F34F97">
              <w:rPr>
                <w:rFonts w:cs="Times New Roman"/>
                <w:sz w:val="18"/>
                <w:szCs w:val="18"/>
              </w:rPr>
              <w:t>l</w:t>
            </w:r>
          </w:p>
        </w:tc>
        <w:tc>
          <w:tcPr>
            <w:tcW w:w="275" w:type="pct"/>
            <w:noWrap/>
            <w:vAlign w:val="center"/>
            <w:hideMark/>
          </w:tcPr>
          <w:p w14:paraId="376463CE" w14:textId="77777777" w:rsidR="00647A7E" w:rsidRPr="00F34F97" w:rsidRDefault="00647A7E" w:rsidP="005628AD">
            <w:pPr>
              <w:jc w:val="center"/>
              <w:rPr>
                <w:rFonts w:cs="Times New Roman"/>
                <w:sz w:val="18"/>
                <w:szCs w:val="18"/>
              </w:rPr>
            </w:pPr>
            <w:r w:rsidRPr="00F34F97">
              <w:rPr>
                <w:rFonts w:cs="Times New Roman"/>
                <w:sz w:val="18"/>
                <w:szCs w:val="18"/>
              </w:rPr>
              <w:t>l</w:t>
            </w:r>
          </w:p>
        </w:tc>
        <w:tc>
          <w:tcPr>
            <w:tcW w:w="274" w:type="pct"/>
            <w:noWrap/>
            <w:vAlign w:val="center"/>
            <w:hideMark/>
          </w:tcPr>
          <w:p w14:paraId="2155AA05" w14:textId="77777777" w:rsidR="00647A7E" w:rsidRPr="00F34F97" w:rsidRDefault="00647A7E" w:rsidP="005628AD">
            <w:pPr>
              <w:jc w:val="center"/>
              <w:rPr>
                <w:rFonts w:cs="Times New Roman"/>
                <w:sz w:val="18"/>
                <w:szCs w:val="18"/>
              </w:rPr>
            </w:pPr>
          </w:p>
        </w:tc>
        <w:tc>
          <w:tcPr>
            <w:tcW w:w="275" w:type="pct"/>
            <w:noWrap/>
            <w:vAlign w:val="center"/>
            <w:hideMark/>
          </w:tcPr>
          <w:p w14:paraId="6E684B3E" w14:textId="77777777" w:rsidR="00647A7E" w:rsidRPr="00F34F97" w:rsidRDefault="00647A7E" w:rsidP="005628AD">
            <w:pPr>
              <w:jc w:val="center"/>
              <w:rPr>
                <w:rFonts w:cs="Times New Roman"/>
                <w:sz w:val="18"/>
                <w:szCs w:val="18"/>
              </w:rPr>
            </w:pPr>
          </w:p>
        </w:tc>
        <w:tc>
          <w:tcPr>
            <w:tcW w:w="274" w:type="pct"/>
            <w:noWrap/>
            <w:vAlign w:val="center"/>
            <w:hideMark/>
          </w:tcPr>
          <w:p w14:paraId="321B8A07" w14:textId="77777777" w:rsidR="00647A7E" w:rsidRPr="00F34F97" w:rsidRDefault="00647A7E" w:rsidP="005628AD">
            <w:pPr>
              <w:jc w:val="center"/>
              <w:rPr>
                <w:rFonts w:cs="Times New Roman"/>
                <w:sz w:val="18"/>
                <w:szCs w:val="18"/>
              </w:rPr>
            </w:pPr>
            <w:r>
              <w:rPr>
                <w:rFonts w:cs="Times New Roman"/>
                <w:sz w:val="18"/>
                <w:szCs w:val="18"/>
              </w:rPr>
              <w:t>l, r</w:t>
            </w:r>
          </w:p>
        </w:tc>
        <w:tc>
          <w:tcPr>
            <w:tcW w:w="271" w:type="pct"/>
            <w:noWrap/>
            <w:vAlign w:val="center"/>
            <w:hideMark/>
          </w:tcPr>
          <w:p w14:paraId="658AF5CC" w14:textId="77777777" w:rsidR="00647A7E" w:rsidRPr="00F34F97" w:rsidRDefault="00647A7E" w:rsidP="005628AD">
            <w:pPr>
              <w:jc w:val="center"/>
              <w:rPr>
                <w:rFonts w:cs="Times New Roman"/>
                <w:sz w:val="18"/>
                <w:szCs w:val="18"/>
              </w:rPr>
            </w:pPr>
            <w:r>
              <w:rPr>
                <w:rFonts w:cs="Times New Roman"/>
                <w:sz w:val="18"/>
                <w:szCs w:val="18"/>
              </w:rPr>
              <w:t>l, r</w:t>
            </w:r>
          </w:p>
        </w:tc>
        <w:tc>
          <w:tcPr>
            <w:tcW w:w="269" w:type="pct"/>
            <w:noWrap/>
            <w:vAlign w:val="center"/>
            <w:hideMark/>
          </w:tcPr>
          <w:p w14:paraId="1F048959" w14:textId="77777777" w:rsidR="00647A7E" w:rsidRPr="00F34F97" w:rsidRDefault="00647A7E" w:rsidP="005628AD">
            <w:pPr>
              <w:jc w:val="center"/>
              <w:rPr>
                <w:rFonts w:cs="Times New Roman"/>
                <w:sz w:val="18"/>
                <w:szCs w:val="18"/>
              </w:rPr>
            </w:pPr>
            <w:r>
              <w:rPr>
                <w:rFonts w:cs="Times New Roman"/>
                <w:sz w:val="18"/>
                <w:szCs w:val="18"/>
              </w:rPr>
              <w:t>l, r</w:t>
            </w:r>
          </w:p>
        </w:tc>
      </w:tr>
      <w:tr w:rsidR="00647A7E" w:rsidRPr="00F34F97" w14:paraId="70B8B431" w14:textId="77777777" w:rsidTr="005628AD">
        <w:trPr>
          <w:trHeight w:val="300"/>
          <w:jc w:val="center"/>
        </w:trPr>
        <w:tc>
          <w:tcPr>
            <w:tcW w:w="422" w:type="pct"/>
            <w:noWrap/>
            <w:vAlign w:val="center"/>
            <w:hideMark/>
          </w:tcPr>
          <w:p w14:paraId="3F49433A" w14:textId="77777777" w:rsidR="00647A7E" w:rsidRPr="00F34F97" w:rsidRDefault="00647A7E" w:rsidP="005628AD">
            <w:pPr>
              <w:jc w:val="center"/>
              <w:rPr>
                <w:rFonts w:cs="Times New Roman"/>
                <w:sz w:val="18"/>
                <w:szCs w:val="18"/>
              </w:rPr>
            </w:pPr>
            <w:r w:rsidRPr="00F34F97">
              <w:rPr>
                <w:rFonts w:cs="Times New Roman"/>
                <w:sz w:val="18"/>
                <w:szCs w:val="18"/>
              </w:rPr>
              <w:t>9</w:t>
            </w:r>
          </w:p>
        </w:tc>
        <w:tc>
          <w:tcPr>
            <w:tcW w:w="741" w:type="pct"/>
            <w:noWrap/>
            <w:vAlign w:val="center"/>
            <w:hideMark/>
          </w:tcPr>
          <w:p w14:paraId="78A4F131" w14:textId="77777777" w:rsidR="00647A7E" w:rsidRDefault="00647A7E" w:rsidP="005628AD">
            <w:pPr>
              <w:jc w:val="center"/>
              <w:rPr>
                <w:rFonts w:cs="Times New Roman"/>
                <w:sz w:val="18"/>
                <w:szCs w:val="18"/>
              </w:rPr>
            </w:pPr>
            <w:r w:rsidRPr="00F34F97">
              <w:rPr>
                <w:rFonts w:cs="Times New Roman"/>
                <w:sz w:val="18"/>
                <w:szCs w:val="18"/>
              </w:rPr>
              <w:t>Sit-to-stand,</w:t>
            </w:r>
          </w:p>
          <w:p w14:paraId="6AC5DEEE" w14:textId="77777777" w:rsidR="00647A7E" w:rsidRPr="00F34F97" w:rsidRDefault="00647A7E" w:rsidP="005628AD">
            <w:pPr>
              <w:jc w:val="center"/>
              <w:rPr>
                <w:rFonts w:cs="Times New Roman"/>
                <w:sz w:val="18"/>
                <w:szCs w:val="18"/>
              </w:rPr>
            </w:pPr>
            <w:r w:rsidRPr="00F34F97">
              <w:rPr>
                <w:rFonts w:cs="Times New Roman"/>
                <w:sz w:val="18"/>
                <w:szCs w:val="18"/>
              </w:rPr>
              <w:t>non-challenging, unassisted</w:t>
            </w:r>
          </w:p>
        </w:tc>
        <w:tc>
          <w:tcPr>
            <w:tcW w:w="248" w:type="pct"/>
            <w:noWrap/>
            <w:vAlign w:val="center"/>
            <w:hideMark/>
          </w:tcPr>
          <w:p w14:paraId="440653A9" w14:textId="77777777" w:rsidR="00647A7E" w:rsidRPr="00F34F97" w:rsidRDefault="00647A7E" w:rsidP="005628AD">
            <w:pPr>
              <w:jc w:val="center"/>
              <w:rPr>
                <w:rFonts w:cs="Times New Roman"/>
                <w:sz w:val="18"/>
                <w:szCs w:val="18"/>
              </w:rPr>
            </w:pPr>
            <w:r w:rsidRPr="00F34F97">
              <w:rPr>
                <w:rFonts w:cs="Times New Roman"/>
                <w:sz w:val="18"/>
                <w:szCs w:val="18"/>
              </w:rPr>
              <w:t>3</w:t>
            </w:r>
          </w:p>
        </w:tc>
        <w:tc>
          <w:tcPr>
            <w:tcW w:w="578" w:type="pct"/>
            <w:noWrap/>
            <w:vAlign w:val="center"/>
            <w:hideMark/>
          </w:tcPr>
          <w:p w14:paraId="41C45655" w14:textId="77777777" w:rsidR="00647A7E" w:rsidRPr="00F34F97" w:rsidRDefault="00647A7E" w:rsidP="005628AD">
            <w:pPr>
              <w:jc w:val="center"/>
              <w:rPr>
                <w:rFonts w:cs="Times New Roman"/>
                <w:sz w:val="18"/>
                <w:szCs w:val="18"/>
              </w:rPr>
            </w:pPr>
            <w:r w:rsidRPr="00F34F97">
              <w:rPr>
                <w:rFonts w:cs="Times New Roman"/>
                <w:sz w:val="18"/>
                <w:szCs w:val="18"/>
              </w:rPr>
              <w:t>Hybrid</w:t>
            </w:r>
          </w:p>
        </w:tc>
        <w:tc>
          <w:tcPr>
            <w:tcW w:w="273" w:type="pct"/>
            <w:noWrap/>
            <w:vAlign w:val="center"/>
            <w:hideMark/>
          </w:tcPr>
          <w:p w14:paraId="2430CFDA" w14:textId="77777777" w:rsidR="00647A7E" w:rsidRPr="00F34F97" w:rsidRDefault="00647A7E" w:rsidP="005628AD">
            <w:pPr>
              <w:jc w:val="center"/>
              <w:rPr>
                <w:rFonts w:cs="Times New Roman"/>
                <w:sz w:val="18"/>
                <w:szCs w:val="18"/>
              </w:rPr>
            </w:pPr>
          </w:p>
        </w:tc>
        <w:tc>
          <w:tcPr>
            <w:tcW w:w="275" w:type="pct"/>
            <w:noWrap/>
            <w:vAlign w:val="center"/>
            <w:hideMark/>
          </w:tcPr>
          <w:p w14:paraId="7FA290EB" w14:textId="77777777" w:rsidR="00647A7E" w:rsidRPr="00F34F97" w:rsidRDefault="00647A7E" w:rsidP="005628AD">
            <w:pPr>
              <w:jc w:val="center"/>
              <w:rPr>
                <w:rFonts w:cs="Times New Roman"/>
                <w:sz w:val="18"/>
                <w:szCs w:val="18"/>
              </w:rPr>
            </w:pPr>
          </w:p>
        </w:tc>
        <w:tc>
          <w:tcPr>
            <w:tcW w:w="275" w:type="pct"/>
            <w:noWrap/>
            <w:vAlign w:val="center"/>
            <w:hideMark/>
          </w:tcPr>
          <w:p w14:paraId="1A9E8674" w14:textId="77777777" w:rsidR="00647A7E" w:rsidRPr="00F34F97" w:rsidRDefault="00647A7E" w:rsidP="005628AD">
            <w:pPr>
              <w:jc w:val="center"/>
              <w:rPr>
                <w:rFonts w:cs="Times New Roman"/>
                <w:sz w:val="18"/>
                <w:szCs w:val="18"/>
              </w:rPr>
            </w:pPr>
            <w:r w:rsidRPr="00F34F97">
              <w:rPr>
                <w:rFonts w:cs="Times New Roman"/>
                <w:sz w:val="18"/>
                <w:szCs w:val="18"/>
              </w:rPr>
              <w:t>r</w:t>
            </w:r>
          </w:p>
        </w:tc>
        <w:tc>
          <w:tcPr>
            <w:tcW w:w="275" w:type="pct"/>
          </w:tcPr>
          <w:p w14:paraId="4E98C603" w14:textId="77777777" w:rsidR="00647A7E" w:rsidRPr="00F34F97" w:rsidRDefault="00647A7E" w:rsidP="005628AD">
            <w:pPr>
              <w:jc w:val="center"/>
              <w:rPr>
                <w:rFonts w:cs="Times New Roman"/>
                <w:sz w:val="18"/>
                <w:szCs w:val="18"/>
              </w:rPr>
            </w:pPr>
          </w:p>
        </w:tc>
        <w:tc>
          <w:tcPr>
            <w:tcW w:w="275" w:type="pct"/>
            <w:noWrap/>
            <w:vAlign w:val="center"/>
            <w:hideMark/>
          </w:tcPr>
          <w:p w14:paraId="55F151EE" w14:textId="77777777" w:rsidR="00647A7E" w:rsidRPr="00F34F97" w:rsidRDefault="00647A7E" w:rsidP="005628AD">
            <w:pPr>
              <w:jc w:val="center"/>
              <w:rPr>
                <w:rFonts w:cs="Times New Roman"/>
                <w:sz w:val="18"/>
                <w:szCs w:val="18"/>
              </w:rPr>
            </w:pPr>
            <w:r w:rsidRPr="00F34F97">
              <w:rPr>
                <w:rFonts w:cs="Times New Roman"/>
                <w:sz w:val="18"/>
                <w:szCs w:val="18"/>
              </w:rPr>
              <w:t>l</w:t>
            </w:r>
          </w:p>
        </w:tc>
        <w:tc>
          <w:tcPr>
            <w:tcW w:w="275" w:type="pct"/>
            <w:noWrap/>
            <w:vAlign w:val="center"/>
            <w:hideMark/>
          </w:tcPr>
          <w:p w14:paraId="25E1066F" w14:textId="77777777" w:rsidR="00647A7E" w:rsidRPr="00F34F97" w:rsidRDefault="00647A7E" w:rsidP="005628AD">
            <w:pPr>
              <w:jc w:val="center"/>
              <w:rPr>
                <w:rFonts w:cs="Times New Roman"/>
                <w:sz w:val="18"/>
                <w:szCs w:val="18"/>
              </w:rPr>
            </w:pPr>
            <w:r w:rsidRPr="00F34F97">
              <w:rPr>
                <w:rFonts w:cs="Times New Roman"/>
                <w:sz w:val="18"/>
                <w:szCs w:val="18"/>
              </w:rPr>
              <w:t>l</w:t>
            </w:r>
          </w:p>
        </w:tc>
        <w:tc>
          <w:tcPr>
            <w:tcW w:w="274" w:type="pct"/>
            <w:noWrap/>
            <w:vAlign w:val="center"/>
            <w:hideMark/>
          </w:tcPr>
          <w:p w14:paraId="44C0842D" w14:textId="77777777" w:rsidR="00647A7E" w:rsidRPr="00F34F97" w:rsidRDefault="00647A7E" w:rsidP="005628AD">
            <w:pPr>
              <w:jc w:val="center"/>
              <w:rPr>
                <w:rFonts w:cs="Times New Roman"/>
                <w:sz w:val="18"/>
                <w:szCs w:val="18"/>
              </w:rPr>
            </w:pPr>
          </w:p>
        </w:tc>
        <w:tc>
          <w:tcPr>
            <w:tcW w:w="275" w:type="pct"/>
            <w:noWrap/>
            <w:vAlign w:val="center"/>
            <w:hideMark/>
          </w:tcPr>
          <w:p w14:paraId="289B8080" w14:textId="77777777" w:rsidR="00647A7E" w:rsidRPr="00F34F97" w:rsidRDefault="00647A7E" w:rsidP="005628AD">
            <w:pPr>
              <w:jc w:val="center"/>
              <w:rPr>
                <w:rFonts w:cs="Times New Roman"/>
                <w:sz w:val="18"/>
                <w:szCs w:val="18"/>
              </w:rPr>
            </w:pPr>
          </w:p>
        </w:tc>
        <w:tc>
          <w:tcPr>
            <w:tcW w:w="274" w:type="pct"/>
            <w:noWrap/>
            <w:vAlign w:val="center"/>
            <w:hideMark/>
          </w:tcPr>
          <w:p w14:paraId="709D7348" w14:textId="77777777" w:rsidR="00647A7E" w:rsidRPr="00F34F97" w:rsidRDefault="00647A7E" w:rsidP="005628AD">
            <w:pPr>
              <w:jc w:val="center"/>
              <w:rPr>
                <w:rFonts w:cs="Times New Roman"/>
                <w:sz w:val="18"/>
                <w:szCs w:val="18"/>
              </w:rPr>
            </w:pPr>
            <w:r>
              <w:rPr>
                <w:rFonts w:cs="Times New Roman"/>
                <w:sz w:val="18"/>
                <w:szCs w:val="18"/>
              </w:rPr>
              <w:t>l, r</w:t>
            </w:r>
          </w:p>
        </w:tc>
        <w:tc>
          <w:tcPr>
            <w:tcW w:w="271" w:type="pct"/>
            <w:noWrap/>
            <w:vAlign w:val="center"/>
            <w:hideMark/>
          </w:tcPr>
          <w:p w14:paraId="635C879E" w14:textId="77777777" w:rsidR="00647A7E" w:rsidRPr="00F34F97" w:rsidRDefault="00647A7E" w:rsidP="005628AD">
            <w:pPr>
              <w:jc w:val="center"/>
              <w:rPr>
                <w:rFonts w:cs="Times New Roman"/>
                <w:sz w:val="18"/>
                <w:szCs w:val="18"/>
              </w:rPr>
            </w:pPr>
            <w:r w:rsidRPr="00F34F97">
              <w:rPr>
                <w:rFonts w:cs="Times New Roman"/>
                <w:sz w:val="18"/>
                <w:szCs w:val="18"/>
              </w:rPr>
              <w:t>r</w:t>
            </w:r>
          </w:p>
        </w:tc>
        <w:tc>
          <w:tcPr>
            <w:tcW w:w="269" w:type="pct"/>
            <w:noWrap/>
            <w:vAlign w:val="center"/>
            <w:hideMark/>
          </w:tcPr>
          <w:p w14:paraId="6FCB98FA" w14:textId="77777777" w:rsidR="00647A7E" w:rsidRPr="00F34F97" w:rsidRDefault="00647A7E" w:rsidP="005628AD">
            <w:pPr>
              <w:jc w:val="center"/>
              <w:rPr>
                <w:rFonts w:cs="Times New Roman"/>
                <w:sz w:val="18"/>
                <w:szCs w:val="18"/>
              </w:rPr>
            </w:pPr>
            <w:r>
              <w:rPr>
                <w:rFonts w:cs="Times New Roman"/>
                <w:sz w:val="18"/>
                <w:szCs w:val="18"/>
              </w:rPr>
              <w:t>l, r</w:t>
            </w:r>
          </w:p>
        </w:tc>
      </w:tr>
      <w:tr w:rsidR="00647A7E" w:rsidRPr="00F34F97" w14:paraId="1062041C" w14:textId="77777777" w:rsidTr="005628AD">
        <w:trPr>
          <w:trHeight w:val="300"/>
          <w:jc w:val="center"/>
        </w:trPr>
        <w:tc>
          <w:tcPr>
            <w:tcW w:w="422" w:type="pct"/>
            <w:noWrap/>
            <w:vAlign w:val="center"/>
            <w:hideMark/>
          </w:tcPr>
          <w:p w14:paraId="78E5A1ED" w14:textId="77777777" w:rsidR="00647A7E" w:rsidRPr="00F34F97" w:rsidRDefault="00647A7E" w:rsidP="005628AD">
            <w:pPr>
              <w:jc w:val="center"/>
              <w:rPr>
                <w:rFonts w:cs="Times New Roman"/>
                <w:sz w:val="18"/>
                <w:szCs w:val="18"/>
              </w:rPr>
            </w:pPr>
            <w:r w:rsidRPr="00F34F97">
              <w:rPr>
                <w:rFonts w:cs="Times New Roman"/>
                <w:sz w:val="18"/>
                <w:szCs w:val="18"/>
              </w:rPr>
              <w:lastRenderedPageBreak/>
              <w:t>9</w:t>
            </w:r>
          </w:p>
        </w:tc>
        <w:tc>
          <w:tcPr>
            <w:tcW w:w="741" w:type="pct"/>
            <w:noWrap/>
            <w:vAlign w:val="center"/>
            <w:hideMark/>
          </w:tcPr>
          <w:p w14:paraId="1C81F11E" w14:textId="77777777" w:rsidR="00647A7E" w:rsidRDefault="00647A7E" w:rsidP="005628AD">
            <w:pPr>
              <w:jc w:val="center"/>
              <w:rPr>
                <w:rFonts w:cs="Times New Roman"/>
                <w:sz w:val="18"/>
                <w:szCs w:val="18"/>
              </w:rPr>
            </w:pPr>
            <w:r w:rsidRPr="00F34F97">
              <w:rPr>
                <w:rFonts w:cs="Times New Roman"/>
                <w:sz w:val="18"/>
                <w:szCs w:val="18"/>
              </w:rPr>
              <w:t>Stand-to-sit,</w:t>
            </w:r>
          </w:p>
          <w:p w14:paraId="400BD4A7" w14:textId="77777777" w:rsidR="00647A7E" w:rsidRPr="00F34F97" w:rsidRDefault="00647A7E" w:rsidP="005628AD">
            <w:pPr>
              <w:jc w:val="center"/>
              <w:rPr>
                <w:rFonts w:cs="Times New Roman"/>
                <w:sz w:val="18"/>
                <w:szCs w:val="18"/>
              </w:rPr>
            </w:pPr>
            <w:r w:rsidRPr="00F34F97">
              <w:rPr>
                <w:rFonts w:cs="Times New Roman"/>
                <w:sz w:val="18"/>
                <w:szCs w:val="18"/>
              </w:rPr>
              <w:t>non-challenging, unassisted</w:t>
            </w:r>
          </w:p>
        </w:tc>
        <w:tc>
          <w:tcPr>
            <w:tcW w:w="248" w:type="pct"/>
            <w:noWrap/>
            <w:vAlign w:val="center"/>
            <w:hideMark/>
          </w:tcPr>
          <w:p w14:paraId="20E9F2D2" w14:textId="77777777" w:rsidR="00647A7E" w:rsidRPr="00F34F97" w:rsidRDefault="00647A7E" w:rsidP="005628AD">
            <w:pPr>
              <w:jc w:val="center"/>
              <w:rPr>
                <w:rFonts w:cs="Times New Roman"/>
                <w:sz w:val="18"/>
                <w:szCs w:val="18"/>
              </w:rPr>
            </w:pPr>
            <w:r w:rsidRPr="00F34F97">
              <w:rPr>
                <w:rFonts w:cs="Times New Roman"/>
                <w:sz w:val="18"/>
                <w:szCs w:val="18"/>
              </w:rPr>
              <w:t>3</w:t>
            </w:r>
          </w:p>
        </w:tc>
        <w:tc>
          <w:tcPr>
            <w:tcW w:w="578" w:type="pct"/>
            <w:noWrap/>
            <w:vAlign w:val="center"/>
            <w:hideMark/>
          </w:tcPr>
          <w:p w14:paraId="4A152832" w14:textId="77777777" w:rsidR="00647A7E" w:rsidRPr="00F34F97" w:rsidRDefault="00647A7E" w:rsidP="005628AD">
            <w:pPr>
              <w:jc w:val="center"/>
              <w:rPr>
                <w:rFonts w:cs="Times New Roman"/>
                <w:sz w:val="18"/>
                <w:szCs w:val="18"/>
              </w:rPr>
            </w:pPr>
            <w:r w:rsidRPr="00F34F97">
              <w:rPr>
                <w:rFonts w:cs="Times New Roman"/>
                <w:sz w:val="18"/>
                <w:szCs w:val="18"/>
              </w:rPr>
              <w:t>Vertical lowering</w:t>
            </w:r>
          </w:p>
        </w:tc>
        <w:tc>
          <w:tcPr>
            <w:tcW w:w="273" w:type="pct"/>
            <w:noWrap/>
            <w:vAlign w:val="center"/>
            <w:hideMark/>
          </w:tcPr>
          <w:p w14:paraId="28B3F210" w14:textId="77777777" w:rsidR="00647A7E" w:rsidRPr="00F34F97" w:rsidRDefault="00647A7E" w:rsidP="005628AD">
            <w:pPr>
              <w:jc w:val="center"/>
              <w:rPr>
                <w:rFonts w:cs="Times New Roman"/>
                <w:sz w:val="18"/>
                <w:szCs w:val="18"/>
              </w:rPr>
            </w:pPr>
          </w:p>
        </w:tc>
        <w:tc>
          <w:tcPr>
            <w:tcW w:w="275" w:type="pct"/>
            <w:noWrap/>
            <w:vAlign w:val="center"/>
            <w:hideMark/>
          </w:tcPr>
          <w:p w14:paraId="1A5A18DF" w14:textId="77777777" w:rsidR="00647A7E" w:rsidRPr="00F34F97" w:rsidRDefault="00647A7E" w:rsidP="005628AD">
            <w:pPr>
              <w:jc w:val="center"/>
              <w:rPr>
                <w:rFonts w:cs="Times New Roman"/>
                <w:sz w:val="18"/>
                <w:szCs w:val="18"/>
              </w:rPr>
            </w:pPr>
          </w:p>
        </w:tc>
        <w:tc>
          <w:tcPr>
            <w:tcW w:w="275" w:type="pct"/>
            <w:noWrap/>
            <w:vAlign w:val="center"/>
            <w:hideMark/>
          </w:tcPr>
          <w:p w14:paraId="0D78DA50" w14:textId="77777777" w:rsidR="00647A7E" w:rsidRPr="00F34F97" w:rsidRDefault="00647A7E" w:rsidP="005628AD">
            <w:pPr>
              <w:jc w:val="center"/>
              <w:rPr>
                <w:rFonts w:cs="Times New Roman"/>
                <w:sz w:val="18"/>
                <w:szCs w:val="18"/>
              </w:rPr>
            </w:pPr>
            <w:r w:rsidRPr="00F34F97">
              <w:rPr>
                <w:rFonts w:cs="Times New Roman"/>
                <w:sz w:val="18"/>
                <w:szCs w:val="18"/>
              </w:rPr>
              <w:t>r</w:t>
            </w:r>
          </w:p>
        </w:tc>
        <w:tc>
          <w:tcPr>
            <w:tcW w:w="275" w:type="pct"/>
          </w:tcPr>
          <w:p w14:paraId="705BE47C" w14:textId="77777777" w:rsidR="00647A7E" w:rsidRPr="00F34F97" w:rsidRDefault="00647A7E" w:rsidP="005628AD">
            <w:pPr>
              <w:jc w:val="center"/>
              <w:rPr>
                <w:rFonts w:cs="Times New Roman"/>
                <w:sz w:val="18"/>
                <w:szCs w:val="18"/>
              </w:rPr>
            </w:pPr>
          </w:p>
        </w:tc>
        <w:tc>
          <w:tcPr>
            <w:tcW w:w="275" w:type="pct"/>
            <w:noWrap/>
            <w:vAlign w:val="center"/>
            <w:hideMark/>
          </w:tcPr>
          <w:p w14:paraId="10595672" w14:textId="77777777" w:rsidR="00647A7E" w:rsidRPr="00F34F97" w:rsidRDefault="00647A7E" w:rsidP="005628AD">
            <w:pPr>
              <w:jc w:val="center"/>
              <w:rPr>
                <w:rFonts w:cs="Times New Roman"/>
                <w:sz w:val="18"/>
                <w:szCs w:val="18"/>
              </w:rPr>
            </w:pPr>
            <w:r w:rsidRPr="00F34F97">
              <w:rPr>
                <w:rFonts w:cs="Times New Roman"/>
                <w:sz w:val="18"/>
                <w:szCs w:val="18"/>
              </w:rPr>
              <w:t>l</w:t>
            </w:r>
          </w:p>
        </w:tc>
        <w:tc>
          <w:tcPr>
            <w:tcW w:w="275" w:type="pct"/>
            <w:noWrap/>
            <w:vAlign w:val="center"/>
            <w:hideMark/>
          </w:tcPr>
          <w:p w14:paraId="4E560E62" w14:textId="77777777" w:rsidR="00647A7E" w:rsidRPr="00F34F97" w:rsidRDefault="00647A7E" w:rsidP="005628AD">
            <w:pPr>
              <w:jc w:val="center"/>
              <w:rPr>
                <w:rFonts w:cs="Times New Roman"/>
                <w:sz w:val="18"/>
                <w:szCs w:val="18"/>
              </w:rPr>
            </w:pPr>
            <w:r w:rsidRPr="00F34F97">
              <w:rPr>
                <w:rFonts w:cs="Times New Roman"/>
                <w:sz w:val="18"/>
                <w:szCs w:val="18"/>
              </w:rPr>
              <w:t>l</w:t>
            </w:r>
          </w:p>
        </w:tc>
        <w:tc>
          <w:tcPr>
            <w:tcW w:w="274" w:type="pct"/>
            <w:noWrap/>
            <w:vAlign w:val="center"/>
            <w:hideMark/>
          </w:tcPr>
          <w:p w14:paraId="56729D91" w14:textId="77777777" w:rsidR="00647A7E" w:rsidRPr="00F34F97" w:rsidRDefault="00647A7E" w:rsidP="005628AD">
            <w:pPr>
              <w:jc w:val="center"/>
              <w:rPr>
                <w:rFonts w:cs="Times New Roman"/>
                <w:sz w:val="18"/>
                <w:szCs w:val="18"/>
              </w:rPr>
            </w:pPr>
          </w:p>
        </w:tc>
        <w:tc>
          <w:tcPr>
            <w:tcW w:w="275" w:type="pct"/>
            <w:noWrap/>
            <w:vAlign w:val="center"/>
            <w:hideMark/>
          </w:tcPr>
          <w:p w14:paraId="0613A6F6" w14:textId="77777777" w:rsidR="00647A7E" w:rsidRPr="00F34F97" w:rsidRDefault="00647A7E" w:rsidP="005628AD">
            <w:pPr>
              <w:jc w:val="center"/>
              <w:rPr>
                <w:rFonts w:cs="Times New Roman"/>
                <w:sz w:val="18"/>
                <w:szCs w:val="18"/>
              </w:rPr>
            </w:pPr>
          </w:p>
        </w:tc>
        <w:tc>
          <w:tcPr>
            <w:tcW w:w="274" w:type="pct"/>
            <w:noWrap/>
            <w:vAlign w:val="center"/>
            <w:hideMark/>
          </w:tcPr>
          <w:p w14:paraId="3AF8D255" w14:textId="77777777" w:rsidR="00647A7E" w:rsidRPr="00F34F97" w:rsidRDefault="00647A7E" w:rsidP="005628AD">
            <w:pPr>
              <w:jc w:val="center"/>
              <w:rPr>
                <w:rFonts w:cs="Times New Roman"/>
                <w:sz w:val="18"/>
                <w:szCs w:val="18"/>
              </w:rPr>
            </w:pPr>
            <w:r>
              <w:rPr>
                <w:rFonts w:cs="Times New Roman"/>
                <w:sz w:val="18"/>
                <w:szCs w:val="18"/>
              </w:rPr>
              <w:t>l, r</w:t>
            </w:r>
          </w:p>
        </w:tc>
        <w:tc>
          <w:tcPr>
            <w:tcW w:w="271" w:type="pct"/>
            <w:noWrap/>
            <w:vAlign w:val="center"/>
            <w:hideMark/>
          </w:tcPr>
          <w:p w14:paraId="76A9CBBC" w14:textId="77777777" w:rsidR="00647A7E" w:rsidRPr="00F34F97" w:rsidRDefault="00647A7E" w:rsidP="005628AD">
            <w:pPr>
              <w:jc w:val="center"/>
              <w:rPr>
                <w:rFonts w:cs="Times New Roman"/>
                <w:sz w:val="18"/>
                <w:szCs w:val="18"/>
              </w:rPr>
            </w:pPr>
            <w:r w:rsidRPr="00F34F97">
              <w:rPr>
                <w:rFonts w:cs="Times New Roman"/>
                <w:sz w:val="18"/>
                <w:szCs w:val="18"/>
              </w:rPr>
              <w:t>r</w:t>
            </w:r>
          </w:p>
        </w:tc>
        <w:tc>
          <w:tcPr>
            <w:tcW w:w="269" w:type="pct"/>
            <w:noWrap/>
            <w:vAlign w:val="center"/>
            <w:hideMark/>
          </w:tcPr>
          <w:p w14:paraId="6AF9E8B9" w14:textId="77777777" w:rsidR="00647A7E" w:rsidRPr="00F34F97" w:rsidRDefault="00647A7E" w:rsidP="005628AD">
            <w:pPr>
              <w:jc w:val="center"/>
              <w:rPr>
                <w:rFonts w:cs="Times New Roman"/>
                <w:sz w:val="18"/>
                <w:szCs w:val="18"/>
              </w:rPr>
            </w:pPr>
            <w:r>
              <w:rPr>
                <w:rFonts w:cs="Times New Roman"/>
                <w:sz w:val="18"/>
                <w:szCs w:val="18"/>
              </w:rPr>
              <w:t>l, r</w:t>
            </w:r>
          </w:p>
        </w:tc>
      </w:tr>
      <w:tr w:rsidR="00647A7E" w:rsidRPr="00F34F97" w14:paraId="4C4E7946" w14:textId="77777777" w:rsidTr="005628AD">
        <w:trPr>
          <w:trHeight w:val="300"/>
          <w:jc w:val="center"/>
        </w:trPr>
        <w:tc>
          <w:tcPr>
            <w:tcW w:w="422" w:type="pct"/>
            <w:noWrap/>
            <w:vAlign w:val="center"/>
            <w:hideMark/>
          </w:tcPr>
          <w:p w14:paraId="1B44663D" w14:textId="77777777" w:rsidR="00647A7E" w:rsidRPr="00F34F97" w:rsidRDefault="00647A7E" w:rsidP="005628AD">
            <w:pPr>
              <w:jc w:val="center"/>
              <w:rPr>
                <w:rFonts w:cs="Times New Roman"/>
                <w:sz w:val="18"/>
                <w:szCs w:val="18"/>
              </w:rPr>
            </w:pPr>
            <w:r w:rsidRPr="00F34F97">
              <w:rPr>
                <w:rFonts w:cs="Times New Roman"/>
                <w:sz w:val="18"/>
                <w:szCs w:val="18"/>
              </w:rPr>
              <w:t>9</w:t>
            </w:r>
          </w:p>
        </w:tc>
        <w:tc>
          <w:tcPr>
            <w:tcW w:w="741" w:type="pct"/>
            <w:noWrap/>
            <w:vAlign w:val="center"/>
            <w:hideMark/>
          </w:tcPr>
          <w:p w14:paraId="2A12F140" w14:textId="77777777" w:rsidR="00647A7E" w:rsidRPr="00F34F97" w:rsidRDefault="00647A7E" w:rsidP="005628AD">
            <w:pPr>
              <w:jc w:val="center"/>
              <w:rPr>
                <w:rFonts w:cs="Times New Roman"/>
                <w:sz w:val="18"/>
                <w:szCs w:val="18"/>
              </w:rPr>
            </w:pPr>
            <w:r w:rsidRPr="00F34F97">
              <w:rPr>
                <w:rFonts w:cs="Times New Roman"/>
                <w:sz w:val="18"/>
                <w:szCs w:val="18"/>
              </w:rPr>
              <w:t>Sit-to-stand, challenging, unassisted</w:t>
            </w:r>
          </w:p>
        </w:tc>
        <w:tc>
          <w:tcPr>
            <w:tcW w:w="248" w:type="pct"/>
            <w:noWrap/>
            <w:vAlign w:val="center"/>
            <w:hideMark/>
          </w:tcPr>
          <w:p w14:paraId="33BDFBD8" w14:textId="77777777" w:rsidR="00647A7E" w:rsidRPr="00F34F97" w:rsidRDefault="00647A7E" w:rsidP="005628AD">
            <w:pPr>
              <w:jc w:val="center"/>
              <w:rPr>
                <w:rFonts w:cs="Times New Roman"/>
                <w:sz w:val="18"/>
                <w:szCs w:val="18"/>
              </w:rPr>
            </w:pPr>
            <w:r w:rsidRPr="00F34F97">
              <w:rPr>
                <w:rFonts w:cs="Times New Roman"/>
                <w:sz w:val="18"/>
                <w:szCs w:val="18"/>
              </w:rPr>
              <w:t>3</w:t>
            </w:r>
          </w:p>
        </w:tc>
        <w:tc>
          <w:tcPr>
            <w:tcW w:w="578" w:type="pct"/>
            <w:noWrap/>
            <w:vAlign w:val="center"/>
            <w:hideMark/>
          </w:tcPr>
          <w:p w14:paraId="1A734DE9" w14:textId="77777777" w:rsidR="00647A7E" w:rsidRPr="00F34F97" w:rsidRDefault="00647A7E" w:rsidP="005628AD">
            <w:pPr>
              <w:jc w:val="center"/>
              <w:rPr>
                <w:rFonts w:cs="Times New Roman"/>
                <w:sz w:val="18"/>
                <w:szCs w:val="18"/>
              </w:rPr>
            </w:pPr>
            <w:r w:rsidRPr="00F34F97">
              <w:rPr>
                <w:rFonts w:cs="Times New Roman"/>
                <w:sz w:val="18"/>
                <w:szCs w:val="18"/>
              </w:rPr>
              <w:t>Exaggerated forward leaning</w:t>
            </w:r>
          </w:p>
        </w:tc>
        <w:tc>
          <w:tcPr>
            <w:tcW w:w="273" w:type="pct"/>
            <w:noWrap/>
            <w:vAlign w:val="center"/>
            <w:hideMark/>
          </w:tcPr>
          <w:p w14:paraId="54809F36" w14:textId="77777777" w:rsidR="00647A7E" w:rsidRPr="00F34F97" w:rsidRDefault="00647A7E" w:rsidP="005628AD">
            <w:pPr>
              <w:jc w:val="center"/>
              <w:rPr>
                <w:rFonts w:cs="Times New Roman"/>
                <w:sz w:val="18"/>
                <w:szCs w:val="18"/>
              </w:rPr>
            </w:pPr>
          </w:p>
        </w:tc>
        <w:tc>
          <w:tcPr>
            <w:tcW w:w="275" w:type="pct"/>
            <w:noWrap/>
            <w:vAlign w:val="center"/>
            <w:hideMark/>
          </w:tcPr>
          <w:p w14:paraId="6568C3F7" w14:textId="77777777" w:rsidR="00647A7E" w:rsidRPr="00F34F97" w:rsidRDefault="00647A7E" w:rsidP="005628AD">
            <w:pPr>
              <w:jc w:val="center"/>
              <w:rPr>
                <w:rFonts w:cs="Times New Roman"/>
                <w:sz w:val="18"/>
                <w:szCs w:val="18"/>
              </w:rPr>
            </w:pPr>
          </w:p>
        </w:tc>
        <w:tc>
          <w:tcPr>
            <w:tcW w:w="275" w:type="pct"/>
            <w:noWrap/>
            <w:vAlign w:val="center"/>
            <w:hideMark/>
          </w:tcPr>
          <w:p w14:paraId="7F32C367" w14:textId="77777777" w:rsidR="00647A7E" w:rsidRPr="00F34F97" w:rsidRDefault="00647A7E" w:rsidP="005628AD">
            <w:pPr>
              <w:jc w:val="center"/>
              <w:rPr>
                <w:rFonts w:cs="Times New Roman"/>
                <w:sz w:val="18"/>
                <w:szCs w:val="18"/>
              </w:rPr>
            </w:pPr>
          </w:p>
        </w:tc>
        <w:tc>
          <w:tcPr>
            <w:tcW w:w="275" w:type="pct"/>
          </w:tcPr>
          <w:p w14:paraId="597F3D1A" w14:textId="77777777" w:rsidR="00647A7E" w:rsidRPr="00F34F97" w:rsidRDefault="00647A7E" w:rsidP="005628AD">
            <w:pPr>
              <w:jc w:val="center"/>
              <w:rPr>
                <w:rFonts w:cs="Times New Roman"/>
                <w:sz w:val="18"/>
                <w:szCs w:val="18"/>
              </w:rPr>
            </w:pPr>
          </w:p>
        </w:tc>
        <w:tc>
          <w:tcPr>
            <w:tcW w:w="275" w:type="pct"/>
            <w:noWrap/>
            <w:vAlign w:val="center"/>
            <w:hideMark/>
          </w:tcPr>
          <w:p w14:paraId="015803DD" w14:textId="77777777" w:rsidR="00647A7E" w:rsidRPr="00F34F97" w:rsidRDefault="00647A7E" w:rsidP="005628AD">
            <w:pPr>
              <w:jc w:val="center"/>
              <w:rPr>
                <w:rFonts w:cs="Times New Roman"/>
                <w:sz w:val="18"/>
                <w:szCs w:val="18"/>
              </w:rPr>
            </w:pPr>
            <w:r w:rsidRPr="00F34F97">
              <w:rPr>
                <w:rFonts w:cs="Times New Roman"/>
                <w:sz w:val="18"/>
                <w:szCs w:val="18"/>
              </w:rPr>
              <w:t>l</w:t>
            </w:r>
          </w:p>
        </w:tc>
        <w:tc>
          <w:tcPr>
            <w:tcW w:w="275" w:type="pct"/>
            <w:noWrap/>
            <w:vAlign w:val="center"/>
            <w:hideMark/>
          </w:tcPr>
          <w:p w14:paraId="2898DA9A" w14:textId="77777777" w:rsidR="00647A7E" w:rsidRPr="00F34F97" w:rsidRDefault="00647A7E" w:rsidP="005628AD">
            <w:pPr>
              <w:jc w:val="center"/>
              <w:rPr>
                <w:rFonts w:cs="Times New Roman"/>
                <w:sz w:val="18"/>
                <w:szCs w:val="18"/>
              </w:rPr>
            </w:pPr>
            <w:r w:rsidRPr="00F34F97">
              <w:rPr>
                <w:rFonts w:cs="Times New Roman"/>
                <w:sz w:val="18"/>
                <w:szCs w:val="18"/>
              </w:rPr>
              <w:t>l</w:t>
            </w:r>
          </w:p>
        </w:tc>
        <w:tc>
          <w:tcPr>
            <w:tcW w:w="274" w:type="pct"/>
            <w:noWrap/>
            <w:vAlign w:val="center"/>
            <w:hideMark/>
          </w:tcPr>
          <w:p w14:paraId="0B070AF6" w14:textId="77777777" w:rsidR="00647A7E" w:rsidRPr="00F34F97" w:rsidRDefault="00647A7E" w:rsidP="005628AD">
            <w:pPr>
              <w:jc w:val="center"/>
              <w:rPr>
                <w:rFonts w:cs="Times New Roman"/>
                <w:sz w:val="18"/>
                <w:szCs w:val="18"/>
              </w:rPr>
            </w:pPr>
          </w:p>
        </w:tc>
        <w:tc>
          <w:tcPr>
            <w:tcW w:w="275" w:type="pct"/>
            <w:noWrap/>
            <w:vAlign w:val="center"/>
            <w:hideMark/>
          </w:tcPr>
          <w:p w14:paraId="283C2326" w14:textId="77777777" w:rsidR="00647A7E" w:rsidRPr="00F34F97" w:rsidRDefault="00647A7E" w:rsidP="005628AD">
            <w:pPr>
              <w:jc w:val="center"/>
              <w:rPr>
                <w:rFonts w:cs="Times New Roman"/>
                <w:sz w:val="18"/>
                <w:szCs w:val="18"/>
              </w:rPr>
            </w:pPr>
          </w:p>
        </w:tc>
        <w:tc>
          <w:tcPr>
            <w:tcW w:w="274" w:type="pct"/>
            <w:noWrap/>
            <w:vAlign w:val="center"/>
            <w:hideMark/>
          </w:tcPr>
          <w:p w14:paraId="261D253C" w14:textId="77777777" w:rsidR="00647A7E" w:rsidRPr="00F34F97" w:rsidRDefault="00647A7E" w:rsidP="005628AD">
            <w:pPr>
              <w:jc w:val="center"/>
              <w:rPr>
                <w:rFonts w:cs="Times New Roman"/>
                <w:sz w:val="18"/>
                <w:szCs w:val="18"/>
              </w:rPr>
            </w:pPr>
            <w:r>
              <w:rPr>
                <w:rFonts w:cs="Times New Roman"/>
                <w:sz w:val="18"/>
                <w:szCs w:val="18"/>
              </w:rPr>
              <w:t>l, r</w:t>
            </w:r>
          </w:p>
        </w:tc>
        <w:tc>
          <w:tcPr>
            <w:tcW w:w="271" w:type="pct"/>
            <w:noWrap/>
            <w:vAlign w:val="center"/>
            <w:hideMark/>
          </w:tcPr>
          <w:p w14:paraId="472A4860" w14:textId="77777777" w:rsidR="00647A7E" w:rsidRPr="00F34F97" w:rsidRDefault="00647A7E" w:rsidP="005628AD">
            <w:pPr>
              <w:jc w:val="center"/>
              <w:rPr>
                <w:rFonts w:cs="Times New Roman"/>
                <w:sz w:val="18"/>
                <w:szCs w:val="18"/>
              </w:rPr>
            </w:pPr>
            <w:r w:rsidRPr="00F34F97">
              <w:rPr>
                <w:rFonts w:cs="Times New Roman"/>
                <w:sz w:val="18"/>
                <w:szCs w:val="18"/>
              </w:rPr>
              <w:t>r</w:t>
            </w:r>
          </w:p>
        </w:tc>
        <w:tc>
          <w:tcPr>
            <w:tcW w:w="269" w:type="pct"/>
            <w:noWrap/>
            <w:vAlign w:val="center"/>
            <w:hideMark/>
          </w:tcPr>
          <w:p w14:paraId="3C275757" w14:textId="77777777" w:rsidR="00647A7E" w:rsidRPr="00F34F97" w:rsidRDefault="00647A7E" w:rsidP="005628AD">
            <w:pPr>
              <w:jc w:val="center"/>
              <w:rPr>
                <w:rFonts w:cs="Times New Roman"/>
                <w:sz w:val="18"/>
                <w:szCs w:val="18"/>
              </w:rPr>
            </w:pPr>
            <w:r w:rsidRPr="00F34F97">
              <w:rPr>
                <w:rFonts w:cs="Times New Roman"/>
                <w:sz w:val="18"/>
                <w:szCs w:val="18"/>
              </w:rPr>
              <w:t>l</w:t>
            </w:r>
          </w:p>
        </w:tc>
      </w:tr>
      <w:tr w:rsidR="00647A7E" w:rsidRPr="00F34F97" w14:paraId="5B790E71" w14:textId="77777777" w:rsidTr="005628AD">
        <w:trPr>
          <w:trHeight w:val="300"/>
          <w:jc w:val="center"/>
        </w:trPr>
        <w:tc>
          <w:tcPr>
            <w:tcW w:w="422" w:type="pct"/>
            <w:noWrap/>
            <w:vAlign w:val="center"/>
            <w:hideMark/>
          </w:tcPr>
          <w:p w14:paraId="798F5602" w14:textId="77777777" w:rsidR="00647A7E" w:rsidRPr="00F34F97" w:rsidRDefault="00647A7E" w:rsidP="005628AD">
            <w:pPr>
              <w:jc w:val="center"/>
              <w:rPr>
                <w:rFonts w:cs="Times New Roman"/>
                <w:sz w:val="18"/>
                <w:szCs w:val="18"/>
              </w:rPr>
            </w:pPr>
            <w:r w:rsidRPr="00F34F97">
              <w:rPr>
                <w:rFonts w:cs="Times New Roman"/>
                <w:sz w:val="18"/>
                <w:szCs w:val="18"/>
              </w:rPr>
              <w:t>9</w:t>
            </w:r>
          </w:p>
        </w:tc>
        <w:tc>
          <w:tcPr>
            <w:tcW w:w="741" w:type="pct"/>
            <w:noWrap/>
            <w:vAlign w:val="center"/>
            <w:hideMark/>
          </w:tcPr>
          <w:p w14:paraId="0AE373EE" w14:textId="77777777" w:rsidR="00647A7E" w:rsidRPr="00F34F97" w:rsidRDefault="00647A7E" w:rsidP="005628AD">
            <w:pPr>
              <w:jc w:val="center"/>
              <w:rPr>
                <w:rFonts w:cs="Times New Roman"/>
                <w:sz w:val="18"/>
                <w:szCs w:val="18"/>
              </w:rPr>
            </w:pPr>
            <w:r w:rsidRPr="00F34F97">
              <w:rPr>
                <w:rFonts w:cs="Times New Roman"/>
                <w:sz w:val="18"/>
                <w:szCs w:val="18"/>
              </w:rPr>
              <w:t>Stand-to-sit, challenging, unassisted</w:t>
            </w:r>
          </w:p>
        </w:tc>
        <w:tc>
          <w:tcPr>
            <w:tcW w:w="248" w:type="pct"/>
            <w:noWrap/>
            <w:vAlign w:val="center"/>
            <w:hideMark/>
          </w:tcPr>
          <w:p w14:paraId="52E325D6" w14:textId="77777777" w:rsidR="00647A7E" w:rsidRPr="00F34F97" w:rsidRDefault="00647A7E" w:rsidP="005628AD">
            <w:pPr>
              <w:jc w:val="center"/>
              <w:rPr>
                <w:rFonts w:cs="Times New Roman"/>
                <w:sz w:val="18"/>
                <w:szCs w:val="18"/>
              </w:rPr>
            </w:pPr>
            <w:r w:rsidRPr="00F34F97">
              <w:rPr>
                <w:rFonts w:cs="Times New Roman"/>
                <w:sz w:val="18"/>
                <w:szCs w:val="18"/>
              </w:rPr>
              <w:t>3</w:t>
            </w:r>
          </w:p>
        </w:tc>
        <w:tc>
          <w:tcPr>
            <w:tcW w:w="578" w:type="pct"/>
            <w:noWrap/>
            <w:vAlign w:val="center"/>
            <w:hideMark/>
          </w:tcPr>
          <w:p w14:paraId="6F2F5B4E" w14:textId="77777777" w:rsidR="00647A7E" w:rsidRPr="00F34F97" w:rsidRDefault="00647A7E" w:rsidP="005628AD">
            <w:pPr>
              <w:jc w:val="center"/>
              <w:rPr>
                <w:rFonts w:cs="Times New Roman"/>
                <w:sz w:val="18"/>
                <w:szCs w:val="18"/>
              </w:rPr>
            </w:pPr>
            <w:r w:rsidRPr="00F34F97">
              <w:rPr>
                <w:rFonts w:cs="Times New Roman"/>
                <w:sz w:val="18"/>
                <w:szCs w:val="18"/>
              </w:rPr>
              <w:t>Exaggerated forward leaning</w:t>
            </w:r>
          </w:p>
        </w:tc>
        <w:tc>
          <w:tcPr>
            <w:tcW w:w="273" w:type="pct"/>
            <w:noWrap/>
            <w:vAlign w:val="center"/>
            <w:hideMark/>
          </w:tcPr>
          <w:p w14:paraId="06CEB401" w14:textId="77777777" w:rsidR="00647A7E" w:rsidRPr="00F34F97" w:rsidRDefault="00647A7E" w:rsidP="005628AD">
            <w:pPr>
              <w:jc w:val="center"/>
              <w:rPr>
                <w:rFonts w:cs="Times New Roman"/>
                <w:sz w:val="18"/>
                <w:szCs w:val="18"/>
              </w:rPr>
            </w:pPr>
          </w:p>
        </w:tc>
        <w:tc>
          <w:tcPr>
            <w:tcW w:w="275" w:type="pct"/>
            <w:noWrap/>
            <w:vAlign w:val="center"/>
            <w:hideMark/>
          </w:tcPr>
          <w:p w14:paraId="42DC36CC" w14:textId="77777777" w:rsidR="00647A7E" w:rsidRPr="00F34F97" w:rsidRDefault="00647A7E" w:rsidP="005628AD">
            <w:pPr>
              <w:jc w:val="center"/>
              <w:rPr>
                <w:rFonts w:cs="Times New Roman"/>
                <w:sz w:val="18"/>
                <w:szCs w:val="18"/>
              </w:rPr>
            </w:pPr>
          </w:p>
        </w:tc>
        <w:tc>
          <w:tcPr>
            <w:tcW w:w="275" w:type="pct"/>
            <w:noWrap/>
            <w:vAlign w:val="center"/>
            <w:hideMark/>
          </w:tcPr>
          <w:p w14:paraId="152EFEF0" w14:textId="77777777" w:rsidR="00647A7E" w:rsidRPr="00F34F97" w:rsidRDefault="00647A7E" w:rsidP="005628AD">
            <w:pPr>
              <w:jc w:val="center"/>
              <w:rPr>
                <w:rFonts w:cs="Times New Roman"/>
                <w:sz w:val="18"/>
                <w:szCs w:val="18"/>
              </w:rPr>
            </w:pPr>
          </w:p>
        </w:tc>
        <w:tc>
          <w:tcPr>
            <w:tcW w:w="275" w:type="pct"/>
          </w:tcPr>
          <w:p w14:paraId="46F6F3F6" w14:textId="77777777" w:rsidR="00647A7E" w:rsidRPr="00F34F97" w:rsidRDefault="00647A7E" w:rsidP="005628AD">
            <w:pPr>
              <w:jc w:val="center"/>
              <w:rPr>
                <w:rFonts w:cs="Times New Roman"/>
                <w:sz w:val="18"/>
                <w:szCs w:val="18"/>
              </w:rPr>
            </w:pPr>
          </w:p>
        </w:tc>
        <w:tc>
          <w:tcPr>
            <w:tcW w:w="275" w:type="pct"/>
            <w:noWrap/>
            <w:vAlign w:val="center"/>
            <w:hideMark/>
          </w:tcPr>
          <w:p w14:paraId="0AF9F5BE" w14:textId="77777777" w:rsidR="00647A7E" w:rsidRPr="00F34F97" w:rsidRDefault="00647A7E" w:rsidP="005628AD">
            <w:pPr>
              <w:jc w:val="center"/>
              <w:rPr>
                <w:rFonts w:cs="Times New Roman"/>
                <w:sz w:val="18"/>
                <w:szCs w:val="18"/>
              </w:rPr>
            </w:pPr>
            <w:r w:rsidRPr="00F34F97">
              <w:rPr>
                <w:rFonts w:cs="Times New Roman"/>
                <w:sz w:val="18"/>
                <w:szCs w:val="18"/>
              </w:rPr>
              <w:t>l</w:t>
            </w:r>
          </w:p>
        </w:tc>
        <w:tc>
          <w:tcPr>
            <w:tcW w:w="275" w:type="pct"/>
            <w:noWrap/>
            <w:vAlign w:val="center"/>
            <w:hideMark/>
          </w:tcPr>
          <w:p w14:paraId="3255378A" w14:textId="77777777" w:rsidR="00647A7E" w:rsidRPr="00F34F97" w:rsidRDefault="00647A7E" w:rsidP="005628AD">
            <w:pPr>
              <w:jc w:val="center"/>
              <w:rPr>
                <w:rFonts w:cs="Times New Roman"/>
                <w:sz w:val="18"/>
                <w:szCs w:val="18"/>
              </w:rPr>
            </w:pPr>
            <w:r w:rsidRPr="00F34F97">
              <w:rPr>
                <w:rFonts w:cs="Times New Roman"/>
                <w:sz w:val="18"/>
                <w:szCs w:val="18"/>
              </w:rPr>
              <w:t>l</w:t>
            </w:r>
          </w:p>
        </w:tc>
        <w:tc>
          <w:tcPr>
            <w:tcW w:w="274" w:type="pct"/>
            <w:noWrap/>
            <w:vAlign w:val="center"/>
            <w:hideMark/>
          </w:tcPr>
          <w:p w14:paraId="0A4087D9" w14:textId="77777777" w:rsidR="00647A7E" w:rsidRPr="00F34F97" w:rsidRDefault="00647A7E" w:rsidP="005628AD">
            <w:pPr>
              <w:jc w:val="center"/>
              <w:rPr>
                <w:rFonts w:cs="Times New Roman"/>
                <w:sz w:val="18"/>
                <w:szCs w:val="18"/>
              </w:rPr>
            </w:pPr>
          </w:p>
        </w:tc>
        <w:tc>
          <w:tcPr>
            <w:tcW w:w="275" w:type="pct"/>
            <w:noWrap/>
            <w:vAlign w:val="center"/>
            <w:hideMark/>
          </w:tcPr>
          <w:p w14:paraId="68A833B8" w14:textId="77777777" w:rsidR="00647A7E" w:rsidRPr="00F34F97" w:rsidRDefault="00647A7E" w:rsidP="005628AD">
            <w:pPr>
              <w:jc w:val="center"/>
              <w:rPr>
                <w:rFonts w:cs="Times New Roman"/>
                <w:sz w:val="18"/>
                <w:szCs w:val="18"/>
              </w:rPr>
            </w:pPr>
          </w:p>
        </w:tc>
        <w:tc>
          <w:tcPr>
            <w:tcW w:w="274" w:type="pct"/>
            <w:noWrap/>
            <w:vAlign w:val="center"/>
            <w:hideMark/>
          </w:tcPr>
          <w:p w14:paraId="17D51A46" w14:textId="77777777" w:rsidR="00647A7E" w:rsidRPr="00F34F97" w:rsidRDefault="00647A7E" w:rsidP="005628AD">
            <w:pPr>
              <w:jc w:val="center"/>
              <w:rPr>
                <w:rFonts w:cs="Times New Roman"/>
                <w:sz w:val="18"/>
                <w:szCs w:val="18"/>
              </w:rPr>
            </w:pPr>
            <w:r>
              <w:rPr>
                <w:rFonts w:cs="Times New Roman"/>
                <w:sz w:val="18"/>
                <w:szCs w:val="18"/>
              </w:rPr>
              <w:t>l, r</w:t>
            </w:r>
          </w:p>
        </w:tc>
        <w:tc>
          <w:tcPr>
            <w:tcW w:w="271" w:type="pct"/>
            <w:noWrap/>
            <w:vAlign w:val="center"/>
            <w:hideMark/>
          </w:tcPr>
          <w:p w14:paraId="655DAFA4" w14:textId="77777777" w:rsidR="00647A7E" w:rsidRPr="00F34F97" w:rsidRDefault="00647A7E" w:rsidP="005628AD">
            <w:pPr>
              <w:jc w:val="center"/>
              <w:rPr>
                <w:rFonts w:cs="Times New Roman"/>
                <w:sz w:val="18"/>
                <w:szCs w:val="18"/>
              </w:rPr>
            </w:pPr>
            <w:r w:rsidRPr="00F34F97">
              <w:rPr>
                <w:rFonts w:cs="Times New Roman"/>
                <w:sz w:val="18"/>
                <w:szCs w:val="18"/>
              </w:rPr>
              <w:t>r</w:t>
            </w:r>
          </w:p>
        </w:tc>
        <w:tc>
          <w:tcPr>
            <w:tcW w:w="269" w:type="pct"/>
            <w:noWrap/>
            <w:vAlign w:val="center"/>
            <w:hideMark/>
          </w:tcPr>
          <w:p w14:paraId="562819F7" w14:textId="77777777" w:rsidR="00647A7E" w:rsidRPr="00F34F97" w:rsidRDefault="00647A7E" w:rsidP="005628AD">
            <w:pPr>
              <w:jc w:val="center"/>
              <w:rPr>
                <w:rFonts w:cs="Times New Roman"/>
                <w:sz w:val="18"/>
                <w:szCs w:val="18"/>
              </w:rPr>
            </w:pPr>
            <w:r w:rsidRPr="00F34F97">
              <w:rPr>
                <w:rFonts w:cs="Times New Roman"/>
                <w:sz w:val="18"/>
                <w:szCs w:val="18"/>
              </w:rPr>
              <w:t>l</w:t>
            </w:r>
          </w:p>
        </w:tc>
      </w:tr>
      <w:tr w:rsidR="00647A7E" w:rsidRPr="00F34F97" w14:paraId="09BF3B6B" w14:textId="77777777" w:rsidTr="005628AD">
        <w:trPr>
          <w:trHeight w:val="300"/>
          <w:jc w:val="center"/>
        </w:trPr>
        <w:tc>
          <w:tcPr>
            <w:tcW w:w="422" w:type="pct"/>
            <w:noWrap/>
            <w:vAlign w:val="center"/>
            <w:hideMark/>
          </w:tcPr>
          <w:p w14:paraId="4E2BEC9A" w14:textId="77777777" w:rsidR="00647A7E" w:rsidRPr="00F34F97" w:rsidRDefault="00647A7E" w:rsidP="005628AD">
            <w:pPr>
              <w:jc w:val="center"/>
              <w:rPr>
                <w:rFonts w:cs="Times New Roman"/>
                <w:sz w:val="18"/>
                <w:szCs w:val="18"/>
              </w:rPr>
            </w:pPr>
            <w:r w:rsidRPr="00F34F97">
              <w:rPr>
                <w:rFonts w:cs="Times New Roman"/>
                <w:sz w:val="18"/>
                <w:szCs w:val="18"/>
              </w:rPr>
              <w:t>12</w:t>
            </w:r>
          </w:p>
        </w:tc>
        <w:tc>
          <w:tcPr>
            <w:tcW w:w="741" w:type="pct"/>
            <w:noWrap/>
            <w:vAlign w:val="center"/>
            <w:hideMark/>
          </w:tcPr>
          <w:p w14:paraId="0620AAD6" w14:textId="77777777" w:rsidR="00647A7E" w:rsidRDefault="00647A7E" w:rsidP="005628AD">
            <w:pPr>
              <w:jc w:val="center"/>
              <w:rPr>
                <w:rFonts w:cs="Times New Roman"/>
                <w:sz w:val="18"/>
                <w:szCs w:val="18"/>
              </w:rPr>
            </w:pPr>
            <w:r w:rsidRPr="00F34F97">
              <w:rPr>
                <w:rFonts w:cs="Times New Roman"/>
                <w:sz w:val="18"/>
                <w:szCs w:val="18"/>
              </w:rPr>
              <w:t>Sit-to-stand,</w:t>
            </w:r>
          </w:p>
          <w:p w14:paraId="2E4693E2" w14:textId="77777777" w:rsidR="00647A7E" w:rsidRPr="00F34F97" w:rsidRDefault="00647A7E" w:rsidP="005628AD">
            <w:pPr>
              <w:jc w:val="center"/>
              <w:rPr>
                <w:rFonts w:cs="Times New Roman"/>
                <w:sz w:val="18"/>
                <w:szCs w:val="18"/>
              </w:rPr>
            </w:pPr>
            <w:r w:rsidRPr="00F34F97">
              <w:rPr>
                <w:rFonts w:cs="Times New Roman"/>
                <w:sz w:val="18"/>
                <w:szCs w:val="18"/>
              </w:rPr>
              <w:t>non-challenging, light touch</w:t>
            </w:r>
          </w:p>
        </w:tc>
        <w:tc>
          <w:tcPr>
            <w:tcW w:w="248" w:type="pct"/>
            <w:noWrap/>
            <w:vAlign w:val="center"/>
            <w:hideMark/>
          </w:tcPr>
          <w:p w14:paraId="64A40B28" w14:textId="77777777" w:rsidR="00647A7E" w:rsidRPr="00F34F97" w:rsidRDefault="00647A7E" w:rsidP="005628AD">
            <w:pPr>
              <w:jc w:val="center"/>
              <w:rPr>
                <w:rFonts w:cs="Times New Roman"/>
                <w:sz w:val="18"/>
                <w:szCs w:val="18"/>
              </w:rPr>
            </w:pPr>
            <w:r w:rsidRPr="00F34F97">
              <w:rPr>
                <w:rFonts w:cs="Times New Roman"/>
                <w:sz w:val="18"/>
                <w:szCs w:val="18"/>
              </w:rPr>
              <w:t>2</w:t>
            </w:r>
          </w:p>
        </w:tc>
        <w:tc>
          <w:tcPr>
            <w:tcW w:w="578" w:type="pct"/>
            <w:noWrap/>
            <w:vAlign w:val="center"/>
            <w:hideMark/>
          </w:tcPr>
          <w:p w14:paraId="044CF75E" w14:textId="77777777" w:rsidR="00647A7E" w:rsidRPr="00F34F97" w:rsidRDefault="00647A7E" w:rsidP="005628AD">
            <w:pPr>
              <w:jc w:val="center"/>
              <w:rPr>
                <w:rFonts w:cs="Times New Roman"/>
                <w:sz w:val="18"/>
                <w:szCs w:val="18"/>
              </w:rPr>
            </w:pPr>
            <w:r w:rsidRPr="00F34F97">
              <w:rPr>
                <w:rFonts w:cs="Times New Roman"/>
                <w:sz w:val="18"/>
                <w:szCs w:val="18"/>
              </w:rPr>
              <w:t>Forward leaning</w:t>
            </w:r>
          </w:p>
        </w:tc>
        <w:tc>
          <w:tcPr>
            <w:tcW w:w="273" w:type="pct"/>
            <w:noWrap/>
            <w:vAlign w:val="center"/>
            <w:hideMark/>
          </w:tcPr>
          <w:p w14:paraId="17BA91F7" w14:textId="77777777" w:rsidR="00647A7E" w:rsidRPr="00F34F97" w:rsidRDefault="00647A7E" w:rsidP="005628AD">
            <w:pPr>
              <w:jc w:val="center"/>
              <w:rPr>
                <w:rFonts w:cs="Times New Roman"/>
                <w:sz w:val="18"/>
                <w:szCs w:val="18"/>
              </w:rPr>
            </w:pPr>
          </w:p>
        </w:tc>
        <w:tc>
          <w:tcPr>
            <w:tcW w:w="275" w:type="pct"/>
            <w:noWrap/>
            <w:vAlign w:val="center"/>
            <w:hideMark/>
          </w:tcPr>
          <w:p w14:paraId="6B7E68C6" w14:textId="77777777" w:rsidR="00647A7E" w:rsidRPr="00F34F97" w:rsidRDefault="00647A7E" w:rsidP="005628AD">
            <w:pPr>
              <w:jc w:val="center"/>
              <w:rPr>
                <w:rFonts w:cs="Times New Roman"/>
                <w:sz w:val="18"/>
                <w:szCs w:val="18"/>
              </w:rPr>
            </w:pPr>
            <w:r w:rsidRPr="00F34F97">
              <w:rPr>
                <w:rFonts w:cs="Times New Roman"/>
                <w:sz w:val="18"/>
                <w:szCs w:val="18"/>
              </w:rPr>
              <w:t>l</w:t>
            </w:r>
          </w:p>
        </w:tc>
        <w:tc>
          <w:tcPr>
            <w:tcW w:w="275" w:type="pct"/>
            <w:noWrap/>
            <w:vAlign w:val="center"/>
            <w:hideMark/>
          </w:tcPr>
          <w:p w14:paraId="6B866F09" w14:textId="77777777" w:rsidR="00647A7E" w:rsidRPr="00F34F97" w:rsidRDefault="00647A7E" w:rsidP="005628AD">
            <w:pPr>
              <w:jc w:val="center"/>
              <w:rPr>
                <w:rFonts w:cs="Times New Roman"/>
                <w:sz w:val="18"/>
                <w:szCs w:val="18"/>
              </w:rPr>
            </w:pPr>
          </w:p>
        </w:tc>
        <w:tc>
          <w:tcPr>
            <w:tcW w:w="275" w:type="pct"/>
          </w:tcPr>
          <w:p w14:paraId="1F5E96E5" w14:textId="77777777" w:rsidR="00647A7E" w:rsidRPr="00F34F97" w:rsidRDefault="00647A7E" w:rsidP="005628AD">
            <w:pPr>
              <w:jc w:val="center"/>
              <w:rPr>
                <w:rFonts w:cs="Times New Roman"/>
                <w:sz w:val="18"/>
                <w:szCs w:val="18"/>
              </w:rPr>
            </w:pPr>
          </w:p>
        </w:tc>
        <w:tc>
          <w:tcPr>
            <w:tcW w:w="275" w:type="pct"/>
            <w:noWrap/>
            <w:vAlign w:val="center"/>
            <w:hideMark/>
          </w:tcPr>
          <w:p w14:paraId="0ACF94F4" w14:textId="77777777" w:rsidR="00647A7E" w:rsidRPr="00F34F97" w:rsidRDefault="00647A7E" w:rsidP="005628AD">
            <w:pPr>
              <w:jc w:val="center"/>
              <w:rPr>
                <w:rFonts w:cs="Times New Roman"/>
                <w:sz w:val="18"/>
                <w:szCs w:val="18"/>
              </w:rPr>
            </w:pPr>
          </w:p>
        </w:tc>
        <w:tc>
          <w:tcPr>
            <w:tcW w:w="275" w:type="pct"/>
            <w:noWrap/>
            <w:vAlign w:val="center"/>
            <w:hideMark/>
          </w:tcPr>
          <w:p w14:paraId="58920C3C" w14:textId="77777777" w:rsidR="00647A7E" w:rsidRPr="00F34F97" w:rsidRDefault="00647A7E" w:rsidP="005628AD">
            <w:pPr>
              <w:jc w:val="center"/>
              <w:rPr>
                <w:rFonts w:cs="Times New Roman"/>
                <w:sz w:val="18"/>
                <w:szCs w:val="18"/>
              </w:rPr>
            </w:pPr>
            <w:r>
              <w:rPr>
                <w:rFonts w:cs="Times New Roman"/>
                <w:sz w:val="18"/>
                <w:szCs w:val="18"/>
              </w:rPr>
              <w:t>l, r</w:t>
            </w:r>
          </w:p>
        </w:tc>
        <w:tc>
          <w:tcPr>
            <w:tcW w:w="274" w:type="pct"/>
            <w:noWrap/>
            <w:vAlign w:val="center"/>
            <w:hideMark/>
          </w:tcPr>
          <w:p w14:paraId="75EC5174" w14:textId="77777777" w:rsidR="00647A7E" w:rsidRPr="00F34F97" w:rsidRDefault="00647A7E" w:rsidP="005628AD">
            <w:pPr>
              <w:jc w:val="center"/>
              <w:rPr>
                <w:rFonts w:cs="Times New Roman"/>
                <w:sz w:val="18"/>
                <w:szCs w:val="18"/>
              </w:rPr>
            </w:pPr>
            <w:r>
              <w:rPr>
                <w:rFonts w:cs="Times New Roman"/>
                <w:sz w:val="18"/>
                <w:szCs w:val="18"/>
              </w:rPr>
              <w:t>l, r</w:t>
            </w:r>
          </w:p>
        </w:tc>
        <w:tc>
          <w:tcPr>
            <w:tcW w:w="275" w:type="pct"/>
            <w:noWrap/>
            <w:vAlign w:val="center"/>
            <w:hideMark/>
          </w:tcPr>
          <w:p w14:paraId="05FDD26B" w14:textId="77777777" w:rsidR="00647A7E" w:rsidRPr="00F34F97" w:rsidRDefault="00647A7E" w:rsidP="005628AD">
            <w:pPr>
              <w:jc w:val="center"/>
              <w:rPr>
                <w:rFonts w:cs="Times New Roman"/>
                <w:sz w:val="18"/>
                <w:szCs w:val="18"/>
              </w:rPr>
            </w:pPr>
            <w:r w:rsidRPr="00F34F97">
              <w:rPr>
                <w:rFonts w:cs="Times New Roman"/>
                <w:sz w:val="18"/>
                <w:szCs w:val="18"/>
              </w:rPr>
              <w:t>l</w:t>
            </w:r>
          </w:p>
        </w:tc>
        <w:tc>
          <w:tcPr>
            <w:tcW w:w="274" w:type="pct"/>
            <w:noWrap/>
            <w:vAlign w:val="center"/>
            <w:hideMark/>
          </w:tcPr>
          <w:p w14:paraId="757E0F56" w14:textId="77777777" w:rsidR="00647A7E" w:rsidRPr="00F34F97" w:rsidRDefault="00647A7E" w:rsidP="005628AD">
            <w:pPr>
              <w:jc w:val="center"/>
              <w:rPr>
                <w:rFonts w:cs="Times New Roman"/>
                <w:sz w:val="18"/>
                <w:szCs w:val="18"/>
              </w:rPr>
            </w:pPr>
            <w:r>
              <w:rPr>
                <w:rFonts w:cs="Times New Roman"/>
                <w:sz w:val="18"/>
                <w:szCs w:val="18"/>
              </w:rPr>
              <w:t>l, r</w:t>
            </w:r>
          </w:p>
        </w:tc>
        <w:tc>
          <w:tcPr>
            <w:tcW w:w="271" w:type="pct"/>
            <w:noWrap/>
            <w:vAlign w:val="center"/>
            <w:hideMark/>
          </w:tcPr>
          <w:p w14:paraId="001F467D" w14:textId="77777777" w:rsidR="00647A7E" w:rsidRPr="00F34F97" w:rsidRDefault="00647A7E" w:rsidP="005628AD">
            <w:pPr>
              <w:jc w:val="center"/>
              <w:rPr>
                <w:rFonts w:cs="Times New Roman"/>
                <w:sz w:val="18"/>
                <w:szCs w:val="18"/>
              </w:rPr>
            </w:pPr>
            <w:r w:rsidRPr="00F34F97">
              <w:rPr>
                <w:rFonts w:cs="Times New Roman"/>
                <w:sz w:val="18"/>
                <w:szCs w:val="18"/>
              </w:rPr>
              <w:t>r</w:t>
            </w:r>
          </w:p>
        </w:tc>
        <w:tc>
          <w:tcPr>
            <w:tcW w:w="269" w:type="pct"/>
            <w:noWrap/>
            <w:vAlign w:val="center"/>
            <w:hideMark/>
          </w:tcPr>
          <w:p w14:paraId="4ADFE0C8" w14:textId="77777777" w:rsidR="00647A7E" w:rsidRPr="00F34F97" w:rsidRDefault="00647A7E" w:rsidP="005628AD">
            <w:pPr>
              <w:jc w:val="center"/>
              <w:rPr>
                <w:rFonts w:cs="Times New Roman"/>
                <w:sz w:val="18"/>
                <w:szCs w:val="18"/>
              </w:rPr>
            </w:pPr>
            <w:r>
              <w:rPr>
                <w:rFonts w:cs="Times New Roman"/>
                <w:sz w:val="18"/>
                <w:szCs w:val="18"/>
              </w:rPr>
              <w:t>l, r</w:t>
            </w:r>
          </w:p>
        </w:tc>
      </w:tr>
      <w:tr w:rsidR="00647A7E" w:rsidRPr="00F34F97" w14:paraId="446D0B36" w14:textId="77777777" w:rsidTr="005628AD">
        <w:trPr>
          <w:trHeight w:val="300"/>
          <w:jc w:val="center"/>
        </w:trPr>
        <w:tc>
          <w:tcPr>
            <w:tcW w:w="422" w:type="pct"/>
            <w:noWrap/>
            <w:vAlign w:val="center"/>
            <w:hideMark/>
          </w:tcPr>
          <w:p w14:paraId="085722CF" w14:textId="77777777" w:rsidR="00647A7E" w:rsidRPr="00F34F97" w:rsidRDefault="00647A7E" w:rsidP="005628AD">
            <w:pPr>
              <w:jc w:val="center"/>
              <w:rPr>
                <w:rFonts w:cs="Times New Roman"/>
                <w:sz w:val="18"/>
                <w:szCs w:val="18"/>
              </w:rPr>
            </w:pPr>
            <w:r w:rsidRPr="00F34F97">
              <w:rPr>
                <w:rFonts w:cs="Times New Roman"/>
                <w:sz w:val="18"/>
                <w:szCs w:val="18"/>
              </w:rPr>
              <w:t>12</w:t>
            </w:r>
          </w:p>
        </w:tc>
        <w:tc>
          <w:tcPr>
            <w:tcW w:w="741" w:type="pct"/>
            <w:noWrap/>
            <w:vAlign w:val="center"/>
            <w:hideMark/>
          </w:tcPr>
          <w:p w14:paraId="11DF15C0" w14:textId="77777777" w:rsidR="00647A7E" w:rsidRDefault="00647A7E" w:rsidP="005628AD">
            <w:pPr>
              <w:jc w:val="center"/>
              <w:rPr>
                <w:rFonts w:cs="Times New Roman"/>
                <w:sz w:val="18"/>
                <w:szCs w:val="18"/>
              </w:rPr>
            </w:pPr>
            <w:r w:rsidRPr="00F34F97">
              <w:rPr>
                <w:rFonts w:cs="Times New Roman"/>
                <w:sz w:val="18"/>
                <w:szCs w:val="18"/>
              </w:rPr>
              <w:t>Stand-to-sit,</w:t>
            </w:r>
          </w:p>
          <w:p w14:paraId="36522338" w14:textId="77777777" w:rsidR="00647A7E" w:rsidRPr="00F34F97" w:rsidRDefault="00647A7E" w:rsidP="005628AD">
            <w:pPr>
              <w:jc w:val="center"/>
              <w:rPr>
                <w:rFonts w:cs="Times New Roman"/>
                <w:sz w:val="18"/>
                <w:szCs w:val="18"/>
              </w:rPr>
            </w:pPr>
            <w:r w:rsidRPr="00F34F97">
              <w:rPr>
                <w:rFonts w:cs="Times New Roman"/>
                <w:sz w:val="18"/>
                <w:szCs w:val="18"/>
              </w:rPr>
              <w:t>non-challenging, light touch</w:t>
            </w:r>
          </w:p>
        </w:tc>
        <w:tc>
          <w:tcPr>
            <w:tcW w:w="248" w:type="pct"/>
            <w:noWrap/>
            <w:vAlign w:val="center"/>
            <w:hideMark/>
          </w:tcPr>
          <w:p w14:paraId="081DE53A" w14:textId="77777777" w:rsidR="00647A7E" w:rsidRPr="00F34F97" w:rsidRDefault="00647A7E" w:rsidP="005628AD">
            <w:pPr>
              <w:jc w:val="center"/>
              <w:rPr>
                <w:rFonts w:cs="Times New Roman"/>
                <w:sz w:val="18"/>
                <w:szCs w:val="18"/>
              </w:rPr>
            </w:pPr>
            <w:r w:rsidRPr="00F34F97">
              <w:rPr>
                <w:rFonts w:cs="Times New Roman"/>
                <w:sz w:val="18"/>
                <w:szCs w:val="18"/>
              </w:rPr>
              <w:t>2</w:t>
            </w:r>
          </w:p>
        </w:tc>
        <w:tc>
          <w:tcPr>
            <w:tcW w:w="578" w:type="pct"/>
            <w:noWrap/>
            <w:vAlign w:val="center"/>
            <w:hideMark/>
          </w:tcPr>
          <w:p w14:paraId="7DEF994A" w14:textId="77777777" w:rsidR="00647A7E" w:rsidRPr="00F34F97" w:rsidRDefault="00647A7E" w:rsidP="005628AD">
            <w:pPr>
              <w:jc w:val="center"/>
              <w:rPr>
                <w:rFonts w:cs="Times New Roman"/>
                <w:sz w:val="18"/>
                <w:szCs w:val="18"/>
              </w:rPr>
            </w:pPr>
            <w:r w:rsidRPr="00F34F97">
              <w:rPr>
                <w:rFonts w:cs="Times New Roman"/>
                <w:sz w:val="18"/>
                <w:szCs w:val="18"/>
              </w:rPr>
              <w:t>Vertical lowering</w:t>
            </w:r>
          </w:p>
        </w:tc>
        <w:tc>
          <w:tcPr>
            <w:tcW w:w="273" w:type="pct"/>
            <w:noWrap/>
            <w:vAlign w:val="center"/>
            <w:hideMark/>
          </w:tcPr>
          <w:p w14:paraId="6BD8A710" w14:textId="77777777" w:rsidR="00647A7E" w:rsidRPr="00F34F97" w:rsidRDefault="00647A7E" w:rsidP="005628AD">
            <w:pPr>
              <w:jc w:val="center"/>
              <w:rPr>
                <w:rFonts w:cs="Times New Roman"/>
                <w:sz w:val="18"/>
                <w:szCs w:val="18"/>
              </w:rPr>
            </w:pPr>
          </w:p>
        </w:tc>
        <w:tc>
          <w:tcPr>
            <w:tcW w:w="275" w:type="pct"/>
            <w:noWrap/>
            <w:vAlign w:val="center"/>
            <w:hideMark/>
          </w:tcPr>
          <w:p w14:paraId="718E0253" w14:textId="77777777" w:rsidR="00647A7E" w:rsidRPr="00F34F97" w:rsidRDefault="00647A7E" w:rsidP="005628AD">
            <w:pPr>
              <w:jc w:val="center"/>
              <w:rPr>
                <w:rFonts w:cs="Times New Roman"/>
                <w:sz w:val="18"/>
                <w:szCs w:val="18"/>
              </w:rPr>
            </w:pPr>
            <w:r w:rsidRPr="00F34F97">
              <w:rPr>
                <w:rFonts w:cs="Times New Roman"/>
                <w:sz w:val="18"/>
                <w:szCs w:val="18"/>
              </w:rPr>
              <w:t>l</w:t>
            </w:r>
          </w:p>
        </w:tc>
        <w:tc>
          <w:tcPr>
            <w:tcW w:w="275" w:type="pct"/>
            <w:noWrap/>
            <w:vAlign w:val="center"/>
            <w:hideMark/>
          </w:tcPr>
          <w:p w14:paraId="6FFC318C" w14:textId="77777777" w:rsidR="00647A7E" w:rsidRPr="00F34F97" w:rsidRDefault="00647A7E" w:rsidP="005628AD">
            <w:pPr>
              <w:jc w:val="center"/>
              <w:rPr>
                <w:rFonts w:cs="Times New Roman"/>
                <w:sz w:val="18"/>
                <w:szCs w:val="18"/>
              </w:rPr>
            </w:pPr>
          </w:p>
        </w:tc>
        <w:tc>
          <w:tcPr>
            <w:tcW w:w="275" w:type="pct"/>
          </w:tcPr>
          <w:p w14:paraId="3905AA64" w14:textId="77777777" w:rsidR="00647A7E" w:rsidRPr="00F34F97" w:rsidRDefault="00647A7E" w:rsidP="005628AD">
            <w:pPr>
              <w:jc w:val="center"/>
              <w:rPr>
                <w:rFonts w:cs="Times New Roman"/>
                <w:sz w:val="18"/>
                <w:szCs w:val="18"/>
              </w:rPr>
            </w:pPr>
          </w:p>
        </w:tc>
        <w:tc>
          <w:tcPr>
            <w:tcW w:w="275" w:type="pct"/>
            <w:noWrap/>
            <w:vAlign w:val="center"/>
            <w:hideMark/>
          </w:tcPr>
          <w:p w14:paraId="296692C6" w14:textId="77777777" w:rsidR="00647A7E" w:rsidRPr="00F34F97" w:rsidRDefault="00647A7E" w:rsidP="005628AD">
            <w:pPr>
              <w:jc w:val="center"/>
              <w:rPr>
                <w:rFonts w:cs="Times New Roman"/>
                <w:sz w:val="18"/>
                <w:szCs w:val="18"/>
              </w:rPr>
            </w:pPr>
          </w:p>
        </w:tc>
        <w:tc>
          <w:tcPr>
            <w:tcW w:w="275" w:type="pct"/>
            <w:noWrap/>
            <w:vAlign w:val="center"/>
            <w:hideMark/>
          </w:tcPr>
          <w:p w14:paraId="5F19849A" w14:textId="77777777" w:rsidR="00647A7E" w:rsidRPr="00F34F97" w:rsidRDefault="00647A7E" w:rsidP="005628AD">
            <w:pPr>
              <w:jc w:val="center"/>
              <w:rPr>
                <w:rFonts w:cs="Times New Roman"/>
                <w:sz w:val="18"/>
                <w:szCs w:val="18"/>
              </w:rPr>
            </w:pPr>
            <w:r>
              <w:rPr>
                <w:rFonts w:cs="Times New Roman"/>
                <w:sz w:val="18"/>
                <w:szCs w:val="18"/>
              </w:rPr>
              <w:t>l, r</w:t>
            </w:r>
          </w:p>
        </w:tc>
        <w:tc>
          <w:tcPr>
            <w:tcW w:w="274" w:type="pct"/>
            <w:noWrap/>
            <w:vAlign w:val="center"/>
            <w:hideMark/>
          </w:tcPr>
          <w:p w14:paraId="7100FD81" w14:textId="77777777" w:rsidR="00647A7E" w:rsidRPr="00F34F97" w:rsidRDefault="00647A7E" w:rsidP="005628AD">
            <w:pPr>
              <w:jc w:val="center"/>
              <w:rPr>
                <w:rFonts w:cs="Times New Roman"/>
                <w:sz w:val="18"/>
                <w:szCs w:val="18"/>
              </w:rPr>
            </w:pPr>
            <w:r>
              <w:rPr>
                <w:rFonts w:cs="Times New Roman"/>
                <w:sz w:val="18"/>
                <w:szCs w:val="18"/>
              </w:rPr>
              <w:t>l, r</w:t>
            </w:r>
          </w:p>
        </w:tc>
        <w:tc>
          <w:tcPr>
            <w:tcW w:w="275" w:type="pct"/>
            <w:noWrap/>
            <w:vAlign w:val="center"/>
            <w:hideMark/>
          </w:tcPr>
          <w:p w14:paraId="4E0A3DD7" w14:textId="77777777" w:rsidR="00647A7E" w:rsidRPr="00F34F97" w:rsidRDefault="00647A7E" w:rsidP="005628AD">
            <w:pPr>
              <w:jc w:val="center"/>
              <w:rPr>
                <w:rFonts w:cs="Times New Roman"/>
                <w:sz w:val="18"/>
                <w:szCs w:val="18"/>
              </w:rPr>
            </w:pPr>
            <w:r w:rsidRPr="00F34F97">
              <w:rPr>
                <w:rFonts w:cs="Times New Roman"/>
                <w:sz w:val="18"/>
                <w:szCs w:val="18"/>
              </w:rPr>
              <w:t>l</w:t>
            </w:r>
          </w:p>
        </w:tc>
        <w:tc>
          <w:tcPr>
            <w:tcW w:w="274" w:type="pct"/>
            <w:noWrap/>
            <w:vAlign w:val="center"/>
            <w:hideMark/>
          </w:tcPr>
          <w:p w14:paraId="79F3443B" w14:textId="77777777" w:rsidR="00647A7E" w:rsidRPr="00F34F97" w:rsidRDefault="00647A7E" w:rsidP="005628AD">
            <w:pPr>
              <w:jc w:val="center"/>
              <w:rPr>
                <w:rFonts w:cs="Times New Roman"/>
                <w:sz w:val="18"/>
                <w:szCs w:val="18"/>
              </w:rPr>
            </w:pPr>
            <w:r>
              <w:rPr>
                <w:rFonts w:cs="Times New Roman"/>
                <w:sz w:val="18"/>
                <w:szCs w:val="18"/>
              </w:rPr>
              <w:t>l, r</w:t>
            </w:r>
          </w:p>
        </w:tc>
        <w:tc>
          <w:tcPr>
            <w:tcW w:w="271" w:type="pct"/>
            <w:noWrap/>
            <w:vAlign w:val="center"/>
            <w:hideMark/>
          </w:tcPr>
          <w:p w14:paraId="048D978E" w14:textId="77777777" w:rsidR="00647A7E" w:rsidRPr="00F34F97" w:rsidRDefault="00647A7E" w:rsidP="005628AD">
            <w:pPr>
              <w:jc w:val="center"/>
              <w:rPr>
                <w:rFonts w:cs="Times New Roman"/>
                <w:sz w:val="18"/>
                <w:szCs w:val="18"/>
              </w:rPr>
            </w:pPr>
            <w:r w:rsidRPr="00F34F97">
              <w:rPr>
                <w:rFonts w:cs="Times New Roman"/>
                <w:sz w:val="18"/>
                <w:szCs w:val="18"/>
              </w:rPr>
              <w:t>r</w:t>
            </w:r>
          </w:p>
        </w:tc>
        <w:tc>
          <w:tcPr>
            <w:tcW w:w="269" w:type="pct"/>
            <w:noWrap/>
            <w:vAlign w:val="center"/>
            <w:hideMark/>
          </w:tcPr>
          <w:p w14:paraId="46FBC979" w14:textId="77777777" w:rsidR="00647A7E" w:rsidRPr="00F34F97" w:rsidRDefault="00647A7E" w:rsidP="005628AD">
            <w:pPr>
              <w:jc w:val="center"/>
              <w:rPr>
                <w:rFonts w:cs="Times New Roman"/>
                <w:sz w:val="18"/>
                <w:szCs w:val="18"/>
              </w:rPr>
            </w:pPr>
            <w:r>
              <w:rPr>
                <w:rFonts w:cs="Times New Roman"/>
                <w:sz w:val="18"/>
                <w:szCs w:val="18"/>
              </w:rPr>
              <w:t>l, r</w:t>
            </w:r>
          </w:p>
        </w:tc>
      </w:tr>
      <w:bookmarkEnd w:id="1"/>
    </w:tbl>
    <w:p w14:paraId="56840366" w14:textId="017157E5" w:rsidR="00647A7E" w:rsidRDefault="00647A7E" w:rsidP="00647A7E"/>
    <w:p w14:paraId="5FC83D1F" w14:textId="77777777" w:rsidR="007A2C4D" w:rsidRDefault="007A2C4D">
      <w:pPr>
        <w:jc w:val="left"/>
      </w:pPr>
      <w:r>
        <w:br w:type="page"/>
      </w:r>
    </w:p>
    <w:p w14:paraId="195ABD9B" w14:textId="5134F443" w:rsidR="007A2C4D" w:rsidRDefault="007A2C4D" w:rsidP="002E4750">
      <w:pPr>
        <w:pStyle w:val="berschrift1"/>
        <w:numPr>
          <w:ilvl w:val="0"/>
          <w:numId w:val="0"/>
        </w:numPr>
        <w:ind w:left="567" w:hanging="567"/>
      </w:pPr>
      <w:r>
        <w:lastRenderedPageBreak/>
        <w:t>D</w:t>
      </w:r>
      <w:r w:rsidRPr="00A26A1D">
        <w:t>istribution of trials among strategies</w:t>
      </w:r>
      <w:r>
        <w:t xml:space="preserve"> </w:t>
      </w:r>
    </w:p>
    <w:p w14:paraId="778B864D" w14:textId="77777777" w:rsidR="007F0352" w:rsidRPr="007F0352" w:rsidRDefault="007F0352" w:rsidP="007F0352"/>
    <w:p w14:paraId="227A1106" w14:textId="06C06D69" w:rsidR="007F0352" w:rsidRPr="007F0352" w:rsidRDefault="007F0352" w:rsidP="007F0352">
      <w:r w:rsidRPr="007F0352">
        <w:drawing>
          <wp:inline distT="0" distB="0" distL="0" distR="0" wp14:anchorId="1F31F7B0" wp14:editId="4DD36317">
            <wp:extent cx="6208395" cy="7290435"/>
            <wp:effectExtent l="0" t="0" r="1905" b="571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6208395" cy="7290435"/>
                    </a:xfrm>
                    <a:prstGeom prst="rect">
                      <a:avLst/>
                    </a:prstGeom>
                  </pic:spPr>
                </pic:pic>
              </a:graphicData>
            </a:graphic>
          </wp:inline>
        </w:drawing>
      </w:r>
    </w:p>
    <w:p w14:paraId="0986E5DB" w14:textId="418D40A6" w:rsidR="007A2C4D" w:rsidRDefault="007A2C4D" w:rsidP="007A2C4D">
      <w:r>
        <w:t xml:space="preserve"> </w:t>
      </w:r>
    </w:p>
    <w:p w14:paraId="74459433" w14:textId="59693D18" w:rsidR="007A2C4D" w:rsidRDefault="007A2C4D" w:rsidP="007A2C4D">
      <w:r>
        <w:t xml:space="preserve">Figure 1: Distribution of trials among strategies. One dot represents one trial. The row indicates the strategy to which it belongs. The column shows to which participant it belongs. The support conditions are </w:t>
      </w:r>
      <w:r w:rsidR="00DF2D06">
        <w:t>color-coded</w:t>
      </w:r>
      <w:r>
        <w:t xml:space="preserve"> as indicated by the legend. The labels on the right y-axis show how many trials were associated with the strategy written on the left y-axis. This figure is taken from </w:t>
      </w:r>
      <w:r>
        <w:fldChar w:fldCharType="begin"/>
      </w:r>
      <w:r w:rsidR="003E3D10">
        <w:instrText xml:space="preserve"> ADDIN ZOTERO_ITEM CSL_CITATION {"citationID":"F9ad2x6L","properties":{"formattedCitation":"[1]","plainCitation":"[1]","noteIndex":0},"citationItems":[{"id":972,"uris":["http://zotero.org/users/6367321/items/D3PQHGKP"],"itemData":{"id":972,"type":"article-journal","abstract":"The transitions between sitting and standing have a high physical and coordination demand, frequently causing falls in older individuals. Rollators, or four-wheeled walkers, are often prescribed to reduce lower-limb load and to improve balance but have been found a fall risk. This study investigated how rollator support affects sit-to-stand and stand-to-sit movements. Twenty young participants stood up and sat down under three handle support conditions (unassisted, light touch, and full support). As increasing task demands may affect coordination, a challenging floor condition (balance pads) was included. Full-body kinematics and ground reaction forces were recorded, reduced in dimensionality by principal component analyses, and clustered by k-means into movement strategies. Rollator support caused the participants to switch strategies, especially when their balance was challenged, but did not lead to support-specific strategies, i.e., clusters that only comprise light touch or full support trials. Three strategies for sit-to-stand were found: forward leaning, hybrid, and vertical rise; two in the challenging condition (exaggerated forward and forward leaning). For stand-to-sit, three strategies were found: backward lowering, hybrid, and vertical lowering; two in the challenging condition (exaggerated forward and forward leaning). Hence, young individuals adjust their strategy selection to different conditions. Future studies may apply this methodology to older individuals to recommend safe strategies and ultimately reduce falls.","container-title":"Scientific Reports","DOI":"10.1038/s41598-023-43401-6","ISSN":"2045-2322","issue":"1","journalAbbreviation":"Sci. Rep.","language":"en","license":"2023 Springer Nature Limited","note":"number: 1\npublisher: Nature Publishing Group","page":"16901","source":"www.nature.com","title":"Rollator usage lets young individuals switch movement strategies in sit-to-stand and stand-to-sit tasks","volume":"13","author":[{"family":"Herzog","given":"Michael"},{"family":"Krafft","given":"Frieder C."},{"family":"Stetter","given":"Bernd J."},{"family":"Avella","given":"Andrea","non-dropping-particle":"d’"},{"family":"Sloot","given":"Lizeth H."},{"family":"Stein","given":"Thorsten"}],"issued":{"date-parts":[["2023",10,6]]}}}],"schema":"https://github.com/citation-style-language/schema/raw/master/csl-citation.json"} </w:instrText>
      </w:r>
      <w:r>
        <w:fldChar w:fldCharType="separate"/>
      </w:r>
      <w:r w:rsidR="003E3D10" w:rsidRPr="003E3D10">
        <w:rPr>
          <w:rFonts w:cs="Times New Roman"/>
        </w:rPr>
        <w:t>[1]</w:t>
      </w:r>
      <w:r>
        <w:fldChar w:fldCharType="end"/>
      </w:r>
      <w:r>
        <w:t>.</w:t>
      </w:r>
      <w:r>
        <w:br w:type="page"/>
      </w:r>
    </w:p>
    <w:p w14:paraId="5CE7F18D" w14:textId="077BF7D6" w:rsidR="003E3D10" w:rsidRDefault="003E3D10" w:rsidP="002E4750">
      <w:pPr>
        <w:pStyle w:val="berschrift1"/>
        <w:numPr>
          <w:ilvl w:val="0"/>
          <w:numId w:val="0"/>
        </w:numPr>
        <w:ind w:left="567" w:hanging="567"/>
      </w:pPr>
      <w:r w:rsidRPr="003E3D10">
        <w:lastRenderedPageBreak/>
        <w:t>Differences in the temporal composition remain with the R² &gt; 0.9 (</w:t>
      </w:r>
      <w:proofErr w:type="spellStart"/>
      <w:r w:rsidRPr="003E3D10">
        <w:t>N</w:t>
      </w:r>
      <w:r w:rsidRPr="00D57311">
        <w:rPr>
          <w:vertAlign w:val="subscript"/>
        </w:rPr>
        <w:t>strat</w:t>
      </w:r>
      <w:proofErr w:type="spellEnd"/>
      <w:r w:rsidRPr="00D57311">
        <w:rPr>
          <w:vertAlign w:val="superscript"/>
        </w:rPr>
        <w:t>*</w:t>
      </w:r>
      <w:r w:rsidRPr="003E3D10">
        <w:t>) criterion</w:t>
      </w:r>
    </w:p>
    <w:p w14:paraId="39DF93C6" w14:textId="77777777" w:rsidR="007F0352" w:rsidRPr="007F0352" w:rsidRDefault="007F0352" w:rsidP="007F0352"/>
    <w:p w14:paraId="0F4E28DA" w14:textId="625E9285" w:rsidR="007F0352" w:rsidRPr="007F0352" w:rsidRDefault="007F0352" w:rsidP="007F0352">
      <w:r w:rsidRPr="007F0352">
        <w:drawing>
          <wp:inline distT="0" distB="0" distL="0" distR="0" wp14:anchorId="6127EB08" wp14:editId="715DA8F9">
            <wp:extent cx="6208395" cy="4667250"/>
            <wp:effectExtent l="0" t="0" r="1905"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a:ext>
                        <a:ext uri="{96DAC541-7B7A-43D3-8B79-37D633B846F1}">
                          <asvg:svgBlip xmlns:asvg="http://schemas.microsoft.com/office/drawing/2016/SVG/main" r:embed="rId11"/>
                        </a:ext>
                      </a:extLst>
                    </a:blip>
                    <a:stretch>
                      <a:fillRect/>
                    </a:stretch>
                  </pic:blipFill>
                  <pic:spPr>
                    <a:xfrm>
                      <a:off x="0" y="0"/>
                      <a:ext cx="6208395" cy="4667250"/>
                    </a:xfrm>
                    <a:prstGeom prst="rect">
                      <a:avLst/>
                    </a:prstGeom>
                  </pic:spPr>
                </pic:pic>
              </a:graphicData>
            </a:graphic>
          </wp:inline>
        </w:drawing>
      </w:r>
    </w:p>
    <w:p w14:paraId="3390C561" w14:textId="77777777" w:rsidR="00647A7E" w:rsidRDefault="00647A7E" w:rsidP="007F14FE">
      <w:pPr>
        <w:keepNext/>
      </w:pPr>
    </w:p>
    <w:p w14:paraId="4EDB629D" w14:textId="3C18337C" w:rsidR="00647A7E" w:rsidRDefault="00647A7E" w:rsidP="007F14FE">
      <w:pPr>
        <w:keepNext/>
      </w:pPr>
    </w:p>
    <w:p w14:paraId="4C388269" w14:textId="401289B0" w:rsidR="00281A57" w:rsidRDefault="007F14FE" w:rsidP="007F14FE">
      <w:pPr>
        <w:pStyle w:val="Beschriftung"/>
      </w:pPr>
      <w:r>
        <w:t xml:space="preserve">Figure </w:t>
      </w:r>
      <w:r w:rsidR="007A2C4D">
        <w:t>2</w:t>
      </w:r>
      <w:r>
        <w:t>:</w:t>
      </w:r>
      <w:r w:rsidR="00647A7E">
        <w:t xml:space="preserve"> </w:t>
      </w:r>
      <w:r>
        <w:t xml:space="preserve">Temporal synergies for every movement strategy with the </w:t>
      </w:r>
      <w:r w:rsidR="00647A7E" w:rsidRPr="00647A7E">
        <w:t>R² &gt;</w:t>
      </w:r>
      <w:r w:rsidR="00647A7E">
        <w:t xml:space="preserve"> </w:t>
      </w:r>
      <w:r w:rsidR="00647A7E" w:rsidRPr="00647A7E">
        <w:t>0.9 (</w:t>
      </w:r>
      <w:proofErr w:type="spellStart"/>
      <w:r w:rsidR="00647A7E" w:rsidRPr="00647A7E">
        <w:t>N</w:t>
      </w:r>
      <w:r w:rsidR="00647A7E" w:rsidRPr="00647A7E">
        <w:rPr>
          <w:vertAlign w:val="subscript"/>
        </w:rPr>
        <w:t>strat</w:t>
      </w:r>
      <w:proofErr w:type="spellEnd"/>
      <w:r w:rsidR="00647A7E" w:rsidRPr="00647A7E">
        <w:rPr>
          <w:vertAlign w:val="superscript"/>
        </w:rPr>
        <w:t>*</w:t>
      </w:r>
      <w:r w:rsidR="00647A7E" w:rsidRPr="00647A7E">
        <w:t>)</w:t>
      </w:r>
      <w:r>
        <w:t xml:space="preserve"> criterion. Clustered and ordered chronologically.</w:t>
      </w:r>
    </w:p>
    <w:p w14:paraId="3C7206A6" w14:textId="72CB640B" w:rsidR="00647A7E" w:rsidRDefault="00647A7E">
      <w:pPr>
        <w:jc w:val="left"/>
      </w:pPr>
    </w:p>
    <w:p w14:paraId="131881C9" w14:textId="22683992" w:rsidR="00C450B0" w:rsidRDefault="007A2C4D" w:rsidP="000B6209">
      <w:pPr>
        <w:pStyle w:val="berschrift1"/>
        <w:numPr>
          <w:ilvl w:val="0"/>
          <w:numId w:val="0"/>
        </w:numPr>
        <w:ind w:left="567" w:hanging="567"/>
      </w:pPr>
      <w:r>
        <w:t>References</w:t>
      </w:r>
    </w:p>
    <w:p w14:paraId="4B1CF18F" w14:textId="77777777" w:rsidR="003E3D10" w:rsidRPr="003E3D10" w:rsidRDefault="007A2C4D" w:rsidP="003E3D10">
      <w:pPr>
        <w:pStyle w:val="Literaturverzeichnis"/>
        <w:rPr>
          <w:rFonts w:cs="Times New Roman"/>
        </w:rPr>
      </w:pPr>
      <w:r>
        <w:fldChar w:fldCharType="begin"/>
      </w:r>
      <w:r w:rsidR="003E3D10">
        <w:rPr>
          <w:lang w:val="de-DE"/>
        </w:rPr>
        <w:instrText xml:space="preserve"> ADDIN ZOTERO_BIBL {"uncited":[],"omitted":[],"custom":[]} CSL_BIBLIOGRAPHY </w:instrText>
      </w:r>
      <w:r>
        <w:fldChar w:fldCharType="separate"/>
      </w:r>
      <w:r w:rsidR="003E3D10" w:rsidRPr="003E3D10">
        <w:rPr>
          <w:rFonts w:cs="Times New Roman"/>
        </w:rPr>
        <w:t xml:space="preserve">1. Herzog M, Krafft FC, Stetter BJ, d’Avella A, Sloot LH, Stein T. Rollator usage lets young individuals switch movement strategies in sit-to-stand and stand-to-sit tasks. Sci Rep. 2023;13:16901. </w:t>
      </w:r>
    </w:p>
    <w:p w14:paraId="1375683D" w14:textId="3264EB5A" w:rsidR="007A2C4D" w:rsidRPr="007A2C4D" w:rsidRDefault="007A2C4D" w:rsidP="007A2C4D">
      <w:r>
        <w:fldChar w:fldCharType="end"/>
      </w:r>
    </w:p>
    <w:sectPr w:rsidR="007A2C4D" w:rsidRPr="007A2C4D" w:rsidSect="007B3610">
      <w:headerReference w:type="even" r:id="rId12"/>
      <w:footerReference w:type="even" r:id="rId13"/>
      <w:footerReference w:type="default" r:id="rId14"/>
      <w:headerReference w:type="first" r:id="rId15"/>
      <w:pgSz w:w="12240" w:h="15840" w:code="1"/>
      <w:pgMar w:top="1138" w:right="1181" w:bottom="1138" w:left="1282" w:header="283" w:footer="51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4E9B1F" w14:textId="77777777" w:rsidR="00DC50F1" w:rsidRDefault="00DC50F1" w:rsidP="00FE470D">
      <w:r>
        <w:separator/>
      </w:r>
    </w:p>
  </w:endnote>
  <w:endnote w:type="continuationSeparator" w:id="0">
    <w:p w14:paraId="12CF64C7" w14:textId="77777777" w:rsidR="00DC50F1" w:rsidRDefault="00DC50F1" w:rsidP="00FE470D">
      <w:r>
        <w:continuationSeparator/>
      </w:r>
    </w:p>
  </w:endnote>
  <w:endnote w:type="continuationNotice" w:id="1">
    <w:p w14:paraId="476307F8" w14:textId="77777777" w:rsidR="00DC50F1" w:rsidRDefault="00DC50F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ionPro-Regular">
    <w:altName w:val="Yu Gothic"/>
    <w:panose1 w:val="00000000000000000000"/>
    <w:charset w:val="80"/>
    <w:family w:val="roman"/>
    <w:notTrueType/>
    <w:pitch w:val="default"/>
    <w:sig w:usb0="00000003" w:usb1="08070000" w:usb2="00000010" w:usb3="00000000" w:csb0="0002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3D3D87" w14:textId="2EB007E2" w:rsidR="00A84760" w:rsidRPr="00577C4C" w:rsidRDefault="00A84760" w:rsidP="00FE470D">
    <w:pPr>
      <w:pStyle w:val="Fuzeile"/>
      <w:rPr>
        <w:color w:val="C00000"/>
        <w:szCs w:val="24"/>
      </w:rPr>
    </w:pPr>
    <w:r>
      <w:rPr>
        <w:noProof/>
        <w:lang w:val="en-GB" w:eastAsia="en-GB"/>
      </w:rPr>
      <mc:AlternateContent>
        <mc:Choice Requires="wps">
          <w:drawing>
            <wp:anchor distT="0" distB="0" distL="114300" distR="114300" simplePos="0" relativeHeight="251665408" behindDoc="0" locked="0" layoutInCell="1" allowOverlap="1" wp14:anchorId="51D4B8BD" wp14:editId="322B3621">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214951C5" w14:textId="77777777" w:rsidR="00A84760" w:rsidRPr="00577C4C" w:rsidRDefault="00A84760" w:rsidP="00FE470D">
                          <w:pPr>
                            <w:pStyle w:val="Fuzeile"/>
                          </w:pPr>
                          <w:r w:rsidRPr="00577C4C">
                            <w:fldChar w:fldCharType="begin"/>
                          </w:r>
                          <w:r w:rsidRPr="00577C4C">
                            <w:instrText xml:space="preserve"> PAGE  \* Arabic  \* MERGEFORMAT </w:instrText>
                          </w:r>
                          <w:r w:rsidRPr="00577C4C">
                            <w:fldChar w:fldCharType="separate"/>
                          </w:r>
                          <w:r w:rsidRPr="0088513A">
                            <w:rPr>
                              <w:noProof/>
                              <w:sz w:val="22"/>
                            </w:rPr>
                            <w:t>4</w:t>
                          </w:r>
                          <w:r w:rsidRPr="00577C4C">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51D4B8BD" id="_x0000_t202" coordsize="21600,21600" o:spt="202" path="m,l,21600r21600,l21600,xe">
              <v:stroke joinstyle="miter"/>
              <v:path gradientshapeok="t" o:connecttype="rect"/>
            </v:shapetype>
            <v:shape id="Text Box 1" o:spid="_x0000_s1026" type="#_x0000_t202" style="position:absolute;left:0;text-align:left;margin-left:67.6pt;margin-top:0;width:118.8pt;height:31.15pt;z-index:251665408;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" filled="f" stroked="f" strokeweight=".5pt">
              <v:textbox style="mso-fit-shape-to-text:t">
                <w:txbxContent>
                  <w:p w14:paraId="214951C5" w14:textId="77777777" w:rsidR="00A84760" w:rsidRPr="00577C4C" w:rsidRDefault="00A84760" w:rsidP="00FE470D">
                    <w:pPr>
                      <w:pStyle w:val="Fuzeile"/>
                    </w:pPr>
                    <w:r w:rsidRPr="00577C4C">
                      <w:fldChar w:fldCharType="begin"/>
                    </w:r>
                    <w:r w:rsidRPr="00577C4C">
                      <w:instrText xml:space="preserve"> PAGE  \* Arabic  \* MERGEFORMAT </w:instrText>
                    </w:r>
                    <w:r w:rsidRPr="00577C4C">
                      <w:fldChar w:fldCharType="separate"/>
                    </w:r>
                    <w:r w:rsidRPr="0088513A">
                      <w:rPr>
                        <w:noProof/>
                        <w:sz w:val="22"/>
                      </w:rPr>
                      <w:t>4</w:t>
                    </w:r>
                    <w:r w:rsidRPr="00577C4C">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70BFF2" w14:textId="2055C984" w:rsidR="00A84760" w:rsidRPr="00577C4C" w:rsidRDefault="00A84760" w:rsidP="00FE470D">
    <w:pPr>
      <w:pStyle w:val="Fuzeile"/>
      <w:rPr>
        <w:sz w:val="20"/>
        <w:szCs w:val="24"/>
      </w:rPr>
    </w:pPr>
    <w:r>
      <w:rPr>
        <w:sz w:val="20"/>
        <w:szCs w:val="24"/>
      </w:rPr>
      <w:tab/>
    </w:r>
    <w:r>
      <w:rPr>
        <w:sz w:val="20"/>
        <w:szCs w:val="24"/>
      </w:rPr>
      <w:tab/>
    </w:r>
    <w:r>
      <w:rPr>
        <w:sz w:val="20"/>
        <w:szCs w:val="24"/>
      </w:rPr>
      <w:fldChar w:fldCharType="begin"/>
    </w:r>
    <w:r>
      <w:rPr>
        <w:sz w:val="20"/>
        <w:szCs w:val="24"/>
      </w:rPr>
      <w:instrText xml:space="preserve"> PAGE  \* Arabic  \* MERGEFORMAT </w:instrText>
    </w:r>
    <w:r>
      <w:rPr>
        <w:sz w:val="20"/>
        <w:szCs w:val="24"/>
      </w:rPr>
      <w:fldChar w:fldCharType="separate"/>
    </w:r>
    <w:r>
      <w:rPr>
        <w:noProof/>
        <w:sz w:val="20"/>
        <w:szCs w:val="24"/>
      </w:rPr>
      <w:t>7</w:t>
    </w:r>
    <w:r>
      <w:rPr>
        <w:sz w:val="20"/>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1AE2E8" w14:textId="77777777" w:rsidR="00DC50F1" w:rsidRDefault="00DC50F1" w:rsidP="00FE470D">
      <w:r>
        <w:separator/>
      </w:r>
    </w:p>
  </w:footnote>
  <w:footnote w:type="continuationSeparator" w:id="0">
    <w:p w14:paraId="0BD7B4C3" w14:textId="77777777" w:rsidR="00DC50F1" w:rsidRDefault="00DC50F1" w:rsidP="00FE470D">
      <w:r>
        <w:continuationSeparator/>
      </w:r>
    </w:p>
  </w:footnote>
  <w:footnote w:type="continuationNotice" w:id="1">
    <w:p w14:paraId="0A0F2B70" w14:textId="77777777" w:rsidR="00DC50F1" w:rsidRDefault="00DC50F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613A34" w14:textId="514A3E8E" w:rsidR="00A84760" w:rsidRPr="00E919C9" w:rsidRDefault="00A84760" w:rsidP="00E919C9">
    <w:pPr>
      <w:pStyle w:val="Kopfzeile"/>
      <w:jc w:val="right"/>
      <w:rPr>
        <w:lang w:val="de-DE"/>
      </w:rPr>
    </w:pPr>
    <w:r>
      <w:rPr>
        <w:lang w:val="de-DE"/>
      </w:rPr>
      <w:t xml:space="preserve">Rollator </w:t>
    </w:r>
    <w:proofErr w:type="spellStart"/>
    <w:r>
      <w:rPr>
        <w:lang w:val="de-DE"/>
      </w:rPr>
      <w:t>usage</w:t>
    </w:r>
    <w:proofErr w:type="spellEnd"/>
    <w:r>
      <w:rPr>
        <w:lang w:val="de-DE"/>
      </w:rPr>
      <w:t xml:space="preserve"> </w:t>
    </w:r>
    <w:proofErr w:type="spellStart"/>
    <w:r>
      <w:rPr>
        <w:lang w:val="de-DE"/>
      </w:rPr>
      <w:t>affects</w:t>
    </w:r>
    <w:proofErr w:type="spellEnd"/>
    <w:r>
      <w:rPr>
        <w:lang w:val="de-DE"/>
      </w:rPr>
      <w:t xml:space="preserve"> STS </w:t>
    </w:r>
    <w:proofErr w:type="spellStart"/>
    <w:r>
      <w:rPr>
        <w:lang w:val="de-DE"/>
      </w:rPr>
      <w:t>strategies</w:t>
    </w:r>
    <w:proofErr w:type="spellEnd"/>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F27F1" w14:textId="79825E42" w:rsidR="00A84760" w:rsidRDefault="00A84760" w:rsidP="00FE470D">
    <w:pPr>
      <w:pStyle w:val="Kopfzeile"/>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2E803E6C"/>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09693455"/>
    <w:multiLevelType w:val="hybridMultilevel"/>
    <w:tmpl w:val="321CDA7E"/>
    <w:lvl w:ilvl="0" w:tplc="4D18EF62">
      <w:start w:val="2015"/>
      <w:numFmt w:val="bullet"/>
      <w:lvlText w:val=""/>
      <w:lvlJc w:val="left"/>
      <w:pPr>
        <w:ind w:left="720" w:hanging="360"/>
      </w:pPr>
      <w:rPr>
        <w:rFonts w:ascii="Wingdings" w:eastAsia="MinionPro-Regular"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5F64040"/>
    <w:multiLevelType w:val="hybridMultilevel"/>
    <w:tmpl w:val="67127F44"/>
    <w:lvl w:ilvl="0" w:tplc="A4722082">
      <w:start w:val="8"/>
      <w:numFmt w:val="bullet"/>
      <w:lvlText w:val="-"/>
      <w:lvlJc w:val="left"/>
      <w:pPr>
        <w:ind w:left="720" w:hanging="360"/>
      </w:pPr>
      <w:rPr>
        <w:rFonts w:ascii="Times New Roman" w:eastAsiaTheme="minorHAns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EC0601A"/>
    <w:multiLevelType w:val="multilevel"/>
    <w:tmpl w:val="E5DCB344"/>
    <w:styleLink w:val="Headings"/>
    <w:lvl w:ilvl="0">
      <w:start w:val="1"/>
      <w:numFmt w:val="decimal"/>
      <w:pStyle w:val="berschrift1"/>
      <w:lvlText w:val="%1"/>
      <w:lvlJc w:val="left"/>
      <w:pPr>
        <w:tabs>
          <w:tab w:val="num" w:pos="567"/>
        </w:tabs>
        <w:ind w:left="567" w:hanging="567"/>
      </w:pPr>
      <w:rPr>
        <w:rFonts w:hint="default"/>
      </w:rPr>
    </w:lvl>
    <w:lvl w:ilvl="1">
      <w:start w:val="1"/>
      <w:numFmt w:val="decimal"/>
      <w:pStyle w:val="berschrift2"/>
      <w:lvlText w:val="%1.%2"/>
      <w:lvlJc w:val="left"/>
      <w:pPr>
        <w:tabs>
          <w:tab w:val="num" w:pos="567"/>
        </w:tabs>
        <w:ind w:left="567" w:hanging="567"/>
      </w:pPr>
      <w:rPr>
        <w:rFonts w:hint="default"/>
      </w:rPr>
    </w:lvl>
    <w:lvl w:ilvl="2">
      <w:start w:val="1"/>
      <w:numFmt w:val="decimal"/>
      <w:pStyle w:val="berschrift3"/>
      <w:lvlText w:val="%1.%2.%3"/>
      <w:lvlJc w:val="left"/>
      <w:pPr>
        <w:tabs>
          <w:tab w:val="num" w:pos="567"/>
        </w:tabs>
        <w:ind w:left="567" w:hanging="567"/>
      </w:pPr>
      <w:rPr>
        <w:rFonts w:hint="default"/>
      </w:rPr>
    </w:lvl>
    <w:lvl w:ilvl="3">
      <w:start w:val="1"/>
      <w:numFmt w:val="decimal"/>
      <w:pStyle w:val="berschrift4"/>
      <w:lvlText w:val="%1.%2.%3.%4"/>
      <w:lvlJc w:val="left"/>
      <w:pPr>
        <w:tabs>
          <w:tab w:val="num" w:pos="567"/>
        </w:tabs>
        <w:ind w:left="567" w:hanging="567"/>
      </w:pPr>
      <w:rPr>
        <w:rFonts w:hint="default"/>
      </w:rPr>
    </w:lvl>
    <w:lvl w:ilvl="4">
      <w:start w:val="1"/>
      <w:numFmt w:val="decimal"/>
      <w:pStyle w:val="berschrift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4" w15:restartNumberingAfterBreak="0">
    <w:nsid w:val="21CD5F2B"/>
    <w:multiLevelType w:val="hybridMultilevel"/>
    <w:tmpl w:val="E104D402"/>
    <w:lvl w:ilvl="0" w:tplc="AADA2222">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25305B5"/>
    <w:multiLevelType w:val="hybridMultilevel"/>
    <w:tmpl w:val="4F8C24FA"/>
    <w:lvl w:ilvl="0" w:tplc="A9DCD718">
      <w:start w:val="1"/>
      <w:numFmt w:val="bullet"/>
      <w:pStyle w:val="Listenabsatz"/>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31426E69"/>
    <w:multiLevelType w:val="hybridMultilevel"/>
    <w:tmpl w:val="00EA58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2650962"/>
    <w:multiLevelType w:val="hybridMultilevel"/>
    <w:tmpl w:val="4B820A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2DE1DBB"/>
    <w:multiLevelType w:val="hybridMultilevel"/>
    <w:tmpl w:val="BB16EF70"/>
    <w:lvl w:ilvl="0" w:tplc="1D189B7E">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5260313"/>
    <w:multiLevelType w:val="hybridMultilevel"/>
    <w:tmpl w:val="53E62B06"/>
    <w:lvl w:ilvl="0" w:tplc="F656E958">
      <w:numFmt w:val="bullet"/>
      <w:lvlText w:val="-"/>
      <w:lvlJc w:val="left"/>
      <w:pPr>
        <w:ind w:left="720" w:hanging="360"/>
      </w:pPr>
      <w:rPr>
        <w:rFonts w:ascii="Times New Roman" w:eastAsiaTheme="minorHAns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6880B8B"/>
    <w:multiLevelType w:val="hybridMultilevel"/>
    <w:tmpl w:val="0F8CB1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C325A3D"/>
    <w:multiLevelType w:val="hybridMultilevel"/>
    <w:tmpl w:val="54A007DE"/>
    <w:lvl w:ilvl="0" w:tplc="0EF07A18">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0396464"/>
    <w:multiLevelType w:val="hybridMultilevel"/>
    <w:tmpl w:val="964A357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55155E5A"/>
    <w:multiLevelType w:val="hybridMultilevel"/>
    <w:tmpl w:val="9D66F566"/>
    <w:lvl w:ilvl="0" w:tplc="14A8BB14">
      <w:numFmt w:val="bullet"/>
      <w:lvlText w:val="-"/>
      <w:lvlJc w:val="left"/>
      <w:pPr>
        <w:ind w:left="720" w:hanging="360"/>
      </w:pPr>
      <w:rPr>
        <w:rFonts w:ascii="Times New Roman" w:eastAsiaTheme="minorHAns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8462CD7"/>
    <w:multiLevelType w:val="hybridMultilevel"/>
    <w:tmpl w:val="13BEC588"/>
    <w:lvl w:ilvl="0" w:tplc="8BE2F3F8">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647829F1"/>
    <w:multiLevelType w:val="hybridMultilevel"/>
    <w:tmpl w:val="592C4294"/>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69D562E5"/>
    <w:multiLevelType w:val="hybridMultilevel"/>
    <w:tmpl w:val="2CBC86C6"/>
    <w:lvl w:ilvl="0" w:tplc="FDC05E0A">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73084529"/>
    <w:multiLevelType w:val="hybridMultilevel"/>
    <w:tmpl w:val="8EB42E74"/>
    <w:lvl w:ilvl="0" w:tplc="FD4A8B96">
      <w:numFmt w:val="bullet"/>
      <w:lvlText w:val="-"/>
      <w:lvlJc w:val="left"/>
      <w:pPr>
        <w:ind w:left="720" w:hanging="360"/>
      </w:pPr>
      <w:rPr>
        <w:rFonts w:ascii="Times New Roman" w:eastAsiaTheme="minorHAns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5"/>
  </w:num>
  <w:num w:numId="2">
    <w:abstractNumId w:val="3"/>
    <w:lvlOverride w:ilvl="0">
      <w:lvl w:ilvl="0">
        <w:start w:val="1"/>
        <w:numFmt w:val="decimal"/>
        <w:pStyle w:val="berschrift1"/>
        <w:lvlText w:val="%1"/>
        <w:lvlJc w:val="left"/>
        <w:pPr>
          <w:tabs>
            <w:tab w:val="num" w:pos="567"/>
          </w:tabs>
          <w:ind w:left="567" w:hanging="567"/>
        </w:pPr>
        <w:rPr>
          <w:rFonts w:hint="default"/>
        </w:rPr>
      </w:lvl>
    </w:lvlOverride>
    <w:lvlOverride w:ilvl="1">
      <w:lvl w:ilvl="1">
        <w:start w:val="1"/>
        <w:numFmt w:val="decimal"/>
        <w:pStyle w:val="berschrift2"/>
        <w:lvlText w:val="%1.%2"/>
        <w:lvlJc w:val="left"/>
        <w:pPr>
          <w:tabs>
            <w:tab w:val="num" w:pos="567"/>
          </w:tabs>
          <w:ind w:left="567" w:hanging="567"/>
        </w:pPr>
        <w:rPr>
          <w:rFonts w:hint="default"/>
        </w:rPr>
      </w:lvl>
    </w:lvlOverride>
  </w:num>
  <w:num w:numId="3">
    <w:abstractNumId w:val="3"/>
  </w:num>
  <w:num w:numId="4">
    <w:abstractNumId w:val="10"/>
  </w:num>
  <w:num w:numId="5">
    <w:abstractNumId w:val="0"/>
  </w:num>
  <w:num w:numId="6">
    <w:abstractNumId w:val="6"/>
  </w:num>
  <w:num w:numId="7">
    <w:abstractNumId w:val="14"/>
  </w:num>
  <w:num w:numId="8">
    <w:abstractNumId w:val="1"/>
  </w:num>
  <w:num w:numId="9">
    <w:abstractNumId w:val="12"/>
  </w:num>
  <w:num w:numId="10">
    <w:abstractNumId w:val="2"/>
  </w:num>
  <w:num w:numId="11">
    <w:abstractNumId w:val="8"/>
  </w:num>
  <w:num w:numId="12">
    <w:abstractNumId w:val="13"/>
  </w:num>
  <w:num w:numId="13">
    <w:abstractNumId w:val="9"/>
  </w:num>
  <w:num w:numId="14">
    <w:abstractNumId w:val="7"/>
  </w:num>
  <w:num w:numId="15">
    <w:abstractNumId w:val="15"/>
  </w:num>
  <w:num w:numId="16">
    <w:abstractNumId w:val="11"/>
  </w:num>
  <w:num w:numId="17">
    <w:abstractNumId w:val="4"/>
  </w:num>
  <w:num w:numId="18">
    <w:abstractNumId w:val="16"/>
  </w:num>
  <w:num w:numId="19">
    <w:abstractNumId w:val="17"/>
  </w:num>
  <w:num w:numId="20">
    <w:abstractNumId w:val="3"/>
    <w:lvlOverride w:ilvl="0">
      <w:startOverride w:val="1"/>
      <w:lvl w:ilvl="0">
        <w:start w:val="1"/>
        <w:numFmt w:val="decimal"/>
        <w:pStyle w:val="berschrift1"/>
        <w:lvlText w:val="%1"/>
        <w:lvlJc w:val="left"/>
        <w:pPr>
          <w:tabs>
            <w:tab w:val="num" w:pos="567"/>
          </w:tabs>
          <w:ind w:left="567" w:hanging="567"/>
        </w:pPr>
      </w:lvl>
    </w:lvlOverride>
    <w:lvlOverride w:ilvl="1">
      <w:startOverride w:val="1"/>
      <w:lvl w:ilvl="1">
        <w:start w:val="1"/>
        <w:numFmt w:val="decimal"/>
        <w:pStyle w:val="berschrift2"/>
        <w:lvlText w:val="%1.%2"/>
        <w:lvlJc w:val="left"/>
        <w:pPr>
          <w:tabs>
            <w:tab w:val="num" w:pos="567"/>
          </w:tabs>
          <w:ind w:left="567" w:hanging="567"/>
        </w:pPr>
      </w:lvl>
    </w:lvlOverride>
    <w:lvlOverride w:ilvl="2">
      <w:startOverride w:val="1"/>
      <w:lvl w:ilvl="2">
        <w:start w:val="1"/>
        <w:numFmt w:val="decimal"/>
        <w:pStyle w:val="berschrift3"/>
        <w:lvlText w:val=""/>
        <w:lvlJc w:val="left"/>
      </w:lvl>
    </w:lvlOverride>
    <w:lvlOverride w:ilvl="3">
      <w:startOverride w:val="1"/>
      <w:lvl w:ilvl="3">
        <w:start w:val="1"/>
        <w:numFmt w:val="decimal"/>
        <w:pStyle w:val="berschrift4"/>
        <w:lvlText w:val=""/>
        <w:lvlJc w:val="left"/>
      </w:lvl>
    </w:lvlOverride>
    <w:lvlOverride w:ilvl="4">
      <w:startOverride w:val="1"/>
      <w:lvl w:ilvl="4">
        <w:start w:val="1"/>
        <w:numFmt w:val="decimal"/>
        <w:pStyle w:val="berschrift5"/>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DQwMzcxMjQ2MTQwNjNS0lEKTi0uzszPAykwNLCoBQDx5sWbLgAAAA=="/>
  </w:docVars>
  <w:rsids>
    <w:rsidRoot w:val="00681821"/>
    <w:rsid w:val="0000099E"/>
    <w:rsid w:val="0000289E"/>
    <w:rsid w:val="00002AA0"/>
    <w:rsid w:val="00002D2F"/>
    <w:rsid w:val="0000311D"/>
    <w:rsid w:val="0000385E"/>
    <w:rsid w:val="0000388D"/>
    <w:rsid w:val="00003C52"/>
    <w:rsid w:val="00005823"/>
    <w:rsid w:val="00005D1E"/>
    <w:rsid w:val="000107C0"/>
    <w:rsid w:val="000108C5"/>
    <w:rsid w:val="00011B00"/>
    <w:rsid w:val="0001238B"/>
    <w:rsid w:val="00012580"/>
    <w:rsid w:val="000132DF"/>
    <w:rsid w:val="00013446"/>
    <w:rsid w:val="00013D55"/>
    <w:rsid w:val="000201CA"/>
    <w:rsid w:val="000203C8"/>
    <w:rsid w:val="0002314E"/>
    <w:rsid w:val="00026701"/>
    <w:rsid w:val="000275EB"/>
    <w:rsid w:val="00027FAD"/>
    <w:rsid w:val="00030676"/>
    <w:rsid w:val="000318CD"/>
    <w:rsid w:val="00031A9B"/>
    <w:rsid w:val="00034304"/>
    <w:rsid w:val="000345CB"/>
    <w:rsid w:val="000349B6"/>
    <w:rsid w:val="00035120"/>
    <w:rsid w:val="00035434"/>
    <w:rsid w:val="00036882"/>
    <w:rsid w:val="000371E1"/>
    <w:rsid w:val="0004021C"/>
    <w:rsid w:val="0004080E"/>
    <w:rsid w:val="00042993"/>
    <w:rsid w:val="000433C9"/>
    <w:rsid w:val="00043B53"/>
    <w:rsid w:val="00043DAD"/>
    <w:rsid w:val="00044101"/>
    <w:rsid w:val="0004436C"/>
    <w:rsid w:val="00045187"/>
    <w:rsid w:val="00045678"/>
    <w:rsid w:val="000458E4"/>
    <w:rsid w:val="00046C55"/>
    <w:rsid w:val="000473A4"/>
    <w:rsid w:val="0005071A"/>
    <w:rsid w:val="00050F08"/>
    <w:rsid w:val="0005135C"/>
    <w:rsid w:val="000513C9"/>
    <w:rsid w:val="00052239"/>
    <w:rsid w:val="00053AA6"/>
    <w:rsid w:val="00053BF9"/>
    <w:rsid w:val="000541B0"/>
    <w:rsid w:val="000548F6"/>
    <w:rsid w:val="00054B9A"/>
    <w:rsid w:val="00055911"/>
    <w:rsid w:val="00056C77"/>
    <w:rsid w:val="000574E3"/>
    <w:rsid w:val="00060045"/>
    <w:rsid w:val="00060891"/>
    <w:rsid w:val="00060BA2"/>
    <w:rsid w:val="000623B1"/>
    <w:rsid w:val="000633DF"/>
    <w:rsid w:val="000635D8"/>
    <w:rsid w:val="00063C08"/>
    <w:rsid w:val="00063D84"/>
    <w:rsid w:val="00064DFF"/>
    <w:rsid w:val="00065981"/>
    <w:rsid w:val="00065FD6"/>
    <w:rsid w:val="0006636D"/>
    <w:rsid w:val="00067898"/>
    <w:rsid w:val="00067AB7"/>
    <w:rsid w:val="00067BF9"/>
    <w:rsid w:val="00072FA7"/>
    <w:rsid w:val="00073E58"/>
    <w:rsid w:val="00074E6A"/>
    <w:rsid w:val="00075479"/>
    <w:rsid w:val="0007556A"/>
    <w:rsid w:val="000762D2"/>
    <w:rsid w:val="00076EB8"/>
    <w:rsid w:val="00077D53"/>
    <w:rsid w:val="00081394"/>
    <w:rsid w:val="0008184A"/>
    <w:rsid w:val="000830D0"/>
    <w:rsid w:val="0008668A"/>
    <w:rsid w:val="0009061F"/>
    <w:rsid w:val="00091BE5"/>
    <w:rsid w:val="00092A1F"/>
    <w:rsid w:val="00092ED7"/>
    <w:rsid w:val="00093BB8"/>
    <w:rsid w:val="000949D1"/>
    <w:rsid w:val="00094C62"/>
    <w:rsid w:val="00096BEE"/>
    <w:rsid w:val="00097E92"/>
    <w:rsid w:val="000A05B4"/>
    <w:rsid w:val="000A06A9"/>
    <w:rsid w:val="000A20AF"/>
    <w:rsid w:val="000A24AF"/>
    <w:rsid w:val="000A265A"/>
    <w:rsid w:val="000A2D72"/>
    <w:rsid w:val="000A33D4"/>
    <w:rsid w:val="000A3B14"/>
    <w:rsid w:val="000A3F63"/>
    <w:rsid w:val="000A4375"/>
    <w:rsid w:val="000A4614"/>
    <w:rsid w:val="000A5074"/>
    <w:rsid w:val="000A5162"/>
    <w:rsid w:val="000A5A97"/>
    <w:rsid w:val="000A5B5F"/>
    <w:rsid w:val="000A64FF"/>
    <w:rsid w:val="000A6762"/>
    <w:rsid w:val="000A7A88"/>
    <w:rsid w:val="000A7C0B"/>
    <w:rsid w:val="000B156F"/>
    <w:rsid w:val="000B16AA"/>
    <w:rsid w:val="000B17D6"/>
    <w:rsid w:val="000B34BD"/>
    <w:rsid w:val="000B3B0C"/>
    <w:rsid w:val="000B49AE"/>
    <w:rsid w:val="000B58D4"/>
    <w:rsid w:val="000B5A7B"/>
    <w:rsid w:val="000B6209"/>
    <w:rsid w:val="000C1652"/>
    <w:rsid w:val="000C2B80"/>
    <w:rsid w:val="000C49BD"/>
    <w:rsid w:val="000C4D8C"/>
    <w:rsid w:val="000C5139"/>
    <w:rsid w:val="000C51F4"/>
    <w:rsid w:val="000C5C75"/>
    <w:rsid w:val="000C7121"/>
    <w:rsid w:val="000C727E"/>
    <w:rsid w:val="000C7545"/>
    <w:rsid w:val="000C7820"/>
    <w:rsid w:val="000C7E2A"/>
    <w:rsid w:val="000D1A71"/>
    <w:rsid w:val="000D282B"/>
    <w:rsid w:val="000D296C"/>
    <w:rsid w:val="000D362E"/>
    <w:rsid w:val="000D3D54"/>
    <w:rsid w:val="000D4499"/>
    <w:rsid w:val="000D4D8D"/>
    <w:rsid w:val="000D5D58"/>
    <w:rsid w:val="000E019B"/>
    <w:rsid w:val="000E10C9"/>
    <w:rsid w:val="000E1330"/>
    <w:rsid w:val="000E1A35"/>
    <w:rsid w:val="000E26B9"/>
    <w:rsid w:val="000E4239"/>
    <w:rsid w:val="000E4475"/>
    <w:rsid w:val="000E455E"/>
    <w:rsid w:val="000E5FC0"/>
    <w:rsid w:val="000E74B7"/>
    <w:rsid w:val="000F0064"/>
    <w:rsid w:val="000F00F9"/>
    <w:rsid w:val="000F0DD8"/>
    <w:rsid w:val="000F1D77"/>
    <w:rsid w:val="000F3D6E"/>
    <w:rsid w:val="000F478A"/>
    <w:rsid w:val="000F4B99"/>
    <w:rsid w:val="000F4CFB"/>
    <w:rsid w:val="000F543F"/>
    <w:rsid w:val="000F5E07"/>
    <w:rsid w:val="000F6853"/>
    <w:rsid w:val="00100035"/>
    <w:rsid w:val="00100FAE"/>
    <w:rsid w:val="00101471"/>
    <w:rsid w:val="00101FF4"/>
    <w:rsid w:val="00102430"/>
    <w:rsid w:val="00103F9C"/>
    <w:rsid w:val="001053E9"/>
    <w:rsid w:val="00106EAE"/>
    <w:rsid w:val="00111946"/>
    <w:rsid w:val="00111A6E"/>
    <w:rsid w:val="00111BAF"/>
    <w:rsid w:val="001122E2"/>
    <w:rsid w:val="001123A5"/>
    <w:rsid w:val="0011303D"/>
    <w:rsid w:val="00113DB6"/>
    <w:rsid w:val="00114EA8"/>
    <w:rsid w:val="001166F3"/>
    <w:rsid w:val="001169F2"/>
    <w:rsid w:val="00116B8B"/>
    <w:rsid w:val="00117666"/>
    <w:rsid w:val="00117790"/>
    <w:rsid w:val="00117D24"/>
    <w:rsid w:val="0012057B"/>
    <w:rsid w:val="00120CC1"/>
    <w:rsid w:val="00121554"/>
    <w:rsid w:val="001216CD"/>
    <w:rsid w:val="001223A7"/>
    <w:rsid w:val="00122C90"/>
    <w:rsid w:val="00124875"/>
    <w:rsid w:val="001253D8"/>
    <w:rsid w:val="00126AC8"/>
    <w:rsid w:val="0013013F"/>
    <w:rsid w:val="001308B1"/>
    <w:rsid w:val="0013103C"/>
    <w:rsid w:val="00131343"/>
    <w:rsid w:val="00131970"/>
    <w:rsid w:val="001321AE"/>
    <w:rsid w:val="001329BA"/>
    <w:rsid w:val="001334D0"/>
    <w:rsid w:val="00134256"/>
    <w:rsid w:val="00135DD3"/>
    <w:rsid w:val="00136B13"/>
    <w:rsid w:val="00136D02"/>
    <w:rsid w:val="0013714A"/>
    <w:rsid w:val="00140FD5"/>
    <w:rsid w:val="001412B3"/>
    <w:rsid w:val="001418F7"/>
    <w:rsid w:val="00141B38"/>
    <w:rsid w:val="001428C7"/>
    <w:rsid w:val="001439FB"/>
    <w:rsid w:val="0014476E"/>
    <w:rsid w:val="00145985"/>
    <w:rsid w:val="00145D36"/>
    <w:rsid w:val="00147395"/>
    <w:rsid w:val="00151A18"/>
    <w:rsid w:val="001529BC"/>
    <w:rsid w:val="0015363B"/>
    <w:rsid w:val="0015404F"/>
    <w:rsid w:val="00155057"/>
    <w:rsid w:val="001552C9"/>
    <w:rsid w:val="00155713"/>
    <w:rsid w:val="001567D2"/>
    <w:rsid w:val="00156F00"/>
    <w:rsid w:val="00157785"/>
    <w:rsid w:val="001600E3"/>
    <w:rsid w:val="00160C5E"/>
    <w:rsid w:val="0016124E"/>
    <w:rsid w:val="001616BD"/>
    <w:rsid w:val="00161A9B"/>
    <w:rsid w:val="00161BBA"/>
    <w:rsid w:val="00161DF1"/>
    <w:rsid w:val="00161EF5"/>
    <w:rsid w:val="001626D8"/>
    <w:rsid w:val="00162D70"/>
    <w:rsid w:val="00163844"/>
    <w:rsid w:val="001645FE"/>
    <w:rsid w:val="00164D7A"/>
    <w:rsid w:val="001656F5"/>
    <w:rsid w:val="0016639C"/>
    <w:rsid w:val="00166441"/>
    <w:rsid w:val="00170148"/>
    <w:rsid w:val="00170D49"/>
    <w:rsid w:val="001710FA"/>
    <w:rsid w:val="00172F0F"/>
    <w:rsid w:val="00173400"/>
    <w:rsid w:val="00173958"/>
    <w:rsid w:val="001752CB"/>
    <w:rsid w:val="00177106"/>
    <w:rsid w:val="001774FD"/>
    <w:rsid w:val="00177D84"/>
    <w:rsid w:val="0018080D"/>
    <w:rsid w:val="0018120D"/>
    <w:rsid w:val="00182472"/>
    <w:rsid w:val="0018387F"/>
    <w:rsid w:val="001846CC"/>
    <w:rsid w:val="00185B93"/>
    <w:rsid w:val="00186023"/>
    <w:rsid w:val="0018622E"/>
    <w:rsid w:val="00186884"/>
    <w:rsid w:val="00186F37"/>
    <w:rsid w:val="00187BD4"/>
    <w:rsid w:val="00190DCE"/>
    <w:rsid w:val="00191474"/>
    <w:rsid w:val="00194492"/>
    <w:rsid w:val="001944E2"/>
    <w:rsid w:val="001964EF"/>
    <w:rsid w:val="001975D0"/>
    <w:rsid w:val="001A012B"/>
    <w:rsid w:val="001A0579"/>
    <w:rsid w:val="001A225B"/>
    <w:rsid w:val="001A2AF8"/>
    <w:rsid w:val="001A3394"/>
    <w:rsid w:val="001A4A0E"/>
    <w:rsid w:val="001A4E84"/>
    <w:rsid w:val="001A5F90"/>
    <w:rsid w:val="001A630B"/>
    <w:rsid w:val="001A646B"/>
    <w:rsid w:val="001A68E3"/>
    <w:rsid w:val="001A6FA3"/>
    <w:rsid w:val="001A6FB0"/>
    <w:rsid w:val="001A79D2"/>
    <w:rsid w:val="001B04AC"/>
    <w:rsid w:val="001B05A1"/>
    <w:rsid w:val="001B174D"/>
    <w:rsid w:val="001B1A2C"/>
    <w:rsid w:val="001B1CE9"/>
    <w:rsid w:val="001B1F39"/>
    <w:rsid w:val="001B1FD0"/>
    <w:rsid w:val="001B29C6"/>
    <w:rsid w:val="001B38F9"/>
    <w:rsid w:val="001B3F35"/>
    <w:rsid w:val="001B40D6"/>
    <w:rsid w:val="001B6562"/>
    <w:rsid w:val="001B7C31"/>
    <w:rsid w:val="001C029D"/>
    <w:rsid w:val="001C165D"/>
    <w:rsid w:val="001C1925"/>
    <w:rsid w:val="001C1F96"/>
    <w:rsid w:val="001C3802"/>
    <w:rsid w:val="001C3F37"/>
    <w:rsid w:val="001C3FE6"/>
    <w:rsid w:val="001C6DFA"/>
    <w:rsid w:val="001C7502"/>
    <w:rsid w:val="001C756C"/>
    <w:rsid w:val="001D0305"/>
    <w:rsid w:val="001D08C6"/>
    <w:rsid w:val="001D0B0F"/>
    <w:rsid w:val="001D1221"/>
    <w:rsid w:val="001D1E32"/>
    <w:rsid w:val="001D1F90"/>
    <w:rsid w:val="001D29D8"/>
    <w:rsid w:val="001D388F"/>
    <w:rsid w:val="001D4912"/>
    <w:rsid w:val="001D5C23"/>
    <w:rsid w:val="001D65DC"/>
    <w:rsid w:val="001D65EE"/>
    <w:rsid w:val="001E1B71"/>
    <w:rsid w:val="001E239D"/>
    <w:rsid w:val="001E2D6F"/>
    <w:rsid w:val="001E35DC"/>
    <w:rsid w:val="001E5002"/>
    <w:rsid w:val="001E5262"/>
    <w:rsid w:val="001E6908"/>
    <w:rsid w:val="001E6ACC"/>
    <w:rsid w:val="001E711B"/>
    <w:rsid w:val="001F00F5"/>
    <w:rsid w:val="001F02D4"/>
    <w:rsid w:val="001F0420"/>
    <w:rsid w:val="001F0E48"/>
    <w:rsid w:val="001F15F7"/>
    <w:rsid w:val="001F332F"/>
    <w:rsid w:val="001F33CF"/>
    <w:rsid w:val="001F38F0"/>
    <w:rsid w:val="001F3C48"/>
    <w:rsid w:val="001F4C07"/>
    <w:rsid w:val="001F6B84"/>
    <w:rsid w:val="001F7A09"/>
    <w:rsid w:val="0020121E"/>
    <w:rsid w:val="002019A2"/>
    <w:rsid w:val="002025B9"/>
    <w:rsid w:val="002049D9"/>
    <w:rsid w:val="00204FEB"/>
    <w:rsid w:val="00205238"/>
    <w:rsid w:val="00206387"/>
    <w:rsid w:val="00206781"/>
    <w:rsid w:val="00207375"/>
    <w:rsid w:val="00207636"/>
    <w:rsid w:val="00210687"/>
    <w:rsid w:val="00211F32"/>
    <w:rsid w:val="002120BA"/>
    <w:rsid w:val="00212B26"/>
    <w:rsid w:val="002133D3"/>
    <w:rsid w:val="00213835"/>
    <w:rsid w:val="002139ED"/>
    <w:rsid w:val="002158A8"/>
    <w:rsid w:val="00215965"/>
    <w:rsid w:val="0021710F"/>
    <w:rsid w:val="0021778E"/>
    <w:rsid w:val="00220AEA"/>
    <w:rsid w:val="0022116E"/>
    <w:rsid w:val="00224A1D"/>
    <w:rsid w:val="00224D98"/>
    <w:rsid w:val="00225ACD"/>
    <w:rsid w:val="0022685C"/>
    <w:rsid w:val="00226954"/>
    <w:rsid w:val="00230C7D"/>
    <w:rsid w:val="00231478"/>
    <w:rsid w:val="00231C99"/>
    <w:rsid w:val="00232D16"/>
    <w:rsid w:val="00233DBA"/>
    <w:rsid w:val="00234427"/>
    <w:rsid w:val="00235852"/>
    <w:rsid w:val="00236A1F"/>
    <w:rsid w:val="0023771F"/>
    <w:rsid w:val="00237AF7"/>
    <w:rsid w:val="002407C2"/>
    <w:rsid w:val="00244609"/>
    <w:rsid w:val="00245AD6"/>
    <w:rsid w:val="00246ABF"/>
    <w:rsid w:val="002473D4"/>
    <w:rsid w:val="0024756F"/>
    <w:rsid w:val="00250511"/>
    <w:rsid w:val="00251C64"/>
    <w:rsid w:val="002520DD"/>
    <w:rsid w:val="002521A4"/>
    <w:rsid w:val="00252DAE"/>
    <w:rsid w:val="00253125"/>
    <w:rsid w:val="002541CC"/>
    <w:rsid w:val="00254C88"/>
    <w:rsid w:val="002556E3"/>
    <w:rsid w:val="002559F7"/>
    <w:rsid w:val="00255A82"/>
    <w:rsid w:val="00256DE4"/>
    <w:rsid w:val="00257364"/>
    <w:rsid w:val="002603D2"/>
    <w:rsid w:val="0026155B"/>
    <w:rsid w:val="00261CB1"/>
    <w:rsid w:val="0026215E"/>
    <w:rsid w:val="002629A3"/>
    <w:rsid w:val="0026386B"/>
    <w:rsid w:val="0026421A"/>
    <w:rsid w:val="00264C61"/>
    <w:rsid w:val="00265660"/>
    <w:rsid w:val="00266EAD"/>
    <w:rsid w:val="00266F2E"/>
    <w:rsid w:val="00267BAB"/>
    <w:rsid w:val="00267C7D"/>
    <w:rsid w:val="00267D18"/>
    <w:rsid w:val="002707AC"/>
    <w:rsid w:val="002714A1"/>
    <w:rsid w:val="002723F0"/>
    <w:rsid w:val="00272D8B"/>
    <w:rsid w:val="00273C3C"/>
    <w:rsid w:val="00273EAC"/>
    <w:rsid w:val="002747BE"/>
    <w:rsid w:val="00277B9E"/>
    <w:rsid w:val="00280C44"/>
    <w:rsid w:val="00280F53"/>
    <w:rsid w:val="00281A57"/>
    <w:rsid w:val="00281DB9"/>
    <w:rsid w:val="00282994"/>
    <w:rsid w:val="002844EC"/>
    <w:rsid w:val="00284925"/>
    <w:rsid w:val="00285D0A"/>
    <w:rsid w:val="002868E2"/>
    <w:rsid w:val="002869C3"/>
    <w:rsid w:val="00292AF0"/>
    <w:rsid w:val="002936E4"/>
    <w:rsid w:val="00293C84"/>
    <w:rsid w:val="0029411D"/>
    <w:rsid w:val="002944A9"/>
    <w:rsid w:val="0029599B"/>
    <w:rsid w:val="00296B88"/>
    <w:rsid w:val="00296FC1"/>
    <w:rsid w:val="002A0B2C"/>
    <w:rsid w:val="002A2A49"/>
    <w:rsid w:val="002A2F75"/>
    <w:rsid w:val="002A4BDC"/>
    <w:rsid w:val="002A5DF9"/>
    <w:rsid w:val="002A6649"/>
    <w:rsid w:val="002A738E"/>
    <w:rsid w:val="002A73C7"/>
    <w:rsid w:val="002A7A09"/>
    <w:rsid w:val="002B185B"/>
    <w:rsid w:val="002B31F9"/>
    <w:rsid w:val="002B3597"/>
    <w:rsid w:val="002B3CD9"/>
    <w:rsid w:val="002B4142"/>
    <w:rsid w:val="002B43C0"/>
    <w:rsid w:val="002B4D2F"/>
    <w:rsid w:val="002B5514"/>
    <w:rsid w:val="002B597D"/>
    <w:rsid w:val="002B7C0B"/>
    <w:rsid w:val="002C0B43"/>
    <w:rsid w:val="002C1C2B"/>
    <w:rsid w:val="002C28BE"/>
    <w:rsid w:val="002C2A81"/>
    <w:rsid w:val="002C2DCD"/>
    <w:rsid w:val="002C2E6B"/>
    <w:rsid w:val="002C34A7"/>
    <w:rsid w:val="002C36DC"/>
    <w:rsid w:val="002C3A4B"/>
    <w:rsid w:val="002C41C9"/>
    <w:rsid w:val="002C43E4"/>
    <w:rsid w:val="002C6BDC"/>
    <w:rsid w:val="002C6F0E"/>
    <w:rsid w:val="002C74CA"/>
    <w:rsid w:val="002D04FE"/>
    <w:rsid w:val="002D0576"/>
    <w:rsid w:val="002D0EE5"/>
    <w:rsid w:val="002D137B"/>
    <w:rsid w:val="002D1B9E"/>
    <w:rsid w:val="002D2884"/>
    <w:rsid w:val="002D4C36"/>
    <w:rsid w:val="002D4D6C"/>
    <w:rsid w:val="002D78E0"/>
    <w:rsid w:val="002E107D"/>
    <w:rsid w:val="002E20A2"/>
    <w:rsid w:val="002E28E5"/>
    <w:rsid w:val="002E389E"/>
    <w:rsid w:val="002E40C4"/>
    <w:rsid w:val="002E4750"/>
    <w:rsid w:val="002E556B"/>
    <w:rsid w:val="002E5C2A"/>
    <w:rsid w:val="002E667E"/>
    <w:rsid w:val="002F000E"/>
    <w:rsid w:val="002F108B"/>
    <w:rsid w:val="002F12DD"/>
    <w:rsid w:val="002F3608"/>
    <w:rsid w:val="002F3FAC"/>
    <w:rsid w:val="002F424D"/>
    <w:rsid w:val="002F459D"/>
    <w:rsid w:val="002F50B4"/>
    <w:rsid w:val="002F5B58"/>
    <w:rsid w:val="002F6365"/>
    <w:rsid w:val="002F6EFB"/>
    <w:rsid w:val="002F6F09"/>
    <w:rsid w:val="002F744D"/>
    <w:rsid w:val="002F768C"/>
    <w:rsid w:val="002F7D16"/>
    <w:rsid w:val="00300F33"/>
    <w:rsid w:val="003012B5"/>
    <w:rsid w:val="00301456"/>
    <w:rsid w:val="003027BA"/>
    <w:rsid w:val="0030343F"/>
    <w:rsid w:val="00303B44"/>
    <w:rsid w:val="00303DE6"/>
    <w:rsid w:val="00304E7B"/>
    <w:rsid w:val="003050FB"/>
    <w:rsid w:val="0030549C"/>
    <w:rsid w:val="00305AD6"/>
    <w:rsid w:val="0030604A"/>
    <w:rsid w:val="00306603"/>
    <w:rsid w:val="00307A7B"/>
    <w:rsid w:val="00307EC9"/>
    <w:rsid w:val="00310124"/>
    <w:rsid w:val="003107CA"/>
    <w:rsid w:val="00310CE9"/>
    <w:rsid w:val="00312F06"/>
    <w:rsid w:val="00313BBC"/>
    <w:rsid w:val="00313E47"/>
    <w:rsid w:val="00314ADC"/>
    <w:rsid w:val="00316091"/>
    <w:rsid w:val="00316A1B"/>
    <w:rsid w:val="003171E8"/>
    <w:rsid w:val="0031764E"/>
    <w:rsid w:val="00317CDB"/>
    <w:rsid w:val="00320187"/>
    <w:rsid w:val="00320DDC"/>
    <w:rsid w:val="00321CA8"/>
    <w:rsid w:val="00321E64"/>
    <w:rsid w:val="00322014"/>
    <w:rsid w:val="003225F2"/>
    <w:rsid w:val="00323897"/>
    <w:rsid w:val="00324D43"/>
    <w:rsid w:val="00324EFF"/>
    <w:rsid w:val="0032673E"/>
    <w:rsid w:val="00330961"/>
    <w:rsid w:val="003338D5"/>
    <w:rsid w:val="00335E99"/>
    <w:rsid w:val="00337BC1"/>
    <w:rsid w:val="00337F67"/>
    <w:rsid w:val="00341896"/>
    <w:rsid w:val="003423D8"/>
    <w:rsid w:val="00342AD6"/>
    <w:rsid w:val="00342BCC"/>
    <w:rsid w:val="003437DC"/>
    <w:rsid w:val="00344517"/>
    <w:rsid w:val="00344AAE"/>
    <w:rsid w:val="00345943"/>
    <w:rsid w:val="003463E2"/>
    <w:rsid w:val="003469D1"/>
    <w:rsid w:val="00347647"/>
    <w:rsid w:val="00347D38"/>
    <w:rsid w:val="00352189"/>
    <w:rsid w:val="00352E10"/>
    <w:rsid w:val="00353056"/>
    <w:rsid w:val="0035399C"/>
    <w:rsid w:val="003544FB"/>
    <w:rsid w:val="00355A0F"/>
    <w:rsid w:val="00356F2A"/>
    <w:rsid w:val="00357E5A"/>
    <w:rsid w:val="00360928"/>
    <w:rsid w:val="003614AF"/>
    <w:rsid w:val="0036157E"/>
    <w:rsid w:val="00364DC4"/>
    <w:rsid w:val="003652EB"/>
    <w:rsid w:val="003653DC"/>
    <w:rsid w:val="003654F1"/>
    <w:rsid w:val="00365B04"/>
    <w:rsid w:val="00365D63"/>
    <w:rsid w:val="00366166"/>
    <w:rsid w:val="003669BB"/>
    <w:rsid w:val="0036793B"/>
    <w:rsid w:val="003704D1"/>
    <w:rsid w:val="00370EA7"/>
    <w:rsid w:val="003715E3"/>
    <w:rsid w:val="00372682"/>
    <w:rsid w:val="00373186"/>
    <w:rsid w:val="00373EB2"/>
    <w:rsid w:val="00375162"/>
    <w:rsid w:val="003768CC"/>
    <w:rsid w:val="00376CC5"/>
    <w:rsid w:val="00376CEA"/>
    <w:rsid w:val="0038058D"/>
    <w:rsid w:val="003821BE"/>
    <w:rsid w:val="00383AF5"/>
    <w:rsid w:val="00383BC6"/>
    <w:rsid w:val="00384CAA"/>
    <w:rsid w:val="00385295"/>
    <w:rsid w:val="0038534D"/>
    <w:rsid w:val="00385BD5"/>
    <w:rsid w:val="00385E74"/>
    <w:rsid w:val="00385F63"/>
    <w:rsid w:val="00387B95"/>
    <w:rsid w:val="00390FDA"/>
    <w:rsid w:val="00391281"/>
    <w:rsid w:val="00391AF7"/>
    <w:rsid w:val="00391B14"/>
    <w:rsid w:val="00393306"/>
    <w:rsid w:val="0039693B"/>
    <w:rsid w:val="003A00F0"/>
    <w:rsid w:val="003A09C4"/>
    <w:rsid w:val="003A10B4"/>
    <w:rsid w:val="003A2417"/>
    <w:rsid w:val="003A3368"/>
    <w:rsid w:val="003A35E8"/>
    <w:rsid w:val="003A37B2"/>
    <w:rsid w:val="003A3EE7"/>
    <w:rsid w:val="003A4634"/>
    <w:rsid w:val="003A5109"/>
    <w:rsid w:val="003A618D"/>
    <w:rsid w:val="003A729F"/>
    <w:rsid w:val="003A72FB"/>
    <w:rsid w:val="003A7852"/>
    <w:rsid w:val="003A78E3"/>
    <w:rsid w:val="003B0A20"/>
    <w:rsid w:val="003B11A0"/>
    <w:rsid w:val="003B26B4"/>
    <w:rsid w:val="003B3C77"/>
    <w:rsid w:val="003B4004"/>
    <w:rsid w:val="003B4474"/>
    <w:rsid w:val="003B456D"/>
    <w:rsid w:val="003B4C8F"/>
    <w:rsid w:val="003B68AF"/>
    <w:rsid w:val="003B723C"/>
    <w:rsid w:val="003B76FE"/>
    <w:rsid w:val="003B78EF"/>
    <w:rsid w:val="003C18B3"/>
    <w:rsid w:val="003C20D5"/>
    <w:rsid w:val="003C2DD9"/>
    <w:rsid w:val="003C589B"/>
    <w:rsid w:val="003C5E60"/>
    <w:rsid w:val="003C5F4D"/>
    <w:rsid w:val="003C796A"/>
    <w:rsid w:val="003D07EE"/>
    <w:rsid w:val="003D0A02"/>
    <w:rsid w:val="003D1FDC"/>
    <w:rsid w:val="003D2F2D"/>
    <w:rsid w:val="003D311A"/>
    <w:rsid w:val="003D3FC7"/>
    <w:rsid w:val="003D4910"/>
    <w:rsid w:val="003D54C6"/>
    <w:rsid w:val="003D59CA"/>
    <w:rsid w:val="003D797E"/>
    <w:rsid w:val="003D7DF6"/>
    <w:rsid w:val="003E022C"/>
    <w:rsid w:val="003E1C62"/>
    <w:rsid w:val="003E373F"/>
    <w:rsid w:val="003E3874"/>
    <w:rsid w:val="003E3D10"/>
    <w:rsid w:val="003E78AD"/>
    <w:rsid w:val="003F071C"/>
    <w:rsid w:val="003F0E25"/>
    <w:rsid w:val="003F13A3"/>
    <w:rsid w:val="003F1F0C"/>
    <w:rsid w:val="003F3742"/>
    <w:rsid w:val="003F4C3E"/>
    <w:rsid w:val="003F534D"/>
    <w:rsid w:val="003F7574"/>
    <w:rsid w:val="003F7A1B"/>
    <w:rsid w:val="003F7D4D"/>
    <w:rsid w:val="004003E5"/>
    <w:rsid w:val="00401157"/>
    <w:rsid w:val="0040117F"/>
    <w:rsid w:val="004012C6"/>
    <w:rsid w:val="00401590"/>
    <w:rsid w:val="0040455F"/>
    <w:rsid w:val="00406176"/>
    <w:rsid w:val="004078F3"/>
    <w:rsid w:val="00410DDD"/>
    <w:rsid w:val="00411586"/>
    <w:rsid w:val="00412527"/>
    <w:rsid w:val="00412968"/>
    <w:rsid w:val="00413025"/>
    <w:rsid w:val="0041314D"/>
    <w:rsid w:val="0041387B"/>
    <w:rsid w:val="00413F27"/>
    <w:rsid w:val="00414155"/>
    <w:rsid w:val="004149D4"/>
    <w:rsid w:val="00414A6F"/>
    <w:rsid w:val="00416388"/>
    <w:rsid w:val="0041693E"/>
    <w:rsid w:val="00420381"/>
    <w:rsid w:val="00421E48"/>
    <w:rsid w:val="00422C94"/>
    <w:rsid w:val="00423A3B"/>
    <w:rsid w:val="00423AF9"/>
    <w:rsid w:val="00423EEA"/>
    <w:rsid w:val="00424B19"/>
    <w:rsid w:val="00424F8F"/>
    <w:rsid w:val="004254B9"/>
    <w:rsid w:val="004270AD"/>
    <w:rsid w:val="00427589"/>
    <w:rsid w:val="004275B0"/>
    <w:rsid w:val="0043027C"/>
    <w:rsid w:val="0043048E"/>
    <w:rsid w:val="00432022"/>
    <w:rsid w:val="00432A9D"/>
    <w:rsid w:val="00432AEA"/>
    <w:rsid w:val="0043315C"/>
    <w:rsid w:val="00433831"/>
    <w:rsid w:val="00433A4C"/>
    <w:rsid w:val="00433C2F"/>
    <w:rsid w:val="004346DB"/>
    <w:rsid w:val="004359E7"/>
    <w:rsid w:val="0043659A"/>
    <w:rsid w:val="0044114A"/>
    <w:rsid w:val="004412BD"/>
    <w:rsid w:val="0044149E"/>
    <w:rsid w:val="00441DC8"/>
    <w:rsid w:val="004448CF"/>
    <w:rsid w:val="004468B4"/>
    <w:rsid w:val="00447B5A"/>
    <w:rsid w:val="004508E1"/>
    <w:rsid w:val="00452232"/>
    <w:rsid w:val="004530B0"/>
    <w:rsid w:val="00453202"/>
    <w:rsid w:val="004532C3"/>
    <w:rsid w:val="004550DF"/>
    <w:rsid w:val="00457D4C"/>
    <w:rsid w:val="00457FF4"/>
    <w:rsid w:val="0046032A"/>
    <w:rsid w:val="00461364"/>
    <w:rsid w:val="00463CB0"/>
    <w:rsid w:val="00463E3D"/>
    <w:rsid w:val="00464341"/>
    <w:rsid w:val="004645AE"/>
    <w:rsid w:val="00467153"/>
    <w:rsid w:val="004671D2"/>
    <w:rsid w:val="0046731C"/>
    <w:rsid w:val="00467845"/>
    <w:rsid w:val="0047150B"/>
    <w:rsid w:val="00473003"/>
    <w:rsid w:val="00473228"/>
    <w:rsid w:val="00473F2F"/>
    <w:rsid w:val="004743B4"/>
    <w:rsid w:val="00474BC1"/>
    <w:rsid w:val="0047522D"/>
    <w:rsid w:val="00475F76"/>
    <w:rsid w:val="004769C8"/>
    <w:rsid w:val="004819E3"/>
    <w:rsid w:val="0048407E"/>
    <w:rsid w:val="004846E1"/>
    <w:rsid w:val="00485EA1"/>
    <w:rsid w:val="004875A4"/>
    <w:rsid w:val="00487A5C"/>
    <w:rsid w:val="00490B0E"/>
    <w:rsid w:val="004910C6"/>
    <w:rsid w:val="00491A94"/>
    <w:rsid w:val="00492A21"/>
    <w:rsid w:val="0049303B"/>
    <w:rsid w:val="004945D2"/>
    <w:rsid w:val="004952D3"/>
    <w:rsid w:val="004957CD"/>
    <w:rsid w:val="00495A7D"/>
    <w:rsid w:val="0049602A"/>
    <w:rsid w:val="00496878"/>
    <w:rsid w:val="0049691A"/>
    <w:rsid w:val="00496DE4"/>
    <w:rsid w:val="004A1293"/>
    <w:rsid w:val="004A3A4A"/>
    <w:rsid w:val="004A4556"/>
    <w:rsid w:val="004A4810"/>
    <w:rsid w:val="004A4B65"/>
    <w:rsid w:val="004A5F71"/>
    <w:rsid w:val="004A6279"/>
    <w:rsid w:val="004A66AE"/>
    <w:rsid w:val="004A7B47"/>
    <w:rsid w:val="004B0D63"/>
    <w:rsid w:val="004B326A"/>
    <w:rsid w:val="004B3576"/>
    <w:rsid w:val="004B415E"/>
    <w:rsid w:val="004B56AC"/>
    <w:rsid w:val="004B6FE4"/>
    <w:rsid w:val="004B7167"/>
    <w:rsid w:val="004B7665"/>
    <w:rsid w:val="004C3F68"/>
    <w:rsid w:val="004C5072"/>
    <w:rsid w:val="004C51AB"/>
    <w:rsid w:val="004C563C"/>
    <w:rsid w:val="004C6E51"/>
    <w:rsid w:val="004C74D7"/>
    <w:rsid w:val="004D213D"/>
    <w:rsid w:val="004D2425"/>
    <w:rsid w:val="004D303E"/>
    <w:rsid w:val="004D3718"/>
    <w:rsid w:val="004D3E33"/>
    <w:rsid w:val="004D44FA"/>
    <w:rsid w:val="004D4DE5"/>
    <w:rsid w:val="004D7182"/>
    <w:rsid w:val="004E0250"/>
    <w:rsid w:val="004E0C7D"/>
    <w:rsid w:val="004E1BC4"/>
    <w:rsid w:val="004E1D79"/>
    <w:rsid w:val="004E2AB0"/>
    <w:rsid w:val="004E3476"/>
    <w:rsid w:val="004E72A4"/>
    <w:rsid w:val="004E72A5"/>
    <w:rsid w:val="004F1794"/>
    <w:rsid w:val="004F2081"/>
    <w:rsid w:val="004F265F"/>
    <w:rsid w:val="004F3C19"/>
    <w:rsid w:val="004F413C"/>
    <w:rsid w:val="004F41B8"/>
    <w:rsid w:val="004F49B1"/>
    <w:rsid w:val="004F5369"/>
    <w:rsid w:val="004F6648"/>
    <w:rsid w:val="004F6907"/>
    <w:rsid w:val="004F6917"/>
    <w:rsid w:val="004F754A"/>
    <w:rsid w:val="004F7DB4"/>
    <w:rsid w:val="004F7F11"/>
    <w:rsid w:val="005015B9"/>
    <w:rsid w:val="00503139"/>
    <w:rsid w:val="00503A13"/>
    <w:rsid w:val="00503F91"/>
    <w:rsid w:val="005044B1"/>
    <w:rsid w:val="00504F06"/>
    <w:rsid w:val="00506E3C"/>
    <w:rsid w:val="005070C6"/>
    <w:rsid w:val="00507840"/>
    <w:rsid w:val="00507971"/>
    <w:rsid w:val="00507E21"/>
    <w:rsid w:val="00510736"/>
    <w:rsid w:val="00512674"/>
    <w:rsid w:val="005136B0"/>
    <w:rsid w:val="005138A7"/>
    <w:rsid w:val="00514B25"/>
    <w:rsid w:val="005154A8"/>
    <w:rsid w:val="00515630"/>
    <w:rsid w:val="0051576C"/>
    <w:rsid w:val="00515AB3"/>
    <w:rsid w:val="005173A2"/>
    <w:rsid w:val="00517797"/>
    <w:rsid w:val="00520CAC"/>
    <w:rsid w:val="005215C9"/>
    <w:rsid w:val="00521AB7"/>
    <w:rsid w:val="0052292D"/>
    <w:rsid w:val="0052344E"/>
    <w:rsid w:val="005235F9"/>
    <w:rsid w:val="00523CD1"/>
    <w:rsid w:val="005242B4"/>
    <w:rsid w:val="005250F2"/>
    <w:rsid w:val="005253BC"/>
    <w:rsid w:val="00525E31"/>
    <w:rsid w:val="00526C75"/>
    <w:rsid w:val="005270CA"/>
    <w:rsid w:val="00527A5C"/>
    <w:rsid w:val="00531568"/>
    <w:rsid w:val="00531B80"/>
    <w:rsid w:val="00532E7B"/>
    <w:rsid w:val="00533AFC"/>
    <w:rsid w:val="00534680"/>
    <w:rsid w:val="0053621A"/>
    <w:rsid w:val="00536C3A"/>
    <w:rsid w:val="00536EFD"/>
    <w:rsid w:val="005375E8"/>
    <w:rsid w:val="0054030C"/>
    <w:rsid w:val="00540EB9"/>
    <w:rsid w:val="00541375"/>
    <w:rsid w:val="00541CD9"/>
    <w:rsid w:val="00541F66"/>
    <w:rsid w:val="00542BD3"/>
    <w:rsid w:val="0054305F"/>
    <w:rsid w:val="005470F8"/>
    <w:rsid w:val="00551183"/>
    <w:rsid w:val="0055304F"/>
    <w:rsid w:val="0055333F"/>
    <w:rsid w:val="005535A4"/>
    <w:rsid w:val="00553D55"/>
    <w:rsid w:val="00560863"/>
    <w:rsid w:val="00560A9C"/>
    <w:rsid w:val="0056114A"/>
    <w:rsid w:val="00561F73"/>
    <w:rsid w:val="00562538"/>
    <w:rsid w:val="005628AD"/>
    <w:rsid w:val="00563AD5"/>
    <w:rsid w:val="00567C62"/>
    <w:rsid w:val="00567D73"/>
    <w:rsid w:val="00570A7F"/>
    <w:rsid w:val="00572264"/>
    <w:rsid w:val="005725A2"/>
    <w:rsid w:val="00572C5D"/>
    <w:rsid w:val="00574C0A"/>
    <w:rsid w:val="005754CC"/>
    <w:rsid w:val="00576DCD"/>
    <w:rsid w:val="00580D73"/>
    <w:rsid w:val="005814C7"/>
    <w:rsid w:val="00582F96"/>
    <w:rsid w:val="00583006"/>
    <w:rsid w:val="00584A81"/>
    <w:rsid w:val="00584A9A"/>
    <w:rsid w:val="005879E5"/>
    <w:rsid w:val="00587F6F"/>
    <w:rsid w:val="00591B46"/>
    <w:rsid w:val="00591E9E"/>
    <w:rsid w:val="00592A08"/>
    <w:rsid w:val="00593619"/>
    <w:rsid w:val="005946CE"/>
    <w:rsid w:val="00594FE0"/>
    <w:rsid w:val="0059507C"/>
    <w:rsid w:val="005953DB"/>
    <w:rsid w:val="00595750"/>
    <w:rsid w:val="00595996"/>
    <w:rsid w:val="005961C2"/>
    <w:rsid w:val="00596DA2"/>
    <w:rsid w:val="00597A29"/>
    <w:rsid w:val="005A0444"/>
    <w:rsid w:val="005A05E8"/>
    <w:rsid w:val="005A15D5"/>
    <w:rsid w:val="005A1D84"/>
    <w:rsid w:val="005A573E"/>
    <w:rsid w:val="005A6593"/>
    <w:rsid w:val="005A6BDC"/>
    <w:rsid w:val="005A6DAC"/>
    <w:rsid w:val="005A6F0C"/>
    <w:rsid w:val="005A70EA"/>
    <w:rsid w:val="005A755E"/>
    <w:rsid w:val="005A7C2E"/>
    <w:rsid w:val="005B04F5"/>
    <w:rsid w:val="005B06F0"/>
    <w:rsid w:val="005B0B85"/>
    <w:rsid w:val="005B3370"/>
    <w:rsid w:val="005B3E77"/>
    <w:rsid w:val="005B41BA"/>
    <w:rsid w:val="005B56A6"/>
    <w:rsid w:val="005B5DBC"/>
    <w:rsid w:val="005B5F91"/>
    <w:rsid w:val="005B6C79"/>
    <w:rsid w:val="005B7244"/>
    <w:rsid w:val="005C113E"/>
    <w:rsid w:val="005C1F9C"/>
    <w:rsid w:val="005C255D"/>
    <w:rsid w:val="005C26B9"/>
    <w:rsid w:val="005C3963"/>
    <w:rsid w:val="005C42D7"/>
    <w:rsid w:val="005C4CA4"/>
    <w:rsid w:val="005C5D3D"/>
    <w:rsid w:val="005C67CA"/>
    <w:rsid w:val="005C6879"/>
    <w:rsid w:val="005C68BE"/>
    <w:rsid w:val="005C6A13"/>
    <w:rsid w:val="005C727E"/>
    <w:rsid w:val="005D00CF"/>
    <w:rsid w:val="005D0636"/>
    <w:rsid w:val="005D098C"/>
    <w:rsid w:val="005D0996"/>
    <w:rsid w:val="005D0F0C"/>
    <w:rsid w:val="005D11BA"/>
    <w:rsid w:val="005D1840"/>
    <w:rsid w:val="005D1B30"/>
    <w:rsid w:val="005D1E89"/>
    <w:rsid w:val="005D32E8"/>
    <w:rsid w:val="005D35E4"/>
    <w:rsid w:val="005D3A8C"/>
    <w:rsid w:val="005D4BF5"/>
    <w:rsid w:val="005D52BF"/>
    <w:rsid w:val="005D65F7"/>
    <w:rsid w:val="005D6AE9"/>
    <w:rsid w:val="005D7910"/>
    <w:rsid w:val="005E17D1"/>
    <w:rsid w:val="005E4A3D"/>
    <w:rsid w:val="005E562E"/>
    <w:rsid w:val="005E6E44"/>
    <w:rsid w:val="005E7BE1"/>
    <w:rsid w:val="005F0694"/>
    <w:rsid w:val="005F10E5"/>
    <w:rsid w:val="005F24D4"/>
    <w:rsid w:val="005F2F3B"/>
    <w:rsid w:val="005F3B86"/>
    <w:rsid w:val="005F3ECD"/>
    <w:rsid w:val="005F4351"/>
    <w:rsid w:val="005F64AA"/>
    <w:rsid w:val="005F66B4"/>
    <w:rsid w:val="006006C8"/>
    <w:rsid w:val="00600B59"/>
    <w:rsid w:val="00601C62"/>
    <w:rsid w:val="006020BF"/>
    <w:rsid w:val="00603B55"/>
    <w:rsid w:val="00604DC5"/>
    <w:rsid w:val="0060593B"/>
    <w:rsid w:val="00607387"/>
    <w:rsid w:val="0060774A"/>
    <w:rsid w:val="00607EDE"/>
    <w:rsid w:val="00610066"/>
    <w:rsid w:val="00611096"/>
    <w:rsid w:val="0061121E"/>
    <w:rsid w:val="00611704"/>
    <w:rsid w:val="00612306"/>
    <w:rsid w:val="006124D3"/>
    <w:rsid w:val="00612BEB"/>
    <w:rsid w:val="0061304E"/>
    <w:rsid w:val="00613449"/>
    <w:rsid w:val="00613C62"/>
    <w:rsid w:val="0061411C"/>
    <w:rsid w:val="006146E5"/>
    <w:rsid w:val="00617418"/>
    <w:rsid w:val="006203A5"/>
    <w:rsid w:val="0062154F"/>
    <w:rsid w:val="006226A1"/>
    <w:rsid w:val="00622860"/>
    <w:rsid w:val="00623852"/>
    <w:rsid w:val="00623C0D"/>
    <w:rsid w:val="006243BA"/>
    <w:rsid w:val="00624F4F"/>
    <w:rsid w:val="00626400"/>
    <w:rsid w:val="006270D6"/>
    <w:rsid w:val="00630FCB"/>
    <w:rsid w:val="00631A8C"/>
    <w:rsid w:val="00632AB8"/>
    <w:rsid w:val="0063326C"/>
    <w:rsid w:val="00635FD5"/>
    <w:rsid w:val="00636F58"/>
    <w:rsid w:val="00637141"/>
    <w:rsid w:val="006403FE"/>
    <w:rsid w:val="0064069D"/>
    <w:rsid w:val="006407F3"/>
    <w:rsid w:val="00640827"/>
    <w:rsid w:val="0064129D"/>
    <w:rsid w:val="006419F0"/>
    <w:rsid w:val="006437EA"/>
    <w:rsid w:val="00643E9D"/>
    <w:rsid w:val="006466F7"/>
    <w:rsid w:val="00646A70"/>
    <w:rsid w:val="00647A7E"/>
    <w:rsid w:val="0065003C"/>
    <w:rsid w:val="00651812"/>
    <w:rsid w:val="00651CA2"/>
    <w:rsid w:val="00652274"/>
    <w:rsid w:val="00653630"/>
    <w:rsid w:val="00653D60"/>
    <w:rsid w:val="00654302"/>
    <w:rsid w:val="0065514F"/>
    <w:rsid w:val="0065544E"/>
    <w:rsid w:val="0065566E"/>
    <w:rsid w:val="00657E38"/>
    <w:rsid w:val="00660C07"/>
    <w:rsid w:val="00660D05"/>
    <w:rsid w:val="00661A61"/>
    <w:rsid w:val="00661F31"/>
    <w:rsid w:val="00662939"/>
    <w:rsid w:val="00663EBD"/>
    <w:rsid w:val="00664E77"/>
    <w:rsid w:val="00664F07"/>
    <w:rsid w:val="00667431"/>
    <w:rsid w:val="00670E8D"/>
    <w:rsid w:val="00671D9A"/>
    <w:rsid w:val="00672CAF"/>
    <w:rsid w:val="00673952"/>
    <w:rsid w:val="00674219"/>
    <w:rsid w:val="006753EB"/>
    <w:rsid w:val="00675E1C"/>
    <w:rsid w:val="00675EFF"/>
    <w:rsid w:val="0067798F"/>
    <w:rsid w:val="00677D76"/>
    <w:rsid w:val="006800C2"/>
    <w:rsid w:val="00680118"/>
    <w:rsid w:val="00680E7C"/>
    <w:rsid w:val="00681273"/>
    <w:rsid w:val="00681821"/>
    <w:rsid w:val="00681F90"/>
    <w:rsid w:val="006835B9"/>
    <w:rsid w:val="00683B8F"/>
    <w:rsid w:val="00683C13"/>
    <w:rsid w:val="0068442D"/>
    <w:rsid w:val="00684657"/>
    <w:rsid w:val="00686C9D"/>
    <w:rsid w:val="00691CBE"/>
    <w:rsid w:val="00691CCA"/>
    <w:rsid w:val="006924B9"/>
    <w:rsid w:val="006925B8"/>
    <w:rsid w:val="00693A84"/>
    <w:rsid w:val="00694876"/>
    <w:rsid w:val="00694968"/>
    <w:rsid w:val="00694F6C"/>
    <w:rsid w:val="00695033"/>
    <w:rsid w:val="0069536D"/>
    <w:rsid w:val="006963AB"/>
    <w:rsid w:val="006A08C5"/>
    <w:rsid w:val="006A2C2B"/>
    <w:rsid w:val="006A32CB"/>
    <w:rsid w:val="006A3391"/>
    <w:rsid w:val="006A75AC"/>
    <w:rsid w:val="006A76FD"/>
    <w:rsid w:val="006B2D5B"/>
    <w:rsid w:val="006B4484"/>
    <w:rsid w:val="006B4653"/>
    <w:rsid w:val="006B46EE"/>
    <w:rsid w:val="006B567B"/>
    <w:rsid w:val="006B5ECA"/>
    <w:rsid w:val="006B645A"/>
    <w:rsid w:val="006B7D14"/>
    <w:rsid w:val="006C2F62"/>
    <w:rsid w:val="006C5066"/>
    <w:rsid w:val="006C7B23"/>
    <w:rsid w:val="006D0D53"/>
    <w:rsid w:val="006D1498"/>
    <w:rsid w:val="006D2518"/>
    <w:rsid w:val="006D3861"/>
    <w:rsid w:val="006D44C3"/>
    <w:rsid w:val="006D5B93"/>
    <w:rsid w:val="006E1E35"/>
    <w:rsid w:val="006E2470"/>
    <w:rsid w:val="006E3607"/>
    <w:rsid w:val="006E45BD"/>
    <w:rsid w:val="006E507B"/>
    <w:rsid w:val="006E54F0"/>
    <w:rsid w:val="006E6D91"/>
    <w:rsid w:val="006F0C18"/>
    <w:rsid w:val="006F1962"/>
    <w:rsid w:val="006F2A1E"/>
    <w:rsid w:val="006F4F18"/>
    <w:rsid w:val="006F6230"/>
    <w:rsid w:val="006F6AAC"/>
    <w:rsid w:val="006F6D93"/>
    <w:rsid w:val="0070019E"/>
    <w:rsid w:val="007006A0"/>
    <w:rsid w:val="00702C59"/>
    <w:rsid w:val="007032DB"/>
    <w:rsid w:val="00703B2C"/>
    <w:rsid w:val="0070410B"/>
    <w:rsid w:val="00704313"/>
    <w:rsid w:val="00704D78"/>
    <w:rsid w:val="0070547C"/>
    <w:rsid w:val="00706FD4"/>
    <w:rsid w:val="007074A1"/>
    <w:rsid w:val="0071035E"/>
    <w:rsid w:val="007107B8"/>
    <w:rsid w:val="00710997"/>
    <w:rsid w:val="007120B8"/>
    <w:rsid w:val="0071284D"/>
    <w:rsid w:val="00712FAC"/>
    <w:rsid w:val="00713A02"/>
    <w:rsid w:val="00714EAB"/>
    <w:rsid w:val="00715213"/>
    <w:rsid w:val="00715E8F"/>
    <w:rsid w:val="007169BD"/>
    <w:rsid w:val="00717477"/>
    <w:rsid w:val="007200DD"/>
    <w:rsid w:val="00720844"/>
    <w:rsid w:val="00721372"/>
    <w:rsid w:val="00724D31"/>
    <w:rsid w:val="00725A7D"/>
    <w:rsid w:val="007267B2"/>
    <w:rsid w:val="00726C5D"/>
    <w:rsid w:val="00727634"/>
    <w:rsid w:val="007276A5"/>
    <w:rsid w:val="0073026D"/>
    <w:rsid w:val="00730459"/>
    <w:rsid w:val="0073085C"/>
    <w:rsid w:val="00730AA9"/>
    <w:rsid w:val="007327A7"/>
    <w:rsid w:val="00733784"/>
    <w:rsid w:val="0073547A"/>
    <w:rsid w:val="007354E9"/>
    <w:rsid w:val="00736007"/>
    <w:rsid w:val="00736437"/>
    <w:rsid w:val="007409E6"/>
    <w:rsid w:val="00741231"/>
    <w:rsid w:val="00741289"/>
    <w:rsid w:val="00741ACA"/>
    <w:rsid w:val="0074237B"/>
    <w:rsid w:val="00742760"/>
    <w:rsid w:val="00743214"/>
    <w:rsid w:val="0074408B"/>
    <w:rsid w:val="00744155"/>
    <w:rsid w:val="0074478D"/>
    <w:rsid w:val="00746505"/>
    <w:rsid w:val="0074711A"/>
    <w:rsid w:val="00747777"/>
    <w:rsid w:val="0075022A"/>
    <w:rsid w:val="0075141A"/>
    <w:rsid w:val="00751675"/>
    <w:rsid w:val="00752A01"/>
    <w:rsid w:val="00752BD1"/>
    <w:rsid w:val="00752F46"/>
    <w:rsid w:val="00753069"/>
    <w:rsid w:val="007532D5"/>
    <w:rsid w:val="00754DED"/>
    <w:rsid w:val="007553CD"/>
    <w:rsid w:val="00756C5D"/>
    <w:rsid w:val="00757154"/>
    <w:rsid w:val="007616AE"/>
    <w:rsid w:val="007625F6"/>
    <w:rsid w:val="00762609"/>
    <w:rsid w:val="00762AA9"/>
    <w:rsid w:val="00763CB3"/>
    <w:rsid w:val="007640B1"/>
    <w:rsid w:val="00764315"/>
    <w:rsid w:val="00764865"/>
    <w:rsid w:val="00764D9E"/>
    <w:rsid w:val="00764DC3"/>
    <w:rsid w:val="0076526A"/>
    <w:rsid w:val="00765EE4"/>
    <w:rsid w:val="00766B5E"/>
    <w:rsid w:val="007706DC"/>
    <w:rsid w:val="007709F9"/>
    <w:rsid w:val="00772EEC"/>
    <w:rsid w:val="00774786"/>
    <w:rsid w:val="0077539F"/>
    <w:rsid w:val="007756EF"/>
    <w:rsid w:val="00775D98"/>
    <w:rsid w:val="00775DCB"/>
    <w:rsid w:val="007767E7"/>
    <w:rsid w:val="00777A15"/>
    <w:rsid w:val="007812AC"/>
    <w:rsid w:val="00782F15"/>
    <w:rsid w:val="00783501"/>
    <w:rsid w:val="0078457E"/>
    <w:rsid w:val="0078460F"/>
    <w:rsid w:val="007846F1"/>
    <w:rsid w:val="00785607"/>
    <w:rsid w:val="00785ABC"/>
    <w:rsid w:val="00785CEC"/>
    <w:rsid w:val="007869DC"/>
    <w:rsid w:val="00790474"/>
    <w:rsid w:val="0079050D"/>
    <w:rsid w:val="00790BB3"/>
    <w:rsid w:val="00792043"/>
    <w:rsid w:val="007925FF"/>
    <w:rsid w:val="00792F02"/>
    <w:rsid w:val="00793E63"/>
    <w:rsid w:val="00795315"/>
    <w:rsid w:val="00795C79"/>
    <w:rsid w:val="00795EF4"/>
    <w:rsid w:val="00797EDD"/>
    <w:rsid w:val="007A2BAC"/>
    <w:rsid w:val="007A2C4D"/>
    <w:rsid w:val="007A34BC"/>
    <w:rsid w:val="007A387B"/>
    <w:rsid w:val="007A3E72"/>
    <w:rsid w:val="007A4989"/>
    <w:rsid w:val="007A5EAB"/>
    <w:rsid w:val="007A6287"/>
    <w:rsid w:val="007A6325"/>
    <w:rsid w:val="007A64EB"/>
    <w:rsid w:val="007A7089"/>
    <w:rsid w:val="007B0322"/>
    <w:rsid w:val="007B0DB3"/>
    <w:rsid w:val="007B167E"/>
    <w:rsid w:val="007B2083"/>
    <w:rsid w:val="007B2ADB"/>
    <w:rsid w:val="007B2E85"/>
    <w:rsid w:val="007B3610"/>
    <w:rsid w:val="007B3C0A"/>
    <w:rsid w:val="007B5EB9"/>
    <w:rsid w:val="007B5F9D"/>
    <w:rsid w:val="007B6051"/>
    <w:rsid w:val="007B65A2"/>
    <w:rsid w:val="007B68C6"/>
    <w:rsid w:val="007B6FA1"/>
    <w:rsid w:val="007B7784"/>
    <w:rsid w:val="007C0E3F"/>
    <w:rsid w:val="007C14E0"/>
    <w:rsid w:val="007C206C"/>
    <w:rsid w:val="007C20D2"/>
    <w:rsid w:val="007C5729"/>
    <w:rsid w:val="007C60BA"/>
    <w:rsid w:val="007C62BC"/>
    <w:rsid w:val="007C6703"/>
    <w:rsid w:val="007C755D"/>
    <w:rsid w:val="007D12E6"/>
    <w:rsid w:val="007D18F0"/>
    <w:rsid w:val="007D1F5B"/>
    <w:rsid w:val="007D2AE7"/>
    <w:rsid w:val="007D2DB5"/>
    <w:rsid w:val="007D2DEC"/>
    <w:rsid w:val="007D31A8"/>
    <w:rsid w:val="007D3713"/>
    <w:rsid w:val="007D47EB"/>
    <w:rsid w:val="007D4955"/>
    <w:rsid w:val="007D6570"/>
    <w:rsid w:val="007D718D"/>
    <w:rsid w:val="007E0790"/>
    <w:rsid w:val="007E2150"/>
    <w:rsid w:val="007E2C5F"/>
    <w:rsid w:val="007E329E"/>
    <w:rsid w:val="007E4531"/>
    <w:rsid w:val="007E4553"/>
    <w:rsid w:val="007E5967"/>
    <w:rsid w:val="007E5C46"/>
    <w:rsid w:val="007E5D3F"/>
    <w:rsid w:val="007E6DE5"/>
    <w:rsid w:val="007E71A6"/>
    <w:rsid w:val="007E785C"/>
    <w:rsid w:val="007E7C75"/>
    <w:rsid w:val="007F0352"/>
    <w:rsid w:val="007F0ADE"/>
    <w:rsid w:val="007F14FE"/>
    <w:rsid w:val="007F1599"/>
    <w:rsid w:val="007F15FF"/>
    <w:rsid w:val="007F25F6"/>
    <w:rsid w:val="007F30CE"/>
    <w:rsid w:val="007F423B"/>
    <w:rsid w:val="007F45C8"/>
    <w:rsid w:val="007F473E"/>
    <w:rsid w:val="007F6926"/>
    <w:rsid w:val="007F6F82"/>
    <w:rsid w:val="007F7C92"/>
    <w:rsid w:val="007F7E83"/>
    <w:rsid w:val="00801DC0"/>
    <w:rsid w:val="0080362D"/>
    <w:rsid w:val="00803948"/>
    <w:rsid w:val="00803968"/>
    <w:rsid w:val="008045DD"/>
    <w:rsid w:val="00804E14"/>
    <w:rsid w:val="00805493"/>
    <w:rsid w:val="00805625"/>
    <w:rsid w:val="00805C2A"/>
    <w:rsid w:val="00806ED2"/>
    <w:rsid w:val="00810DFE"/>
    <w:rsid w:val="008111E4"/>
    <w:rsid w:val="0081301C"/>
    <w:rsid w:val="00813042"/>
    <w:rsid w:val="0081410B"/>
    <w:rsid w:val="00814465"/>
    <w:rsid w:val="00814848"/>
    <w:rsid w:val="00814FBD"/>
    <w:rsid w:val="00815FCE"/>
    <w:rsid w:val="00816F51"/>
    <w:rsid w:val="008172B0"/>
    <w:rsid w:val="0081795D"/>
    <w:rsid w:val="00817C75"/>
    <w:rsid w:val="00817DD6"/>
    <w:rsid w:val="008205E6"/>
    <w:rsid w:val="008210CC"/>
    <w:rsid w:val="00822F9D"/>
    <w:rsid w:val="0082302F"/>
    <w:rsid w:val="00823D45"/>
    <w:rsid w:val="00826442"/>
    <w:rsid w:val="00826682"/>
    <w:rsid w:val="008301A2"/>
    <w:rsid w:val="0083082B"/>
    <w:rsid w:val="00830BE2"/>
    <w:rsid w:val="00830CE7"/>
    <w:rsid w:val="00830F57"/>
    <w:rsid w:val="00833754"/>
    <w:rsid w:val="00833DA4"/>
    <w:rsid w:val="00834475"/>
    <w:rsid w:val="0083544A"/>
    <w:rsid w:val="00836B61"/>
    <w:rsid w:val="00841060"/>
    <w:rsid w:val="00842FCF"/>
    <w:rsid w:val="00843013"/>
    <w:rsid w:val="008433E9"/>
    <w:rsid w:val="00843776"/>
    <w:rsid w:val="00843AD9"/>
    <w:rsid w:val="00843F9C"/>
    <w:rsid w:val="008444D6"/>
    <w:rsid w:val="008445FF"/>
    <w:rsid w:val="00844C31"/>
    <w:rsid w:val="008454CD"/>
    <w:rsid w:val="00845B10"/>
    <w:rsid w:val="00847ED6"/>
    <w:rsid w:val="00847F33"/>
    <w:rsid w:val="00850205"/>
    <w:rsid w:val="008539B0"/>
    <w:rsid w:val="00854946"/>
    <w:rsid w:val="00854FD9"/>
    <w:rsid w:val="00855EC6"/>
    <w:rsid w:val="008576DD"/>
    <w:rsid w:val="00860331"/>
    <w:rsid w:val="00860A8C"/>
    <w:rsid w:val="0086189C"/>
    <w:rsid w:val="008629A9"/>
    <w:rsid w:val="00863610"/>
    <w:rsid w:val="008639D0"/>
    <w:rsid w:val="0086455B"/>
    <w:rsid w:val="00864704"/>
    <w:rsid w:val="00864A4F"/>
    <w:rsid w:val="00864AE4"/>
    <w:rsid w:val="008660CB"/>
    <w:rsid w:val="008663E1"/>
    <w:rsid w:val="008665F2"/>
    <w:rsid w:val="008672F7"/>
    <w:rsid w:val="008701FB"/>
    <w:rsid w:val="00871F03"/>
    <w:rsid w:val="0087263A"/>
    <w:rsid w:val="00873299"/>
    <w:rsid w:val="00874C96"/>
    <w:rsid w:val="008762B2"/>
    <w:rsid w:val="008766C1"/>
    <w:rsid w:val="00876AA1"/>
    <w:rsid w:val="0087717F"/>
    <w:rsid w:val="008827AC"/>
    <w:rsid w:val="00882E6E"/>
    <w:rsid w:val="00883C61"/>
    <w:rsid w:val="008847DE"/>
    <w:rsid w:val="0088513A"/>
    <w:rsid w:val="00885F08"/>
    <w:rsid w:val="008861FC"/>
    <w:rsid w:val="00886723"/>
    <w:rsid w:val="00886B98"/>
    <w:rsid w:val="008878A8"/>
    <w:rsid w:val="00891C0A"/>
    <w:rsid w:val="00892A7E"/>
    <w:rsid w:val="008932F1"/>
    <w:rsid w:val="00893C19"/>
    <w:rsid w:val="00893EC8"/>
    <w:rsid w:val="008950EB"/>
    <w:rsid w:val="008959FE"/>
    <w:rsid w:val="00895C61"/>
    <w:rsid w:val="00896667"/>
    <w:rsid w:val="00896B92"/>
    <w:rsid w:val="00897102"/>
    <w:rsid w:val="008A0FA4"/>
    <w:rsid w:val="008A143B"/>
    <w:rsid w:val="008A2C19"/>
    <w:rsid w:val="008A361A"/>
    <w:rsid w:val="008A3625"/>
    <w:rsid w:val="008A4B9B"/>
    <w:rsid w:val="008B0117"/>
    <w:rsid w:val="008B01B9"/>
    <w:rsid w:val="008B0B07"/>
    <w:rsid w:val="008B16B9"/>
    <w:rsid w:val="008B248B"/>
    <w:rsid w:val="008B3E59"/>
    <w:rsid w:val="008B49AD"/>
    <w:rsid w:val="008C0271"/>
    <w:rsid w:val="008C0FAC"/>
    <w:rsid w:val="008C1CC1"/>
    <w:rsid w:val="008C20BA"/>
    <w:rsid w:val="008C22AB"/>
    <w:rsid w:val="008C27A8"/>
    <w:rsid w:val="008C2DD7"/>
    <w:rsid w:val="008C3573"/>
    <w:rsid w:val="008C3732"/>
    <w:rsid w:val="008C5518"/>
    <w:rsid w:val="008C5E50"/>
    <w:rsid w:val="008C60B5"/>
    <w:rsid w:val="008C6265"/>
    <w:rsid w:val="008D0112"/>
    <w:rsid w:val="008D01E4"/>
    <w:rsid w:val="008D1DC2"/>
    <w:rsid w:val="008D22E2"/>
    <w:rsid w:val="008D2BC1"/>
    <w:rsid w:val="008D3EF4"/>
    <w:rsid w:val="008D4775"/>
    <w:rsid w:val="008D4A81"/>
    <w:rsid w:val="008D516A"/>
    <w:rsid w:val="008D55C1"/>
    <w:rsid w:val="008D5AD0"/>
    <w:rsid w:val="008D69A2"/>
    <w:rsid w:val="008D69EB"/>
    <w:rsid w:val="008D6B8B"/>
    <w:rsid w:val="008D6C8D"/>
    <w:rsid w:val="008E0211"/>
    <w:rsid w:val="008E086F"/>
    <w:rsid w:val="008E0C99"/>
    <w:rsid w:val="008E129A"/>
    <w:rsid w:val="008E1A77"/>
    <w:rsid w:val="008E2B54"/>
    <w:rsid w:val="008E2C14"/>
    <w:rsid w:val="008E4056"/>
    <w:rsid w:val="008E4404"/>
    <w:rsid w:val="008E48F6"/>
    <w:rsid w:val="008E490D"/>
    <w:rsid w:val="008E5548"/>
    <w:rsid w:val="008E5549"/>
    <w:rsid w:val="008E58C7"/>
    <w:rsid w:val="008E5D01"/>
    <w:rsid w:val="008E63DB"/>
    <w:rsid w:val="008E73B6"/>
    <w:rsid w:val="008E796A"/>
    <w:rsid w:val="008F17A6"/>
    <w:rsid w:val="008F41D5"/>
    <w:rsid w:val="008F5021"/>
    <w:rsid w:val="008F5523"/>
    <w:rsid w:val="008F65C2"/>
    <w:rsid w:val="008F6981"/>
    <w:rsid w:val="008F6AC4"/>
    <w:rsid w:val="009004D9"/>
    <w:rsid w:val="0090124B"/>
    <w:rsid w:val="009012A1"/>
    <w:rsid w:val="00901768"/>
    <w:rsid w:val="00901B56"/>
    <w:rsid w:val="00901C8E"/>
    <w:rsid w:val="00901F50"/>
    <w:rsid w:val="009027FA"/>
    <w:rsid w:val="00903187"/>
    <w:rsid w:val="00905F29"/>
    <w:rsid w:val="00906CAC"/>
    <w:rsid w:val="00907CB0"/>
    <w:rsid w:val="009116BB"/>
    <w:rsid w:val="00911898"/>
    <w:rsid w:val="009129E3"/>
    <w:rsid w:val="00912E82"/>
    <w:rsid w:val="00913628"/>
    <w:rsid w:val="00913C10"/>
    <w:rsid w:val="00915E9E"/>
    <w:rsid w:val="00916CFA"/>
    <w:rsid w:val="00917222"/>
    <w:rsid w:val="00920369"/>
    <w:rsid w:val="00923FC0"/>
    <w:rsid w:val="0092495B"/>
    <w:rsid w:val="00924A28"/>
    <w:rsid w:val="00926DBE"/>
    <w:rsid w:val="00927112"/>
    <w:rsid w:val="00927E1F"/>
    <w:rsid w:val="0093084B"/>
    <w:rsid w:val="00930988"/>
    <w:rsid w:val="00931117"/>
    <w:rsid w:val="00934791"/>
    <w:rsid w:val="00934992"/>
    <w:rsid w:val="0093575D"/>
    <w:rsid w:val="0093576C"/>
    <w:rsid w:val="00937B29"/>
    <w:rsid w:val="0094118F"/>
    <w:rsid w:val="00942740"/>
    <w:rsid w:val="00943573"/>
    <w:rsid w:val="00943EC8"/>
    <w:rsid w:val="0094677F"/>
    <w:rsid w:val="00946A85"/>
    <w:rsid w:val="00947B6A"/>
    <w:rsid w:val="009510BC"/>
    <w:rsid w:val="00951827"/>
    <w:rsid w:val="009556F3"/>
    <w:rsid w:val="00955BF8"/>
    <w:rsid w:val="009564E5"/>
    <w:rsid w:val="0095671F"/>
    <w:rsid w:val="009573C6"/>
    <w:rsid w:val="00957BFD"/>
    <w:rsid w:val="00957DBC"/>
    <w:rsid w:val="00960E65"/>
    <w:rsid w:val="00962FE5"/>
    <w:rsid w:val="00963A36"/>
    <w:rsid w:val="00964AA0"/>
    <w:rsid w:val="00964F87"/>
    <w:rsid w:val="009658DA"/>
    <w:rsid w:val="00967A78"/>
    <w:rsid w:val="00970D7A"/>
    <w:rsid w:val="00971021"/>
    <w:rsid w:val="00971376"/>
    <w:rsid w:val="0097191A"/>
    <w:rsid w:val="00971B61"/>
    <w:rsid w:val="00972603"/>
    <w:rsid w:val="00973060"/>
    <w:rsid w:val="00973836"/>
    <w:rsid w:val="00973846"/>
    <w:rsid w:val="0097627B"/>
    <w:rsid w:val="0097725D"/>
    <w:rsid w:val="00980C31"/>
    <w:rsid w:val="00981346"/>
    <w:rsid w:val="00981561"/>
    <w:rsid w:val="00982806"/>
    <w:rsid w:val="00982D6A"/>
    <w:rsid w:val="0098370F"/>
    <w:rsid w:val="0098463B"/>
    <w:rsid w:val="009849FA"/>
    <w:rsid w:val="00984B31"/>
    <w:rsid w:val="00985184"/>
    <w:rsid w:val="00985767"/>
    <w:rsid w:val="00985B52"/>
    <w:rsid w:val="00985BC0"/>
    <w:rsid w:val="00985F6C"/>
    <w:rsid w:val="009863D0"/>
    <w:rsid w:val="00987E79"/>
    <w:rsid w:val="009903F4"/>
    <w:rsid w:val="00991DD1"/>
    <w:rsid w:val="00991E99"/>
    <w:rsid w:val="00993184"/>
    <w:rsid w:val="00993740"/>
    <w:rsid w:val="00993AB0"/>
    <w:rsid w:val="00993AF0"/>
    <w:rsid w:val="00994A6D"/>
    <w:rsid w:val="00994BA9"/>
    <w:rsid w:val="00994C04"/>
    <w:rsid w:val="00995568"/>
    <w:rsid w:val="009955FF"/>
    <w:rsid w:val="00996951"/>
    <w:rsid w:val="00997D09"/>
    <w:rsid w:val="009A090A"/>
    <w:rsid w:val="009A137B"/>
    <w:rsid w:val="009A2369"/>
    <w:rsid w:val="009A3B39"/>
    <w:rsid w:val="009A4495"/>
    <w:rsid w:val="009A6348"/>
    <w:rsid w:val="009A66DB"/>
    <w:rsid w:val="009A6F3B"/>
    <w:rsid w:val="009A7B82"/>
    <w:rsid w:val="009B0539"/>
    <w:rsid w:val="009B15AD"/>
    <w:rsid w:val="009B2474"/>
    <w:rsid w:val="009B29BF"/>
    <w:rsid w:val="009B2A30"/>
    <w:rsid w:val="009B393A"/>
    <w:rsid w:val="009B412E"/>
    <w:rsid w:val="009B5349"/>
    <w:rsid w:val="009B5893"/>
    <w:rsid w:val="009B6C75"/>
    <w:rsid w:val="009C28A1"/>
    <w:rsid w:val="009C2F6D"/>
    <w:rsid w:val="009C35F7"/>
    <w:rsid w:val="009C4B37"/>
    <w:rsid w:val="009D0002"/>
    <w:rsid w:val="009D0009"/>
    <w:rsid w:val="009D05EC"/>
    <w:rsid w:val="009D0FFC"/>
    <w:rsid w:val="009D259D"/>
    <w:rsid w:val="009D40FE"/>
    <w:rsid w:val="009D48DF"/>
    <w:rsid w:val="009D4943"/>
    <w:rsid w:val="009D49F1"/>
    <w:rsid w:val="009D53E0"/>
    <w:rsid w:val="009D6895"/>
    <w:rsid w:val="009D6A52"/>
    <w:rsid w:val="009D7547"/>
    <w:rsid w:val="009D7F2A"/>
    <w:rsid w:val="009E09C9"/>
    <w:rsid w:val="009E2684"/>
    <w:rsid w:val="009E28E9"/>
    <w:rsid w:val="009E4350"/>
    <w:rsid w:val="009E4DF5"/>
    <w:rsid w:val="009E4FC7"/>
    <w:rsid w:val="009E68BE"/>
    <w:rsid w:val="009E79DF"/>
    <w:rsid w:val="009E7F11"/>
    <w:rsid w:val="009F11C6"/>
    <w:rsid w:val="009F3FA7"/>
    <w:rsid w:val="009F5CF4"/>
    <w:rsid w:val="009F5D87"/>
    <w:rsid w:val="009F6972"/>
    <w:rsid w:val="009F6A57"/>
    <w:rsid w:val="009F6D64"/>
    <w:rsid w:val="009F762C"/>
    <w:rsid w:val="00A01F09"/>
    <w:rsid w:val="00A02A8C"/>
    <w:rsid w:val="00A03414"/>
    <w:rsid w:val="00A0358D"/>
    <w:rsid w:val="00A04690"/>
    <w:rsid w:val="00A071CB"/>
    <w:rsid w:val="00A07DF0"/>
    <w:rsid w:val="00A10E12"/>
    <w:rsid w:val="00A12081"/>
    <w:rsid w:val="00A12DD2"/>
    <w:rsid w:val="00A13159"/>
    <w:rsid w:val="00A1360B"/>
    <w:rsid w:val="00A150EC"/>
    <w:rsid w:val="00A1592D"/>
    <w:rsid w:val="00A1709B"/>
    <w:rsid w:val="00A2021B"/>
    <w:rsid w:val="00A20F88"/>
    <w:rsid w:val="00A2224A"/>
    <w:rsid w:val="00A23464"/>
    <w:rsid w:val="00A23652"/>
    <w:rsid w:val="00A26286"/>
    <w:rsid w:val="00A263F0"/>
    <w:rsid w:val="00A267AE"/>
    <w:rsid w:val="00A26A1D"/>
    <w:rsid w:val="00A26C8D"/>
    <w:rsid w:val="00A27191"/>
    <w:rsid w:val="00A273D9"/>
    <w:rsid w:val="00A27AFE"/>
    <w:rsid w:val="00A304A8"/>
    <w:rsid w:val="00A315DC"/>
    <w:rsid w:val="00A32953"/>
    <w:rsid w:val="00A34269"/>
    <w:rsid w:val="00A35FF8"/>
    <w:rsid w:val="00A37763"/>
    <w:rsid w:val="00A37794"/>
    <w:rsid w:val="00A37833"/>
    <w:rsid w:val="00A403C1"/>
    <w:rsid w:val="00A41B60"/>
    <w:rsid w:val="00A41DE9"/>
    <w:rsid w:val="00A42C3C"/>
    <w:rsid w:val="00A42FAF"/>
    <w:rsid w:val="00A43171"/>
    <w:rsid w:val="00A434F8"/>
    <w:rsid w:val="00A4396F"/>
    <w:rsid w:val="00A442A7"/>
    <w:rsid w:val="00A44F04"/>
    <w:rsid w:val="00A45C93"/>
    <w:rsid w:val="00A4701B"/>
    <w:rsid w:val="00A47AC3"/>
    <w:rsid w:val="00A50B12"/>
    <w:rsid w:val="00A50D9D"/>
    <w:rsid w:val="00A5128B"/>
    <w:rsid w:val="00A51551"/>
    <w:rsid w:val="00A523FC"/>
    <w:rsid w:val="00A52E65"/>
    <w:rsid w:val="00A53000"/>
    <w:rsid w:val="00A53645"/>
    <w:rsid w:val="00A545C6"/>
    <w:rsid w:val="00A545C9"/>
    <w:rsid w:val="00A5583C"/>
    <w:rsid w:val="00A55947"/>
    <w:rsid w:val="00A55A72"/>
    <w:rsid w:val="00A56855"/>
    <w:rsid w:val="00A57391"/>
    <w:rsid w:val="00A603FE"/>
    <w:rsid w:val="00A60AB0"/>
    <w:rsid w:val="00A60AF4"/>
    <w:rsid w:val="00A613F8"/>
    <w:rsid w:val="00A61BAF"/>
    <w:rsid w:val="00A62D31"/>
    <w:rsid w:val="00A62FF8"/>
    <w:rsid w:val="00A63C28"/>
    <w:rsid w:val="00A64FFD"/>
    <w:rsid w:val="00A652D0"/>
    <w:rsid w:val="00A65E00"/>
    <w:rsid w:val="00A65E72"/>
    <w:rsid w:val="00A700AC"/>
    <w:rsid w:val="00A70157"/>
    <w:rsid w:val="00A71164"/>
    <w:rsid w:val="00A722F9"/>
    <w:rsid w:val="00A728E1"/>
    <w:rsid w:val="00A72922"/>
    <w:rsid w:val="00A72C98"/>
    <w:rsid w:val="00A75EC7"/>
    <w:rsid w:val="00A75F87"/>
    <w:rsid w:val="00A7699F"/>
    <w:rsid w:val="00A76E5D"/>
    <w:rsid w:val="00A77311"/>
    <w:rsid w:val="00A77A43"/>
    <w:rsid w:val="00A77EC0"/>
    <w:rsid w:val="00A80742"/>
    <w:rsid w:val="00A81D60"/>
    <w:rsid w:val="00A82DD1"/>
    <w:rsid w:val="00A8310F"/>
    <w:rsid w:val="00A838FA"/>
    <w:rsid w:val="00A84760"/>
    <w:rsid w:val="00A8493E"/>
    <w:rsid w:val="00A84B96"/>
    <w:rsid w:val="00A85673"/>
    <w:rsid w:val="00A85D95"/>
    <w:rsid w:val="00A86C35"/>
    <w:rsid w:val="00A875BC"/>
    <w:rsid w:val="00A918A1"/>
    <w:rsid w:val="00A91A8B"/>
    <w:rsid w:val="00A92E70"/>
    <w:rsid w:val="00A93E28"/>
    <w:rsid w:val="00A9486D"/>
    <w:rsid w:val="00A94D58"/>
    <w:rsid w:val="00A954D7"/>
    <w:rsid w:val="00A95D53"/>
    <w:rsid w:val="00A95D8B"/>
    <w:rsid w:val="00A96D1D"/>
    <w:rsid w:val="00A97221"/>
    <w:rsid w:val="00A97DE8"/>
    <w:rsid w:val="00AA0F54"/>
    <w:rsid w:val="00AA184A"/>
    <w:rsid w:val="00AA2643"/>
    <w:rsid w:val="00AA31C7"/>
    <w:rsid w:val="00AA31EA"/>
    <w:rsid w:val="00AA3A00"/>
    <w:rsid w:val="00AA40E0"/>
    <w:rsid w:val="00AA5EDC"/>
    <w:rsid w:val="00AA6FC2"/>
    <w:rsid w:val="00AA700E"/>
    <w:rsid w:val="00AA78B0"/>
    <w:rsid w:val="00AB0331"/>
    <w:rsid w:val="00AB314B"/>
    <w:rsid w:val="00AB35B6"/>
    <w:rsid w:val="00AB3DF2"/>
    <w:rsid w:val="00AC0270"/>
    <w:rsid w:val="00AC037F"/>
    <w:rsid w:val="00AC0C8F"/>
    <w:rsid w:val="00AC16CC"/>
    <w:rsid w:val="00AC3EA3"/>
    <w:rsid w:val="00AC40AC"/>
    <w:rsid w:val="00AC57CC"/>
    <w:rsid w:val="00AC5C35"/>
    <w:rsid w:val="00AC792D"/>
    <w:rsid w:val="00AD0502"/>
    <w:rsid w:val="00AD080D"/>
    <w:rsid w:val="00AD10C0"/>
    <w:rsid w:val="00AD2674"/>
    <w:rsid w:val="00AD2BA9"/>
    <w:rsid w:val="00AD39A0"/>
    <w:rsid w:val="00AD3A09"/>
    <w:rsid w:val="00AD4B01"/>
    <w:rsid w:val="00AD5717"/>
    <w:rsid w:val="00AD5D3A"/>
    <w:rsid w:val="00AD642C"/>
    <w:rsid w:val="00AD6548"/>
    <w:rsid w:val="00AE0DE9"/>
    <w:rsid w:val="00AE276F"/>
    <w:rsid w:val="00AE2B27"/>
    <w:rsid w:val="00AE2F77"/>
    <w:rsid w:val="00AE4AFE"/>
    <w:rsid w:val="00AE4C37"/>
    <w:rsid w:val="00AF05BF"/>
    <w:rsid w:val="00AF27EE"/>
    <w:rsid w:val="00AF3E05"/>
    <w:rsid w:val="00AF3E99"/>
    <w:rsid w:val="00AF4194"/>
    <w:rsid w:val="00AF6252"/>
    <w:rsid w:val="00AF63C0"/>
    <w:rsid w:val="00B00CB2"/>
    <w:rsid w:val="00B010DC"/>
    <w:rsid w:val="00B011BF"/>
    <w:rsid w:val="00B0155F"/>
    <w:rsid w:val="00B01B87"/>
    <w:rsid w:val="00B01C26"/>
    <w:rsid w:val="00B01DB6"/>
    <w:rsid w:val="00B02886"/>
    <w:rsid w:val="00B04358"/>
    <w:rsid w:val="00B04A64"/>
    <w:rsid w:val="00B0522F"/>
    <w:rsid w:val="00B061C1"/>
    <w:rsid w:val="00B062E9"/>
    <w:rsid w:val="00B06B85"/>
    <w:rsid w:val="00B1039D"/>
    <w:rsid w:val="00B1042A"/>
    <w:rsid w:val="00B11293"/>
    <w:rsid w:val="00B114AF"/>
    <w:rsid w:val="00B12023"/>
    <w:rsid w:val="00B12DBE"/>
    <w:rsid w:val="00B12FA5"/>
    <w:rsid w:val="00B12FE8"/>
    <w:rsid w:val="00B1346F"/>
    <w:rsid w:val="00B14045"/>
    <w:rsid w:val="00B140E6"/>
    <w:rsid w:val="00B15436"/>
    <w:rsid w:val="00B162F8"/>
    <w:rsid w:val="00B1692E"/>
    <w:rsid w:val="00B16BD6"/>
    <w:rsid w:val="00B176D5"/>
    <w:rsid w:val="00B202DC"/>
    <w:rsid w:val="00B2080C"/>
    <w:rsid w:val="00B20AF4"/>
    <w:rsid w:val="00B21798"/>
    <w:rsid w:val="00B22DC5"/>
    <w:rsid w:val="00B24009"/>
    <w:rsid w:val="00B2417B"/>
    <w:rsid w:val="00B2569F"/>
    <w:rsid w:val="00B26805"/>
    <w:rsid w:val="00B2700C"/>
    <w:rsid w:val="00B272C1"/>
    <w:rsid w:val="00B311D4"/>
    <w:rsid w:val="00B3154F"/>
    <w:rsid w:val="00B32113"/>
    <w:rsid w:val="00B324BF"/>
    <w:rsid w:val="00B3396B"/>
    <w:rsid w:val="00B339F9"/>
    <w:rsid w:val="00B33B81"/>
    <w:rsid w:val="00B343E6"/>
    <w:rsid w:val="00B3703E"/>
    <w:rsid w:val="00B37D43"/>
    <w:rsid w:val="00B37E52"/>
    <w:rsid w:val="00B40B44"/>
    <w:rsid w:val="00B434BC"/>
    <w:rsid w:val="00B43553"/>
    <w:rsid w:val="00B44A6E"/>
    <w:rsid w:val="00B4594F"/>
    <w:rsid w:val="00B473E9"/>
    <w:rsid w:val="00B47725"/>
    <w:rsid w:val="00B47AB3"/>
    <w:rsid w:val="00B47E0E"/>
    <w:rsid w:val="00B50A33"/>
    <w:rsid w:val="00B512E8"/>
    <w:rsid w:val="00B52302"/>
    <w:rsid w:val="00B547B7"/>
    <w:rsid w:val="00B547E8"/>
    <w:rsid w:val="00B54DBE"/>
    <w:rsid w:val="00B55072"/>
    <w:rsid w:val="00B55289"/>
    <w:rsid w:val="00B55842"/>
    <w:rsid w:val="00B607E0"/>
    <w:rsid w:val="00B60FB5"/>
    <w:rsid w:val="00B62349"/>
    <w:rsid w:val="00B64666"/>
    <w:rsid w:val="00B64F7F"/>
    <w:rsid w:val="00B657B8"/>
    <w:rsid w:val="00B661AD"/>
    <w:rsid w:val="00B667CD"/>
    <w:rsid w:val="00B66F77"/>
    <w:rsid w:val="00B67762"/>
    <w:rsid w:val="00B70180"/>
    <w:rsid w:val="00B70B7E"/>
    <w:rsid w:val="00B7162C"/>
    <w:rsid w:val="00B71BBF"/>
    <w:rsid w:val="00B72792"/>
    <w:rsid w:val="00B72852"/>
    <w:rsid w:val="00B742F0"/>
    <w:rsid w:val="00B7678B"/>
    <w:rsid w:val="00B76B17"/>
    <w:rsid w:val="00B76F15"/>
    <w:rsid w:val="00B774E7"/>
    <w:rsid w:val="00B77E51"/>
    <w:rsid w:val="00B80145"/>
    <w:rsid w:val="00B80815"/>
    <w:rsid w:val="00B809AF"/>
    <w:rsid w:val="00B80BB1"/>
    <w:rsid w:val="00B823B6"/>
    <w:rsid w:val="00B843BA"/>
    <w:rsid w:val="00B843BC"/>
    <w:rsid w:val="00B84670"/>
    <w:rsid w:val="00B84920"/>
    <w:rsid w:val="00B8556A"/>
    <w:rsid w:val="00B8566C"/>
    <w:rsid w:val="00B85BFC"/>
    <w:rsid w:val="00B87476"/>
    <w:rsid w:val="00B87DAA"/>
    <w:rsid w:val="00B87F2C"/>
    <w:rsid w:val="00B9099A"/>
    <w:rsid w:val="00B95756"/>
    <w:rsid w:val="00B958E1"/>
    <w:rsid w:val="00B96112"/>
    <w:rsid w:val="00B9762E"/>
    <w:rsid w:val="00B97936"/>
    <w:rsid w:val="00B979BB"/>
    <w:rsid w:val="00BA0767"/>
    <w:rsid w:val="00BA0E7C"/>
    <w:rsid w:val="00BA1384"/>
    <w:rsid w:val="00BA1CA6"/>
    <w:rsid w:val="00BA1EC2"/>
    <w:rsid w:val="00BA25EE"/>
    <w:rsid w:val="00BA2DE8"/>
    <w:rsid w:val="00BA2FA8"/>
    <w:rsid w:val="00BA3FDA"/>
    <w:rsid w:val="00BA496E"/>
    <w:rsid w:val="00BA4B90"/>
    <w:rsid w:val="00BA5007"/>
    <w:rsid w:val="00BA5902"/>
    <w:rsid w:val="00BA5FF3"/>
    <w:rsid w:val="00BB0633"/>
    <w:rsid w:val="00BB18AB"/>
    <w:rsid w:val="00BB1E0F"/>
    <w:rsid w:val="00BB2C80"/>
    <w:rsid w:val="00BB3551"/>
    <w:rsid w:val="00BB37CB"/>
    <w:rsid w:val="00BB42FD"/>
    <w:rsid w:val="00BB6C71"/>
    <w:rsid w:val="00BC3085"/>
    <w:rsid w:val="00BC49B8"/>
    <w:rsid w:val="00BC5986"/>
    <w:rsid w:val="00BC7365"/>
    <w:rsid w:val="00BC7AFD"/>
    <w:rsid w:val="00BD04DD"/>
    <w:rsid w:val="00BD08EA"/>
    <w:rsid w:val="00BD1581"/>
    <w:rsid w:val="00BD2078"/>
    <w:rsid w:val="00BD3570"/>
    <w:rsid w:val="00BD36A4"/>
    <w:rsid w:val="00BD5560"/>
    <w:rsid w:val="00BD6DC4"/>
    <w:rsid w:val="00BD7C12"/>
    <w:rsid w:val="00BE05AD"/>
    <w:rsid w:val="00BE0E4D"/>
    <w:rsid w:val="00BE1142"/>
    <w:rsid w:val="00BE3282"/>
    <w:rsid w:val="00BE4B9D"/>
    <w:rsid w:val="00BE50F8"/>
    <w:rsid w:val="00BE7EAB"/>
    <w:rsid w:val="00BF0735"/>
    <w:rsid w:val="00BF1064"/>
    <w:rsid w:val="00BF1E64"/>
    <w:rsid w:val="00BF4907"/>
    <w:rsid w:val="00BF5E64"/>
    <w:rsid w:val="00BF66FA"/>
    <w:rsid w:val="00BF71A9"/>
    <w:rsid w:val="00BF7251"/>
    <w:rsid w:val="00BF7C6D"/>
    <w:rsid w:val="00BF7E3E"/>
    <w:rsid w:val="00C012A3"/>
    <w:rsid w:val="00C018AC"/>
    <w:rsid w:val="00C01D66"/>
    <w:rsid w:val="00C02715"/>
    <w:rsid w:val="00C02AB5"/>
    <w:rsid w:val="00C03728"/>
    <w:rsid w:val="00C04BAC"/>
    <w:rsid w:val="00C05F25"/>
    <w:rsid w:val="00C06D5F"/>
    <w:rsid w:val="00C07590"/>
    <w:rsid w:val="00C10078"/>
    <w:rsid w:val="00C112D6"/>
    <w:rsid w:val="00C12F8F"/>
    <w:rsid w:val="00C12FC9"/>
    <w:rsid w:val="00C13414"/>
    <w:rsid w:val="00C14066"/>
    <w:rsid w:val="00C14508"/>
    <w:rsid w:val="00C14E96"/>
    <w:rsid w:val="00C151FE"/>
    <w:rsid w:val="00C15364"/>
    <w:rsid w:val="00C16F19"/>
    <w:rsid w:val="00C175E5"/>
    <w:rsid w:val="00C214C4"/>
    <w:rsid w:val="00C21C95"/>
    <w:rsid w:val="00C231D0"/>
    <w:rsid w:val="00C23A80"/>
    <w:rsid w:val="00C23F71"/>
    <w:rsid w:val="00C241B6"/>
    <w:rsid w:val="00C25E0B"/>
    <w:rsid w:val="00C2689C"/>
    <w:rsid w:val="00C277DA"/>
    <w:rsid w:val="00C306F8"/>
    <w:rsid w:val="00C30D39"/>
    <w:rsid w:val="00C31780"/>
    <w:rsid w:val="00C31CAA"/>
    <w:rsid w:val="00C32AB7"/>
    <w:rsid w:val="00C33121"/>
    <w:rsid w:val="00C33175"/>
    <w:rsid w:val="00C332B9"/>
    <w:rsid w:val="00C3339E"/>
    <w:rsid w:val="00C37362"/>
    <w:rsid w:val="00C37471"/>
    <w:rsid w:val="00C377A4"/>
    <w:rsid w:val="00C40A06"/>
    <w:rsid w:val="00C41275"/>
    <w:rsid w:val="00C418DE"/>
    <w:rsid w:val="00C41AEB"/>
    <w:rsid w:val="00C42F82"/>
    <w:rsid w:val="00C441C8"/>
    <w:rsid w:val="00C450B0"/>
    <w:rsid w:val="00C4581B"/>
    <w:rsid w:val="00C4645B"/>
    <w:rsid w:val="00C4733F"/>
    <w:rsid w:val="00C479B1"/>
    <w:rsid w:val="00C47F92"/>
    <w:rsid w:val="00C504DF"/>
    <w:rsid w:val="00C50BD2"/>
    <w:rsid w:val="00C50D42"/>
    <w:rsid w:val="00C50E3D"/>
    <w:rsid w:val="00C514FB"/>
    <w:rsid w:val="00C52A7B"/>
    <w:rsid w:val="00C52D3A"/>
    <w:rsid w:val="00C54CA6"/>
    <w:rsid w:val="00C55994"/>
    <w:rsid w:val="00C571F7"/>
    <w:rsid w:val="00C574A2"/>
    <w:rsid w:val="00C57990"/>
    <w:rsid w:val="00C60E41"/>
    <w:rsid w:val="00C61A2D"/>
    <w:rsid w:val="00C62909"/>
    <w:rsid w:val="00C62C41"/>
    <w:rsid w:val="00C6324C"/>
    <w:rsid w:val="00C64782"/>
    <w:rsid w:val="00C64EEB"/>
    <w:rsid w:val="00C6566D"/>
    <w:rsid w:val="00C6620B"/>
    <w:rsid w:val="00C66764"/>
    <w:rsid w:val="00C66872"/>
    <w:rsid w:val="00C66EC3"/>
    <w:rsid w:val="00C67838"/>
    <w:rsid w:val="00C679AA"/>
    <w:rsid w:val="00C70763"/>
    <w:rsid w:val="00C70833"/>
    <w:rsid w:val="00C713B9"/>
    <w:rsid w:val="00C71ED4"/>
    <w:rsid w:val="00C724CF"/>
    <w:rsid w:val="00C72CA3"/>
    <w:rsid w:val="00C72E85"/>
    <w:rsid w:val="00C73F56"/>
    <w:rsid w:val="00C752D8"/>
    <w:rsid w:val="00C7562B"/>
    <w:rsid w:val="00C75972"/>
    <w:rsid w:val="00C76509"/>
    <w:rsid w:val="00C769DE"/>
    <w:rsid w:val="00C76A9F"/>
    <w:rsid w:val="00C76BF2"/>
    <w:rsid w:val="00C77DD1"/>
    <w:rsid w:val="00C80489"/>
    <w:rsid w:val="00C8067D"/>
    <w:rsid w:val="00C8248C"/>
    <w:rsid w:val="00C82792"/>
    <w:rsid w:val="00C8375F"/>
    <w:rsid w:val="00C845F7"/>
    <w:rsid w:val="00C854C4"/>
    <w:rsid w:val="00C86D9F"/>
    <w:rsid w:val="00C86FBD"/>
    <w:rsid w:val="00C87282"/>
    <w:rsid w:val="00C87989"/>
    <w:rsid w:val="00C87C8C"/>
    <w:rsid w:val="00C90B20"/>
    <w:rsid w:val="00C916ED"/>
    <w:rsid w:val="00C929B0"/>
    <w:rsid w:val="00C93817"/>
    <w:rsid w:val="00C93CDB"/>
    <w:rsid w:val="00C948FD"/>
    <w:rsid w:val="00C96EEE"/>
    <w:rsid w:val="00C976D2"/>
    <w:rsid w:val="00CA01D4"/>
    <w:rsid w:val="00CA0693"/>
    <w:rsid w:val="00CA25BD"/>
    <w:rsid w:val="00CA2856"/>
    <w:rsid w:val="00CA2E26"/>
    <w:rsid w:val="00CA4C51"/>
    <w:rsid w:val="00CA53A9"/>
    <w:rsid w:val="00CA595B"/>
    <w:rsid w:val="00CA5C20"/>
    <w:rsid w:val="00CA6545"/>
    <w:rsid w:val="00CA7DA9"/>
    <w:rsid w:val="00CB0771"/>
    <w:rsid w:val="00CB195D"/>
    <w:rsid w:val="00CB3938"/>
    <w:rsid w:val="00CB3D78"/>
    <w:rsid w:val="00CB43D5"/>
    <w:rsid w:val="00CB4DB3"/>
    <w:rsid w:val="00CB5563"/>
    <w:rsid w:val="00CB57A5"/>
    <w:rsid w:val="00CB6A5C"/>
    <w:rsid w:val="00CC0479"/>
    <w:rsid w:val="00CC0B72"/>
    <w:rsid w:val="00CC0FD2"/>
    <w:rsid w:val="00CC18F5"/>
    <w:rsid w:val="00CC211C"/>
    <w:rsid w:val="00CC2A06"/>
    <w:rsid w:val="00CC45E0"/>
    <w:rsid w:val="00CC53EE"/>
    <w:rsid w:val="00CC5E62"/>
    <w:rsid w:val="00CC69CC"/>
    <w:rsid w:val="00CC76F9"/>
    <w:rsid w:val="00CC77FD"/>
    <w:rsid w:val="00CC7B09"/>
    <w:rsid w:val="00CD0042"/>
    <w:rsid w:val="00CD066B"/>
    <w:rsid w:val="00CD2B3A"/>
    <w:rsid w:val="00CD31DD"/>
    <w:rsid w:val="00CD46E2"/>
    <w:rsid w:val="00CD4857"/>
    <w:rsid w:val="00CD48AE"/>
    <w:rsid w:val="00CD4DE8"/>
    <w:rsid w:val="00CD4FBF"/>
    <w:rsid w:val="00CD5ACA"/>
    <w:rsid w:val="00CD5E3F"/>
    <w:rsid w:val="00CD608C"/>
    <w:rsid w:val="00CD64A1"/>
    <w:rsid w:val="00CD76D6"/>
    <w:rsid w:val="00CE0537"/>
    <w:rsid w:val="00CE12DD"/>
    <w:rsid w:val="00CE1491"/>
    <w:rsid w:val="00CE3AB7"/>
    <w:rsid w:val="00CE3C65"/>
    <w:rsid w:val="00CE3E3B"/>
    <w:rsid w:val="00CE54DC"/>
    <w:rsid w:val="00CE5C29"/>
    <w:rsid w:val="00CE6274"/>
    <w:rsid w:val="00CE7B86"/>
    <w:rsid w:val="00CF0486"/>
    <w:rsid w:val="00CF0487"/>
    <w:rsid w:val="00CF0765"/>
    <w:rsid w:val="00CF14DE"/>
    <w:rsid w:val="00CF18CA"/>
    <w:rsid w:val="00CF1C91"/>
    <w:rsid w:val="00CF3EC5"/>
    <w:rsid w:val="00CF3FE9"/>
    <w:rsid w:val="00CF51B9"/>
    <w:rsid w:val="00CF55E6"/>
    <w:rsid w:val="00CF5D00"/>
    <w:rsid w:val="00CF6193"/>
    <w:rsid w:val="00CF633F"/>
    <w:rsid w:val="00CF65C5"/>
    <w:rsid w:val="00CF6C05"/>
    <w:rsid w:val="00CF7C2A"/>
    <w:rsid w:val="00CF7E97"/>
    <w:rsid w:val="00CF7F44"/>
    <w:rsid w:val="00D006E9"/>
    <w:rsid w:val="00D00D0B"/>
    <w:rsid w:val="00D014E7"/>
    <w:rsid w:val="00D02531"/>
    <w:rsid w:val="00D0384E"/>
    <w:rsid w:val="00D04B69"/>
    <w:rsid w:val="00D04DC5"/>
    <w:rsid w:val="00D05B7B"/>
    <w:rsid w:val="00D05E98"/>
    <w:rsid w:val="00D06986"/>
    <w:rsid w:val="00D069E4"/>
    <w:rsid w:val="00D07E4B"/>
    <w:rsid w:val="00D10043"/>
    <w:rsid w:val="00D117E0"/>
    <w:rsid w:val="00D1297B"/>
    <w:rsid w:val="00D14540"/>
    <w:rsid w:val="00D14F82"/>
    <w:rsid w:val="00D1798E"/>
    <w:rsid w:val="00D208F9"/>
    <w:rsid w:val="00D24746"/>
    <w:rsid w:val="00D249AF"/>
    <w:rsid w:val="00D25A1A"/>
    <w:rsid w:val="00D25DE6"/>
    <w:rsid w:val="00D27DAE"/>
    <w:rsid w:val="00D32442"/>
    <w:rsid w:val="00D32820"/>
    <w:rsid w:val="00D33279"/>
    <w:rsid w:val="00D34BA5"/>
    <w:rsid w:val="00D35887"/>
    <w:rsid w:val="00D35914"/>
    <w:rsid w:val="00D3736F"/>
    <w:rsid w:val="00D37AC0"/>
    <w:rsid w:val="00D40C0F"/>
    <w:rsid w:val="00D42391"/>
    <w:rsid w:val="00D426F9"/>
    <w:rsid w:val="00D45029"/>
    <w:rsid w:val="00D463C2"/>
    <w:rsid w:val="00D46DB9"/>
    <w:rsid w:val="00D4765A"/>
    <w:rsid w:val="00D47AAA"/>
    <w:rsid w:val="00D507C0"/>
    <w:rsid w:val="00D50DF4"/>
    <w:rsid w:val="00D51EBD"/>
    <w:rsid w:val="00D52989"/>
    <w:rsid w:val="00D537FA"/>
    <w:rsid w:val="00D53A3D"/>
    <w:rsid w:val="00D552F1"/>
    <w:rsid w:val="00D5543E"/>
    <w:rsid w:val="00D5547D"/>
    <w:rsid w:val="00D55731"/>
    <w:rsid w:val="00D572D1"/>
    <w:rsid w:val="00D57311"/>
    <w:rsid w:val="00D5731F"/>
    <w:rsid w:val="00D57D8C"/>
    <w:rsid w:val="00D604CD"/>
    <w:rsid w:val="00D60A4E"/>
    <w:rsid w:val="00D60D4A"/>
    <w:rsid w:val="00D610D3"/>
    <w:rsid w:val="00D61284"/>
    <w:rsid w:val="00D645F0"/>
    <w:rsid w:val="00D64952"/>
    <w:rsid w:val="00D6575B"/>
    <w:rsid w:val="00D659DC"/>
    <w:rsid w:val="00D65B95"/>
    <w:rsid w:val="00D65C0B"/>
    <w:rsid w:val="00D662CF"/>
    <w:rsid w:val="00D6672B"/>
    <w:rsid w:val="00D66821"/>
    <w:rsid w:val="00D66B89"/>
    <w:rsid w:val="00D70F9E"/>
    <w:rsid w:val="00D71991"/>
    <w:rsid w:val="00D724F2"/>
    <w:rsid w:val="00D7255D"/>
    <w:rsid w:val="00D731E3"/>
    <w:rsid w:val="00D7392A"/>
    <w:rsid w:val="00D73AA9"/>
    <w:rsid w:val="00D73DF0"/>
    <w:rsid w:val="00D7425E"/>
    <w:rsid w:val="00D7531D"/>
    <w:rsid w:val="00D7586B"/>
    <w:rsid w:val="00D75F60"/>
    <w:rsid w:val="00D7758C"/>
    <w:rsid w:val="00D77DDC"/>
    <w:rsid w:val="00D80D99"/>
    <w:rsid w:val="00D817E2"/>
    <w:rsid w:val="00D8200F"/>
    <w:rsid w:val="00D83934"/>
    <w:rsid w:val="00D85E52"/>
    <w:rsid w:val="00D87B90"/>
    <w:rsid w:val="00D9041D"/>
    <w:rsid w:val="00D90A71"/>
    <w:rsid w:val="00D920E0"/>
    <w:rsid w:val="00D9237C"/>
    <w:rsid w:val="00D925C9"/>
    <w:rsid w:val="00D9503C"/>
    <w:rsid w:val="00D959DD"/>
    <w:rsid w:val="00D967E7"/>
    <w:rsid w:val="00D96800"/>
    <w:rsid w:val="00D96DD7"/>
    <w:rsid w:val="00D97027"/>
    <w:rsid w:val="00D97882"/>
    <w:rsid w:val="00DA0001"/>
    <w:rsid w:val="00DA01AB"/>
    <w:rsid w:val="00DA11B8"/>
    <w:rsid w:val="00DA15A5"/>
    <w:rsid w:val="00DA2597"/>
    <w:rsid w:val="00DA2996"/>
    <w:rsid w:val="00DA2E9E"/>
    <w:rsid w:val="00DA31AF"/>
    <w:rsid w:val="00DA3BE6"/>
    <w:rsid w:val="00DA4011"/>
    <w:rsid w:val="00DA5804"/>
    <w:rsid w:val="00DB0FFA"/>
    <w:rsid w:val="00DB10CC"/>
    <w:rsid w:val="00DB17FE"/>
    <w:rsid w:val="00DB2199"/>
    <w:rsid w:val="00DB2CD4"/>
    <w:rsid w:val="00DB2CF2"/>
    <w:rsid w:val="00DB3B0D"/>
    <w:rsid w:val="00DB4578"/>
    <w:rsid w:val="00DB54BD"/>
    <w:rsid w:val="00DB653F"/>
    <w:rsid w:val="00DC17DB"/>
    <w:rsid w:val="00DC2437"/>
    <w:rsid w:val="00DC32E4"/>
    <w:rsid w:val="00DC4EEA"/>
    <w:rsid w:val="00DC4F4C"/>
    <w:rsid w:val="00DC50F1"/>
    <w:rsid w:val="00DC5772"/>
    <w:rsid w:val="00DC5E43"/>
    <w:rsid w:val="00DC69C4"/>
    <w:rsid w:val="00DC72E2"/>
    <w:rsid w:val="00DC78D3"/>
    <w:rsid w:val="00DD17AD"/>
    <w:rsid w:val="00DD1ED6"/>
    <w:rsid w:val="00DD20F3"/>
    <w:rsid w:val="00DD40DA"/>
    <w:rsid w:val="00DD5585"/>
    <w:rsid w:val="00DD6035"/>
    <w:rsid w:val="00DD6EA4"/>
    <w:rsid w:val="00DD73EF"/>
    <w:rsid w:val="00DE12FE"/>
    <w:rsid w:val="00DE15CB"/>
    <w:rsid w:val="00DE23E8"/>
    <w:rsid w:val="00DE3C0D"/>
    <w:rsid w:val="00DE4B97"/>
    <w:rsid w:val="00DE54F6"/>
    <w:rsid w:val="00DE6382"/>
    <w:rsid w:val="00DE67C5"/>
    <w:rsid w:val="00DE7724"/>
    <w:rsid w:val="00DF0DE0"/>
    <w:rsid w:val="00DF1175"/>
    <w:rsid w:val="00DF118A"/>
    <w:rsid w:val="00DF15A5"/>
    <w:rsid w:val="00DF2BA1"/>
    <w:rsid w:val="00DF2D06"/>
    <w:rsid w:val="00DF35CB"/>
    <w:rsid w:val="00DF4899"/>
    <w:rsid w:val="00DF4B2D"/>
    <w:rsid w:val="00DF56A3"/>
    <w:rsid w:val="00DF56E6"/>
    <w:rsid w:val="00DF6964"/>
    <w:rsid w:val="00E007C6"/>
    <w:rsid w:val="00E00F2C"/>
    <w:rsid w:val="00E0128B"/>
    <w:rsid w:val="00E01D9B"/>
    <w:rsid w:val="00E02391"/>
    <w:rsid w:val="00E02EBC"/>
    <w:rsid w:val="00E05394"/>
    <w:rsid w:val="00E063A0"/>
    <w:rsid w:val="00E0648C"/>
    <w:rsid w:val="00E06E6E"/>
    <w:rsid w:val="00E06EE5"/>
    <w:rsid w:val="00E07DBE"/>
    <w:rsid w:val="00E11CA8"/>
    <w:rsid w:val="00E11E2D"/>
    <w:rsid w:val="00E12929"/>
    <w:rsid w:val="00E139E7"/>
    <w:rsid w:val="00E147C8"/>
    <w:rsid w:val="00E14FB3"/>
    <w:rsid w:val="00E156B6"/>
    <w:rsid w:val="00E1721D"/>
    <w:rsid w:val="00E17380"/>
    <w:rsid w:val="00E17B74"/>
    <w:rsid w:val="00E17BB0"/>
    <w:rsid w:val="00E20F8E"/>
    <w:rsid w:val="00E21FC0"/>
    <w:rsid w:val="00E22013"/>
    <w:rsid w:val="00E22CD4"/>
    <w:rsid w:val="00E22E96"/>
    <w:rsid w:val="00E2334A"/>
    <w:rsid w:val="00E24462"/>
    <w:rsid w:val="00E250B7"/>
    <w:rsid w:val="00E25163"/>
    <w:rsid w:val="00E260C7"/>
    <w:rsid w:val="00E26489"/>
    <w:rsid w:val="00E267BC"/>
    <w:rsid w:val="00E276F7"/>
    <w:rsid w:val="00E30EF8"/>
    <w:rsid w:val="00E31F51"/>
    <w:rsid w:val="00E3453D"/>
    <w:rsid w:val="00E34A2C"/>
    <w:rsid w:val="00E3506D"/>
    <w:rsid w:val="00E356F9"/>
    <w:rsid w:val="00E3573C"/>
    <w:rsid w:val="00E357F8"/>
    <w:rsid w:val="00E35E05"/>
    <w:rsid w:val="00E37A88"/>
    <w:rsid w:val="00E37ED4"/>
    <w:rsid w:val="00E40D0E"/>
    <w:rsid w:val="00E4281C"/>
    <w:rsid w:val="00E432F4"/>
    <w:rsid w:val="00E43D77"/>
    <w:rsid w:val="00E43EC3"/>
    <w:rsid w:val="00E45FE6"/>
    <w:rsid w:val="00E46D38"/>
    <w:rsid w:val="00E506F8"/>
    <w:rsid w:val="00E53890"/>
    <w:rsid w:val="00E54373"/>
    <w:rsid w:val="00E56C3D"/>
    <w:rsid w:val="00E6300C"/>
    <w:rsid w:val="00E63CF2"/>
    <w:rsid w:val="00E64B24"/>
    <w:rsid w:val="00E64E17"/>
    <w:rsid w:val="00E664D3"/>
    <w:rsid w:val="00E717FB"/>
    <w:rsid w:val="00E71C42"/>
    <w:rsid w:val="00E71FB2"/>
    <w:rsid w:val="00E722C1"/>
    <w:rsid w:val="00E72B16"/>
    <w:rsid w:val="00E73979"/>
    <w:rsid w:val="00E74920"/>
    <w:rsid w:val="00E764A3"/>
    <w:rsid w:val="00E7771C"/>
    <w:rsid w:val="00E80DAD"/>
    <w:rsid w:val="00E82F6D"/>
    <w:rsid w:val="00E8370C"/>
    <w:rsid w:val="00E8498C"/>
    <w:rsid w:val="00E851D6"/>
    <w:rsid w:val="00E8774B"/>
    <w:rsid w:val="00E87F5D"/>
    <w:rsid w:val="00E9048A"/>
    <w:rsid w:val="00E9049B"/>
    <w:rsid w:val="00E919C6"/>
    <w:rsid w:val="00E919C9"/>
    <w:rsid w:val="00E922C6"/>
    <w:rsid w:val="00E92E56"/>
    <w:rsid w:val="00E9699D"/>
    <w:rsid w:val="00E97FCE"/>
    <w:rsid w:val="00EA15D7"/>
    <w:rsid w:val="00EA1BD6"/>
    <w:rsid w:val="00EA3395"/>
    <w:rsid w:val="00EA3D3C"/>
    <w:rsid w:val="00EA4744"/>
    <w:rsid w:val="00EA578F"/>
    <w:rsid w:val="00EA5FD2"/>
    <w:rsid w:val="00EA7626"/>
    <w:rsid w:val="00EA78E6"/>
    <w:rsid w:val="00EB1658"/>
    <w:rsid w:val="00EB1D47"/>
    <w:rsid w:val="00EB2774"/>
    <w:rsid w:val="00EB428B"/>
    <w:rsid w:val="00EB792E"/>
    <w:rsid w:val="00EB7CB8"/>
    <w:rsid w:val="00EC0151"/>
    <w:rsid w:val="00EC0E66"/>
    <w:rsid w:val="00EC12C2"/>
    <w:rsid w:val="00EC13CD"/>
    <w:rsid w:val="00EC398A"/>
    <w:rsid w:val="00EC4B47"/>
    <w:rsid w:val="00EC613A"/>
    <w:rsid w:val="00EC79F0"/>
    <w:rsid w:val="00EC7CC3"/>
    <w:rsid w:val="00ED0347"/>
    <w:rsid w:val="00ED06DB"/>
    <w:rsid w:val="00ED072D"/>
    <w:rsid w:val="00ED0FA1"/>
    <w:rsid w:val="00ED0FEE"/>
    <w:rsid w:val="00ED0FFE"/>
    <w:rsid w:val="00ED11AF"/>
    <w:rsid w:val="00ED12B4"/>
    <w:rsid w:val="00ED1D59"/>
    <w:rsid w:val="00ED254A"/>
    <w:rsid w:val="00ED2DD6"/>
    <w:rsid w:val="00ED48A1"/>
    <w:rsid w:val="00ED493E"/>
    <w:rsid w:val="00ED4E77"/>
    <w:rsid w:val="00ED531D"/>
    <w:rsid w:val="00ED5BFA"/>
    <w:rsid w:val="00ED6448"/>
    <w:rsid w:val="00ED772D"/>
    <w:rsid w:val="00EE0192"/>
    <w:rsid w:val="00EE019B"/>
    <w:rsid w:val="00EE15EF"/>
    <w:rsid w:val="00EE23E5"/>
    <w:rsid w:val="00EE2495"/>
    <w:rsid w:val="00EE2791"/>
    <w:rsid w:val="00EE2A93"/>
    <w:rsid w:val="00EE31BA"/>
    <w:rsid w:val="00EE3329"/>
    <w:rsid w:val="00EE404B"/>
    <w:rsid w:val="00EE428A"/>
    <w:rsid w:val="00EE49EC"/>
    <w:rsid w:val="00EF00EE"/>
    <w:rsid w:val="00EF33B9"/>
    <w:rsid w:val="00EF41F9"/>
    <w:rsid w:val="00EF73A9"/>
    <w:rsid w:val="00F0019A"/>
    <w:rsid w:val="00F00E70"/>
    <w:rsid w:val="00F037AE"/>
    <w:rsid w:val="00F07541"/>
    <w:rsid w:val="00F07F9B"/>
    <w:rsid w:val="00F103CD"/>
    <w:rsid w:val="00F10481"/>
    <w:rsid w:val="00F10A15"/>
    <w:rsid w:val="00F10FB9"/>
    <w:rsid w:val="00F123CA"/>
    <w:rsid w:val="00F13647"/>
    <w:rsid w:val="00F1364B"/>
    <w:rsid w:val="00F15509"/>
    <w:rsid w:val="00F176D9"/>
    <w:rsid w:val="00F2127E"/>
    <w:rsid w:val="00F2310C"/>
    <w:rsid w:val="00F23536"/>
    <w:rsid w:val="00F24537"/>
    <w:rsid w:val="00F25450"/>
    <w:rsid w:val="00F25F3B"/>
    <w:rsid w:val="00F260B2"/>
    <w:rsid w:val="00F30469"/>
    <w:rsid w:val="00F31E92"/>
    <w:rsid w:val="00F323D0"/>
    <w:rsid w:val="00F32643"/>
    <w:rsid w:val="00F34F97"/>
    <w:rsid w:val="00F35BD0"/>
    <w:rsid w:val="00F37167"/>
    <w:rsid w:val="00F40096"/>
    <w:rsid w:val="00F41A5A"/>
    <w:rsid w:val="00F41BFF"/>
    <w:rsid w:val="00F42FB1"/>
    <w:rsid w:val="00F43A87"/>
    <w:rsid w:val="00F442F7"/>
    <w:rsid w:val="00F44841"/>
    <w:rsid w:val="00F44999"/>
    <w:rsid w:val="00F44A55"/>
    <w:rsid w:val="00F46494"/>
    <w:rsid w:val="00F465B0"/>
    <w:rsid w:val="00F4769A"/>
    <w:rsid w:val="00F47DDB"/>
    <w:rsid w:val="00F50DFB"/>
    <w:rsid w:val="00F5119C"/>
    <w:rsid w:val="00F51AF5"/>
    <w:rsid w:val="00F51C90"/>
    <w:rsid w:val="00F52317"/>
    <w:rsid w:val="00F52706"/>
    <w:rsid w:val="00F53DC4"/>
    <w:rsid w:val="00F53F8A"/>
    <w:rsid w:val="00F5405D"/>
    <w:rsid w:val="00F54351"/>
    <w:rsid w:val="00F558AB"/>
    <w:rsid w:val="00F55914"/>
    <w:rsid w:val="00F569CE"/>
    <w:rsid w:val="00F57657"/>
    <w:rsid w:val="00F5771C"/>
    <w:rsid w:val="00F6027D"/>
    <w:rsid w:val="00F606E5"/>
    <w:rsid w:val="00F60FE4"/>
    <w:rsid w:val="00F61021"/>
    <w:rsid w:val="00F615E0"/>
    <w:rsid w:val="00F61643"/>
    <w:rsid w:val="00F61D89"/>
    <w:rsid w:val="00F629C0"/>
    <w:rsid w:val="00F6388B"/>
    <w:rsid w:val="00F642D0"/>
    <w:rsid w:val="00F64A1C"/>
    <w:rsid w:val="00F64BA2"/>
    <w:rsid w:val="00F66100"/>
    <w:rsid w:val="00F66236"/>
    <w:rsid w:val="00F66838"/>
    <w:rsid w:val="00F669D9"/>
    <w:rsid w:val="00F67945"/>
    <w:rsid w:val="00F702C4"/>
    <w:rsid w:val="00F70774"/>
    <w:rsid w:val="00F72317"/>
    <w:rsid w:val="00F7265A"/>
    <w:rsid w:val="00F72C0C"/>
    <w:rsid w:val="00F731A4"/>
    <w:rsid w:val="00F738D1"/>
    <w:rsid w:val="00F74742"/>
    <w:rsid w:val="00F7603A"/>
    <w:rsid w:val="00F76172"/>
    <w:rsid w:val="00F81AF8"/>
    <w:rsid w:val="00F821F4"/>
    <w:rsid w:val="00F8388D"/>
    <w:rsid w:val="00F84C7B"/>
    <w:rsid w:val="00F84D26"/>
    <w:rsid w:val="00F8560A"/>
    <w:rsid w:val="00F859F5"/>
    <w:rsid w:val="00F86856"/>
    <w:rsid w:val="00F86ABB"/>
    <w:rsid w:val="00F8747C"/>
    <w:rsid w:val="00F87D4E"/>
    <w:rsid w:val="00F92BF5"/>
    <w:rsid w:val="00F94A9F"/>
    <w:rsid w:val="00F95352"/>
    <w:rsid w:val="00F95421"/>
    <w:rsid w:val="00F95473"/>
    <w:rsid w:val="00F9586D"/>
    <w:rsid w:val="00F95C71"/>
    <w:rsid w:val="00F95FF2"/>
    <w:rsid w:val="00F9618B"/>
    <w:rsid w:val="00F9781E"/>
    <w:rsid w:val="00FA0532"/>
    <w:rsid w:val="00FA4A05"/>
    <w:rsid w:val="00FA503F"/>
    <w:rsid w:val="00FA5159"/>
    <w:rsid w:val="00FA51B6"/>
    <w:rsid w:val="00FA749B"/>
    <w:rsid w:val="00FA7903"/>
    <w:rsid w:val="00FB0580"/>
    <w:rsid w:val="00FB0AFF"/>
    <w:rsid w:val="00FB12A9"/>
    <w:rsid w:val="00FB18C0"/>
    <w:rsid w:val="00FB1A00"/>
    <w:rsid w:val="00FB3981"/>
    <w:rsid w:val="00FB3CE3"/>
    <w:rsid w:val="00FB585C"/>
    <w:rsid w:val="00FB6822"/>
    <w:rsid w:val="00FB68A0"/>
    <w:rsid w:val="00FB77A4"/>
    <w:rsid w:val="00FC0CEC"/>
    <w:rsid w:val="00FC3C7F"/>
    <w:rsid w:val="00FC4797"/>
    <w:rsid w:val="00FC5318"/>
    <w:rsid w:val="00FC54B9"/>
    <w:rsid w:val="00FC59F8"/>
    <w:rsid w:val="00FC6D0B"/>
    <w:rsid w:val="00FD0418"/>
    <w:rsid w:val="00FD142D"/>
    <w:rsid w:val="00FD25DA"/>
    <w:rsid w:val="00FD2F18"/>
    <w:rsid w:val="00FD3323"/>
    <w:rsid w:val="00FD3A9A"/>
    <w:rsid w:val="00FD3BF7"/>
    <w:rsid w:val="00FD4070"/>
    <w:rsid w:val="00FD68A6"/>
    <w:rsid w:val="00FD6EE6"/>
    <w:rsid w:val="00FD72C5"/>
    <w:rsid w:val="00FD7648"/>
    <w:rsid w:val="00FE012A"/>
    <w:rsid w:val="00FE05BC"/>
    <w:rsid w:val="00FE16BC"/>
    <w:rsid w:val="00FE383A"/>
    <w:rsid w:val="00FE39D9"/>
    <w:rsid w:val="00FE3B04"/>
    <w:rsid w:val="00FE470D"/>
    <w:rsid w:val="00FE49A0"/>
    <w:rsid w:val="00FE58D5"/>
    <w:rsid w:val="00FE79BB"/>
    <w:rsid w:val="00FF0BF8"/>
    <w:rsid w:val="00FF171E"/>
    <w:rsid w:val="00FF2B6A"/>
    <w:rsid w:val="00FF3378"/>
    <w:rsid w:val="00FF33A3"/>
    <w:rsid w:val="00FF3D64"/>
    <w:rsid w:val="00FF3E54"/>
    <w:rsid w:val="00FF4E4A"/>
    <w:rsid w:val="00FF58FB"/>
    <w:rsid w:val="00FF5A86"/>
    <w:rsid w:val="00FF6072"/>
    <w:rsid w:val="00FF6656"/>
    <w:rsid w:val="00FF68FA"/>
    <w:rsid w:val="00FF6F79"/>
    <w:rsid w:val="00FF79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4BA59A7"/>
  <w15:docId w15:val="{7C8864E9-40F5-41F2-8645-9C798BE22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0343F"/>
    <w:pPr>
      <w:jc w:val="both"/>
    </w:pPr>
    <w:rPr>
      <w:rFonts w:ascii="Times New Roman" w:hAnsi="Times New Roman"/>
      <w:sz w:val="24"/>
    </w:rPr>
  </w:style>
  <w:style w:type="paragraph" w:styleId="berschrift1">
    <w:name w:val="heading 1"/>
    <w:basedOn w:val="Listenabsatz"/>
    <w:next w:val="Standard"/>
    <w:link w:val="berschrift1Zchn"/>
    <w:uiPriority w:val="2"/>
    <w:qFormat/>
    <w:rsid w:val="00D80D99"/>
    <w:pPr>
      <w:numPr>
        <w:numId w:val="2"/>
      </w:numPr>
      <w:spacing w:before="240"/>
      <w:contextualSpacing w:val="0"/>
      <w:outlineLvl w:val="0"/>
    </w:pPr>
    <w:rPr>
      <w:b/>
    </w:rPr>
  </w:style>
  <w:style w:type="paragraph" w:styleId="berschrift2">
    <w:name w:val="heading 2"/>
    <w:basedOn w:val="berschrift1"/>
    <w:next w:val="Standard"/>
    <w:link w:val="berschrift2Zchn"/>
    <w:uiPriority w:val="2"/>
    <w:qFormat/>
    <w:rsid w:val="00D80D99"/>
    <w:pPr>
      <w:numPr>
        <w:ilvl w:val="1"/>
      </w:numPr>
      <w:spacing w:after="200"/>
      <w:outlineLvl w:val="1"/>
    </w:pPr>
  </w:style>
  <w:style w:type="paragraph" w:styleId="berschrift3">
    <w:name w:val="heading 3"/>
    <w:basedOn w:val="Standard"/>
    <w:next w:val="Standard"/>
    <w:link w:val="berschrift3Zchn"/>
    <w:uiPriority w:val="2"/>
    <w:qFormat/>
    <w:rsid w:val="00B12023"/>
    <w:pPr>
      <w:keepNext/>
      <w:keepLines/>
      <w:numPr>
        <w:ilvl w:val="2"/>
        <w:numId w:val="2"/>
      </w:numPr>
      <w:spacing w:before="120" w:after="120"/>
      <w:outlineLvl w:val="2"/>
    </w:pPr>
    <w:rPr>
      <w:rFonts w:eastAsiaTheme="majorEastAsia" w:cstheme="majorBidi"/>
      <w:b/>
      <w:szCs w:val="24"/>
    </w:rPr>
  </w:style>
  <w:style w:type="paragraph" w:styleId="berschrift4">
    <w:name w:val="heading 4"/>
    <w:basedOn w:val="berschrift3"/>
    <w:next w:val="Standard"/>
    <w:link w:val="berschrift4Zchn"/>
    <w:uiPriority w:val="2"/>
    <w:qFormat/>
    <w:rsid w:val="00D80D99"/>
    <w:pPr>
      <w:numPr>
        <w:ilvl w:val="3"/>
      </w:numPr>
      <w:outlineLvl w:val="3"/>
    </w:pPr>
    <w:rPr>
      <w:iCs/>
    </w:rPr>
  </w:style>
  <w:style w:type="paragraph" w:styleId="berschrift5">
    <w:name w:val="heading 5"/>
    <w:basedOn w:val="berschrift4"/>
    <w:next w:val="Standard"/>
    <w:link w:val="berschrift5Zchn"/>
    <w:uiPriority w:val="2"/>
    <w:qFormat/>
    <w:rsid w:val="00D80D99"/>
    <w:pPr>
      <w:numPr>
        <w:ilvl w:val="4"/>
      </w:numPr>
      <w:outlineLvl w:val="4"/>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2"/>
    <w:rsid w:val="00147395"/>
    <w:rPr>
      <w:rFonts w:ascii="Times New Roman" w:eastAsia="Cambria" w:hAnsi="Times New Roman" w:cs="Times New Roman"/>
      <w:b/>
      <w:sz w:val="24"/>
      <w:szCs w:val="24"/>
    </w:rPr>
  </w:style>
  <w:style w:type="character" w:customStyle="1" w:styleId="berschrift2Zchn">
    <w:name w:val="Überschrift 2 Zchn"/>
    <w:basedOn w:val="Absatz-Standardschriftart"/>
    <w:link w:val="berschrift2"/>
    <w:uiPriority w:val="2"/>
    <w:rsid w:val="00147395"/>
    <w:rPr>
      <w:rFonts w:ascii="Times New Roman" w:eastAsia="Cambria" w:hAnsi="Times New Roman" w:cs="Times New Roman"/>
      <w:b/>
      <w:sz w:val="24"/>
      <w:szCs w:val="24"/>
    </w:rPr>
  </w:style>
  <w:style w:type="character" w:styleId="Hervorhebung">
    <w:name w:val="Emphasis"/>
    <w:basedOn w:val="Absatz-Standardschriftart"/>
    <w:uiPriority w:val="20"/>
    <w:qFormat/>
    <w:rsid w:val="00C724CF"/>
    <w:rPr>
      <w:rFonts w:ascii="Times New Roman" w:hAnsi="Times New Roman"/>
      <w:i/>
      <w:iCs/>
    </w:rPr>
  </w:style>
  <w:style w:type="paragraph" w:styleId="Listenabsatz">
    <w:name w:val="List Paragraph"/>
    <w:basedOn w:val="Standard"/>
    <w:uiPriority w:val="34"/>
    <w:qFormat/>
    <w:rsid w:val="00310124"/>
    <w:pPr>
      <w:numPr>
        <w:numId w:val="1"/>
      </w:numPr>
      <w:contextualSpacing/>
    </w:pPr>
    <w:rPr>
      <w:rFonts w:eastAsia="Cambria" w:cs="Times New Roman"/>
      <w:szCs w:val="24"/>
    </w:rPr>
  </w:style>
  <w:style w:type="character" w:styleId="Fett">
    <w:name w:val="Strong"/>
    <w:basedOn w:val="Absatz-Standardschriftart"/>
    <w:uiPriority w:val="22"/>
    <w:qFormat/>
    <w:rsid w:val="00C724CF"/>
    <w:rPr>
      <w:rFonts w:ascii="Times New Roman" w:hAnsi="Times New Roman"/>
      <w:b/>
      <w:bCs/>
    </w:rPr>
  </w:style>
  <w:style w:type="paragraph" w:styleId="StandardWeb">
    <w:name w:val="Normal (Web)"/>
    <w:basedOn w:val="Standard"/>
    <w:uiPriority w:val="99"/>
    <w:unhideWhenUsed/>
    <w:rsid w:val="00117666"/>
    <w:pPr>
      <w:spacing w:before="100" w:beforeAutospacing="1" w:after="100" w:afterAutospacing="1"/>
    </w:pPr>
    <w:rPr>
      <w:rFonts w:eastAsia="Times New Roman" w:cs="Times New Roman"/>
      <w:szCs w:val="24"/>
    </w:rPr>
  </w:style>
  <w:style w:type="paragraph" w:styleId="Kopfzeile">
    <w:name w:val="header"/>
    <w:basedOn w:val="Standard"/>
    <w:link w:val="KopfzeileZchn"/>
    <w:uiPriority w:val="99"/>
    <w:unhideWhenUsed/>
    <w:rsid w:val="00A53000"/>
    <w:pPr>
      <w:tabs>
        <w:tab w:val="center" w:pos="4844"/>
        <w:tab w:val="right" w:pos="9689"/>
      </w:tabs>
    </w:pPr>
    <w:rPr>
      <w:b/>
    </w:rPr>
  </w:style>
  <w:style w:type="character" w:customStyle="1" w:styleId="KopfzeileZchn">
    <w:name w:val="Kopfzeile Zchn"/>
    <w:basedOn w:val="Absatz-Standardschriftart"/>
    <w:link w:val="Kopfzeile"/>
    <w:uiPriority w:val="99"/>
    <w:rsid w:val="00A53000"/>
    <w:rPr>
      <w:rFonts w:ascii="Times New Roman" w:hAnsi="Times New Roman"/>
      <w:b/>
      <w:sz w:val="24"/>
    </w:rPr>
  </w:style>
  <w:style w:type="paragraph" w:styleId="Fuzeile">
    <w:name w:val="footer"/>
    <w:basedOn w:val="Standard"/>
    <w:link w:val="FuzeileZchn"/>
    <w:uiPriority w:val="99"/>
    <w:unhideWhenUsed/>
    <w:rsid w:val="00117666"/>
    <w:pPr>
      <w:tabs>
        <w:tab w:val="center" w:pos="4844"/>
        <w:tab w:val="right" w:pos="9689"/>
      </w:tabs>
    </w:pPr>
  </w:style>
  <w:style w:type="character" w:customStyle="1" w:styleId="FuzeileZchn">
    <w:name w:val="Fußzeile Zchn"/>
    <w:basedOn w:val="Absatz-Standardschriftart"/>
    <w:link w:val="Fuzeile"/>
    <w:uiPriority w:val="99"/>
    <w:rsid w:val="00117666"/>
  </w:style>
  <w:style w:type="table" w:styleId="Tabellenraster">
    <w:name w:val="Table Grid"/>
    <w:basedOn w:val="NormaleTabelle"/>
    <w:uiPriority w:val="59"/>
    <w:rsid w:val="001176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notentext">
    <w:name w:val="footnote text"/>
    <w:basedOn w:val="Standard"/>
    <w:link w:val="FunotentextZchn"/>
    <w:uiPriority w:val="99"/>
    <w:semiHidden/>
    <w:unhideWhenUsed/>
    <w:rsid w:val="00117666"/>
    <w:rPr>
      <w:sz w:val="20"/>
      <w:szCs w:val="20"/>
    </w:rPr>
  </w:style>
  <w:style w:type="character" w:customStyle="1" w:styleId="FunotentextZchn">
    <w:name w:val="Fußnotentext Zchn"/>
    <w:basedOn w:val="Absatz-Standardschriftart"/>
    <w:link w:val="Funotentext"/>
    <w:uiPriority w:val="99"/>
    <w:semiHidden/>
    <w:rsid w:val="00117666"/>
    <w:rPr>
      <w:sz w:val="20"/>
      <w:szCs w:val="20"/>
    </w:rPr>
  </w:style>
  <w:style w:type="character" w:styleId="Funotenzeichen">
    <w:name w:val="footnote reference"/>
    <w:basedOn w:val="Absatz-Standardschriftart"/>
    <w:uiPriority w:val="99"/>
    <w:semiHidden/>
    <w:unhideWhenUsed/>
    <w:rsid w:val="00117666"/>
    <w:rPr>
      <w:vertAlign w:val="superscript"/>
    </w:rPr>
  </w:style>
  <w:style w:type="paragraph" w:styleId="Beschriftung">
    <w:name w:val="caption"/>
    <w:basedOn w:val="Standard"/>
    <w:next w:val="KeinLeerraum"/>
    <w:uiPriority w:val="35"/>
    <w:unhideWhenUsed/>
    <w:qFormat/>
    <w:rsid w:val="009D0009"/>
    <w:pPr>
      <w:keepNext/>
    </w:pPr>
    <w:rPr>
      <w:rFonts w:cs="Times New Roman"/>
      <w:bCs/>
      <w:sz w:val="20"/>
      <w:szCs w:val="24"/>
    </w:rPr>
  </w:style>
  <w:style w:type="paragraph" w:styleId="Sprechblasentext">
    <w:name w:val="Balloon Text"/>
    <w:basedOn w:val="Standard"/>
    <w:link w:val="SprechblasentextZchn"/>
    <w:uiPriority w:val="99"/>
    <w:semiHidden/>
    <w:unhideWhenUsed/>
    <w:rsid w:val="00117666"/>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117666"/>
    <w:rPr>
      <w:rFonts w:ascii="Tahoma" w:hAnsi="Tahoma" w:cs="Tahoma"/>
      <w:sz w:val="16"/>
      <w:szCs w:val="16"/>
    </w:rPr>
  </w:style>
  <w:style w:type="character" w:styleId="Zeilennummer">
    <w:name w:val="line number"/>
    <w:basedOn w:val="Absatz-Standardschriftart"/>
    <w:uiPriority w:val="99"/>
    <w:semiHidden/>
    <w:unhideWhenUsed/>
    <w:rsid w:val="00117666"/>
  </w:style>
  <w:style w:type="paragraph" w:styleId="Endnotentext">
    <w:name w:val="endnote text"/>
    <w:basedOn w:val="Standard"/>
    <w:link w:val="EndnotentextZchn"/>
    <w:uiPriority w:val="99"/>
    <w:semiHidden/>
    <w:unhideWhenUsed/>
    <w:rsid w:val="00CD066B"/>
    <w:rPr>
      <w:sz w:val="20"/>
      <w:szCs w:val="20"/>
    </w:rPr>
  </w:style>
  <w:style w:type="character" w:customStyle="1" w:styleId="EndnotentextZchn">
    <w:name w:val="Endnotentext Zchn"/>
    <w:basedOn w:val="Absatz-Standardschriftart"/>
    <w:link w:val="Endnotentext"/>
    <w:uiPriority w:val="99"/>
    <w:semiHidden/>
    <w:rsid w:val="00CD066B"/>
    <w:rPr>
      <w:sz w:val="20"/>
      <w:szCs w:val="20"/>
    </w:rPr>
  </w:style>
  <w:style w:type="character" w:styleId="Endnotenzeichen">
    <w:name w:val="endnote reference"/>
    <w:basedOn w:val="Absatz-Standardschriftart"/>
    <w:uiPriority w:val="99"/>
    <w:semiHidden/>
    <w:unhideWhenUsed/>
    <w:rsid w:val="00CD066B"/>
    <w:rPr>
      <w:vertAlign w:val="superscript"/>
    </w:rPr>
  </w:style>
  <w:style w:type="character" w:styleId="Kommentarzeichen">
    <w:name w:val="annotation reference"/>
    <w:basedOn w:val="Absatz-Standardschriftart"/>
    <w:semiHidden/>
    <w:unhideWhenUsed/>
    <w:rsid w:val="00725A7D"/>
    <w:rPr>
      <w:sz w:val="16"/>
      <w:szCs w:val="16"/>
    </w:rPr>
  </w:style>
  <w:style w:type="paragraph" w:styleId="Kommentartext">
    <w:name w:val="annotation text"/>
    <w:basedOn w:val="Standard"/>
    <w:link w:val="KommentartextZchn"/>
    <w:uiPriority w:val="99"/>
    <w:unhideWhenUsed/>
    <w:rsid w:val="00725A7D"/>
    <w:rPr>
      <w:sz w:val="20"/>
      <w:szCs w:val="20"/>
    </w:rPr>
  </w:style>
  <w:style w:type="character" w:customStyle="1" w:styleId="KommentartextZchn">
    <w:name w:val="Kommentartext Zchn"/>
    <w:basedOn w:val="Absatz-Standardschriftart"/>
    <w:link w:val="Kommentartext"/>
    <w:uiPriority w:val="99"/>
    <w:rsid w:val="00725A7D"/>
    <w:rPr>
      <w:sz w:val="20"/>
      <w:szCs w:val="20"/>
    </w:rPr>
  </w:style>
  <w:style w:type="paragraph" w:styleId="Kommentarthema">
    <w:name w:val="annotation subject"/>
    <w:basedOn w:val="Kommentartext"/>
    <w:next w:val="Kommentartext"/>
    <w:link w:val="KommentarthemaZchn"/>
    <w:uiPriority w:val="99"/>
    <w:semiHidden/>
    <w:unhideWhenUsed/>
    <w:rsid w:val="00725A7D"/>
    <w:rPr>
      <w:b/>
      <w:bCs/>
    </w:rPr>
  </w:style>
  <w:style w:type="character" w:customStyle="1" w:styleId="KommentarthemaZchn">
    <w:name w:val="Kommentarthema Zchn"/>
    <w:basedOn w:val="KommentartextZchn"/>
    <w:link w:val="Kommentarthema"/>
    <w:uiPriority w:val="99"/>
    <w:semiHidden/>
    <w:rsid w:val="00725A7D"/>
    <w:rPr>
      <w:b/>
      <w:bCs/>
      <w:sz w:val="20"/>
      <w:szCs w:val="20"/>
    </w:rPr>
  </w:style>
  <w:style w:type="character" w:styleId="Hyperlink">
    <w:name w:val="Hyperlink"/>
    <w:basedOn w:val="Absatz-Standardschriftart"/>
    <w:uiPriority w:val="99"/>
    <w:unhideWhenUsed/>
    <w:rsid w:val="005A1D84"/>
    <w:rPr>
      <w:color w:val="0000FF"/>
      <w:u w:val="single"/>
    </w:rPr>
  </w:style>
  <w:style w:type="character" w:styleId="BesuchterLink">
    <w:name w:val="FollowedHyperlink"/>
    <w:basedOn w:val="Absatz-Standardschriftart"/>
    <w:uiPriority w:val="99"/>
    <w:semiHidden/>
    <w:unhideWhenUsed/>
    <w:rsid w:val="006D5B93"/>
    <w:rPr>
      <w:color w:val="800080" w:themeColor="followedHyperlink"/>
      <w:u w:val="single"/>
    </w:rPr>
  </w:style>
  <w:style w:type="paragraph" w:styleId="Titel">
    <w:name w:val="Title"/>
    <w:basedOn w:val="Standard"/>
    <w:next w:val="Standard"/>
    <w:link w:val="TitelZchn"/>
    <w:qFormat/>
    <w:rsid w:val="00D80D99"/>
    <w:pPr>
      <w:suppressLineNumbers/>
      <w:spacing w:before="240" w:after="360"/>
      <w:jc w:val="center"/>
    </w:pPr>
    <w:rPr>
      <w:rFonts w:cs="Times New Roman"/>
      <w:b/>
      <w:sz w:val="32"/>
      <w:szCs w:val="32"/>
    </w:rPr>
  </w:style>
  <w:style w:type="character" w:customStyle="1" w:styleId="TitelZchn">
    <w:name w:val="Titel Zchn"/>
    <w:basedOn w:val="Absatz-Standardschriftart"/>
    <w:link w:val="Titel"/>
    <w:rsid w:val="00D80D99"/>
    <w:rPr>
      <w:rFonts w:ascii="Times New Roman" w:hAnsi="Times New Roman" w:cs="Times New Roman"/>
      <w:b/>
      <w:sz w:val="32"/>
      <w:szCs w:val="32"/>
    </w:rPr>
  </w:style>
  <w:style w:type="paragraph" w:styleId="Untertitel">
    <w:name w:val="Subtitle"/>
    <w:basedOn w:val="Standard"/>
    <w:next w:val="Standard"/>
    <w:link w:val="UntertitelZchn"/>
    <w:uiPriority w:val="99"/>
    <w:unhideWhenUsed/>
    <w:qFormat/>
    <w:rsid w:val="00AC0270"/>
    <w:pPr>
      <w:spacing w:before="240"/>
    </w:pPr>
    <w:rPr>
      <w:rFonts w:cs="Times New Roman"/>
      <w:b/>
      <w:szCs w:val="24"/>
    </w:rPr>
  </w:style>
  <w:style w:type="character" w:customStyle="1" w:styleId="UntertitelZchn">
    <w:name w:val="Untertitel Zchn"/>
    <w:basedOn w:val="Absatz-Standardschriftart"/>
    <w:link w:val="Untertitel"/>
    <w:uiPriority w:val="99"/>
    <w:rsid w:val="00651CA2"/>
    <w:rPr>
      <w:rFonts w:ascii="Times New Roman" w:hAnsi="Times New Roman" w:cs="Times New Roman"/>
      <w:b/>
      <w:sz w:val="24"/>
      <w:szCs w:val="24"/>
    </w:rPr>
  </w:style>
  <w:style w:type="character" w:customStyle="1" w:styleId="berschrift3Zchn">
    <w:name w:val="Überschrift 3 Zchn"/>
    <w:basedOn w:val="Absatz-Standardschriftart"/>
    <w:link w:val="berschrift3"/>
    <w:uiPriority w:val="2"/>
    <w:rsid w:val="00B12023"/>
    <w:rPr>
      <w:rFonts w:ascii="Times New Roman" w:eastAsiaTheme="majorEastAsia" w:hAnsi="Times New Roman" w:cstheme="majorBidi"/>
      <w:b/>
      <w:sz w:val="24"/>
      <w:szCs w:val="24"/>
    </w:rPr>
  </w:style>
  <w:style w:type="paragraph" w:styleId="KeinLeerraum">
    <w:name w:val="No Spacing"/>
    <w:uiPriority w:val="99"/>
    <w:unhideWhenUsed/>
    <w:qFormat/>
    <w:rsid w:val="00A53000"/>
    <w:rPr>
      <w:rFonts w:ascii="Times New Roman" w:hAnsi="Times New Roman"/>
      <w:sz w:val="24"/>
    </w:rPr>
  </w:style>
  <w:style w:type="character" w:customStyle="1" w:styleId="berschrift4Zchn">
    <w:name w:val="Überschrift 4 Zchn"/>
    <w:basedOn w:val="Absatz-Standardschriftart"/>
    <w:link w:val="berschrift4"/>
    <w:uiPriority w:val="2"/>
    <w:rsid w:val="005D1840"/>
    <w:rPr>
      <w:rFonts w:ascii="Times New Roman" w:eastAsiaTheme="majorEastAsia" w:hAnsi="Times New Roman" w:cstheme="majorBidi"/>
      <w:b/>
      <w:iCs/>
      <w:sz w:val="24"/>
      <w:szCs w:val="24"/>
    </w:rPr>
  </w:style>
  <w:style w:type="character" w:customStyle="1" w:styleId="berschrift5Zchn">
    <w:name w:val="Überschrift 5 Zchn"/>
    <w:basedOn w:val="Absatz-Standardschriftart"/>
    <w:link w:val="berschrift5"/>
    <w:uiPriority w:val="2"/>
    <w:rsid w:val="005D1840"/>
    <w:rPr>
      <w:rFonts w:ascii="Times New Roman" w:eastAsiaTheme="majorEastAsia" w:hAnsi="Times New Roman" w:cstheme="majorBidi"/>
      <w:b/>
      <w:iCs/>
      <w:sz w:val="24"/>
      <w:szCs w:val="24"/>
    </w:rPr>
  </w:style>
  <w:style w:type="paragraph" w:customStyle="1" w:styleId="AuthorList">
    <w:name w:val="Author List"/>
    <w:aliases w:val="Keywords,Abstract"/>
    <w:basedOn w:val="Untertitel"/>
    <w:next w:val="Standard"/>
    <w:uiPriority w:val="1"/>
    <w:qFormat/>
    <w:rsid w:val="00651CA2"/>
  </w:style>
  <w:style w:type="character" w:styleId="SchwacheHervorhebung">
    <w:name w:val="Subtle Emphasis"/>
    <w:basedOn w:val="Absatz-Standardschriftart"/>
    <w:uiPriority w:val="19"/>
    <w:qFormat/>
    <w:rsid w:val="00C724CF"/>
    <w:rPr>
      <w:rFonts w:ascii="Times New Roman" w:hAnsi="Times New Roman"/>
      <w:i/>
      <w:iCs/>
      <w:color w:val="404040" w:themeColor="text1" w:themeTint="BF"/>
    </w:rPr>
  </w:style>
  <w:style w:type="character" w:styleId="IntensiveHervorhebung">
    <w:name w:val="Intense Emphasis"/>
    <w:basedOn w:val="Absatz-Standardschriftart"/>
    <w:uiPriority w:val="21"/>
    <w:unhideWhenUsed/>
    <w:rsid w:val="00C724CF"/>
    <w:rPr>
      <w:rFonts w:ascii="Times New Roman" w:hAnsi="Times New Roman"/>
      <w:i/>
      <w:iCs/>
      <w:color w:val="auto"/>
    </w:rPr>
  </w:style>
  <w:style w:type="paragraph" w:styleId="Zitat">
    <w:name w:val="Quote"/>
    <w:basedOn w:val="Standard"/>
    <w:next w:val="Standard"/>
    <w:link w:val="ZitatZchn"/>
    <w:uiPriority w:val="29"/>
    <w:qFormat/>
    <w:rsid w:val="00C724CF"/>
    <w:pPr>
      <w:spacing w:before="200" w:after="160"/>
      <w:ind w:left="864" w:right="864"/>
      <w:jc w:val="center"/>
    </w:pPr>
    <w:rPr>
      <w:i/>
      <w:iCs/>
      <w:color w:val="404040" w:themeColor="text1" w:themeTint="BF"/>
    </w:rPr>
  </w:style>
  <w:style w:type="character" w:customStyle="1" w:styleId="ZitatZchn">
    <w:name w:val="Zitat Zchn"/>
    <w:basedOn w:val="Absatz-Standardschriftart"/>
    <w:link w:val="Zitat"/>
    <w:uiPriority w:val="29"/>
    <w:rsid w:val="00C724CF"/>
    <w:rPr>
      <w:rFonts w:ascii="Times New Roman" w:hAnsi="Times New Roman"/>
      <w:i/>
      <w:iCs/>
      <w:color w:val="404040" w:themeColor="text1" w:themeTint="BF"/>
      <w:sz w:val="24"/>
    </w:rPr>
  </w:style>
  <w:style w:type="character" w:styleId="IntensiverVerweis">
    <w:name w:val="Intense Reference"/>
    <w:basedOn w:val="Absatz-Standardschriftart"/>
    <w:uiPriority w:val="32"/>
    <w:qFormat/>
    <w:rsid w:val="00C724CF"/>
    <w:rPr>
      <w:b/>
      <w:bCs/>
      <w:smallCaps/>
      <w:color w:val="auto"/>
      <w:spacing w:val="5"/>
    </w:rPr>
  </w:style>
  <w:style w:type="character" w:styleId="Buchtitel">
    <w:name w:val="Book Title"/>
    <w:basedOn w:val="Absatz-Standardschriftart"/>
    <w:uiPriority w:val="33"/>
    <w:qFormat/>
    <w:rsid w:val="00C724CF"/>
    <w:rPr>
      <w:rFonts w:ascii="Times New Roman" w:hAnsi="Times New Roman"/>
      <w:b/>
      <w:bCs/>
      <w:i/>
      <w:iCs/>
      <w:spacing w:val="5"/>
    </w:rPr>
  </w:style>
  <w:style w:type="numbering" w:customStyle="1" w:styleId="Headings">
    <w:name w:val="Headings"/>
    <w:uiPriority w:val="99"/>
    <w:rsid w:val="00D80D99"/>
    <w:pPr>
      <w:numPr>
        <w:numId w:val="3"/>
      </w:numPr>
    </w:pPr>
  </w:style>
  <w:style w:type="paragraph" w:styleId="berarbeitung">
    <w:name w:val="Revision"/>
    <w:hidden/>
    <w:uiPriority w:val="99"/>
    <w:semiHidden/>
    <w:rsid w:val="00A545C6"/>
    <w:rPr>
      <w:rFonts w:ascii="Times New Roman" w:hAnsi="Times New Roman"/>
      <w:sz w:val="24"/>
    </w:rPr>
  </w:style>
  <w:style w:type="paragraph" w:styleId="Literaturverzeichnis">
    <w:name w:val="Bibliography"/>
    <w:basedOn w:val="Standard"/>
    <w:next w:val="Standard"/>
    <w:uiPriority w:val="37"/>
    <w:unhideWhenUsed/>
    <w:rsid w:val="00CF0486"/>
    <w:pPr>
      <w:spacing w:after="240"/>
    </w:pPr>
  </w:style>
  <w:style w:type="character" w:styleId="NichtaufgelsteErwhnung">
    <w:name w:val="Unresolved Mention"/>
    <w:basedOn w:val="Absatz-Standardschriftart"/>
    <w:uiPriority w:val="99"/>
    <w:semiHidden/>
    <w:unhideWhenUsed/>
    <w:rsid w:val="00A62D31"/>
    <w:rPr>
      <w:color w:val="605E5C"/>
      <w:shd w:val="clear" w:color="auto" w:fill="E1DFDD"/>
    </w:rPr>
  </w:style>
  <w:style w:type="character" w:customStyle="1" w:styleId="html-italic">
    <w:name w:val="html-italic"/>
    <w:basedOn w:val="Absatz-Standardschriftart"/>
    <w:rsid w:val="004508E1"/>
  </w:style>
  <w:style w:type="character" w:customStyle="1" w:styleId="hgkelc">
    <w:name w:val="hgkelc"/>
    <w:basedOn w:val="Absatz-Standardschriftart"/>
    <w:rsid w:val="001E2D6F"/>
  </w:style>
  <w:style w:type="paragraph" w:styleId="Aufzhlungszeichen">
    <w:name w:val="List Bullet"/>
    <w:basedOn w:val="Standard"/>
    <w:uiPriority w:val="99"/>
    <w:unhideWhenUsed/>
    <w:rsid w:val="00D57D8C"/>
    <w:pPr>
      <w:numPr>
        <w:numId w:val="5"/>
      </w:numPr>
      <w:contextualSpacing/>
    </w:pPr>
  </w:style>
  <w:style w:type="character" w:customStyle="1" w:styleId="title-text">
    <w:name w:val="title-text"/>
    <w:basedOn w:val="Absatz-Standardschriftart"/>
    <w:rsid w:val="008D69EB"/>
  </w:style>
  <w:style w:type="table" w:styleId="Gitternetztabelle1hell">
    <w:name w:val="Grid Table 1 Light"/>
    <w:basedOn w:val="NormaleTabelle"/>
    <w:uiPriority w:val="46"/>
    <w:rsid w:val="00D069E4"/>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EinfacheTabelle3">
    <w:name w:val="Plain Table 3"/>
    <w:basedOn w:val="NormaleTabelle"/>
    <w:uiPriority w:val="43"/>
    <w:rsid w:val="003A5109"/>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Listentabelle7farbig">
    <w:name w:val="List Table 7 Colorful"/>
    <w:basedOn w:val="NormaleTabelle"/>
    <w:uiPriority w:val="52"/>
    <w:rsid w:val="003A5109"/>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Platzhaltertext">
    <w:name w:val="Placeholder Text"/>
    <w:basedOn w:val="Absatz-Standardschriftart"/>
    <w:uiPriority w:val="99"/>
    <w:semiHidden/>
    <w:rsid w:val="00F31E92"/>
    <w:rPr>
      <w:color w:val="808080"/>
    </w:rPr>
  </w:style>
  <w:style w:type="paragraph" w:customStyle="1" w:styleId="PanelFig">
    <w:name w:val="PanelFig"/>
    <w:basedOn w:val="Standard"/>
    <w:link w:val="PanelFigZchn"/>
    <w:qFormat/>
    <w:rsid w:val="008D69A2"/>
    <w:pPr>
      <w:jc w:val="left"/>
    </w:pPr>
    <w:rPr>
      <w:rFonts w:ascii="Arial" w:hAnsi="Arial" w:cs="Arial"/>
      <w:b/>
      <w:szCs w:val="24"/>
    </w:rPr>
  </w:style>
  <w:style w:type="character" w:customStyle="1" w:styleId="PanelFigZchn">
    <w:name w:val="PanelFig Zchn"/>
    <w:basedOn w:val="Absatz-Standardschriftart"/>
    <w:link w:val="PanelFig"/>
    <w:rsid w:val="008D69A2"/>
    <w:rPr>
      <w:rFonts w:ascii="Arial" w:hAnsi="Arial" w:cs="Arial"/>
      <w:b/>
      <w:sz w:val="24"/>
      <w:szCs w:val="24"/>
    </w:rPr>
  </w:style>
  <w:style w:type="paragraph" w:styleId="Abbildungsverzeichnis">
    <w:name w:val="table of figures"/>
    <w:basedOn w:val="Standard"/>
    <w:next w:val="Standard"/>
    <w:uiPriority w:val="99"/>
    <w:unhideWhenUsed/>
    <w:rsid w:val="001944E2"/>
  </w:style>
  <w:style w:type="table" w:styleId="Gitternetztabelle1hellAkzent1">
    <w:name w:val="Grid Table 1 Light Accent 1"/>
    <w:basedOn w:val="NormaleTabelle"/>
    <w:uiPriority w:val="46"/>
    <w:rsid w:val="00CC5E62"/>
    <w:rPr>
      <w:rFonts w:asciiTheme="minorHAnsi" w:hAnsiTheme="minorHAnsi"/>
      <w:lang w:val="de-DE"/>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anchor-text">
    <w:name w:val="anchor-text"/>
    <w:basedOn w:val="Absatz-Standardschriftart"/>
    <w:rsid w:val="00874C96"/>
  </w:style>
  <w:style w:type="character" w:customStyle="1" w:styleId="hwtze">
    <w:name w:val="hwtze"/>
    <w:basedOn w:val="Absatz-Standardschriftart"/>
    <w:rsid w:val="00365B04"/>
  </w:style>
  <w:style w:type="character" w:customStyle="1" w:styleId="rynqvb">
    <w:name w:val="rynqvb"/>
    <w:basedOn w:val="Absatz-Standardschriftart"/>
    <w:rsid w:val="00365B04"/>
  </w:style>
  <w:style w:type="character" w:customStyle="1" w:styleId="ui-provider">
    <w:name w:val="ui-provider"/>
    <w:basedOn w:val="Absatz-Standardschriftart"/>
    <w:rsid w:val="00097E92"/>
  </w:style>
  <w:style w:type="table" w:customStyle="1" w:styleId="rgMATLABTABLE">
    <w:name w:val="rgMATLABTABLE"/>
    <w:basedOn w:val="NormaleTabelle"/>
    <w:uiPriority w:val="99"/>
    <w:rsid w:val="00647A7E"/>
    <w:pPr>
      <w:jc w:val="center"/>
    </w:pPr>
    <w:rPr>
      <w:rFonts w:asciiTheme="minorHAnsi" w:eastAsiaTheme="minorEastAsia" w:hAnsiTheme="minorHAnsi"/>
      <w:lang w:eastAsia="ja-JP"/>
    </w:rPr>
    <w:tblPr/>
    <w:tblStylePr w:type="firstRow">
      <w:rPr>
        <w:b/>
        <w:i w:val="0"/>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188685">
      <w:bodyDiv w:val="1"/>
      <w:marLeft w:val="0"/>
      <w:marRight w:val="0"/>
      <w:marTop w:val="0"/>
      <w:marBottom w:val="0"/>
      <w:divBdr>
        <w:top w:val="none" w:sz="0" w:space="0" w:color="auto"/>
        <w:left w:val="none" w:sz="0" w:space="0" w:color="auto"/>
        <w:bottom w:val="none" w:sz="0" w:space="0" w:color="auto"/>
        <w:right w:val="none" w:sz="0" w:space="0" w:color="auto"/>
      </w:divBdr>
    </w:div>
    <w:div w:id="41952381">
      <w:bodyDiv w:val="1"/>
      <w:marLeft w:val="0"/>
      <w:marRight w:val="0"/>
      <w:marTop w:val="0"/>
      <w:marBottom w:val="0"/>
      <w:divBdr>
        <w:top w:val="none" w:sz="0" w:space="0" w:color="auto"/>
        <w:left w:val="none" w:sz="0" w:space="0" w:color="auto"/>
        <w:bottom w:val="none" w:sz="0" w:space="0" w:color="auto"/>
        <w:right w:val="none" w:sz="0" w:space="0" w:color="auto"/>
      </w:divBdr>
    </w:div>
    <w:div w:id="65960313">
      <w:bodyDiv w:val="1"/>
      <w:marLeft w:val="0"/>
      <w:marRight w:val="0"/>
      <w:marTop w:val="0"/>
      <w:marBottom w:val="0"/>
      <w:divBdr>
        <w:top w:val="none" w:sz="0" w:space="0" w:color="auto"/>
        <w:left w:val="none" w:sz="0" w:space="0" w:color="auto"/>
        <w:bottom w:val="none" w:sz="0" w:space="0" w:color="auto"/>
        <w:right w:val="none" w:sz="0" w:space="0" w:color="auto"/>
      </w:divBdr>
      <w:divsChild>
        <w:div w:id="26418416">
          <w:marLeft w:val="432"/>
          <w:marRight w:val="0"/>
          <w:marTop w:val="96"/>
          <w:marBottom w:val="0"/>
          <w:divBdr>
            <w:top w:val="none" w:sz="0" w:space="0" w:color="auto"/>
            <w:left w:val="none" w:sz="0" w:space="0" w:color="auto"/>
            <w:bottom w:val="none" w:sz="0" w:space="0" w:color="auto"/>
            <w:right w:val="none" w:sz="0" w:space="0" w:color="auto"/>
          </w:divBdr>
        </w:div>
        <w:div w:id="427770104">
          <w:marLeft w:val="994"/>
          <w:marRight w:val="0"/>
          <w:marTop w:val="96"/>
          <w:marBottom w:val="0"/>
          <w:divBdr>
            <w:top w:val="none" w:sz="0" w:space="0" w:color="auto"/>
            <w:left w:val="none" w:sz="0" w:space="0" w:color="auto"/>
            <w:bottom w:val="none" w:sz="0" w:space="0" w:color="auto"/>
            <w:right w:val="none" w:sz="0" w:space="0" w:color="auto"/>
          </w:divBdr>
        </w:div>
        <w:div w:id="518356990">
          <w:marLeft w:val="994"/>
          <w:marRight w:val="0"/>
          <w:marTop w:val="96"/>
          <w:marBottom w:val="0"/>
          <w:divBdr>
            <w:top w:val="none" w:sz="0" w:space="0" w:color="auto"/>
            <w:left w:val="none" w:sz="0" w:space="0" w:color="auto"/>
            <w:bottom w:val="none" w:sz="0" w:space="0" w:color="auto"/>
            <w:right w:val="none" w:sz="0" w:space="0" w:color="auto"/>
          </w:divBdr>
        </w:div>
        <w:div w:id="574095917">
          <w:marLeft w:val="994"/>
          <w:marRight w:val="0"/>
          <w:marTop w:val="96"/>
          <w:marBottom w:val="0"/>
          <w:divBdr>
            <w:top w:val="none" w:sz="0" w:space="0" w:color="auto"/>
            <w:left w:val="none" w:sz="0" w:space="0" w:color="auto"/>
            <w:bottom w:val="none" w:sz="0" w:space="0" w:color="auto"/>
            <w:right w:val="none" w:sz="0" w:space="0" w:color="auto"/>
          </w:divBdr>
        </w:div>
        <w:div w:id="699480133">
          <w:marLeft w:val="994"/>
          <w:marRight w:val="0"/>
          <w:marTop w:val="96"/>
          <w:marBottom w:val="0"/>
          <w:divBdr>
            <w:top w:val="none" w:sz="0" w:space="0" w:color="auto"/>
            <w:left w:val="none" w:sz="0" w:space="0" w:color="auto"/>
            <w:bottom w:val="none" w:sz="0" w:space="0" w:color="auto"/>
            <w:right w:val="none" w:sz="0" w:space="0" w:color="auto"/>
          </w:divBdr>
        </w:div>
        <w:div w:id="752169073">
          <w:marLeft w:val="432"/>
          <w:marRight w:val="0"/>
          <w:marTop w:val="96"/>
          <w:marBottom w:val="0"/>
          <w:divBdr>
            <w:top w:val="none" w:sz="0" w:space="0" w:color="auto"/>
            <w:left w:val="none" w:sz="0" w:space="0" w:color="auto"/>
            <w:bottom w:val="none" w:sz="0" w:space="0" w:color="auto"/>
            <w:right w:val="none" w:sz="0" w:space="0" w:color="auto"/>
          </w:divBdr>
        </w:div>
        <w:div w:id="884559831">
          <w:marLeft w:val="994"/>
          <w:marRight w:val="0"/>
          <w:marTop w:val="96"/>
          <w:marBottom w:val="0"/>
          <w:divBdr>
            <w:top w:val="none" w:sz="0" w:space="0" w:color="auto"/>
            <w:left w:val="none" w:sz="0" w:space="0" w:color="auto"/>
            <w:bottom w:val="none" w:sz="0" w:space="0" w:color="auto"/>
            <w:right w:val="none" w:sz="0" w:space="0" w:color="auto"/>
          </w:divBdr>
        </w:div>
        <w:div w:id="1038510963">
          <w:marLeft w:val="994"/>
          <w:marRight w:val="0"/>
          <w:marTop w:val="96"/>
          <w:marBottom w:val="0"/>
          <w:divBdr>
            <w:top w:val="none" w:sz="0" w:space="0" w:color="auto"/>
            <w:left w:val="none" w:sz="0" w:space="0" w:color="auto"/>
            <w:bottom w:val="none" w:sz="0" w:space="0" w:color="auto"/>
            <w:right w:val="none" w:sz="0" w:space="0" w:color="auto"/>
          </w:divBdr>
        </w:div>
        <w:div w:id="1187329439">
          <w:marLeft w:val="994"/>
          <w:marRight w:val="0"/>
          <w:marTop w:val="96"/>
          <w:marBottom w:val="0"/>
          <w:divBdr>
            <w:top w:val="none" w:sz="0" w:space="0" w:color="auto"/>
            <w:left w:val="none" w:sz="0" w:space="0" w:color="auto"/>
            <w:bottom w:val="none" w:sz="0" w:space="0" w:color="auto"/>
            <w:right w:val="none" w:sz="0" w:space="0" w:color="auto"/>
          </w:divBdr>
        </w:div>
        <w:div w:id="1255360499">
          <w:marLeft w:val="994"/>
          <w:marRight w:val="0"/>
          <w:marTop w:val="96"/>
          <w:marBottom w:val="0"/>
          <w:divBdr>
            <w:top w:val="none" w:sz="0" w:space="0" w:color="auto"/>
            <w:left w:val="none" w:sz="0" w:space="0" w:color="auto"/>
            <w:bottom w:val="none" w:sz="0" w:space="0" w:color="auto"/>
            <w:right w:val="none" w:sz="0" w:space="0" w:color="auto"/>
          </w:divBdr>
        </w:div>
        <w:div w:id="1349136250">
          <w:marLeft w:val="432"/>
          <w:marRight w:val="0"/>
          <w:marTop w:val="96"/>
          <w:marBottom w:val="0"/>
          <w:divBdr>
            <w:top w:val="none" w:sz="0" w:space="0" w:color="auto"/>
            <w:left w:val="none" w:sz="0" w:space="0" w:color="auto"/>
            <w:bottom w:val="none" w:sz="0" w:space="0" w:color="auto"/>
            <w:right w:val="none" w:sz="0" w:space="0" w:color="auto"/>
          </w:divBdr>
        </w:div>
        <w:div w:id="1485465460">
          <w:marLeft w:val="994"/>
          <w:marRight w:val="0"/>
          <w:marTop w:val="96"/>
          <w:marBottom w:val="0"/>
          <w:divBdr>
            <w:top w:val="none" w:sz="0" w:space="0" w:color="auto"/>
            <w:left w:val="none" w:sz="0" w:space="0" w:color="auto"/>
            <w:bottom w:val="none" w:sz="0" w:space="0" w:color="auto"/>
            <w:right w:val="none" w:sz="0" w:space="0" w:color="auto"/>
          </w:divBdr>
        </w:div>
      </w:divsChild>
    </w:div>
    <w:div w:id="83501254">
      <w:bodyDiv w:val="1"/>
      <w:marLeft w:val="0"/>
      <w:marRight w:val="0"/>
      <w:marTop w:val="0"/>
      <w:marBottom w:val="0"/>
      <w:divBdr>
        <w:top w:val="none" w:sz="0" w:space="0" w:color="auto"/>
        <w:left w:val="none" w:sz="0" w:space="0" w:color="auto"/>
        <w:bottom w:val="none" w:sz="0" w:space="0" w:color="auto"/>
        <w:right w:val="none" w:sz="0" w:space="0" w:color="auto"/>
      </w:divBdr>
    </w:div>
    <w:div w:id="161284185">
      <w:bodyDiv w:val="1"/>
      <w:marLeft w:val="0"/>
      <w:marRight w:val="0"/>
      <w:marTop w:val="0"/>
      <w:marBottom w:val="0"/>
      <w:divBdr>
        <w:top w:val="none" w:sz="0" w:space="0" w:color="auto"/>
        <w:left w:val="none" w:sz="0" w:space="0" w:color="auto"/>
        <w:bottom w:val="none" w:sz="0" w:space="0" w:color="auto"/>
        <w:right w:val="none" w:sz="0" w:space="0" w:color="auto"/>
      </w:divBdr>
    </w:div>
    <w:div w:id="171993267">
      <w:bodyDiv w:val="1"/>
      <w:marLeft w:val="0"/>
      <w:marRight w:val="0"/>
      <w:marTop w:val="0"/>
      <w:marBottom w:val="0"/>
      <w:divBdr>
        <w:top w:val="none" w:sz="0" w:space="0" w:color="auto"/>
        <w:left w:val="none" w:sz="0" w:space="0" w:color="auto"/>
        <w:bottom w:val="none" w:sz="0" w:space="0" w:color="auto"/>
        <w:right w:val="none" w:sz="0" w:space="0" w:color="auto"/>
      </w:divBdr>
    </w:div>
    <w:div w:id="204368256">
      <w:bodyDiv w:val="1"/>
      <w:marLeft w:val="0"/>
      <w:marRight w:val="0"/>
      <w:marTop w:val="0"/>
      <w:marBottom w:val="0"/>
      <w:divBdr>
        <w:top w:val="none" w:sz="0" w:space="0" w:color="auto"/>
        <w:left w:val="none" w:sz="0" w:space="0" w:color="auto"/>
        <w:bottom w:val="none" w:sz="0" w:space="0" w:color="auto"/>
        <w:right w:val="none" w:sz="0" w:space="0" w:color="auto"/>
      </w:divBdr>
      <w:divsChild>
        <w:div w:id="452870432">
          <w:marLeft w:val="0"/>
          <w:marRight w:val="0"/>
          <w:marTop w:val="0"/>
          <w:marBottom w:val="0"/>
          <w:divBdr>
            <w:top w:val="none" w:sz="0" w:space="0" w:color="auto"/>
            <w:left w:val="none" w:sz="0" w:space="0" w:color="auto"/>
            <w:bottom w:val="none" w:sz="0" w:space="0" w:color="auto"/>
            <w:right w:val="none" w:sz="0" w:space="0" w:color="auto"/>
          </w:divBdr>
          <w:divsChild>
            <w:div w:id="335234060">
              <w:marLeft w:val="0"/>
              <w:marRight w:val="0"/>
              <w:marTop w:val="0"/>
              <w:marBottom w:val="0"/>
              <w:divBdr>
                <w:top w:val="none" w:sz="0" w:space="0" w:color="auto"/>
                <w:left w:val="none" w:sz="0" w:space="0" w:color="auto"/>
                <w:bottom w:val="none" w:sz="0" w:space="0" w:color="auto"/>
                <w:right w:val="none" w:sz="0" w:space="0" w:color="auto"/>
              </w:divBdr>
            </w:div>
            <w:div w:id="522397671">
              <w:marLeft w:val="0"/>
              <w:marRight w:val="0"/>
              <w:marTop w:val="0"/>
              <w:marBottom w:val="0"/>
              <w:divBdr>
                <w:top w:val="none" w:sz="0" w:space="0" w:color="auto"/>
                <w:left w:val="none" w:sz="0" w:space="0" w:color="auto"/>
                <w:bottom w:val="none" w:sz="0" w:space="0" w:color="auto"/>
                <w:right w:val="none" w:sz="0" w:space="0" w:color="auto"/>
              </w:divBdr>
            </w:div>
            <w:div w:id="927809215">
              <w:marLeft w:val="0"/>
              <w:marRight w:val="0"/>
              <w:marTop w:val="0"/>
              <w:marBottom w:val="0"/>
              <w:divBdr>
                <w:top w:val="none" w:sz="0" w:space="0" w:color="auto"/>
                <w:left w:val="none" w:sz="0" w:space="0" w:color="auto"/>
                <w:bottom w:val="none" w:sz="0" w:space="0" w:color="auto"/>
                <w:right w:val="none" w:sz="0" w:space="0" w:color="auto"/>
              </w:divBdr>
            </w:div>
            <w:div w:id="1252399560">
              <w:marLeft w:val="0"/>
              <w:marRight w:val="0"/>
              <w:marTop w:val="0"/>
              <w:marBottom w:val="0"/>
              <w:divBdr>
                <w:top w:val="none" w:sz="0" w:space="0" w:color="auto"/>
                <w:left w:val="none" w:sz="0" w:space="0" w:color="auto"/>
                <w:bottom w:val="none" w:sz="0" w:space="0" w:color="auto"/>
                <w:right w:val="none" w:sz="0" w:space="0" w:color="auto"/>
              </w:divBdr>
            </w:div>
            <w:div w:id="1568998829">
              <w:marLeft w:val="0"/>
              <w:marRight w:val="0"/>
              <w:marTop w:val="0"/>
              <w:marBottom w:val="0"/>
              <w:divBdr>
                <w:top w:val="none" w:sz="0" w:space="0" w:color="auto"/>
                <w:left w:val="none" w:sz="0" w:space="0" w:color="auto"/>
                <w:bottom w:val="none" w:sz="0" w:space="0" w:color="auto"/>
                <w:right w:val="none" w:sz="0" w:space="0" w:color="auto"/>
              </w:divBdr>
            </w:div>
            <w:div w:id="1845901648">
              <w:marLeft w:val="0"/>
              <w:marRight w:val="0"/>
              <w:marTop w:val="0"/>
              <w:marBottom w:val="0"/>
              <w:divBdr>
                <w:top w:val="none" w:sz="0" w:space="0" w:color="auto"/>
                <w:left w:val="none" w:sz="0" w:space="0" w:color="auto"/>
                <w:bottom w:val="none" w:sz="0" w:space="0" w:color="auto"/>
                <w:right w:val="none" w:sz="0" w:space="0" w:color="auto"/>
              </w:divBdr>
            </w:div>
          </w:divsChild>
        </w:div>
        <w:div w:id="627859547">
          <w:marLeft w:val="0"/>
          <w:marRight w:val="0"/>
          <w:marTop w:val="0"/>
          <w:marBottom w:val="0"/>
          <w:divBdr>
            <w:top w:val="none" w:sz="0" w:space="0" w:color="auto"/>
            <w:left w:val="none" w:sz="0" w:space="0" w:color="auto"/>
            <w:bottom w:val="none" w:sz="0" w:space="0" w:color="auto"/>
            <w:right w:val="none" w:sz="0" w:space="0" w:color="auto"/>
          </w:divBdr>
        </w:div>
      </w:divsChild>
    </w:div>
    <w:div w:id="232590316">
      <w:bodyDiv w:val="1"/>
      <w:marLeft w:val="0"/>
      <w:marRight w:val="0"/>
      <w:marTop w:val="0"/>
      <w:marBottom w:val="0"/>
      <w:divBdr>
        <w:top w:val="none" w:sz="0" w:space="0" w:color="auto"/>
        <w:left w:val="none" w:sz="0" w:space="0" w:color="auto"/>
        <w:bottom w:val="none" w:sz="0" w:space="0" w:color="auto"/>
        <w:right w:val="none" w:sz="0" w:space="0" w:color="auto"/>
      </w:divBdr>
    </w:div>
    <w:div w:id="273487063">
      <w:bodyDiv w:val="1"/>
      <w:marLeft w:val="0"/>
      <w:marRight w:val="0"/>
      <w:marTop w:val="0"/>
      <w:marBottom w:val="0"/>
      <w:divBdr>
        <w:top w:val="none" w:sz="0" w:space="0" w:color="auto"/>
        <w:left w:val="none" w:sz="0" w:space="0" w:color="auto"/>
        <w:bottom w:val="none" w:sz="0" w:space="0" w:color="auto"/>
        <w:right w:val="none" w:sz="0" w:space="0" w:color="auto"/>
      </w:divBdr>
    </w:div>
    <w:div w:id="279995945">
      <w:bodyDiv w:val="1"/>
      <w:marLeft w:val="0"/>
      <w:marRight w:val="0"/>
      <w:marTop w:val="0"/>
      <w:marBottom w:val="0"/>
      <w:divBdr>
        <w:top w:val="none" w:sz="0" w:space="0" w:color="auto"/>
        <w:left w:val="none" w:sz="0" w:space="0" w:color="auto"/>
        <w:bottom w:val="none" w:sz="0" w:space="0" w:color="auto"/>
        <w:right w:val="none" w:sz="0" w:space="0" w:color="auto"/>
      </w:divBdr>
    </w:div>
    <w:div w:id="292366403">
      <w:bodyDiv w:val="1"/>
      <w:marLeft w:val="0"/>
      <w:marRight w:val="0"/>
      <w:marTop w:val="0"/>
      <w:marBottom w:val="0"/>
      <w:divBdr>
        <w:top w:val="none" w:sz="0" w:space="0" w:color="auto"/>
        <w:left w:val="none" w:sz="0" w:space="0" w:color="auto"/>
        <w:bottom w:val="none" w:sz="0" w:space="0" w:color="auto"/>
        <w:right w:val="none" w:sz="0" w:space="0" w:color="auto"/>
      </w:divBdr>
      <w:divsChild>
        <w:div w:id="110823890">
          <w:marLeft w:val="432"/>
          <w:marRight w:val="0"/>
          <w:marTop w:val="96"/>
          <w:marBottom w:val="0"/>
          <w:divBdr>
            <w:top w:val="none" w:sz="0" w:space="0" w:color="auto"/>
            <w:left w:val="none" w:sz="0" w:space="0" w:color="auto"/>
            <w:bottom w:val="none" w:sz="0" w:space="0" w:color="auto"/>
            <w:right w:val="none" w:sz="0" w:space="0" w:color="auto"/>
          </w:divBdr>
        </w:div>
        <w:div w:id="164059174">
          <w:marLeft w:val="994"/>
          <w:marRight w:val="0"/>
          <w:marTop w:val="96"/>
          <w:marBottom w:val="0"/>
          <w:divBdr>
            <w:top w:val="none" w:sz="0" w:space="0" w:color="auto"/>
            <w:left w:val="none" w:sz="0" w:space="0" w:color="auto"/>
            <w:bottom w:val="none" w:sz="0" w:space="0" w:color="auto"/>
            <w:right w:val="none" w:sz="0" w:space="0" w:color="auto"/>
          </w:divBdr>
        </w:div>
        <w:div w:id="219365117">
          <w:marLeft w:val="994"/>
          <w:marRight w:val="0"/>
          <w:marTop w:val="96"/>
          <w:marBottom w:val="0"/>
          <w:divBdr>
            <w:top w:val="none" w:sz="0" w:space="0" w:color="auto"/>
            <w:left w:val="none" w:sz="0" w:space="0" w:color="auto"/>
            <w:bottom w:val="none" w:sz="0" w:space="0" w:color="auto"/>
            <w:right w:val="none" w:sz="0" w:space="0" w:color="auto"/>
          </w:divBdr>
        </w:div>
        <w:div w:id="236595481">
          <w:marLeft w:val="994"/>
          <w:marRight w:val="0"/>
          <w:marTop w:val="96"/>
          <w:marBottom w:val="0"/>
          <w:divBdr>
            <w:top w:val="none" w:sz="0" w:space="0" w:color="auto"/>
            <w:left w:val="none" w:sz="0" w:space="0" w:color="auto"/>
            <w:bottom w:val="none" w:sz="0" w:space="0" w:color="auto"/>
            <w:right w:val="none" w:sz="0" w:space="0" w:color="auto"/>
          </w:divBdr>
        </w:div>
        <w:div w:id="553582757">
          <w:marLeft w:val="432"/>
          <w:marRight w:val="0"/>
          <w:marTop w:val="96"/>
          <w:marBottom w:val="0"/>
          <w:divBdr>
            <w:top w:val="none" w:sz="0" w:space="0" w:color="auto"/>
            <w:left w:val="none" w:sz="0" w:space="0" w:color="auto"/>
            <w:bottom w:val="none" w:sz="0" w:space="0" w:color="auto"/>
            <w:right w:val="none" w:sz="0" w:space="0" w:color="auto"/>
          </w:divBdr>
        </w:div>
        <w:div w:id="760953037">
          <w:marLeft w:val="994"/>
          <w:marRight w:val="0"/>
          <w:marTop w:val="96"/>
          <w:marBottom w:val="0"/>
          <w:divBdr>
            <w:top w:val="none" w:sz="0" w:space="0" w:color="auto"/>
            <w:left w:val="none" w:sz="0" w:space="0" w:color="auto"/>
            <w:bottom w:val="none" w:sz="0" w:space="0" w:color="auto"/>
            <w:right w:val="none" w:sz="0" w:space="0" w:color="auto"/>
          </w:divBdr>
        </w:div>
        <w:div w:id="815418981">
          <w:marLeft w:val="994"/>
          <w:marRight w:val="0"/>
          <w:marTop w:val="96"/>
          <w:marBottom w:val="0"/>
          <w:divBdr>
            <w:top w:val="none" w:sz="0" w:space="0" w:color="auto"/>
            <w:left w:val="none" w:sz="0" w:space="0" w:color="auto"/>
            <w:bottom w:val="none" w:sz="0" w:space="0" w:color="auto"/>
            <w:right w:val="none" w:sz="0" w:space="0" w:color="auto"/>
          </w:divBdr>
        </w:div>
        <w:div w:id="835149004">
          <w:marLeft w:val="994"/>
          <w:marRight w:val="0"/>
          <w:marTop w:val="96"/>
          <w:marBottom w:val="0"/>
          <w:divBdr>
            <w:top w:val="none" w:sz="0" w:space="0" w:color="auto"/>
            <w:left w:val="none" w:sz="0" w:space="0" w:color="auto"/>
            <w:bottom w:val="none" w:sz="0" w:space="0" w:color="auto"/>
            <w:right w:val="none" w:sz="0" w:space="0" w:color="auto"/>
          </w:divBdr>
        </w:div>
        <w:div w:id="1210075546">
          <w:marLeft w:val="994"/>
          <w:marRight w:val="0"/>
          <w:marTop w:val="96"/>
          <w:marBottom w:val="0"/>
          <w:divBdr>
            <w:top w:val="none" w:sz="0" w:space="0" w:color="auto"/>
            <w:left w:val="none" w:sz="0" w:space="0" w:color="auto"/>
            <w:bottom w:val="none" w:sz="0" w:space="0" w:color="auto"/>
            <w:right w:val="none" w:sz="0" w:space="0" w:color="auto"/>
          </w:divBdr>
        </w:div>
        <w:div w:id="1386101010">
          <w:marLeft w:val="432"/>
          <w:marRight w:val="0"/>
          <w:marTop w:val="96"/>
          <w:marBottom w:val="0"/>
          <w:divBdr>
            <w:top w:val="none" w:sz="0" w:space="0" w:color="auto"/>
            <w:left w:val="none" w:sz="0" w:space="0" w:color="auto"/>
            <w:bottom w:val="none" w:sz="0" w:space="0" w:color="auto"/>
            <w:right w:val="none" w:sz="0" w:space="0" w:color="auto"/>
          </w:divBdr>
        </w:div>
        <w:div w:id="1857424040">
          <w:marLeft w:val="994"/>
          <w:marRight w:val="0"/>
          <w:marTop w:val="96"/>
          <w:marBottom w:val="0"/>
          <w:divBdr>
            <w:top w:val="none" w:sz="0" w:space="0" w:color="auto"/>
            <w:left w:val="none" w:sz="0" w:space="0" w:color="auto"/>
            <w:bottom w:val="none" w:sz="0" w:space="0" w:color="auto"/>
            <w:right w:val="none" w:sz="0" w:space="0" w:color="auto"/>
          </w:divBdr>
        </w:div>
        <w:div w:id="2036081407">
          <w:marLeft w:val="994"/>
          <w:marRight w:val="0"/>
          <w:marTop w:val="96"/>
          <w:marBottom w:val="0"/>
          <w:divBdr>
            <w:top w:val="none" w:sz="0" w:space="0" w:color="auto"/>
            <w:left w:val="none" w:sz="0" w:space="0" w:color="auto"/>
            <w:bottom w:val="none" w:sz="0" w:space="0" w:color="auto"/>
            <w:right w:val="none" w:sz="0" w:space="0" w:color="auto"/>
          </w:divBdr>
        </w:div>
      </w:divsChild>
    </w:div>
    <w:div w:id="321350989">
      <w:bodyDiv w:val="1"/>
      <w:marLeft w:val="0"/>
      <w:marRight w:val="0"/>
      <w:marTop w:val="0"/>
      <w:marBottom w:val="0"/>
      <w:divBdr>
        <w:top w:val="none" w:sz="0" w:space="0" w:color="auto"/>
        <w:left w:val="none" w:sz="0" w:space="0" w:color="auto"/>
        <w:bottom w:val="none" w:sz="0" w:space="0" w:color="auto"/>
        <w:right w:val="none" w:sz="0" w:space="0" w:color="auto"/>
      </w:divBdr>
      <w:divsChild>
        <w:div w:id="1528786895">
          <w:marLeft w:val="0"/>
          <w:marRight w:val="0"/>
          <w:marTop w:val="0"/>
          <w:marBottom w:val="0"/>
          <w:divBdr>
            <w:top w:val="none" w:sz="0" w:space="0" w:color="auto"/>
            <w:left w:val="none" w:sz="0" w:space="0" w:color="auto"/>
            <w:bottom w:val="none" w:sz="0" w:space="0" w:color="auto"/>
            <w:right w:val="none" w:sz="0" w:space="0" w:color="auto"/>
          </w:divBdr>
          <w:divsChild>
            <w:div w:id="88329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254591">
      <w:bodyDiv w:val="1"/>
      <w:marLeft w:val="0"/>
      <w:marRight w:val="0"/>
      <w:marTop w:val="0"/>
      <w:marBottom w:val="0"/>
      <w:divBdr>
        <w:top w:val="none" w:sz="0" w:space="0" w:color="auto"/>
        <w:left w:val="none" w:sz="0" w:space="0" w:color="auto"/>
        <w:bottom w:val="none" w:sz="0" w:space="0" w:color="auto"/>
        <w:right w:val="none" w:sz="0" w:space="0" w:color="auto"/>
      </w:divBdr>
    </w:div>
    <w:div w:id="368335732">
      <w:bodyDiv w:val="1"/>
      <w:marLeft w:val="0"/>
      <w:marRight w:val="0"/>
      <w:marTop w:val="0"/>
      <w:marBottom w:val="0"/>
      <w:divBdr>
        <w:top w:val="none" w:sz="0" w:space="0" w:color="auto"/>
        <w:left w:val="none" w:sz="0" w:space="0" w:color="auto"/>
        <w:bottom w:val="none" w:sz="0" w:space="0" w:color="auto"/>
        <w:right w:val="none" w:sz="0" w:space="0" w:color="auto"/>
      </w:divBdr>
    </w:div>
    <w:div w:id="403332524">
      <w:bodyDiv w:val="1"/>
      <w:marLeft w:val="0"/>
      <w:marRight w:val="0"/>
      <w:marTop w:val="0"/>
      <w:marBottom w:val="0"/>
      <w:divBdr>
        <w:top w:val="none" w:sz="0" w:space="0" w:color="auto"/>
        <w:left w:val="none" w:sz="0" w:space="0" w:color="auto"/>
        <w:bottom w:val="none" w:sz="0" w:space="0" w:color="auto"/>
        <w:right w:val="none" w:sz="0" w:space="0" w:color="auto"/>
      </w:divBdr>
    </w:div>
    <w:div w:id="453717703">
      <w:bodyDiv w:val="1"/>
      <w:marLeft w:val="0"/>
      <w:marRight w:val="0"/>
      <w:marTop w:val="0"/>
      <w:marBottom w:val="0"/>
      <w:divBdr>
        <w:top w:val="none" w:sz="0" w:space="0" w:color="auto"/>
        <w:left w:val="none" w:sz="0" w:space="0" w:color="auto"/>
        <w:bottom w:val="none" w:sz="0" w:space="0" w:color="auto"/>
        <w:right w:val="none" w:sz="0" w:space="0" w:color="auto"/>
      </w:divBdr>
      <w:divsChild>
        <w:div w:id="142626635">
          <w:marLeft w:val="0"/>
          <w:marRight w:val="0"/>
          <w:marTop w:val="0"/>
          <w:marBottom w:val="0"/>
          <w:divBdr>
            <w:top w:val="none" w:sz="0" w:space="0" w:color="auto"/>
            <w:left w:val="none" w:sz="0" w:space="0" w:color="auto"/>
            <w:bottom w:val="none" w:sz="0" w:space="0" w:color="auto"/>
            <w:right w:val="none" w:sz="0" w:space="0" w:color="auto"/>
          </w:divBdr>
          <w:divsChild>
            <w:div w:id="57069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697115">
      <w:bodyDiv w:val="1"/>
      <w:marLeft w:val="0"/>
      <w:marRight w:val="0"/>
      <w:marTop w:val="0"/>
      <w:marBottom w:val="0"/>
      <w:divBdr>
        <w:top w:val="none" w:sz="0" w:space="0" w:color="auto"/>
        <w:left w:val="none" w:sz="0" w:space="0" w:color="auto"/>
        <w:bottom w:val="none" w:sz="0" w:space="0" w:color="auto"/>
        <w:right w:val="none" w:sz="0" w:space="0" w:color="auto"/>
      </w:divBdr>
    </w:div>
    <w:div w:id="476724946">
      <w:bodyDiv w:val="1"/>
      <w:marLeft w:val="0"/>
      <w:marRight w:val="0"/>
      <w:marTop w:val="0"/>
      <w:marBottom w:val="0"/>
      <w:divBdr>
        <w:top w:val="none" w:sz="0" w:space="0" w:color="auto"/>
        <w:left w:val="none" w:sz="0" w:space="0" w:color="auto"/>
        <w:bottom w:val="none" w:sz="0" w:space="0" w:color="auto"/>
        <w:right w:val="none" w:sz="0" w:space="0" w:color="auto"/>
      </w:divBdr>
    </w:div>
    <w:div w:id="480660267">
      <w:bodyDiv w:val="1"/>
      <w:marLeft w:val="0"/>
      <w:marRight w:val="0"/>
      <w:marTop w:val="0"/>
      <w:marBottom w:val="0"/>
      <w:divBdr>
        <w:top w:val="none" w:sz="0" w:space="0" w:color="auto"/>
        <w:left w:val="none" w:sz="0" w:space="0" w:color="auto"/>
        <w:bottom w:val="none" w:sz="0" w:space="0" w:color="auto"/>
        <w:right w:val="none" w:sz="0" w:space="0" w:color="auto"/>
      </w:divBdr>
    </w:div>
    <w:div w:id="515536323">
      <w:bodyDiv w:val="1"/>
      <w:marLeft w:val="0"/>
      <w:marRight w:val="0"/>
      <w:marTop w:val="0"/>
      <w:marBottom w:val="0"/>
      <w:divBdr>
        <w:top w:val="none" w:sz="0" w:space="0" w:color="auto"/>
        <w:left w:val="none" w:sz="0" w:space="0" w:color="auto"/>
        <w:bottom w:val="none" w:sz="0" w:space="0" w:color="auto"/>
        <w:right w:val="none" w:sz="0" w:space="0" w:color="auto"/>
      </w:divBdr>
    </w:div>
    <w:div w:id="535852799">
      <w:bodyDiv w:val="1"/>
      <w:marLeft w:val="0"/>
      <w:marRight w:val="0"/>
      <w:marTop w:val="0"/>
      <w:marBottom w:val="0"/>
      <w:divBdr>
        <w:top w:val="none" w:sz="0" w:space="0" w:color="auto"/>
        <w:left w:val="none" w:sz="0" w:space="0" w:color="auto"/>
        <w:bottom w:val="none" w:sz="0" w:space="0" w:color="auto"/>
        <w:right w:val="none" w:sz="0" w:space="0" w:color="auto"/>
      </w:divBdr>
    </w:div>
    <w:div w:id="537162347">
      <w:bodyDiv w:val="1"/>
      <w:marLeft w:val="0"/>
      <w:marRight w:val="0"/>
      <w:marTop w:val="0"/>
      <w:marBottom w:val="0"/>
      <w:divBdr>
        <w:top w:val="none" w:sz="0" w:space="0" w:color="auto"/>
        <w:left w:val="none" w:sz="0" w:space="0" w:color="auto"/>
        <w:bottom w:val="none" w:sz="0" w:space="0" w:color="auto"/>
        <w:right w:val="none" w:sz="0" w:space="0" w:color="auto"/>
      </w:divBdr>
      <w:divsChild>
        <w:div w:id="1809280479">
          <w:marLeft w:val="0"/>
          <w:marRight w:val="0"/>
          <w:marTop w:val="0"/>
          <w:marBottom w:val="0"/>
          <w:divBdr>
            <w:top w:val="none" w:sz="0" w:space="0" w:color="auto"/>
            <w:left w:val="none" w:sz="0" w:space="0" w:color="auto"/>
            <w:bottom w:val="none" w:sz="0" w:space="0" w:color="auto"/>
            <w:right w:val="none" w:sz="0" w:space="0" w:color="auto"/>
          </w:divBdr>
          <w:divsChild>
            <w:div w:id="860170766">
              <w:marLeft w:val="0"/>
              <w:marRight w:val="0"/>
              <w:marTop w:val="0"/>
              <w:marBottom w:val="0"/>
              <w:divBdr>
                <w:top w:val="none" w:sz="0" w:space="0" w:color="auto"/>
                <w:left w:val="none" w:sz="0" w:space="0" w:color="auto"/>
                <w:bottom w:val="none" w:sz="0" w:space="0" w:color="auto"/>
                <w:right w:val="none" w:sz="0" w:space="0" w:color="auto"/>
              </w:divBdr>
            </w:div>
            <w:div w:id="935402115">
              <w:marLeft w:val="0"/>
              <w:marRight w:val="0"/>
              <w:marTop w:val="0"/>
              <w:marBottom w:val="0"/>
              <w:divBdr>
                <w:top w:val="none" w:sz="0" w:space="0" w:color="auto"/>
                <w:left w:val="none" w:sz="0" w:space="0" w:color="auto"/>
                <w:bottom w:val="none" w:sz="0" w:space="0" w:color="auto"/>
                <w:right w:val="none" w:sz="0" w:space="0" w:color="auto"/>
              </w:divBdr>
            </w:div>
            <w:div w:id="961769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406426">
      <w:bodyDiv w:val="1"/>
      <w:marLeft w:val="0"/>
      <w:marRight w:val="0"/>
      <w:marTop w:val="0"/>
      <w:marBottom w:val="0"/>
      <w:divBdr>
        <w:top w:val="none" w:sz="0" w:space="0" w:color="auto"/>
        <w:left w:val="none" w:sz="0" w:space="0" w:color="auto"/>
        <w:bottom w:val="none" w:sz="0" w:space="0" w:color="auto"/>
        <w:right w:val="none" w:sz="0" w:space="0" w:color="auto"/>
      </w:divBdr>
      <w:divsChild>
        <w:div w:id="173082863">
          <w:marLeft w:val="1541"/>
          <w:marRight w:val="0"/>
          <w:marTop w:val="96"/>
          <w:marBottom w:val="0"/>
          <w:divBdr>
            <w:top w:val="none" w:sz="0" w:space="0" w:color="auto"/>
            <w:left w:val="none" w:sz="0" w:space="0" w:color="auto"/>
            <w:bottom w:val="none" w:sz="0" w:space="0" w:color="auto"/>
            <w:right w:val="none" w:sz="0" w:space="0" w:color="auto"/>
          </w:divBdr>
        </w:div>
        <w:div w:id="186412231">
          <w:marLeft w:val="1541"/>
          <w:marRight w:val="0"/>
          <w:marTop w:val="96"/>
          <w:marBottom w:val="0"/>
          <w:divBdr>
            <w:top w:val="none" w:sz="0" w:space="0" w:color="auto"/>
            <w:left w:val="none" w:sz="0" w:space="0" w:color="auto"/>
            <w:bottom w:val="none" w:sz="0" w:space="0" w:color="auto"/>
            <w:right w:val="none" w:sz="0" w:space="0" w:color="auto"/>
          </w:divBdr>
        </w:div>
        <w:div w:id="324626840">
          <w:marLeft w:val="1541"/>
          <w:marRight w:val="0"/>
          <w:marTop w:val="96"/>
          <w:marBottom w:val="0"/>
          <w:divBdr>
            <w:top w:val="none" w:sz="0" w:space="0" w:color="auto"/>
            <w:left w:val="none" w:sz="0" w:space="0" w:color="auto"/>
            <w:bottom w:val="none" w:sz="0" w:space="0" w:color="auto"/>
            <w:right w:val="none" w:sz="0" w:space="0" w:color="auto"/>
          </w:divBdr>
        </w:div>
        <w:div w:id="1198741307">
          <w:marLeft w:val="1541"/>
          <w:marRight w:val="0"/>
          <w:marTop w:val="96"/>
          <w:marBottom w:val="0"/>
          <w:divBdr>
            <w:top w:val="none" w:sz="0" w:space="0" w:color="auto"/>
            <w:left w:val="none" w:sz="0" w:space="0" w:color="auto"/>
            <w:bottom w:val="none" w:sz="0" w:space="0" w:color="auto"/>
            <w:right w:val="none" w:sz="0" w:space="0" w:color="auto"/>
          </w:divBdr>
        </w:div>
        <w:div w:id="1200708490">
          <w:marLeft w:val="1541"/>
          <w:marRight w:val="0"/>
          <w:marTop w:val="96"/>
          <w:marBottom w:val="0"/>
          <w:divBdr>
            <w:top w:val="none" w:sz="0" w:space="0" w:color="auto"/>
            <w:left w:val="none" w:sz="0" w:space="0" w:color="auto"/>
            <w:bottom w:val="none" w:sz="0" w:space="0" w:color="auto"/>
            <w:right w:val="none" w:sz="0" w:space="0" w:color="auto"/>
          </w:divBdr>
        </w:div>
        <w:div w:id="1264535595">
          <w:marLeft w:val="1541"/>
          <w:marRight w:val="0"/>
          <w:marTop w:val="96"/>
          <w:marBottom w:val="0"/>
          <w:divBdr>
            <w:top w:val="none" w:sz="0" w:space="0" w:color="auto"/>
            <w:left w:val="none" w:sz="0" w:space="0" w:color="auto"/>
            <w:bottom w:val="none" w:sz="0" w:space="0" w:color="auto"/>
            <w:right w:val="none" w:sz="0" w:space="0" w:color="auto"/>
          </w:divBdr>
        </w:div>
        <w:div w:id="1341347790">
          <w:marLeft w:val="1541"/>
          <w:marRight w:val="0"/>
          <w:marTop w:val="96"/>
          <w:marBottom w:val="0"/>
          <w:divBdr>
            <w:top w:val="none" w:sz="0" w:space="0" w:color="auto"/>
            <w:left w:val="none" w:sz="0" w:space="0" w:color="auto"/>
            <w:bottom w:val="none" w:sz="0" w:space="0" w:color="auto"/>
            <w:right w:val="none" w:sz="0" w:space="0" w:color="auto"/>
          </w:divBdr>
        </w:div>
        <w:div w:id="1411659293">
          <w:marLeft w:val="1541"/>
          <w:marRight w:val="0"/>
          <w:marTop w:val="96"/>
          <w:marBottom w:val="0"/>
          <w:divBdr>
            <w:top w:val="none" w:sz="0" w:space="0" w:color="auto"/>
            <w:left w:val="none" w:sz="0" w:space="0" w:color="auto"/>
            <w:bottom w:val="none" w:sz="0" w:space="0" w:color="auto"/>
            <w:right w:val="none" w:sz="0" w:space="0" w:color="auto"/>
          </w:divBdr>
        </w:div>
        <w:div w:id="1871137819">
          <w:marLeft w:val="1541"/>
          <w:marRight w:val="0"/>
          <w:marTop w:val="96"/>
          <w:marBottom w:val="0"/>
          <w:divBdr>
            <w:top w:val="none" w:sz="0" w:space="0" w:color="auto"/>
            <w:left w:val="none" w:sz="0" w:space="0" w:color="auto"/>
            <w:bottom w:val="none" w:sz="0" w:space="0" w:color="auto"/>
            <w:right w:val="none" w:sz="0" w:space="0" w:color="auto"/>
          </w:divBdr>
        </w:div>
        <w:div w:id="2130853132">
          <w:marLeft w:val="1541"/>
          <w:marRight w:val="0"/>
          <w:marTop w:val="96"/>
          <w:marBottom w:val="0"/>
          <w:divBdr>
            <w:top w:val="none" w:sz="0" w:space="0" w:color="auto"/>
            <w:left w:val="none" w:sz="0" w:space="0" w:color="auto"/>
            <w:bottom w:val="none" w:sz="0" w:space="0" w:color="auto"/>
            <w:right w:val="none" w:sz="0" w:space="0" w:color="auto"/>
          </w:divBdr>
        </w:div>
      </w:divsChild>
    </w:div>
    <w:div w:id="559484894">
      <w:bodyDiv w:val="1"/>
      <w:marLeft w:val="0"/>
      <w:marRight w:val="0"/>
      <w:marTop w:val="0"/>
      <w:marBottom w:val="0"/>
      <w:divBdr>
        <w:top w:val="none" w:sz="0" w:space="0" w:color="auto"/>
        <w:left w:val="none" w:sz="0" w:space="0" w:color="auto"/>
        <w:bottom w:val="none" w:sz="0" w:space="0" w:color="auto"/>
        <w:right w:val="none" w:sz="0" w:space="0" w:color="auto"/>
      </w:divBdr>
      <w:divsChild>
        <w:div w:id="1525940381">
          <w:marLeft w:val="432"/>
          <w:marRight w:val="0"/>
          <w:marTop w:val="96"/>
          <w:marBottom w:val="0"/>
          <w:divBdr>
            <w:top w:val="none" w:sz="0" w:space="0" w:color="auto"/>
            <w:left w:val="none" w:sz="0" w:space="0" w:color="auto"/>
            <w:bottom w:val="none" w:sz="0" w:space="0" w:color="auto"/>
            <w:right w:val="none" w:sz="0" w:space="0" w:color="auto"/>
          </w:divBdr>
        </w:div>
      </w:divsChild>
    </w:div>
    <w:div w:id="566258189">
      <w:bodyDiv w:val="1"/>
      <w:marLeft w:val="0"/>
      <w:marRight w:val="0"/>
      <w:marTop w:val="0"/>
      <w:marBottom w:val="0"/>
      <w:divBdr>
        <w:top w:val="none" w:sz="0" w:space="0" w:color="auto"/>
        <w:left w:val="none" w:sz="0" w:space="0" w:color="auto"/>
        <w:bottom w:val="none" w:sz="0" w:space="0" w:color="auto"/>
        <w:right w:val="none" w:sz="0" w:space="0" w:color="auto"/>
      </w:divBdr>
    </w:div>
    <w:div w:id="625626042">
      <w:bodyDiv w:val="1"/>
      <w:marLeft w:val="0"/>
      <w:marRight w:val="0"/>
      <w:marTop w:val="0"/>
      <w:marBottom w:val="0"/>
      <w:divBdr>
        <w:top w:val="none" w:sz="0" w:space="0" w:color="auto"/>
        <w:left w:val="none" w:sz="0" w:space="0" w:color="auto"/>
        <w:bottom w:val="none" w:sz="0" w:space="0" w:color="auto"/>
        <w:right w:val="none" w:sz="0" w:space="0" w:color="auto"/>
      </w:divBdr>
    </w:div>
    <w:div w:id="646711664">
      <w:bodyDiv w:val="1"/>
      <w:marLeft w:val="0"/>
      <w:marRight w:val="0"/>
      <w:marTop w:val="0"/>
      <w:marBottom w:val="0"/>
      <w:divBdr>
        <w:top w:val="none" w:sz="0" w:space="0" w:color="auto"/>
        <w:left w:val="none" w:sz="0" w:space="0" w:color="auto"/>
        <w:bottom w:val="none" w:sz="0" w:space="0" w:color="auto"/>
        <w:right w:val="none" w:sz="0" w:space="0" w:color="auto"/>
      </w:divBdr>
      <w:divsChild>
        <w:div w:id="1507818425">
          <w:marLeft w:val="0"/>
          <w:marRight w:val="0"/>
          <w:marTop w:val="0"/>
          <w:marBottom w:val="0"/>
          <w:divBdr>
            <w:top w:val="none" w:sz="0" w:space="0" w:color="auto"/>
            <w:left w:val="none" w:sz="0" w:space="0" w:color="auto"/>
            <w:bottom w:val="none" w:sz="0" w:space="0" w:color="auto"/>
            <w:right w:val="none" w:sz="0" w:space="0" w:color="auto"/>
          </w:divBdr>
        </w:div>
      </w:divsChild>
    </w:div>
    <w:div w:id="698436414">
      <w:bodyDiv w:val="1"/>
      <w:marLeft w:val="0"/>
      <w:marRight w:val="0"/>
      <w:marTop w:val="0"/>
      <w:marBottom w:val="0"/>
      <w:divBdr>
        <w:top w:val="none" w:sz="0" w:space="0" w:color="auto"/>
        <w:left w:val="none" w:sz="0" w:space="0" w:color="auto"/>
        <w:bottom w:val="none" w:sz="0" w:space="0" w:color="auto"/>
        <w:right w:val="none" w:sz="0" w:space="0" w:color="auto"/>
      </w:divBdr>
      <w:divsChild>
        <w:div w:id="184101455">
          <w:marLeft w:val="432"/>
          <w:marRight w:val="0"/>
          <w:marTop w:val="96"/>
          <w:marBottom w:val="0"/>
          <w:divBdr>
            <w:top w:val="none" w:sz="0" w:space="0" w:color="auto"/>
            <w:left w:val="none" w:sz="0" w:space="0" w:color="auto"/>
            <w:bottom w:val="none" w:sz="0" w:space="0" w:color="auto"/>
            <w:right w:val="none" w:sz="0" w:space="0" w:color="auto"/>
          </w:divBdr>
        </w:div>
        <w:div w:id="191385421">
          <w:marLeft w:val="432"/>
          <w:marRight w:val="0"/>
          <w:marTop w:val="96"/>
          <w:marBottom w:val="0"/>
          <w:divBdr>
            <w:top w:val="none" w:sz="0" w:space="0" w:color="auto"/>
            <w:left w:val="none" w:sz="0" w:space="0" w:color="auto"/>
            <w:bottom w:val="none" w:sz="0" w:space="0" w:color="auto"/>
            <w:right w:val="none" w:sz="0" w:space="0" w:color="auto"/>
          </w:divBdr>
        </w:div>
        <w:div w:id="416948471">
          <w:marLeft w:val="994"/>
          <w:marRight w:val="0"/>
          <w:marTop w:val="96"/>
          <w:marBottom w:val="0"/>
          <w:divBdr>
            <w:top w:val="none" w:sz="0" w:space="0" w:color="auto"/>
            <w:left w:val="none" w:sz="0" w:space="0" w:color="auto"/>
            <w:bottom w:val="none" w:sz="0" w:space="0" w:color="auto"/>
            <w:right w:val="none" w:sz="0" w:space="0" w:color="auto"/>
          </w:divBdr>
        </w:div>
        <w:div w:id="794132366">
          <w:marLeft w:val="994"/>
          <w:marRight w:val="0"/>
          <w:marTop w:val="96"/>
          <w:marBottom w:val="0"/>
          <w:divBdr>
            <w:top w:val="none" w:sz="0" w:space="0" w:color="auto"/>
            <w:left w:val="none" w:sz="0" w:space="0" w:color="auto"/>
            <w:bottom w:val="none" w:sz="0" w:space="0" w:color="auto"/>
            <w:right w:val="none" w:sz="0" w:space="0" w:color="auto"/>
          </w:divBdr>
        </w:div>
        <w:div w:id="1041242922">
          <w:marLeft w:val="432"/>
          <w:marRight w:val="0"/>
          <w:marTop w:val="96"/>
          <w:marBottom w:val="0"/>
          <w:divBdr>
            <w:top w:val="none" w:sz="0" w:space="0" w:color="auto"/>
            <w:left w:val="none" w:sz="0" w:space="0" w:color="auto"/>
            <w:bottom w:val="none" w:sz="0" w:space="0" w:color="auto"/>
            <w:right w:val="none" w:sz="0" w:space="0" w:color="auto"/>
          </w:divBdr>
        </w:div>
        <w:div w:id="1063715161">
          <w:marLeft w:val="994"/>
          <w:marRight w:val="0"/>
          <w:marTop w:val="96"/>
          <w:marBottom w:val="0"/>
          <w:divBdr>
            <w:top w:val="none" w:sz="0" w:space="0" w:color="auto"/>
            <w:left w:val="none" w:sz="0" w:space="0" w:color="auto"/>
            <w:bottom w:val="none" w:sz="0" w:space="0" w:color="auto"/>
            <w:right w:val="none" w:sz="0" w:space="0" w:color="auto"/>
          </w:divBdr>
        </w:div>
        <w:div w:id="1068192450">
          <w:marLeft w:val="432"/>
          <w:marRight w:val="0"/>
          <w:marTop w:val="96"/>
          <w:marBottom w:val="0"/>
          <w:divBdr>
            <w:top w:val="none" w:sz="0" w:space="0" w:color="auto"/>
            <w:left w:val="none" w:sz="0" w:space="0" w:color="auto"/>
            <w:bottom w:val="none" w:sz="0" w:space="0" w:color="auto"/>
            <w:right w:val="none" w:sz="0" w:space="0" w:color="auto"/>
          </w:divBdr>
        </w:div>
        <w:div w:id="1304775383">
          <w:marLeft w:val="432"/>
          <w:marRight w:val="0"/>
          <w:marTop w:val="96"/>
          <w:marBottom w:val="0"/>
          <w:divBdr>
            <w:top w:val="none" w:sz="0" w:space="0" w:color="auto"/>
            <w:left w:val="none" w:sz="0" w:space="0" w:color="auto"/>
            <w:bottom w:val="none" w:sz="0" w:space="0" w:color="auto"/>
            <w:right w:val="none" w:sz="0" w:space="0" w:color="auto"/>
          </w:divBdr>
        </w:div>
        <w:div w:id="1732654780">
          <w:marLeft w:val="432"/>
          <w:marRight w:val="0"/>
          <w:marTop w:val="96"/>
          <w:marBottom w:val="0"/>
          <w:divBdr>
            <w:top w:val="none" w:sz="0" w:space="0" w:color="auto"/>
            <w:left w:val="none" w:sz="0" w:space="0" w:color="auto"/>
            <w:bottom w:val="none" w:sz="0" w:space="0" w:color="auto"/>
            <w:right w:val="none" w:sz="0" w:space="0" w:color="auto"/>
          </w:divBdr>
        </w:div>
        <w:div w:id="1842311634">
          <w:marLeft w:val="432"/>
          <w:marRight w:val="0"/>
          <w:marTop w:val="96"/>
          <w:marBottom w:val="0"/>
          <w:divBdr>
            <w:top w:val="none" w:sz="0" w:space="0" w:color="auto"/>
            <w:left w:val="none" w:sz="0" w:space="0" w:color="auto"/>
            <w:bottom w:val="none" w:sz="0" w:space="0" w:color="auto"/>
            <w:right w:val="none" w:sz="0" w:space="0" w:color="auto"/>
          </w:divBdr>
        </w:div>
      </w:divsChild>
    </w:div>
    <w:div w:id="708919245">
      <w:bodyDiv w:val="1"/>
      <w:marLeft w:val="0"/>
      <w:marRight w:val="0"/>
      <w:marTop w:val="0"/>
      <w:marBottom w:val="0"/>
      <w:divBdr>
        <w:top w:val="none" w:sz="0" w:space="0" w:color="auto"/>
        <w:left w:val="none" w:sz="0" w:space="0" w:color="auto"/>
        <w:bottom w:val="none" w:sz="0" w:space="0" w:color="auto"/>
        <w:right w:val="none" w:sz="0" w:space="0" w:color="auto"/>
      </w:divBdr>
    </w:div>
    <w:div w:id="754088654">
      <w:bodyDiv w:val="1"/>
      <w:marLeft w:val="0"/>
      <w:marRight w:val="0"/>
      <w:marTop w:val="0"/>
      <w:marBottom w:val="0"/>
      <w:divBdr>
        <w:top w:val="none" w:sz="0" w:space="0" w:color="auto"/>
        <w:left w:val="none" w:sz="0" w:space="0" w:color="auto"/>
        <w:bottom w:val="none" w:sz="0" w:space="0" w:color="auto"/>
        <w:right w:val="none" w:sz="0" w:space="0" w:color="auto"/>
      </w:divBdr>
      <w:divsChild>
        <w:div w:id="1806897605">
          <w:marLeft w:val="0"/>
          <w:marRight w:val="0"/>
          <w:marTop w:val="0"/>
          <w:marBottom w:val="0"/>
          <w:divBdr>
            <w:top w:val="none" w:sz="0" w:space="0" w:color="auto"/>
            <w:left w:val="none" w:sz="0" w:space="0" w:color="auto"/>
            <w:bottom w:val="none" w:sz="0" w:space="0" w:color="auto"/>
            <w:right w:val="none" w:sz="0" w:space="0" w:color="auto"/>
          </w:divBdr>
          <w:divsChild>
            <w:div w:id="853497878">
              <w:marLeft w:val="0"/>
              <w:marRight w:val="0"/>
              <w:marTop w:val="0"/>
              <w:marBottom w:val="0"/>
              <w:divBdr>
                <w:top w:val="none" w:sz="0" w:space="0" w:color="auto"/>
                <w:left w:val="none" w:sz="0" w:space="0" w:color="auto"/>
                <w:bottom w:val="none" w:sz="0" w:space="0" w:color="auto"/>
                <w:right w:val="none" w:sz="0" w:space="0" w:color="auto"/>
              </w:divBdr>
            </w:div>
            <w:div w:id="196812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078639">
      <w:bodyDiv w:val="1"/>
      <w:marLeft w:val="0"/>
      <w:marRight w:val="0"/>
      <w:marTop w:val="0"/>
      <w:marBottom w:val="0"/>
      <w:divBdr>
        <w:top w:val="none" w:sz="0" w:space="0" w:color="auto"/>
        <w:left w:val="none" w:sz="0" w:space="0" w:color="auto"/>
        <w:bottom w:val="none" w:sz="0" w:space="0" w:color="auto"/>
        <w:right w:val="none" w:sz="0" w:space="0" w:color="auto"/>
      </w:divBdr>
    </w:div>
    <w:div w:id="874931103">
      <w:bodyDiv w:val="1"/>
      <w:marLeft w:val="0"/>
      <w:marRight w:val="0"/>
      <w:marTop w:val="0"/>
      <w:marBottom w:val="0"/>
      <w:divBdr>
        <w:top w:val="none" w:sz="0" w:space="0" w:color="auto"/>
        <w:left w:val="none" w:sz="0" w:space="0" w:color="auto"/>
        <w:bottom w:val="none" w:sz="0" w:space="0" w:color="auto"/>
        <w:right w:val="none" w:sz="0" w:space="0" w:color="auto"/>
      </w:divBdr>
      <w:divsChild>
        <w:div w:id="25907994">
          <w:marLeft w:val="480"/>
          <w:marRight w:val="0"/>
          <w:marTop w:val="0"/>
          <w:marBottom w:val="0"/>
          <w:divBdr>
            <w:top w:val="none" w:sz="0" w:space="0" w:color="auto"/>
            <w:left w:val="none" w:sz="0" w:space="0" w:color="auto"/>
            <w:bottom w:val="none" w:sz="0" w:space="0" w:color="auto"/>
            <w:right w:val="none" w:sz="0" w:space="0" w:color="auto"/>
          </w:divBdr>
          <w:divsChild>
            <w:div w:id="731151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138230">
      <w:bodyDiv w:val="1"/>
      <w:marLeft w:val="0"/>
      <w:marRight w:val="0"/>
      <w:marTop w:val="0"/>
      <w:marBottom w:val="0"/>
      <w:divBdr>
        <w:top w:val="none" w:sz="0" w:space="0" w:color="auto"/>
        <w:left w:val="none" w:sz="0" w:space="0" w:color="auto"/>
        <w:bottom w:val="none" w:sz="0" w:space="0" w:color="auto"/>
        <w:right w:val="none" w:sz="0" w:space="0" w:color="auto"/>
      </w:divBdr>
    </w:div>
    <w:div w:id="940913011">
      <w:bodyDiv w:val="1"/>
      <w:marLeft w:val="0"/>
      <w:marRight w:val="0"/>
      <w:marTop w:val="0"/>
      <w:marBottom w:val="0"/>
      <w:divBdr>
        <w:top w:val="none" w:sz="0" w:space="0" w:color="auto"/>
        <w:left w:val="none" w:sz="0" w:space="0" w:color="auto"/>
        <w:bottom w:val="none" w:sz="0" w:space="0" w:color="auto"/>
        <w:right w:val="none" w:sz="0" w:space="0" w:color="auto"/>
      </w:divBdr>
    </w:div>
    <w:div w:id="941838431">
      <w:bodyDiv w:val="1"/>
      <w:marLeft w:val="0"/>
      <w:marRight w:val="0"/>
      <w:marTop w:val="0"/>
      <w:marBottom w:val="0"/>
      <w:divBdr>
        <w:top w:val="none" w:sz="0" w:space="0" w:color="auto"/>
        <w:left w:val="none" w:sz="0" w:space="0" w:color="auto"/>
        <w:bottom w:val="none" w:sz="0" w:space="0" w:color="auto"/>
        <w:right w:val="none" w:sz="0" w:space="0" w:color="auto"/>
      </w:divBdr>
    </w:div>
    <w:div w:id="976764991">
      <w:bodyDiv w:val="1"/>
      <w:marLeft w:val="0"/>
      <w:marRight w:val="0"/>
      <w:marTop w:val="0"/>
      <w:marBottom w:val="0"/>
      <w:divBdr>
        <w:top w:val="none" w:sz="0" w:space="0" w:color="auto"/>
        <w:left w:val="none" w:sz="0" w:space="0" w:color="auto"/>
        <w:bottom w:val="none" w:sz="0" w:space="0" w:color="auto"/>
        <w:right w:val="none" w:sz="0" w:space="0" w:color="auto"/>
      </w:divBdr>
    </w:div>
    <w:div w:id="1002313091">
      <w:bodyDiv w:val="1"/>
      <w:marLeft w:val="0"/>
      <w:marRight w:val="0"/>
      <w:marTop w:val="0"/>
      <w:marBottom w:val="0"/>
      <w:divBdr>
        <w:top w:val="none" w:sz="0" w:space="0" w:color="auto"/>
        <w:left w:val="none" w:sz="0" w:space="0" w:color="auto"/>
        <w:bottom w:val="none" w:sz="0" w:space="0" w:color="auto"/>
        <w:right w:val="none" w:sz="0" w:space="0" w:color="auto"/>
      </w:divBdr>
    </w:div>
    <w:div w:id="1019703231">
      <w:bodyDiv w:val="1"/>
      <w:marLeft w:val="0"/>
      <w:marRight w:val="0"/>
      <w:marTop w:val="0"/>
      <w:marBottom w:val="0"/>
      <w:divBdr>
        <w:top w:val="none" w:sz="0" w:space="0" w:color="auto"/>
        <w:left w:val="none" w:sz="0" w:space="0" w:color="auto"/>
        <w:bottom w:val="none" w:sz="0" w:space="0" w:color="auto"/>
        <w:right w:val="none" w:sz="0" w:space="0" w:color="auto"/>
      </w:divBdr>
    </w:div>
    <w:div w:id="1048651522">
      <w:bodyDiv w:val="1"/>
      <w:marLeft w:val="0"/>
      <w:marRight w:val="0"/>
      <w:marTop w:val="0"/>
      <w:marBottom w:val="0"/>
      <w:divBdr>
        <w:top w:val="none" w:sz="0" w:space="0" w:color="auto"/>
        <w:left w:val="none" w:sz="0" w:space="0" w:color="auto"/>
        <w:bottom w:val="none" w:sz="0" w:space="0" w:color="auto"/>
        <w:right w:val="none" w:sz="0" w:space="0" w:color="auto"/>
      </w:divBdr>
    </w:div>
    <w:div w:id="1162233659">
      <w:bodyDiv w:val="1"/>
      <w:marLeft w:val="0"/>
      <w:marRight w:val="0"/>
      <w:marTop w:val="0"/>
      <w:marBottom w:val="0"/>
      <w:divBdr>
        <w:top w:val="none" w:sz="0" w:space="0" w:color="auto"/>
        <w:left w:val="none" w:sz="0" w:space="0" w:color="auto"/>
        <w:bottom w:val="none" w:sz="0" w:space="0" w:color="auto"/>
        <w:right w:val="none" w:sz="0" w:space="0" w:color="auto"/>
      </w:divBdr>
    </w:div>
    <w:div w:id="1204945932">
      <w:bodyDiv w:val="1"/>
      <w:marLeft w:val="0"/>
      <w:marRight w:val="0"/>
      <w:marTop w:val="0"/>
      <w:marBottom w:val="0"/>
      <w:divBdr>
        <w:top w:val="none" w:sz="0" w:space="0" w:color="auto"/>
        <w:left w:val="none" w:sz="0" w:space="0" w:color="auto"/>
        <w:bottom w:val="none" w:sz="0" w:space="0" w:color="auto"/>
        <w:right w:val="none" w:sz="0" w:space="0" w:color="auto"/>
      </w:divBdr>
      <w:divsChild>
        <w:div w:id="2036228144">
          <w:marLeft w:val="480"/>
          <w:marRight w:val="0"/>
          <w:marTop w:val="0"/>
          <w:marBottom w:val="0"/>
          <w:divBdr>
            <w:top w:val="none" w:sz="0" w:space="0" w:color="auto"/>
            <w:left w:val="none" w:sz="0" w:space="0" w:color="auto"/>
            <w:bottom w:val="none" w:sz="0" w:space="0" w:color="auto"/>
            <w:right w:val="none" w:sz="0" w:space="0" w:color="auto"/>
          </w:divBdr>
          <w:divsChild>
            <w:div w:id="59986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942677">
      <w:bodyDiv w:val="1"/>
      <w:marLeft w:val="0"/>
      <w:marRight w:val="0"/>
      <w:marTop w:val="0"/>
      <w:marBottom w:val="0"/>
      <w:divBdr>
        <w:top w:val="none" w:sz="0" w:space="0" w:color="auto"/>
        <w:left w:val="none" w:sz="0" w:space="0" w:color="auto"/>
        <w:bottom w:val="none" w:sz="0" w:space="0" w:color="auto"/>
        <w:right w:val="none" w:sz="0" w:space="0" w:color="auto"/>
      </w:divBdr>
    </w:div>
    <w:div w:id="1292132309">
      <w:bodyDiv w:val="1"/>
      <w:marLeft w:val="0"/>
      <w:marRight w:val="0"/>
      <w:marTop w:val="0"/>
      <w:marBottom w:val="0"/>
      <w:divBdr>
        <w:top w:val="none" w:sz="0" w:space="0" w:color="auto"/>
        <w:left w:val="none" w:sz="0" w:space="0" w:color="auto"/>
        <w:bottom w:val="none" w:sz="0" w:space="0" w:color="auto"/>
        <w:right w:val="none" w:sz="0" w:space="0" w:color="auto"/>
      </w:divBdr>
    </w:div>
    <w:div w:id="1323662164">
      <w:bodyDiv w:val="1"/>
      <w:marLeft w:val="0"/>
      <w:marRight w:val="0"/>
      <w:marTop w:val="0"/>
      <w:marBottom w:val="0"/>
      <w:divBdr>
        <w:top w:val="none" w:sz="0" w:space="0" w:color="auto"/>
        <w:left w:val="none" w:sz="0" w:space="0" w:color="auto"/>
        <w:bottom w:val="none" w:sz="0" w:space="0" w:color="auto"/>
        <w:right w:val="none" w:sz="0" w:space="0" w:color="auto"/>
      </w:divBdr>
    </w:div>
    <w:div w:id="1335307020">
      <w:bodyDiv w:val="1"/>
      <w:marLeft w:val="0"/>
      <w:marRight w:val="0"/>
      <w:marTop w:val="0"/>
      <w:marBottom w:val="0"/>
      <w:divBdr>
        <w:top w:val="none" w:sz="0" w:space="0" w:color="auto"/>
        <w:left w:val="none" w:sz="0" w:space="0" w:color="auto"/>
        <w:bottom w:val="none" w:sz="0" w:space="0" w:color="auto"/>
        <w:right w:val="none" w:sz="0" w:space="0" w:color="auto"/>
      </w:divBdr>
      <w:divsChild>
        <w:div w:id="1381784788">
          <w:marLeft w:val="0"/>
          <w:marRight w:val="0"/>
          <w:marTop w:val="0"/>
          <w:marBottom w:val="0"/>
          <w:divBdr>
            <w:top w:val="none" w:sz="0" w:space="0" w:color="auto"/>
            <w:left w:val="none" w:sz="0" w:space="0" w:color="auto"/>
            <w:bottom w:val="none" w:sz="0" w:space="0" w:color="auto"/>
            <w:right w:val="none" w:sz="0" w:space="0" w:color="auto"/>
          </w:divBdr>
          <w:divsChild>
            <w:div w:id="103982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569603">
      <w:bodyDiv w:val="1"/>
      <w:marLeft w:val="0"/>
      <w:marRight w:val="0"/>
      <w:marTop w:val="0"/>
      <w:marBottom w:val="0"/>
      <w:divBdr>
        <w:top w:val="none" w:sz="0" w:space="0" w:color="auto"/>
        <w:left w:val="none" w:sz="0" w:space="0" w:color="auto"/>
        <w:bottom w:val="none" w:sz="0" w:space="0" w:color="auto"/>
        <w:right w:val="none" w:sz="0" w:space="0" w:color="auto"/>
      </w:divBdr>
      <w:divsChild>
        <w:div w:id="913584854">
          <w:marLeft w:val="480"/>
          <w:marRight w:val="0"/>
          <w:marTop w:val="0"/>
          <w:marBottom w:val="0"/>
          <w:divBdr>
            <w:top w:val="none" w:sz="0" w:space="0" w:color="auto"/>
            <w:left w:val="none" w:sz="0" w:space="0" w:color="auto"/>
            <w:bottom w:val="none" w:sz="0" w:space="0" w:color="auto"/>
            <w:right w:val="none" w:sz="0" w:space="0" w:color="auto"/>
          </w:divBdr>
          <w:divsChild>
            <w:div w:id="21833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425995">
      <w:bodyDiv w:val="1"/>
      <w:marLeft w:val="0"/>
      <w:marRight w:val="0"/>
      <w:marTop w:val="0"/>
      <w:marBottom w:val="0"/>
      <w:divBdr>
        <w:top w:val="none" w:sz="0" w:space="0" w:color="auto"/>
        <w:left w:val="none" w:sz="0" w:space="0" w:color="auto"/>
        <w:bottom w:val="none" w:sz="0" w:space="0" w:color="auto"/>
        <w:right w:val="none" w:sz="0" w:space="0" w:color="auto"/>
      </w:divBdr>
    </w:div>
    <w:div w:id="1420248010">
      <w:bodyDiv w:val="1"/>
      <w:marLeft w:val="0"/>
      <w:marRight w:val="0"/>
      <w:marTop w:val="0"/>
      <w:marBottom w:val="0"/>
      <w:divBdr>
        <w:top w:val="none" w:sz="0" w:space="0" w:color="auto"/>
        <w:left w:val="none" w:sz="0" w:space="0" w:color="auto"/>
        <w:bottom w:val="none" w:sz="0" w:space="0" w:color="auto"/>
        <w:right w:val="none" w:sz="0" w:space="0" w:color="auto"/>
      </w:divBdr>
    </w:div>
    <w:div w:id="1434280019">
      <w:bodyDiv w:val="1"/>
      <w:marLeft w:val="0"/>
      <w:marRight w:val="0"/>
      <w:marTop w:val="0"/>
      <w:marBottom w:val="0"/>
      <w:divBdr>
        <w:top w:val="none" w:sz="0" w:space="0" w:color="auto"/>
        <w:left w:val="none" w:sz="0" w:space="0" w:color="auto"/>
        <w:bottom w:val="none" w:sz="0" w:space="0" w:color="auto"/>
        <w:right w:val="none" w:sz="0" w:space="0" w:color="auto"/>
      </w:divBdr>
    </w:div>
    <w:div w:id="1600454843">
      <w:bodyDiv w:val="1"/>
      <w:marLeft w:val="0"/>
      <w:marRight w:val="0"/>
      <w:marTop w:val="0"/>
      <w:marBottom w:val="0"/>
      <w:divBdr>
        <w:top w:val="none" w:sz="0" w:space="0" w:color="auto"/>
        <w:left w:val="none" w:sz="0" w:space="0" w:color="auto"/>
        <w:bottom w:val="none" w:sz="0" w:space="0" w:color="auto"/>
        <w:right w:val="none" w:sz="0" w:space="0" w:color="auto"/>
      </w:divBdr>
    </w:div>
    <w:div w:id="1720477254">
      <w:bodyDiv w:val="1"/>
      <w:marLeft w:val="0"/>
      <w:marRight w:val="0"/>
      <w:marTop w:val="0"/>
      <w:marBottom w:val="0"/>
      <w:divBdr>
        <w:top w:val="none" w:sz="0" w:space="0" w:color="auto"/>
        <w:left w:val="none" w:sz="0" w:space="0" w:color="auto"/>
        <w:bottom w:val="none" w:sz="0" w:space="0" w:color="auto"/>
        <w:right w:val="none" w:sz="0" w:space="0" w:color="auto"/>
      </w:divBdr>
    </w:div>
    <w:div w:id="1869639627">
      <w:bodyDiv w:val="1"/>
      <w:marLeft w:val="0"/>
      <w:marRight w:val="0"/>
      <w:marTop w:val="0"/>
      <w:marBottom w:val="0"/>
      <w:divBdr>
        <w:top w:val="none" w:sz="0" w:space="0" w:color="auto"/>
        <w:left w:val="none" w:sz="0" w:space="0" w:color="auto"/>
        <w:bottom w:val="none" w:sz="0" w:space="0" w:color="auto"/>
        <w:right w:val="none" w:sz="0" w:space="0" w:color="auto"/>
      </w:divBdr>
    </w:div>
    <w:div w:id="1878929917">
      <w:bodyDiv w:val="1"/>
      <w:marLeft w:val="0"/>
      <w:marRight w:val="0"/>
      <w:marTop w:val="0"/>
      <w:marBottom w:val="0"/>
      <w:divBdr>
        <w:top w:val="none" w:sz="0" w:space="0" w:color="auto"/>
        <w:left w:val="none" w:sz="0" w:space="0" w:color="auto"/>
        <w:bottom w:val="none" w:sz="0" w:space="0" w:color="auto"/>
        <w:right w:val="none" w:sz="0" w:space="0" w:color="auto"/>
      </w:divBdr>
    </w:div>
    <w:div w:id="1881549309">
      <w:bodyDiv w:val="1"/>
      <w:marLeft w:val="0"/>
      <w:marRight w:val="0"/>
      <w:marTop w:val="0"/>
      <w:marBottom w:val="0"/>
      <w:divBdr>
        <w:top w:val="none" w:sz="0" w:space="0" w:color="auto"/>
        <w:left w:val="none" w:sz="0" w:space="0" w:color="auto"/>
        <w:bottom w:val="none" w:sz="0" w:space="0" w:color="auto"/>
        <w:right w:val="none" w:sz="0" w:space="0" w:color="auto"/>
      </w:divBdr>
    </w:div>
    <w:div w:id="1900240498">
      <w:bodyDiv w:val="1"/>
      <w:marLeft w:val="0"/>
      <w:marRight w:val="0"/>
      <w:marTop w:val="0"/>
      <w:marBottom w:val="0"/>
      <w:divBdr>
        <w:top w:val="none" w:sz="0" w:space="0" w:color="auto"/>
        <w:left w:val="none" w:sz="0" w:space="0" w:color="auto"/>
        <w:bottom w:val="none" w:sz="0" w:space="0" w:color="auto"/>
        <w:right w:val="none" w:sz="0" w:space="0" w:color="auto"/>
      </w:divBdr>
    </w:div>
    <w:div w:id="1933396598">
      <w:bodyDiv w:val="1"/>
      <w:marLeft w:val="0"/>
      <w:marRight w:val="0"/>
      <w:marTop w:val="0"/>
      <w:marBottom w:val="0"/>
      <w:divBdr>
        <w:top w:val="none" w:sz="0" w:space="0" w:color="auto"/>
        <w:left w:val="none" w:sz="0" w:space="0" w:color="auto"/>
        <w:bottom w:val="none" w:sz="0" w:space="0" w:color="auto"/>
        <w:right w:val="none" w:sz="0" w:space="0" w:color="auto"/>
      </w:divBdr>
      <w:divsChild>
        <w:div w:id="1011876026">
          <w:marLeft w:val="0"/>
          <w:marRight w:val="0"/>
          <w:marTop w:val="0"/>
          <w:marBottom w:val="0"/>
          <w:divBdr>
            <w:top w:val="none" w:sz="0" w:space="0" w:color="auto"/>
            <w:left w:val="none" w:sz="0" w:space="0" w:color="auto"/>
            <w:bottom w:val="none" w:sz="0" w:space="0" w:color="auto"/>
            <w:right w:val="none" w:sz="0" w:space="0" w:color="auto"/>
          </w:divBdr>
          <w:divsChild>
            <w:div w:id="1039746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016453">
      <w:bodyDiv w:val="1"/>
      <w:marLeft w:val="0"/>
      <w:marRight w:val="0"/>
      <w:marTop w:val="0"/>
      <w:marBottom w:val="0"/>
      <w:divBdr>
        <w:top w:val="none" w:sz="0" w:space="0" w:color="auto"/>
        <w:left w:val="none" w:sz="0" w:space="0" w:color="auto"/>
        <w:bottom w:val="none" w:sz="0" w:space="0" w:color="auto"/>
        <w:right w:val="none" w:sz="0" w:space="0" w:color="auto"/>
      </w:divBdr>
    </w:div>
    <w:div w:id="1955206411">
      <w:bodyDiv w:val="1"/>
      <w:marLeft w:val="0"/>
      <w:marRight w:val="0"/>
      <w:marTop w:val="0"/>
      <w:marBottom w:val="0"/>
      <w:divBdr>
        <w:top w:val="none" w:sz="0" w:space="0" w:color="auto"/>
        <w:left w:val="none" w:sz="0" w:space="0" w:color="auto"/>
        <w:bottom w:val="none" w:sz="0" w:space="0" w:color="auto"/>
        <w:right w:val="none" w:sz="0" w:space="0" w:color="auto"/>
      </w:divBdr>
    </w:div>
    <w:div w:id="1994945760">
      <w:bodyDiv w:val="1"/>
      <w:marLeft w:val="0"/>
      <w:marRight w:val="0"/>
      <w:marTop w:val="0"/>
      <w:marBottom w:val="0"/>
      <w:divBdr>
        <w:top w:val="none" w:sz="0" w:space="0" w:color="auto"/>
        <w:left w:val="none" w:sz="0" w:space="0" w:color="auto"/>
        <w:bottom w:val="none" w:sz="0" w:space="0" w:color="auto"/>
        <w:right w:val="none" w:sz="0" w:space="0" w:color="auto"/>
      </w:divBdr>
    </w:div>
    <w:div w:id="2007636096">
      <w:bodyDiv w:val="1"/>
      <w:marLeft w:val="0"/>
      <w:marRight w:val="0"/>
      <w:marTop w:val="0"/>
      <w:marBottom w:val="0"/>
      <w:divBdr>
        <w:top w:val="none" w:sz="0" w:space="0" w:color="auto"/>
        <w:left w:val="none" w:sz="0" w:space="0" w:color="auto"/>
        <w:bottom w:val="none" w:sz="0" w:space="0" w:color="auto"/>
        <w:right w:val="none" w:sz="0" w:space="0" w:color="auto"/>
      </w:divBdr>
    </w:div>
    <w:div w:id="2062049711">
      <w:bodyDiv w:val="1"/>
      <w:marLeft w:val="0"/>
      <w:marRight w:val="0"/>
      <w:marTop w:val="0"/>
      <w:marBottom w:val="0"/>
      <w:divBdr>
        <w:top w:val="none" w:sz="0" w:space="0" w:color="auto"/>
        <w:left w:val="none" w:sz="0" w:space="0" w:color="auto"/>
        <w:bottom w:val="none" w:sz="0" w:space="0" w:color="auto"/>
        <w:right w:val="none" w:sz="0" w:space="0" w:color="auto"/>
      </w:divBdr>
      <w:divsChild>
        <w:div w:id="432483415">
          <w:marLeft w:val="994"/>
          <w:marRight w:val="0"/>
          <w:marTop w:val="96"/>
          <w:marBottom w:val="0"/>
          <w:divBdr>
            <w:top w:val="none" w:sz="0" w:space="0" w:color="auto"/>
            <w:left w:val="none" w:sz="0" w:space="0" w:color="auto"/>
            <w:bottom w:val="none" w:sz="0" w:space="0" w:color="auto"/>
            <w:right w:val="none" w:sz="0" w:space="0" w:color="auto"/>
          </w:divBdr>
        </w:div>
        <w:div w:id="748313458">
          <w:marLeft w:val="432"/>
          <w:marRight w:val="0"/>
          <w:marTop w:val="96"/>
          <w:marBottom w:val="0"/>
          <w:divBdr>
            <w:top w:val="none" w:sz="0" w:space="0" w:color="auto"/>
            <w:left w:val="none" w:sz="0" w:space="0" w:color="auto"/>
            <w:bottom w:val="none" w:sz="0" w:space="0" w:color="auto"/>
            <w:right w:val="none" w:sz="0" w:space="0" w:color="auto"/>
          </w:divBdr>
        </w:div>
        <w:div w:id="955060135">
          <w:marLeft w:val="432"/>
          <w:marRight w:val="0"/>
          <w:marTop w:val="96"/>
          <w:marBottom w:val="0"/>
          <w:divBdr>
            <w:top w:val="none" w:sz="0" w:space="0" w:color="auto"/>
            <w:left w:val="none" w:sz="0" w:space="0" w:color="auto"/>
            <w:bottom w:val="none" w:sz="0" w:space="0" w:color="auto"/>
            <w:right w:val="none" w:sz="0" w:space="0" w:color="auto"/>
          </w:divBdr>
        </w:div>
        <w:div w:id="1150513689">
          <w:marLeft w:val="432"/>
          <w:marRight w:val="0"/>
          <w:marTop w:val="96"/>
          <w:marBottom w:val="0"/>
          <w:divBdr>
            <w:top w:val="none" w:sz="0" w:space="0" w:color="auto"/>
            <w:left w:val="none" w:sz="0" w:space="0" w:color="auto"/>
            <w:bottom w:val="none" w:sz="0" w:space="0" w:color="auto"/>
            <w:right w:val="none" w:sz="0" w:space="0" w:color="auto"/>
          </w:divBdr>
        </w:div>
        <w:div w:id="1204171576">
          <w:marLeft w:val="994"/>
          <w:marRight w:val="0"/>
          <w:marTop w:val="96"/>
          <w:marBottom w:val="0"/>
          <w:divBdr>
            <w:top w:val="none" w:sz="0" w:space="0" w:color="auto"/>
            <w:left w:val="none" w:sz="0" w:space="0" w:color="auto"/>
            <w:bottom w:val="none" w:sz="0" w:space="0" w:color="auto"/>
            <w:right w:val="none" w:sz="0" w:space="0" w:color="auto"/>
          </w:divBdr>
        </w:div>
        <w:div w:id="1407263086">
          <w:marLeft w:val="432"/>
          <w:marRight w:val="0"/>
          <w:marTop w:val="96"/>
          <w:marBottom w:val="0"/>
          <w:divBdr>
            <w:top w:val="none" w:sz="0" w:space="0" w:color="auto"/>
            <w:left w:val="none" w:sz="0" w:space="0" w:color="auto"/>
            <w:bottom w:val="none" w:sz="0" w:space="0" w:color="auto"/>
            <w:right w:val="none" w:sz="0" w:space="0" w:color="auto"/>
          </w:divBdr>
        </w:div>
        <w:div w:id="1449667765">
          <w:marLeft w:val="432"/>
          <w:marRight w:val="0"/>
          <w:marTop w:val="96"/>
          <w:marBottom w:val="0"/>
          <w:divBdr>
            <w:top w:val="none" w:sz="0" w:space="0" w:color="auto"/>
            <w:left w:val="none" w:sz="0" w:space="0" w:color="auto"/>
            <w:bottom w:val="none" w:sz="0" w:space="0" w:color="auto"/>
            <w:right w:val="none" w:sz="0" w:space="0" w:color="auto"/>
          </w:divBdr>
        </w:div>
        <w:div w:id="1649281406">
          <w:marLeft w:val="994"/>
          <w:marRight w:val="0"/>
          <w:marTop w:val="96"/>
          <w:marBottom w:val="0"/>
          <w:divBdr>
            <w:top w:val="none" w:sz="0" w:space="0" w:color="auto"/>
            <w:left w:val="none" w:sz="0" w:space="0" w:color="auto"/>
            <w:bottom w:val="none" w:sz="0" w:space="0" w:color="auto"/>
            <w:right w:val="none" w:sz="0" w:space="0" w:color="auto"/>
          </w:divBdr>
        </w:div>
        <w:div w:id="1885100455">
          <w:marLeft w:val="432"/>
          <w:marRight w:val="0"/>
          <w:marTop w:val="96"/>
          <w:marBottom w:val="0"/>
          <w:divBdr>
            <w:top w:val="none" w:sz="0" w:space="0" w:color="auto"/>
            <w:left w:val="none" w:sz="0" w:space="0" w:color="auto"/>
            <w:bottom w:val="none" w:sz="0" w:space="0" w:color="auto"/>
            <w:right w:val="none" w:sz="0" w:space="0" w:color="auto"/>
          </w:divBdr>
        </w:div>
        <w:div w:id="2120105901">
          <w:marLeft w:val="432"/>
          <w:marRight w:val="0"/>
          <w:marTop w:val="96"/>
          <w:marBottom w:val="0"/>
          <w:divBdr>
            <w:top w:val="none" w:sz="0" w:space="0" w:color="auto"/>
            <w:left w:val="none" w:sz="0" w:space="0" w:color="auto"/>
            <w:bottom w:val="none" w:sz="0" w:space="0" w:color="auto"/>
            <w:right w:val="none" w:sz="0" w:space="0" w:color="auto"/>
          </w:divBdr>
        </w:div>
      </w:divsChild>
    </w:div>
    <w:div w:id="2107190774">
      <w:bodyDiv w:val="1"/>
      <w:marLeft w:val="0"/>
      <w:marRight w:val="0"/>
      <w:marTop w:val="0"/>
      <w:marBottom w:val="0"/>
      <w:divBdr>
        <w:top w:val="none" w:sz="0" w:space="0" w:color="auto"/>
        <w:left w:val="none" w:sz="0" w:space="0" w:color="auto"/>
        <w:bottom w:val="none" w:sz="0" w:space="0" w:color="auto"/>
        <w:right w:val="none" w:sz="0" w:space="0" w:color="auto"/>
      </w:divBdr>
    </w:div>
    <w:div w:id="2108455780">
      <w:bodyDiv w:val="1"/>
      <w:marLeft w:val="0"/>
      <w:marRight w:val="0"/>
      <w:marTop w:val="0"/>
      <w:marBottom w:val="0"/>
      <w:divBdr>
        <w:top w:val="none" w:sz="0" w:space="0" w:color="auto"/>
        <w:left w:val="none" w:sz="0" w:space="0" w:color="auto"/>
        <w:bottom w:val="none" w:sz="0" w:space="0" w:color="auto"/>
        <w:right w:val="none" w:sz="0" w:space="0" w:color="auto"/>
      </w:divBdr>
    </w:div>
    <w:div w:id="2130515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sv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stocco\Documents\Templates\Frontiers_Word_Templates\Frontiers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F9C876B8-AB55-46D6-957F-D540364A4B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Frontiers_template.dotx</Template>
  <TotalTime>0</TotalTime>
  <Pages>5</Pages>
  <Words>1263</Words>
  <Characters>6177</Characters>
  <Application>Microsoft Office Word</Application>
  <DocSecurity>0</DocSecurity>
  <Lines>882</Lines>
  <Paragraphs>572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Muscle Synegies STS</vt:lpstr>
      <vt:lpstr/>
    </vt:vector>
  </TitlesOfParts>
  <Company/>
  <LinksUpToDate>false</LinksUpToDate>
  <CharactersWithSpaces>6868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Muscle Synegies STS</dc:title>
  <dc:subject/>
  <dc:creator>Herzog, Michael (IFSS)</dc:creator>
  <cp:keywords/>
  <dc:description/>
  <cp:lastModifiedBy>Herzog, Michael (IFSS)</cp:lastModifiedBy>
  <cp:revision>5</cp:revision>
  <cp:lastPrinted>2024-03-25T13:34:00Z</cp:lastPrinted>
  <dcterms:created xsi:type="dcterms:W3CDTF">2024-09-03T11:22:00Z</dcterms:created>
  <dcterms:modified xsi:type="dcterms:W3CDTF">2024-09-03T11:22:00Z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zotero-version="7.0.3"&gt;&lt;session id="5K9L8qQ3"/&gt;&lt;style id="http://www.zotero.org/styles/journal-of-neuroengineering-and-rehabilitation" hasBibliography="1" bibliographyStyleHasBeenSet="1"/&gt;&lt;prefs&gt;&lt;pref name="fieldType" value="Field"/</vt:lpwstr>
  </property>
  <property fmtid="{D5CDD505-2E9C-101B-9397-08002B2CF9AE}" pid="3" name="GrammarlyDocumentId">
    <vt:lpwstr>55fd94fdbc4afe59856715213ccf9b5599f6f1dfce22a0641272d980d5d5bb4d</vt:lpwstr>
  </property>
  <property fmtid="{D5CDD505-2E9C-101B-9397-08002B2CF9AE}" pid="4" name="ZOTERO_PREF_2">
    <vt:lpwstr>&gt;&lt;/prefs&gt;&lt;/data&gt;</vt:lpwstr>
  </property>
</Properties>
</file>