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E747E" w14:textId="5C2DDB91" w:rsidR="0018080D" w:rsidRDefault="0018080D" w:rsidP="0018080D">
      <w:pPr>
        <w:pStyle w:val="Titel"/>
        <w:rPr>
          <w:sz w:val="28"/>
          <w:szCs w:val="28"/>
        </w:rPr>
      </w:pPr>
      <w:r w:rsidRPr="009975AD">
        <w:rPr>
          <w:sz w:val="28"/>
          <w:szCs w:val="28"/>
        </w:rPr>
        <w:t>The Central Nervous System Tightly Controls Rollator-Supported Transitions Between Sitting and Standing</w:t>
      </w:r>
    </w:p>
    <w:p w14:paraId="0BC8137D" w14:textId="77777777" w:rsidR="0018080D" w:rsidRDefault="0018080D" w:rsidP="001808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647A7E">
        <w:rPr>
          <w:b/>
          <w:sz w:val="28"/>
          <w:szCs w:val="28"/>
        </w:rPr>
        <w:t xml:space="preserve">Supplementary Material </w:t>
      </w:r>
      <w:r>
        <w:rPr>
          <w:b/>
          <w:sz w:val="28"/>
          <w:szCs w:val="28"/>
        </w:rPr>
        <w:t>–</w:t>
      </w:r>
    </w:p>
    <w:p w14:paraId="664D2576" w14:textId="0CE6A64C" w:rsidR="0018080D" w:rsidRDefault="0018080D" w:rsidP="0018080D"/>
    <w:p w14:paraId="2187E203" w14:textId="77777777" w:rsidR="0018080D" w:rsidRPr="00536EFD" w:rsidRDefault="0018080D" w:rsidP="0018080D">
      <w:pPr>
        <w:jc w:val="left"/>
        <w:rPr>
          <w:lang w:val="de-DE"/>
        </w:rPr>
      </w:pPr>
      <w:r w:rsidRPr="00536EFD">
        <w:rPr>
          <w:lang w:val="de-DE"/>
        </w:rPr>
        <w:t>Michael Herzog</w:t>
      </w:r>
      <w:r w:rsidRPr="00536EFD">
        <w:rPr>
          <w:vertAlign w:val="superscript"/>
          <w:lang w:val="de-DE"/>
        </w:rPr>
        <w:t>1,2*</w:t>
      </w:r>
      <w:r w:rsidRPr="00536EFD">
        <w:rPr>
          <w:lang w:val="de-DE"/>
        </w:rPr>
        <w:t>, Frieder C. Krafft</w:t>
      </w:r>
      <w:r w:rsidRPr="00536EFD">
        <w:rPr>
          <w:vertAlign w:val="superscript"/>
          <w:lang w:val="de-DE"/>
        </w:rPr>
        <w:t>2,3,4</w:t>
      </w:r>
      <w:r w:rsidRPr="00536EFD">
        <w:rPr>
          <w:lang w:val="de-DE"/>
        </w:rPr>
        <w:t xml:space="preserve">, </w:t>
      </w:r>
      <w:r>
        <w:rPr>
          <w:lang w:val="de-DE"/>
        </w:rPr>
        <w:t>Janis Fiedler</w:t>
      </w:r>
      <w:r w:rsidRPr="00D3736F">
        <w:rPr>
          <w:vertAlign w:val="superscript"/>
          <w:lang w:val="de-DE"/>
        </w:rPr>
        <w:t>5</w:t>
      </w:r>
      <w:r>
        <w:rPr>
          <w:lang w:val="de-DE"/>
        </w:rPr>
        <w:t>, Denise J. Berger</w:t>
      </w:r>
      <w:r w:rsidRPr="0097725D">
        <w:rPr>
          <w:vertAlign w:val="superscript"/>
          <w:lang w:val="de-DE"/>
        </w:rPr>
        <w:t>6</w:t>
      </w:r>
      <w:r>
        <w:rPr>
          <w:vertAlign w:val="superscript"/>
          <w:lang w:val="de-DE"/>
        </w:rPr>
        <w:t>,7</w:t>
      </w:r>
      <w:r w:rsidRPr="00536EFD">
        <w:rPr>
          <w:lang w:val="de-DE"/>
        </w:rPr>
        <w:t>, Lizeth H. Sloot</w:t>
      </w:r>
      <w:r w:rsidRPr="00536EFD">
        <w:rPr>
          <w:vertAlign w:val="superscript"/>
          <w:lang w:val="de-DE"/>
        </w:rPr>
        <w:t>2,3</w:t>
      </w:r>
      <w:r>
        <w:rPr>
          <w:vertAlign w:val="superscript"/>
          <w:lang w:val="de-DE"/>
        </w:rPr>
        <w:t>,8</w:t>
      </w:r>
      <w:r>
        <w:rPr>
          <w:lang w:val="de-DE"/>
        </w:rPr>
        <w:t xml:space="preserve">, </w:t>
      </w:r>
      <w:r w:rsidRPr="00536EFD">
        <w:rPr>
          <w:lang w:val="de-DE"/>
        </w:rPr>
        <w:t>Andrea d’Avella</w:t>
      </w:r>
      <w:r>
        <w:rPr>
          <w:vertAlign w:val="superscript"/>
          <w:lang w:val="de-DE"/>
        </w:rPr>
        <w:t>6</w:t>
      </w:r>
      <w:r w:rsidRPr="00536EFD">
        <w:rPr>
          <w:vertAlign w:val="superscript"/>
          <w:lang w:val="de-DE"/>
        </w:rPr>
        <w:t>,</w:t>
      </w:r>
      <w:r>
        <w:rPr>
          <w:vertAlign w:val="superscript"/>
          <w:lang w:val="de-DE"/>
        </w:rPr>
        <w:t>9</w:t>
      </w:r>
      <w:r w:rsidRPr="00536EFD">
        <w:rPr>
          <w:vertAlign w:val="superscript"/>
          <w:lang w:val="de-DE"/>
        </w:rPr>
        <w:t>†</w:t>
      </w:r>
      <w:r>
        <w:rPr>
          <w:lang w:val="de-DE"/>
        </w:rPr>
        <w:t xml:space="preserve">, </w:t>
      </w:r>
      <w:r w:rsidRPr="00536EFD">
        <w:rPr>
          <w:lang w:val="de-DE"/>
        </w:rPr>
        <w:t>Thorsten Stein</w:t>
      </w:r>
      <w:r w:rsidRPr="00536EFD">
        <w:rPr>
          <w:vertAlign w:val="superscript"/>
          <w:lang w:val="de-DE"/>
        </w:rPr>
        <w:t>1,2†</w:t>
      </w:r>
    </w:p>
    <w:p w14:paraId="74F65791" w14:textId="77777777" w:rsidR="0018080D" w:rsidRPr="00536EFD" w:rsidRDefault="0018080D" w:rsidP="0018080D">
      <w:pPr>
        <w:jc w:val="left"/>
        <w:rPr>
          <w:vertAlign w:val="superscript"/>
          <w:lang w:val="de-DE"/>
        </w:rPr>
      </w:pPr>
    </w:p>
    <w:p w14:paraId="298A44A5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042993">
        <w:rPr>
          <w:sz w:val="20"/>
          <w:szCs w:val="18"/>
          <w:vertAlign w:val="superscript"/>
        </w:rPr>
        <w:t xml:space="preserve">1 </w:t>
      </w:r>
      <w:r w:rsidRPr="00042993">
        <w:rPr>
          <w:sz w:val="20"/>
          <w:szCs w:val="18"/>
        </w:rPr>
        <w:t>BioMotion Center, Institute of Sports and Sports Science, Karlsruhe Institute of Technology (KIT), Karlsruhe, Germany</w:t>
      </w:r>
    </w:p>
    <w:p w14:paraId="3878483B" w14:textId="77777777" w:rsidR="0018080D" w:rsidRPr="00042993" w:rsidRDefault="0018080D" w:rsidP="0018080D">
      <w:pPr>
        <w:jc w:val="left"/>
        <w:rPr>
          <w:rFonts w:cs="Times New Roman"/>
          <w:sz w:val="20"/>
          <w:szCs w:val="20"/>
        </w:rPr>
      </w:pPr>
      <w:r w:rsidRPr="00042993">
        <w:rPr>
          <w:sz w:val="20"/>
          <w:szCs w:val="18"/>
          <w:vertAlign w:val="superscript"/>
        </w:rPr>
        <w:t xml:space="preserve">2 </w:t>
      </w:r>
      <w:r w:rsidRPr="00042993">
        <w:rPr>
          <w:sz w:val="20"/>
          <w:szCs w:val="18"/>
        </w:rPr>
        <w:t>HEiKA – Heidelberg Karlsruhe Strategic Partnership, Heidelberg University, Karlsruhe Institute of Technology (KIT), Germany</w:t>
      </w:r>
    </w:p>
    <w:p w14:paraId="7977D48D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042993">
        <w:rPr>
          <w:rFonts w:cs="Times New Roman"/>
          <w:sz w:val="20"/>
          <w:szCs w:val="20"/>
          <w:vertAlign w:val="superscript"/>
        </w:rPr>
        <w:t xml:space="preserve">3 </w:t>
      </w:r>
      <w:r w:rsidRPr="00042993">
        <w:rPr>
          <w:sz w:val="20"/>
          <w:szCs w:val="18"/>
        </w:rPr>
        <w:t>Institute of Computer Engineering, Heidelberg University, Germany</w:t>
      </w:r>
    </w:p>
    <w:p w14:paraId="05220C41" w14:textId="77777777" w:rsidR="0018080D" w:rsidRDefault="0018080D" w:rsidP="0018080D">
      <w:pPr>
        <w:jc w:val="left"/>
        <w:rPr>
          <w:sz w:val="20"/>
          <w:szCs w:val="18"/>
        </w:rPr>
      </w:pPr>
      <w:r w:rsidRPr="00042993">
        <w:rPr>
          <w:sz w:val="20"/>
          <w:szCs w:val="18"/>
          <w:vertAlign w:val="superscript"/>
        </w:rPr>
        <w:t xml:space="preserve">4 </w:t>
      </w:r>
      <w:r w:rsidRPr="00042993">
        <w:rPr>
          <w:sz w:val="20"/>
          <w:szCs w:val="18"/>
        </w:rPr>
        <w:t xml:space="preserve">Center of Prevention, Diagnostic and Performance, Center of </w:t>
      </w:r>
      <w:proofErr w:type="spellStart"/>
      <w:r w:rsidRPr="00042993">
        <w:rPr>
          <w:sz w:val="20"/>
          <w:szCs w:val="18"/>
        </w:rPr>
        <w:t>Orthopaedics</w:t>
      </w:r>
      <w:proofErr w:type="spellEnd"/>
      <w:r w:rsidRPr="00042993">
        <w:rPr>
          <w:sz w:val="20"/>
          <w:szCs w:val="18"/>
        </w:rPr>
        <w:t xml:space="preserve"> Hohenlohe, </w:t>
      </w:r>
      <w:proofErr w:type="spellStart"/>
      <w:r w:rsidRPr="00042993">
        <w:rPr>
          <w:sz w:val="20"/>
          <w:szCs w:val="18"/>
        </w:rPr>
        <w:t>Künzelsau</w:t>
      </w:r>
      <w:proofErr w:type="spellEnd"/>
      <w:r w:rsidRPr="00042993">
        <w:rPr>
          <w:sz w:val="20"/>
          <w:szCs w:val="18"/>
        </w:rPr>
        <w:t>, Germany</w:t>
      </w:r>
    </w:p>
    <w:p w14:paraId="063CC3CD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D3736F">
        <w:rPr>
          <w:sz w:val="20"/>
          <w:szCs w:val="18"/>
          <w:vertAlign w:val="superscript"/>
        </w:rPr>
        <w:t>5</w:t>
      </w:r>
      <w:r>
        <w:rPr>
          <w:sz w:val="20"/>
          <w:szCs w:val="18"/>
        </w:rPr>
        <w:t xml:space="preserve"> </w:t>
      </w:r>
      <w:r w:rsidRPr="00D3736F">
        <w:rPr>
          <w:sz w:val="20"/>
          <w:szCs w:val="18"/>
        </w:rPr>
        <w:t>Institute of Sports and Sports Science, Karlsruhe Institute of Technology, Germany</w:t>
      </w:r>
    </w:p>
    <w:p w14:paraId="64304D10" w14:textId="77777777" w:rsidR="0018080D" w:rsidRPr="00042993" w:rsidRDefault="0018080D" w:rsidP="0018080D">
      <w:pPr>
        <w:jc w:val="left"/>
        <w:rPr>
          <w:sz w:val="20"/>
          <w:szCs w:val="18"/>
        </w:rPr>
      </w:pPr>
      <w:r>
        <w:rPr>
          <w:sz w:val="20"/>
          <w:szCs w:val="18"/>
          <w:vertAlign w:val="superscript"/>
        </w:rPr>
        <w:t>6</w:t>
      </w:r>
      <w:r w:rsidRPr="00042993">
        <w:rPr>
          <w:sz w:val="20"/>
          <w:szCs w:val="18"/>
          <w:vertAlign w:val="superscript"/>
        </w:rPr>
        <w:t xml:space="preserve"> </w:t>
      </w:r>
      <w:r w:rsidRPr="00042993">
        <w:rPr>
          <w:sz w:val="20"/>
          <w:szCs w:val="18"/>
        </w:rPr>
        <w:t>Laboratory of Neuromotor Physiology, IRCCS Fondazione Santa Lucia, Rome, Italy</w:t>
      </w:r>
    </w:p>
    <w:p w14:paraId="2C09447E" w14:textId="77777777" w:rsidR="0018080D" w:rsidRPr="00042993" w:rsidRDefault="0018080D" w:rsidP="0018080D">
      <w:pPr>
        <w:jc w:val="left"/>
        <w:rPr>
          <w:sz w:val="20"/>
          <w:szCs w:val="18"/>
        </w:rPr>
      </w:pPr>
      <w:r>
        <w:rPr>
          <w:sz w:val="20"/>
          <w:szCs w:val="18"/>
          <w:vertAlign w:val="superscript"/>
        </w:rPr>
        <w:t>7</w:t>
      </w:r>
      <w:r w:rsidRPr="00042993">
        <w:rPr>
          <w:sz w:val="20"/>
          <w:szCs w:val="18"/>
        </w:rPr>
        <w:t xml:space="preserve"> Department of Systems Medicine and Centre of Space Bio-medicine, University of Rome Tor </w:t>
      </w:r>
      <w:proofErr w:type="spellStart"/>
      <w:r w:rsidRPr="00042993">
        <w:rPr>
          <w:sz w:val="20"/>
          <w:szCs w:val="18"/>
        </w:rPr>
        <w:t>Vergata</w:t>
      </w:r>
      <w:proofErr w:type="spellEnd"/>
      <w:r w:rsidRPr="00042993">
        <w:rPr>
          <w:sz w:val="20"/>
          <w:szCs w:val="18"/>
        </w:rPr>
        <w:t>, Rome, Italy</w:t>
      </w:r>
    </w:p>
    <w:p w14:paraId="7A955BE7" w14:textId="77777777" w:rsidR="0018080D" w:rsidRPr="00042993" w:rsidRDefault="0018080D" w:rsidP="0018080D">
      <w:pPr>
        <w:jc w:val="left"/>
        <w:rPr>
          <w:sz w:val="20"/>
          <w:szCs w:val="18"/>
        </w:rPr>
      </w:pPr>
      <w:r>
        <w:rPr>
          <w:sz w:val="20"/>
          <w:szCs w:val="18"/>
          <w:vertAlign w:val="superscript"/>
        </w:rPr>
        <w:t xml:space="preserve">8 </w:t>
      </w:r>
      <w:r>
        <w:rPr>
          <w:sz w:val="20"/>
          <w:szCs w:val="18"/>
        </w:rPr>
        <w:t>Translational and Clinical Research Institute, Newcastle University, UK</w:t>
      </w:r>
    </w:p>
    <w:p w14:paraId="4EF3ADB8" w14:textId="77777777" w:rsidR="0018080D" w:rsidRPr="00042993" w:rsidRDefault="0018080D" w:rsidP="0018080D">
      <w:pPr>
        <w:jc w:val="left"/>
        <w:rPr>
          <w:sz w:val="20"/>
          <w:szCs w:val="18"/>
        </w:rPr>
      </w:pPr>
      <w:r>
        <w:rPr>
          <w:sz w:val="20"/>
          <w:szCs w:val="18"/>
          <w:vertAlign w:val="superscript"/>
        </w:rPr>
        <w:t>9</w:t>
      </w:r>
      <w:r w:rsidRPr="00042993">
        <w:rPr>
          <w:sz w:val="20"/>
          <w:szCs w:val="18"/>
          <w:vertAlign w:val="superscript"/>
        </w:rPr>
        <w:t xml:space="preserve"> </w:t>
      </w:r>
      <w:r w:rsidRPr="00042993">
        <w:rPr>
          <w:sz w:val="20"/>
          <w:szCs w:val="18"/>
        </w:rPr>
        <w:t xml:space="preserve">Department of Biology, University of Rome Tor </w:t>
      </w:r>
      <w:proofErr w:type="spellStart"/>
      <w:r w:rsidRPr="00042993">
        <w:rPr>
          <w:sz w:val="20"/>
          <w:szCs w:val="18"/>
        </w:rPr>
        <w:t>Vergata</w:t>
      </w:r>
      <w:proofErr w:type="spellEnd"/>
      <w:r w:rsidRPr="00042993">
        <w:rPr>
          <w:sz w:val="20"/>
          <w:szCs w:val="18"/>
        </w:rPr>
        <w:t>, Rome, Italy</w:t>
      </w:r>
    </w:p>
    <w:p w14:paraId="755C4EF9" w14:textId="77777777" w:rsidR="0018080D" w:rsidRPr="005375E8" w:rsidRDefault="0018080D" w:rsidP="0018080D">
      <w:pPr>
        <w:jc w:val="left"/>
      </w:pPr>
    </w:p>
    <w:p w14:paraId="714E8C35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042993">
        <w:rPr>
          <w:sz w:val="20"/>
          <w:szCs w:val="18"/>
        </w:rPr>
        <w:t xml:space="preserve">* Correspondence: </w:t>
      </w:r>
      <w:r w:rsidRPr="00042993">
        <w:rPr>
          <w:sz w:val="20"/>
          <w:szCs w:val="18"/>
        </w:rPr>
        <w:br/>
        <w:t>Michael Herzog</w:t>
      </w:r>
    </w:p>
    <w:p w14:paraId="6D65C0DE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042993">
        <w:rPr>
          <w:sz w:val="20"/>
          <w:szCs w:val="18"/>
        </w:rPr>
        <w:t>Karlsruhe Institute of Technology</w:t>
      </w:r>
    </w:p>
    <w:p w14:paraId="73A4E8F9" w14:textId="77777777" w:rsidR="0018080D" w:rsidRPr="00042993" w:rsidRDefault="0018080D" w:rsidP="0018080D">
      <w:pPr>
        <w:jc w:val="left"/>
        <w:rPr>
          <w:sz w:val="20"/>
          <w:szCs w:val="18"/>
          <w:lang w:val="de-DE"/>
        </w:rPr>
      </w:pPr>
      <w:r w:rsidRPr="00042993">
        <w:rPr>
          <w:sz w:val="20"/>
          <w:szCs w:val="18"/>
          <w:lang w:val="de-DE"/>
        </w:rPr>
        <w:t>BioMotion Center</w:t>
      </w:r>
    </w:p>
    <w:p w14:paraId="188AA10E" w14:textId="77777777" w:rsidR="0018080D" w:rsidRPr="00042993" w:rsidRDefault="0018080D" w:rsidP="0018080D">
      <w:pPr>
        <w:jc w:val="left"/>
        <w:rPr>
          <w:sz w:val="20"/>
          <w:szCs w:val="18"/>
          <w:lang w:val="de-DE"/>
        </w:rPr>
      </w:pPr>
      <w:r w:rsidRPr="00042993">
        <w:rPr>
          <w:sz w:val="20"/>
          <w:szCs w:val="18"/>
          <w:lang w:val="de-DE"/>
        </w:rPr>
        <w:t>Engler-Bunte Ring 15</w:t>
      </w:r>
    </w:p>
    <w:p w14:paraId="19514EA9" w14:textId="77777777" w:rsidR="0018080D" w:rsidRPr="00042993" w:rsidRDefault="0018080D" w:rsidP="0018080D">
      <w:pPr>
        <w:jc w:val="left"/>
        <w:rPr>
          <w:sz w:val="20"/>
          <w:szCs w:val="18"/>
          <w:lang w:val="de-DE"/>
        </w:rPr>
      </w:pPr>
      <w:r w:rsidRPr="00042993">
        <w:rPr>
          <w:sz w:val="20"/>
          <w:szCs w:val="18"/>
          <w:lang w:val="de-DE"/>
        </w:rPr>
        <w:t>76131 Karlsruhe, Germany</w:t>
      </w:r>
    </w:p>
    <w:p w14:paraId="5F436230" w14:textId="77777777" w:rsidR="0018080D" w:rsidRPr="00042993" w:rsidRDefault="0018080D" w:rsidP="0018080D">
      <w:pPr>
        <w:jc w:val="left"/>
        <w:rPr>
          <w:sz w:val="20"/>
          <w:szCs w:val="18"/>
          <w:lang w:val="de-DE"/>
        </w:rPr>
      </w:pPr>
      <w:r w:rsidRPr="00042993">
        <w:rPr>
          <w:sz w:val="20"/>
          <w:szCs w:val="18"/>
          <w:lang w:val="de-DE"/>
        </w:rPr>
        <w:t>E-Mail: Michael.Herzog@kit.edu</w:t>
      </w:r>
    </w:p>
    <w:p w14:paraId="371ABF81" w14:textId="77777777" w:rsidR="0018080D" w:rsidRPr="00042993" w:rsidRDefault="0018080D" w:rsidP="0018080D">
      <w:pPr>
        <w:jc w:val="left"/>
        <w:rPr>
          <w:sz w:val="20"/>
          <w:szCs w:val="18"/>
          <w:lang w:val="de-DE"/>
        </w:rPr>
      </w:pPr>
    </w:p>
    <w:p w14:paraId="18317934" w14:textId="77777777" w:rsidR="0018080D" w:rsidRPr="00042993" w:rsidRDefault="0018080D" w:rsidP="0018080D">
      <w:pPr>
        <w:jc w:val="left"/>
        <w:rPr>
          <w:sz w:val="20"/>
          <w:szCs w:val="18"/>
        </w:rPr>
      </w:pPr>
      <w:r w:rsidRPr="00042993">
        <w:rPr>
          <w:sz w:val="20"/>
          <w:szCs w:val="18"/>
          <w:vertAlign w:val="superscript"/>
        </w:rPr>
        <w:t>†</w:t>
      </w:r>
      <w:r w:rsidRPr="00042993">
        <w:rPr>
          <w:sz w:val="20"/>
          <w:szCs w:val="18"/>
        </w:rPr>
        <w:t xml:space="preserve"> These authors have contributed equally to this work. </w:t>
      </w:r>
    </w:p>
    <w:p w14:paraId="5F61EA46" w14:textId="77777777" w:rsidR="00647A7E" w:rsidRPr="00042993" w:rsidRDefault="00647A7E" w:rsidP="00DF2BA1">
      <w:pPr>
        <w:jc w:val="left"/>
        <w:rPr>
          <w:sz w:val="20"/>
          <w:szCs w:val="18"/>
        </w:rPr>
      </w:pPr>
    </w:p>
    <w:p w14:paraId="7E09FD4C" w14:textId="77777777" w:rsidR="00647A7E" w:rsidRDefault="00647A7E">
      <w:pPr>
        <w:jc w:val="left"/>
        <w:rPr>
          <w:rFonts w:eastAsia="Cambria" w:cs="Times New Roman"/>
          <w:b/>
          <w:szCs w:val="24"/>
          <w:highlight w:val="lightGray"/>
        </w:rPr>
      </w:pPr>
      <w:r>
        <w:rPr>
          <w:highlight w:val="lightGray"/>
        </w:rPr>
        <w:br w:type="page"/>
      </w:r>
    </w:p>
    <w:p w14:paraId="78D2F4CD" w14:textId="23136035" w:rsidR="00647A7E" w:rsidRPr="00647A7E" w:rsidRDefault="00647A7E" w:rsidP="002E4750">
      <w:pPr>
        <w:pStyle w:val="berschrift1"/>
        <w:numPr>
          <w:ilvl w:val="0"/>
          <w:numId w:val="0"/>
        </w:numPr>
        <w:ind w:left="567" w:hanging="567"/>
      </w:pPr>
      <w:r>
        <w:lastRenderedPageBreak/>
        <w:t xml:space="preserve">Detailed </w:t>
      </w:r>
      <w:r w:rsidR="0018080D">
        <w:t>linear mixed model</w:t>
      </w:r>
      <w:r>
        <w:t xml:space="preserve"> statistics</w:t>
      </w:r>
    </w:p>
    <w:p w14:paraId="38DA51EA" w14:textId="77BE7C57" w:rsidR="00647A7E" w:rsidRDefault="005628AD" w:rsidP="005628AD">
      <w:pPr>
        <w:pStyle w:val="berschrift2"/>
      </w:pPr>
      <w:r>
        <w:t>Sit-to-stand, non-challenging condition</w:t>
      </w:r>
    </w:p>
    <w:p w14:paraId="6459D89F" w14:textId="77777777" w:rsidR="005B56A6" w:rsidRDefault="005B56A6">
      <w:pPr>
        <w:spacing w:line="0" w:lineRule="atLeast"/>
      </w:pPr>
      <w:r>
        <w:rPr>
          <w:rFonts w:ascii="Times" w:hAnsi="Times"/>
          <w:b/>
        </w:rPr>
        <w:t>Detailed statistics: sit-to-stand, non-challenging condition, forward leaning strategy, synergy 1</w:t>
      </w:r>
    </w:p>
    <w:p w14:paraId="65D82B85" w14:textId="77777777" w:rsidR="005B56A6" w:rsidRDefault="005B56A6"/>
    <w:p w14:paraId="310A6C6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7ED722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6251622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4107A0" w14:textId="5FE7D977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CE6DA7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1D66BE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2E6A3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AEE00E" w14:textId="391480B4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2FC155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F554B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BF5F8D" w14:textId="1AE1818F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2840A4D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7038310" w14:textId="776C4F0A" w:rsidR="005B56A6" w:rsidRDefault="003E3D10">
            <w:pPr>
              <w:jc w:val="left"/>
            </w:pPr>
            <w:r>
              <w:rPr>
                <w:rFonts w:ascii="Times" w:hAnsi="Times"/>
              </w:rPr>
              <w:t>Intraclass correlation coefficient (</w:t>
            </w:r>
            <w:r w:rsidR="005B56A6">
              <w:rPr>
                <w:rFonts w:ascii="Times" w:hAnsi="Times"/>
              </w:rPr>
              <w:t>ICC</w:t>
            </w:r>
            <w:r>
              <w:rPr>
                <w:rFonts w:ascii="Times" w:hAnsi="Times"/>
              </w:rPr>
              <w:t>)</w:t>
            </w:r>
          </w:p>
        </w:tc>
        <w:tc>
          <w:tcPr>
            <w:tcW w:w="1247" w:type="dxa"/>
          </w:tcPr>
          <w:p w14:paraId="4CC7CE42" w14:textId="77777777" w:rsidR="005B56A6" w:rsidRDefault="005B56A6">
            <w:r>
              <w:rPr>
                <w:rFonts w:ascii="Times" w:hAnsi="Times"/>
              </w:rPr>
              <w:t>0.502</w:t>
            </w:r>
          </w:p>
        </w:tc>
      </w:tr>
    </w:tbl>
    <w:p w14:paraId="53000D3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868D6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08CE2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984B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50C1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6D9D4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6AAB9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40221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E38E5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0BE9A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0F3AF5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557E93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E5C8BD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52AD89" w14:textId="77777777" w:rsidR="005B56A6" w:rsidRDefault="005B56A6">
            <w:r>
              <w:rPr>
                <w:rFonts w:ascii="Times" w:hAnsi="Times"/>
              </w:rPr>
              <w:t>7.614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D8476D" w14:textId="4064927E" w:rsidR="005B56A6" w:rsidRDefault="0065566E">
            <w:r>
              <w:rPr>
                <w:rFonts w:ascii="Times" w:hAnsi="Times"/>
              </w:rPr>
              <w:t>&lt;</w:t>
            </w:r>
            <w:r w:rsidR="005B56A6">
              <w:rPr>
                <w:rFonts w:ascii="Times" w:hAnsi="Times"/>
              </w:rPr>
              <w:t>.00</w:t>
            </w:r>
            <w:r>
              <w:rPr>
                <w:rFonts w:ascii="Times" w:hAnsi="Times"/>
              </w:rPr>
              <w:t>1</w:t>
            </w:r>
          </w:p>
        </w:tc>
      </w:tr>
      <w:tr w:rsidR="005B56A6" w14:paraId="6793FF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BEF0F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2ECFC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E4F66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CDBEB5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1A182C" w14:textId="77777777" w:rsidR="005B56A6" w:rsidRDefault="005B56A6">
            <w:r>
              <w:rPr>
                <w:rFonts w:ascii="Times" w:hAnsi="Times"/>
              </w:rPr>
              <w:t>2.941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1E118C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</w:tr>
      <w:tr w:rsidR="005B56A6" w14:paraId="606193D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B325F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C4630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17C567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FCF3BC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1F3BAE" w14:textId="77777777" w:rsidR="005B56A6" w:rsidRDefault="005B56A6">
            <w:r>
              <w:rPr>
                <w:rFonts w:ascii="Times" w:hAnsi="Times"/>
              </w:rPr>
              <w:t>3.059</w:t>
            </w:r>
          </w:p>
        </w:tc>
        <w:tc>
          <w:tcPr>
            <w:tcW w:w="1247" w:type="dxa"/>
          </w:tcPr>
          <w:p w14:paraId="21414786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1A71160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2B412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67584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B32D3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DA1CC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8DCB1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E9D4C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33FC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61DC1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44AC2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8D450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0FEA95D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39422E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0ADFE4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3BF29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4FD74122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3583F0F7" w14:textId="77777777" w:rsidR="005B56A6" w:rsidRDefault="005B56A6"/>
    <w:p w14:paraId="21BFF79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C8B319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6B57A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FACC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85C40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EA1C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51299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50E4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F06DE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DE959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289D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3592E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522D7D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A818BC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C9B5BF" w14:textId="77777777" w:rsidR="005B56A6" w:rsidRDefault="005B56A6">
            <w:r>
              <w:rPr>
                <w:rFonts w:ascii="Times" w:hAnsi="Times"/>
              </w:rPr>
              <w:t>9.167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4E24DF" w14:textId="1C19E635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2462E8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1F33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0A64F3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F69E2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1DF85D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CDEBF7" w14:textId="77777777" w:rsidR="005B56A6" w:rsidRDefault="005B56A6">
            <w:r>
              <w:rPr>
                <w:rFonts w:ascii="Times" w:hAnsi="Times"/>
              </w:rPr>
              <w:t>-2.941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E236F2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</w:tr>
      <w:tr w:rsidR="005B56A6" w14:paraId="4BA9689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17ADFC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E7DB1D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CDD11D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DC01D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3FEA80" w14:textId="77777777" w:rsidR="005B56A6" w:rsidRDefault="005B56A6">
            <w:r>
              <w:rPr>
                <w:rFonts w:ascii="Times" w:hAnsi="Times"/>
              </w:rPr>
              <w:t>0.513</w:t>
            </w:r>
          </w:p>
        </w:tc>
        <w:tc>
          <w:tcPr>
            <w:tcW w:w="1247" w:type="dxa"/>
          </w:tcPr>
          <w:p w14:paraId="0614165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D1E14B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D11F33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0C87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C05BC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D3C9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59D37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9E4221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AD4C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67D53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6BBE8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7829B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1BE4565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FFC04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3CE0D9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8AC27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4A54378F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21D14F4E" w14:textId="77777777" w:rsidR="005B56A6" w:rsidRDefault="005B56A6"/>
    <w:p w14:paraId="75DC14EF" w14:textId="017E9FB3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171C1E7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593C0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C9AE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B387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C2002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8D9B1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84563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EC5C0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E7CD8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424DA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AAF988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33B0C4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1151A7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7656A6" w14:textId="77777777" w:rsidR="005B56A6" w:rsidRDefault="005B56A6">
            <w:r>
              <w:rPr>
                <w:rFonts w:ascii="Times" w:hAnsi="Times"/>
              </w:rPr>
              <w:t>-0.899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E6F61E" w14:textId="77777777" w:rsidR="005B56A6" w:rsidRDefault="005B56A6">
            <w:r>
              <w:rPr>
                <w:rFonts w:ascii="Times" w:hAnsi="Times"/>
              </w:rPr>
              <w:t>0.738</w:t>
            </w:r>
          </w:p>
        </w:tc>
      </w:tr>
      <w:tr w:rsidR="005B56A6" w14:paraId="1A16DC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8E87F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0266CA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2E5AB3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5A8708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FAF714" w14:textId="77777777" w:rsidR="005B56A6" w:rsidRDefault="005B56A6">
            <w:r>
              <w:rPr>
                <w:rFonts w:ascii="Times" w:hAnsi="Times"/>
              </w:rPr>
              <w:t>0.195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E5847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71FA0A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1651E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1BDC0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E941B1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8A266C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F0F8A4" w14:textId="77777777" w:rsidR="005B56A6" w:rsidRDefault="005B56A6">
            <w:r>
              <w:rPr>
                <w:rFonts w:ascii="Times" w:hAnsi="Times"/>
              </w:rPr>
              <w:t>-0.339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7F8BB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DA7DC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640B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277F77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51C6D5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5A19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55BB68" w14:textId="77777777" w:rsidR="005B56A6" w:rsidRDefault="005B56A6">
            <w:r>
              <w:rPr>
                <w:rFonts w:ascii="Times" w:hAnsi="Times"/>
              </w:rPr>
              <w:t>1.055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03678A" w14:textId="77777777" w:rsidR="005B56A6" w:rsidRDefault="005B56A6">
            <w:r>
              <w:rPr>
                <w:rFonts w:ascii="Times" w:hAnsi="Times"/>
              </w:rPr>
              <w:t>0.584</w:t>
            </w:r>
          </w:p>
        </w:tc>
      </w:tr>
      <w:tr w:rsidR="005B56A6" w14:paraId="51754B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B173B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B094D6" w14:textId="77777777" w:rsidR="005B56A6" w:rsidRDefault="005B56A6">
            <w:r>
              <w:rPr>
                <w:rFonts w:ascii="Times" w:hAnsi="Times"/>
              </w:rPr>
              <w:t>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AA46B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26C13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48C828" w14:textId="77777777" w:rsidR="005B56A6" w:rsidRDefault="005B56A6">
            <w:r>
              <w:rPr>
                <w:rFonts w:ascii="Times" w:hAnsi="Times"/>
              </w:rPr>
              <w:t>6.553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33634C" w14:textId="7799296B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7B552E3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EC390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53751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BECC44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AF244C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10380D" w14:textId="77777777" w:rsidR="005B56A6" w:rsidRDefault="005B56A6">
            <w:r>
              <w:rPr>
                <w:rFonts w:ascii="Times" w:hAnsi="Times"/>
              </w:rPr>
              <w:t>0.661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43064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3F9DFA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DB761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EE09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0A170E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36201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73AC1B" w14:textId="77777777" w:rsidR="005B56A6" w:rsidRDefault="005B56A6">
            <w:r>
              <w:rPr>
                <w:rFonts w:ascii="Times" w:hAnsi="Times"/>
              </w:rPr>
              <w:t>0.115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9E8FA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89F12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059EF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AF9A3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BCADFE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B939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0A9334" w14:textId="77777777" w:rsidR="005B56A6" w:rsidRDefault="005B56A6">
            <w:r>
              <w:rPr>
                <w:rFonts w:ascii="Times" w:hAnsi="Times"/>
              </w:rPr>
              <w:t>0.251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BDE8F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8186AD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99E4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DD302B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8DC427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AAE08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74D5D8" w14:textId="77777777" w:rsidR="005B56A6" w:rsidRDefault="005B56A6">
            <w:r>
              <w:rPr>
                <w:rFonts w:ascii="Times" w:hAnsi="Times"/>
              </w:rPr>
              <w:t>-1.160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3C6C6D" w14:textId="77777777" w:rsidR="005B56A6" w:rsidRDefault="005B56A6">
            <w:r>
              <w:rPr>
                <w:rFonts w:ascii="Times" w:hAnsi="Times"/>
              </w:rPr>
              <w:t>0.493</w:t>
            </w:r>
          </w:p>
        </w:tc>
      </w:tr>
      <w:tr w:rsidR="005B56A6" w14:paraId="3C9B26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C77A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F48A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4532B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775A2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CB9470" w14:textId="77777777" w:rsidR="005B56A6" w:rsidRDefault="005B56A6">
            <w:r>
              <w:rPr>
                <w:rFonts w:ascii="Times" w:hAnsi="Times"/>
              </w:rPr>
              <w:t>-1.886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0A84F2" w14:textId="77777777" w:rsidR="005B56A6" w:rsidRDefault="005B56A6">
            <w:r>
              <w:rPr>
                <w:rFonts w:ascii="Times" w:hAnsi="Times"/>
              </w:rPr>
              <w:t>0.119</w:t>
            </w:r>
          </w:p>
        </w:tc>
      </w:tr>
      <w:tr w:rsidR="005B56A6" w14:paraId="025A994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15A7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C6E69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87E3B9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382000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307A24" w14:textId="77777777" w:rsidR="005B56A6" w:rsidRDefault="005B56A6">
            <w:r>
              <w:rPr>
                <w:rFonts w:ascii="Times" w:hAnsi="Times"/>
              </w:rPr>
              <w:t>-1.117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CA7E42" w14:textId="77777777" w:rsidR="005B56A6" w:rsidRDefault="005B56A6">
            <w:r>
              <w:rPr>
                <w:rFonts w:ascii="Times" w:hAnsi="Times"/>
              </w:rPr>
              <w:t>0.528</w:t>
            </w:r>
          </w:p>
        </w:tc>
      </w:tr>
      <w:tr w:rsidR="005B56A6" w14:paraId="29EFF2D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B5D5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D0A5B5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71C7AD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06172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B3352B" w14:textId="77777777" w:rsidR="005B56A6" w:rsidRDefault="005B56A6">
            <w:r>
              <w:rPr>
                <w:rFonts w:ascii="Times" w:hAnsi="Times"/>
              </w:rPr>
              <w:t>-0.869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0B9214" w14:textId="77777777" w:rsidR="005B56A6" w:rsidRDefault="005B56A6">
            <w:r>
              <w:rPr>
                <w:rFonts w:ascii="Times" w:hAnsi="Times"/>
              </w:rPr>
              <w:t>0.770</w:t>
            </w:r>
          </w:p>
        </w:tc>
      </w:tr>
      <w:tr w:rsidR="005B56A6" w14:paraId="4023BDA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43F96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C388FC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6AF79A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A9906F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16C2B8" w14:textId="77777777" w:rsidR="005B56A6" w:rsidRDefault="005B56A6">
            <w:r>
              <w:rPr>
                <w:rFonts w:ascii="Times" w:hAnsi="Times"/>
              </w:rPr>
              <w:t>-0.819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390939" w14:textId="77777777" w:rsidR="005B56A6" w:rsidRDefault="005B56A6">
            <w:r>
              <w:rPr>
                <w:rFonts w:ascii="Times" w:hAnsi="Times"/>
              </w:rPr>
              <w:t>0.826</w:t>
            </w:r>
          </w:p>
        </w:tc>
      </w:tr>
      <w:tr w:rsidR="005B56A6" w14:paraId="5FAD11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2E8EF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2EC25D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34B92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D6D516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B99DEA" w14:textId="77777777" w:rsidR="005B56A6" w:rsidRDefault="005B56A6">
            <w:r>
              <w:rPr>
                <w:rFonts w:ascii="Times" w:hAnsi="Times"/>
              </w:rPr>
              <w:t>-0.805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EBC338" w14:textId="77777777" w:rsidR="005B56A6" w:rsidRDefault="005B56A6">
            <w:r>
              <w:rPr>
                <w:rFonts w:ascii="Times" w:hAnsi="Times"/>
              </w:rPr>
              <w:t>0.843</w:t>
            </w:r>
          </w:p>
        </w:tc>
      </w:tr>
      <w:tr w:rsidR="005B56A6" w14:paraId="06FBAF6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D82C43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AE333E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1F0B361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1E72C5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25C403" w14:textId="77777777" w:rsidR="005B56A6" w:rsidRDefault="005B56A6">
            <w:r>
              <w:rPr>
                <w:rFonts w:ascii="Times" w:hAnsi="Times"/>
              </w:rPr>
              <w:t>-0.582</w:t>
            </w:r>
          </w:p>
        </w:tc>
        <w:tc>
          <w:tcPr>
            <w:tcW w:w="1247" w:type="dxa"/>
          </w:tcPr>
          <w:p w14:paraId="6CDD75C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084DC1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88015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FCE1E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7362E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683F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220E0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5FDA7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D51B1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7CB824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B109C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D1FDAD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0C525E2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1072B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0D57FB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F503EF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61A4DA2A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4EF25F99" w14:textId="77777777" w:rsidR="005B56A6" w:rsidRDefault="005B56A6"/>
    <w:p w14:paraId="434A463A" w14:textId="601AE6BF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1374EA2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DC86D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478D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17845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D683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D3883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1E042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91C89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434FDC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2410C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A4DCCA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B70F32" w14:textId="77777777" w:rsidR="005B56A6" w:rsidRDefault="005B56A6">
            <w:r>
              <w:rPr>
                <w:rFonts w:ascii="Times" w:hAnsi="Times"/>
              </w:rPr>
              <w:t>-0.041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CEB487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05DD5" w14:textId="77777777" w:rsidR="005B56A6" w:rsidRDefault="005B56A6">
            <w:r>
              <w:rPr>
                <w:rFonts w:ascii="Times" w:hAnsi="Times"/>
              </w:rPr>
              <w:t>-2.725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4C9676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0FD6C21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F90ED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BA3900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297D28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B33E4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69D07C" w14:textId="77777777" w:rsidR="005B56A6" w:rsidRDefault="005B56A6">
            <w:r>
              <w:rPr>
                <w:rFonts w:ascii="Times" w:hAnsi="Times"/>
              </w:rPr>
              <w:t>-0.901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700E06" w14:textId="77777777" w:rsidR="005B56A6" w:rsidRDefault="005B56A6">
            <w:r>
              <w:rPr>
                <w:rFonts w:ascii="Times" w:hAnsi="Times"/>
              </w:rPr>
              <w:t>0.735</w:t>
            </w:r>
          </w:p>
        </w:tc>
      </w:tr>
      <w:tr w:rsidR="005B56A6" w14:paraId="43D199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E0B1E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1540E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66FBC3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D543A0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903E85" w14:textId="77777777" w:rsidR="005B56A6" w:rsidRDefault="005B56A6">
            <w:r>
              <w:rPr>
                <w:rFonts w:ascii="Times" w:hAnsi="Times"/>
              </w:rPr>
              <w:t>0.795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BB55A7" w14:textId="77777777" w:rsidR="005B56A6" w:rsidRDefault="005B56A6">
            <w:r>
              <w:rPr>
                <w:rFonts w:ascii="Times" w:hAnsi="Times"/>
              </w:rPr>
              <w:t>0.854</w:t>
            </w:r>
          </w:p>
        </w:tc>
      </w:tr>
      <w:tr w:rsidR="005B56A6" w14:paraId="43FA6F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F1CF5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AC56A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855641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4AD2AF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813999" w14:textId="77777777" w:rsidR="005B56A6" w:rsidRDefault="005B56A6">
            <w:r>
              <w:rPr>
                <w:rFonts w:ascii="Times" w:hAnsi="Times"/>
              </w:rPr>
              <w:t>1.069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8B7B00" w14:textId="77777777" w:rsidR="005B56A6" w:rsidRDefault="005B56A6">
            <w:r>
              <w:rPr>
                <w:rFonts w:ascii="Times" w:hAnsi="Times"/>
              </w:rPr>
              <w:t>0.571</w:t>
            </w:r>
          </w:p>
        </w:tc>
      </w:tr>
      <w:tr w:rsidR="005B56A6" w14:paraId="2C77E9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8F1DB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7515DC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45AEF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B15DA4" w14:textId="77777777" w:rsidR="005B56A6" w:rsidRDefault="005B56A6">
            <w:r>
              <w:rPr>
                <w:rFonts w:ascii="Times" w:hAnsi="Times"/>
              </w:rPr>
              <w:t>0.075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622CC1" w14:textId="77777777" w:rsidR="005B56A6" w:rsidRDefault="005B56A6">
            <w:r>
              <w:rPr>
                <w:rFonts w:ascii="Times" w:hAnsi="Times"/>
              </w:rPr>
              <w:t>6.547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5BA93A" w14:textId="3546661C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1E7C458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58798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3B4274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713323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374C4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638619" w14:textId="77777777" w:rsidR="005B56A6" w:rsidRDefault="005B56A6">
            <w:r>
              <w:rPr>
                <w:rFonts w:ascii="Times" w:hAnsi="Times"/>
              </w:rPr>
              <w:t>-2.323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1C79DF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</w:tr>
      <w:tr w:rsidR="005B56A6" w14:paraId="448892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849DB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A271FC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FB8C7D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497D3D" w14:textId="77777777" w:rsidR="005B56A6" w:rsidRDefault="005B56A6">
            <w:r>
              <w:rPr>
                <w:rFonts w:ascii="Times" w:hAnsi="Times"/>
              </w:rPr>
              <w:t>0.065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6613B" w14:textId="77777777" w:rsidR="005B56A6" w:rsidRDefault="005B56A6">
            <w:r>
              <w:rPr>
                <w:rFonts w:ascii="Times" w:hAnsi="Times"/>
              </w:rPr>
              <w:t>5.454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DCE6A1" w14:textId="72E32F0C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385A1F1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611EF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EE9E4A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3B303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54B5B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189D54" w14:textId="77777777" w:rsidR="005B56A6" w:rsidRDefault="005B56A6">
            <w:r>
              <w:rPr>
                <w:rFonts w:ascii="Times" w:hAnsi="Times"/>
              </w:rPr>
              <w:t>2.241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586CFF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</w:tr>
      <w:tr w:rsidR="005B56A6" w14:paraId="1081927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66C45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80C63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4FFB51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694BF5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93E7D1" w14:textId="77777777" w:rsidR="005B56A6" w:rsidRDefault="005B56A6">
            <w:r>
              <w:rPr>
                <w:rFonts w:ascii="Times" w:hAnsi="Times"/>
              </w:rPr>
              <w:t>-2.853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3139C2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48BAA94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DD4BB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E1C1F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79A209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4A05C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CC0985" w14:textId="77777777" w:rsidR="005B56A6" w:rsidRDefault="005B56A6">
            <w:r>
              <w:rPr>
                <w:rFonts w:ascii="Times" w:hAnsi="Times"/>
              </w:rPr>
              <w:t>-2.022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95FA93" w14:textId="77777777" w:rsidR="005B56A6" w:rsidRDefault="005B56A6">
            <w:r>
              <w:rPr>
                <w:rFonts w:ascii="Times" w:hAnsi="Times"/>
              </w:rPr>
              <w:t>0.087</w:t>
            </w:r>
          </w:p>
        </w:tc>
      </w:tr>
      <w:tr w:rsidR="005B56A6" w14:paraId="7FB87C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FCD46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6D0B18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4F80D9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0EB251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DB8AB8" w14:textId="77777777" w:rsidR="005B56A6" w:rsidRDefault="005B56A6">
            <w:r>
              <w:rPr>
                <w:rFonts w:ascii="Times" w:hAnsi="Times"/>
              </w:rPr>
              <w:t>-0.178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657EA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FE269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9D42A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3B1B4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950B79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E60CEF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AD67B" w14:textId="77777777" w:rsidR="005B56A6" w:rsidRDefault="005B56A6">
            <w:r>
              <w:rPr>
                <w:rFonts w:ascii="Times" w:hAnsi="Times"/>
              </w:rPr>
              <w:t>-0.306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532C9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3F852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FC32E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3A0F9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75638E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792BE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963DA4" w14:textId="77777777" w:rsidR="005B56A6" w:rsidRDefault="005B56A6">
            <w:r>
              <w:rPr>
                <w:rFonts w:ascii="Times" w:hAnsi="Times"/>
              </w:rPr>
              <w:t>-0.924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C7BF07" w14:textId="77777777" w:rsidR="005B56A6" w:rsidRDefault="005B56A6">
            <w:r>
              <w:rPr>
                <w:rFonts w:ascii="Times" w:hAnsi="Times"/>
              </w:rPr>
              <w:t>0.711</w:t>
            </w:r>
          </w:p>
        </w:tc>
      </w:tr>
      <w:tr w:rsidR="005B56A6" w14:paraId="7B0A39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82B67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9FFB7A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7F7341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7548D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797F0F" w14:textId="77777777" w:rsidR="005B56A6" w:rsidRDefault="005B56A6">
            <w:r>
              <w:rPr>
                <w:rFonts w:ascii="Times" w:hAnsi="Times"/>
              </w:rPr>
              <w:t>-1.646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0C3998" w14:textId="77777777" w:rsidR="005B56A6" w:rsidRDefault="005B56A6">
            <w:r>
              <w:rPr>
                <w:rFonts w:ascii="Times" w:hAnsi="Times"/>
              </w:rPr>
              <w:t>0.200</w:t>
            </w:r>
          </w:p>
        </w:tc>
      </w:tr>
      <w:tr w:rsidR="005B56A6" w14:paraId="64F17B0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241A0E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C6F1D2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37E3B2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271EC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D45630" w14:textId="77777777" w:rsidR="005B56A6" w:rsidRDefault="005B56A6">
            <w:r>
              <w:rPr>
                <w:rFonts w:ascii="Times" w:hAnsi="Times"/>
              </w:rPr>
              <w:t>-1.263</w:t>
            </w:r>
          </w:p>
        </w:tc>
        <w:tc>
          <w:tcPr>
            <w:tcW w:w="1247" w:type="dxa"/>
          </w:tcPr>
          <w:p w14:paraId="2BFB5B7C" w14:textId="77777777" w:rsidR="005B56A6" w:rsidRDefault="005B56A6">
            <w:r>
              <w:rPr>
                <w:rFonts w:ascii="Times" w:hAnsi="Times"/>
              </w:rPr>
              <w:t>0.414</w:t>
            </w:r>
          </w:p>
        </w:tc>
      </w:tr>
    </w:tbl>
    <w:p w14:paraId="1F0A040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38B3D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4A43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03215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22720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7C45B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BCE1C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C4E2F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35BDE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83A7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572FB6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1E5D575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D18FA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404796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07148C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35ABE42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7DED230F" w14:textId="77777777" w:rsidR="005B56A6" w:rsidRDefault="005B56A6"/>
    <w:p w14:paraId="1B884401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35F7308" w14:textId="642FDEE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3</w:t>
      </w:r>
    </w:p>
    <w:p w14:paraId="4FCCA810" w14:textId="77777777" w:rsidR="005B56A6" w:rsidRDefault="005B56A6"/>
    <w:p w14:paraId="7958437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A20AA9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FF8B6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3CF044" w14:textId="66AEE732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DA4E3F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42949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70EC4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245DA5" w14:textId="3D9AB174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778286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EAF8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3C1872" w14:textId="36A6E3FC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07056F3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571F2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F7783BA" w14:textId="77777777" w:rsidR="005B56A6" w:rsidRDefault="005B56A6">
            <w:r>
              <w:rPr>
                <w:rFonts w:ascii="Times" w:hAnsi="Times"/>
              </w:rPr>
              <w:t>0.566</w:t>
            </w:r>
          </w:p>
        </w:tc>
      </w:tr>
    </w:tbl>
    <w:p w14:paraId="768808A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CE0DD5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C1356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998F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DEF81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DFECC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8AB1F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DACC6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DC285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99375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ECD66E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EAFAE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A91C14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A71E21" w14:textId="77777777" w:rsidR="005B56A6" w:rsidRDefault="005B56A6">
            <w:r>
              <w:rPr>
                <w:rFonts w:ascii="Times" w:hAnsi="Times"/>
              </w:rPr>
              <w:t>6.490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3BC35D" w14:textId="7833C518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2B3E87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857AB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C2A431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21A51E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C86E61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3F4A17" w14:textId="77777777" w:rsidR="005B56A6" w:rsidRDefault="005B56A6">
            <w:r>
              <w:rPr>
                <w:rFonts w:ascii="Times" w:hAnsi="Times"/>
              </w:rPr>
              <w:t>5.924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0A3FCE" w14:textId="708F2FC4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1914F45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8DEF07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BAD23A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1FD73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90DC4F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608F6D" w14:textId="77777777" w:rsidR="005B56A6" w:rsidRDefault="005B56A6">
            <w:r>
              <w:rPr>
                <w:rFonts w:ascii="Times" w:hAnsi="Times"/>
              </w:rPr>
              <w:t>3.448</w:t>
            </w:r>
          </w:p>
        </w:tc>
        <w:tc>
          <w:tcPr>
            <w:tcW w:w="1247" w:type="dxa"/>
          </w:tcPr>
          <w:p w14:paraId="306B227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</w:tbl>
    <w:p w14:paraId="53EF46C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A5A90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7C67C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A67C2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516B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74653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40008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69ECD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B0A55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C4BAC6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3E1D8A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03F21D8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04A81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48BA1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16C0F2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0DF4D092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7A6459A6" w14:textId="77777777" w:rsidR="005B56A6" w:rsidRDefault="005B56A6"/>
    <w:p w14:paraId="76D034A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C81EF5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B6AFB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C6FD3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ED44C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7474A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C669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E8779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4183D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D4B67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4188E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2E95C2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340D04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E42E9E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DD26E9" w14:textId="77777777" w:rsidR="005B56A6" w:rsidRDefault="005B56A6">
            <w:r>
              <w:rPr>
                <w:rFonts w:ascii="Times" w:hAnsi="Times"/>
              </w:rPr>
              <w:t>10.350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2A855F" w14:textId="77D01C87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4D046D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C8B95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7C248A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2905B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B8E52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3CBB54" w14:textId="77777777" w:rsidR="005B56A6" w:rsidRDefault="005B56A6">
            <w:r>
              <w:rPr>
                <w:rFonts w:ascii="Times" w:hAnsi="Times"/>
              </w:rPr>
              <w:t>-5.924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EB4009" w14:textId="7D1CCAD1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46C69D5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F4B40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AB3B9E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1B1CC1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2AD17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B16771" w14:textId="77777777" w:rsidR="005B56A6" w:rsidRDefault="005B56A6">
            <w:r>
              <w:rPr>
                <w:rFonts w:ascii="Times" w:hAnsi="Times"/>
              </w:rPr>
              <w:t>-1.601</w:t>
            </w:r>
          </w:p>
        </w:tc>
        <w:tc>
          <w:tcPr>
            <w:tcW w:w="1247" w:type="dxa"/>
          </w:tcPr>
          <w:p w14:paraId="37DA24E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4C8FE4C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69AB2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47B6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31260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D29C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893A9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618B1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BE3F4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8D4BE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A6762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0E77D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6B923BD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C6F83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0B4323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1B461E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355DD3C7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640E193E" w14:textId="77777777" w:rsidR="005B56A6" w:rsidRDefault="005B56A6"/>
    <w:p w14:paraId="0BEB48A7" w14:textId="1FA3863C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5C4EDC1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3BF4E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5DA19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0CEBC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BE2DE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F3AD0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4151D6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ED616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F02351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37C9D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6C054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4D2915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2E1147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599400" w14:textId="77777777" w:rsidR="005B56A6" w:rsidRDefault="005B56A6">
            <w:r>
              <w:rPr>
                <w:rFonts w:ascii="Times" w:hAnsi="Times"/>
              </w:rPr>
              <w:t>-1.660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8FC194" w14:textId="77777777" w:rsidR="005B56A6" w:rsidRDefault="005B56A6">
            <w:r>
              <w:rPr>
                <w:rFonts w:ascii="Times" w:hAnsi="Times"/>
              </w:rPr>
              <w:t>0.195</w:t>
            </w:r>
          </w:p>
        </w:tc>
      </w:tr>
      <w:tr w:rsidR="005B56A6" w14:paraId="30619E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BB838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B1B984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26F73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E7A36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752BEC" w14:textId="77777777" w:rsidR="005B56A6" w:rsidRDefault="005B56A6">
            <w:r>
              <w:rPr>
                <w:rFonts w:ascii="Times" w:hAnsi="Times"/>
              </w:rPr>
              <w:t>1.744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22AD5D" w14:textId="77777777" w:rsidR="005B56A6" w:rsidRDefault="005B56A6">
            <w:r>
              <w:rPr>
                <w:rFonts w:ascii="Times" w:hAnsi="Times"/>
              </w:rPr>
              <w:t>0.163</w:t>
            </w:r>
          </w:p>
        </w:tc>
      </w:tr>
      <w:tr w:rsidR="005B56A6" w14:paraId="19D15A4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FF0D6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B2F4F2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6BECC3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6D0A2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5E7785" w14:textId="77777777" w:rsidR="005B56A6" w:rsidRDefault="005B56A6">
            <w:r>
              <w:rPr>
                <w:rFonts w:ascii="Times" w:hAnsi="Times"/>
              </w:rPr>
              <w:t>-1.555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1C0AA6" w14:textId="77777777" w:rsidR="005B56A6" w:rsidRDefault="005B56A6">
            <w:r>
              <w:rPr>
                <w:rFonts w:ascii="Times" w:hAnsi="Times"/>
              </w:rPr>
              <w:t>0.241</w:t>
            </w:r>
          </w:p>
        </w:tc>
      </w:tr>
      <w:tr w:rsidR="005B56A6" w14:paraId="3E8444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80EC5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F7DFA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4C1B41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BE63AE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2E698" w14:textId="77777777" w:rsidR="005B56A6" w:rsidRDefault="005B56A6">
            <w:r>
              <w:rPr>
                <w:rFonts w:ascii="Times" w:hAnsi="Times"/>
              </w:rPr>
              <w:t>0.980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555400" w14:textId="77777777" w:rsidR="005B56A6" w:rsidRDefault="005B56A6">
            <w:r>
              <w:rPr>
                <w:rFonts w:ascii="Times" w:hAnsi="Times"/>
              </w:rPr>
              <w:t>0.655</w:t>
            </w:r>
          </w:p>
        </w:tc>
      </w:tr>
      <w:tr w:rsidR="005B56A6" w14:paraId="0782DED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3F7EB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E52DB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ED83F0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EB42A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6846C1" w14:textId="77777777" w:rsidR="005B56A6" w:rsidRDefault="005B56A6">
            <w:r>
              <w:rPr>
                <w:rFonts w:ascii="Times" w:hAnsi="Times"/>
              </w:rPr>
              <w:t>-0.937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6F14EE" w14:textId="77777777" w:rsidR="005B56A6" w:rsidRDefault="005B56A6">
            <w:r>
              <w:rPr>
                <w:rFonts w:ascii="Times" w:hAnsi="Times"/>
              </w:rPr>
              <w:t>0.698</w:t>
            </w:r>
          </w:p>
        </w:tc>
      </w:tr>
      <w:tr w:rsidR="005B56A6" w14:paraId="1068B0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AC3CB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22B6B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689A23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EE0AA2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1A9B21" w14:textId="77777777" w:rsidR="005B56A6" w:rsidRDefault="005B56A6">
            <w:r>
              <w:rPr>
                <w:rFonts w:ascii="Times" w:hAnsi="Times"/>
              </w:rPr>
              <w:t>1.937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BE1642" w14:textId="77777777" w:rsidR="005B56A6" w:rsidRDefault="005B56A6">
            <w:r>
              <w:rPr>
                <w:rFonts w:ascii="Times" w:hAnsi="Times"/>
              </w:rPr>
              <w:t>0.106</w:t>
            </w:r>
          </w:p>
        </w:tc>
      </w:tr>
      <w:tr w:rsidR="005B56A6" w14:paraId="6ACDC2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4AE60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664560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03045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C889FA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621D87" w14:textId="77777777" w:rsidR="005B56A6" w:rsidRDefault="005B56A6">
            <w:r>
              <w:rPr>
                <w:rFonts w:ascii="Times" w:hAnsi="Times"/>
              </w:rPr>
              <w:t>0.191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13987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E13185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9B953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B7527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E46F95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998FBA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2BC249" w14:textId="77777777" w:rsidR="005B56A6" w:rsidRDefault="005B56A6">
            <w:r>
              <w:rPr>
                <w:rFonts w:ascii="Times" w:hAnsi="Times"/>
              </w:rPr>
              <w:t>-0.213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C9642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434A9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99669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02B142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572677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6B75E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95F9A0" w14:textId="77777777" w:rsidR="005B56A6" w:rsidRDefault="005B56A6">
            <w:r>
              <w:rPr>
                <w:rFonts w:ascii="Times" w:hAnsi="Times"/>
              </w:rPr>
              <w:t>-0.698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965482" w14:textId="77777777" w:rsidR="005B56A6" w:rsidRDefault="005B56A6">
            <w:r>
              <w:rPr>
                <w:rFonts w:ascii="Times" w:hAnsi="Times"/>
              </w:rPr>
              <w:t>0.971</w:t>
            </w:r>
          </w:p>
        </w:tc>
      </w:tr>
      <w:tr w:rsidR="005B56A6" w14:paraId="0C3943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59C4D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E1498B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CF2060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19FCA2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FDB322" w14:textId="77777777" w:rsidR="005B56A6" w:rsidRDefault="005B56A6">
            <w:r>
              <w:rPr>
                <w:rFonts w:ascii="Times" w:hAnsi="Times"/>
              </w:rPr>
              <w:t>-0.118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CE08E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A8A11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D83E6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DE2C24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02231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3C85B8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E2E578" w14:textId="77777777" w:rsidR="005B56A6" w:rsidRDefault="005B56A6">
            <w:r>
              <w:rPr>
                <w:rFonts w:ascii="Times" w:hAnsi="Times"/>
              </w:rPr>
              <w:t>0.976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8A0FBA" w14:textId="77777777" w:rsidR="005B56A6" w:rsidRDefault="005B56A6">
            <w:r>
              <w:rPr>
                <w:rFonts w:ascii="Times" w:hAnsi="Times"/>
              </w:rPr>
              <w:t>0.658</w:t>
            </w:r>
          </w:p>
        </w:tc>
      </w:tr>
      <w:tr w:rsidR="005B56A6" w14:paraId="3FDCC7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DFD7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59ECEA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E28A1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D7D62B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3FEC3C" w14:textId="77777777" w:rsidR="005B56A6" w:rsidRDefault="005B56A6">
            <w:r>
              <w:rPr>
                <w:rFonts w:ascii="Times" w:hAnsi="Times"/>
              </w:rPr>
              <w:t>2.622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56B7F9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07B981E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D16BD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226820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0171BD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75188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3AEE14" w14:textId="77777777" w:rsidR="005B56A6" w:rsidRDefault="005B56A6">
            <w:r>
              <w:rPr>
                <w:rFonts w:ascii="Times" w:hAnsi="Times"/>
              </w:rPr>
              <w:t>-0.919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CC327B" w14:textId="77777777" w:rsidR="005B56A6" w:rsidRDefault="005B56A6">
            <w:r>
              <w:rPr>
                <w:rFonts w:ascii="Times" w:hAnsi="Times"/>
              </w:rPr>
              <w:t>0.717</w:t>
            </w:r>
          </w:p>
        </w:tc>
      </w:tr>
      <w:tr w:rsidR="005B56A6" w14:paraId="67E011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B8A43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8118D7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A2CCF1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9D1569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4B5182" w14:textId="77777777" w:rsidR="005B56A6" w:rsidRDefault="005B56A6">
            <w:r>
              <w:rPr>
                <w:rFonts w:ascii="Times" w:hAnsi="Times"/>
              </w:rPr>
              <w:t>-0.412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82C58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F9F73D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A1B80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C11B743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B0488D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DC207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D55303" w14:textId="77777777" w:rsidR="005B56A6" w:rsidRDefault="005B56A6">
            <w:r>
              <w:rPr>
                <w:rFonts w:ascii="Times" w:hAnsi="Times"/>
              </w:rPr>
              <w:t>-0.664</w:t>
            </w:r>
          </w:p>
        </w:tc>
        <w:tc>
          <w:tcPr>
            <w:tcW w:w="1247" w:type="dxa"/>
          </w:tcPr>
          <w:p w14:paraId="10DE6A4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632AECD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5C7CB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CD051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492F6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AC596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EEF20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12C1D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C5FA7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262595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C9F4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F6E13F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</w:tr>
      <w:tr w:rsidR="005B56A6" w14:paraId="0C174AD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67575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8E1C84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E8B61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5B9F5F49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749DD87D" w14:textId="77777777" w:rsidR="005B56A6" w:rsidRDefault="005B56A6"/>
    <w:p w14:paraId="668725D3" w14:textId="0B9BD2A9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69C2F79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1B1D1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A0C0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F7AA3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4B214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47A9E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D12E7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DAEC8D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C8B3F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B5555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7192A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AD02BA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E625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1EFDC4" w14:textId="77777777" w:rsidR="005B56A6" w:rsidRDefault="005B56A6">
            <w:r>
              <w:rPr>
                <w:rFonts w:ascii="Times" w:hAnsi="Times"/>
              </w:rPr>
              <w:t>-0.720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FA2C87" w14:textId="77777777" w:rsidR="005B56A6" w:rsidRDefault="005B56A6">
            <w:r>
              <w:rPr>
                <w:rFonts w:ascii="Times" w:hAnsi="Times"/>
              </w:rPr>
              <w:t>0.944</w:t>
            </w:r>
          </w:p>
        </w:tc>
      </w:tr>
      <w:tr w:rsidR="005B56A6" w14:paraId="7FDDA1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124F5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7B19F1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9F221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ECC47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B0FAF" w14:textId="77777777" w:rsidR="005B56A6" w:rsidRDefault="005B56A6">
            <w:r>
              <w:rPr>
                <w:rFonts w:ascii="Times" w:hAnsi="Times"/>
              </w:rPr>
              <w:t>-0.929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D5745C" w14:textId="77777777" w:rsidR="005B56A6" w:rsidRDefault="005B56A6">
            <w:r>
              <w:rPr>
                <w:rFonts w:ascii="Times" w:hAnsi="Times"/>
              </w:rPr>
              <w:t>0.706</w:t>
            </w:r>
          </w:p>
        </w:tc>
      </w:tr>
      <w:tr w:rsidR="005B56A6" w14:paraId="3F59D9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83A87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E22ACD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90F162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920A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B5AD35" w14:textId="77777777" w:rsidR="005B56A6" w:rsidRDefault="005B56A6">
            <w:r>
              <w:rPr>
                <w:rFonts w:ascii="Times" w:hAnsi="Times"/>
              </w:rPr>
              <w:t>-0.438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C2B9A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BD9F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EC3C6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D52A35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C10C7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09246C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73DBE" w14:textId="77777777" w:rsidR="005B56A6" w:rsidRDefault="005B56A6">
            <w:r>
              <w:rPr>
                <w:rFonts w:ascii="Times" w:hAnsi="Times"/>
              </w:rPr>
              <w:t>1.756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987B43" w14:textId="77777777" w:rsidR="005B56A6" w:rsidRDefault="005B56A6">
            <w:r>
              <w:rPr>
                <w:rFonts w:ascii="Times" w:hAnsi="Times"/>
              </w:rPr>
              <w:t>0.159</w:t>
            </w:r>
          </w:p>
        </w:tc>
      </w:tr>
      <w:tr w:rsidR="005B56A6" w14:paraId="0CD6C4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AFA76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B68D08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4D71F4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1975D4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CA3E33" w14:textId="77777777" w:rsidR="005B56A6" w:rsidRDefault="005B56A6">
            <w:r>
              <w:rPr>
                <w:rFonts w:ascii="Times" w:hAnsi="Times"/>
              </w:rPr>
              <w:t>-1.312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C111DA" w14:textId="77777777" w:rsidR="005B56A6" w:rsidRDefault="005B56A6">
            <w:r>
              <w:rPr>
                <w:rFonts w:ascii="Times" w:hAnsi="Times"/>
              </w:rPr>
              <w:t>0.380</w:t>
            </w:r>
          </w:p>
        </w:tc>
      </w:tr>
      <w:tr w:rsidR="005B56A6" w14:paraId="552D14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41B4D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C48FD3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CE7010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ADEA8F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C3422" w14:textId="77777777" w:rsidR="005B56A6" w:rsidRDefault="005B56A6">
            <w:r>
              <w:rPr>
                <w:rFonts w:ascii="Times" w:hAnsi="Times"/>
              </w:rPr>
              <w:t>-0.119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38E16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6FA77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67F1F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B9B0F9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C7150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7F7056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055A32" w14:textId="77777777" w:rsidR="005B56A6" w:rsidRDefault="005B56A6">
            <w:r>
              <w:rPr>
                <w:rFonts w:ascii="Times" w:hAnsi="Times"/>
              </w:rPr>
              <w:t>3.036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6230E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  <w:tr w:rsidR="005B56A6" w14:paraId="0642D6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B691A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EA2C9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B7E12B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4631E6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F50106" w14:textId="77777777" w:rsidR="005B56A6" w:rsidRDefault="005B56A6">
            <w:r>
              <w:rPr>
                <w:rFonts w:ascii="Times" w:hAnsi="Times"/>
              </w:rPr>
              <w:t>0.611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350D0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AF8AA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19EC1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82F981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AAD130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27D3B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F1CC94" w14:textId="77777777" w:rsidR="005B56A6" w:rsidRDefault="005B56A6">
            <w:r>
              <w:rPr>
                <w:rFonts w:ascii="Times" w:hAnsi="Times"/>
              </w:rPr>
              <w:t>-1.343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420CFA" w14:textId="77777777" w:rsidR="005B56A6" w:rsidRDefault="005B56A6">
            <w:r>
              <w:rPr>
                <w:rFonts w:ascii="Times" w:hAnsi="Times"/>
              </w:rPr>
              <w:t>0.359</w:t>
            </w:r>
          </w:p>
        </w:tc>
      </w:tr>
      <w:tr w:rsidR="005B56A6" w14:paraId="3FF9D9F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A0059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036865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C8ABCE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3D1C2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2C3BD" w14:textId="77777777" w:rsidR="005B56A6" w:rsidRDefault="005B56A6">
            <w:r>
              <w:rPr>
                <w:rFonts w:ascii="Times" w:hAnsi="Times"/>
              </w:rPr>
              <w:t>0.383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5BEF5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B66FA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2B87D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7E66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FC5D3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534F3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FD2D84" w14:textId="77777777" w:rsidR="005B56A6" w:rsidRDefault="005B56A6">
            <w:r>
              <w:rPr>
                <w:rFonts w:ascii="Times" w:hAnsi="Times"/>
              </w:rPr>
              <w:t>0.359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C7CF4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A1975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A70E4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DBEFE9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8F7043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D2756D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EF7F7A" w14:textId="77777777" w:rsidR="005B56A6" w:rsidRDefault="005B56A6">
            <w:r>
              <w:rPr>
                <w:rFonts w:ascii="Times" w:hAnsi="Times"/>
              </w:rPr>
              <w:t>1.988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FA0EDF" w14:textId="77777777" w:rsidR="005B56A6" w:rsidRDefault="005B56A6">
            <w:r>
              <w:rPr>
                <w:rFonts w:ascii="Times" w:hAnsi="Times"/>
              </w:rPr>
              <w:t>0.094</w:t>
            </w:r>
          </w:p>
        </w:tc>
      </w:tr>
      <w:tr w:rsidR="005B56A6" w14:paraId="4B2C5A6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B47CD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26BE84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67A970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C2592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9A43DB" w14:textId="77777777" w:rsidR="005B56A6" w:rsidRDefault="005B56A6">
            <w:r>
              <w:rPr>
                <w:rFonts w:ascii="Times" w:hAnsi="Times"/>
              </w:rPr>
              <w:t>-0.672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29FF1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2FAD7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9589C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D32EAC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B249BD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C3958C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4D1D69" w14:textId="77777777" w:rsidR="005B56A6" w:rsidRDefault="005B56A6">
            <w:r>
              <w:rPr>
                <w:rFonts w:ascii="Times" w:hAnsi="Times"/>
              </w:rPr>
              <w:t>-0.764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6E2128" w14:textId="77777777" w:rsidR="005B56A6" w:rsidRDefault="005B56A6">
            <w:r>
              <w:rPr>
                <w:rFonts w:ascii="Times" w:hAnsi="Times"/>
              </w:rPr>
              <w:t>0.890</w:t>
            </w:r>
          </w:p>
        </w:tc>
      </w:tr>
      <w:tr w:rsidR="005B56A6" w14:paraId="5C92E90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28EB9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E1CC67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6B6422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ED4897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069356" w14:textId="77777777" w:rsidR="005B56A6" w:rsidRDefault="005B56A6">
            <w:r>
              <w:rPr>
                <w:rFonts w:ascii="Times" w:hAnsi="Times"/>
              </w:rPr>
              <w:t>-0.834</w:t>
            </w:r>
          </w:p>
        </w:tc>
        <w:tc>
          <w:tcPr>
            <w:tcW w:w="1247" w:type="dxa"/>
          </w:tcPr>
          <w:p w14:paraId="084F12DA" w14:textId="77777777" w:rsidR="005B56A6" w:rsidRDefault="005B56A6">
            <w:r>
              <w:rPr>
                <w:rFonts w:ascii="Times" w:hAnsi="Times"/>
              </w:rPr>
              <w:t>0.809</w:t>
            </w:r>
          </w:p>
        </w:tc>
      </w:tr>
    </w:tbl>
    <w:p w14:paraId="0B033F8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BFB41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A8496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13B7F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85ABF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22FAC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85B321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1B980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A31FA0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011EF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0E6591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</w:tr>
      <w:tr w:rsidR="005B56A6" w14:paraId="252A8F7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D9E2C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0F73D6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DB92A9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499646E5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6CCDAA21" w14:textId="77777777" w:rsidR="005B56A6" w:rsidRDefault="005B56A6"/>
    <w:p w14:paraId="47679BAE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204A0018" w14:textId="4CB7EF64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4</w:t>
      </w:r>
    </w:p>
    <w:p w14:paraId="51F24AC5" w14:textId="77777777" w:rsidR="005B56A6" w:rsidRDefault="005B56A6"/>
    <w:p w14:paraId="572B4E4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3676E3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470640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FBD4BA" w14:textId="10F49CCE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1CA582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433D1B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D4D63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2A05F7" w14:textId="1A7464CE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30B6A3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010C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38663B" w14:textId="795575FD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402C5D5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B2E1B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E893113" w14:textId="77777777" w:rsidR="005B56A6" w:rsidRDefault="005B56A6">
            <w:r>
              <w:rPr>
                <w:rFonts w:ascii="Times" w:hAnsi="Times"/>
              </w:rPr>
              <w:t>0.434</w:t>
            </w:r>
          </w:p>
        </w:tc>
      </w:tr>
    </w:tbl>
    <w:p w14:paraId="0106090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86E1D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96433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9E5D3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BEFE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F961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8CA42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832D5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0F385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61E2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4B4B94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9F506C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DD0909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B09B41" w14:textId="77777777" w:rsidR="005B56A6" w:rsidRDefault="005B56A6">
            <w:r>
              <w:rPr>
                <w:rFonts w:ascii="Times" w:hAnsi="Times"/>
              </w:rPr>
              <w:t>10.441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40BF31" w14:textId="677DB0C3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2F7B35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58634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E4319E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504A0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358B6C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278A3" w14:textId="77777777" w:rsidR="005B56A6" w:rsidRDefault="005B56A6">
            <w:r>
              <w:rPr>
                <w:rFonts w:ascii="Times" w:hAnsi="Times"/>
              </w:rPr>
              <w:t>3.133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4AED38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</w:tr>
      <w:tr w:rsidR="005B56A6" w14:paraId="65C8840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4B932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C7BD3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B20BDE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7E2249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F60DCE" w14:textId="77777777" w:rsidR="005B56A6" w:rsidRDefault="005B56A6">
            <w:r>
              <w:rPr>
                <w:rFonts w:ascii="Times" w:hAnsi="Times"/>
              </w:rPr>
              <w:t>1.589</w:t>
            </w:r>
          </w:p>
        </w:tc>
        <w:tc>
          <w:tcPr>
            <w:tcW w:w="1247" w:type="dxa"/>
          </w:tcPr>
          <w:p w14:paraId="747C760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587D845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C4711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4BC7B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3A835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CD66B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EB3B1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9BB6E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694AA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61A177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7C1FEF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E1D529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27CDEB5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9367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E73D9E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33A2D4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28FA5CFC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</w:tr>
    </w:tbl>
    <w:p w14:paraId="21CA4080" w14:textId="77777777" w:rsidR="005B56A6" w:rsidRDefault="005B56A6"/>
    <w:p w14:paraId="67192472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A98213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1AE1B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3F72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1A8C2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8064F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AEA15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713ED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84473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E8A5FC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7007A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E1D8F2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CA8DC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F6DDF5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ADD846" w14:textId="77777777" w:rsidR="005B56A6" w:rsidRDefault="005B56A6">
            <w:r>
              <w:rPr>
                <w:rFonts w:ascii="Times" w:hAnsi="Times"/>
              </w:rPr>
              <w:t>11.893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4EA7DC" w14:textId="631921C7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78DEBBC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88A88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B7654B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B5C516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56CAD6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B05885" w14:textId="77777777" w:rsidR="005B56A6" w:rsidRDefault="005B56A6">
            <w:r>
              <w:rPr>
                <w:rFonts w:ascii="Times" w:hAnsi="Times"/>
              </w:rPr>
              <w:t>-3.133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40CBFE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</w:tr>
      <w:tr w:rsidR="005B56A6" w14:paraId="7889748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D64F0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A1BC7F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C91387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FEEF2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2934C3" w14:textId="77777777" w:rsidR="005B56A6" w:rsidRDefault="005B56A6">
            <w:r>
              <w:rPr>
                <w:rFonts w:ascii="Times" w:hAnsi="Times"/>
              </w:rPr>
              <w:t>-1.083</w:t>
            </w:r>
          </w:p>
        </w:tc>
        <w:tc>
          <w:tcPr>
            <w:tcW w:w="1247" w:type="dxa"/>
          </w:tcPr>
          <w:p w14:paraId="18D9D9E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4C48DB7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B0E90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18AF3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0686E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7329E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1B942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58D69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CD48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5F213C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8ACCC5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DE7077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75504F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D0ED57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21271A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E5F29B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0F98D5D7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</w:tr>
    </w:tbl>
    <w:p w14:paraId="24F59D89" w14:textId="77777777" w:rsidR="005B56A6" w:rsidRDefault="005B56A6"/>
    <w:p w14:paraId="7DA95553" w14:textId="3AA9D763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643B591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AE102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D4F48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B6F6C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27030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C9E6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45B45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24BFD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AEC68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2085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526A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9972B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3D032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E6DA97" w14:textId="77777777" w:rsidR="005B56A6" w:rsidRDefault="005B56A6">
            <w:r>
              <w:rPr>
                <w:rFonts w:ascii="Times" w:hAnsi="Times"/>
              </w:rPr>
              <w:t>-1.281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5CB72F" w14:textId="77777777" w:rsidR="005B56A6" w:rsidRDefault="005B56A6">
            <w:r>
              <w:rPr>
                <w:rFonts w:ascii="Times" w:hAnsi="Times"/>
              </w:rPr>
              <w:t>0.201</w:t>
            </w:r>
          </w:p>
        </w:tc>
      </w:tr>
      <w:tr w:rsidR="005B56A6" w14:paraId="241F7EF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67775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59878A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B1918C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298E96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4FEB75" w14:textId="77777777" w:rsidR="005B56A6" w:rsidRDefault="005B56A6">
            <w:r>
              <w:rPr>
                <w:rFonts w:ascii="Times" w:hAnsi="Times"/>
              </w:rPr>
              <w:t>-2.187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08AE9C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</w:tr>
      <w:tr w:rsidR="005B56A6" w14:paraId="578E334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56EA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76FA1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323D4A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663CD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39C33A" w14:textId="77777777" w:rsidR="005B56A6" w:rsidRDefault="005B56A6">
            <w:r>
              <w:rPr>
                <w:rFonts w:ascii="Times" w:hAnsi="Times"/>
              </w:rPr>
              <w:t>-0.907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0352D9" w14:textId="77777777" w:rsidR="005B56A6" w:rsidRDefault="005B56A6">
            <w:r>
              <w:rPr>
                <w:rFonts w:ascii="Times" w:hAnsi="Times"/>
              </w:rPr>
              <w:t>0.365</w:t>
            </w:r>
          </w:p>
        </w:tc>
      </w:tr>
      <w:tr w:rsidR="005B56A6" w14:paraId="6BD882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534D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DC3465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D2E3C2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782D85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7708F4" w14:textId="77777777" w:rsidR="005B56A6" w:rsidRDefault="005B56A6">
            <w:r>
              <w:rPr>
                <w:rFonts w:ascii="Times" w:hAnsi="Times"/>
              </w:rPr>
              <w:t>1.452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9F56FA" w14:textId="77777777" w:rsidR="005B56A6" w:rsidRDefault="005B56A6">
            <w:r>
              <w:rPr>
                <w:rFonts w:ascii="Times" w:hAnsi="Times"/>
              </w:rPr>
              <w:t>0.147</w:t>
            </w:r>
          </w:p>
        </w:tc>
      </w:tr>
      <w:tr w:rsidR="005B56A6" w14:paraId="066561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16EF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FDBC3E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2B7C34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489D0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BCC99F" w14:textId="77777777" w:rsidR="005B56A6" w:rsidRDefault="005B56A6">
            <w:r>
              <w:rPr>
                <w:rFonts w:ascii="Times" w:hAnsi="Times"/>
              </w:rPr>
              <w:t>-0.375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8F9575" w14:textId="77777777" w:rsidR="005B56A6" w:rsidRDefault="005B56A6">
            <w:r>
              <w:rPr>
                <w:rFonts w:ascii="Times" w:hAnsi="Times"/>
              </w:rPr>
              <w:t>0.708</w:t>
            </w:r>
          </w:p>
        </w:tc>
      </w:tr>
      <w:tr w:rsidR="005B56A6" w14:paraId="39208F2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6A925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7C29B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59D1F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D89AD6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B90718" w14:textId="77777777" w:rsidR="005B56A6" w:rsidRDefault="005B56A6">
            <w:r>
              <w:rPr>
                <w:rFonts w:ascii="Times" w:hAnsi="Times"/>
              </w:rPr>
              <w:t>3.674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51E73B" w14:textId="7281AA2E" w:rsidR="005B56A6" w:rsidRDefault="0065566E">
            <w:r>
              <w:rPr>
                <w:rFonts w:ascii="Times" w:hAnsi="Times"/>
              </w:rPr>
              <w:t>&lt;.001</w:t>
            </w:r>
          </w:p>
        </w:tc>
      </w:tr>
      <w:tr w:rsidR="005B56A6" w14:paraId="231F63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20F1B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E68AF8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6E257C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A0D446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FC4D2F" w14:textId="77777777" w:rsidR="005B56A6" w:rsidRDefault="005B56A6">
            <w:r>
              <w:rPr>
                <w:rFonts w:ascii="Times" w:hAnsi="Times"/>
              </w:rPr>
              <w:t>1.123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29D00E" w14:textId="77777777" w:rsidR="005B56A6" w:rsidRDefault="005B56A6">
            <w:r>
              <w:rPr>
                <w:rFonts w:ascii="Times" w:hAnsi="Times"/>
              </w:rPr>
              <w:t>0.262</w:t>
            </w:r>
          </w:p>
        </w:tc>
      </w:tr>
      <w:tr w:rsidR="005B56A6" w14:paraId="576D54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3D05D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56BA8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CFFD79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3BE51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0B743" w14:textId="77777777" w:rsidR="005B56A6" w:rsidRDefault="005B56A6">
            <w:r>
              <w:rPr>
                <w:rFonts w:ascii="Times" w:hAnsi="Times"/>
              </w:rPr>
              <w:t>-0.948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13749B" w14:textId="77777777" w:rsidR="005B56A6" w:rsidRDefault="005B56A6">
            <w:r>
              <w:rPr>
                <w:rFonts w:ascii="Times" w:hAnsi="Times"/>
              </w:rPr>
              <w:t>0.343</w:t>
            </w:r>
          </w:p>
        </w:tc>
      </w:tr>
      <w:tr w:rsidR="005B56A6" w14:paraId="337397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4E6A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5EEB41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73DAE1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A0C167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287A30" w14:textId="77777777" w:rsidR="005B56A6" w:rsidRDefault="005B56A6">
            <w:r>
              <w:rPr>
                <w:rFonts w:ascii="Times" w:hAnsi="Times"/>
              </w:rPr>
              <w:t>-1.295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E4613F" w14:textId="77777777" w:rsidR="005B56A6" w:rsidRDefault="005B56A6">
            <w:r>
              <w:rPr>
                <w:rFonts w:ascii="Times" w:hAnsi="Times"/>
              </w:rPr>
              <w:t>0.196</w:t>
            </w:r>
          </w:p>
        </w:tc>
      </w:tr>
      <w:tr w:rsidR="005B56A6" w14:paraId="119E58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8C20E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7009B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3F0742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065DB8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464784" w14:textId="77777777" w:rsidR="005B56A6" w:rsidRDefault="005B56A6">
            <w:r>
              <w:rPr>
                <w:rFonts w:ascii="Times" w:hAnsi="Times"/>
              </w:rPr>
              <w:t>0.955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326D78" w14:textId="77777777" w:rsidR="005B56A6" w:rsidRDefault="005B56A6">
            <w:r>
              <w:rPr>
                <w:rFonts w:ascii="Times" w:hAnsi="Times"/>
              </w:rPr>
              <w:t>0.340</w:t>
            </w:r>
          </w:p>
        </w:tc>
      </w:tr>
      <w:tr w:rsidR="005B56A6" w14:paraId="58E7BA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AC904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27C564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CC5FC0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82321A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C8D1C3" w14:textId="77777777" w:rsidR="005B56A6" w:rsidRDefault="005B56A6">
            <w:r>
              <w:rPr>
                <w:rFonts w:ascii="Times" w:hAnsi="Times"/>
              </w:rPr>
              <w:t>0.289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23CFCC" w14:textId="77777777" w:rsidR="005B56A6" w:rsidRDefault="005B56A6">
            <w:r>
              <w:rPr>
                <w:rFonts w:ascii="Times" w:hAnsi="Times"/>
              </w:rPr>
              <w:t>0.772</w:t>
            </w:r>
          </w:p>
        </w:tc>
      </w:tr>
      <w:tr w:rsidR="005B56A6" w14:paraId="6A05C8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EB72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8EF86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DD78F7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766FE1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AEBD8B" w14:textId="77777777" w:rsidR="005B56A6" w:rsidRDefault="005B56A6">
            <w:r>
              <w:rPr>
                <w:rFonts w:ascii="Times" w:hAnsi="Times"/>
              </w:rPr>
              <w:t>0.553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AA36D1" w14:textId="77777777" w:rsidR="005B56A6" w:rsidRDefault="005B56A6">
            <w:r>
              <w:rPr>
                <w:rFonts w:ascii="Times" w:hAnsi="Times"/>
              </w:rPr>
              <w:t>0.580</w:t>
            </w:r>
          </w:p>
        </w:tc>
      </w:tr>
      <w:tr w:rsidR="005B56A6" w14:paraId="6A865BF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D818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3E2847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9C17EB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4E49F7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788065" w14:textId="77777777" w:rsidR="005B56A6" w:rsidRDefault="005B56A6">
            <w:r>
              <w:rPr>
                <w:rFonts w:ascii="Times" w:hAnsi="Times"/>
              </w:rPr>
              <w:t>0.815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E2593D" w14:textId="77777777" w:rsidR="005B56A6" w:rsidRDefault="005B56A6">
            <w:r>
              <w:rPr>
                <w:rFonts w:ascii="Times" w:hAnsi="Times"/>
              </w:rPr>
              <w:t>0.415</w:t>
            </w:r>
          </w:p>
        </w:tc>
      </w:tr>
      <w:tr w:rsidR="005B56A6" w14:paraId="39EB0B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83E92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45AC1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6A72EE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C805FB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9A28C6" w14:textId="77777777" w:rsidR="005B56A6" w:rsidRDefault="005B56A6">
            <w:r>
              <w:rPr>
                <w:rFonts w:ascii="Times" w:hAnsi="Times"/>
              </w:rPr>
              <w:t>-0.374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1B35C9" w14:textId="77777777" w:rsidR="005B56A6" w:rsidRDefault="005B56A6">
            <w:r>
              <w:rPr>
                <w:rFonts w:ascii="Times" w:hAnsi="Times"/>
              </w:rPr>
              <w:t>0.709</w:t>
            </w:r>
          </w:p>
        </w:tc>
      </w:tr>
      <w:tr w:rsidR="005B56A6" w14:paraId="6315F38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1B8F0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4B1E9F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E25EC7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5AC7CB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AF9157" w14:textId="77777777" w:rsidR="005B56A6" w:rsidRDefault="005B56A6">
            <w:r>
              <w:rPr>
                <w:rFonts w:ascii="Times" w:hAnsi="Times"/>
              </w:rPr>
              <w:t>-0.796</w:t>
            </w:r>
          </w:p>
        </w:tc>
        <w:tc>
          <w:tcPr>
            <w:tcW w:w="1247" w:type="dxa"/>
          </w:tcPr>
          <w:p w14:paraId="47675ADF" w14:textId="77777777" w:rsidR="005B56A6" w:rsidRDefault="005B56A6">
            <w:r>
              <w:rPr>
                <w:rFonts w:ascii="Times" w:hAnsi="Times"/>
              </w:rPr>
              <w:t>0.426</w:t>
            </w:r>
          </w:p>
        </w:tc>
      </w:tr>
    </w:tbl>
    <w:p w14:paraId="5C2D778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3DC79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50952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76915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B3B6B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45B3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F9ED1C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1B6A1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C1D3D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E7BC2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2961EF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6080F4B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AE2DC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262B46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5716B7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0B0F2EBE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4E389ABF" w14:textId="77777777" w:rsidR="005B56A6" w:rsidRDefault="005B56A6"/>
    <w:p w14:paraId="2846179C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3B1ED61" w14:textId="7DB1C7AC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5</w:t>
      </w:r>
    </w:p>
    <w:p w14:paraId="4BEC77A8" w14:textId="77777777" w:rsidR="005B56A6" w:rsidRDefault="005B56A6"/>
    <w:p w14:paraId="49B74491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6CE550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C7018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A0CC08" w14:textId="3BEA7F36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C00442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800B6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571D1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03AC96" w14:textId="6BC9C0B5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1706D8B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76AA6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73B580" w14:textId="7EFB3366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416C5C0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CB425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2619A8C5" w14:textId="77777777" w:rsidR="005B56A6" w:rsidRDefault="005B56A6">
            <w:r>
              <w:rPr>
                <w:rFonts w:ascii="Times" w:hAnsi="Times"/>
              </w:rPr>
              <w:t>0.598</w:t>
            </w:r>
          </w:p>
        </w:tc>
      </w:tr>
    </w:tbl>
    <w:p w14:paraId="7512E61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0CA86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12A6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CE1E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F2927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E9A05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B923E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A2A61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A3B506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8504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5035D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2EBBB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E30B8E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3F1E68" w14:textId="77777777" w:rsidR="005B56A6" w:rsidRDefault="005B56A6">
            <w:r>
              <w:rPr>
                <w:rFonts w:ascii="Times" w:hAnsi="Times"/>
              </w:rPr>
              <w:t>10.559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7E2AC4" w14:textId="607C7FB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AFF24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88904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12EBB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9F770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C67EB9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F83C93" w14:textId="77777777" w:rsidR="005B56A6" w:rsidRDefault="005B56A6">
            <w:r>
              <w:rPr>
                <w:rFonts w:ascii="Times" w:hAnsi="Times"/>
              </w:rPr>
              <w:t>-2.621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38A42D" w14:textId="77777777" w:rsidR="005B56A6" w:rsidRDefault="005B56A6">
            <w:r>
              <w:rPr>
                <w:rFonts w:ascii="Times" w:hAnsi="Times"/>
              </w:rPr>
              <w:t>0.125</w:t>
            </w:r>
          </w:p>
        </w:tc>
      </w:tr>
      <w:tr w:rsidR="005B56A6" w14:paraId="19CAB4A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354BC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CA92547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07E4AA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DC3FB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18580B0" w14:textId="77777777" w:rsidR="005B56A6" w:rsidRDefault="005B56A6">
            <w:r>
              <w:rPr>
                <w:rFonts w:ascii="Times" w:hAnsi="Times"/>
              </w:rPr>
              <w:t>-3.290</w:t>
            </w:r>
          </w:p>
        </w:tc>
        <w:tc>
          <w:tcPr>
            <w:tcW w:w="1247" w:type="dxa"/>
          </w:tcPr>
          <w:p w14:paraId="49A6A9BE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</w:tbl>
    <w:p w14:paraId="1080D08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B5746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CC49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1D023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EA284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173BA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66194A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2C69D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E5451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98FB2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E78837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17E9E1A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890891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E7D03B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2C4CF6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39915801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02827B7E" w14:textId="77777777" w:rsidR="005B56A6" w:rsidRDefault="005B56A6"/>
    <w:p w14:paraId="62C8509C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9C9679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F963C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97BA1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CABA9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5934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CF721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7D243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2A373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6B886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A4D1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0FFB09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1E4FE6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EC1D44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2BBD81" w14:textId="77777777" w:rsidR="005B56A6" w:rsidRDefault="005B56A6">
            <w:r>
              <w:rPr>
                <w:rFonts w:ascii="Times" w:hAnsi="Times"/>
              </w:rPr>
              <w:t>7.661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11C4D2" w14:textId="3468442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BF1EB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1290C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481F0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DAD3A9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6FA3A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EA320D" w14:textId="77777777" w:rsidR="005B56A6" w:rsidRDefault="005B56A6">
            <w:r>
              <w:rPr>
                <w:rFonts w:ascii="Times" w:hAnsi="Times"/>
              </w:rPr>
              <w:t>2.621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8EF24B" w14:textId="77777777" w:rsidR="005B56A6" w:rsidRDefault="005B56A6">
            <w:r>
              <w:rPr>
                <w:rFonts w:ascii="Times" w:hAnsi="Times"/>
              </w:rPr>
              <w:t>0.125</w:t>
            </w:r>
          </w:p>
        </w:tc>
      </w:tr>
      <w:tr w:rsidR="005B56A6" w14:paraId="7C5E2A8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ADEE02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4AB0DA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6F963A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E312A7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4F5381" w14:textId="77777777" w:rsidR="005B56A6" w:rsidRDefault="005B56A6">
            <w:r>
              <w:rPr>
                <w:rFonts w:ascii="Times" w:hAnsi="Times"/>
              </w:rPr>
              <w:t>-1.019</w:t>
            </w:r>
          </w:p>
        </w:tc>
        <w:tc>
          <w:tcPr>
            <w:tcW w:w="1247" w:type="dxa"/>
          </w:tcPr>
          <w:p w14:paraId="5243569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4391B1E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A45B3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624AA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5AAF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0C096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D1F8E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2C812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08931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00636E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F326B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21E7D7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540F6C1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075BCA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D3FD7C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B05737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120E924E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6EB27935" w14:textId="77777777" w:rsidR="005B56A6" w:rsidRDefault="005B56A6"/>
    <w:p w14:paraId="4FE0D1B3" w14:textId="72ABDF05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 vs. FS</w:t>
      </w:r>
    </w:p>
    <w:p w14:paraId="7ED9AC2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7A37D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AE0B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062FA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5EDE3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8038A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093F0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C2938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587C4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00B9E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E9BC6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EC6B58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DED8DA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31DA6A" w14:textId="77777777" w:rsidR="005B56A6" w:rsidRDefault="005B56A6">
            <w:r>
              <w:rPr>
                <w:rFonts w:ascii="Times" w:hAnsi="Times"/>
              </w:rPr>
              <w:t>0.509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950FB1" w14:textId="77777777" w:rsidR="005B56A6" w:rsidRDefault="005B56A6">
            <w:r>
              <w:rPr>
                <w:rFonts w:ascii="Times" w:hAnsi="Times"/>
              </w:rPr>
              <w:t>0.611</w:t>
            </w:r>
          </w:p>
        </w:tc>
      </w:tr>
      <w:tr w:rsidR="005B56A6" w14:paraId="363C36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88771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4DD591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7138F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646C4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55A3AC" w14:textId="77777777" w:rsidR="005B56A6" w:rsidRDefault="005B56A6">
            <w:r>
              <w:rPr>
                <w:rFonts w:ascii="Times" w:hAnsi="Times"/>
              </w:rPr>
              <w:t>-3.977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74C87D" w14:textId="105E4E8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5357BC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00FDB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114013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D3EB66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FA815F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41E0C4" w14:textId="77777777" w:rsidR="005B56A6" w:rsidRDefault="005B56A6">
            <w:r>
              <w:rPr>
                <w:rFonts w:ascii="Times" w:hAnsi="Times"/>
              </w:rPr>
              <w:t>2.959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58B570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6E739BB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DB59E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144150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1A90D2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32C4AC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AFC20A" w14:textId="77777777" w:rsidR="005B56A6" w:rsidRDefault="005B56A6">
            <w:r>
              <w:rPr>
                <w:rFonts w:ascii="Times" w:hAnsi="Times"/>
              </w:rPr>
              <w:t>2.144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B3E56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  <w:tr w:rsidR="005B56A6" w14:paraId="7DD768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29C7D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E3A55F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4BFE7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6CC8C2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E8B8D" w14:textId="77777777" w:rsidR="005B56A6" w:rsidRDefault="005B56A6">
            <w:r>
              <w:rPr>
                <w:rFonts w:ascii="Times" w:hAnsi="Times"/>
              </w:rPr>
              <w:t>1.739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1C683B" w14:textId="77777777" w:rsidR="005B56A6" w:rsidRDefault="005B56A6">
            <w:r>
              <w:rPr>
                <w:rFonts w:ascii="Times" w:hAnsi="Times"/>
              </w:rPr>
              <w:t>0.082</w:t>
            </w:r>
          </w:p>
        </w:tc>
      </w:tr>
      <w:tr w:rsidR="005B56A6" w14:paraId="2BD2F14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C7C17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58DBB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2B0BCF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70EBF9" w14:textId="77777777" w:rsidR="005B56A6" w:rsidRDefault="005B56A6">
            <w:r>
              <w:rPr>
                <w:rFonts w:ascii="Times" w:hAnsi="Times"/>
              </w:rPr>
              <w:t>0.057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199F54" w14:textId="77777777" w:rsidR="005B56A6" w:rsidRDefault="005B56A6">
            <w:r>
              <w:rPr>
                <w:rFonts w:ascii="Times" w:hAnsi="Times"/>
              </w:rPr>
              <w:t>4.545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021456" w14:textId="0719220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92C18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7ECF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EEA06E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8D8E3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9620FB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7C3C30" w14:textId="77777777" w:rsidR="005B56A6" w:rsidRDefault="005B56A6">
            <w:r>
              <w:rPr>
                <w:rFonts w:ascii="Times" w:hAnsi="Times"/>
              </w:rPr>
              <w:t>2.752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1DD2C8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</w:tr>
      <w:tr w:rsidR="005B56A6" w14:paraId="43E907F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AA2D2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41BD2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C268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5EB75A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ACB511" w14:textId="77777777" w:rsidR="005B56A6" w:rsidRDefault="005B56A6">
            <w:r>
              <w:rPr>
                <w:rFonts w:ascii="Times" w:hAnsi="Times"/>
              </w:rPr>
              <w:t>2.318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AAF797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634977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E44E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9CE54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8D3C64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5293EE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01F5DE" w14:textId="77777777" w:rsidR="005B56A6" w:rsidRDefault="005B56A6">
            <w:r>
              <w:rPr>
                <w:rFonts w:ascii="Times" w:hAnsi="Times"/>
              </w:rPr>
              <w:t>0.440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420869" w14:textId="77777777" w:rsidR="005B56A6" w:rsidRDefault="005B56A6">
            <w:r>
              <w:rPr>
                <w:rFonts w:ascii="Times" w:hAnsi="Times"/>
              </w:rPr>
              <w:t>0.660</w:t>
            </w:r>
          </w:p>
        </w:tc>
      </w:tr>
      <w:tr w:rsidR="005B56A6" w14:paraId="46E2904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8A28B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480298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983119" w14:textId="77777777" w:rsidR="005B56A6" w:rsidRDefault="005B56A6">
            <w:r>
              <w:rPr>
                <w:rFonts w:ascii="Times" w:hAnsi="Times"/>
              </w:rPr>
              <w:t>-0.048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A0688C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D77BE0" w14:textId="77777777" w:rsidR="005B56A6" w:rsidRDefault="005B56A6">
            <w:r>
              <w:rPr>
                <w:rFonts w:ascii="Times" w:hAnsi="Times"/>
              </w:rPr>
              <w:t>-3.504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B84958" w14:textId="0CA39A3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A3E6F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C6EA4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16C636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BF01C6" w14:textId="77777777" w:rsidR="005B56A6" w:rsidRDefault="005B56A6">
            <w:r>
              <w:rPr>
                <w:rFonts w:ascii="Times" w:hAnsi="Times"/>
              </w:rPr>
              <w:t>-0.060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B3E205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F2B289" w14:textId="77777777" w:rsidR="005B56A6" w:rsidRDefault="005B56A6">
            <w:r>
              <w:rPr>
                <w:rFonts w:ascii="Times" w:hAnsi="Times"/>
              </w:rPr>
              <w:t>-4.965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B7E7A4" w14:textId="018CD37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AA2D2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454AD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54F452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DBBF1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8FD156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5EA057" w14:textId="77777777" w:rsidR="005B56A6" w:rsidRDefault="005B56A6">
            <w:r>
              <w:rPr>
                <w:rFonts w:ascii="Times" w:hAnsi="Times"/>
              </w:rPr>
              <w:t>-2.834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3A0A1E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  <w:tr w:rsidR="005B56A6" w14:paraId="3F5D03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753BA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7E3EE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3EDC9C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A2203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BACC1F" w14:textId="77777777" w:rsidR="005B56A6" w:rsidRDefault="005B56A6">
            <w:r>
              <w:rPr>
                <w:rFonts w:ascii="Times" w:hAnsi="Times"/>
              </w:rPr>
              <w:t>-1.030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35C1EB" w14:textId="77777777" w:rsidR="005B56A6" w:rsidRDefault="005B56A6">
            <w:r>
              <w:rPr>
                <w:rFonts w:ascii="Times" w:hAnsi="Times"/>
              </w:rPr>
              <w:t>0.303</w:t>
            </w:r>
          </w:p>
        </w:tc>
      </w:tr>
      <w:tr w:rsidR="005B56A6" w14:paraId="48559F3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50A98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844609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F7E58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EBCD9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3FCA98" w14:textId="77777777" w:rsidR="005B56A6" w:rsidRDefault="005B56A6">
            <w:r>
              <w:rPr>
                <w:rFonts w:ascii="Times" w:hAnsi="Times"/>
              </w:rPr>
              <w:t>-1.490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4BE324" w14:textId="77777777" w:rsidR="005B56A6" w:rsidRDefault="005B56A6">
            <w:r>
              <w:rPr>
                <w:rFonts w:ascii="Times" w:hAnsi="Times"/>
              </w:rPr>
              <w:t>0.137</w:t>
            </w:r>
          </w:p>
        </w:tc>
      </w:tr>
      <w:tr w:rsidR="005B56A6" w14:paraId="7D0DF2F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7C9D13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6C8C84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5773C0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0077C0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FEC2E9" w14:textId="77777777" w:rsidR="005B56A6" w:rsidRDefault="005B56A6">
            <w:r>
              <w:rPr>
                <w:rFonts w:ascii="Times" w:hAnsi="Times"/>
              </w:rPr>
              <w:t>-0.212</w:t>
            </w:r>
          </w:p>
        </w:tc>
        <w:tc>
          <w:tcPr>
            <w:tcW w:w="1247" w:type="dxa"/>
          </w:tcPr>
          <w:p w14:paraId="79884D64" w14:textId="77777777" w:rsidR="005B56A6" w:rsidRDefault="005B56A6">
            <w:r>
              <w:rPr>
                <w:rFonts w:ascii="Times" w:hAnsi="Times"/>
              </w:rPr>
              <w:t>0.833</w:t>
            </w:r>
          </w:p>
        </w:tc>
      </w:tr>
    </w:tbl>
    <w:p w14:paraId="1B2F788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F9EF7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308C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83EA1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B99A4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6068B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5A680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86BF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F271C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6C3A02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FA3A97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5BBDA29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AA2E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D113E9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F58B0B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57E3DDB7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1512CD3A" w14:textId="77777777" w:rsidR="005B56A6" w:rsidRDefault="005B56A6"/>
    <w:p w14:paraId="201B82AA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2EFD0DAA" w14:textId="70E86FF2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6</w:t>
      </w:r>
    </w:p>
    <w:p w14:paraId="3D02063A" w14:textId="77777777" w:rsidR="005B56A6" w:rsidRDefault="005B56A6"/>
    <w:p w14:paraId="11B5C640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05833D4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388BC3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D3615B" w14:textId="779792BC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4AA43E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84E7B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DBC6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4A027E" w14:textId="30E1361B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39BD307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F16E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3B2312" w14:textId="4AE56D65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2957616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9FA52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33BD497" w14:textId="77777777" w:rsidR="005B56A6" w:rsidRDefault="005B56A6">
            <w:r>
              <w:rPr>
                <w:rFonts w:ascii="Times" w:hAnsi="Times"/>
              </w:rPr>
              <w:t>0.576</w:t>
            </w:r>
          </w:p>
        </w:tc>
      </w:tr>
    </w:tbl>
    <w:p w14:paraId="184056E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ED916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52CC6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77BE1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4672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B6F5A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F9D18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E79F5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7EC3B7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4DF31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73DA61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D7BF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D9FD43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D5CC34" w14:textId="77777777" w:rsidR="005B56A6" w:rsidRDefault="005B56A6">
            <w:r>
              <w:rPr>
                <w:rFonts w:ascii="Times" w:hAnsi="Times"/>
              </w:rPr>
              <w:t>9.299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07D110" w14:textId="42E9B2B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2B71E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B2FAB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49CD58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79B02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E28719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5AF17" w14:textId="77777777" w:rsidR="005B56A6" w:rsidRDefault="005B56A6">
            <w:r>
              <w:rPr>
                <w:rFonts w:ascii="Times" w:hAnsi="Times"/>
              </w:rPr>
              <w:t>0.202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FAB32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51E20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6287D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663018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4FCB54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3841B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3DC80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</w:tcPr>
          <w:p w14:paraId="2330419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1957FC2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25399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71626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D9A58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B0BD4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5B443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46044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3AD96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B2818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1F2A4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A59560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728F4AD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C3232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CC414B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F1C40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1FFAC61F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7E37AB37" w14:textId="77777777" w:rsidR="005B56A6" w:rsidRDefault="005B56A6"/>
    <w:p w14:paraId="38B06055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16C606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43967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BAA90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F457E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DDF0C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A8EF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B1B3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50722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203BE7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412E6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9D86D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B087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90FB67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09520C" w14:textId="77777777" w:rsidR="005B56A6" w:rsidRDefault="005B56A6">
            <w:r>
              <w:rPr>
                <w:rFonts w:ascii="Times" w:hAnsi="Times"/>
              </w:rPr>
              <w:t>8.560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9D4F9C" w14:textId="32DCBDD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87C3D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AE5D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44FC8C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99378F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F56BB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198E7" w14:textId="77777777" w:rsidR="005B56A6" w:rsidRDefault="005B56A6">
            <w:r>
              <w:rPr>
                <w:rFonts w:ascii="Times" w:hAnsi="Times"/>
              </w:rPr>
              <w:t>-0.202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C3BED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6CA6AD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42EA3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20332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56F340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BEABC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D1B13C" w14:textId="77777777" w:rsidR="005B56A6" w:rsidRDefault="005B56A6">
            <w:r>
              <w:rPr>
                <w:rFonts w:ascii="Times" w:hAnsi="Times"/>
              </w:rPr>
              <w:t>-0.159</w:t>
            </w:r>
          </w:p>
        </w:tc>
        <w:tc>
          <w:tcPr>
            <w:tcW w:w="1247" w:type="dxa"/>
          </w:tcPr>
          <w:p w14:paraId="37893BD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E72C1D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70EA2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82D38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9E95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7A704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31FEF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1777C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6D492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D8172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7B9F1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925945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02B3AD1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FD169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58EB43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463099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48C32D75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4204C936" w14:textId="77777777" w:rsidR="005B56A6" w:rsidRDefault="005B56A6"/>
    <w:p w14:paraId="5EF7D895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8312C9E" w14:textId="41C5DE8F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7</w:t>
      </w:r>
    </w:p>
    <w:p w14:paraId="21897514" w14:textId="77777777" w:rsidR="005B56A6" w:rsidRDefault="005B56A6"/>
    <w:p w14:paraId="315D454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237736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301DB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543D79" w14:textId="50CD39CB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C6FDC3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12E11E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418C0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A519F3" w14:textId="64A53CF6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772CB17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48AB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EC66B3" w14:textId="29E819C8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6CC4087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8A2587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72976EB" w14:textId="77777777" w:rsidR="005B56A6" w:rsidRDefault="005B56A6">
            <w:r>
              <w:rPr>
                <w:rFonts w:ascii="Times" w:hAnsi="Times"/>
              </w:rPr>
              <w:t>0.339</w:t>
            </w:r>
          </w:p>
        </w:tc>
      </w:tr>
    </w:tbl>
    <w:p w14:paraId="378570B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83F07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41A18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DD8BD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4B410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0A75A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510FF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DD5CD5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F2493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0C0B2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15BADA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AE208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239585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2BD00E" w14:textId="77777777" w:rsidR="005B56A6" w:rsidRDefault="005B56A6">
            <w:r>
              <w:rPr>
                <w:rFonts w:ascii="Times" w:hAnsi="Times"/>
              </w:rPr>
              <w:t>12.360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D98088" w14:textId="018AB4A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86869E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4B15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82EBB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AA16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DD97B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D3C52" w14:textId="77777777" w:rsidR="005B56A6" w:rsidRDefault="005B56A6">
            <w:r>
              <w:rPr>
                <w:rFonts w:ascii="Times" w:hAnsi="Times"/>
              </w:rPr>
              <w:t>1.137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FFDA5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61A621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8B316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6CB829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E1CB59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42CFA0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24131B" w14:textId="77777777" w:rsidR="005B56A6" w:rsidRDefault="005B56A6">
            <w:r>
              <w:rPr>
                <w:rFonts w:ascii="Times" w:hAnsi="Times"/>
              </w:rPr>
              <w:t>2.137</w:t>
            </w:r>
          </w:p>
        </w:tc>
        <w:tc>
          <w:tcPr>
            <w:tcW w:w="1247" w:type="dxa"/>
          </w:tcPr>
          <w:p w14:paraId="23FDAE74" w14:textId="77777777" w:rsidR="005B56A6" w:rsidRDefault="005B56A6">
            <w:r>
              <w:rPr>
                <w:rFonts w:ascii="Times" w:hAnsi="Times"/>
              </w:rPr>
              <w:t>0.460</w:t>
            </w:r>
          </w:p>
        </w:tc>
      </w:tr>
    </w:tbl>
    <w:p w14:paraId="4D32174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F3BF9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B3A9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6C228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74FF6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76663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BACE6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CCC8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2CEE24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B8AF72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2F967B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53FA549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3115D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366F60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5BAC7D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6AF4FF7D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458B501D" w14:textId="77777777" w:rsidR="005B56A6" w:rsidRDefault="005B56A6"/>
    <w:p w14:paraId="0C8D31A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FB72B6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B9CBFE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084CA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70AA4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083C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0C9FB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59214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5D7D4D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1E938D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7BAF7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7C724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6F989A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3E34B1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7867F4" w14:textId="77777777" w:rsidR="005B56A6" w:rsidRDefault="005B56A6">
            <w:r>
              <w:rPr>
                <w:rFonts w:ascii="Times" w:hAnsi="Times"/>
              </w:rPr>
              <w:t>11.705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38ED02" w14:textId="2AB0146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14BB8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35BAF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53488F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138F2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68D404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9A8468" w14:textId="77777777" w:rsidR="005B56A6" w:rsidRDefault="005B56A6">
            <w:r>
              <w:rPr>
                <w:rFonts w:ascii="Times" w:hAnsi="Times"/>
              </w:rPr>
              <w:t>-1.137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D6536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8EE97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ECCF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E079A5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A7B895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611FE5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116018" w14:textId="77777777" w:rsidR="005B56A6" w:rsidRDefault="005B56A6">
            <w:r>
              <w:rPr>
                <w:rFonts w:ascii="Times" w:hAnsi="Times"/>
              </w:rPr>
              <w:t>1.106</w:t>
            </w:r>
          </w:p>
        </w:tc>
        <w:tc>
          <w:tcPr>
            <w:tcW w:w="1247" w:type="dxa"/>
          </w:tcPr>
          <w:p w14:paraId="5CA052A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EA05C0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620C1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F7E09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7015D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01AA4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EF085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91BBC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9B3E2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C58FB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DE3D7E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EA0057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1779E7D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82BE09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52C694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98D0E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0193A051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3AC01316" w14:textId="77777777" w:rsidR="005B56A6" w:rsidRDefault="005B56A6"/>
    <w:p w14:paraId="1AA9A182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34F4D24" w14:textId="37FA5C09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forward leaning strategy, synergy 8</w:t>
      </w:r>
    </w:p>
    <w:p w14:paraId="644F12C0" w14:textId="77777777" w:rsidR="005B56A6" w:rsidRDefault="005B56A6"/>
    <w:p w14:paraId="488F4430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B37C99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4E5BAB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3E869E" w14:textId="64B716FA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BF3B89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0CC0FB7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E1219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D23ED3" w14:textId="0CD77759" w:rsidR="005B56A6" w:rsidRDefault="005B56A6">
            <w:r>
              <w:rPr>
                <w:rFonts w:ascii="Times" w:hAnsi="Times"/>
              </w:rPr>
              <w:t>864</w:t>
            </w:r>
          </w:p>
        </w:tc>
      </w:tr>
      <w:tr w:rsidR="005B56A6" w14:paraId="02B21BF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7CFE9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40D82D" w14:textId="631A4091" w:rsidR="005B56A6" w:rsidRDefault="005B56A6">
            <w:r>
              <w:rPr>
                <w:rFonts w:ascii="Times" w:hAnsi="Times"/>
              </w:rPr>
              <w:t>12</w:t>
            </w:r>
          </w:p>
        </w:tc>
      </w:tr>
      <w:tr w:rsidR="005B56A6" w14:paraId="1DAA535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5E71EC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E95A367" w14:textId="77777777" w:rsidR="005B56A6" w:rsidRDefault="005B56A6">
            <w:r>
              <w:rPr>
                <w:rFonts w:ascii="Times" w:hAnsi="Times"/>
              </w:rPr>
              <w:t>0.346</w:t>
            </w:r>
          </w:p>
        </w:tc>
      </w:tr>
    </w:tbl>
    <w:p w14:paraId="2A4D072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FAFFA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17C4E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EAE6A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9F139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C07FE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84D4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BAC1F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972FA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32447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78E74B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4DD0EF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552C80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9915E0" w14:textId="77777777" w:rsidR="005B56A6" w:rsidRDefault="005B56A6">
            <w:r>
              <w:rPr>
                <w:rFonts w:ascii="Times" w:hAnsi="Times"/>
              </w:rPr>
              <w:t>13.390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E8F103" w14:textId="4E20A10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863C2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0498D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6796F1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166F8B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C21917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4948EC" w14:textId="77777777" w:rsidR="005B56A6" w:rsidRDefault="005B56A6">
            <w:r>
              <w:rPr>
                <w:rFonts w:ascii="Times" w:hAnsi="Times"/>
              </w:rPr>
              <w:t>-1.583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7F36B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34703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62BAFF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0A12D6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81647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F9444A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BD90CB" w14:textId="77777777" w:rsidR="005B56A6" w:rsidRDefault="005B56A6">
            <w:r>
              <w:rPr>
                <w:rFonts w:ascii="Times" w:hAnsi="Times"/>
              </w:rPr>
              <w:t>-0.562</w:t>
            </w:r>
          </w:p>
        </w:tc>
        <w:tc>
          <w:tcPr>
            <w:tcW w:w="1247" w:type="dxa"/>
          </w:tcPr>
          <w:p w14:paraId="4868814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2C1A54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9575D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EE70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678AE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8990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22BA7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85387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A2AA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E7A8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5FE848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5EFE6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5FA92D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784BC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2F8B5B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01D7DC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</w:tcPr>
          <w:p w14:paraId="3AC2D66F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</w:tr>
    </w:tbl>
    <w:p w14:paraId="7832258F" w14:textId="77777777" w:rsidR="005B56A6" w:rsidRDefault="005B56A6"/>
    <w:p w14:paraId="36D7D6FC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15F5B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43D45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3637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EEBD0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D71BB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4F620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13809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7F647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7AA852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A3024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9B2A85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BB0A27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817234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070E6F" w14:textId="77777777" w:rsidR="005B56A6" w:rsidRDefault="005B56A6">
            <w:r>
              <w:rPr>
                <w:rFonts w:ascii="Times" w:hAnsi="Times"/>
              </w:rPr>
              <w:t>9.985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C16E20" w14:textId="7D59E9F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B2973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C25C7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6134E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36E08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4F67E5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1640E" w14:textId="77777777" w:rsidR="005B56A6" w:rsidRDefault="005B56A6">
            <w:r>
              <w:rPr>
                <w:rFonts w:ascii="Times" w:hAnsi="Times"/>
              </w:rPr>
              <w:t>1.583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7838D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7FF4F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030EAC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ACDC8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959611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AACE49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1B8A4A0" w14:textId="77777777" w:rsidR="005B56A6" w:rsidRDefault="005B56A6">
            <w:r>
              <w:rPr>
                <w:rFonts w:ascii="Times" w:hAnsi="Times"/>
              </w:rPr>
              <w:t>0.781</w:t>
            </w:r>
          </w:p>
        </w:tc>
        <w:tc>
          <w:tcPr>
            <w:tcW w:w="1247" w:type="dxa"/>
          </w:tcPr>
          <w:p w14:paraId="539093B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3E4F8D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6E94F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2A9BE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AEFC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BDE53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0E33E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90269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ACF7D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DCA46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35DC56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52A149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1A0339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C9FCAE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371BAA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2D2140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</w:tcPr>
          <w:p w14:paraId="08615B96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</w:tr>
    </w:tbl>
    <w:p w14:paraId="08D3CCF1" w14:textId="77777777" w:rsidR="005B56A6" w:rsidRDefault="005B56A6"/>
    <w:p w14:paraId="0F573C97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ACC3D02" w14:textId="3229F98C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1</w:t>
      </w:r>
    </w:p>
    <w:p w14:paraId="584D1B57" w14:textId="77777777" w:rsidR="005B56A6" w:rsidRDefault="005B56A6"/>
    <w:p w14:paraId="211EC7D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4E6501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10FBE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9B3DED" w14:textId="1FD51DD7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A37016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7F06D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049DA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2148BE" w14:textId="04095089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22F385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A698F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478CDC" w14:textId="6B50563D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6285FC5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361C87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9537A42" w14:textId="77777777" w:rsidR="005B56A6" w:rsidRDefault="005B56A6">
            <w:r>
              <w:rPr>
                <w:rFonts w:ascii="Times" w:hAnsi="Times"/>
              </w:rPr>
              <w:t>0.220</w:t>
            </w:r>
          </w:p>
        </w:tc>
      </w:tr>
    </w:tbl>
    <w:p w14:paraId="492E383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54EFB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2FB96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E85DF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69936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821E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491B5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ABC26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8E951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1B31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4171C3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B6096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946E4A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5808F6" w14:textId="77777777" w:rsidR="005B56A6" w:rsidRDefault="005B56A6">
            <w:r>
              <w:rPr>
                <w:rFonts w:ascii="Times" w:hAnsi="Times"/>
              </w:rPr>
              <w:t>9.978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5CBDC7" w14:textId="34B8023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AF70D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DE51C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F2FC67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C9EA77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34920D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3C6C0" w14:textId="77777777" w:rsidR="005B56A6" w:rsidRDefault="005B56A6">
            <w:r>
              <w:rPr>
                <w:rFonts w:ascii="Times" w:hAnsi="Times"/>
              </w:rPr>
              <w:t>0.065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7C9F4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11E7DE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2BDB19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52312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34ED26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7AC34A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A2CAB7" w14:textId="77777777" w:rsidR="005B56A6" w:rsidRDefault="005B56A6">
            <w:r>
              <w:rPr>
                <w:rFonts w:ascii="Times" w:hAnsi="Times"/>
              </w:rPr>
              <w:t>2.192</w:t>
            </w:r>
          </w:p>
        </w:tc>
        <w:tc>
          <w:tcPr>
            <w:tcW w:w="1247" w:type="dxa"/>
          </w:tcPr>
          <w:p w14:paraId="5F47D0B4" w14:textId="77777777" w:rsidR="005B56A6" w:rsidRDefault="005B56A6">
            <w:r>
              <w:rPr>
                <w:rFonts w:ascii="Times" w:hAnsi="Times"/>
              </w:rPr>
              <w:t>0.346</w:t>
            </w:r>
          </w:p>
        </w:tc>
      </w:tr>
    </w:tbl>
    <w:p w14:paraId="69D0F21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2ECDF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E346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0BCBF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B8E3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AC315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92CF0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59FED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93848F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5129BB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BAC539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004BA08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C1FB5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89A4B0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7FAA8F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2ABF19C0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</w:tr>
    </w:tbl>
    <w:p w14:paraId="7059792F" w14:textId="77777777" w:rsidR="005B56A6" w:rsidRDefault="005B56A6"/>
    <w:p w14:paraId="338AF7BD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54ED2A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3018D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F4CF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BAD2C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34A8C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3CCD7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4088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E908C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1C736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9BB37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3FC0E7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D8495E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8360E9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29823F" w14:textId="77777777" w:rsidR="005B56A6" w:rsidRDefault="005B56A6">
            <w:r>
              <w:rPr>
                <w:rFonts w:ascii="Times" w:hAnsi="Times"/>
              </w:rPr>
              <w:t>9.124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7655D2" w14:textId="2A3C60B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455CE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7725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E1044D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6EDBB5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EF9182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AE1181" w14:textId="77777777" w:rsidR="005B56A6" w:rsidRDefault="005B56A6">
            <w:r>
              <w:rPr>
                <w:rFonts w:ascii="Times" w:hAnsi="Times"/>
              </w:rPr>
              <w:t>-0.065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E23D4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03EBD0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AE298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07CBF7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286F5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432CD3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1B6F8C" w14:textId="77777777" w:rsidR="005B56A6" w:rsidRDefault="005B56A6">
            <w:r>
              <w:rPr>
                <w:rFonts w:ascii="Times" w:hAnsi="Times"/>
              </w:rPr>
              <w:t>2.085</w:t>
            </w:r>
          </w:p>
        </w:tc>
        <w:tc>
          <w:tcPr>
            <w:tcW w:w="1247" w:type="dxa"/>
          </w:tcPr>
          <w:p w14:paraId="3D931FFB" w14:textId="77777777" w:rsidR="005B56A6" w:rsidRDefault="005B56A6">
            <w:r>
              <w:rPr>
                <w:rFonts w:ascii="Times" w:hAnsi="Times"/>
              </w:rPr>
              <w:t>0.451</w:t>
            </w:r>
          </w:p>
        </w:tc>
      </w:tr>
    </w:tbl>
    <w:p w14:paraId="11E644A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17419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E5953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9A15D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443E5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1908D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A2554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F04EE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0F99FC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93168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D381BF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09151B0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24C3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7A250A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EBB5DD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33ACD932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</w:tr>
    </w:tbl>
    <w:p w14:paraId="09BA7014" w14:textId="77777777" w:rsidR="005B56A6" w:rsidRDefault="005B56A6"/>
    <w:p w14:paraId="05B9E8E8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9D45F18" w14:textId="51780DE5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3</w:t>
      </w:r>
    </w:p>
    <w:p w14:paraId="735102E4" w14:textId="77777777" w:rsidR="005B56A6" w:rsidRDefault="005B56A6"/>
    <w:p w14:paraId="05E8E99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3568DB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0F0D3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86837C" w14:textId="21299ABA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6F1120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6374A35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F7CEB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C1AF73" w14:textId="1237F2A9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668C08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AC50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8AA295" w14:textId="0764E6E9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05A154D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2EA5D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99DCBD5" w14:textId="77777777" w:rsidR="005B56A6" w:rsidRDefault="005B56A6">
            <w:r>
              <w:rPr>
                <w:rFonts w:ascii="Times" w:hAnsi="Times"/>
              </w:rPr>
              <w:t>0.703</w:t>
            </w:r>
          </w:p>
        </w:tc>
      </w:tr>
    </w:tbl>
    <w:p w14:paraId="19417BC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E4988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3549F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2908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0173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975E5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0B3F5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88EF1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4876F7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139C7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672EF7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1A58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B8FAAD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757A45" w14:textId="77777777" w:rsidR="005B56A6" w:rsidRDefault="005B56A6">
            <w:r>
              <w:rPr>
                <w:rFonts w:ascii="Times" w:hAnsi="Times"/>
              </w:rPr>
              <w:t>4.797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E05E1E" w14:textId="4D4CE4A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C2C19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CB84B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AF3693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CD73ED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E532B9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D7C510" w14:textId="77777777" w:rsidR="005B56A6" w:rsidRDefault="005B56A6">
            <w:r>
              <w:rPr>
                <w:rFonts w:ascii="Times" w:hAnsi="Times"/>
              </w:rPr>
              <w:t>5.026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AFD931" w14:textId="48A8026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89B68A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2DED28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3F7DFA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D0C01B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66A5F3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F92276" w14:textId="77777777" w:rsidR="005B56A6" w:rsidRDefault="005B56A6">
            <w:r>
              <w:rPr>
                <w:rFonts w:ascii="Times" w:hAnsi="Times"/>
              </w:rPr>
              <w:t>6.409</w:t>
            </w:r>
          </w:p>
        </w:tc>
        <w:tc>
          <w:tcPr>
            <w:tcW w:w="1247" w:type="dxa"/>
          </w:tcPr>
          <w:p w14:paraId="56ABD1C5" w14:textId="26C830C8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D0AB2B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4A8F8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76434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01161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B8B1B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86990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AD359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5A11D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6A6580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C4D2E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DB442D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47A574A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2F875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66EA98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429D97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28A47190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31784418" w14:textId="77777777" w:rsidR="005B56A6" w:rsidRDefault="005B56A6"/>
    <w:p w14:paraId="6DD90D01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AD4D9B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C32537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B1598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C3BF1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87DB8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FCDC8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A3DEE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AB644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97B61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B85F4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D2F59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E0E0D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DBC58" w14:textId="77777777" w:rsidR="005B56A6" w:rsidRDefault="005B56A6">
            <w:r>
              <w:rPr>
                <w:rFonts w:ascii="Times" w:hAnsi="Times"/>
              </w:rPr>
              <w:t>0.057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5F81F2" w14:textId="77777777" w:rsidR="005B56A6" w:rsidRDefault="005B56A6">
            <w:r>
              <w:rPr>
                <w:rFonts w:ascii="Times" w:hAnsi="Times"/>
              </w:rPr>
              <w:t>8.616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08CBB4" w14:textId="4E68527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4CF11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45281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1F3580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5425C0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38FDB6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69EE9F" w14:textId="77777777" w:rsidR="005B56A6" w:rsidRDefault="005B56A6">
            <w:r>
              <w:rPr>
                <w:rFonts w:ascii="Times" w:hAnsi="Times"/>
              </w:rPr>
              <w:t>-5.026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F40E22" w14:textId="351197F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BEDF50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6E5B1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C70B9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14194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19F9C7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902A6D" w14:textId="77777777" w:rsidR="005B56A6" w:rsidRDefault="005B56A6">
            <w:r>
              <w:rPr>
                <w:rFonts w:ascii="Times" w:hAnsi="Times"/>
              </w:rPr>
              <w:t>2.118</w:t>
            </w:r>
          </w:p>
        </w:tc>
        <w:tc>
          <w:tcPr>
            <w:tcW w:w="1247" w:type="dxa"/>
          </w:tcPr>
          <w:p w14:paraId="25B856FD" w14:textId="77777777" w:rsidR="005B56A6" w:rsidRDefault="005B56A6">
            <w:r>
              <w:rPr>
                <w:rFonts w:ascii="Times" w:hAnsi="Times"/>
              </w:rPr>
              <w:t>0.416</w:t>
            </w:r>
          </w:p>
        </w:tc>
      </w:tr>
    </w:tbl>
    <w:p w14:paraId="62DD4A6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47599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7C5B3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401E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8F7B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9425A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F43D4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97BD3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43448C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A9669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D2278C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7DAB491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82F32D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BE24F2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9C0C4B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1F904B73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2F1F56FD" w14:textId="77777777" w:rsidR="005B56A6" w:rsidRDefault="005B56A6"/>
    <w:p w14:paraId="6058EFC4" w14:textId="6D8B0405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4EF3137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0B722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3E66D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D13B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E913E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ACDA3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C0F13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1B346D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A5F799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B067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8219D0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253ABC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B0B53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FE3E80" w14:textId="77777777" w:rsidR="005B56A6" w:rsidRDefault="005B56A6">
            <w:r>
              <w:rPr>
                <w:rFonts w:ascii="Times" w:hAnsi="Times"/>
              </w:rPr>
              <w:t>-0.429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B09C0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375CD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C93C2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165068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177953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96534D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0664E6" w14:textId="77777777" w:rsidR="005B56A6" w:rsidRDefault="005B56A6">
            <w:r>
              <w:rPr>
                <w:rFonts w:ascii="Times" w:hAnsi="Times"/>
              </w:rPr>
              <w:t>0.672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59A0A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83973A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59EB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BA1C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AF8E9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4BC867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53F561" w14:textId="77777777" w:rsidR="005B56A6" w:rsidRDefault="005B56A6">
            <w:r>
              <w:rPr>
                <w:rFonts w:ascii="Times" w:hAnsi="Times"/>
              </w:rPr>
              <w:t>-0.337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F95B8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33590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17BD0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BC18DF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1326F7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CA8044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A75C76" w14:textId="77777777" w:rsidR="005B56A6" w:rsidRDefault="005B56A6">
            <w:r>
              <w:rPr>
                <w:rFonts w:ascii="Times" w:hAnsi="Times"/>
              </w:rPr>
              <w:t>2.108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92F7B5" w14:textId="77777777" w:rsidR="005B56A6" w:rsidRDefault="005B56A6">
            <w:r>
              <w:rPr>
                <w:rFonts w:ascii="Times" w:hAnsi="Times"/>
              </w:rPr>
              <w:t>0.071</w:t>
            </w:r>
          </w:p>
        </w:tc>
      </w:tr>
      <w:tr w:rsidR="005B56A6" w14:paraId="6F632A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EBDB9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54F33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04903A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1DE0D3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47041A" w14:textId="77777777" w:rsidR="005B56A6" w:rsidRDefault="005B56A6">
            <w:r>
              <w:rPr>
                <w:rFonts w:ascii="Times" w:hAnsi="Times"/>
              </w:rPr>
              <w:t>0.556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75204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5A0DF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50A5F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FBB09A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B2BC71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F4133E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930358" w14:textId="77777777" w:rsidR="005B56A6" w:rsidRDefault="005B56A6">
            <w:r>
              <w:rPr>
                <w:rFonts w:ascii="Times" w:hAnsi="Times"/>
              </w:rPr>
              <w:t>-0.447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F42E4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FD6F2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AE96B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D8FC2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4DCF1D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0F63E0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776821" w14:textId="77777777" w:rsidR="005B56A6" w:rsidRDefault="005B56A6">
            <w:r>
              <w:rPr>
                <w:rFonts w:ascii="Times" w:hAnsi="Times"/>
              </w:rPr>
              <w:t>1.309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E2BF6F" w14:textId="77777777" w:rsidR="005B56A6" w:rsidRDefault="005B56A6">
            <w:r>
              <w:rPr>
                <w:rFonts w:ascii="Times" w:hAnsi="Times"/>
              </w:rPr>
              <w:t>0.383</w:t>
            </w:r>
          </w:p>
        </w:tc>
      </w:tr>
      <w:tr w:rsidR="005B56A6" w14:paraId="7A3AB80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21BE9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987EA5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3F3BBC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3732F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6D4C0" w14:textId="77777777" w:rsidR="005B56A6" w:rsidRDefault="005B56A6">
            <w:r>
              <w:rPr>
                <w:rFonts w:ascii="Times" w:hAnsi="Times"/>
              </w:rPr>
              <w:t>-0.848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DC9B33" w14:textId="77777777" w:rsidR="005B56A6" w:rsidRDefault="005B56A6">
            <w:r>
              <w:rPr>
                <w:rFonts w:ascii="Times" w:hAnsi="Times"/>
              </w:rPr>
              <w:t>0.794</w:t>
            </w:r>
          </w:p>
        </w:tc>
      </w:tr>
      <w:tr w:rsidR="005B56A6" w14:paraId="3986C4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B225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5C4EEB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C4485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D702B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F507E7" w14:textId="77777777" w:rsidR="005B56A6" w:rsidRDefault="005B56A6">
            <w:r>
              <w:rPr>
                <w:rFonts w:ascii="Times" w:hAnsi="Times"/>
              </w:rPr>
              <w:t>-1.823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3CDA13" w14:textId="77777777" w:rsidR="005B56A6" w:rsidRDefault="005B56A6">
            <w:r>
              <w:rPr>
                <w:rFonts w:ascii="Times" w:hAnsi="Times"/>
              </w:rPr>
              <w:t>0.138</w:t>
            </w:r>
          </w:p>
        </w:tc>
      </w:tr>
      <w:tr w:rsidR="005B56A6" w14:paraId="165A208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2856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8DC9A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7EB2E3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A1926C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AF88D" w14:textId="77777777" w:rsidR="005B56A6" w:rsidRDefault="005B56A6">
            <w:r>
              <w:rPr>
                <w:rFonts w:ascii="Times" w:hAnsi="Times"/>
              </w:rPr>
              <w:t>-0.358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9DFF5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0AA2C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9D8B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F1B596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D00CB7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849E6C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BE7C30" w14:textId="77777777" w:rsidR="005B56A6" w:rsidRDefault="005B56A6">
            <w:r>
              <w:rPr>
                <w:rFonts w:ascii="Times" w:hAnsi="Times"/>
              </w:rPr>
              <w:t>0.587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AF06F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05FB7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8012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0DBC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0C7A39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B9AC23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0D5C82" w14:textId="77777777" w:rsidR="005B56A6" w:rsidRDefault="005B56A6">
            <w:r>
              <w:rPr>
                <w:rFonts w:ascii="Times" w:hAnsi="Times"/>
              </w:rPr>
              <w:t>0.836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A2BDFF" w14:textId="77777777" w:rsidR="005B56A6" w:rsidRDefault="005B56A6">
            <w:r>
              <w:rPr>
                <w:rFonts w:ascii="Times" w:hAnsi="Times"/>
              </w:rPr>
              <w:t>0.807</w:t>
            </w:r>
          </w:p>
        </w:tc>
      </w:tr>
      <w:tr w:rsidR="005B56A6" w14:paraId="0C2119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02330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6B6D0D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4374B3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0BCDD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BA28DA" w14:textId="77777777" w:rsidR="005B56A6" w:rsidRDefault="005B56A6">
            <w:r>
              <w:rPr>
                <w:rFonts w:ascii="Times" w:hAnsi="Times"/>
              </w:rPr>
              <w:t>-1.019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BE005F" w14:textId="77777777" w:rsidR="005B56A6" w:rsidRDefault="005B56A6">
            <w:r>
              <w:rPr>
                <w:rFonts w:ascii="Times" w:hAnsi="Times"/>
              </w:rPr>
              <w:t>0.618</w:t>
            </w:r>
          </w:p>
        </w:tc>
      </w:tr>
      <w:tr w:rsidR="005B56A6" w14:paraId="290192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E7866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1C928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2D64C3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7F570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3A2DE9" w14:textId="77777777" w:rsidR="005B56A6" w:rsidRDefault="005B56A6">
            <w:r>
              <w:rPr>
                <w:rFonts w:ascii="Times" w:hAnsi="Times"/>
              </w:rPr>
              <w:t>0.825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002E6B" w14:textId="77777777" w:rsidR="005B56A6" w:rsidRDefault="005B56A6">
            <w:r>
              <w:rPr>
                <w:rFonts w:ascii="Times" w:hAnsi="Times"/>
              </w:rPr>
              <w:t>0.820</w:t>
            </w:r>
          </w:p>
        </w:tc>
      </w:tr>
      <w:tr w:rsidR="005B56A6" w14:paraId="63691DE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C5DBA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C97CD8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C76653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AD61BC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8B2C2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</w:tcPr>
          <w:p w14:paraId="5E28EF1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52ADB50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94F5B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06ECF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BE942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45975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CAFCC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62CB1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71FF0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5127A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6BEEE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B9638C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5F48B2D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AFB0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0BEF23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E1F824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29F9629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</w:tr>
    </w:tbl>
    <w:p w14:paraId="0302D155" w14:textId="77777777" w:rsidR="005B56A6" w:rsidRDefault="005B56A6"/>
    <w:p w14:paraId="1E2565D3" w14:textId="44304A72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1BC00F1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ED621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10DC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FA059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B5301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03ECE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A52DD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DD7B7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C1B5F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C593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ADD3CA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A2BD4D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539C5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C60BB6" w14:textId="77777777" w:rsidR="005B56A6" w:rsidRDefault="005B56A6">
            <w:r>
              <w:rPr>
                <w:rFonts w:ascii="Times" w:hAnsi="Times"/>
              </w:rPr>
              <w:t>-0.211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BC3A7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C743B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208A1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5F38C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2E837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63545C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A800C0" w14:textId="77777777" w:rsidR="005B56A6" w:rsidRDefault="005B56A6">
            <w:r>
              <w:rPr>
                <w:rFonts w:ascii="Times" w:hAnsi="Times"/>
              </w:rPr>
              <w:t>0.845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31897D" w14:textId="77777777" w:rsidR="005B56A6" w:rsidRDefault="005B56A6">
            <w:r>
              <w:rPr>
                <w:rFonts w:ascii="Times" w:hAnsi="Times"/>
              </w:rPr>
              <w:t>0.797</w:t>
            </w:r>
          </w:p>
        </w:tc>
      </w:tr>
      <w:tr w:rsidR="005B56A6" w14:paraId="4659BC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224FB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7E5B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152C1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4A7E66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DFE06D" w14:textId="77777777" w:rsidR="005B56A6" w:rsidRDefault="005B56A6">
            <w:r>
              <w:rPr>
                <w:rFonts w:ascii="Times" w:hAnsi="Times"/>
              </w:rPr>
              <w:t>0.960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B1997A" w14:textId="77777777" w:rsidR="005B56A6" w:rsidRDefault="005B56A6">
            <w:r>
              <w:rPr>
                <w:rFonts w:ascii="Times" w:hAnsi="Times"/>
              </w:rPr>
              <w:t>0.676</w:t>
            </w:r>
          </w:p>
        </w:tc>
      </w:tr>
      <w:tr w:rsidR="005B56A6" w14:paraId="108E71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8F492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F683F5" w14:textId="77777777" w:rsidR="005B56A6" w:rsidRDefault="005B56A6">
            <w:r>
              <w:rPr>
                <w:rFonts w:ascii="Times" w:hAnsi="Times"/>
              </w:rPr>
              <w:t>0.106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3134BC" w14:textId="77777777" w:rsidR="005B56A6" w:rsidRDefault="005B56A6">
            <w:r>
              <w:rPr>
                <w:rFonts w:ascii="Times" w:hAnsi="Times"/>
              </w:rPr>
              <w:t>0.077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C0C4E6" w14:textId="77777777" w:rsidR="005B56A6" w:rsidRDefault="005B56A6">
            <w:r>
              <w:rPr>
                <w:rFonts w:ascii="Times" w:hAnsi="Times"/>
              </w:rPr>
              <w:t>0.134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4E72AA" w14:textId="77777777" w:rsidR="005B56A6" w:rsidRDefault="005B56A6">
            <w:r>
              <w:rPr>
                <w:rFonts w:ascii="Times" w:hAnsi="Times"/>
              </w:rPr>
              <w:t>7.162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91A5B3" w14:textId="0D56187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F612A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A56BE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2886E8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C48E5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15787F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BC6AFE" w14:textId="77777777" w:rsidR="005B56A6" w:rsidRDefault="005B56A6">
            <w:r>
              <w:rPr>
                <w:rFonts w:ascii="Times" w:hAnsi="Times"/>
              </w:rPr>
              <w:t>-0.254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61575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C2D54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96450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E217DF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BA9E0E" w14:textId="77777777" w:rsidR="005B56A6" w:rsidRDefault="005B56A6">
            <w:r>
              <w:rPr>
                <w:rFonts w:ascii="Times" w:hAnsi="Times"/>
              </w:rPr>
              <w:t>-0.067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4E42FA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C13AA" w14:textId="77777777" w:rsidR="005B56A6" w:rsidRDefault="005B56A6">
            <w:r>
              <w:rPr>
                <w:rFonts w:ascii="Times" w:hAnsi="Times"/>
              </w:rPr>
              <w:t>-2.576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3B25FD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22F25A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1BC41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3DC0D3" w14:textId="77777777" w:rsidR="005B56A6" w:rsidRDefault="005B56A6">
            <w:r>
              <w:rPr>
                <w:rFonts w:ascii="Times" w:hAnsi="Times"/>
              </w:rPr>
              <w:t>0.093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1B5A23" w14:textId="77777777" w:rsidR="005B56A6" w:rsidRDefault="005B56A6">
            <w:r>
              <w:rPr>
                <w:rFonts w:ascii="Times" w:hAnsi="Times"/>
              </w:rPr>
              <w:t>0.064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5DC876" w14:textId="77777777" w:rsidR="005B56A6" w:rsidRDefault="005B56A6">
            <w:r>
              <w:rPr>
                <w:rFonts w:ascii="Times" w:hAnsi="Times"/>
              </w:rPr>
              <w:t>0.122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FFEE1" w14:textId="77777777" w:rsidR="005B56A6" w:rsidRDefault="005B56A6">
            <w:r>
              <w:rPr>
                <w:rFonts w:ascii="Times" w:hAnsi="Times"/>
              </w:rPr>
              <w:t>6.324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41D76E" w14:textId="0773E96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5126C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8E404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57115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02BCA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6CB335" w14:textId="77777777" w:rsidR="005B56A6" w:rsidRDefault="005B56A6">
            <w:r>
              <w:rPr>
                <w:rFonts w:ascii="Times" w:hAnsi="Times"/>
              </w:rPr>
              <w:t>0.056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3D565" w14:textId="77777777" w:rsidR="005B56A6" w:rsidRDefault="005B56A6">
            <w:r>
              <w:rPr>
                <w:rFonts w:ascii="Times" w:hAnsi="Times"/>
              </w:rPr>
              <w:t>1.861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BE2EB4" w14:textId="77777777" w:rsidR="005B56A6" w:rsidRDefault="005B56A6">
            <w:r>
              <w:rPr>
                <w:rFonts w:ascii="Times" w:hAnsi="Times"/>
              </w:rPr>
              <w:t>0.127</w:t>
            </w:r>
          </w:p>
        </w:tc>
      </w:tr>
      <w:tr w:rsidR="005B56A6" w14:paraId="021C36A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E8DEF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BF8086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B2952F" w14:textId="77777777" w:rsidR="005B56A6" w:rsidRDefault="005B56A6">
            <w:r>
              <w:rPr>
                <w:rFonts w:ascii="Times" w:hAnsi="Times"/>
              </w:rPr>
              <w:t>-0.075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11F354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0D3C1" w14:textId="77777777" w:rsidR="005B56A6" w:rsidRDefault="005B56A6">
            <w:r>
              <w:rPr>
                <w:rFonts w:ascii="Times" w:hAnsi="Times"/>
              </w:rPr>
              <w:t>-3.125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B85EDD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</w:tr>
      <w:tr w:rsidR="005B56A6" w14:paraId="2DA1EE3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68792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CD5FE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AA2F50" w14:textId="77777777" w:rsidR="005B56A6" w:rsidRDefault="005B56A6">
            <w:r>
              <w:rPr>
                <w:rFonts w:ascii="Times" w:hAnsi="Times"/>
              </w:rPr>
              <w:t>-0.060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5F92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957A35" w14:textId="77777777" w:rsidR="005B56A6" w:rsidRDefault="005B56A6">
            <w:r>
              <w:rPr>
                <w:rFonts w:ascii="Times" w:hAnsi="Times"/>
              </w:rPr>
              <w:t>-2.122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7E2018" w14:textId="77777777" w:rsidR="005B56A6" w:rsidRDefault="005B56A6">
            <w:r>
              <w:rPr>
                <w:rFonts w:ascii="Times" w:hAnsi="Times"/>
              </w:rPr>
              <w:t>0.069</w:t>
            </w:r>
          </w:p>
        </w:tc>
      </w:tr>
      <w:tr w:rsidR="005B56A6" w14:paraId="15C338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3CA85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13152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205E0E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C4F87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7D65C4" w14:textId="77777777" w:rsidR="005B56A6" w:rsidRDefault="005B56A6">
            <w:r>
              <w:rPr>
                <w:rFonts w:ascii="Times" w:hAnsi="Times"/>
              </w:rPr>
              <w:t>-0.985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B5FD4D" w14:textId="77777777" w:rsidR="005B56A6" w:rsidRDefault="005B56A6">
            <w:r>
              <w:rPr>
                <w:rFonts w:ascii="Times" w:hAnsi="Times"/>
              </w:rPr>
              <w:t>0.650</w:t>
            </w:r>
          </w:p>
        </w:tc>
      </w:tr>
      <w:tr w:rsidR="005B56A6" w14:paraId="65A5A6B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58BC6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0E9ED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5B0495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CBC003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9224E7" w14:textId="77777777" w:rsidR="005B56A6" w:rsidRDefault="005B56A6">
            <w:r>
              <w:rPr>
                <w:rFonts w:ascii="Times" w:hAnsi="Times"/>
              </w:rPr>
              <w:t>-0.375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9EAED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007DF7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F8F6E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248F2D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57EFA" w14:textId="77777777" w:rsidR="005B56A6" w:rsidRDefault="005B56A6">
            <w:r>
              <w:rPr>
                <w:rFonts w:ascii="Times" w:hAnsi="Times"/>
              </w:rPr>
              <w:t>-0.060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34F73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FBD962" w14:textId="77777777" w:rsidR="005B56A6" w:rsidRDefault="005B56A6">
            <w:r>
              <w:rPr>
                <w:rFonts w:ascii="Times" w:hAnsi="Times"/>
              </w:rPr>
              <w:t>-2.117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CF62A3" w14:textId="77777777" w:rsidR="005B56A6" w:rsidRDefault="005B56A6">
            <w:r>
              <w:rPr>
                <w:rFonts w:ascii="Times" w:hAnsi="Times"/>
              </w:rPr>
              <w:t>0.070</w:t>
            </w:r>
          </w:p>
        </w:tc>
      </w:tr>
      <w:tr w:rsidR="005B56A6" w14:paraId="25C2A6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154A7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D6E72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6EFC9E" w14:textId="77777777" w:rsidR="005B56A6" w:rsidRDefault="005B56A6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DE0260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0E19EF" w14:textId="77777777" w:rsidR="005B56A6" w:rsidRDefault="005B56A6">
            <w:r>
              <w:rPr>
                <w:rFonts w:ascii="Times" w:hAnsi="Times"/>
              </w:rPr>
              <w:t>-0.783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059F72" w14:textId="77777777" w:rsidR="005B56A6" w:rsidRDefault="005B56A6">
            <w:r>
              <w:rPr>
                <w:rFonts w:ascii="Times" w:hAnsi="Times"/>
              </w:rPr>
              <w:t>0.869</w:t>
            </w:r>
          </w:p>
        </w:tc>
      </w:tr>
      <w:tr w:rsidR="005B56A6" w14:paraId="605230B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768C55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688B07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AAA6A41" w14:textId="77777777" w:rsidR="005B56A6" w:rsidRDefault="005B56A6">
            <w:r>
              <w:rPr>
                <w:rFonts w:ascii="Times" w:hAnsi="Times"/>
              </w:rPr>
              <w:t>-0.058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BB09DF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7663B6" w14:textId="77777777" w:rsidR="005B56A6" w:rsidRDefault="005B56A6">
            <w:r>
              <w:rPr>
                <w:rFonts w:ascii="Times" w:hAnsi="Times"/>
              </w:rPr>
              <w:t>-1.964</w:t>
            </w:r>
          </w:p>
        </w:tc>
        <w:tc>
          <w:tcPr>
            <w:tcW w:w="1247" w:type="dxa"/>
          </w:tcPr>
          <w:p w14:paraId="68DC23B1" w14:textId="77777777" w:rsidR="005B56A6" w:rsidRDefault="005B56A6">
            <w:r>
              <w:rPr>
                <w:rFonts w:ascii="Times" w:hAnsi="Times"/>
              </w:rPr>
              <w:t>0.100</w:t>
            </w:r>
          </w:p>
        </w:tc>
      </w:tr>
    </w:tbl>
    <w:p w14:paraId="4C22C5A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D42F4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0558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2EA47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678FF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0BD04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AA55F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B8826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7055A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92E19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E4B29E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163CB50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53B13F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79B9B5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D61978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5E9BB35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</w:tr>
    </w:tbl>
    <w:p w14:paraId="31FA8B64" w14:textId="77777777" w:rsidR="005B56A6" w:rsidRDefault="005B56A6"/>
    <w:p w14:paraId="5D2DD749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3A7A9B9" w14:textId="7A064263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4</w:t>
      </w:r>
    </w:p>
    <w:p w14:paraId="1226EDC9" w14:textId="77777777" w:rsidR="005B56A6" w:rsidRDefault="005B56A6"/>
    <w:p w14:paraId="7A7CE7BF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4D37F4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F0699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C6880E" w14:textId="2A12F452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5E62F1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604BE9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4C2C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4AAFED" w14:textId="73CC1BBE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21CA0C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50256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B7C9EB" w14:textId="603E76F9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10D3C0B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F52F7D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CFAE945" w14:textId="77777777" w:rsidR="005B56A6" w:rsidRDefault="005B56A6">
            <w:r>
              <w:rPr>
                <w:rFonts w:ascii="Times" w:hAnsi="Times"/>
              </w:rPr>
              <w:t>0.439</w:t>
            </w:r>
          </w:p>
        </w:tc>
      </w:tr>
    </w:tbl>
    <w:p w14:paraId="26947B8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6B602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54B8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48FFC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8833A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33664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E7003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FF283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BB642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8C7C6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8DDA41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AD118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346BA0" w14:textId="77777777" w:rsidR="005B56A6" w:rsidRDefault="005B56A6">
            <w:r>
              <w:rPr>
                <w:rFonts w:ascii="Times" w:hAnsi="Times"/>
              </w:rPr>
              <w:t>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18DCD" w14:textId="77777777" w:rsidR="005B56A6" w:rsidRDefault="005B56A6">
            <w:r>
              <w:rPr>
                <w:rFonts w:ascii="Times" w:hAnsi="Times"/>
              </w:rPr>
              <w:t>11.567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79BF8D" w14:textId="48D3E16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60633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104D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878455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EC6614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14E5C2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BF0ACF" w14:textId="77777777" w:rsidR="005B56A6" w:rsidRDefault="005B56A6">
            <w:r>
              <w:rPr>
                <w:rFonts w:ascii="Times" w:hAnsi="Times"/>
              </w:rPr>
              <w:t>-2.233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0E7E0A" w14:textId="77777777" w:rsidR="005B56A6" w:rsidRDefault="005B56A6">
            <w:r>
              <w:rPr>
                <w:rFonts w:ascii="Times" w:hAnsi="Times"/>
              </w:rPr>
              <w:t>0.312</w:t>
            </w:r>
          </w:p>
        </w:tc>
      </w:tr>
      <w:tr w:rsidR="005B56A6" w14:paraId="330073C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F1B41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9708AF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35071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5E4F0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09BC0C" w14:textId="77777777" w:rsidR="005B56A6" w:rsidRDefault="005B56A6">
            <w:r>
              <w:rPr>
                <w:rFonts w:ascii="Times" w:hAnsi="Times"/>
              </w:rPr>
              <w:t>-2.235</w:t>
            </w:r>
          </w:p>
        </w:tc>
        <w:tc>
          <w:tcPr>
            <w:tcW w:w="1247" w:type="dxa"/>
          </w:tcPr>
          <w:p w14:paraId="307FD44E" w14:textId="77777777" w:rsidR="005B56A6" w:rsidRDefault="005B56A6">
            <w:r>
              <w:rPr>
                <w:rFonts w:ascii="Times" w:hAnsi="Times"/>
              </w:rPr>
              <w:t>0.310</w:t>
            </w:r>
          </w:p>
        </w:tc>
      </w:tr>
    </w:tbl>
    <w:p w14:paraId="3367538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73E44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FCCDB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6BE31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F45A8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42A19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DA34A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D3B4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D0100A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0420EE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702760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3B77F48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C67DB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69F191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652A81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221C871C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</w:tr>
    </w:tbl>
    <w:p w14:paraId="03ED5B41" w14:textId="77777777" w:rsidR="005B56A6" w:rsidRDefault="005B56A6"/>
    <w:p w14:paraId="43D28F86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FD8E96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C3F88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7E4F6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B93DE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88505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7FAF1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6BEA4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06999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61F34F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6680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657B58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39D102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14251A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01515" w14:textId="77777777" w:rsidR="005B56A6" w:rsidRDefault="005B56A6">
            <w:r>
              <w:rPr>
                <w:rFonts w:ascii="Times" w:hAnsi="Times"/>
              </w:rPr>
              <w:t>8.327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95C124" w14:textId="44A0310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B2B38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3F5B4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E373F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BA2E0C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856B1C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6AE876" w14:textId="77777777" w:rsidR="005B56A6" w:rsidRDefault="005B56A6">
            <w:r>
              <w:rPr>
                <w:rFonts w:ascii="Times" w:hAnsi="Times"/>
              </w:rPr>
              <w:t>2.233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64E828" w14:textId="77777777" w:rsidR="005B56A6" w:rsidRDefault="005B56A6">
            <w:r>
              <w:rPr>
                <w:rFonts w:ascii="Times" w:hAnsi="Times"/>
              </w:rPr>
              <w:t>0.312</w:t>
            </w:r>
          </w:p>
        </w:tc>
      </w:tr>
      <w:tr w:rsidR="005B56A6" w14:paraId="02B70F1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43483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B2A678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A941DA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503690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4A2195" w14:textId="77777777" w:rsidR="005B56A6" w:rsidRDefault="005B56A6">
            <w:r>
              <w:rPr>
                <w:rFonts w:ascii="Times" w:hAnsi="Times"/>
              </w:rPr>
              <w:t>-0.418</w:t>
            </w:r>
          </w:p>
        </w:tc>
        <w:tc>
          <w:tcPr>
            <w:tcW w:w="1247" w:type="dxa"/>
          </w:tcPr>
          <w:p w14:paraId="6BF720E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43CAF43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9C8E6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08D74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3786B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384F6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4C223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367A85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3807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8EC45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0F2B27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F7403A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70B04EB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AB2F9F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2B3337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58CCAD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64B0E0E3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</w:tr>
    </w:tbl>
    <w:p w14:paraId="36C88BB0" w14:textId="77777777" w:rsidR="005B56A6" w:rsidRDefault="005B56A6"/>
    <w:p w14:paraId="04E2EDF3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95D5C47" w14:textId="7D60C7E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5</w:t>
      </w:r>
    </w:p>
    <w:p w14:paraId="6DAA07AD" w14:textId="77777777" w:rsidR="005B56A6" w:rsidRDefault="005B56A6"/>
    <w:p w14:paraId="2EF569AA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7E3754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4D355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17DCF3" w14:textId="3D0070E4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83FED1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EF218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8A4E5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ED76C4" w14:textId="03194DA8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7056EA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9E905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14358B" w14:textId="7CC4C905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685F9AF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16DB0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8121293" w14:textId="77777777" w:rsidR="005B56A6" w:rsidRDefault="005B56A6">
            <w:r>
              <w:rPr>
                <w:rFonts w:ascii="Times" w:hAnsi="Times"/>
              </w:rPr>
              <w:t>0.527</w:t>
            </w:r>
          </w:p>
        </w:tc>
      </w:tr>
    </w:tbl>
    <w:p w14:paraId="36C908D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E3F53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6402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D054F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58B45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C40C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F03B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DD638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4B025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784CC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269A41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F88449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7A1BC" w14:textId="77777777" w:rsidR="005B56A6" w:rsidRDefault="005B56A6">
            <w:r>
              <w:rPr>
                <w:rFonts w:ascii="Times" w:hAnsi="Times"/>
              </w:rPr>
              <w:t>0.055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04927F" w14:textId="77777777" w:rsidR="005B56A6" w:rsidRDefault="005B56A6">
            <w:r>
              <w:rPr>
                <w:rFonts w:ascii="Times" w:hAnsi="Times"/>
              </w:rPr>
              <w:t>9.198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74ECE1" w14:textId="120D787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A44F2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AC5C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2E9E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84A43B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9D2666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D71562" w14:textId="77777777" w:rsidR="005B56A6" w:rsidRDefault="005B56A6">
            <w:r>
              <w:rPr>
                <w:rFonts w:ascii="Times" w:hAnsi="Times"/>
              </w:rPr>
              <w:t>0.679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5C340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08F937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20B3E9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6D71C3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B21B2E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C9AFA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64110D" w14:textId="77777777" w:rsidR="005B56A6" w:rsidRDefault="005B56A6">
            <w:r>
              <w:rPr>
                <w:rFonts w:ascii="Times" w:hAnsi="Times"/>
              </w:rPr>
              <w:t>0.070</w:t>
            </w:r>
          </w:p>
        </w:tc>
        <w:tc>
          <w:tcPr>
            <w:tcW w:w="1247" w:type="dxa"/>
          </w:tcPr>
          <w:p w14:paraId="79EEFDE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7F19CC9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9B3E4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CAC72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47C8D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EFA7A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FEC40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F317CF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44F70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C48973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D9E17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AA454D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7C24A69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894732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11EA57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5809A2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</w:tcPr>
          <w:p w14:paraId="207679A0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</w:tr>
    </w:tbl>
    <w:p w14:paraId="251718C4" w14:textId="77777777" w:rsidR="005B56A6" w:rsidRDefault="005B56A6"/>
    <w:p w14:paraId="021DD612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DAA333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812B9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7C04E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D3D6D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E5212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35164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A578F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1E7245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959E67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5F73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DD8E46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A7D871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2725B2" w14:textId="77777777" w:rsidR="005B56A6" w:rsidRDefault="005B56A6">
            <w:r>
              <w:rPr>
                <w:rFonts w:ascii="Times" w:hAnsi="Times"/>
              </w:rPr>
              <w:t>0.059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DDCB72" w14:textId="77777777" w:rsidR="005B56A6" w:rsidRDefault="005B56A6">
            <w:r>
              <w:rPr>
                <w:rFonts w:ascii="Times" w:hAnsi="Times"/>
              </w:rPr>
              <w:t>9.145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D2AD94" w14:textId="3646DA5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82C89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EAA1E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51990B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692671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F4A90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51B47" w14:textId="77777777" w:rsidR="005B56A6" w:rsidRDefault="005B56A6">
            <w:r>
              <w:rPr>
                <w:rFonts w:ascii="Times" w:hAnsi="Times"/>
              </w:rPr>
              <w:t>-0.679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F4534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B2BFBA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91225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DF2CCF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C6ECDE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7A0199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9C3BA6" w14:textId="77777777" w:rsidR="005B56A6" w:rsidRDefault="005B56A6">
            <w:r>
              <w:rPr>
                <w:rFonts w:ascii="Times" w:hAnsi="Times"/>
              </w:rPr>
              <w:t>-0.468</w:t>
            </w:r>
          </w:p>
        </w:tc>
        <w:tc>
          <w:tcPr>
            <w:tcW w:w="1247" w:type="dxa"/>
          </w:tcPr>
          <w:p w14:paraId="7EA92CE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161DA7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A12BE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069B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86D95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D499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0CA49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BC1E4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26BE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6A5383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12AC5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699690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</w:tr>
      <w:tr w:rsidR="005B56A6" w14:paraId="7C79221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87972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210CFE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FC3CE5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</w:tcPr>
          <w:p w14:paraId="53B9081D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</w:tr>
    </w:tbl>
    <w:p w14:paraId="4E1DB93A" w14:textId="77777777" w:rsidR="005B56A6" w:rsidRDefault="005B56A6"/>
    <w:p w14:paraId="4C33EE89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71A6197" w14:textId="72694974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7</w:t>
      </w:r>
    </w:p>
    <w:p w14:paraId="7A1ECFD1" w14:textId="77777777" w:rsidR="005B56A6" w:rsidRDefault="005B56A6"/>
    <w:p w14:paraId="0B178FB2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1F0626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184EE4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FCC35F" w14:textId="3D9B98A3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DFC9D7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61586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A74A5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DCAE40" w14:textId="3FD368DB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76873E4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CCE7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E08CD3" w14:textId="2C6A6516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1C7755C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6E5DB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E0E7A51" w14:textId="77777777" w:rsidR="005B56A6" w:rsidRDefault="005B56A6">
            <w:r>
              <w:rPr>
                <w:rFonts w:ascii="Times" w:hAnsi="Times"/>
              </w:rPr>
              <w:t>0.760</w:t>
            </w:r>
          </w:p>
        </w:tc>
      </w:tr>
    </w:tbl>
    <w:p w14:paraId="2922CA2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22B16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B0F9C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A299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C9925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FF03D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42535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836E4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E48D37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0EE63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A39943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3B76C8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8AF85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826B7E" w14:textId="77777777" w:rsidR="005B56A6" w:rsidRDefault="005B56A6">
            <w:r>
              <w:rPr>
                <w:rFonts w:ascii="Times" w:hAnsi="Times"/>
              </w:rPr>
              <w:t>5.701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628302" w14:textId="7BD6BB7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F38F3E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E48F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6538F2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46727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A1C479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FB4B39" w14:textId="77777777" w:rsidR="005B56A6" w:rsidRDefault="005B56A6">
            <w:r>
              <w:rPr>
                <w:rFonts w:ascii="Times" w:hAnsi="Times"/>
              </w:rPr>
              <w:t>2.284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818787" w14:textId="77777777" w:rsidR="005B56A6" w:rsidRDefault="005B56A6">
            <w:r>
              <w:rPr>
                <w:rFonts w:ascii="Times" w:hAnsi="Times"/>
              </w:rPr>
              <w:t>0.273</w:t>
            </w:r>
          </w:p>
        </w:tc>
      </w:tr>
      <w:tr w:rsidR="005B56A6" w14:paraId="4087E70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F19EB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61A18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7D83FE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3D6E9A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C90726" w14:textId="77777777" w:rsidR="005B56A6" w:rsidRDefault="005B56A6">
            <w:r>
              <w:rPr>
                <w:rFonts w:ascii="Times" w:hAnsi="Times"/>
              </w:rPr>
              <w:t>0.799</w:t>
            </w:r>
          </w:p>
        </w:tc>
        <w:tc>
          <w:tcPr>
            <w:tcW w:w="1247" w:type="dxa"/>
          </w:tcPr>
          <w:p w14:paraId="02242AB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8B6DFF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BC8C1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BC0C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276DC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BF67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1BE91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EB804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B488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F8605A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951BA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5205DE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  <w:tr w:rsidR="005B56A6" w14:paraId="2E866E4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98DB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28EE14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423A6D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</w:tcPr>
          <w:p w14:paraId="2FC8342D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</w:tr>
    </w:tbl>
    <w:p w14:paraId="76406729" w14:textId="77777777" w:rsidR="005B56A6" w:rsidRDefault="005B56A6"/>
    <w:p w14:paraId="1FC28EE6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5F0E2E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5F48C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3D67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A9FAB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04DC6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88610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FEAB1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F7A7FD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0C84C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AD7AD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EFCF3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4AC480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61549F" w14:textId="77777777" w:rsidR="005B56A6" w:rsidRDefault="005B56A6">
            <w:r>
              <w:rPr>
                <w:rFonts w:ascii="Times" w:hAnsi="Times"/>
              </w:rPr>
              <w:t>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7FD74" w14:textId="77777777" w:rsidR="005B56A6" w:rsidRDefault="005B56A6">
            <w:r>
              <w:rPr>
                <w:rFonts w:ascii="Times" w:hAnsi="Times"/>
              </w:rPr>
              <w:t>7.175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C30CA0" w14:textId="25E03F9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94C11F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3A76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E03A9B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3511B2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F494C8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FCA28F" w14:textId="77777777" w:rsidR="005B56A6" w:rsidRDefault="005B56A6">
            <w:r>
              <w:rPr>
                <w:rFonts w:ascii="Times" w:hAnsi="Times"/>
              </w:rPr>
              <w:t>-2.284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F522FD" w14:textId="77777777" w:rsidR="005B56A6" w:rsidRDefault="005B56A6">
            <w:r>
              <w:rPr>
                <w:rFonts w:ascii="Times" w:hAnsi="Times"/>
              </w:rPr>
              <w:t>0.273</w:t>
            </w:r>
          </w:p>
        </w:tc>
      </w:tr>
      <w:tr w:rsidR="005B56A6" w14:paraId="01C2B11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5AD4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9FB7CA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5AA084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CCC38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757772" w14:textId="77777777" w:rsidR="005B56A6" w:rsidRDefault="005B56A6">
            <w:r>
              <w:rPr>
                <w:rFonts w:ascii="Times" w:hAnsi="Times"/>
              </w:rPr>
              <w:t>-1.072</w:t>
            </w:r>
          </w:p>
        </w:tc>
        <w:tc>
          <w:tcPr>
            <w:tcW w:w="1247" w:type="dxa"/>
          </w:tcPr>
          <w:p w14:paraId="757417D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510F5C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275B6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B2C4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C16F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4AFC7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C54F0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0DDE5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F6A35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44DBD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873A6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D86D17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  <w:tr w:rsidR="005B56A6" w14:paraId="0CC37FB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C85FA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0B2426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76A2DE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</w:tcPr>
          <w:p w14:paraId="4952E90D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</w:tr>
    </w:tbl>
    <w:p w14:paraId="4307BA8B" w14:textId="77777777" w:rsidR="005B56A6" w:rsidRDefault="005B56A6"/>
    <w:p w14:paraId="638B3093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2F7D892" w14:textId="56144AEC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hybrid strategy, synergy 8</w:t>
      </w:r>
    </w:p>
    <w:p w14:paraId="493C20BF" w14:textId="77777777" w:rsidR="005B56A6" w:rsidRDefault="005B56A6"/>
    <w:p w14:paraId="22C112B6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3F782F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4B70B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6930ED" w14:textId="288B767B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86C818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F3C60D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522A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425178" w14:textId="1C885E8C" w:rsidR="005B56A6" w:rsidRDefault="005B56A6">
            <w:r>
              <w:rPr>
                <w:rFonts w:ascii="Times" w:hAnsi="Times"/>
              </w:rPr>
              <w:t>496</w:t>
            </w:r>
          </w:p>
        </w:tc>
      </w:tr>
      <w:tr w:rsidR="005B56A6" w14:paraId="750BDBF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5C799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B07883" w14:textId="30816C4C" w:rsidR="005B56A6" w:rsidRDefault="005B56A6">
            <w:r>
              <w:rPr>
                <w:rFonts w:ascii="Times" w:hAnsi="Times"/>
              </w:rPr>
              <w:t>9</w:t>
            </w:r>
          </w:p>
        </w:tc>
      </w:tr>
      <w:tr w:rsidR="005B56A6" w14:paraId="31AF767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30314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82FED4E" w14:textId="77777777" w:rsidR="005B56A6" w:rsidRDefault="005B56A6">
            <w:r>
              <w:rPr>
                <w:rFonts w:ascii="Times" w:hAnsi="Times"/>
              </w:rPr>
              <w:t>0.304</w:t>
            </w:r>
          </w:p>
        </w:tc>
      </w:tr>
    </w:tbl>
    <w:p w14:paraId="335FB43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61C9D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91F37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368A6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69623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E9EA7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D4B53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37EA1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59A68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E5FC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0561B0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817A86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463B7F" w14:textId="77777777" w:rsidR="005B56A6" w:rsidRDefault="005B56A6">
            <w:r>
              <w:rPr>
                <w:rFonts w:ascii="Times" w:hAnsi="Times"/>
              </w:rPr>
              <w:t>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6568A8" w14:textId="77777777" w:rsidR="005B56A6" w:rsidRDefault="005B56A6">
            <w:r>
              <w:rPr>
                <w:rFonts w:ascii="Times" w:hAnsi="Times"/>
              </w:rPr>
              <w:t>10.664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6CAFA1" w14:textId="4689D97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9DA8C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AC20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9D96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C61AF6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052157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DCD581" w14:textId="77777777" w:rsidR="005B56A6" w:rsidRDefault="005B56A6">
            <w:r>
              <w:rPr>
                <w:rFonts w:ascii="Times" w:hAnsi="Times"/>
              </w:rPr>
              <w:t>-0.888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F799F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38325D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046F03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7A95E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D54E34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260B37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890D28" w14:textId="77777777" w:rsidR="005B56A6" w:rsidRDefault="005B56A6">
            <w:r>
              <w:rPr>
                <w:rFonts w:ascii="Times" w:hAnsi="Times"/>
              </w:rPr>
              <w:t>-0.234</w:t>
            </w:r>
          </w:p>
        </w:tc>
        <w:tc>
          <w:tcPr>
            <w:tcW w:w="1247" w:type="dxa"/>
          </w:tcPr>
          <w:p w14:paraId="75CA78A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950538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15670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A1E79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F765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AC78B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A007C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A21AF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37DB1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DCDFC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8136F2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25CC77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6767908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67B2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A258B96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68D98D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</w:tcPr>
          <w:p w14:paraId="5A6ECAD1" w14:textId="77777777" w:rsidR="005B56A6" w:rsidRDefault="005B56A6">
            <w:r>
              <w:rPr>
                <w:rFonts w:ascii="Times" w:hAnsi="Times"/>
              </w:rPr>
              <w:t>0.052</w:t>
            </w:r>
          </w:p>
        </w:tc>
      </w:tr>
    </w:tbl>
    <w:p w14:paraId="0B20C518" w14:textId="77777777" w:rsidR="005B56A6" w:rsidRDefault="005B56A6"/>
    <w:p w14:paraId="0335DDB9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487B7E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71B95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A8085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55E60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55E6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E3451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DDB17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EDC14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96934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4C0CD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9548C7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5EEB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746043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9DCC80" w14:textId="77777777" w:rsidR="005B56A6" w:rsidRDefault="005B56A6">
            <w:r>
              <w:rPr>
                <w:rFonts w:ascii="Times" w:hAnsi="Times"/>
              </w:rPr>
              <w:t>8.655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BAFC2E" w14:textId="245D005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9C4AF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13A64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DF38C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918B1F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930EE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EE025" w14:textId="77777777" w:rsidR="005B56A6" w:rsidRDefault="005B56A6">
            <w:r>
              <w:rPr>
                <w:rFonts w:ascii="Times" w:hAnsi="Times"/>
              </w:rPr>
              <w:t>0.888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D9E8C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AE455C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8EAA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32D63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4FFB41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66C434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81E5B1" w14:textId="77777777" w:rsidR="005B56A6" w:rsidRDefault="005B56A6">
            <w:r>
              <w:rPr>
                <w:rFonts w:ascii="Times" w:hAnsi="Times"/>
              </w:rPr>
              <w:t>0.449</w:t>
            </w:r>
          </w:p>
        </w:tc>
        <w:tc>
          <w:tcPr>
            <w:tcW w:w="1247" w:type="dxa"/>
          </w:tcPr>
          <w:p w14:paraId="2C55993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54BBC25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BFCFC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1B07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F304D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0C672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DCD5A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12AB1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6CB8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E10F20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0E147E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3505C1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49E8FB1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DD9132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C1924A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162521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</w:tcPr>
          <w:p w14:paraId="089B53C2" w14:textId="77777777" w:rsidR="005B56A6" w:rsidRDefault="005B56A6">
            <w:r>
              <w:rPr>
                <w:rFonts w:ascii="Times" w:hAnsi="Times"/>
              </w:rPr>
              <w:t>0.052</w:t>
            </w:r>
          </w:p>
        </w:tc>
      </w:tr>
    </w:tbl>
    <w:p w14:paraId="09F665E0" w14:textId="77777777" w:rsidR="005B56A6" w:rsidRDefault="005B56A6"/>
    <w:p w14:paraId="1DB6EBC0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64D6D80" w14:textId="5C860D3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1</w:t>
      </w:r>
    </w:p>
    <w:p w14:paraId="436EB0C6" w14:textId="77777777" w:rsidR="005B56A6" w:rsidRDefault="005B56A6"/>
    <w:p w14:paraId="08807DA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460AAA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BAF0D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7FE412" w14:textId="6DCC0B5E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5D55BE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69BF8E7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9D198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EA68B5" w14:textId="24D20B4E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1D25195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CA4E1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22ABCA" w14:textId="44A37621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1ED4D6F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4AA20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135FA6C" w14:textId="77777777" w:rsidR="005B56A6" w:rsidRDefault="005B56A6">
            <w:r>
              <w:rPr>
                <w:rFonts w:ascii="Times" w:hAnsi="Times"/>
              </w:rPr>
              <w:t>0.424</w:t>
            </w:r>
          </w:p>
        </w:tc>
      </w:tr>
    </w:tbl>
    <w:p w14:paraId="664720A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566347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BDD5C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C01FD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188E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3E59B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05949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22DC3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2233D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F8A6C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240F4B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6B7DA5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C01523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78C4D" w14:textId="77777777" w:rsidR="005B56A6" w:rsidRDefault="005B56A6">
            <w:r>
              <w:rPr>
                <w:rFonts w:ascii="Times" w:hAnsi="Times"/>
              </w:rPr>
              <w:t>8.712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CE1C60" w14:textId="417863C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543CF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F790E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7ECAC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3529FA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9829D2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893A80" w14:textId="77777777" w:rsidR="005B56A6" w:rsidRDefault="005B56A6">
            <w:r>
              <w:rPr>
                <w:rFonts w:ascii="Times" w:hAnsi="Times"/>
              </w:rPr>
              <w:t>1.516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9618D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ED4295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8A308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7432F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D4D12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67A1D2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B7F664" w14:textId="77777777" w:rsidR="005B56A6" w:rsidRDefault="005B56A6">
            <w:r>
              <w:rPr>
                <w:rFonts w:ascii="Times" w:hAnsi="Times"/>
              </w:rPr>
              <w:t>3.599</w:t>
            </w:r>
          </w:p>
        </w:tc>
        <w:tc>
          <w:tcPr>
            <w:tcW w:w="1247" w:type="dxa"/>
          </w:tcPr>
          <w:p w14:paraId="627432F7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</w:tr>
    </w:tbl>
    <w:p w14:paraId="4C43A36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11CAA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DFD5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02BCE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15A65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9A0E1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03E03B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D5527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A2E7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65A01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BC4F61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2E135DA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218EA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694F71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196830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00BEAD84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37FC78B9" w14:textId="77777777" w:rsidR="005B56A6" w:rsidRDefault="005B56A6"/>
    <w:p w14:paraId="6BB02C9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0AB2A5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53C87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8440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CAA0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345E7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188F0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333E2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E3623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79E743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27A6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CE4EE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8746FD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BB5185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332DAA" w14:textId="77777777" w:rsidR="005B56A6" w:rsidRDefault="005B56A6">
            <w:r>
              <w:rPr>
                <w:rFonts w:ascii="Times" w:hAnsi="Times"/>
              </w:rPr>
              <w:t>10.804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6B9E22" w14:textId="1461345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18B29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DD311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1AB75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0B6865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B0A9B6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6B5560" w14:textId="77777777" w:rsidR="005B56A6" w:rsidRDefault="005B56A6">
            <w:r>
              <w:rPr>
                <w:rFonts w:ascii="Times" w:hAnsi="Times"/>
              </w:rPr>
              <w:t>-1.516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B72EC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CB2336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2CD2B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0AA04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B4527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CB4976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CE053C" w14:textId="77777777" w:rsidR="005B56A6" w:rsidRDefault="005B56A6">
            <w:r>
              <w:rPr>
                <w:rFonts w:ascii="Times" w:hAnsi="Times"/>
              </w:rPr>
              <w:t>2.259</w:t>
            </w:r>
          </w:p>
        </w:tc>
        <w:tc>
          <w:tcPr>
            <w:tcW w:w="1247" w:type="dxa"/>
          </w:tcPr>
          <w:p w14:paraId="35ABD90A" w14:textId="77777777" w:rsidR="005B56A6" w:rsidRDefault="005B56A6">
            <w:r>
              <w:rPr>
                <w:rFonts w:ascii="Times" w:hAnsi="Times"/>
              </w:rPr>
              <w:t>0.288</w:t>
            </w:r>
          </w:p>
        </w:tc>
      </w:tr>
    </w:tbl>
    <w:p w14:paraId="7B6B61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E847C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78ABA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E596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9954B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5380E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18ED2E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9D946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53387E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AB040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C65A9B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4FC9BC5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F3D1B7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548020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C40CCF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662C6273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094BBC17" w14:textId="77777777" w:rsidR="005B56A6" w:rsidRDefault="005B56A6"/>
    <w:p w14:paraId="397B6758" w14:textId="4ECB4777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4E385C2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7F867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34456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58005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1328E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162C4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E206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1EADA5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4FF4D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AE8F2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B57D58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964DB7" w14:textId="77777777" w:rsidR="005B56A6" w:rsidRDefault="005B56A6">
            <w:r>
              <w:rPr>
                <w:rFonts w:ascii="Times" w:hAnsi="Times"/>
              </w:rPr>
              <w:t>-0.054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3060E3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01C498" w14:textId="77777777" w:rsidR="005B56A6" w:rsidRDefault="005B56A6">
            <w:r>
              <w:rPr>
                <w:rFonts w:ascii="Times" w:hAnsi="Times"/>
              </w:rPr>
              <w:t>-4.976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DFFD25" w14:textId="4444771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70F10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3CF3E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658D27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E4FFC4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34B994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01F29" w14:textId="77777777" w:rsidR="005B56A6" w:rsidRDefault="005B56A6">
            <w:r>
              <w:rPr>
                <w:rFonts w:ascii="Times" w:hAnsi="Times"/>
              </w:rPr>
              <w:t>-0.188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782ACF" w14:textId="77777777" w:rsidR="005B56A6" w:rsidRDefault="005B56A6">
            <w:r>
              <w:rPr>
                <w:rFonts w:ascii="Times" w:hAnsi="Times"/>
              </w:rPr>
              <w:t>0.851</w:t>
            </w:r>
          </w:p>
        </w:tc>
      </w:tr>
      <w:tr w:rsidR="005B56A6" w14:paraId="7CC991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08D71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3097BF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3A670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8F8648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1F52F8" w14:textId="77777777" w:rsidR="005B56A6" w:rsidRDefault="005B56A6">
            <w:r>
              <w:rPr>
                <w:rFonts w:ascii="Times" w:hAnsi="Times"/>
              </w:rPr>
              <w:t>3.080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BED3A0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714FE3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E6203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EC8C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1867BD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50660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67B087" w14:textId="77777777" w:rsidR="005B56A6" w:rsidRDefault="005B56A6">
            <w:r>
              <w:rPr>
                <w:rFonts w:ascii="Times" w:hAnsi="Times"/>
              </w:rPr>
              <w:t>1.947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EC1789" w14:textId="77777777" w:rsidR="005B56A6" w:rsidRDefault="005B56A6">
            <w:r>
              <w:rPr>
                <w:rFonts w:ascii="Times" w:hAnsi="Times"/>
              </w:rPr>
              <w:t>0.052</w:t>
            </w:r>
          </w:p>
        </w:tc>
      </w:tr>
      <w:tr w:rsidR="005B56A6" w14:paraId="4C99ADA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DA3B2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1CC672" w14:textId="77777777" w:rsidR="005B56A6" w:rsidRDefault="005B56A6">
            <w:r>
              <w:rPr>
                <w:rFonts w:ascii="Times" w:hAnsi="Times"/>
              </w:rPr>
              <w:t>0.086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F5FDD9" w14:textId="77777777" w:rsidR="005B56A6" w:rsidRDefault="005B56A6">
            <w:r>
              <w:rPr>
                <w:rFonts w:ascii="Times" w:hAnsi="Times"/>
              </w:rPr>
              <w:t>0.071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18402E" w14:textId="77777777" w:rsidR="005B56A6" w:rsidRDefault="005B56A6">
            <w:r>
              <w:rPr>
                <w:rFonts w:ascii="Times" w:hAnsi="Times"/>
              </w:rPr>
              <w:t>0.101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62F017" w14:textId="77777777" w:rsidR="005B56A6" w:rsidRDefault="005B56A6">
            <w:r>
              <w:rPr>
                <w:rFonts w:ascii="Times" w:hAnsi="Times"/>
              </w:rPr>
              <w:t>10.973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A171DC" w14:textId="260CF7A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968CC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A8E5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6E880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6684CF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01DFA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ECE293" w14:textId="77777777" w:rsidR="005B56A6" w:rsidRDefault="005B56A6">
            <w:r>
              <w:rPr>
                <w:rFonts w:ascii="Times" w:hAnsi="Times"/>
              </w:rPr>
              <w:t>-1.721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BD1F5C" w14:textId="77777777" w:rsidR="005B56A6" w:rsidRDefault="005B56A6">
            <w:r>
              <w:rPr>
                <w:rFonts w:ascii="Times" w:hAnsi="Times"/>
              </w:rPr>
              <w:t>0.086</w:t>
            </w:r>
          </w:p>
        </w:tc>
      </w:tr>
      <w:tr w:rsidR="005B56A6" w14:paraId="70676D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8AD5B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35FF70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952E60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20E5AD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17FEA8" w14:textId="77777777" w:rsidR="005B56A6" w:rsidRDefault="005B56A6">
            <w:r>
              <w:rPr>
                <w:rFonts w:ascii="Times" w:hAnsi="Times"/>
              </w:rPr>
              <w:t>3.437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914095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2EB250B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EFB4E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FB92C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3AB11D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970B0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4F0E5" w14:textId="77777777" w:rsidR="005B56A6" w:rsidRDefault="005B56A6">
            <w:r>
              <w:rPr>
                <w:rFonts w:ascii="Times" w:hAnsi="Times"/>
              </w:rPr>
              <w:t>1.299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AA5CAD" w14:textId="77777777" w:rsidR="005B56A6" w:rsidRDefault="005B56A6">
            <w:r>
              <w:rPr>
                <w:rFonts w:ascii="Times" w:hAnsi="Times"/>
              </w:rPr>
              <w:t>0.194</w:t>
            </w:r>
          </w:p>
        </w:tc>
      </w:tr>
      <w:tr w:rsidR="005B56A6" w14:paraId="47C09B0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D007C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C62738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DB5A59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25DB5B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5CEF6E" w14:textId="77777777" w:rsidR="005B56A6" w:rsidRDefault="005B56A6">
            <w:r>
              <w:rPr>
                <w:rFonts w:ascii="Times" w:hAnsi="Times"/>
              </w:rPr>
              <w:t>-2.951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59F95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435CD84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0758D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E91EE2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527C9A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82D1C6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B66AC1" w14:textId="77777777" w:rsidR="005B56A6" w:rsidRDefault="005B56A6">
            <w:r>
              <w:rPr>
                <w:rFonts w:ascii="Times" w:hAnsi="Times"/>
              </w:rPr>
              <w:t>-2.789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2A2F13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  <w:tr w:rsidR="005B56A6" w14:paraId="42DAB94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E0F2C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CDB858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25E6D3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152B3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276226" w14:textId="77777777" w:rsidR="005B56A6" w:rsidRDefault="005B56A6">
            <w:r>
              <w:rPr>
                <w:rFonts w:ascii="Times" w:hAnsi="Times"/>
              </w:rPr>
              <w:t>-0.904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ED3A19" w14:textId="77777777" w:rsidR="005B56A6" w:rsidRDefault="005B56A6">
            <w:r>
              <w:rPr>
                <w:rFonts w:ascii="Times" w:hAnsi="Times"/>
              </w:rPr>
              <w:t>0.366</w:t>
            </w:r>
          </w:p>
        </w:tc>
      </w:tr>
      <w:tr w:rsidR="005B56A6" w14:paraId="5E60B8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03D89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8672E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BB1924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0543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6BAF87" w14:textId="77777777" w:rsidR="005B56A6" w:rsidRDefault="005B56A6">
            <w:r>
              <w:rPr>
                <w:rFonts w:ascii="Times" w:hAnsi="Times"/>
              </w:rPr>
              <w:t>-0.840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3996F4" w14:textId="77777777" w:rsidR="005B56A6" w:rsidRDefault="005B56A6">
            <w:r>
              <w:rPr>
                <w:rFonts w:ascii="Times" w:hAnsi="Times"/>
              </w:rPr>
              <w:t>0.401</w:t>
            </w:r>
          </w:p>
        </w:tc>
      </w:tr>
      <w:tr w:rsidR="005B56A6" w14:paraId="3B832B4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7FBC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5D453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342ACF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5B4860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46A69" w14:textId="77777777" w:rsidR="005B56A6" w:rsidRDefault="005B56A6">
            <w:r>
              <w:rPr>
                <w:rFonts w:ascii="Times" w:hAnsi="Times"/>
              </w:rPr>
              <w:t>-0.860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A30852" w14:textId="77777777" w:rsidR="005B56A6" w:rsidRDefault="005B56A6">
            <w:r>
              <w:rPr>
                <w:rFonts w:ascii="Times" w:hAnsi="Times"/>
              </w:rPr>
              <w:t>0.390</w:t>
            </w:r>
          </w:p>
        </w:tc>
      </w:tr>
      <w:tr w:rsidR="005B56A6" w14:paraId="6FE4480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1EFA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01924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51734F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C199DB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383FA6" w14:textId="77777777" w:rsidR="005B56A6" w:rsidRDefault="005B56A6">
            <w:r>
              <w:rPr>
                <w:rFonts w:ascii="Times" w:hAnsi="Times"/>
              </w:rPr>
              <w:t>-2.234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EE9C05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  <w:tr w:rsidR="005B56A6" w14:paraId="27EADF8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3AD0B9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A1826E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159E1D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5F847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68CEF3" w14:textId="77777777" w:rsidR="005B56A6" w:rsidRDefault="005B56A6">
            <w:r>
              <w:rPr>
                <w:rFonts w:ascii="Times" w:hAnsi="Times"/>
              </w:rPr>
              <w:t>-2.047</w:t>
            </w:r>
          </w:p>
        </w:tc>
        <w:tc>
          <w:tcPr>
            <w:tcW w:w="1247" w:type="dxa"/>
          </w:tcPr>
          <w:p w14:paraId="11D80956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</w:tr>
    </w:tbl>
    <w:p w14:paraId="788E8CE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00804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C100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47408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839FB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93D2B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13D307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AE425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349B3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44882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CE526F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31324B3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378076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C1CDE1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041AE9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5489453E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717D5CB1" w14:textId="77777777" w:rsidR="005B56A6" w:rsidRDefault="005B56A6"/>
    <w:p w14:paraId="6DC91233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3D685C9" w14:textId="356138B4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2</w:t>
      </w:r>
    </w:p>
    <w:p w14:paraId="17D74E6F" w14:textId="77777777" w:rsidR="005B56A6" w:rsidRDefault="005B56A6"/>
    <w:p w14:paraId="39E8A6B5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D5031F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9CED6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98A943" w14:textId="0829E834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A270D2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26099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19C8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2054C3" w14:textId="3FF0E978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1E8604B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EE9DF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2F0956" w14:textId="712EB994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4729A51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6F4C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6E12A89" w14:textId="77777777" w:rsidR="005B56A6" w:rsidRDefault="005B56A6">
            <w:r>
              <w:rPr>
                <w:rFonts w:ascii="Times" w:hAnsi="Times"/>
              </w:rPr>
              <w:t>0.827</w:t>
            </w:r>
          </w:p>
        </w:tc>
      </w:tr>
    </w:tbl>
    <w:p w14:paraId="23AFE6C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DC43D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34742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5991B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37786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4368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7DC59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113FA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30114B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77D1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A76E18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37670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798A3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B7F27D" w14:textId="77777777" w:rsidR="005B56A6" w:rsidRDefault="005B56A6">
            <w:r>
              <w:rPr>
                <w:rFonts w:ascii="Times" w:hAnsi="Times"/>
              </w:rPr>
              <w:t>4.845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DE7A27" w14:textId="08BEB31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7849D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8495B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7029E0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037083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00810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4229AD" w14:textId="77777777" w:rsidR="005B56A6" w:rsidRDefault="005B56A6">
            <w:r>
              <w:rPr>
                <w:rFonts w:ascii="Times" w:hAnsi="Times"/>
              </w:rPr>
              <w:t>5.655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45B6DB" w14:textId="669AF57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2FFBDB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594EB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25C440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E6A35E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161800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A3A373" w14:textId="77777777" w:rsidR="005B56A6" w:rsidRDefault="005B56A6">
            <w:r>
              <w:rPr>
                <w:rFonts w:ascii="Times" w:hAnsi="Times"/>
              </w:rPr>
              <w:t>9.042</w:t>
            </w:r>
          </w:p>
        </w:tc>
        <w:tc>
          <w:tcPr>
            <w:tcW w:w="1247" w:type="dxa"/>
          </w:tcPr>
          <w:p w14:paraId="11C2388A" w14:textId="4DAD6D23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081E803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D1C30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2A345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26F6C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6E05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69BA4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7AFB3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8FB1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AB7E6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1D83F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5D9F28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6106D26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A8033C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500AA1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B47D16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272F6A1E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</w:tr>
    </w:tbl>
    <w:p w14:paraId="5DC35030" w14:textId="77777777" w:rsidR="005B56A6" w:rsidRDefault="005B56A6"/>
    <w:p w14:paraId="28E82698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D1D50E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2825F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B6D81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8D8A9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0B2D6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D8D09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C7B98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24529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24AF1A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986A2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2C5FF7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6A306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CF45DD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B831CF" w14:textId="77777777" w:rsidR="005B56A6" w:rsidRDefault="005B56A6">
            <w:r>
              <w:rPr>
                <w:rFonts w:ascii="Times" w:hAnsi="Times"/>
              </w:rPr>
              <w:t>8.988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5BBC12" w14:textId="2A30CC7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BFC7F7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24875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687331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17D1D4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D9803E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199647" w14:textId="77777777" w:rsidR="005B56A6" w:rsidRDefault="005B56A6">
            <w:r>
              <w:rPr>
                <w:rFonts w:ascii="Times" w:hAnsi="Times"/>
              </w:rPr>
              <w:t>-5.655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A6EDC6" w14:textId="7856151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A8FA4C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0B2334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66C041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EA48B1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F3884B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C05E7D" w14:textId="77777777" w:rsidR="005B56A6" w:rsidRDefault="005B56A6">
            <w:r>
              <w:rPr>
                <w:rFonts w:ascii="Times" w:hAnsi="Times"/>
              </w:rPr>
              <w:t>3.644</w:t>
            </w:r>
          </w:p>
        </w:tc>
        <w:tc>
          <w:tcPr>
            <w:tcW w:w="1247" w:type="dxa"/>
          </w:tcPr>
          <w:p w14:paraId="58F5D8EB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</w:tbl>
    <w:p w14:paraId="23B17EB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23867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565E0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62644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DA59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B5D1A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8CB57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DD16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B8050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4DE17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E8F351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4479B90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BF7D49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A29990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EA0FD1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4B6D8AFC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</w:tr>
    </w:tbl>
    <w:p w14:paraId="0CBBB5A2" w14:textId="77777777" w:rsidR="005B56A6" w:rsidRDefault="005B56A6"/>
    <w:p w14:paraId="1833BFE7" w14:textId="19673869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1455AF4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6F935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32E12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F4A09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C25BC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8031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AA5CD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B9AB9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6ABB1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9665B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811AB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5A82D8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5A86DF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507FC" w14:textId="77777777" w:rsidR="005B56A6" w:rsidRDefault="005B56A6">
            <w:r>
              <w:rPr>
                <w:rFonts w:ascii="Times" w:hAnsi="Times"/>
              </w:rPr>
              <w:t>-0.924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40027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C447CF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B50CE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BDD6F0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EB6BC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3CE00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529BC2" w14:textId="77777777" w:rsidR="005B56A6" w:rsidRDefault="005B56A6">
            <w:r>
              <w:rPr>
                <w:rFonts w:ascii="Times" w:hAnsi="Times"/>
              </w:rPr>
              <w:t>0.803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2E3F6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648C93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7BAC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93E756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1E9820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BEBAD8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12EBA6" w14:textId="77777777" w:rsidR="005B56A6" w:rsidRDefault="005B56A6">
            <w:r>
              <w:rPr>
                <w:rFonts w:ascii="Times" w:hAnsi="Times"/>
              </w:rPr>
              <w:t>-2.347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E730D3" w14:textId="77777777" w:rsidR="005B56A6" w:rsidRDefault="005B56A6">
            <w:r>
              <w:rPr>
                <w:rFonts w:ascii="Times" w:hAnsi="Times"/>
              </w:rPr>
              <w:t>0.057</w:t>
            </w:r>
          </w:p>
        </w:tc>
      </w:tr>
      <w:tr w:rsidR="005B56A6" w14:paraId="7E87B7B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5D515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07A179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CA7161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6C689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F50DE0" w14:textId="77777777" w:rsidR="005B56A6" w:rsidRDefault="005B56A6">
            <w:r>
              <w:rPr>
                <w:rFonts w:ascii="Times" w:hAnsi="Times"/>
              </w:rPr>
              <w:t>-0.068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21F38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2006F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9FD1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6BD54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39E6E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5D00C3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F343E8" w14:textId="77777777" w:rsidR="005B56A6" w:rsidRDefault="005B56A6">
            <w:r>
              <w:rPr>
                <w:rFonts w:ascii="Times" w:hAnsi="Times"/>
              </w:rPr>
              <w:t>2.583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80F9EB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  <w:tr w:rsidR="005B56A6" w14:paraId="49AEEE4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C85E3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D34A3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D1BD9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6460B8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F493C" w14:textId="77777777" w:rsidR="005B56A6" w:rsidRDefault="005B56A6">
            <w:r>
              <w:rPr>
                <w:rFonts w:ascii="Times" w:hAnsi="Times"/>
              </w:rPr>
              <w:t>0.491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096D3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CFAB01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F909B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F59F99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87152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202E3A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9A664C" w14:textId="77777777" w:rsidR="005B56A6" w:rsidRDefault="005B56A6">
            <w:r>
              <w:rPr>
                <w:rFonts w:ascii="Times" w:hAnsi="Times"/>
              </w:rPr>
              <w:t>2.224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535BEF" w14:textId="77777777" w:rsidR="005B56A6" w:rsidRDefault="005B56A6">
            <w:r>
              <w:rPr>
                <w:rFonts w:ascii="Times" w:hAnsi="Times"/>
              </w:rPr>
              <w:t>0.079</w:t>
            </w:r>
          </w:p>
        </w:tc>
      </w:tr>
      <w:tr w:rsidR="005B56A6" w14:paraId="137C2A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4190F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63E37F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1B51B6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1A6D0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5DBC5" w14:textId="77777777" w:rsidR="005B56A6" w:rsidRDefault="005B56A6">
            <w:r>
              <w:rPr>
                <w:rFonts w:ascii="Times" w:hAnsi="Times"/>
              </w:rPr>
              <w:t>0.759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5CF05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5952E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B80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3455BF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A659E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A92116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6715CC" w14:textId="77777777" w:rsidR="005B56A6" w:rsidRDefault="005B56A6">
            <w:r>
              <w:rPr>
                <w:rFonts w:ascii="Times" w:hAnsi="Times"/>
              </w:rPr>
              <w:t>-1.386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BBED8D" w14:textId="77777777" w:rsidR="005B56A6" w:rsidRDefault="005B56A6">
            <w:r>
              <w:rPr>
                <w:rFonts w:ascii="Times" w:hAnsi="Times"/>
              </w:rPr>
              <w:t>0.498</w:t>
            </w:r>
          </w:p>
        </w:tc>
      </w:tr>
      <w:tr w:rsidR="005B56A6" w14:paraId="2CC273F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17CE8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5BEF42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6905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0D345F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9F12A0" w14:textId="77777777" w:rsidR="005B56A6" w:rsidRDefault="005B56A6">
            <w:r>
              <w:rPr>
                <w:rFonts w:ascii="Times" w:hAnsi="Times"/>
              </w:rPr>
              <w:t>-0.220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9A768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89A02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E85AF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5CBE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9D5762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2E100F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2AF7E5" w14:textId="77777777" w:rsidR="005B56A6" w:rsidRDefault="005B56A6">
            <w:r>
              <w:rPr>
                <w:rFonts w:ascii="Times" w:hAnsi="Times"/>
              </w:rPr>
              <w:t>1.153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751456" w14:textId="77777777" w:rsidR="005B56A6" w:rsidRDefault="005B56A6">
            <w:r>
              <w:rPr>
                <w:rFonts w:ascii="Times" w:hAnsi="Times"/>
              </w:rPr>
              <w:t>0.747</w:t>
            </w:r>
          </w:p>
        </w:tc>
      </w:tr>
      <w:tr w:rsidR="005B56A6" w14:paraId="4E0705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6791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4400F5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58D78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7125F7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CA2177" w14:textId="77777777" w:rsidR="005B56A6" w:rsidRDefault="005B56A6">
            <w:r>
              <w:rPr>
                <w:rFonts w:ascii="Times" w:hAnsi="Times"/>
              </w:rPr>
              <w:t>0.569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72969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11563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643A6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0BDC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C9492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7C5765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17391" w14:textId="77777777" w:rsidR="005B56A6" w:rsidRDefault="005B56A6">
            <w:r>
              <w:rPr>
                <w:rFonts w:ascii="Times" w:hAnsi="Times"/>
              </w:rPr>
              <w:t>-0.820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2B4C2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CA785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890F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34EB9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3FAAE5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BEA43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6C25C" w14:textId="77777777" w:rsidR="005B56A6" w:rsidRDefault="005B56A6">
            <w:r>
              <w:rPr>
                <w:rFonts w:ascii="Times" w:hAnsi="Times"/>
              </w:rPr>
              <w:t>0.193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7B423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816D1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1AFE9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A099DF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3BE851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4C18E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645FF0" w14:textId="77777777" w:rsidR="005B56A6" w:rsidRDefault="005B56A6">
            <w:r>
              <w:rPr>
                <w:rFonts w:ascii="Times" w:hAnsi="Times"/>
              </w:rPr>
              <w:t>-1.365</w:t>
            </w:r>
          </w:p>
        </w:tc>
        <w:tc>
          <w:tcPr>
            <w:tcW w:w="1247" w:type="dxa"/>
          </w:tcPr>
          <w:p w14:paraId="5CC1525C" w14:textId="77777777" w:rsidR="005B56A6" w:rsidRDefault="005B56A6">
            <w:r>
              <w:rPr>
                <w:rFonts w:ascii="Times" w:hAnsi="Times"/>
              </w:rPr>
              <w:t>0.517</w:t>
            </w:r>
          </w:p>
        </w:tc>
      </w:tr>
    </w:tbl>
    <w:p w14:paraId="2343B54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66F77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8DF9B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B1158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92C8C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2E89F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8719E3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3F177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73E6B4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6634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FA829C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2DCAE96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D0AF3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DF23E8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C713AF9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0EF02512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5C67C670" w14:textId="77777777" w:rsidR="005B56A6" w:rsidRDefault="005B56A6"/>
    <w:p w14:paraId="1434AA3B" w14:textId="6B718A83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4373505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97276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DE925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A1FBC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452D7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EE8AE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34A6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5A621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D8341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27E58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9D6234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CD4FF7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817FDD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2FF8D" w14:textId="77777777" w:rsidR="005B56A6" w:rsidRDefault="005B56A6">
            <w:r>
              <w:rPr>
                <w:rFonts w:ascii="Times" w:hAnsi="Times"/>
              </w:rPr>
              <w:t>-2.038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E29BE3" w14:textId="77777777" w:rsidR="005B56A6" w:rsidRDefault="005B56A6">
            <w:r>
              <w:rPr>
                <w:rFonts w:ascii="Times" w:hAnsi="Times"/>
              </w:rPr>
              <w:t>0.125</w:t>
            </w:r>
          </w:p>
        </w:tc>
      </w:tr>
      <w:tr w:rsidR="005B56A6" w14:paraId="5A9044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6A789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A1BC08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B7640F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8675A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5D7312" w14:textId="77777777" w:rsidR="005B56A6" w:rsidRDefault="005B56A6">
            <w:r>
              <w:rPr>
                <w:rFonts w:ascii="Times" w:hAnsi="Times"/>
              </w:rPr>
              <w:t>-0.496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1451B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62BFB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AA877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AC00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45E5ED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92619A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74D1A" w14:textId="77777777" w:rsidR="005B56A6" w:rsidRDefault="005B56A6">
            <w:r>
              <w:rPr>
                <w:rFonts w:ascii="Times" w:hAnsi="Times"/>
              </w:rPr>
              <w:t>-1.493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15B777" w14:textId="77777777" w:rsidR="005B56A6" w:rsidRDefault="005B56A6">
            <w:r>
              <w:rPr>
                <w:rFonts w:ascii="Times" w:hAnsi="Times"/>
              </w:rPr>
              <w:t>0.407</w:t>
            </w:r>
          </w:p>
        </w:tc>
      </w:tr>
      <w:tr w:rsidR="005B56A6" w14:paraId="40369ED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60966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7681C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5E5888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77490D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3A43ED" w14:textId="77777777" w:rsidR="005B56A6" w:rsidRDefault="005B56A6">
            <w:r>
              <w:rPr>
                <w:rFonts w:ascii="Times" w:hAnsi="Times"/>
              </w:rPr>
              <w:t>3.356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4CAA8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5DAA15D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784E8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68B81A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BA659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D96333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BF5E36" w14:textId="77777777" w:rsidR="005B56A6" w:rsidRDefault="005B56A6">
            <w:r>
              <w:rPr>
                <w:rFonts w:ascii="Times" w:hAnsi="Times"/>
              </w:rPr>
              <w:t>0.100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8E3C4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82B559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1430C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A0C039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B3ACC" w14:textId="77777777" w:rsidR="005B56A6" w:rsidRDefault="005B56A6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0B9A1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247453" w14:textId="77777777" w:rsidR="005B56A6" w:rsidRDefault="005B56A6">
            <w:r>
              <w:rPr>
                <w:rFonts w:ascii="Times" w:hAnsi="Times"/>
              </w:rPr>
              <w:t>-2.881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8F5E8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169A56D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7F39D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DA47CB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0FF0D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457A6E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76863C" w14:textId="77777777" w:rsidR="005B56A6" w:rsidRDefault="005B56A6">
            <w:r>
              <w:rPr>
                <w:rFonts w:ascii="Times" w:hAnsi="Times"/>
              </w:rPr>
              <w:t>3.289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086F16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637E76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0166C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D05B0C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41C023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74E451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67DCF3" w14:textId="77777777" w:rsidR="005B56A6" w:rsidRDefault="005B56A6">
            <w:r>
              <w:rPr>
                <w:rFonts w:ascii="Times" w:hAnsi="Times"/>
              </w:rPr>
              <w:t>0.853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945B4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86DCF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879B6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15ABE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E2F7D3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4A3A76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B18E6B" w14:textId="77777777" w:rsidR="005B56A6" w:rsidRDefault="005B56A6">
            <w:r>
              <w:rPr>
                <w:rFonts w:ascii="Times" w:hAnsi="Times"/>
              </w:rPr>
              <w:t>-1.886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B178A2" w14:textId="77777777" w:rsidR="005B56A6" w:rsidRDefault="005B56A6">
            <w:r>
              <w:rPr>
                <w:rFonts w:ascii="Times" w:hAnsi="Times"/>
              </w:rPr>
              <w:t>0.179</w:t>
            </w:r>
          </w:p>
        </w:tc>
      </w:tr>
      <w:tr w:rsidR="005B56A6" w14:paraId="0D6A59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CE47E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A876F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83DEA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9C1A98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B4F1DD" w14:textId="77777777" w:rsidR="005B56A6" w:rsidRDefault="005B56A6">
            <w:r>
              <w:rPr>
                <w:rFonts w:ascii="Times" w:hAnsi="Times"/>
              </w:rPr>
              <w:t>0.915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AF916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D8B01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EB690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28803E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C906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CDB7DB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33BFB" w14:textId="77777777" w:rsidR="005B56A6" w:rsidRDefault="005B56A6">
            <w:r>
              <w:rPr>
                <w:rFonts w:ascii="Times" w:hAnsi="Times"/>
              </w:rPr>
              <w:t>3.115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F0C38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</w:tr>
      <w:tr w:rsidR="005B56A6" w14:paraId="78CC73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BF4FE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684C72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985D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11798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1317C8" w14:textId="77777777" w:rsidR="005B56A6" w:rsidRDefault="005B56A6">
            <w:r>
              <w:rPr>
                <w:rFonts w:ascii="Times" w:hAnsi="Times"/>
              </w:rPr>
              <w:t>3.984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842D58" w14:textId="3B3E14B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C6200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6734C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61B6C0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ACBD83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F3BA8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0798A" w14:textId="77777777" w:rsidR="005B56A6" w:rsidRDefault="005B56A6">
            <w:r>
              <w:rPr>
                <w:rFonts w:ascii="Times" w:hAnsi="Times"/>
              </w:rPr>
              <w:t>-1.217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D39759" w14:textId="77777777" w:rsidR="005B56A6" w:rsidRDefault="005B56A6">
            <w:r>
              <w:rPr>
                <w:rFonts w:ascii="Times" w:hAnsi="Times"/>
              </w:rPr>
              <w:t>0.672</w:t>
            </w:r>
          </w:p>
        </w:tc>
      </w:tr>
      <w:tr w:rsidR="005B56A6" w14:paraId="29CB6D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BE1AE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1A7BD7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0DA6DE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78297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E9C2EE" w14:textId="77777777" w:rsidR="005B56A6" w:rsidRDefault="005B56A6">
            <w:r>
              <w:rPr>
                <w:rFonts w:ascii="Times" w:hAnsi="Times"/>
              </w:rPr>
              <w:t>-0.163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E809C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6DD94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C42599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744A21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4C9E18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59CAD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C7AF4A" w14:textId="77777777" w:rsidR="005B56A6" w:rsidRDefault="005B56A6">
            <w:r>
              <w:rPr>
                <w:rFonts w:ascii="Times" w:hAnsi="Times"/>
              </w:rPr>
              <w:t>-2.565</w:t>
            </w:r>
          </w:p>
        </w:tc>
        <w:tc>
          <w:tcPr>
            <w:tcW w:w="1247" w:type="dxa"/>
          </w:tcPr>
          <w:p w14:paraId="009C762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</w:tr>
    </w:tbl>
    <w:p w14:paraId="4A35AFE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9EF1A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AAAD0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BC3E2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A8635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F8A56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9535FE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E1C43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0451F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D88E60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DAEA18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3329BF3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E92075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2F7A5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74C26E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1D53CE9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63996F94" w14:textId="77777777" w:rsidR="005B56A6" w:rsidRDefault="005B56A6"/>
    <w:p w14:paraId="105A6F5D" w14:textId="49A5CF2A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786EFA2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584B3C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7FB3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0DE0F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7B6D3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18E35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75C9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073B8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F1EEB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F23A4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B387B8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6A7F7A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A938C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F4BCE8" w14:textId="77777777" w:rsidR="005B56A6" w:rsidRDefault="005B56A6">
            <w:r>
              <w:rPr>
                <w:rFonts w:ascii="Times" w:hAnsi="Times"/>
              </w:rPr>
              <w:t>-1.133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FFDF1B" w14:textId="77777777" w:rsidR="005B56A6" w:rsidRDefault="005B56A6">
            <w:r>
              <w:rPr>
                <w:rFonts w:ascii="Times" w:hAnsi="Times"/>
              </w:rPr>
              <w:t>0.773</w:t>
            </w:r>
          </w:p>
        </w:tc>
      </w:tr>
      <w:tr w:rsidR="005B56A6" w14:paraId="61C2BB7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4E744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CFF88D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7EFF81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1CE03D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D35EFA" w14:textId="77777777" w:rsidR="005B56A6" w:rsidRDefault="005B56A6">
            <w:r>
              <w:rPr>
                <w:rFonts w:ascii="Times" w:hAnsi="Times"/>
              </w:rPr>
              <w:t>-1.477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EF55FD" w14:textId="77777777" w:rsidR="005B56A6" w:rsidRDefault="005B56A6">
            <w:r>
              <w:rPr>
                <w:rFonts w:ascii="Times" w:hAnsi="Times"/>
              </w:rPr>
              <w:t>0.420</w:t>
            </w:r>
          </w:p>
        </w:tc>
      </w:tr>
      <w:tr w:rsidR="005B56A6" w14:paraId="60C26D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9E246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E6BC3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D0349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7D98B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593A04" w14:textId="77777777" w:rsidR="005B56A6" w:rsidRDefault="005B56A6">
            <w:r>
              <w:rPr>
                <w:rFonts w:ascii="Times" w:hAnsi="Times"/>
              </w:rPr>
              <w:t>1.122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137D80" w14:textId="77777777" w:rsidR="005B56A6" w:rsidRDefault="005B56A6">
            <w:r>
              <w:rPr>
                <w:rFonts w:ascii="Times" w:hAnsi="Times"/>
              </w:rPr>
              <w:t>0.787</w:t>
            </w:r>
          </w:p>
        </w:tc>
      </w:tr>
      <w:tr w:rsidR="005B56A6" w14:paraId="37AE39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EA8F2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81D8FA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6DCF8D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0412A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90ECA8" w14:textId="77777777" w:rsidR="005B56A6" w:rsidRDefault="005B56A6">
            <w:r>
              <w:rPr>
                <w:rFonts w:ascii="Times" w:hAnsi="Times"/>
              </w:rPr>
              <w:t>3.722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D3C15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6DE986B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D7EB2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64FDE7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6D4C61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17E753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123CEE" w14:textId="77777777" w:rsidR="005B56A6" w:rsidRDefault="005B56A6">
            <w:r>
              <w:rPr>
                <w:rFonts w:ascii="Times" w:hAnsi="Times"/>
              </w:rPr>
              <w:t>-2.910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B8783E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21F89E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E1EA0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CF155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22FFF9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C2F935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DF2292" w14:textId="77777777" w:rsidR="005B56A6" w:rsidRDefault="005B56A6">
            <w:r>
              <w:rPr>
                <w:rFonts w:ascii="Times" w:hAnsi="Times"/>
              </w:rPr>
              <w:t>-3.701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3E1D59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3F3497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F0CC2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D5D2E9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08F215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3C0DBC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E7B3BE" w14:textId="77777777" w:rsidR="005B56A6" w:rsidRDefault="005B56A6">
            <w:r>
              <w:rPr>
                <w:rFonts w:ascii="Times" w:hAnsi="Times"/>
              </w:rPr>
              <w:t>0.971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E7870C" w14:textId="77777777" w:rsidR="005B56A6" w:rsidRDefault="005B56A6">
            <w:r>
              <w:rPr>
                <w:rFonts w:ascii="Times" w:hAnsi="Times"/>
              </w:rPr>
              <w:t>0.996</w:t>
            </w:r>
          </w:p>
        </w:tc>
      </w:tr>
      <w:tr w:rsidR="005B56A6" w14:paraId="0728221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96703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5B62F8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F08309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DFB9EC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EC81C8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3B90A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C98C6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B0AFA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4ECD8A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30125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3D043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6FBE3" w14:textId="77777777" w:rsidR="005B56A6" w:rsidRDefault="005B56A6">
            <w:r>
              <w:rPr>
                <w:rFonts w:ascii="Times" w:hAnsi="Times"/>
              </w:rPr>
              <w:t>-0.428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89E16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58EEC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0F313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DED74D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68F25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DE670B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3DA59" w14:textId="77777777" w:rsidR="005B56A6" w:rsidRDefault="005B56A6">
            <w:r>
              <w:rPr>
                <w:rFonts w:ascii="Times" w:hAnsi="Times"/>
              </w:rPr>
              <w:t>1.251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7C81DD" w14:textId="77777777" w:rsidR="005B56A6" w:rsidRDefault="005B56A6">
            <w:r>
              <w:rPr>
                <w:rFonts w:ascii="Times" w:hAnsi="Times"/>
              </w:rPr>
              <w:t>0.633</w:t>
            </w:r>
          </w:p>
        </w:tc>
      </w:tr>
      <w:tr w:rsidR="005B56A6" w14:paraId="6E2BCBF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25152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AA0C3B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A405B4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7BB52B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E1DFF5" w14:textId="77777777" w:rsidR="005B56A6" w:rsidRDefault="005B56A6">
            <w:r>
              <w:rPr>
                <w:rFonts w:ascii="Times" w:hAnsi="Times"/>
              </w:rPr>
              <w:t>2.033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59695C" w14:textId="77777777" w:rsidR="005B56A6" w:rsidRDefault="005B56A6">
            <w:r>
              <w:rPr>
                <w:rFonts w:ascii="Times" w:hAnsi="Times"/>
              </w:rPr>
              <w:t>0.127</w:t>
            </w:r>
          </w:p>
        </w:tc>
      </w:tr>
      <w:tr w:rsidR="005B56A6" w14:paraId="726A6B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3CB6A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37B1C8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C1754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07CAE8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FFF482" w14:textId="77777777" w:rsidR="005B56A6" w:rsidRDefault="005B56A6">
            <w:r>
              <w:rPr>
                <w:rFonts w:ascii="Times" w:hAnsi="Times"/>
              </w:rPr>
              <w:t>3.660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53EAFB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250468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9DE4C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5E7AE2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9D3326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C02D2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91A7D5" w14:textId="77777777" w:rsidR="005B56A6" w:rsidRDefault="005B56A6">
            <w:r>
              <w:rPr>
                <w:rFonts w:ascii="Times" w:hAnsi="Times"/>
              </w:rPr>
              <w:t>-0.362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E06EB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616A3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2DBB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CE8A4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25A10A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9FBEB8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647AA0" w14:textId="77777777" w:rsidR="005B56A6" w:rsidRDefault="005B56A6">
            <w:r>
              <w:rPr>
                <w:rFonts w:ascii="Times" w:hAnsi="Times"/>
              </w:rPr>
              <w:t>-0.402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C1278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EAABDE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D92668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7385AF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DC592C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655DB94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D59A81" w14:textId="77777777" w:rsidR="005B56A6" w:rsidRDefault="005B56A6">
            <w:r>
              <w:rPr>
                <w:rFonts w:ascii="Times" w:hAnsi="Times"/>
              </w:rPr>
              <w:t>-1.189</w:t>
            </w:r>
          </w:p>
        </w:tc>
        <w:tc>
          <w:tcPr>
            <w:tcW w:w="1247" w:type="dxa"/>
          </w:tcPr>
          <w:p w14:paraId="4B950341" w14:textId="77777777" w:rsidR="005B56A6" w:rsidRDefault="005B56A6">
            <w:r>
              <w:rPr>
                <w:rFonts w:ascii="Times" w:hAnsi="Times"/>
              </w:rPr>
              <w:t>0.704</w:t>
            </w:r>
          </w:p>
        </w:tc>
      </w:tr>
    </w:tbl>
    <w:p w14:paraId="67438F2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535D1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D85F6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1CDA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CAB56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9E7D3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4C5E96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A9D8F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595EF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85C4C5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DA9654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2621338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98334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F3948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964DFE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443AFDA3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62C194CF" w14:textId="77777777" w:rsidR="005B56A6" w:rsidRDefault="005B56A6"/>
    <w:p w14:paraId="0252288C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C4A99A9" w14:textId="621CB4D5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4</w:t>
      </w:r>
    </w:p>
    <w:p w14:paraId="54F5DF9B" w14:textId="77777777" w:rsidR="005B56A6" w:rsidRDefault="005B56A6"/>
    <w:p w14:paraId="779016D8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DC95EF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013D4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4E204C" w14:textId="6E52EB9A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39DE5A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41584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DB49D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AD2947" w14:textId="56AF257C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51C46E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8F6FC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BF44EF" w14:textId="183DE3C9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79F619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7CC165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B821F42" w14:textId="77777777" w:rsidR="005B56A6" w:rsidRDefault="005B56A6">
            <w:r>
              <w:rPr>
                <w:rFonts w:ascii="Times" w:hAnsi="Times"/>
              </w:rPr>
              <w:t>0.353</w:t>
            </w:r>
          </w:p>
        </w:tc>
      </w:tr>
    </w:tbl>
    <w:p w14:paraId="7138F94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FABBD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BF0A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1940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89B5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FB7D4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0189C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1026C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9B72D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96016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C0D6A8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F7F01B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C30610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CC6DE1" w14:textId="77777777" w:rsidR="005B56A6" w:rsidRDefault="005B56A6">
            <w:r>
              <w:rPr>
                <w:rFonts w:ascii="Times" w:hAnsi="Times"/>
              </w:rPr>
              <w:t>11.650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A010F4" w14:textId="69B3846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B4D1B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5FC8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9A8B25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8E57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E86DC3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C78FA9" w14:textId="77777777" w:rsidR="005B56A6" w:rsidRDefault="005B56A6">
            <w:r>
              <w:rPr>
                <w:rFonts w:ascii="Times" w:hAnsi="Times"/>
              </w:rPr>
              <w:t>3.884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DEF44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7AB0344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8205A2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2FD5C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27EE14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E5727A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655383" w14:textId="77777777" w:rsidR="005B56A6" w:rsidRDefault="005B56A6">
            <w:r>
              <w:rPr>
                <w:rFonts w:ascii="Times" w:hAnsi="Times"/>
              </w:rPr>
              <w:t>1.139</w:t>
            </w:r>
          </w:p>
        </w:tc>
        <w:tc>
          <w:tcPr>
            <w:tcW w:w="1247" w:type="dxa"/>
          </w:tcPr>
          <w:p w14:paraId="3341B45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54D1D33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FD229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9FEB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1B3CA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F2F61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D789E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F35C4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91D14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5973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5C77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D2989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37615AD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CC26FA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421B02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12DE30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</w:tcPr>
          <w:p w14:paraId="7FE2B5B2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</w:tr>
    </w:tbl>
    <w:p w14:paraId="2CE6903F" w14:textId="77777777" w:rsidR="005B56A6" w:rsidRDefault="005B56A6"/>
    <w:p w14:paraId="243885D3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772A75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589B9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89F36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C28A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0BEA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5FC03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5F231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D1893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46D98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99932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AE5179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86BCC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CC269B" w14:textId="77777777" w:rsidR="005B56A6" w:rsidRDefault="005B56A6">
            <w:r>
              <w:rPr>
                <w:rFonts w:ascii="Times" w:hAnsi="Times"/>
              </w:rPr>
              <w:t>0.056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F1FCAD" w14:textId="77777777" w:rsidR="005B56A6" w:rsidRDefault="005B56A6">
            <w:r>
              <w:rPr>
                <w:rFonts w:ascii="Times" w:hAnsi="Times"/>
              </w:rPr>
              <w:t>16.823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772FB3" w14:textId="2A5D55D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65F975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6D3E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F50A80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07ECF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2D886B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D733B6" w14:textId="77777777" w:rsidR="005B56A6" w:rsidRDefault="005B56A6">
            <w:r>
              <w:rPr>
                <w:rFonts w:ascii="Times" w:hAnsi="Times"/>
              </w:rPr>
              <w:t>-3.884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E7817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6755A99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3DB2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05410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29B8B39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38C49A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DB18F1" w14:textId="77777777" w:rsidR="005B56A6" w:rsidRDefault="005B56A6">
            <w:r>
              <w:rPr>
                <w:rFonts w:ascii="Times" w:hAnsi="Times"/>
              </w:rPr>
              <w:t>-3.280</w:t>
            </w:r>
          </w:p>
        </w:tc>
        <w:tc>
          <w:tcPr>
            <w:tcW w:w="1247" w:type="dxa"/>
          </w:tcPr>
          <w:p w14:paraId="0058BCF5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</w:tbl>
    <w:p w14:paraId="5C57F49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00D36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4F8BA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ACE84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87DA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D96BE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5243F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F219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D30837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EED3DB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4250D8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6235D04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AA0BFC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E96CEA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041504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</w:tcPr>
          <w:p w14:paraId="40A70349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</w:tr>
    </w:tbl>
    <w:p w14:paraId="4583F594" w14:textId="77777777" w:rsidR="005B56A6" w:rsidRDefault="005B56A6"/>
    <w:p w14:paraId="72711B09" w14:textId="1E66AD21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7827142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AF20B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3D7E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31909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8486E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7756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9EC59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0EB99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33A01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A2AD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091BC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43BCE0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1C694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1BD024" w14:textId="77777777" w:rsidR="005B56A6" w:rsidRDefault="005B56A6">
            <w:r>
              <w:rPr>
                <w:rFonts w:ascii="Times" w:hAnsi="Times"/>
              </w:rPr>
              <w:t>-0.757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0CCDA4" w14:textId="77777777" w:rsidR="005B56A6" w:rsidRDefault="005B56A6">
            <w:r>
              <w:rPr>
                <w:rFonts w:ascii="Times" w:hAnsi="Times"/>
              </w:rPr>
              <w:t>0.899</w:t>
            </w:r>
          </w:p>
        </w:tc>
      </w:tr>
      <w:tr w:rsidR="005B56A6" w14:paraId="73DB5F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4E7A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B76A9D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1E62B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67F75B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894217" w14:textId="77777777" w:rsidR="005B56A6" w:rsidRDefault="005B56A6">
            <w:r>
              <w:rPr>
                <w:rFonts w:ascii="Times" w:hAnsi="Times"/>
              </w:rPr>
              <w:t>-2.660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B932B6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</w:tr>
      <w:tr w:rsidR="005B56A6" w14:paraId="11A8E38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EA08B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5CF5AC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9B33B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DBFE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6859FC" w14:textId="77777777" w:rsidR="005B56A6" w:rsidRDefault="005B56A6">
            <w:r>
              <w:rPr>
                <w:rFonts w:ascii="Times" w:hAnsi="Times"/>
              </w:rPr>
              <w:t>-0.655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50FA8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26F94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2E09B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3675A2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4BB9BE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218B75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EFF4BF" w14:textId="77777777" w:rsidR="005B56A6" w:rsidRDefault="005B56A6">
            <w:r>
              <w:rPr>
                <w:rFonts w:ascii="Times" w:hAnsi="Times"/>
              </w:rPr>
              <w:t>-0.118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8D3D2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B8992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A966B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D5FE0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7E3471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AEC936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A07B1" w14:textId="77777777" w:rsidR="005B56A6" w:rsidRDefault="005B56A6">
            <w:r>
              <w:rPr>
                <w:rFonts w:ascii="Times" w:hAnsi="Times"/>
              </w:rPr>
              <w:t>-0.683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B5DA6F" w14:textId="77777777" w:rsidR="005B56A6" w:rsidRDefault="005B56A6">
            <w:r>
              <w:rPr>
                <w:rFonts w:ascii="Times" w:hAnsi="Times"/>
              </w:rPr>
              <w:t>0.989</w:t>
            </w:r>
          </w:p>
        </w:tc>
      </w:tr>
      <w:tr w:rsidR="005B56A6" w14:paraId="723E6D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C9828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1163D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DEE78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5A0FB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DD7CB9" w14:textId="77777777" w:rsidR="005B56A6" w:rsidRDefault="005B56A6">
            <w:r>
              <w:rPr>
                <w:rFonts w:ascii="Times" w:hAnsi="Times"/>
              </w:rPr>
              <w:t>1.792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06A03F" w14:textId="77777777" w:rsidR="005B56A6" w:rsidRDefault="005B56A6">
            <w:r>
              <w:rPr>
                <w:rFonts w:ascii="Times" w:hAnsi="Times"/>
              </w:rPr>
              <w:t>0.147</w:t>
            </w:r>
          </w:p>
        </w:tc>
      </w:tr>
      <w:tr w:rsidR="005B56A6" w14:paraId="1CD285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F5CEB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8252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67833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BE225A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38D134" w14:textId="77777777" w:rsidR="005B56A6" w:rsidRDefault="005B56A6">
            <w:r>
              <w:rPr>
                <w:rFonts w:ascii="Times" w:hAnsi="Times"/>
              </w:rPr>
              <w:t>0.319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BE912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BF604A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5DB8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7EAAA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64CA6B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B61BE0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83245" w14:textId="77777777" w:rsidR="005B56A6" w:rsidRDefault="005B56A6">
            <w:r>
              <w:rPr>
                <w:rFonts w:ascii="Times" w:hAnsi="Times"/>
              </w:rPr>
              <w:t>-0.150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8D6F5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727F4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1D21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91A95C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1AF3B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052773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C72A6F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B3E55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AEC45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8A32A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C69C77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6D72FA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E089F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194B21" w14:textId="77777777" w:rsidR="005B56A6" w:rsidRDefault="005B56A6">
            <w:r>
              <w:rPr>
                <w:rFonts w:ascii="Times" w:hAnsi="Times"/>
              </w:rPr>
              <w:t>1.458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6403A2" w14:textId="77777777" w:rsidR="005B56A6" w:rsidRDefault="005B56A6">
            <w:r>
              <w:rPr>
                <w:rFonts w:ascii="Times" w:hAnsi="Times"/>
              </w:rPr>
              <w:t>0.290</w:t>
            </w:r>
          </w:p>
        </w:tc>
      </w:tr>
      <w:tr w:rsidR="005B56A6" w14:paraId="254297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23DBD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B4FE4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BAE5A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AC9454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C327FE" w14:textId="77777777" w:rsidR="005B56A6" w:rsidRDefault="005B56A6">
            <w:r>
              <w:rPr>
                <w:rFonts w:ascii="Times" w:hAnsi="Times"/>
              </w:rPr>
              <w:t>1.886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E20E12" w14:textId="77777777" w:rsidR="005B56A6" w:rsidRDefault="005B56A6">
            <w:r>
              <w:rPr>
                <w:rFonts w:ascii="Times" w:hAnsi="Times"/>
              </w:rPr>
              <w:t>0.119</w:t>
            </w:r>
          </w:p>
        </w:tc>
      </w:tr>
      <w:tr w:rsidR="005B56A6" w14:paraId="56741F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B5A7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F7DA1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721B1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543BA7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813090" w14:textId="77777777" w:rsidR="005B56A6" w:rsidRDefault="005B56A6">
            <w:r>
              <w:rPr>
                <w:rFonts w:ascii="Times" w:hAnsi="Times"/>
              </w:rPr>
              <w:t>1.053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30D54F" w14:textId="77777777" w:rsidR="005B56A6" w:rsidRDefault="005B56A6">
            <w:r>
              <w:rPr>
                <w:rFonts w:ascii="Times" w:hAnsi="Times"/>
              </w:rPr>
              <w:t>0.586</w:t>
            </w:r>
          </w:p>
        </w:tc>
      </w:tr>
      <w:tr w:rsidR="005B56A6" w14:paraId="33F756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D9F5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A8127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D817FE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1D6C26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CAD7D4" w14:textId="77777777" w:rsidR="005B56A6" w:rsidRDefault="005B56A6">
            <w:r>
              <w:rPr>
                <w:rFonts w:ascii="Times" w:hAnsi="Times"/>
              </w:rPr>
              <w:t>0.401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C6BAC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35714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C51F8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6B74F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33FEB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77FBA0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FD207D" w14:textId="77777777" w:rsidR="005B56A6" w:rsidRDefault="005B56A6">
            <w:r>
              <w:rPr>
                <w:rFonts w:ascii="Times" w:hAnsi="Times"/>
              </w:rPr>
              <w:t>0.472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D41C8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6EE08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EBE1C3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4CE2F1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AAE82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9A022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508886" w14:textId="77777777" w:rsidR="005B56A6" w:rsidRDefault="005B56A6">
            <w:r>
              <w:rPr>
                <w:rFonts w:ascii="Times" w:hAnsi="Times"/>
              </w:rPr>
              <w:t>-1.119</w:t>
            </w:r>
          </w:p>
        </w:tc>
        <w:tc>
          <w:tcPr>
            <w:tcW w:w="1247" w:type="dxa"/>
          </w:tcPr>
          <w:p w14:paraId="0C926309" w14:textId="77777777" w:rsidR="005B56A6" w:rsidRDefault="005B56A6">
            <w:r>
              <w:rPr>
                <w:rFonts w:ascii="Times" w:hAnsi="Times"/>
              </w:rPr>
              <w:t>0.526</w:t>
            </w:r>
          </w:p>
        </w:tc>
      </w:tr>
    </w:tbl>
    <w:p w14:paraId="54C4C00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15E1F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0826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A8F2E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7B5F8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0BE50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C63CC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EA4E4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CAEF0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40166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A8AF8F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7CF3217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B0E1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C2B408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816B81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0B05EA1D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</w:tbl>
    <w:p w14:paraId="1658B924" w14:textId="77777777" w:rsidR="005B56A6" w:rsidRDefault="005B56A6"/>
    <w:p w14:paraId="64C34FF3" w14:textId="782EF59C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33DF0E1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A4914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2D83D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8B5D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D5AD7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6B667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47000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D9F99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B663E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9B12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70447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0BDD19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2E08F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1A8907" w14:textId="77777777" w:rsidR="005B56A6" w:rsidRDefault="005B56A6">
            <w:r>
              <w:rPr>
                <w:rFonts w:ascii="Times" w:hAnsi="Times"/>
              </w:rPr>
              <w:t>-1.249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07AC35" w14:textId="77777777" w:rsidR="005B56A6" w:rsidRDefault="005B56A6">
            <w:r>
              <w:rPr>
                <w:rFonts w:ascii="Times" w:hAnsi="Times"/>
              </w:rPr>
              <w:t>0.424</w:t>
            </w:r>
          </w:p>
        </w:tc>
      </w:tr>
      <w:tr w:rsidR="005B56A6" w14:paraId="5C881C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86039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4596BF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B4E8C4" w14:textId="77777777" w:rsidR="005B56A6" w:rsidRDefault="005B56A6">
            <w:r>
              <w:rPr>
                <w:rFonts w:ascii="Times" w:hAnsi="Times"/>
              </w:rPr>
              <w:t>-0.047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5276B4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A0A684" w14:textId="77777777" w:rsidR="005B56A6" w:rsidRDefault="005B56A6">
            <w:r>
              <w:rPr>
                <w:rFonts w:ascii="Times" w:hAnsi="Times"/>
              </w:rPr>
              <w:t>-4.014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20E899" w14:textId="69455DC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F3CDD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C6FCE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E12ED8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ED0E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325111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5CD6C2" w14:textId="77777777" w:rsidR="005B56A6" w:rsidRDefault="005B56A6">
            <w:r>
              <w:rPr>
                <w:rFonts w:ascii="Times" w:hAnsi="Times"/>
              </w:rPr>
              <w:t>2.289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A7CBA8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</w:tr>
      <w:tr w:rsidR="005B56A6" w14:paraId="4C50B0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0C24E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F0215C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3C9ACB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0B2575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8A675" w14:textId="77777777" w:rsidR="005B56A6" w:rsidRDefault="005B56A6">
            <w:r>
              <w:rPr>
                <w:rFonts w:ascii="Times" w:hAnsi="Times"/>
              </w:rPr>
              <w:t>4.094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06D61C" w14:textId="2F4819C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69602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9152B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1FBD6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200B8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D266B1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BA5198" w14:textId="77777777" w:rsidR="005B56A6" w:rsidRDefault="005B56A6">
            <w:r>
              <w:rPr>
                <w:rFonts w:ascii="Times" w:hAnsi="Times"/>
              </w:rPr>
              <w:t>0.695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D8FE06" w14:textId="77777777" w:rsidR="005B56A6" w:rsidRDefault="005B56A6">
            <w:r>
              <w:rPr>
                <w:rFonts w:ascii="Times" w:hAnsi="Times"/>
              </w:rPr>
              <w:t>0.974</w:t>
            </w:r>
          </w:p>
        </w:tc>
      </w:tr>
      <w:tr w:rsidR="005B56A6" w14:paraId="73F82B1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F6250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F82E81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1CC8FA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570EE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3F6A8" w14:textId="77777777" w:rsidR="005B56A6" w:rsidRDefault="005B56A6">
            <w:r>
              <w:rPr>
                <w:rFonts w:ascii="Times" w:hAnsi="Times"/>
              </w:rPr>
              <w:t>-1.245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7A6817" w14:textId="77777777" w:rsidR="005B56A6" w:rsidRDefault="005B56A6">
            <w:r>
              <w:rPr>
                <w:rFonts w:ascii="Times" w:hAnsi="Times"/>
              </w:rPr>
              <w:t>0.427</w:t>
            </w:r>
          </w:p>
        </w:tc>
      </w:tr>
      <w:tr w:rsidR="005B56A6" w14:paraId="02BCF9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9B2C5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0C49E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83D86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1128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00803C" w14:textId="77777777" w:rsidR="005B56A6" w:rsidRDefault="005B56A6">
            <w:r>
              <w:rPr>
                <w:rFonts w:ascii="Times" w:hAnsi="Times"/>
              </w:rPr>
              <w:t>2.599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446AAB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</w:tr>
      <w:tr w:rsidR="005B56A6" w14:paraId="2FBFF8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AAC31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0ADD4B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D83680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AFA570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6AB878" w14:textId="77777777" w:rsidR="005B56A6" w:rsidRDefault="005B56A6">
            <w:r>
              <w:rPr>
                <w:rFonts w:ascii="Times" w:hAnsi="Times"/>
              </w:rPr>
              <w:t>1.229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3393F6" w14:textId="77777777" w:rsidR="005B56A6" w:rsidRDefault="005B56A6">
            <w:r>
              <w:rPr>
                <w:rFonts w:ascii="Times" w:hAnsi="Times"/>
              </w:rPr>
              <w:t>0.438</w:t>
            </w:r>
          </w:p>
        </w:tc>
      </w:tr>
      <w:tr w:rsidR="005B56A6" w14:paraId="6C164B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BF093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D0D1D4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0E85DC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22C9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E4F393" w14:textId="77777777" w:rsidR="005B56A6" w:rsidRDefault="005B56A6">
            <w:r>
              <w:rPr>
                <w:rFonts w:ascii="Times" w:hAnsi="Times"/>
              </w:rPr>
              <w:t>-0.864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60FEA7" w14:textId="77777777" w:rsidR="005B56A6" w:rsidRDefault="005B56A6">
            <w:r>
              <w:rPr>
                <w:rFonts w:ascii="Times" w:hAnsi="Times"/>
              </w:rPr>
              <w:t>0.775</w:t>
            </w:r>
          </w:p>
        </w:tc>
      </w:tr>
      <w:tr w:rsidR="005B56A6" w14:paraId="4C0DB7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6D5A3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2B946D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E9F144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D9851C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D460FB" w14:textId="77777777" w:rsidR="005B56A6" w:rsidRDefault="005B56A6">
            <w:r>
              <w:rPr>
                <w:rFonts w:ascii="Times" w:hAnsi="Times"/>
              </w:rPr>
              <w:t>-0.880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9966E8" w14:textId="77777777" w:rsidR="005B56A6" w:rsidRDefault="005B56A6">
            <w:r>
              <w:rPr>
                <w:rFonts w:ascii="Times" w:hAnsi="Times"/>
              </w:rPr>
              <w:t>0.758</w:t>
            </w:r>
          </w:p>
        </w:tc>
      </w:tr>
      <w:tr w:rsidR="005B56A6" w14:paraId="1BEBDC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42FF6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4D09B4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7A1ED3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FD55B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E8893" w14:textId="77777777" w:rsidR="005B56A6" w:rsidRDefault="005B56A6">
            <w:r>
              <w:rPr>
                <w:rFonts w:ascii="Times" w:hAnsi="Times"/>
              </w:rPr>
              <w:t>-0.903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5A5E98" w14:textId="77777777" w:rsidR="005B56A6" w:rsidRDefault="005B56A6">
            <w:r>
              <w:rPr>
                <w:rFonts w:ascii="Times" w:hAnsi="Times"/>
              </w:rPr>
              <w:t>0.733</w:t>
            </w:r>
          </w:p>
        </w:tc>
      </w:tr>
      <w:tr w:rsidR="005B56A6" w14:paraId="074352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70B77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3B4378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983A5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41803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1A32A2" w14:textId="77777777" w:rsidR="005B56A6" w:rsidRDefault="005B56A6">
            <w:r>
              <w:rPr>
                <w:rFonts w:ascii="Times" w:hAnsi="Times"/>
              </w:rPr>
              <w:t>0.271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15615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E942C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D0C9D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DB964B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2191A3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DD049C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6D22D" w14:textId="77777777" w:rsidR="005B56A6" w:rsidRDefault="005B56A6">
            <w:r>
              <w:rPr>
                <w:rFonts w:ascii="Times" w:hAnsi="Times"/>
              </w:rPr>
              <w:t>0.675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B9EBB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59084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831CA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EFF04B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E21FC0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E8CC8F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FC728E" w14:textId="77777777" w:rsidR="005B56A6" w:rsidRDefault="005B56A6">
            <w:r>
              <w:rPr>
                <w:rFonts w:ascii="Times" w:hAnsi="Times"/>
              </w:rPr>
              <w:t>-2.562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C35494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</w:tr>
      <w:tr w:rsidR="005B56A6" w14:paraId="4BCFDE6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48CD7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00409B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BB2805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FAF3A7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620B1B" w14:textId="77777777" w:rsidR="005B56A6" w:rsidRDefault="005B56A6">
            <w:r>
              <w:rPr>
                <w:rFonts w:ascii="Times" w:hAnsi="Times"/>
              </w:rPr>
              <w:t>-0.687</w:t>
            </w:r>
          </w:p>
        </w:tc>
        <w:tc>
          <w:tcPr>
            <w:tcW w:w="1247" w:type="dxa"/>
          </w:tcPr>
          <w:p w14:paraId="7C5108E9" w14:textId="77777777" w:rsidR="005B56A6" w:rsidRDefault="005B56A6">
            <w:r>
              <w:rPr>
                <w:rFonts w:ascii="Times" w:hAnsi="Times"/>
              </w:rPr>
              <w:t>0.985</w:t>
            </w:r>
          </w:p>
        </w:tc>
      </w:tr>
    </w:tbl>
    <w:p w14:paraId="00934CA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74648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F0E1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FF8AF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82AB6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F5D70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F74ECE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53BD9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9CB8C6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694DE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DDBBA9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6DD5FBA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3B04D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8E9916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293A8A0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15B8CE7B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</w:tbl>
    <w:p w14:paraId="4525287D" w14:textId="77777777" w:rsidR="005B56A6" w:rsidRDefault="005B56A6"/>
    <w:p w14:paraId="12EAEC93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30F0DB7" w14:textId="15AFC37A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5</w:t>
      </w:r>
    </w:p>
    <w:p w14:paraId="338E0A69" w14:textId="77777777" w:rsidR="005B56A6" w:rsidRDefault="005B56A6"/>
    <w:p w14:paraId="6B322B52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EB4C61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47583E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1FA648" w14:textId="7AE24B74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3B2133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196357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52482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A6D717" w14:textId="7F4133B9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270248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8D10B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C6D5BB" w14:textId="036A3CD1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6E83559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DB50F8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620AC6B" w14:textId="77777777" w:rsidR="005B56A6" w:rsidRDefault="005B56A6">
            <w:r>
              <w:rPr>
                <w:rFonts w:ascii="Times" w:hAnsi="Times"/>
              </w:rPr>
              <w:t>0.351</w:t>
            </w:r>
          </w:p>
        </w:tc>
      </w:tr>
    </w:tbl>
    <w:p w14:paraId="3F768D9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19361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21D11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00C6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9384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8068E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45952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78B3B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56A34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12318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037ABD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8864F3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959245" w14:textId="77777777" w:rsidR="005B56A6" w:rsidRDefault="005B56A6">
            <w:r>
              <w:rPr>
                <w:rFonts w:ascii="Times" w:hAnsi="Times"/>
              </w:rPr>
              <w:t>0.065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1952A8" w14:textId="77777777" w:rsidR="005B56A6" w:rsidRDefault="005B56A6">
            <w:r>
              <w:rPr>
                <w:rFonts w:ascii="Times" w:hAnsi="Times"/>
              </w:rPr>
              <w:t>15.893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84DEF4" w14:textId="2E06022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303DB2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67F28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D12DD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D78AE9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F8DA58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D49AC" w14:textId="77777777" w:rsidR="005B56A6" w:rsidRDefault="005B56A6">
            <w:r>
              <w:rPr>
                <w:rFonts w:ascii="Times" w:hAnsi="Times"/>
              </w:rPr>
              <w:t>-1.715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600DF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EA334B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FC14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9E0EF5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B0B156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8FEC09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5EED2A" w14:textId="77777777" w:rsidR="005B56A6" w:rsidRDefault="005B56A6">
            <w:r>
              <w:rPr>
                <w:rFonts w:ascii="Times" w:hAnsi="Times"/>
              </w:rPr>
              <w:t>-3.432</w:t>
            </w:r>
          </w:p>
        </w:tc>
        <w:tc>
          <w:tcPr>
            <w:tcW w:w="1247" w:type="dxa"/>
          </w:tcPr>
          <w:p w14:paraId="31BD1A3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</w:tbl>
    <w:p w14:paraId="1629AD6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5CC20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ED251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B424A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EE802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B6D9B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85257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13E71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9620A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7037D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1BB098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03416B7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E5C21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53DE2C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7F1473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</w:tcPr>
          <w:p w14:paraId="40407125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</w:tr>
    </w:tbl>
    <w:p w14:paraId="7FC47198" w14:textId="77777777" w:rsidR="005B56A6" w:rsidRDefault="005B56A6"/>
    <w:p w14:paraId="2E46CB5C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CF44BA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AF1C27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065D1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2D3F7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E9E1C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864AD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19D2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27B25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6AE5A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BF448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B49FF8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69DE76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8827F7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71F311" w14:textId="77777777" w:rsidR="005B56A6" w:rsidRDefault="005B56A6">
            <w:r>
              <w:rPr>
                <w:rFonts w:ascii="Times" w:hAnsi="Times"/>
              </w:rPr>
              <w:t>15.032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869FD4" w14:textId="6EB0D68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58B47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E18C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CE98F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D01A0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83123F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5FF252" w14:textId="77777777" w:rsidR="005B56A6" w:rsidRDefault="005B56A6">
            <w:r>
              <w:rPr>
                <w:rFonts w:ascii="Times" w:hAnsi="Times"/>
              </w:rPr>
              <w:t>1.715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E0222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D26737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4B735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8941F4D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81B93E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AC6B7F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A4B729" w14:textId="77777777" w:rsidR="005B56A6" w:rsidRDefault="005B56A6">
            <w:r>
              <w:rPr>
                <w:rFonts w:ascii="Times" w:hAnsi="Times"/>
              </w:rPr>
              <w:t>-1.820</w:t>
            </w:r>
          </w:p>
        </w:tc>
        <w:tc>
          <w:tcPr>
            <w:tcW w:w="1247" w:type="dxa"/>
          </w:tcPr>
          <w:p w14:paraId="7313796E" w14:textId="77777777" w:rsidR="005B56A6" w:rsidRDefault="005B56A6">
            <w:r>
              <w:rPr>
                <w:rFonts w:ascii="Times" w:hAnsi="Times"/>
              </w:rPr>
              <w:t>0.827</w:t>
            </w:r>
          </w:p>
        </w:tc>
      </w:tr>
    </w:tbl>
    <w:p w14:paraId="5729461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BA7FF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71FB3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BECB7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14CD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3D59B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F0DA60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12DC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B24D2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46E84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4A939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21985DA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A668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03E52C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7B8754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</w:tcPr>
          <w:p w14:paraId="3E0359CA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</w:tr>
    </w:tbl>
    <w:p w14:paraId="6D4E474E" w14:textId="77777777" w:rsidR="005B56A6" w:rsidRDefault="005B56A6"/>
    <w:p w14:paraId="6F126189" w14:textId="20306C0D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2F34BBA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F0A2A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10E63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5D9EC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A22D3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AD4B6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339A7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BAC45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410095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0E1B0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F351A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151FAD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6D2C2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43BB1F" w14:textId="77777777" w:rsidR="005B56A6" w:rsidRDefault="005B56A6">
            <w:r>
              <w:rPr>
                <w:rFonts w:ascii="Times" w:hAnsi="Times"/>
              </w:rPr>
              <w:t>-0.370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6E5DC4" w14:textId="77777777" w:rsidR="005B56A6" w:rsidRDefault="005B56A6">
            <w:r>
              <w:rPr>
                <w:rFonts w:ascii="Times" w:hAnsi="Times"/>
              </w:rPr>
              <w:t>0.711</w:t>
            </w:r>
          </w:p>
        </w:tc>
      </w:tr>
      <w:tr w:rsidR="005B56A6" w14:paraId="2C9E93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42052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B65E7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11417C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0A018C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EA26FC" w14:textId="77777777" w:rsidR="005B56A6" w:rsidRDefault="005B56A6">
            <w:r>
              <w:rPr>
                <w:rFonts w:ascii="Times" w:hAnsi="Times"/>
              </w:rPr>
              <w:t>-3.065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E66432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0370F9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7C3F1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D9911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360C1A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7AFCB6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3DC5F5" w14:textId="77777777" w:rsidR="005B56A6" w:rsidRDefault="005B56A6">
            <w:r>
              <w:rPr>
                <w:rFonts w:ascii="Times" w:hAnsi="Times"/>
              </w:rPr>
              <w:t>4.259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E01ACC" w14:textId="09868C2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3D63C7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18B5B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0131C2" w14:textId="77777777" w:rsidR="005B56A6" w:rsidRDefault="005B56A6">
            <w:r>
              <w:rPr>
                <w:rFonts w:ascii="Times" w:hAnsi="Times"/>
              </w:rPr>
              <w:t>0.081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DEC35C" w14:textId="77777777" w:rsidR="005B56A6" w:rsidRDefault="005B56A6">
            <w:r>
              <w:rPr>
                <w:rFonts w:ascii="Times" w:hAnsi="Times"/>
              </w:rPr>
              <w:t>0.064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F958D8" w14:textId="77777777" w:rsidR="005B56A6" w:rsidRDefault="005B56A6">
            <w:r>
              <w:rPr>
                <w:rFonts w:ascii="Times" w:hAnsi="Times"/>
              </w:rPr>
              <w:t>0.097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227B1" w14:textId="77777777" w:rsidR="005B56A6" w:rsidRDefault="005B56A6">
            <w:r>
              <w:rPr>
                <w:rFonts w:ascii="Times" w:hAnsi="Times"/>
              </w:rPr>
              <w:t>9.414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49873F" w14:textId="23F1FFD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656F8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DADDD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7CC8C2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2EA3E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529E33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8BD6BA" w14:textId="77777777" w:rsidR="005B56A6" w:rsidRDefault="005B56A6">
            <w:r>
              <w:rPr>
                <w:rFonts w:ascii="Times" w:hAnsi="Times"/>
              </w:rPr>
              <w:t>1.631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B9935B" w14:textId="77777777" w:rsidR="005B56A6" w:rsidRDefault="005B56A6">
            <w:r>
              <w:rPr>
                <w:rFonts w:ascii="Times" w:hAnsi="Times"/>
              </w:rPr>
              <w:t>0.103</w:t>
            </w:r>
          </w:p>
        </w:tc>
      </w:tr>
      <w:tr w:rsidR="005B56A6" w14:paraId="654B480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8B1C8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27448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C3D70F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1E1950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BDFB1C" w14:textId="77777777" w:rsidR="005B56A6" w:rsidRDefault="005B56A6">
            <w:r>
              <w:rPr>
                <w:rFonts w:ascii="Times" w:hAnsi="Times"/>
              </w:rPr>
              <w:t>5.824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575456" w14:textId="5E71A04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FF68B1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17E84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369F31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860BDD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82213C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41CFB1" w14:textId="77777777" w:rsidR="005B56A6" w:rsidRDefault="005B56A6">
            <w:r>
              <w:rPr>
                <w:rFonts w:ascii="Times" w:hAnsi="Times"/>
              </w:rPr>
              <w:t>2.003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C98B6C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</w:tr>
      <w:tr w:rsidR="005B56A6" w14:paraId="41C5DF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420D6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08F691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E803D2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E785E8" w14:textId="77777777" w:rsidR="005B56A6" w:rsidRDefault="005B56A6">
            <w:r>
              <w:rPr>
                <w:rFonts w:ascii="Times" w:hAnsi="Times"/>
              </w:rPr>
              <w:t>0.063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08B714" w14:textId="77777777" w:rsidR="005B56A6" w:rsidRDefault="005B56A6">
            <w:r>
              <w:rPr>
                <w:rFonts w:ascii="Times" w:hAnsi="Times"/>
              </w:rPr>
              <w:t>5.401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642AAB" w14:textId="4665D26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C3D2D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2EE3F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EC92FD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CFAAFC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DF4C6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83EB5A" w14:textId="77777777" w:rsidR="005B56A6" w:rsidRDefault="005B56A6">
            <w:r>
              <w:rPr>
                <w:rFonts w:ascii="Times" w:hAnsi="Times"/>
              </w:rPr>
              <w:t>-1.211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E8E243" w14:textId="77777777" w:rsidR="005B56A6" w:rsidRDefault="005B56A6">
            <w:r>
              <w:rPr>
                <w:rFonts w:ascii="Times" w:hAnsi="Times"/>
              </w:rPr>
              <w:t>0.226</w:t>
            </w:r>
          </w:p>
        </w:tc>
      </w:tr>
      <w:tr w:rsidR="005B56A6" w14:paraId="2FEA2D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FD2B3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70B833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74BBA" w14:textId="77777777" w:rsidR="005B56A6" w:rsidRDefault="005B56A6">
            <w:r>
              <w:rPr>
                <w:rFonts w:ascii="Times" w:hAnsi="Times"/>
              </w:rPr>
              <w:t>-0.062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00F82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3E0633" w14:textId="77777777" w:rsidR="005B56A6" w:rsidRDefault="005B56A6">
            <w:r>
              <w:rPr>
                <w:rFonts w:ascii="Times" w:hAnsi="Times"/>
              </w:rPr>
              <w:t>-5.240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80DEA6" w14:textId="2C8FAF4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9B7E77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D4950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671547" w14:textId="77777777" w:rsidR="005B56A6" w:rsidRDefault="005B56A6">
            <w:r>
              <w:rPr>
                <w:rFonts w:ascii="Times" w:hAnsi="Times"/>
              </w:rPr>
              <w:t>-0.064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7FA72" w14:textId="77777777" w:rsidR="005B56A6" w:rsidRDefault="005B56A6">
            <w:r>
              <w:rPr>
                <w:rFonts w:ascii="Times" w:hAnsi="Times"/>
              </w:rPr>
              <w:t>-0.080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3F9CFC" w14:textId="77777777" w:rsidR="005B56A6" w:rsidRDefault="005B56A6">
            <w:r>
              <w:rPr>
                <w:rFonts w:ascii="Times" w:hAnsi="Times"/>
              </w:rPr>
              <w:t>-0.047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766AE1" w14:textId="77777777" w:rsidR="005B56A6" w:rsidRDefault="005B56A6">
            <w:r>
              <w:rPr>
                <w:rFonts w:ascii="Times" w:hAnsi="Times"/>
              </w:rPr>
              <w:t>-7.427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EF12FA" w14:textId="152FDB2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D0A80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37E0F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DBBDD" w14:textId="77777777" w:rsidR="005B56A6" w:rsidRDefault="005B56A6">
            <w:r>
              <w:rPr>
                <w:rFonts w:ascii="Times" w:hAnsi="Times"/>
              </w:rPr>
              <w:t>-0.054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DD1B92" w14:textId="77777777" w:rsidR="005B56A6" w:rsidRDefault="005B56A6">
            <w:r>
              <w:rPr>
                <w:rFonts w:ascii="Times" w:hAnsi="Times"/>
              </w:rPr>
              <w:t>-0.071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7ADD8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551069" w14:textId="77777777" w:rsidR="005B56A6" w:rsidRDefault="005B56A6">
            <w:r>
              <w:rPr>
                <w:rFonts w:ascii="Times" w:hAnsi="Times"/>
              </w:rPr>
              <w:t>-6.311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6356ED" w14:textId="72A815E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D461A8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E587B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9420C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B9DC44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43E71C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05DECF" w14:textId="77777777" w:rsidR="005B56A6" w:rsidRDefault="005B56A6">
            <w:r>
              <w:rPr>
                <w:rFonts w:ascii="Times" w:hAnsi="Times"/>
              </w:rPr>
              <w:t>0.392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418989" w14:textId="77777777" w:rsidR="005B56A6" w:rsidRDefault="005B56A6">
            <w:r>
              <w:rPr>
                <w:rFonts w:ascii="Times" w:hAnsi="Times"/>
              </w:rPr>
              <w:t>0.695</w:t>
            </w:r>
          </w:p>
        </w:tc>
      </w:tr>
      <w:tr w:rsidR="005B56A6" w14:paraId="3BBFBB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75352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8570F6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4B6C01" w14:textId="77777777" w:rsidR="005B56A6" w:rsidRDefault="005B56A6">
            <w:r>
              <w:rPr>
                <w:rFonts w:ascii="Times" w:hAnsi="Times"/>
              </w:rPr>
              <w:t>-0.051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7B25A7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602F7E" w14:textId="77777777" w:rsidR="005B56A6" w:rsidRDefault="005B56A6">
            <w:r>
              <w:rPr>
                <w:rFonts w:ascii="Times" w:hAnsi="Times"/>
              </w:rPr>
              <w:t>-4.014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0AB49D" w14:textId="7FE80F4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11B1B3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58C271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CC4364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643AD4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631D7D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31500F" w14:textId="77777777" w:rsidR="005B56A6" w:rsidRDefault="005B56A6">
            <w:r>
              <w:rPr>
                <w:rFonts w:ascii="Times" w:hAnsi="Times"/>
              </w:rPr>
              <w:t>-1.757</w:t>
            </w:r>
          </w:p>
        </w:tc>
        <w:tc>
          <w:tcPr>
            <w:tcW w:w="1247" w:type="dxa"/>
          </w:tcPr>
          <w:p w14:paraId="7BD90ED6" w14:textId="77777777" w:rsidR="005B56A6" w:rsidRDefault="005B56A6">
            <w:r>
              <w:rPr>
                <w:rFonts w:ascii="Times" w:hAnsi="Times"/>
              </w:rPr>
              <w:t>0.079</w:t>
            </w:r>
          </w:p>
        </w:tc>
      </w:tr>
    </w:tbl>
    <w:p w14:paraId="17EF96A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D4737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73225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F93AC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4F94B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0A115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83448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2A0D7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5426EA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65A2D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241487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6AD2B6D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8CA443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A8306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549B68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1DDAB807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</w:tbl>
    <w:p w14:paraId="30BC3456" w14:textId="77777777" w:rsidR="005B56A6" w:rsidRDefault="005B56A6"/>
    <w:p w14:paraId="3DC4940C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2DBFD88" w14:textId="0A2EBAE5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7</w:t>
      </w:r>
    </w:p>
    <w:p w14:paraId="5C9A1E2D" w14:textId="77777777" w:rsidR="005B56A6" w:rsidRDefault="005B56A6"/>
    <w:p w14:paraId="1F848109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957043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4249B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48C868" w14:textId="762F2794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3D1A3E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F1302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7DF5E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4EE0CD" w14:textId="0A3E089F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786EA6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50BD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728BEB" w14:textId="601E025C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4C57991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F7D2C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95CE8B2" w14:textId="77777777" w:rsidR="005B56A6" w:rsidRDefault="005B56A6">
            <w:r>
              <w:rPr>
                <w:rFonts w:ascii="Times" w:hAnsi="Times"/>
              </w:rPr>
              <w:t>0.197</w:t>
            </w:r>
          </w:p>
        </w:tc>
      </w:tr>
    </w:tbl>
    <w:p w14:paraId="579878B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B7F5F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5D01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0AB8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C1F6E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2A864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6E948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45028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1D472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8DAB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FFF87E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ECE227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CA69F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0DAEE" w14:textId="77777777" w:rsidR="005B56A6" w:rsidRDefault="005B56A6">
            <w:r>
              <w:rPr>
                <w:rFonts w:ascii="Times" w:hAnsi="Times"/>
              </w:rPr>
              <w:t>12.193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5BCD01" w14:textId="68477F2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0A823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3D9CF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BAB454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A4A7C5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C525A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35A74" w14:textId="77777777" w:rsidR="005B56A6" w:rsidRDefault="005B56A6">
            <w:r>
              <w:rPr>
                <w:rFonts w:ascii="Times" w:hAnsi="Times"/>
              </w:rPr>
              <w:t>1.988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F1F099" w14:textId="77777777" w:rsidR="005B56A6" w:rsidRDefault="005B56A6">
            <w:r>
              <w:rPr>
                <w:rFonts w:ascii="Times" w:hAnsi="Times"/>
              </w:rPr>
              <w:t>0.564</w:t>
            </w:r>
          </w:p>
        </w:tc>
      </w:tr>
      <w:tr w:rsidR="005B56A6" w14:paraId="022919D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D6030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25D078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BB7CE4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B2DC85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C29BCF" w14:textId="77777777" w:rsidR="005B56A6" w:rsidRDefault="005B56A6">
            <w:r>
              <w:rPr>
                <w:rFonts w:ascii="Times" w:hAnsi="Times"/>
              </w:rPr>
              <w:t>3.966</w:t>
            </w:r>
          </w:p>
        </w:tc>
        <w:tc>
          <w:tcPr>
            <w:tcW w:w="1247" w:type="dxa"/>
          </w:tcPr>
          <w:p w14:paraId="4EDFFE3C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</w:tbl>
    <w:p w14:paraId="7DD02E7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64893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9410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47448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C861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522B0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021CE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5B733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60115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8558CB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AC5410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4F3A6A6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F6BC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B79C70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F932BA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</w:tcPr>
          <w:p w14:paraId="541BF2B2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</w:tr>
    </w:tbl>
    <w:p w14:paraId="0F120104" w14:textId="77777777" w:rsidR="005B56A6" w:rsidRDefault="005B56A6"/>
    <w:p w14:paraId="40BD9E0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563D5B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0BEB9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09EA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67AD0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65085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FD803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CA7E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33292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48E23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D59E4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269F8E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3CB2C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5646DB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E8FA4E" w14:textId="77777777" w:rsidR="005B56A6" w:rsidRDefault="005B56A6">
            <w:r>
              <w:rPr>
                <w:rFonts w:ascii="Times" w:hAnsi="Times"/>
              </w:rPr>
              <w:t>16.051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D74565" w14:textId="2687819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E95D2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EE667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DCF2D6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5CEA43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93E31B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7C69AF" w14:textId="77777777" w:rsidR="005B56A6" w:rsidRDefault="005B56A6">
            <w:r>
              <w:rPr>
                <w:rFonts w:ascii="Times" w:hAnsi="Times"/>
              </w:rPr>
              <w:t>-1.988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EF4779" w14:textId="77777777" w:rsidR="005B56A6" w:rsidRDefault="005B56A6">
            <w:r>
              <w:rPr>
                <w:rFonts w:ascii="Times" w:hAnsi="Times"/>
              </w:rPr>
              <w:t>0.564</w:t>
            </w:r>
          </w:p>
        </w:tc>
      </w:tr>
      <w:tr w:rsidR="005B56A6" w14:paraId="58ADA24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4AD3E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351E9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E2DC25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24631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FB2A0D" w14:textId="77777777" w:rsidR="005B56A6" w:rsidRDefault="005B56A6">
            <w:r>
              <w:rPr>
                <w:rFonts w:ascii="Times" w:hAnsi="Times"/>
              </w:rPr>
              <w:t>2.037</w:t>
            </w:r>
          </w:p>
        </w:tc>
        <w:tc>
          <w:tcPr>
            <w:tcW w:w="1247" w:type="dxa"/>
          </w:tcPr>
          <w:p w14:paraId="2388F863" w14:textId="77777777" w:rsidR="005B56A6" w:rsidRDefault="005B56A6">
            <w:r>
              <w:rPr>
                <w:rFonts w:ascii="Times" w:hAnsi="Times"/>
              </w:rPr>
              <w:t>0.502</w:t>
            </w:r>
          </w:p>
        </w:tc>
      </w:tr>
    </w:tbl>
    <w:p w14:paraId="1836DC4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D8CDD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AE48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1C1D0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92D40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DC469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0AD9C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2CB8D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BB8FC6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87463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9CA688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01BE9C3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F5406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930C34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47D951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</w:tcPr>
          <w:p w14:paraId="7068DBA1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</w:tr>
    </w:tbl>
    <w:p w14:paraId="087B8CAD" w14:textId="77777777" w:rsidR="005B56A6" w:rsidRDefault="005B56A6"/>
    <w:p w14:paraId="06D08027" w14:textId="3852531A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07D0FE3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EFAB4B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B5A5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A5AAC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94BF8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854D5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F55A5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96F9D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065870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F2EE7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B381A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2D55E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4032D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EC3F93" w14:textId="77777777" w:rsidR="005B56A6" w:rsidRDefault="005B56A6">
            <w:r>
              <w:rPr>
                <w:rFonts w:ascii="Times" w:hAnsi="Times"/>
              </w:rPr>
              <w:t>-1.477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4FA478" w14:textId="77777777" w:rsidR="005B56A6" w:rsidRDefault="005B56A6">
            <w:r>
              <w:rPr>
                <w:rFonts w:ascii="Times" w:hAnsi="Times"/>
              </w:rPr>
              <w:t>0.140</w:t>
            </w:r>
          </w:p>
        </w:tc>
      </w:tr>
      <w:tr w:rsidR="005B56A6" w14:paraId="03A4657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FA060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C76A94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5096A5" w14:textId="77777777" w:rsidR="005B56A6" w:rsidRDefault="005B56A6">
            <w:r>
              <w:rPr>
                <w:rFonts w:ascii="Times" w:hAnsi="Times"/>
              </w:rPr>
              <w:t>-0.058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FFA7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8FF8C" w14:textId="77777777" w:rsidR="005B56A6" w:rsidRDefault="005B56A6">
            <w:r>
              <w:rPr>
                <w:rFonts w:ascii="Times" w:hAnsi="Times"/>
              </w:rPr>
              <w:t>-3.716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E086E9" w14:textId="3737B59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1B8AD1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D4A73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20034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29D4BD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D347E0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7947D3" w14:textId="77777777" w:rsidR="005B56A6" w:rsidRDefault="005B56A6">
            <w:r>
              <w:rPr>
                <w:rFonts w:ascii="Times" w:hAnsi="Times"/>
              </w:rPr>
              <w:t>0.818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C52F6A" w14:textId="77777777" w:rsidR="005B56A6" w:rsidRDefault="005B56A6">
            <w:r>
              <w:rPr>
                <w:rFonts w:ascii="Times" w:hAnsi="Times"/>
              </w:rPr>
              <w:t>0.414</w:t>
            </w:r>
          </w:p>
        </w:tc>
      </w:tr>
      <w:tr w:rsidR="005B56A6" w14:paraId="55C2B0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D5B61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806B9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6BAAD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946607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AD2AA" w14:textId="77777777" w:rsidR="005B56A6" w:rsidRDefault="005B56A6">
            <w:r>
              <w:rPr>
                <w:rFonts w:ascii="Times" w:hAnsi="Times"/>
              </w:rPr>
              <w:t>2.081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109F78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  <w:tr w:rsidR="005B56A6" w14:paraId="1E7164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FAD27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689ACF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07DBE6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8C0B8E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409F2" w14:textId="77777777" w:rsidR="005B56A6" w:rsidRDefault="005B56A6">
            <w:r>
              <w:rPr>
                <w:rFonts w:ascii="Times" w:hAnsi="Times"/>
              </w:rPr>
              <w:t>-1.131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1E6E12" w14:textId="77777777" w:rsidR="005B56A6" w:rsidRDefault="005B56A6">
            <w:r>
              <w:rPr>
                <w:rFonts w:ascii="Times" w:hAnsi="Times"/>
              </w:rPr>
              <w:t>0.258</w:t>
            </w:r>
          </w:p>
        </w:tc>
      </w:tr>
      <w:tr w:rsidR="005B56A6" w14:paraId="1E8BEE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2008E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023FFE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5D9E0E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5746C" w14:textId="77777777" w:rsidR="005B56A6" w:rsidRDefault="005B56A6">
            <w:r>
              <w:rPr>
                <w:rFonts w:ascii="Times" w:hAnsi="Times"/>
              </w:rPr>
              <w:t>0.055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03E74" w14:textId="77777777" w:rsidR="005B56A6" w:rsidRDefault="005B56A6">
            <w:r>
              <w:rPr>
                <w:rFonts w:ascii="Times" w:hAnsi="Times"/>
              </w:rPr>
              <w:t>3.441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F8E593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016AC4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46A40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0EEDD2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C645F7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76E2CE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7DD03" w14:textId="77777777" w:rsidR="005B56A6" w:rsidRDefault="005B56A6">
            <w:r>
              <w:rPr>
                <w:rFonts w:ascii="Times" w:hAnsi="Times"/>
              </w:rPr>
              <w:t>-0.527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16B6AD" w14:textId="77777777" w:rsidR="005B56A6" w:rsidRDefault="005B56A6">
            <w:r>
              <w:rPr>
                <w:rFonts w:ascii="Times" w:hAnsi="Times"/>
              </w:rPr>
              <w:t>0.598</w:t>
            </w:r>
          </w:p>
        </w:tc>
      </w:tr>
      <w:tr w:rsidR="005B56A6" w14:paraId="01748AF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05BCF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2F01DD" w14:textId="77777777" w:rsidR="005B56A6" w:rsidRDefault="005B56A6">
            <w:r>
              <w:rPr>
                <w:rFonts w:ascii="Times" w:hAnsi="Times"/>
              </w:rPr>
              <w:t>0.080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6727DF" w14:textId="77777777" w:rsidR="005B56A6" w:rsidRDefault="005B56A6">
            <w:r>
              <w:rPr>
                <w:rFonts w:ascii="Times" w:hAnsi="Times"/>
              </w:rPr>
              <w:t>0.061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14C69" w14:textId="77777777" w:rsidR="005B56A6" w:rsidRDefault="005B56A6">
            <w:r>
              <w:rPr>
                <w:rFonts w:ascii="Times" w:hAnsi="Times"/>
              </w:rPr>
              <w:t>0.100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8D2D0B" w14:textId="77777777" w:rsidR="005B56A6" w:rsidRDefault="005B56A6">
            <w:r>
              <w:rPr>
                <w:rFonts w:ascii="Times" w:hAnsi="Times"/>
              </w:rPr>
              <w:t>7.946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05AAC0" w14:textId="27DADF6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209448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03683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C1DAF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980E8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D31C06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E6E08E" w14:textId="77777777" w:rsidR="005B56A6" w:rsidRDefault="005B56A6">
            <w:r>
              <w:rPr>
                <w:rFonts w:ascii="Times" w:hAnsi="Times"/>
              </w:rPr>
              <w:t>0.721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418146" w14:textId="77777777" w:rsidR="005B56A6" w:rsidRDefault="005B56A6">
            <w:r>
              <w:rPr>
                <w:rFonts w:ascii="Times" w:hAnsi="Times"/>
              </w:rPr>
              <w:t>0.471</w:t>
            </w:r>
          </w:p>
        </w:tc>
      </w:tr>
      <w:tr w:rsidR="005B56A6" w14:paraId="1B9F36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96D0A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D04A53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C024F3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564D19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D8BB94" w14:textId="77777777" w:rsidR="005B56A6" w:rsidRDefault="005B56A6">
            <w:r>
              <w:rPr>
                <w:rFonts w:ascii="Times" w:hAnsi="Times"/>
              </w:rPr>
              <w:t>-0.332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A11495" w14:textId="77777777" w:rsidR="005B56A6" w:rsidRDefault="005B56A6">
            <w:r>
              <w:rPr>
                <w:rFonts w:ascii="Times" w:hAnsi="Times"/>
              </w:rPr>
              <w:t>0.740</w:t>
            </w:r>
          </w:p>
        </w:tc>
      </w:tr>
      <w:tr w:rsidR="005B56A6" w14:paraId="3C6365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F10FD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F9813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DFBFF3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D3AF5C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FB2D59" w14:textId="77777777" w:rsidR="005B56A6" w:rsidRDefault="005B56A6">
            <w:r>
              <w:rPr>
                <w:rFonts w:ascii="Times" w:hAnsi="Times"/>
              </w:rPr>
              <w:t>0.495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076967" w14:textId="77777777" w:rsidR="005B56A6" w:rsidRDefault="005B56A6">
            <w:r>
              <w:rPr>
                <w:rFonts w:ascii="Times" w:hAnsi="Times"/>
              </w:rPr>
              <w:t>0.620</w:t>
            </w:r>
          </w:p>
        </w:tc>
      </w:tr>
      <w:tr w:rsidR="005B56A6" w14:paraId="61F49A4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395AC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C737C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C74B2B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B726A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80EC0D" w14:textId="77777777" w:rsidR="005B56A6" w:rsidRDefault="005B56A6">
            <w:r>
              <w:rPr>
                <w:rFonts w:ascii="Times" w:hAnsi="Times"/>
              </w:rPr>
              <w:t>-0.090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EC9A9E" w14:textId="77777777" w:rsidR="005B56A6" w:rsidRDefault="005B56A6">
            <w:r>
              <w:rPr>
                <w:rFonts w:ascii="Times" w:hAnsi="Times"/>
              </w:rPr>
              <w:t>0.928</w:t>
            </w:r>
          </w:p>
        </w:tc>
      </w:tr>
      <w:tr w:rsidR="005B56A6" w14:paraId="132A843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CF91C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19308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86B5D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EB95F7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E51401" w14:textId="77777777" w:rsidR="005B56A6" w:rsidRDefault="005B56A6">
            <w:r>
              <w:rPr>
                <w:rFonts w:ascii="Times" w:hAnsi="Times"/>
              </w:rPr>
              <w:t>-1.848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3D13BA" w14:textId="77777777" w:rsidR="005B56A6" w:rsidRDefault="005B56A6">
            <w:r>
              <w:rPr>
                <w:rFonts w:ascii="Times" w:hAnsi="Times"/>
              </w:rPr>
              <w:t>0.065</w:t>
            </w:r>
          </w:p>
        </w:tc>
      </w:tr>
      <w:tr w:rsidR="005B56A6" w14:paraId="5A69C1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1FDE7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57D6E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99969" w14:textId="77777777" w:rsidR="005B56A6" w:rsidRDefault="005B56A6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0F30AE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CB4D64" w14:textId="77777777" w:rsidR="005B56A6" w:rsidRDefault="005B56A6">
            <w:r>
              <w:rPr>
                <w:rFonts w:ascii="Times" w:hAnsi="Times"/>
              </w:rPr>
              <w:t>-2.015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64C86C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</w:tr>
      <w:tr w:rsidR="005B56A6" w14:paraId="6F878CC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641BA7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9BAD31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500697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19CE3C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09A58A" w14:textId="77777777" w:rsidR="005B56A6" w:rsidRDefault="005B56A6">
            <w:r>
              <w:rPr>
                <w:rFonts w:ascii="Times" w:hAnsi="Times"/>
              </w:rPr>
              <w:t>-2.579</w:t>
            </w:r>
          </w:p>
        </w:tc>
        <w:tc>
          <w:tcPr>
            <w:tcW w:w="1247" w:type="dxa"/>
          </w:tcPr>
          <w:p w14:paraId="3020A5DB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</w:tbl>
    <w:p w14:paraId="3E31E1A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48A9C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A99DD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98F2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95DF0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98EB6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69BE7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A9EB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BB4B2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3E50C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AEFFE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5E8F62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601AF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A8346C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EFC5E4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4D876736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3DD4DAED" w14:textId="77777777" w:rsidR="005B56A6" w:rsidRDefault="005B56A6"/>
    <w:p w14:paraId="5C4C6450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868BE89" w14:textId="09FA2439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non-challenging condition, vertical rise strategy, synergy 8</w:t>
      </w:r>
    </w:p>
    <w:p w14:paraId="25626331" w14:textId="77777777" w:rsidR="005B56A6" w:rsidRDefault="005B56A6"/>
    <w:p w14:paraId="4A841BFA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932231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8E54B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79A21F" w14:textId="64218C49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4D348A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7F8F6D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83D9A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416628" w14:textId="782D52C7" w:rsidR="005B56A6" w:rsidRDefault="005B56A6">
            <w:r>
              <w:rPr>
                <w:rFonts w:ascii="Times" w:hAnsi="Times"/>
              </w:rPr>
              <w:t>1344</w:t>
            </w:r>
          </w:p>
        </w:tc>
      </w:tr>
      <w:tr w:rsidR="005B56A6" w14:paraId="5BE5E0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22FFB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B9906A" w14:textId="7DCD8A0F" w:rsidR="005B56A6" w:rsidRDefault="005B56A6">
            <w:r>
              <w:rPr>
                <w:rFonts w:ascii="Times" w:hAnsi="Times"/>
              </w:rPr>
              <w:t>18</w:t>
            </w:r>
          </w:p>
        </w:tc>
      </w:tr>
      <w:tr w:rsidR="005B56A6" w14:paraId="177ED98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CD1B07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36A7E5F" w14:textId="77777777" w:rsidR="005B56A6" w:rsidRDefault="005B56A6">
            <w:r>
              <w:rPr>
                <w:rFonts w:ascii="Times" w:hAnsi="Times"/>
              </w:rPr>
              <w:t>0.338</w:t>
            </w:r>
          </w:p>
        </w:tc>
      </w:tr>
    </w:tbl>
    <w:p w14:paraId="786AFF4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AA56F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D049B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7F1B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1520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E487C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39775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A5331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F65E4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BAA29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FBFA54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BF5E4E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919E7E" w14:textId="77777777" w:rsidR="005B56A6" w:rsidRDefault="005B56A6">
            <w:r>
              <w:rPr>
                <w:rFonts w:ascii="Times" w:hAnsi="Times"/>
              </w:rPr>
              <w:t>0.056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7A1E8B" w14:textId="77777777" w:rsidR="005B56A6" w:rsidRDefault="005B56A6">
            <w:r>
              <w:rPr>
                <w:rFonts w:ascii="Times" w:hAnsi="Times"/>
              </w:rPr>
              <w:t>13.873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F27B02" w14:textId="3B4E8C1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7EBA8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00B3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D6CD2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748810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949B23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1078EF" w14:textId="77777777" w:rsidR="005B56A6" w:rsidRDefault="005B56A6">
            <w:r>
              <w:rPr>
                <w:rFonts w:ascii="Times" w:hAnsi="Times"/>
              </w:rPr>
              <w:t>-0.787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FC664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48D9CE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69EA0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72FD05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615E2A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6657AE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3EBA07" w14:textId="77777777" w:rsidR="005B56A6" w:rsidRDefault="005B56A6">
            <w:r>
              <w:rPr>
                <w:rFonts w:ascii="Times" w:hAnsi="Times"/>
              </w:rPr>
              <w:t>-1.515</w:t>
            </w:r>
          </w:p>
        </w:tc>
        <w:tc>
          <w:tcPr>
            <w:tcW w:w="1247" w:type="dxa"/>
          </w:tcPr>
          <w:p w14:paraId="7C737648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77C8D70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7D878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EE1FA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12A1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F8F89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65AE3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C6EDE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A1F28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1237E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1B7085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B84655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626F68A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44F667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1BB9BB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B0F921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</w:tcPr>
          <w:p w14:paraId="37521153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</w:tr>
    </w:tbl>
    <w:p w14:paraId="670FB8A5" w14:textId="77777777" w:rsidR="005B56A6" w:rsidRDefault="005B56A6"/>
    <w:p w14:paraId="612B7F2F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CBB27D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3CECA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F3F69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47BB0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EA98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1B4DE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8976C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9EAFE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602BDE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48947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746476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3EC46E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028753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0E736A" w14:textId="77777777" w:rsidR="005B56A6" w:rsidRDefault="005B56A6">
            <w:r>
              <w:rPr>
                <w:rFonts w:ascii="Times" w:hAnsi="Times"/>
              </w:rPr>
              <w:t>13.941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6E7170" w14:textId="705DDC5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A94EDB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3C86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0F73E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DD482A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2673C2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33C706" w14:textId="77777777" w:rsidR="005B56A6" w:rsidRDefault="005B56A6">
            <w:r>
              <w:rPr>
                <w:rFonts w:ascii="Times" w:hAnsi="Times"/>
              </w:rPr>
              <w:t>0.787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66FA1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020BB0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E70698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8C8CE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052F89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FD8385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AB5C9C" w14:textId="77777777" w:rsidR="005B56A6" w:rsidRDefault="005B56A6">
            <w:r>
              <w:rPr>
                <w:rFonts w:ascii="Times" w:hAnsi="Times"/>
              </w:rPr>
              <w:t>-0.766</w:t>
            </w:r>
          </w:p>
        </w:tc>
        <w:tc>
          <w:tcPr>
            <w:tcW w:w="1247" w:type="dxa"/>
          </w:tcPr>
          <w:p w14:paraId="0A0C979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2B2B07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7ACD7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297BC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7F8A3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64DE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475C4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91980C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D2630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2E780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BFBF5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1C774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27323E4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26DB7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15F01B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A9143A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</w:tcPr>
          <w:p w14:paraId="1B79B570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</w:tr>
    </w:tbl>
    <w:p w14:paraId="4D8C63FD" w14:textId="77777777" w:rsidR="005B56A6" w:rsidRDefault="005B56A6"/>
    <w:p w14:paraId="40AF6D22" w14:textId="77777777" w:rsidR="005B56A6" w:rsidRDefault="005B56A6">
      <w:pPr>
        <w:jc w:val="left"/>
        <w:rPr>
          <w:rFonts w:ascii="Times" w:hAnsi="Times"/>
          <w:b/>
        </w:rPr>
      </w:pPr>
    </w:p>
    <w:p w14:paraId="4EAE6DC0" w14:textId="77777777" w:rsidR="005B56A6" w:rsidRDefault="005B56A6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3A66B37" w14:textId="03F1EB1A" w:rsidR="005B56A6" w:rsidRDefault="005B56A6" w:rsidP="005B56A6">
      <w:pPr>
        <w:pStyle w:val="berschrift2"/>
      </w:pPr>
      <w:r>
        <w:lastRenderedPageBreak/>
        <w:t>Sit-to-stand, challenging condition</w:t>
      </w:r>
    </w:p>
    <w:p w14:paraId="725184FD" w14:textId="77777777" w:rsidR="005B56A6" w:rsidRDefault="005B56A6">
      <w:pPr>
        <w:spacing w:line="0" w:lineRule="atLeast"/>
      </w:pPr>
      <w:r>
        <w:rPr>
          <w:rFonts w:ascii="Times" w:hAnsi="Times"/>
          <w:b/>
        </w:rPr>
        <w:t>Detailed statistics: sit-to-stand, challenging condition, exaggerated forward leaning strategy, synergy 2</w:t>
      </w:r>
    </w:p>
    <w:p w14:paraId="3C67E23C" w14:textId="77777777" w:rsidR="005B56A6" w:rsidRDefault="005B56A6"/>
    <w:p w14:paraId="785EE93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C26DA5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D21A4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944940" w14:textId="51820830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CAF4E4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35D02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A121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95FECE" w14:textId="3A69E1B5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2E0CA7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387D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3EBE06" w14:textId="0B04ABA8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6AEC7F2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68394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0D65E4C" w14:textId="77777777" w:rsidR="005B56A6" w:rsidRDefault="005B56A6">
            <w:r>
              <w:rPr>
                <w:rFonts w:ascii="Times" w:hAnsi="Times"/>
              </w:rPr>
              <w:t>0.458</w:t>
            </w:r>
          </w:p>
        </w:tc>
      </w:tr>
    </w:tbl>
    <w:p w14:paraId="0DD794A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99199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6F74A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DB39A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3EC53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0556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7A020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AD834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15E29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C150E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9534E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0DC9AE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ED2BB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E72474" w14:textId="77777777" w:rsidR="005B56A6" w:rsidRDefault="005B56A6">
            <w:r>
              <w:rPr>
                <w:rFonts w:ascii="Times" w:hAnsi="Times"/>
              </w:rPr>
              <w:t>11.991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6E4BC9" w14:textId="3ABAFBB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0D794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5B7E1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005826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427AF5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73B19D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71BF1C" w14:textId="77777777" w:rsidR="005B56A6" w:rsidRDefault="005B56A6">
            <w:r>
              <w:rPr>
                <w:rFonts w:ascii="Times" w:hAnsi="Times"/>
              </w:rPr>
              <w:t>3.853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BD5E4D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4FF6F06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96CAF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99E17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6A89DC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37A6A6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00ED19" w14:textId="77777777" w:rsidR="005B56A6" w:rsidRDefault="005B56A6">
            <w:r>
              <w:rPr>
                <w:rFonts w:ascii="Times" w:hAnsi="Times"/>
              </w:rPr>
              <w:t>3.834</w:t>
            </w:r>
          </w:p>
        </w:tc>
        <w:tc>
          <w:tcPr>
            <w:tcW w:w="1247" w:type="dxa"/>
          </w:tcPr>
          <w:p w14:paraId="259493C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</w:tbl>
    <w:p w14:paraId="4F71332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56D0E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C323B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D520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80EC1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EE6A3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1BA3F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D8EF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5A3DCC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01842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381CEC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2542100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115CE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B03B6F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E4D9EE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798959AC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726C94DB" w14:textId="77777777" w:rsidR="005B56A6" w:rsidRDefault="005B56A6"/>
    <w:p w14:paraId="4A9792FD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3EED07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2DA76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BF8BC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61BCB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9087B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B3B19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B1424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4875C1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D0BB0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0ABDE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232C91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71A09F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2BEDD3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4F6715" w14:textId="77777777" w:rsidR="005B56A6" w:rsidRDefault="005B56A6">
            <w:r>
              <w:rPr>
                <w:rFonts w:ascii="Times" w:hAnsi="Times"/>
              </w:rPr>
              <w:t>13.020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3269A6" w14:textId="0C5D603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2BC77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86304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F79DDD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70016C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379C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93B690" w14:textId="77777777" w:rsidR="005B56A6" w:rsidRDefault="005B56A6">
            <w:r>
              <w:rPr>
                <w:rFonts w:ascii="Times" w:hAnsi="Times"/>
              </w:rPr>
              <w:t>-3.853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CF8209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6364A23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3398B4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A024FD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B7D8B9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0210B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491334" w14:textId="77777777" w:rsidR="005B56A6" w:rsidRDefault="005B56A6">
            <w:r>
              <w:rPr>
                <w:rFonts w:ascii="Times" w:hAnsi="Times"/>
              </w:rPr>
              <w:t>1.091</w:t>
            </w:r>
          </w:p>
        </w:tc>
        <w:tc>
          <w:tcPr>
            <w:tcW w:w="1247" w:type="dxa"/>
          </w:tcPr>
          <w:p w14:paraId="2B7284F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6B1178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EB7F78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E0DC0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64E82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2B1F9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68EF7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D5A64F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A0F36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A78B9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A213E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E1DFFB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5CDC34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FE04E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248E63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77249D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59C45ACC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06C5BECD" w14:textId="77777777" w:rsidR="005B56A6" w:rsidRDefault="005B56A6"/>
    <w:p w14:paraId="6B357D69" w14:textId="522AE10F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7E19152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6E070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4DB50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261C5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191C4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5F9DE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3957E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EECAA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B7FF0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539C6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A3372A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881EE5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1632D2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A89766" w14:textId="77777777" w:rsidR="005B56A6" w:rsidRDefault="005B56A6">
            <w:r>
              <w:rPr>
                <w:rFonts w:ascii="Times" w:hAnsi="Times"/>
              </w:rPr>
              <w:t>-1.387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C52097" w14:textId="77777777" w:rsidR="005B56A6" w:rsidRDefault="005B56A6">
            <w:r>
              <w:rPr>
                <w:rFonts w:ascii="Times" w:hAnsi="Times"/>
              </w:rPr>
              <w:t>0.331</w:t>
            </w:r>
          </w:p>
        </w:tc>
      </w:tr>
      <w:tr w:rsidR="005B56A6" w14:paraId="13E79F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2C39C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B1FAB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ECDDE8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09DE6D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A6F0F0" w14:textId="77777777" w:rsidR="005B56A6" w:rsidRDefault="005B56A6">
            <w:r>
              <w:rPr>
                <w:rFonts w:ascii="Times" w:hAnsi="Times"/>
              </w:rPr>
              <w:t>1.467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75EBE6" w14:textId="77777777" w:rsidR="005B56A6" w:rsidRDefault="005B56A6">
            <w:r>
              <w:rPr>
                <w:rFonts w:ascii="Times" w:hAnsi="Times"/>
              </w:rPr>
              <w:t>0.285</w:t>
            </w:r>
          </w:p>
        </w:tc>
      </w:tr>
      <w:tr w:rsidR="005B56A6" w14:paraId="78392ED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E5E1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D5F8F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47B85A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7858DF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F6265F" w14:textId="77777777" w:rsidR="005B56A6" w:rsidRDefault="005B56A6">
            <w:r>
              <w:rPr>
                <w:rFonts w:ascii="Times" w:hAnsi="Times"/>
              </w:rPr>
              <w:t>-3.251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2AEFAA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67C5DC7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C6BF0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9B4FFA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7FAE5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40EB3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BCC5B" w14:textId="77777777" w:rsidR="005B56A6" w:rsidRDefault="005B56A6">
            <w:r>
              <w:rPr>
                <w:rFonts w:ascii="Times" w:hAnsi="Times"/>
              </w:rPr>
              <w:t>-0.608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2BAE2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07CEB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A8E06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B5E1AD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9F9945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C7A35D" w14:textId="77777777" w:rsidR="005B56A6" w:rsidRDefault="005B56A6">
            <w:r>
              <w:rPr>
                <w:rFonts w:ascii="Times" w:hAnsi="Times"/>
              </w:rPr>
              <w:t>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D30293" w14:textId="77777777" w:rsidR="005B56A6" w:rsidRDefault="005B56A6">
            <w:r>
              <w:rPr>
                <w:rFonts w:ascii="Times" w:hAnsi="Times"/>
              </w:rPr>
              <w:t>6.854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16886F" w14:textId="51A7D31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FB767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6963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2E10EB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4BD4B3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B9BE4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082A87" w14:textId="77777777" w:rsidR="005B56A6" w:rsidRDefault="005B56A6">
            <w:r>
              <w:rPr>
                <w:rFonts w:ascii="Times" w:hAnsi="Times"/>
              </w:rPr>
              <w:t>0.165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547FC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AA2E6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00569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05D690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051CA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28A09D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66320" w14:textId="77777777" w:rsidR="005B56A6" w:rsidRDefault="005B56A6">
            <w:r>
              <w:rPr>
                <w:rFonts w:ascii="Times" w:hAnsi="Times"/>
              </w:rPr>
              <w:t>1.798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35B664" w14:textId="77777777" w:rsidR="005B56A6" w:rsidRDefault="005B56A6">
            <w:r>
              <w:rPr>
                <w:rFonts w:ascii="Times" w:hAnsi="Times"/>
              </w:rPr>
              <w:t>0.145</w:t>
            </w:r>
          </w:p>
        </w:tc>
      </w:tr>
      <w:tr w:rsidR="005B56A6" w14:paraId="16B429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645F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AFA815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D00286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FDA0CD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0EB54F" w14:textId="77777777" w:rsidR="005B56A6" w:rsidRDefault="005B56A6">
            <w:r>
              <w:rPr>
                <w:rFonts w:ascii="Times" w:hAnsi="Times"/>
              </w:rPr>
              <w:t>1.254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4E7391" w14:textId="77777777" w:rsidR="005B56A6" w:rsidRDefault="005B56A6">
            <w:r>
              <w:rPr>
                <w:rFonts w:ascii="Times" w:hAnsi="Times"/>
              </w:rPr>
              <w:t>0.420</w:t>
            </w:r>
          </w:p>
        </w:tc>
      </w:tr>
      <w:tr w:rsidR="005B56A6" w14:paraId="249515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A1BF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33CFC7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B6B5A0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6274A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22B125" w14:textId="77777777" w:rsidR="005B56A6" w:rsidRDefault="005B56A6">
            <w:r>
              <w:rPr>
                <w:rFonts w:ascii="Times" w:hAnsi="Times"/>
              </w:rPr>
              <w:t>-2.186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F296EE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</w:tr>
      <w:tr w:rsidR="005B56A6" w14:paraId="1D0F0F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54B56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BF7CDD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262BB0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66CD17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D6B025" w14:textId="77777777" w:rsidR="005B56A6" w:rsidRDefault="005B56A6">
            <w:r>
              <w:rPr>
                <w:rFonts w:ascii="Times" w:hAnsi="Times"/>
              </w:rPr>
              <w:t>-1.753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30252D" w14:textId="77777777" w:rsidR="005B56A6" w:rsidRDefault="005B56A6">
            <w:r>
              <w:rPr>
                <w:rFonts w:ascii="Times" w:hAnsi="Times"/>
              </w:rPr>
              <w:t>0.160</w:t>
            </w:r>
          </w:p>
        </w:tc>
      </w:tr>
      <w:tr w:rsidR="005B56A6" w14:paraId="4FDBB42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E028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6DD00B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D314DC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D3EDBF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54B092" w14:textId="77777777" w:rsidR="005B56A6" w:rsidRDefault="005B56A6">
            <w:r>
              <w:rPr>
                <w:rFonts w:ascii="Times" w:hAnsi="Times"/>
              </w:rPr>
              <w:t>-0.697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06B85D" w14:textId="77777777" w:rsidR="005B56A6" w:rsidRDefault="005B56A6">
            <w:r>
              <w:rPr>
                <w:rFonts w:ascii="Times" w:hAnsi="Times"/>
              </w:rPr>
              <w:t>0.972</w:t>
            </w:r>
          </w:p>
        </w:tc>
      </w:tr>
      <w:tr w:rsidR="005B56A6" w14:paraId="09F4A7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9A48D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E9BE7E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3DC5CF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DA6E7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CCA405" w14:textId="77777777" w:rsidR="005B56A6" w:rsidRDefault="005B56A6">
            <w:r>
              <w:rPr>
                <w:rFonts w:ascii="Times" w:hAnsi="Times"/>
              </w:rPr>
              <w:t>-1.467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BD3706" w14:textId="77777777" w:rsidR="005B56A6" w:rsidRDefault="005B56A6">
            <w:r>
              <w:rPr>
                <w:rFonts w:ascii="Times" w:hAnsi="Times"/>
              </w:rPr>
              <w:t>0.285</w:t>
            </w:r>
          </w:p>
        </w:tc>
      </w:tr>
      <w:tr w:rsidR="005B56A6" w14:paraId="444E6F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CC221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45893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AE55FB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2544D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CED0F6" w14:textId="77777777" w:rsidR="005B56A6" w:rsidRDefault="005B56A6">
            <w:r>
              <w:rPr>
                <w:rFonts w:ascii="Times" w:hAnsi="Times"/>
              </w:rPr>
              <w:t>-1.209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333394" w14:textId="77777777" w:rsidR="005B56A6" w:rsidRDefault="005B56A6">
            <w:r>
              <w:rPr>
                <w:rFonts w:ascii="Times" w:hAnsi="Times"/>
              </w:rPr>
              <w:t>0.454</w:t>
            </w:r>
          </w:p>
        </w:tc>
      </w:tr>
      <w:tr w:rsidR="005B56A6" w14:paraId="50B915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2437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63F282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5B594B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7D5396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FC63F4" w14:textId="77777777" w:rsidR="005B56A6" w:rsidRDefault="005B56A6">
            <w:r>
              <w:rPr>
                <w:rFonts w:ascii="Times" w:hAnsi="Times"/>
              </w:rPr>
              <w:t>1.814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9365E7" w14:textId="77777777" w:rsidR="005B56A6" w:rsidRDefault="005B56A6">
            <w:r>
              <w:rPr>
                <w:rFonts w:ascii="Times" w:hAnsi="Times"/>
              </w:rPr>
              <w:t>0.140</w:t>
            </w:r>
          </w:p>
        </w:tc>
      </w:tr>
      <w:tr w:rsidR="005B56A6" w14:paraId="046D3AB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7834C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2DB6F8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D103E2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8EF35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1AC672" w14:textId="77777777" w:rsidR="005B56A6" w:rsidRDefault="005B56A6">
            <w:r>
              <w:rPr>
                <w:rFonts w:ascii="Times" w:hAnsi="Times"/>
              </w:rPr>
              <w:t>0.103</w:t>
            </w:r>
          </w:p>
        </w:tc>
        <w:tc>
          <w:tcPr>
            <w:tcW w:w="1247" w:type="dxa"/>
          </w:tcPr>
          <w:p w14:paraId="253BDBD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6D7365F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A0C27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1C620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91BD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DD6EE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F47A7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273DA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47459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4632D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19FCD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0477C6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2F33367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18B4B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CE6545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0FBC97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4AC2D35B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5ABDE027" w14:textId="77777777" w:rsidR="005B56A6" w:rsidRDefault="005B56A6"/>
    <w:p w14:paraId="414D1F58" w14:textId="5868DC17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46B8516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7FE9B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16CAF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75E9B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94900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659E3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7305E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B781E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4C223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94B86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740C15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05D6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0C98E7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2B741" w14:textId="77777777" w:rsidR="005B56A6" w:rsidRDefault="005B56A6">
            <w:r>
              <w:rPr>
                <w:rFonts w:ascii="Times" w:hAnsi="Times"/>
              </w:rPr>
              <w:t>-0.541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4CEA3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08B416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CF8EA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A0FAFB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94640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98E1A4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1502A1" w14:textId="77777777" w:rsidR="005B56A6" w:rsidRDefault="005B56A6">
            <w:r>
              <w:rPr>
                <w:rFonts w:ascii="Times" w:hAnsi="Times"/>
              </w:rPr>
              <w:t>-1.506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12C136" w14:textId="77777777" w:rsidR="005B56A6" w:rsidRDefault="005B56A6">
            <w:r>
              <w:rPr>
                <w:rFonts w:ascii="Times" w:hAnsi="Times"/>
              </w:rPr>
              <w:t>0.265</w:t>
            </w:r>
          </w:p>
        </w:tc>
      </w:tr>
      <w:tr w:rsidR="005B56A6" w14:paraId="13068B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59184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066D43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9A5FA9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549256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7ED312" w14:textId="77777777" w:rsidR="005B56A6" w:rsidRDefault="005B56A6">
            <w:r>
              <w:rPr>
                <w:rFonts w:ascii="Times" w:hAnsi="Times"/>
              </w:rPr>
              <w:t>1.362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742D9B" w14:textId="77777777" w:rsidR="005B56A6" w:rsidRDefault="005B56A6">
            <w:r>
              <w:rPr>
                <w:rFonts w:ascii="Times" w:hAnsi="Times"/>
              </w:rPr>
              <w:t>0.347</w:t>
            </w:r>
          </w:p>
        </w:tc>
      </w:tr>
      <w:tr w:rsidR="005B56A6" w14:paraId="4BE1A5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30A77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94E4E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1D808D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D981E2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587AB7" w14:textId="77777777" w:rsidR="005B56A6" w:rsidRDefault="005B56A6">
            <w:r>
              <w:rPr>
                <w:rFonts w:ascii="Times" w:hAnsi="Times"/>
              </w:rPr>
              <w:t>1.171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68A07C" w14:textId="77777777" w:rsidR="005B56A6" w:rsidRDefault="005B56A6">
            <w:r>
              <w:rPr>
                <w:rFonts w:ascii="Times" w:hAnsi="Times"/>
              </w:rPr>
              <w:t>0.484</w:t>
            </w:r>
          </w:p>
        </w:tc>
      </w:tr>
      <w:tr w:rsidR="005B56A6" w14:paraId="716797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91C55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C6B4E" w14:textId="77777777" w:rsidR="005B56A6" w:rsidRDefault="005B56A6">
            <w:r>
              <w:rPr>
                <w:rFonts w:ascii="Times" w:hAnsi="Times"/>
              </w:rPr>
              <w:t>0.076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BD5ADD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53ADB9" w14:textId="77777777" w:rsidR="005B56A6" w:rsidRDefault="005B56A6">
            <w:r>
              <w:rPr>
                <w:rFonts w:ascii="Times" w:hAnsi="Times"/>
              </w:rPr>
              <w:t>0.094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3C5916" w14:textId="77777777" w:rsidR="005B56A6" w:rsidRDefault="005B56A6">
            <w:r>
              <w:rPr>
                <w:rFonts w:ascii="Times" w:hAnsi="Times"/>
              </w:rPr>
              <w:t>8.219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329AC0" w14:textId="2E11196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C7765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3D748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AC8038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BF8CA8" w14:textId="77777777" w:rsidR="005B56A6" w:rsidRDefault="005B56A6">
            <w:r>
              <w:rPr>
                <w:rFonts w:ascii="Times" w:hAnsi="Times"/>
              </w:rPr>
              <w:t>-0.064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83D83B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0B290C" w14:textId="77777777" w:rsidR="005B56A6" w:rsidRDefault="005B56A6">
            <w:r>
              <w:rPr>
                <w:rFonts w:ascii="Times" w:hAnsi="Times"/>
              </w:rPr>
              <w:t>-4.937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32947D" w14:textId="7018F3A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304864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70C95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E9A4BD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61CA17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92AF9D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682361" w14:textId="77777777" w:rsidR="005B56A6" w:rsidRDefault="005B56A6">
            <w:r>
              <w:rPr>
                <w:rFonts w:ascii="Times" w:hAnsi="Times"/>
              </w:rPr>
              <w:t>7.207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21820" w14:textId="07511ED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168F7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A1096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338C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6A54E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9067D7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CA062" w14:textId="77777777" w:rsidR="005B56A6" w:rsidRDefault="005B56A6">
            <w:r>
              <w:rPr>
                <w:rFonts w:ascii="Times" w:hAnsi="Times"/>
              </w:rPr>
              <w:t>1.052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D1C46A" w14:textId="77777777" w:rsidR="005B56A6" w:rsidRDefault="005B56A6">
            <w:r>
              <w:rPr>
                <w:rFonts w:ascii="Times" w:hAnsi="Times"/>
              </w:rPr>
              <w:t>0.586</w:t>
            </w:r>
          </w:p>
        </w:tc>
      </w:tr>
      <w:tr w:rsidR="005B56A6" w14:paraId="716DD8B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E1CC1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6005B3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7537E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DAF874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7A5D0C" w14:textId="77777777" w:rsidR="005B56A6" w:rsidRDefault="005B56A6">
            <w:r>
              <w:rPr>
                <w:rFonts w:ascii="Times" w:hAnsi="Times"/>
              </w:rPr>
              <w:t>-2.242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506635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</w:tr>
      <w:tr w:rsidR="005B56A6" w14:paraId="430946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1FE00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E2A75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3A87ED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7D6857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891E5" w14:textId="77777777" w:rsidR="005B56A6" w:rsidRDefault="005B56A6">
            <w:r>
              <w:rPr>
                <w:rFonts w:ascii="Times" w:hAnsi="Times"/>
              </w:rPr>
              <w:t>-1.768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A1D231" w14:textId="77777777" w:rsidR="005B56A6" w:rsidRDefault="005B56A6">
            <w:r>
              <w:rPr>
                <w:rFonts w:ascii="Times" w:hAnsi="Times"/>
              </w:rPr>
              <w:t>0.155</w:t>
            </w:r>
          </w:p>
        </w:tc>
      </w:tr>
      <w:tr w:rsidR="005B56A6" w14:paraId="10945D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E8CFA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7443F0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5F4673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E71B6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FD14FB" w14:textId="77777777" w:rsidR="005B56A6" w:rsidRDefault="005B56A6">
            <w:r>
              <w:rPr>
                <w:rFonts w:ascii="Times" w:hAnsi="Times"/>
              </w:rPr>
              <w:t>-0.687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1AAE0F" w14:textId="77777777" w:rsidR="005B56A6" w:rsidRDefault="005B56A6">
            <w:r>
              <w:rPr>
                <w:rFonts w:ascii="Times" w:hAnsi="Times"/>
              </w:rPr>
              <w:t>0.985</w:t>
            </w:r>
          </w:p>
        </w:tc>
      </w:tr>
      <w:tr w:rsidR="005B56A6" w14:paraId="7E0AE8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C9439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323F83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BB47A7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B89AF3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1D287A" w14:textId="77777777" w:rsidR="005B56A6" w:rsidRDefault="005B56A6">
            <w:r>
              <w:rPr>
                <w:rFonts w:ascii="Times" w:hAnsi="Times"/>
              </w:rPr>
              <w:t>-0.918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A6C61C" w14:textId="77777777" w:rsidR="005B56A6" w:rsidRDefault="005B56A6">
            <w:r>
              <w:rPr>
                <w:rFonts w:ascii="Times" w:hAnsi="Times"/>
              </w:rPr>
              <w:t>0.717</w:t>
            </w:r>
          </w:p>
        </w:tc>
      </w:tr>
      <w:tr w:rsidR="005B56A6" w14:paraId="6ED6B89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7FB54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5A722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DB458D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07E8D9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7C9045" w14:textId="77777777" w:rsidR="005B56A6" w:rsidRDefault="005B56A6">
            <w:r>
              <w:rPr>
                <w:rFonts w:ascii="Times" w:hAnsi="Times"/>
              </w:rPr>
              <w:t>-0.880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B76CD3" w14:textId="77777777" w:rsidR="005B56A6" w:rsidRDefault="005B56A6">
            <w:r>
              <w:rPr>
                <w:rFonts w:ascii="Times" w:hAnsi="Times"/>
              </w:rPr>
              <w:t>0.758</w:t>
            </w:r>
          </w:p>
        </w:tc>
      </w:tr>
      <w:tr w:rsidR="005B56A6" w14:paraId="090A07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75305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CC09DE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34D16" w14:textId="77777777" w:rsidR="005B56A6" w:rsidRDefault="005B56A6">
            <w:r>
              <w:rPr>
                <w:rFonts w:ascii="Times" w:hAnsi="Times"/>
              </w:rPr>
              <w:t>-0.044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10AB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9645B5" w14:textId="77777777" w:rsidR="005B56A6" w:rsidRDefault="005B56A6">
            <w:r>
              <w:rPr>
                <w:rFonts w:ascii="Times" w:hAnsi="Times"/>
              </w:rPr>
              <w:t>-2.783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FD289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7DB077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C18A7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EA81AC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7DA063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7EEE5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8BAED1" w14:textId="77777777" w:rsidR="005B56A6" w:rsidRDefault="005B56A6">
            <w:r>
              <w:rPr>
                <w:rFonts w:ascii="Times" w:hAnsi="Times"/>
              </w:rPr>
              <w:t>-1.717</w:t>
            </w:r>
          </w:p>
        </w:tc>
        <w:tc>
          <w:tcPr>
            <w:tcW w:w="1247" w:type="dxa"/>
          </w:tcPr>
          <w:p w14:paraId="2DBE6EE1" w14:textId="77777777" w:rsidR="005B56A6" w:rsidRDefault="005B56A6">
            <w:r>
              <w:rPr>
                <w:rFonts w:ascii="Times" w:hAnsi="Times"/>
              </w:rPr>
              <w:t>0.172</w:t>
            </w:r>
          </w:p>
        </w:tc>
      </w:tr>
    </w:tbl>
    <w:p w14:paraId="75E1265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72863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89EB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29958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59867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88BF8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0EB5A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756E5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16C77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EDB2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592BA0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46818EE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FEECA3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6D041FF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80CAC5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0DEFE06E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73546E43" w14:textId="77777777" w:rsidR="005B56A6" w:rsidRDefault="005B56A6"/>
    <w:p w14:paraId="77F2E7F0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45E36BE" w14:textId="444A7838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3</w:t>
      </w:r>
    </w:p>
    <w:p w14:paraId="5D670F6F" w14:textId="77777777" w:rsidR="005B56A6" w:rsidRDefault="005B56A6"/>
    <w:p w14:paraId="55C7EB4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19976A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B5F96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69D48A" w14:textId="63606CAF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0B6CF4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C96793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2409A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92CB85" w14:textId="19B3D32D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2F3AD9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B5334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7C439D" w14:textId="22B92843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5B97F25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BD43D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AE1982F" w14:textId="77777777" w:rsidR="005B56A6" w:rsidRDefault="005B56A6">
            <w:r>
              <w:rPr>
                <w:rFonts w:ascii="Times" w:hAnsi="Times"/>
              </w:rPr>
              <w:t>0.437</w:t>
            </w:r>
          </w:p>
        </w:tc>
      </w:tr>
    </w:tbl>
    <w:p w14:paraId="6F39582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EBCC9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F710B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48A91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8B160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D888A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FFF39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2FEDA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376B06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8475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B7653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4718A1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88C77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8ADB8" w14:textId="77777777" w:rsidR="005B56A6" w:rsidRDefault="005B56A6">
            <w:r>
              <w:rPr>
                <w:rFonts w:ascii="Times" w:hAnsi="Times"/>
              </w:rPr>
              <w:t>14.212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0D39FF" w14:textId="25F40B7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8F70A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5AEF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9C706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905E0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73369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2EE63" w14:textId="77777777" w:rsidR="005B56A6" w:rsidRDefault="005B56A6">
            <w:r>
              <w:rPr>
                <w:rFonts w:ascii="Times" w:hAnsi="Times"/>
              </w:rPr>
              <w:t>2.573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804580" w14:textId="77777777" w:rsidR="005B56A6" w:rsidRDefault="005B56A6">
            <w:r>
              <w:rPr>
                <w:rFonts w:ascii="Times" w:hAnsi="Times"/>
              </w:rPr>
              <w:t>0.204</w:t>
            </w:r>
          </w:p>
        </w:tc>
      </w:tr>
      <w:tr w:rsidR="005B56A6" w14:paraId="6FA60F8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86649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196E6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ACEAF6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BECA2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5D9AB2" w14:textId="77777777" w:rsidR="005B56A6" w:rsidRDefault="005B56A6">
            <w:r>
              <w:rPr>
                <w:rFonts w:ascii="Times" w:hAnsi="Times"/>
              </w:rPr>
              <w:t>-0.521</w:t>
            </w:r>
          </w:p>
        </w:tc>
        <w:tc>
          <w:tcPr>
            <w:tcW w:w="1247" w:type="dxa"/>
          </w:tcPr>
          <w:p w14:paraId="690493C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50AED73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49E44E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83D1F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1AE14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410D8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B0B86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F27934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C5CE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A2E34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50D8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15CB5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62C40DD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C4961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2BAEF9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E46385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08CAAFB9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1653F5CE" w14:textId="77777777" w:rsidR="005B56A6" w:rsidRDefault="005B56A6"/>
    <w:p w14:paraId="2E09AD9D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456285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48AFC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56764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05935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F20D8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FDD23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76E14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AD0AF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B20D9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12FD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95F991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94065E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C5240F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051A1C" w14:textId="77777777" w:rsidR="005B56A6" w:rsidRDefault="005B56A6">
            <w:r>
              <w:rPr>
                <w:rFonts w:ascii="Times" w:hAnsi="Times"/>
              </w:rPr>
              <w:t>13.535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C762AA" w14:textId="1BAC2EE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86AE8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56BA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2FAFA6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725277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D26CE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A9CE29" w14:textId="77777777" w:rsidR="005B56A6" w:rsidRDefault="005B56A6">
            <w:r>
              <w:rPr>
                <w:rFonts w:ascii="Times" w:hAnsi="Times"/>
              </w:rPr>
              <w:t>-2.573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56E3B7" w14:textId="77777777" w:rsidR="005B56A6" w:rsidRDefault="005B56A6">
            <w:r>
              <w:rPr>
                <w:rFonts w:ascii="Times" w:hAnsi="Times"/>
              </w:rPr>
              <w:t>0.204</w:t>
            </w:r>
          </w:p>
        </w:tc>
      </w:tr>
      <w:tr w:rsidR="005B56A6" w14:paraId="020F98E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8571A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AAAB91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84B5E9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439C7C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D7302A" w14:textId="77777777" w:rsidR="005B56A6" w:rsidRDefault="005B56A6">
            <w:r>
              <w:rPr>
                <w:rFonts w:ascii="Times" w:hAnsi="Times"/>
              </w:rPr>
              <w:t>-2.331</w:t>
            </w:r>
          </w:p>
        </w:tc>
        <w:tc>
          <w:tcPr>
            <w:tcW w:w="1247" w:type="dxa"/>
          </w:tcPr>
          <w:p w14:paraId="3A5FA37C" w14:textId="77777777" w:rsidR="005B56A6" w:rsidRDefault="005B56A6">
            <w:r>
              <w:rPr>
                <w:rFonts w:ascii="Times" w:hAnsi="Times"/>
              </w:rPr>
              <w:t>0.398</w:t>
            </w:r>
          </w:p>
        </w:tc>
      </w:tr>
    </w:tbl>
    <w:p w14:paraId="2B6A7D8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08FFE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5DD4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9BB4F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79FF7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4B01C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424BD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3440A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A27162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E4A773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F8C18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59B0197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087659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52311E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333A1E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6149723B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53CE2134" w14:textId="77777777" w:rsidR="005B56A6" w:rsidRDefault="005B56A6"/>
    <w:p w14:paraId="46E799E3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49B6E04" w14:textId="78B806B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4</w:t>
      </w:r>
    </w:p>
    <w:p w14:paraId="09D890A2" w14:textId="77777777" w:rsidR="005B56A6" w:rsidRDefault="005B56A6"/>
    <w:p w14:paraId="54315005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02D7C05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7DB9D0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FB5C85" w14:textId="14A4ACBA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191EA8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31996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79C9F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4592B2" w14:textId="56BF171D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200A36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B24C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1CC04E" w14:textId="7BE69756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5F50C15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2DB53E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32EA3D9" w14:textId="77777777" w:rsidR="005B56A6" w:rsidRDefault="005B56A6">
            <w:r>
              <w:rPr>
                <w:rFonts w:ascii="Times" w:hAnsi="Times"/>
              </w:rPr>
              <w:t>0.482</w:t>
            </w:r>
          </w:p>
        </w:tc>
      </w:tr>
    </w:tbl>
    <w:p w14:paraId="38168DE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C7CB3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4EF2E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CA01F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B9CCA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CE26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B785E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98D6F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7EC23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01FE6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A3DEA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61B31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FDF0D4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0CE08A" w14:textId="77777777" w:rsidR="005B56A6" w:rsidRDefault="005B56A6">
            <w:r>
              <w:rPr>
                <w:rFonts w:ascii="Times" w:hAnsi="Times"/>
              </w:rPr>
              <w:t>15.385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0EDAC8" w14:textId="4619EB0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D0143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29B7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7BE78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6DA2D2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0C336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1C931F" w14:textId="77777777" w:rsidR="005B56A6" w:rsidRDefault="005B56A6">
            <w:r>
              <w:rPr>
                <w:rFonts w:ascii="Times" w:hAnsi="Times"/>
              </w:rPr>
              <w:t>0.901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44AF2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1218EA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9745D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5E4CA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AF6175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3AA797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3BF66B" w14:textId="77777777" w:rsidR="005B56A6" w:rsidRDefault="005B56A6">
            <w:r>
              <w:rPr>
                <w:rFonts w:ascii="Times" w:hAnsi="Times"/>
              </w:rPr>
              <w:t>-0.761</w:t>
            </w:r>
          </w:p>
        </w:tc>
        <w:tc>
          <w:tcPr>
            <w:tcW w:w="1247" w:type="dxa"/>
          </w:tcPr>
          <w:p w14:paraId="596920F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6F69582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999FE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66D92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A6A8D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7B52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DDF8A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E89F6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CC406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EF46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81DB9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D326F2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1CE6FE0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DD549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A700FE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1E06A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62F2EFD1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64ABB82B" w14:textId="77777777" w:rsidR="005B56A6" w:rsidRDefault="005B56A6"/>
    <w:p w14:paraId="2AC525DC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84A336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C304A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A2BF0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87236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65A7D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4D9B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812FE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1866E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9C5B1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9AFBF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0F51F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885757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8B7D79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94EC5" w14:textId="77777777" w:rsidR="005B56A6" w:rsidRDefault="005B56A6">
            <w:r>
              <w:rPr>
                <w:rFonts w:ascii="Times" w:hAnsi="Times"/>
              </w:rPr>
              <w:t>13.089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F9DCD" w14:textId="132FE27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B6FDB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2B780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A936B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A48923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2DACD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4CF652" w14:textId="77777777" w:rsidR="005B56A6" w:rsidRDefault="005B56A6">
            <w:r>
              <w:rPr>
                <w:rFonts w:ascii="Times" w:hAnsi="Times"/>
              </w:rPr>
              <w:t>-0.901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927A6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5B3D5F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D477B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64784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6726B7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451C09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517225" w14:textId="77777777" w:rsidR="005B56A6" w:rsidRDefault="005B56A6">
            <w:r>
              <w:rPr>
                <w:rFonts w:ascii="Times" w:hAnsi="Times"/>
              </w:rPr>
              <w:t>-1.396</w:t>
            </w:r>
          </w:p>
        </w:tc>
        <w:tc>
          <w:tcPr>
            <w:tcW w:w="1247" w:type="dxa"/>
          </w:tcPr>
          <w:p w14:paraId="6494A61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4F23F48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E6EE2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69387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A8CB8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94FC1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98F15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7B66FD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F82BE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B8FD6F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DF4DD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BAD628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35E3177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EE0EA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B53BB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C1B367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140C45EB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640935C8" w14:textId="77777777" w:rsidR="005B56A6" w:rsidRDefault="005B56A6"/>
    <w:p w14:paraId="4E263EE2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8542E43" w14:textId="1B5605B9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5</w:t>
      </w:r>
    </w:p>
    <w:p w14:paraId="207F7F95" w14:textId="77777777" w:rsidR="005B56A6" w:rsidRDefault="005B56A6"/>
    <w:p w14:paraId="564E364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185B9C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3C2CB1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35F684" w14:textId="1D633453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3F0841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9D34B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ADFFF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421959" w14:textId="7C95D088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39DC654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F1B0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0F9BE4" w14:textId="1A6DF8CE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19D7159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7261A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BCFB170" w14:textId="77777777" w:rsidR="005B56A6" w:rsidRDefault="005B56A6">
            <w:r>
              <w:rPr>
                <w:rFonts w:ascii="Times" w:hAnsi="Times"/>
              </w:rPr>
              <w:t>0.607</w:t>
            </w:r>
          </w:p>
        </w:tc>
      </w:tr>
    </w:tbl>
    <w:p w14:paraId="6B641E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561AB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E349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7BF24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0A9C6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E288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0697F7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00CA6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42E14F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0DB3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AB76B5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F5F5DC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E5FFB8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9006FF" w14:textId="77777777" w:rsidR="005B56A6" w:rsidRDefault="005B56A6">
            <w:r>
              <w:rPr>
                <w:rFonts w:ascii="Times" w:hAnsi="Times"/>
              </w:rPr>
              <w:t>15.178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690D3F" w14:textId="1D1FA29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BF23E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E6EA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BEEEC4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AACDF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6AE6B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FE1CAE" w14:textId="77777777" w:rsidR="005B56A6" w:rsidRDefault="005B56A6">
            <w:r>
              <w:rPr>
                <w:rFonts w:ascii="Times" w:hAnsi="Times"/>
              </w:rPr>
              <w:t>-3.879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9F28E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02C5376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74361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0AB5BC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EAA7BE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31F192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0D6E2B" w14:textId="77777777" w:rsidR="005B56A6" w:rsidRDefault="005B56A6">
            <w:r>
              <w:rPr>
                <w:rFonts w:ascii="Times" w:hAnsi="Times"/>
              </w:rPr>
              <w:t>-3.619</w:t>
            </w:r>
          </w:p>
        </w:tc>
        <w:tc>
          <w:tcPr>
            <w:tcW w:w="1247" w:type="dxa"/>
          </w:tcPr>
          <w:p w14:paraId="0E48327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</w:tr>
    </w:tbl>
    <w:p w14:paraId="62EB566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FE2DF7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5E0A5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C00F3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156A6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9FEA0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22E012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A4DEC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02873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0A923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9903A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6B91474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9EFD73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12037D8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0B0B4C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6EBD346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3F68A7F1" w14:textId="77777777" w:rsidR="005B56A6" w:rsidRDefault="005B56A6"/>
    <w:p w14:paraId="2CFF9C19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51432D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E1CDE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F022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6B368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17735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B0C77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01709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E09E1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FAC729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88E7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28B46B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9E2152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712654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D81F55" w14:textId="77777777" w:rsidR="005B56A6" w:rsidRDefault="005B56A6">
            <w:r>
              <w:rPr>
                <w:rFonts w:ascii="Times" w:hAnsi="Times"/>
              </w:rPr>
              <w:t>9.526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36F045" w14:textId="72048CD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36F224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B4D7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B9893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D24FFB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534F30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1B9B5" w14:textId="77777777" w:rsidR="005B56A6" w:rsidRDefault="005B56A6">
            <w:r>
              <w:rPr>
                <w:rFonts w:ascii="Times" w:hAnsi="Times"/>
              </w:rPr>
              <w:t>3.879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0E235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5AC460E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834EA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6BFD29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DBC7BE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8A8031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064AC2D" w14:textId="77777777" w:rsidR="005B56A6" w:rsidRDefault="005B56A6">
            <w:r>
              <w:rPr>
                <w:rFonts w:ascii="Times" w:hAnsi="Times"/>
              </w:rPr>
              <w:t>-0.867</w:t>
            </w:r>
          </w:p>
        </w:tc>
        <w:tc>
          <w:tcPr>
            <w:tcW w:w="1247" w:type="dxa"/>
          </w:tcPr>
          <w:p w14:paraId="012DF2B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AC6F17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6FAD6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2921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F1D82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FE5B9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0D4AC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04968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F303D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E8569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4F54E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79A8B1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0112828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B411D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22CA5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BA95B9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5A0EB3BF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3E271EBC" w14:textId="77777777" w:rsidR="005B56A6" w:rsidRDefault="005B56A6"/>
    <w:p w14:paraId="7DD2DF05" w14:textId="3B5BE0AA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1DC2CE7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44361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7834B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8AA61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11E1B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0D405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9093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926542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21860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F6D10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BCFDC3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5FF8FB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DF9889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EBBA6D" w14:textId="77777777" w:rsidR="005B56A6" w:rsidRDefault="005B56A6">
            <w:r>
              <w:rPr>
                <w:rFonts w:ascii="Times" w:hAnsi="Times"/>
              </w:rPr>
              <w:t>-0.408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5BCEC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C7DB40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34BE5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7746E2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70AD1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96CF0A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9187AC" w14:textId="77777777" w:rsidR="005B56A6" w:rsidRDefault="005B56A6">
            <w:r>
              <w:rPr>
                <w:rFonts w:ascii="Times" w:hAnsi="Times"/>
              </w:rPr>
              <w:t>-2.657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0ED7E8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</w:tr>
      <w:tr w:rsidR="005B56A6" w14:paraId="0A245C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7034B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A3A8CC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F833C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AA6892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7A5F5C" w14:textId="77777777" w:rsidR="005B56A6" w:rsidRDefault="005B56A6">
            <w:r>
              <w:rPr>
                <w:rFonts w:ascii="Times" w:hAnsi="Times"/>
              </w:rPr>
              <w:t>0.617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A940B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183B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F811E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D2EA7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7A79A6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99D702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DA2B50" w14:textId="77777777" w:rsidR="005B56A6" w:rsidRDefault="005B56A6">
            <w:r>
              <w:rPr>
                <w:rFonts w:ascii="Times" w:hAnsi="Times"/>
              </w:rPr>
              <w:t>0.877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BC6FC2" w14:textId="77777777" w:rsidR="005B56A6" w:rsidRDefault="005B56A6">
            <w:r>
              <w:rPr>
                <w:rFonts w:ascii="Times" w:hAnsi="Times"/>
              </w:rPr>
              <w:t>0.761</w:t>
            </w:r>
          </w:p>
        </w:tc>
      </w:tr>
      <w:tr w:rsidR="005B56A6" w14:paraId="76DAE6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A3BF3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EB507D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7B852E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B11146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082EC" w14:textId="77777777" w:rsidR="005B56A6" w:rsidRDefault="005B56A6">
            <w:r>
              <w:rPr>
                <w:rFonts w:ascii="Times" w:hAnsi="Times"/>
              </w:rPr>
              <w:t>-0.203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DB5F1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ABFA8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B7154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B8E989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E4204F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B85423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808999" w14:textId="77777777" w:rsidR="005B56A6" w:rsidRDefault="005B56A6">
            <w:r>
              <w:rPr>
                <w:rFonts w:ascii="Times" w:hAnsi="Times"/>
              </w:rPr>
              <w:t>5.198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2B85FB" w14:textId="0459BCB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04001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9DF7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1C6845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D90D2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D9CB09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4EF181" w14:textId="77777777" w:rsidR="005B56A6" w:rsidRDefault="005B56A6">
            <w:r>
              <w:rPr>
                <w:rFonts w:ascii="Times" w:hAnsi="Times"/>
              </w:rPr>
              <w:t>2.890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93EEE2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66E0226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95144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375462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AD321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71A7C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6FCC21" w14:textId="77777777" w:rsidR="005B56A6" w:rsidRDefault="005B56A6">
            <w:r>
              <w:rPr>
                <w:rFonts w:ascii="Times" w:hAnsi="Times"/>
              </w:rPr>
              <w:t>4.242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F6F9F5" w14:textId="4CBCBDA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672AB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942FD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FD33D0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B97613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F383A2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0D9154" w14:textId="77777777" w:rsidR="005B56A6" w:rsidRDefault="005B56A6">
            <w:r>
              <w:rPr>
                <w:rFonts w:ascii="Times" w:hAnsi="Times"/>
              </w:rPr>
              <w:t>-1.572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8D1531" w14:textId="77777777" w:rsidR="005B56A6" w:rsidRDefault="005B56A6">
            <w:r>
              <w:rPr>
                <w:rFonts w:ascii="Times" w:hAnsi="Times"/>
              </w:rPr>
              <w:t>0.232</w:t>
            </w:r>
          </w:p>
        </w:tc>
      </w:tr>
      <w:tr w:rsidR="005B56A6" w14:paraId="12EA94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36B23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0C048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BD2FC5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DE7973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E60560" w14:textId="77777777" w:rsidR="005B56A6" w:rsidRDefault="005B56A6">
            <w:r>
              <w:rPr>
                <w:rFonts w:ascii="Times" w:hAnsi="Times"/>
              </w:rPr>
              <w:t>-3.988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68EA1F" w14:textId="5ABE1B0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7EF6A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52F27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2DA7DD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8D85D3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53E6D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CC85BF" w14:textId="77777777" w:rsidR="005B56A6" w:rsidRDefault="005B56A6">
            <w:r>
              <w:rPr>
                <w:rFonts w:ascii="Times" w:hAnsi="Times"/>
              </w:rPr>
              <w:t>-2.205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33EBF1" w14:textId="77777777" w:rsidR="005B56A6" w:rsidRDefault="005B56A6">
            <w:r>
              <w:rPr>
                <w:rFonts w:ascii="Times" w:hAnsi="Times"/>
              </w:rPr>
              <w:t>0.055</w:t>
            </w:r>
          </w:p>
        </w:tc>
      </w:tr>
      <w:tr w:rsidR="005B56A6" w14:paraId="3367381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DA29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66E3DF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40A260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A217D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795A36" w14:textId="77777777" w:rsidR="005B56A6" w:rsidRDefault="005B56A6">
            <w:r>
              <w:rPr>
                <w:rFonts w:ascii="Times" w:hAnsi="Times"/>
              </w:rPr>
              <w:t>-0.994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86B1FD" w14:textId="77777777" w:rsidR="005B56A6" w:rsidRDefault="005B56A6">
            <w:r>
              <w:rPr>
                <w:rFonts w:ascii="Times" w:hAnsi="Times"/>
              </w:rPr>
              <w:t>0.641</w:t>
            </w:r>
          </w:p>
        </w:tc>
      </w:tr>
      <w:tr w:rsidR="005B56A6" w14:paraId="6EB56D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DF838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C59C3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0709CD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0FE82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AACA3" w14:textId="77777777" w:rsidR="005B56A6" w:rsidRDefault="005B56A6">
            <w:r>
              <w:rPr>
                <w:rFonts w:ascii="Times" w:hAnsi="Times"/>
              </w:rPr>
              <w:t>-1.217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CDBC17" w14:textId="77777777" w:rsidR="005B56A6" w:rsidRDefault="005B56A6">
            <w:r>
              <w:rPr>
                <w:rFonts w:ascii="Times" w:hAnsi="Times"/>
              </w:rPr>
              <w:t>0.448</w:t>
            </w:r>
          </w:p>
        </w:tc>
      </w:tr>
      <w:tr w:rsidR="005B56A6" w14:paraId="1F24C5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41910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65D80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1CF1CF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7582A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22A63F" w14:textId="77777777" w:rsidR="005B56A6" w:rsidRDefault="005B56A6">
            <w:r>
              <w:rPr>
                <w:rFonts w:ascii="Times" w:hAnsi="Times"/>
              </w:rPr>
              <w:t>-0.329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50ADB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6DD18C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A79A4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D74003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BF63DF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671F02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1D3DA8" w14:textId="77777777" w:rsidR="005B56A6" w:rsidRDefault="005B56A6">
            <w:r>
              <w:rPr>
                <w:rFonts w:ascii="Times" w:hAnsi="Times"/>
              </w:rPr>
              <w:t>-0.605</w:t>
            </w:r>
          </w:p>
        </w:tc>
        <w:tc>
          <w:tcPr>
            <w:tcW w:w="1247" w:type="dxa"/>
          </w:tcPr>
          <w:p w14:paraId="24D33D2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7B0CFC9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AABCB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43D6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6052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02CC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D22A4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CBFBED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A2C16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27F5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3CB85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782210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564AC9D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3082D4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BD85A2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BC8253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3AE09F44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</w:tbl>
    <w:p w14:paraId="0E2F4582" w14:textId="77777777" w:rsidR="005B56A6" w:rsidRDefault="005B56A6"/>
    <w:p w14:paraId="468A495E" w14:textId="534AF05F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422D7D6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92080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2FD1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75844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60434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00D59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0E54B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D6164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2B573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F338C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D58B5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FAE80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61DD1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2D968" w14:textId="77777777" w:rsidR="005B56A6" w:rsidRDefault="005B56A6">
            <w:r>
              <w:rPr>
                <w:rFonts w:ascii="Times" w:hAnsi="Times"/>
              </w:rPr>
              <w:t>1.017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2B35A3" w14:textId="77777777" w:rsidR="005B56A6" w:rsidRDefault="005B56A6">
            <w:r>
              <w:rPr>
                <w:rFonts w:ascii="Times" w:hAnsi="Times"/>
              </w:rPr>
              <w:t>0.619</w:t>
            </w:r>
          </w:p>
        </w:tc>
      </w:tr>
      <w:tr w:rsidR="005B56A6" w14:paraId="334B894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15169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102228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FB0BB5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FCFAE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32E3E3" w14:textId="77777777" w:rsidR="005B56A6" w:rsidRDefault="005B56A6">
            <w:r>
              <w:rPr>
                <w:rFonts w:ascii="Times" w:hAnsi="Times"/>
              </w:rPr>
              <w:t>-2.446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5D3F20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</w:tr>
      <w:tr w:rsidR="005B56A6" w14:paraId="626B86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DEAD7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B21A1B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05029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2FD9E9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C78F24" w14:textId="77777777" w:rsidR="005B56A6" w:rsidRDefault="005B56A6">
            <w:r>
              <w:rPr>
                <w:rFonts w:ascii="Times" w:hAnsi="Times"/>
              </w:rPr>
              <w:t>1.945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CB4D92" w14:textId="77777777" w:rsidR="005B56A6" w:rsidRDefault="005B56A6">
            <w:r>
              <w:rPr>
                <w:rFonts w:ascii="Times" w:hAnsi="Times"/>
              </w:rPr>
              <w:t>0.104</w:t>
            </w:r>
          </w:p>
        </w:tc>
      </w:tr>
      <w:tr w:rsidR="005B56A6" w14:paraId="5D8DAC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0CDF0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D56803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040BB6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42300B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39D132" w14:textId="77777777" w:rsidR="005B56A6" w:rsidRDefault="005B56A6">
            <w:r>
              <w:rPr>
                <w:rFonts w:ascii="Times" w:hAnsi="Times"/>
              </w:rPr>
              <w:t>2.136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1B0B4F" w14:textId="77777777" w:rsidR="005B56A6" w:rsidRDefault="005B56A6">
            <w:r>
              <w:rPr>
                <w:rFonts w:ascii="Times" w:hAnsi="Times"/>
              </w:rPr>
              <w:t>0.066</w:t>
            </w:r>
          </w:p>
        </w:tc>
      </w:tr>
      <w:tr w:rsidR="005B56A6" w14:paraId="31110DD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23F7D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E8207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334164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054F9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A89E69" w14:textId="77777777" w:rsidR="005B56A6" w:rsidRDefault="005B56A6">
            <w:r>
              <w:rPr>
                <w:rFonts w:ascii="Times" w:hAnsi="Times"/>
              </w:rPr>
              <w:t>0.385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D2123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6F6ED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4CA66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97B6B2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48B463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3D1F31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E283D9" w14:textId="77777777" w:rsidR="005B56A6" w:rsidRDefault="005B56A6">
            <w:r>
              <w:rPr>
                <w:rFonts w:ascii="Times" w:hAnsi="Times"/>
              </w:rPr>
              <w:t>1.884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E90F26" w14:textId="77777777" w:rsidR="005B56A6" w:rsidRDefault="005B56A6">
            <w:r>
              <w:rPr>
                <w:rFonts w:ascii="Times" w:hAnsi="Times"/>
              </w:rPr>
              <w:t>0.120</w:t>
            </w:r>
          </w:p>
        </w:tc>
      </w:tr>
      <w:tr w:rsidR="005B56A6" w14:paraId="230398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F60FB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C6ECE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7B1D95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A916F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19FA8F" w14:textId="77777777" w:rsidR="005B56A6" w:rsidRDefault="005B56A6">
            <w:r>
              <w:rPr>
                <w:rFonts w:ascii="Times" w:hAnsi="Times"/>
              </w:rPr>
              <w:t>1.935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AE125F" w14:textId="77777777" w:rsidR="005B56A6" w:rsidRDefault="005B56A6">
            <w:r>
              <w:rPr>
                <w:rFonts w:ascii="Times" w:hAnsi="Times"/>
              </w:rPr>
              <w:t>0.107</w:t>
            </w:r>
          </w:p>
        </w:tc>
      </w:tr>
      <w:tr w:rsidR="005B56A6" w14:paraId="0ADEF8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0BFB4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B48879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E45914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3A4D46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B35DC3" w14:textId="77777777" w:rsidR="005B56A6" w:rsidRDefault="005B56A6">
            <w:r>
              <w:rPr>
                <w:rFonts w:ascii="Times" w:hAnsi="Times"/>
              </w:rPr>
              <w:t>3.687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20A175" w14:textId="6AFF5F7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D289B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EB251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F9946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BF1918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329A37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530A6B" w14:textId="77777777" w:rsidR="005B56A6" w:rsidRDefault="005B56A6">
            <w:r>
              <w:rPr>
                <w:rFonts w:ascii="Times" w:hAnsi="Times"/>
              </w:rPr>
              <w:t>-0.561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C38DE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6E3341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F0FE5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598C19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605BAC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A99EFD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453104" w14:textId="77777777" w:rsidR="005B56A6" w:rsidRDefault="005B56A6">
            <w:r>
              <w:rPr>
                <w:rFonts w:ascii="Times" w:hAnsi="Times"/>
              </w:rPr>
              <w:t>-3.870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764FE2" w14:textId="6D108E19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33306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524FE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CFA921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9845F5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C0A24B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1EEC5E" w14:textId="77777777" w:rsidR="005B56A6" w:rsidRDefault="005B56A6">
            <w:r>
              <w:rPr>
                <w:rFonts w:ascii="Times" w:hAnsi="Times"/>
              </w:rPr>
              <w:t>-1.945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5E92CF" w14:textId="77777777" w:rsidR="005B56A6" w:rsidRDefault="005B56A6">
            <w:r>
              <w:rPr>
                <w:rFonts w:ascii="Times" w:hAnsi="Times"/>
              </w:rPr>
              <w:t>0.104</w:t>
            </w:r>
          </w:p>
        </w:tc>
      </w:tr>
      <w:tr w:rsidR="005B56A6" w14:paraId="5AB9CA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7B644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1FB69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D6D745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0D29A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04300F" w14:textId="77777777" w:rsidR="005B56A6" w:rsidRDefault="005B56A6">
            <w:r>
              <w:rPr>
                <w:rFonts w:ascii="Times" w:hAnsi="Times"/>
              </w:rPr>
              <w:t>-1.191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B46600" w14:textId="77777777" w:rsidR="005B56A6" w:rsidRDefault="005B56A6">
            <w:r>
              <w:rPr>
                <w:rFonts w:ascii="Times" w:hAnsi="Times"/>
              </w:rPr>
              <w:t>0.467</w:t>
            </w:r>
          </w:p>
        </w:tc>
      </w:tr>
      <w:tr w:rsidR="005B56A6" w14:paraId="02812B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99277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8C2A8B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48EB50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784D94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4507CD" w14:textId="77777777" w:rsidR="005B56A6" w:rsidRDefault="005B56A6">
            <w:r>
              <w:rPr>
                <w:rFonts w:ascii="Times" w:hAnsi="Times"/>
              </w:rPr>
              <w:t>-0.356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48FF9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B667C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5E6A1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8EDA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628686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CF8E8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9AE42D" w14:textId="77777777" w:rsidR="005B56A6" w:rsidRDefault="005B56A6">
            <w:r>
              <w:rPr>
                <w:rFonts w:ascii="Times" w:hAnsi="Times"/>
              </w:rPr>
              <w:t>-2.031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3048D3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</w:tr>
      <w:tr w:rsidR="005B56A6" w14:paraId="59BC71D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5B5B22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680F8D4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D6DBB7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B8019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22502F" w14:textId="77777777" w:rsidR="005B56A6" w:rsidRDefault="005B56A6">
            <w:r>
              <w:rPr>
                <w:rFonts w:ascii="Times" w:hAnsi="Times"/>
              </w:rPr>
              <w:t>-1.143</w:t>
            </w:r>
          </w:p>
        </w:tc>
        <w:tc>
          <w:tcPr>
            <w:tcW w:w="1247" w:type="dxa"/>
          </w:tcPr>
          <w:p w14:paraId="566AC961" w14:textId="77777777" w:rsidR="005B56A6" w:rsidRDefault="005B56A6">
            <w:r>
              <w:rPr>
                <w:rFonts w:ascii="Times" w:hAnsi="Times"/>
              </w:rPr>
              <w:t>0.507</w:t>
            </w:r>
          </w:p>
        </w:tc>
      </w:tr>
    </w:tbl>
    <w:p w14:paraId="2D675F2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7A28C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B946A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D89AC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B6DF5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A21F9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C7852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F0BC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79BB93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1DDAA9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5A3A38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32B51C9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FC48F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89339B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8D9A8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2C6ED383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</w:tbl>
    <w:p w14:paraId="691671B8" w14:textId="77777777" w:rsidR="005B56A6" w:rsidRDefault="005B56A6"/>
    <w:p w14:paraId="3A7A7035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3E74230" w14:textId="5547B1BD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6</w:t>
      </w:r>
    </w:p>
    <w:p w14:paraId="19E300A2" w14:textId="77777777" w:rsidR="005B56A6" w:rsidRDefault="005B56A6"/>
    <w:p w14:paraId="349C0E7C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1E4776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0E5C7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C5616B" w14:textId="4B8F73D9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3705C8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A74569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24B29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E4A3FF" w14:textId="5FE1CB39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5E0F3A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2B8AD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B4B93" w14:textId="14054890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674F129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318FB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D62EDF1" w14:textId="77777777" w:rsidR="005B56A6" w:rsidRDefault="005B56A6">
            <w:r>
              <w:rPr>
                <w:rFonts w:ascii="Times" w:hAnsi="Times"/>
              </w:rPr>
              <w:t>0.449</w:t>
            </w:r>
          </w:p>
        </w:tc>
      </w:tr>
    </w:tbl>
    <w:p w14:paraId="5F87FA3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48352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983E3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97C36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31521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2805B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71106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8E489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20C74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0D224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E8A50E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10EAD1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0D40F2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8168C4" w14:textId="77777777" w:rsidR="005B56A6" w:rsidRDefault="005B56A6">
            <w:r>
              <w:rPr>
                <w:rFonts w:ascii="Times" w:hAnsi="Times"/>
              </w:rPr>
              <w:t>17.801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9D13C6" w14:textId="19E1E5A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6CBD8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DAC60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C9566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2C3823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2452B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D47424" w14:textId="77777777" w:rsidR="005B56A6" w:rsidRDefault="005B56A6">
            <w:r>
              <w:rPr>
                <w:rFonts w:ascii="Times" w:hAnsi="Times"/>
              </w:rPr>
              <w:t>-4.493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7843BF" w14:textId="2086FCF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51DAFA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54ABAE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EFE623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5CA07B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8591BC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34A74C" w14:textId="77777777" w:rsidR="005B56A6" w:rsidRDefault="005B56A6">
            <w:r>
              <w:rPr>
                <w:rFonts w:ascii="Times" w:hAnsi="Times"/>
              </w:rPr>
              <w:t>-1.557</w:t>
            </w:r>
          </w:p>
        </w:tc>
        <w:tc>
          <w:tcPr>
            <w:tcW w:w="1247" w:type="dxa"/>
          </w:tcPr>
          <w:p w14:paraId="6202EBD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7EE7933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37671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08B6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0354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E83E2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A45C5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BD85B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F039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C8512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DD306F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97FD2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7A90213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43A0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7B9A3B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D89C28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03EB726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065758B5" w14:textId="77777777" w:rsidR="005B56A6" w:rsidRDefault="005B56A6"/>
    <w:p w14:paraId="5FF2D8DD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276909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117FE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94F5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9350A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8A2B0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A177E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81808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2DA4CD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78FCD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89618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6FA400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38F08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C309A3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5582FD" w14:textId="77777777" w:rsidR="005B56A6" w:rsidRDefault="005B56A6">
            <w:r>
              <w:rPr>
                <w:rFonts w:ascii="Times" w:hAnsi="Times"/>
              </w:rPr>
              <w:t>9.841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8EF669" w14:textId="7019EFB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24261F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BBFF5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F7C7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97464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7042ED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C440DC" w14:textId="77777777" w:rsidR="005B56A6" w:rsidRDefault="005B56A6">
            <w:r>
              <w:rPr>
                <w:rFonts w:ascii="Times" w:hAnsi="Times"/>
              </w:rPr>
              <w:t>4.493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F90BB2" w14:textId="221ED76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F11C26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7B5F4D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7E8BF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CD1F02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2B6F1D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5267C7" w14:textId="77777777" w:rsidR="005B56A6" w:rsidRDefault="005B56A6">
            <w:r>
              <w:rPr>
                <w:rFonts w:ascii="Times" w:hAnsi="Times"/>
              </w:rPr>
              <w:t>1.624</w:t>
            </w:r>
          </w:p>
        </w:tc>
        <w:tc>
          <w:tcPr>
            <w:tcW w:w="1247" w:type="dxa"/>
          </w:tcPr>
          <w:p w14:paraId="646418A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175D166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023EB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30836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2D92B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61FB8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FA3DD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A796D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FC37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F089F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E8AED3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87D169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49C1E75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6134B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307C71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22CFCC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5C8A894B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2ED43644" w14:textId="77777777" w:rsidR="005B56A6" w:rsidRDefault="005B56A6"/>
    <w:p w14:paraId="1E32A3C0" w14:textId="35190675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17C0B67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03598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24080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54115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9FD9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F157A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BD63E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AFAAB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D90C4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330A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81C74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088A85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B6FE3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442F8B" w14:textId="77777777" w:rsidR="005B56A6" w:rsidRDefault="005B56A6">
            <w:r>
              <w:rPr>
                <w:rFonts w:ascii="Times" w:hAnsi="Times"/>
              </w:rPr>
              <w:t>0.208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E0C920" w14:textId="77777777" w:rsidR="005B56A6" w:rsidRDefault="005B56A6">
            <w:r>
              <w:rPr>
                <w:rFonts w:ascii="Times" w:hAnsi="Times"/>
              </w:rPr>
              <w:t>0.835</w:t>
            </w:r>
          </w:p>
        </w:tc>
      </w:tr>
      <w:tr w:rsidR="005B56A6" w14:paraId="1D7E5D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D0BBE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C53141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FF8E7C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0A1F42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5E1CB0" w14:textId="77777777" w:rsidR="005B56A6" w:rsidRDefault="005B56A6">
            <w:r>
              <w:rPr>
                <w:rFonts w:ascii="Times" w:hAnsi="Times"/>
              </w:rPr>
              <w:t>-0.833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7F737C" w14:textId="77777777" w:rsidR="005B56A6" w:rsidRDefault="005B56A6">
            <w:r>
              <w:rPr>
                <w:rFonts w:ascii="Times" w:hAnsi="Times"/>
              </w:rPr>
              <w:t>0.405</w:t>
            </w:r>
          </w:p>
        </w:tc>
      </w:tr>
      <w:tr w:rsidR="005B56A6" w14:paraId="39B5B3B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CE133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2E576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E9D594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B3765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CEDC50" w14:textId="77777777" w:rsidR="005B56A6" w:rsidRDefault="005B56A6">
            <w:r>
              <w:rPr>
                <w:rFonts w:ascii="Times" w:hAnsi="Times"/>
              </w:rPr>
              <w:t>-0.184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E6CF91" w14:textId="77777777" w:rsidR="005B56A6" w:rsidRDefault="005B56A6">
            <w:r>
              <w:rPr>
                <w:rFonts w:ascii="Times" w:hAnsi="Times"/>
              </w:rPr>
              <w:t>0.854</w:t>
            </w:r>
          </w:p>
        </w:tc>
      </w:tr>
      <w:tr w:rsidR="005B56A6" w14:paraId="2C40F3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BD06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B9746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28BA6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A4340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6D9AE8" w14:textId="77777777" w:rsidR="005B56A6" w:rsidRDefault="005B56A6">
            <w:r>
              <w:rPr>
                <w:rFonts w:ascii="Times" w:hAnsi="Times"/>
              </w:rPr>
              <w:t>1.773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DC9B5B" w14:textId="77777777" w:rsidR="005B56A6" w:rsidRDefault="005B56A6">
            <w:r>
              <w:rPr>
                <w:rFonts w:ascii="Times" w:hAnsi="Times"/>
              </w:rPr>
              <w:t>0.077</w:t>
            </w:r>
          </w:p>
        </w:tc>
      </w:tr>
      <w:tr w:rsidR="005B56A6" w14:paraId="5E9135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CBA3D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58429E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00A25A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159AD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B9E272" w14:textId="77777777" w:rsidR="005B56A6" w:rsidRDefault="005B56A6">
            <w:r>
              <w:rPr>
                <w:rFonts w:ascii="Times" w:hAnsi="Times"/>
              </w:rPr>
              <w:t>0.805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30E36A" w14:textId="77777777" w:rsidR="005B56A6" w:rsidRDefault="005B56A6">
            <w:r>
              <w:rPr>
                <w:rFonts w:ascii="Times" w:hAnsi="Times"/>
              </w:rPr>
              <w:t>0.421</w:t>
            </w:r>
          </w:p>
        </w:tc>
      </w:tr>
      <w:tr w:rsidR="005B56A6" w14:paraId="3DED6DC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C2022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D873C5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E26DB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574AD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9F7DF" w14:textId="77777777" w:rsidR="005B56A6" w:rsidRDefault="005B56A6">
            <w:r>
              <w:rPr>
                <w:rFonts w:ascii="Times" w:hAnsi="Times"/>
              </w:rPr>
              <w:t>2.837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071CE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  <w:tr w:rsidR="005B56A6" w14:paraId="64F7931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98BE7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D0836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4EA10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8528E5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7EA35E" w14:textId="77777777" w:rsidR="005B56A6" w:rsidRDefault="005B56A6">
            <w:r>
              <w:rPr>
                <w:rFonts w:ascii="Times" w:hAnsi="Times"/>
              </w:rPr>
              <w:t>1.380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4E469B" w14:textId="77777777" w:rsidR="005B56A6" w:rsidRDefault="005B56A6">
            <w:r>
              <w:rPr>
                <w:rFonts w:ascii="Times" w:hAnsi="Times"/>
              </w:rPr>
              <w:t>0.168</w:t>
            </w:r>
          </w:p>
        </w:tc>
      </w:tr>
      <w:tr w:rsidR="005B56A6" w14:paraId="703E3D2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D2604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C34601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61442B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80FB1D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2E6B0B" w14:textId="77777777" w:rsidR="005B56A6" w:rsidRDefault="005B56A6">
            <w:r>
              <w:rPr>
                <w:rFonts w:ascii="Times" w:hAnsi="Times"/>
              </w:rPr>
              <w:t>4.045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CD40DD" w14:textId="633E3A7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FDD2CC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BC8CA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6BF4C0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931AE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13C871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D3D91" w14:textId="77777777" w:rsidR="005B56A6" w:rsidRDefault="005B56A6">
            <w:r>
              <w:rPr>
                <w:rFonts w:ascii="Times" w:hAnsi="Times"/>
              </w:rPr>
              <w:t>-1.938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2FA517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</w:tr>
      <w:tr w:rsidR="005B56A6" w14:paraId="65022AB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0BF52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C8ED14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BE12D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3A24B6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9F17C8" w14:textId="77777777" w:rsidR="005B56A6" w:rsidRDefault="005B56A6">
            <w:r>
              <w:rPr>
                <w:rFonts w:ascii="Times" w:hAnsi="Times"/>
              </w:rPr>
              <w:t>-1.633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60574F" w14:textId="77777777" w:rsidR="005B56A6" w:rsidRDefault="005B56A6">
            <w:r>
              <w:rPr>
                <w:rFonts w:ascii="Times" w:hAnsi="Times"/>
              </w:rPr>
              <w:t>0.103</w:t>
            </w:r>
          </w:p>
        </w:tc>
      </w:tr>
      <w:tr w:rsidR="005B56A6" w14:paraId="4A9E196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2DB77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E3921E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94C7C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A804BE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AC2BF" w14:textId="77777777" w:rsidR="005B56A6" w:rsidRDefault="005B56A6">
            <w:r>
              <w:rPr>
                <w:rFonts w:ascii="Times" w:hAnsi="Times"/>
              </w:rPr>
              <w:t>-0.790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9DC513" w14:textId="77777777" w:rsidR="005B56A6" w:rsidRDefault="005B56A6">
            <w:r>
              <w:rPr>
                <w:rFonts w:ascii="Times" w:hAnsi="Times"/>
              </w:rPr>
              <w:t>0.430</w:t>
            </w:r>
          </w:p>
        </w:tc>
      </w:tr>
      <w:tr w:rsidR="005B56A6" w14:paraId="733AB87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418AC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754ED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5DFBBF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FBB55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1289C4" w14:textId="77777777" w:rsidR="005B56A6" w:rsidRDefault="005B56A6">
            <w:r>
              <w:rPr>
                <w:rFonts w:ascii="Times" w:hAnsi="Times"/>
              </w:rPr>
              <w:t>1.159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3BEE89" w14:textId="77777777" w:rsidR="005B56A6" w:rsidRDefault="005B56A6">
            <w:r>
              <w:rPr>
                <w:rFonts w:ascii="Times" w:hAnsi="Times"/>
              </w:rPr>
              <w:t>0.247</w:t>
            </w:r>
          </w:p>
        </w:tc>
      </w:tr>
      <w:tr w:rsidR="005B56A6" w14:paraId="5AF0E1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C2832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2DFB61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11A961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9BD2D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F56651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62F8D5" w14:textId="77777777" w:rsidR="005B56A6" w:rsidRDefault="005B56A6">
            <w:r>
              <w:rPr>
                <w:rFonts w:ascii="Times" w:hAnsi="Times"/>
              </w:rPr>
              <w:t>0.965</w:t>
            </w:r>
          </w:p>
        </w:tc>
      </w:tr>
      <w:tr w:rsidR="005B56A6" w14:paraId="423567E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FBD82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A0820D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A9E870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707FA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09BBE5" w14:textId="77777777" w:rsidR="005B56A6" w:rsidRDefault="005B56A6">
            <w:r>
              <w:rPr>
                <w:rFonts w:ascii="Times" w:hAnsi="Times"/>
              </w:rPr>
              <w:t>-3.509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79EAE6" w14:textId="56E58C7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082043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5E0CEE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6F6683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BC9891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35B895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F71807" w14:textId="77777777" w:rsidR="005B56A6" w:rsidRDefault="005B56A6">
            <w:r>
              <w:rPr>
                <w:rFonts w:ascii="Times" w:hAnsi="Times"/>
              </w:rPr>
              <w:t>-2.807</w:t>
            </w:r>
          </w:p>
        </w:tc>
        <w:tc>
          <w:tcPr>
            <w:tcW w:w="1247" w:type="dxa"/>
          </w:tcPr>
          <w:p w14:paraId="43618D9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</w:tbl>
    <w:p w14:paraId="66E99A4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61B1A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D1B61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43980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D02B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CCFD3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B821A2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DAFD5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35F00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4665A7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B6B672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1E60EA1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31B20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88171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EB28BF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5D86FB3B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</w:tr>
    </w:tbl>
    <w:p w14:paraId="07013E2A" w14:textId="77777777" w:rsidR="005B56A6" w:rsidRDefault="005B56A6"/>
    <w:p w14:paraId="172F0255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ABFAC0B" w14:textId="7581FF60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7</w:t>
      </w:r>
    </w:p>
    <w:p w14:paraId="4637ECA0" w14:textId="77777777" w:rsidR="005B56A6" w:rsidRDefault="005B56A6"/>
    <w:p w14:paraId="6A7D8CAA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D8A4E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148114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E2BD9E" w14:textId="4093CF59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913A94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0365A4A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EB6A8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637AAB" w14:textId="6F3BE039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50EB4A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6951E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7934CB" w14:textId="6715D3FB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7E233D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D8C78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10529D9" w14:textId="77777777" w:rsidR="005B56A6" w:rsidRDefault="005B56A6">
            <w:r>
              <w:rPr>
                <w:rFonts w:ascii="Times" w:hAnsi="Times"/>
              </w:rPr>
              <w:t>0.473</w:t>
            </w:r>
          </w:p>
        </w:tc>
      </w:tr>
    </w:tbl>
    <w:p w14:paraId="290D78F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8B2BB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E73B6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DDDE4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A5A5D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D8AEC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B5070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DBFE2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6EADB1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C7256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F1AF83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7140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F8F9F0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91D1F" w14:textId="77777777" w:rsidR="005B56A6" w:rsidRDefault="005B56A6">
            <w:r>
              <w:rPr>
                <w:rFonts w:ascii="Times" w:hAnsi="Times"/>
              </w:rPr>
              <w:t>16.607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FED2D5" w14:textId="047E32B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33F3A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E30E8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B13018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8EB8CA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53D1B8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1681B" w14:textId="77777777" w:rsidR="005B56A6" w:rsidRDefault="005B56A6">
            <w:r>
              <w:rPr>
                <w:rFonts w:ascii="Times" w:hAnsi="Times"/>
              </w:rPr>
              <w:t>-6.769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23B763" w14:textId="0138290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CE49B6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A7380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1C0A34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C03B31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AB9985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2D718A" w14:textId="77777777" w:rsidR="005B56A6" w:rsidRDefault="005B56A6">
            <w:r>
              <w:rPr>
                <w:rFonts w:ascii="Times" w:hAnsi="Times"/>
              </w:rPr>
              <w:t>-4.829</w:t>
            </w:r>
          </w:p>
        </w:tc>
        <w:tc>
          <w:tcPr>
            <w:tcW w:w="1247" w:type="dxa"/>
          </w:tcPr>
          <w:p w14:paraId="2469761A" w14:textId="0210BB9F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692B056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E7A2C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7C113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AD7D6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B03C5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06EB3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E0FF5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1527B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A235C9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F6155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9E9D9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2C2EBAC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557AA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275A9B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CBCE3D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4CB3E395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</w:tbl>
    <w:p w14:paraId="17C00A22" w14:textId="77777777" w:rsidR="005B56A6" w:rsidRDefault="005B56A6"/>
    <w:p w14:paraId="3D5189C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C1F5F7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DC70F2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9D958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7EDC8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ED12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0AA22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FB9BF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9B3ED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D8A02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9D42D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99BED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FB5E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733557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D22830" w14:textId="77777777" w:rsidR="005B56A6" w:rsidRDefault="005B56A6">
            <w:r>
              <w:rPr>
                <w:rFonts w:ascii="Times" w:hAnsi="Times"/>
              </w:rPr>
              <w:t>7.047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5CB49F" w14:textId="0F6C714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EF82A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9EABF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37FE37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207BD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3CBF1A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7C1EFD" w14:textId="77777777" w:rsidR="005B56A6" w:rsidRDefault="005B56A6">
            <w:r>
              <w:rPr>
                <w:rFonts w:ascii="Times" w:hAnsi="Times"/>
              </w:rPr>
              <w:t>6.769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BDA1E3" w14:textId="56073E4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F32456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17026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72A70F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7FCEB5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29AA94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81CBC7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</w:tcPr>
          <w:p w14:paraId="58736D3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69D598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074C8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7FA8F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101C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2E6CE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1602C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65E92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4D475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B708F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DF80F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623A2C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45731CB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52D2DB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3FBAE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F1AEF1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26D145E5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</w:tbl>
    <w:p w14:paraId="6C2146A2" w14:textId="77777777" w:rsidR="005B56A6" w:rsidRDefault="005B56A6"/>
    <w:p w14:paraId="539FB0DB" w14:textId="1A3F431A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3050B31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0DADA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F2C0D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DD936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CF4A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F30F9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A950D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90460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158558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FC37B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F12BB6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26B79D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5EDB5A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1D2F4" w14:textId="77777777" w:rsidR="005B56A6" w:rsidRDefault="005B56A6">
            <w:r>
              <w:rPr>
                <w:rFonts w:ascii="Times" w:hAnsi="Times"/>
              </w:rPr>
              <w:t>0.457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D6AA8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D9AA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D70CF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1A2F0A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8B400A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249C5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8DC3B7" w14:textId="77777777" w:rsidR="005B56A6" w:rsidRDefault="005B56A6">
            <w:r>
              <w:rPr>
                <w:rFonts w:ascii="Times" w:hAnsi="Times"/>
              </w:rPr>
              <w:t>-1.768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9A19B9" w14:textId="77777777" w:rsidR="005B56A6" w:rsidRDefault="005B56A6">
            <w:r>
              <w:rPr>
                <w:rFonts w:ascii="Times" w:hAnsi="Times"/>
              </w:rPr>
              <w:t>0.155</w:t>
            </w:r>
          </w:p>
        </w:tc>
      </w:tr>
      <w:tr w:rsidR="005B56A6" w14:paraId="7F3191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75418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ED48C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CBACD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67304E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B4CE0B" w14:textId="77777777" w:rsidR="005B56A6" w:rsidRDefault="005B56A6">
            <w:r>
              <w:rPr>
                <w:rFonts w:ascii="Times" w:hAnsi="Times"/>
              </w:rPr>
              <w:t>1.029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514E31" w14:textId="77777777" w:rsidR="005B56A6" w:rsidRDefault="005B56A6">
            <w:r>
              <w:rPr>
                <w:rFonts w:ascii="Times" w:hAnsi="Times"/>
              </w:rPr>
              <w:t>0.607</w:t>
            </w:r>
          </w:p>
        </w:tc>
      </w:tr>
      <w:tr w:rsidR="005B56A6" w14:paraId="760563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ABBF0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CD242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F18CA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AD55B4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BDCA55" w14:textId="77777777" w:rsidR="005B56A6" w:rsidRDefault="005B56A6">
            <w:r>
              <w:rPr>
                <w:rFonts w:ascii="Times" w:hAnsi="Times"/>
              </w:rPr>
              <w:t>1.657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08071A" w14:textId="77777777" w:rsidR="005B56A6" w:rsidRDefault="005B56A6">
            <w:r>
              <w:rPr>
                <w:rFonts w:ascii="Times" w:hAnsi="Times"/>
              </w:rPr>
              <w:t>0.196</w:t>
            </w:r>
          </w:p>
        </w:tc>
      </w:tr>
      <w:tr w:rsidR="005B56A6" w14:paraId="4169FC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D0F83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F682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DBFBB5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54308A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6D32F" w14:textId="77777777" w:rsidR="005B56A6" w:rsidRDefault="005B56A6">
            <w:r>
              <w:rPr>
                <w:rFonts w:ascii="Times" w:hAnsi="Times"/>
              </w:rPr>
              <w:t>1.545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707CA1" w14:textId="77777777" w:rsidR="005B56A6" w:rsidRDefault="005B56A6">
            <w:r>
              <w:rPr>
                <w:rFonts w:ascii="Times" w:hAnsi="Times"/>
              </w:rPr>
              <w:t>0.245</w:t>
            </w:r>
          </w:p>
        </w:tc>
      </w:tr>
      <w:tr w:rsidR="005B56A6" w14:paraId="6235F3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F7C7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BCDDCE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960F76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C03B8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87B297" w14:textId="77777777" w:rsidR="005B56A6" w:rsidRDefault="005B56A6">
            <w:r>
              <w:rPr>
                <w:rFonts w:ascii="Times" w:hAnsi="Times"/>
              </w:rPr>
              <w:t>3.234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DB115E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1015708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D30ED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D2EC4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27D4D2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1C37E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9A95C8" w14:textId="77777777" w:rsidR="005B56A6" w:rsidRDefault="005B56A6">
            <w:r>
              <w:rPr>
                <w:rFonts w:ascii="Times" w:hAnsi="Times"/>
              </w:rPr>
              <w:t>2.283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70D7D8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</w:tr>
      <w:tr w:rsidR="005B56A6" w14:paraId="63DE73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8ADD0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4D7A21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532D1D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6854D" w14:textId="77777777" w:rsidR="005B56A6" w:rsidRDefault="005B56A6">
            <w:r>
              <w:rPr>
                <w:rFonts w:ascii="Times" w:hAnsi="Times"/>
              </w:rPr>
              <w:t>0.057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64DE05" w14:textId="77777777" w:rsidR="005B56A6" w:rsidRDefault="005B56A6">
            <w:r>
              <w:rPr>
                <w:rFonts w:ascii="Times" w:hAnsi="Times"/>
              </w:rPr>
              <w:t>5.992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A65A2F" w14:textId="6D2F2BA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83BFE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14DCF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D0B8E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0FFAF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3D9FC8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27B93C" w14:textId="77777777" w:rsidR="005B56A6" w:rsidRDefault="005B56A6">
            <w:r>
              <w:rPr>
                <w:rFonts w:ascii="Times" w:hAnsi="Times"/>
              </w:rPr>
              <w:t>0.130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FA1D1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6C87E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9FAFA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32949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F39A28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DBE32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265532" w14:textId="77777777" w:rsidR="005B56A6" w:rsidRDefault="005B56A6">
            <w:r>
              <w:rPr>
                <w:rFonts w:ascii="Times" w:hAnsi="Times"/>
              </w:rPr>
              <w:t>-2.236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9F5D3B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</w:tr>
      <w:tr w:rsidR="005B56A6" w14:paraId="50AAFC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AE599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B0397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A7ABB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63174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7FB862" w14:textId="77777777" w:rsidR="005B56A6" w:rsidRDefault="005B56A6">
            <w:r>
              <w:rPr>
                <w:rFonts w:ascii="Times" w:hAnsi="Times"/>
              </w:rPr>
              <w:t>-1.335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D1620A" w14:textId="77777777" w:rsidR="005B56A6" w:rsidRDefault="005B56A6">
            <w:r>
              <w:rPr>
                <w:rFonts w:ascii="Times" w:hAnsi="Times"/>
              </w:rPr>
              <w:t>0.365</w:t>
            </w:r>
          </w:p>
        </w:tc>
      </w:tr>
      <w:tr w:rsidR="005B56A6" w14:paraId="672372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ACCAB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E9EC6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00DE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C23DDE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CC5D85" w14:textId="77777777" w:rsidR="005B56A6" w:rsidRDefault="005B56A6">
            <w:r>
              <w:rPr>
                <w:rFonts w:ascii="Times" w:hAnsi="Times"/>
              </w:rPr>
              <w:t>-0.238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2C722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382E4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F5CE8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019D6F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019D98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0783C6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56F536" w14:textId="77777777" w:rsidR="005B56A6" w:rsidRDefault="005B56A6">
            <w:r>
              <w:rPr>
                <w:rFonts w:ascii="Times" w:hAnsi="Times"/>
              </w:rPr>
              <w:t>-0.686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09C786" w14:textId="77777777" w:rsidR="005B56A6" w:rsidRDefault="005B56A6">
            <w:r>
              <w:rPr>
                <w:rFonts w:ascii="Times" w:hAnsi="Times"/>
              </w:rPr>
              <w:t>0.986</w:t>
            </w:r>
          </w:p>
        </w:tc>
      </w:tr>
      <w:tr w:rsidR="005B56A6" w14:paraId="289D9DD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54486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9DBB3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1E44C9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195E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21AD2B" w14:textId="77777777" w:rsidR="005B56A6" w:rsidRDefault="005B56A6">
            <w:r>
              <w:rPr>
                <w:rFonts w:ascii="Times" w:hAnsi="Times"/>
              </w:rPr>
              <w:t>-3.365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FD1F1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4BE7A13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1BD836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66934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2DFA77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EE8CFB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A36CA7" w14:textId="77777777" w:rsidR="005B56A6" w:rsidRDefault="005B56A6">
            <w:r>
              <w:rPr>
                <w:rFonts w:ascii="Times" w:hAnsi="Times"/>
              </w:rPr>
              <w:t>-3.849</w:t>
            </w:r>
          </w:p>
        </w:tc>
        <w:tc>
          <w:tcPr>
            <w:tcW w:w="1247" w:type="dxa"/>
          </w:tcPr>
          <w:p w14:paraId="188BF2A0" w14:textId="39F5C3DF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01FBB9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C00BC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6B74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70A9D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309AD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B0D5A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1F32B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4CAF7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F3C20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66FB3A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C0CFD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207F6D4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8D5BBC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91B08F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2F5409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2CB7C14D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</w:tr>
    </w:tbl>
    <w:p w14:paraId="538F3EFD" w14:textId="77777777" w:rsidR="005B56A6" w:rsidRDefault="005B56A6"/>
    <w:p w14:paraId="39704AB9" w14:textId="42AEB732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23EF7AB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C5AD1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4495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CBEF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7B43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2AA18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83FE0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B4422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0296C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25B99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4E4FB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55FD2C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DE4FF6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AE5513" w14:textId="77777777" w:rsidR="005B56A6" w:rsidRDefault="005B56A6">
            <w:r>
              <w:rPr>
                <w:rFonts w:ascii="Times" w:hAnsi="Times"/>
              </w:rPr>
              <w:t>0.252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02A96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73F6A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2D5D7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6718E9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338075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D3CBDE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40C270" w14:textId="77777777" w:rsidR="005B56A6" w:rsidRDefault="005B56A6">
            <w:r>
              <w:rPr>
                <w:rFonts w:ascii="Times" w:hAnsi="Times"/>
              </w:rPr>
              <w:t>-2.647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7024C5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</w:tr>
      <w:tr w:rsidR="005B56A6" w14:paraId="1E7B3B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E51DD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B6B88A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D2748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CC41B1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01126B" w14:textId="77777777" w:rsidR="005B56A6" w:rsidRDefault="005B56A6">
            <w:r>
              <w:rPr>
                <w:rFonts w:ascii="Times" w:hAnsi="Times"/>
              </w:rPr>
              <w:t>2.163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2C7B19" w14:textId="77777777" w:rsidR="005B56A6" w:rsidRDefault="005B56A6">
            <w:r>
              <w:rPr>
                <w:rFonts w:ascii="Times" w:hAnsi="Times"/>
              </w:rPr>
              <w:t>0.061</w:t>
            </w:r>
          </w:p>
        </w:tc>
      </w:tr>
      <w:tr w:rsidR="005B56A6" w14:paraId="42A3E0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9490A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7E1BF9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42068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C26D9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4B3058" w14:textId="77777777" w:rsidR="005B56A6" w:rsidRDefault="005B56A6">
            <w:r>
              <w:rPr>
                <w:rFonts w:ascii="Times" w:hAnsi="Times"/>
              </w:rPr>
              <w:t>1.864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8A6DD1" w14:textId="77777777" w:rsidR="005B56A6" w:rsidRDefault="005B56A6">
            <w:r>
              <w:rPr>
                <w:rFonts w:ascii="Times" w:hAnsi="Times"/>
              </w:rPr>
              <w:t>0.125</w:t>
            </w:r>
          </w:p>
        </w:tc>
      </w:tr>
      <w:tr w:rsidR="005B56A6" w14:paraId="1D69E4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EAD50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FBF3F2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CA4270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638D0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25CA7D" w14:textId="77777777" w:rsidR="005B56A6" w:rsidRDefault="005B56A6">
            <w:r>
              <w:rPr>
                <w:rFonts w:ascii="Times" w:hAnsi="Times"/>
              </w:rPr>
              <w:t>0.895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D5F6CD" w14:textId="77777777" w:rsidR="005B56A6" w:rsidRDefault="005B56A6">
            <w:r>
              <w:rPr>
                <w:rFonts w:ascii="Times" w:hAnsi="Times"/>
              </w:rPr>
              <w:t>0.742</w:t>
            </w:r>
          </w:p>
        </w:tc>
      </w:tr>
      <w:tr w:rsidR="005B56A6" w14:paraId="5D1958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7772C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7B2EA2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B8DDB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1F60D1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D224F1" w14:textId="77777777" w:rsidR="005B56A6" w:rsidRDefault="005B56A6">
            <w:r>
              <w:rPr>
                <w:rFonts w:ascii="Times" w:hAnsi="Times"/>
              </w:rPr>
              <w:t>2.839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E0047E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3E6589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74449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7881A3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12452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485AD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B8E569" w14:textId="77777777" w:rsidR="005B56A6" w:rsidRDefault="005B56A6">
            <w:r>
              <w:rPr>
                <w:rFonts w:ascii="Times" w:hAnsi="Times"/>
              </w:rPr>
              <w:t>1.748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45C362" w14:textId="77777777" w:rsidR="005B56A6" w:rsidRDefault="005B56A6">
            <w:r>
              <w:rPr>
                <w:rFonts w:ascii="Times" w:hAnsi="Times"/>
              </w:rPr>
              <w:t>0.162</w:t>
            </w:r>
          </w:p>
        </w:tc>
      </w:tr>
      <w:tr w:rsidR="005B56A6" w14:paraId="5CBEAD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55FA2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69B487" w14:textId="77777777" w:rsidR="005B56A6" w:rsidRDefault="005B56A6">
            <w:r>
              <w:rPr>
                <w:rFonts w:ascii="Times" w:hAnsi="Times"/>
              </w:rPr>
              <w:t>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3F9880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CA5145" w14:textId="77777777" w:rsidR="005B56A6" w:rsidRDefault="005B56A6">
            <w:r>
              <w:rPr>
                <w:rFonts w:ascii="Times" w:hAnsi="Times"/>
              </w:rPr>
              <w:t>0.080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CBE21" w14:textId="77777777" w:rsidR="005B56A6" w:rsidRDefault="005B56A6">
            <w:r>
              <w:rPr>
                <w:rFonts w:ascii="Times" w:hAnsi="Times"/>
              </w:rPr>
              <w:t>6.210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36A758" w14:textId="5D3BC4A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F82A3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00485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E351C6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C4E68F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CDB651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D82E5F" w14:textId="77777777" w:rsidR="005B56A6" w:rsidRDefault="005B56A6">
            <w:r>
              <w:rPr>
                <w:rFonts w:ascii="Times" w:hAnsi="Times"/>
              </w:rPr>
              <w:t>-0.720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77D066" w14:textId="77777777" w:rsidR="005B56A6" w:rsidRDefault="005B56A6">
            <w:r>
              <w:rPr>
                <w:rFonts w:ascii="Times" w:hAnsi="Times"/>
              </w:rPr>
              <w:t>0.943</w:t>
            </w:r>
          </w:p>
        </w:tc>
      </w:tr>
      <w:tr w:rsidR="005B56A6" w14:paraId="72B0B2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C2C7A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1744F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7C819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145946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B1A55F" w14:textId="77777777" w:rsidR="005B56A6" w:rsidRDefault="005B56A6">
            <w:r>
              <w:rPr>
                <w:rFonts w:ascii="Times" w:hAnsi="Times"/>
              </w:rPr>
              <w:t>-1.981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2230A4" w14:textId="77777777" w:rsidR="005B56A6" w:rsidRDefault="005B56A6">
            <w:r>
              <w:rPr>
                <w:rFonts w:ascii="Times" w:hAnsi="Times"/>
              </w:rPr>
              <w:t>0.096</w:t>
            </w:r>
          </w:p>
        </w:tc>
      </w:tr>
      <w:tr w:rsidR="005B56A6" w14:paraId="636EA5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B36E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912404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1F71B6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A3F2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360540" w14:textId="77777777" w:rsidR="005B56A6" w:rsidRDefault="005B56A6">
            <w:r>
              <w:rPr>
                <w:rFonts w:ascii="Times" w:hAnsi="Times"/>
              </w:rPr>
              <w:t>-1.371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743DAC" w14:textId="77777777" w:rsidR="005B56A6" w:rsidRDefault="005B56A6">
            <w:r>
              <w:rPr>
                <w:rFonts w:ascii="Times" w:hAnsi="Times"/>
              </w:rPr>
              <w:t>0.342</w:t>
            </w:r>
          </w:p>
        </w:tc>
      </w:tr>
      <w:tr w:rsidR="005B56A6" w14:paraId="5DEC13B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D6046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730D8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DBADEC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BE62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9B247" w14:textId="77777777" w:rsidR="005B56A6" w:rsidRDefault="005B56A6">
            <w:r>
              <w:rPr>
                <w:rFonts w:ascii="Times" w:hAnsi="Times"/>
              </w:rPr>
              <w:t>-0.378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28F92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0B2D6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BCD0D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A5540D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963F2D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0293FD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4274D" w14:textId="77777777" w:rsidR="005B56A6" w:rsidRDefault="005B56A6">
            <w:r>
              <w:rPr>
                <w:rFonts w:ascii="Times" w:hAnsi="Times"/>
              </w:rPr>
              <w:t>-0.490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949F6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27A76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E1A80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F7C27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EC830E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6CADE4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57DCB2" w14:textId="77777777" w:rsidR="005B56A6" w:rsidRDefault="005B56A6">
            <w:r>
              <w:rPr>
                <w:rFonts w:ascii="Times" w:hAnsi="Times"/>
              </w:rPr>
              <w:t>-2.393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BA5C7A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  <w:tr w:rsidR="005B56A6" w14:paraId="77E71FD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23154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F52481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865AAD" w14:textId="77777777" w:rsidR="005B56A6" w:rsidRDefault="005B56A6">
            <w:r>
              <w:rPr>
                <w:rFonts w:ascii="Times" w:hAnsi="Times"/>
              </w:rPr>
              <w:t>-0.051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519BC2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D10D29" w14:textId="77777777" w:rsidR="005B56A6" w:rsidRDefault="005B56A6">
            <w:r>
              <w:rPr>
                <w:rFonts w:ascii="Times" w:hAnsi="Times"/>
              </w:rPr>
              <w:t>-3.248</w:t>
            </w:r>
          </w:p>
        </w:tc>
        <w:tc>
          <w:tcPr>
            <w:tcW w:w="1247" w:type="dxa"/>
          </w:tcPr>
          <w:p w14:paraId="16F2B3C4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</w:tbl>
    <w:p w14:paraId="78BCAF4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3E031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9D17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C5CB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9D23F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793B2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B5C380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CA45B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0445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AA5116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F59B85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7FB97FE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BDF129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7D89919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762C0C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5F84ABA3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</w:tr>
    </w:tbl>
    <w:p w14:paraId="0A6CAC25" w14:textId="77777777" w:rsidR="005B56A6" w:rsidRDefault="005B56A6"/>
    <w:p w14:paraId="04A615BB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50E8D07" w14:textId="003ECF5F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8</w:t>
      </w:r>
    </w:p>
    <w:p w14:paraId="7A45328F" w14:textId="77777777" w:rsidR="005B56A6" w:rsidRDefault="005B56A6"/>
    <w:p w14:paraId="4BB1A32A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8CD6EF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75E343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275C29" w14:textId="1A5E0EC1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078E1A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0B33C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8E42C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A37B05" w14:textId="44FEE454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1CB935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1CDC0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3260D1" w14:textId="018A323A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718C310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843680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CFB58D9" w14:textId="77777777" w:rsidR="005B56A6" w:rsidRDefault="005B56A6">
            <w:r>
              <w:rPr>
                <w:rFonts w:ascii="Times" w:hAnsi="Times"/>
              </w:rPr>
              <w:t>0.355</w:t>
            </w:r>
          </w:p>
        </w:tc>
      </w:tr>
    </w:tbl>
    <w:p w14:paraId="2A42D71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00FC8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41F0C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C0072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DFF1E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4F4F3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9E718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75461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429F6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7BD00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7924D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E468F1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9ABEA4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0724B" w14:textId="77777777" w:rsidR="005B56A6" w:rsidRDefault="005B56A6">
            <w:r>
              <w:rPr>
                <w:rFonts w:ascii="Times" w:hAnsi="Times"/>
              </w:rPr>
              <w:t>20.775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7D837B" w14:textId="2778115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39C0D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E361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2BB742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224B40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AD9BDB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4116F2" w14:textId="77777777" w:rsidR="005B56A6" w:rsidRDefault="005B56A6">
            <w:r>
              <w:rPr>
                <w:rFonts w:ascii="Times" w:hAnsi="Times"/>
              </w:rPr>
              <w:t>-7.143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1A1B73" w14:textId="026A1E3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7F4888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B72CF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460D4D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7914B8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1CB733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AD1000" w14:textId="77777777" w:rsidR="005B56A6" w:rsidRDefault="005B56A6">
            <w:r>
              <w:rPr>
                <w:rFonts w:ascii="Times" w:hAnsi="Times"/>
              </w:rPr>
              <w:t>-5.428</w:t>
            </w:r>
          </w:p>
        </w:tc>
        <w:tc>
          <w:tcPr>
            <w:tcW w:w="1247" w:type="dxa"/>
          </w:tcPr>
          <w:p w14:paraId="664B75D6" w14:textId="27EFAF1E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7B26918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F8293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AB18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CA7E1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53FDB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3A1D4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27330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69F32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A1FC0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4D8E3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56151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0A37F69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8220E1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83681E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3DFFA0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36843D7F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1FFC0DAC" w14:textId="77777777" w:rsidR="005B56A6" w:rsidRDefault="005B56A6"/>
    <w:p w14:paraId="23A53AE8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4D18B5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738D7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DB06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929FE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0D10A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447EE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C55283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FB495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7529FB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BFC8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7DD14A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D2FEB0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819AF9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23382C" w14:textId="77777777" w:rsidR="005B56A6" w:rsidRDefault="005B56A6">
            <w:r>
              <w:rPr>
                <w:rFonts w:ascii="Times" w:hAnsi="Times"/>
              </w:rPr>
              <w:t>8.527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2EB140" w14:textId="3DF15F5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3996F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C71E6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E64DD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493E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EA253D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34A5D" w14:textId="77777777" w:rsidR="005B56A6" w:rsidRDefault="005B56A6">
            <w:r>
              <w:rPr>
                <w:rFonts w:ascii="Times" w:hAnsi="Times"/>
              </w:rPr>
              <w:t>7.143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6883E9" w14:textId="035F23C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5FCD32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051337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2F8A43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D7EAC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55D3B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A7F901" w14:textId="77777777" w:rsidR="005B56A6" w:rsidRDefault="005B56A6">
            <w:r>
              <w:rPr>
                <w:rFonts w:ascii="Times" w:hAnsi="Times"/>
              </w:rPr>
              <w:t>-0.345</w:t>
            </w:r>
          </w:p>
        </w:tc>
        <w:tc>
          <w:tcPr>
            <w:tcW w:w="1247" w:type="dxa"/>
          </w:tcPr>
          <w:p w14:paraId="6008A05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F3D179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3298A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BF04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14CEE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207A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FB564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9B59B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AF7CA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4D76A5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CD745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F492EF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4F94D29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0F5B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3245A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A7CDB9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028BFDD0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1B604713" w14:textId="77777777" w:rsidR="005B56A6" w:rsidRDefault="005B56A6"/>
    <w:p w14:paraId="57936850" w14:textId="36BB81F2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4D1598A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52A6E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08F405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A3865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64CD4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426A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EC03A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53EFF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5A940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E71A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F2A7F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222AE9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D4FC72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E5660C" w14:textId="77777777" w:rsidR="005B56A6" w:rsidRDefault="005B56A6">
            <w:r>
              <w:rPr>
                <w:rFonts w:ascii="Times" w:hAnsi="Times"/>
              </w:rPr>
              <w:t>0.502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88C2E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0F12B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29C27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17006A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77B59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7EBFA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8AE997" w14:textId="77777777" w:rsidR="005B56A6" w:rsidRDefault="005B56A6">
            <w:r>
              <w:rPr>
                <w:rFonts w:ascii="Times" w:hAnsi="Times"/>
              </w:rPr>
              <w:t>-1.672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303F17" w14:textId="77777777" w:rsidR="005B56A6" w:rsidRDefault="005B56A6">
            <w:r>
              <w:rPr>
                <w:rFonts w:ascii="Times" w:hAnsi="Times"/>
              </w:rPr>
              <w:t>0.189</w:t>
            </w:r>
          </w:p>
        </w:tc>
      </w:tr>
      <w:tr w:rsidR="005B56A6" w14:paraId="6FEF65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1129D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7E2F0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DF4CB5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8E6677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FDB6BB" w14:textId="77777777" w:rsidR="005B56A6" w:rsidRDefault="005B56A6">
            <w:r>
              <w:rPr>
                <w:rFonts w:ascii="Times" w:hAnsi="Times"/>
              </w:rPr>
              <w:t>0.535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581A2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8048C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1CFA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1AA4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7F7C5B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D278D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738CE8" w14:textId="77777777" w:rsidR="005B56A6" w:rsidRDefault="005B56A6">
            <w:r>
              <w:rPr>
                <w:rFonts w:ascii="Times" w:hAnsi="Times"/>
              </w:rPr>
              <w:t>0.780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F152DB" w14:textId="77777777" w:rsidR="005B56A6" w:rsidRDefault="005B56A6">
            <w:r>
              <w:rPr>
                <w:rFonts w:ascii="Times" w:hAnsi="Times"/>
              </w:rPr>
              <w:t>0.871</w:t>
            </w:r>
          </w:p>
        </w:tc>
      </w:tr>
      <w:tr w:rsidR="005B56A6" w14:paraId="5B935BD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96938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5ABF5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C2A5A7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59D4BB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42D456" w14:textId="77777777" w:rsidR="005B56A6" w:rsidRDefault="005B56A6">
            <w:r>
              <w:rPr>
                <w:rFonts w:ascii="Times" w:hAnsi="Times"/>
              </w:rPr>
              <w:t>1.771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D8CF3F" w14:textId="77777777" w:rsidR="005B56A6" w:rsidRDefault="005B56A6">
            <w:r>
              <w:rPr>
                <w:rFonts w:ascii="Times" w:hAnsi="Times"/>
              </w:rPr>
              <w:t>0.154</w:t>
            </w:r>
          </w:p>
        </w:tc>
      </w:tr>
      <w:tr w:rsidR="005B56A6" w14:paraId="002892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37D4B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E79F55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D86495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9786C4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19D07D" w14:textId="77777777" w:rsidR="005B56A6" w:rsidRDefault="005B56A6">
            <w:r>
              <w:rPr>
                <w:rFonts w:ascii="Times" w:hAnsi="Times"/>
              </w:rPr>
              <w:t>3.364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602999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26DDC8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8609C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32219D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4051BC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8C8100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D9F77" w14:textId="77777777" w:rsidR="005B56A6" w:rsidRDefault="005B56A6">
            <w:r>
              <w:rPr>
                <w:rFonts w:ascii="Times" w:hAnsi="Times"/>
              </w:rPr>
              <w:t>2.076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1B5022" w14:textId="77777777" w:rsidR="005B56A6" w:rsidRDefault="005B56A6">
            <w:r>
              <w:rPr>
                <w:rFonts w:ascii="Times" w:hAnsi="Times"/>
              </w:rPr>
              <w:t>0.076</w:t>
            </w:r>
          </w:p>
        </w:tc>
      </w:tr>
      <w:tr w:rsidR="005B56A6" w14:paraId="656C0F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6D06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A09A19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44933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D1630D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D1C609" w14:textId="77777777" w:rsidR="005B56A6" w:rsidRDefault="005B56A6">
            <w:r>
              <w:rPr>
                <w:rFonts w:ascii="Times" w:hAnsi="Times"/>
              </w:rPr>
              <w:t>6.180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A718B8" w14:textId="746BAD3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92DADA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94E4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FAA7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3A613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B0E667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3F2AE" w14:textId="77777777" w:rsidR="005B56A6" w:rsidRDefault="005B56A6">
            <w:r>
              <w:rPr>
                <w:rFonts w:ascii="Times" w:hAnsi="Times"/>
              </w:rPr>
              <w:t>0.163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01E15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5F6B6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6CAA2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C96282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D4C6C1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9B66D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8450B" w14:textId="77777777" w:rsidR="005B56A6" w:rsidRDefault="005B56A6">
            <w:r>
              <w:rPr>
                <w:rFonts w:ascii="Times" w:hAnsi="Times"/>
              </w:rPr>
              <w:t>-1.250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BDA1D9" w14:textId="77777777" w:rsidR="005B56A6" w:rsidRDefault="005B56A6">
            <w:r>
              <w:rPr>
                <w:rFonts w:ascii="Times" w:hAnsi="Times"/>
              </w:rPr>
              <w:t>0.423</w:t>
            </w:r>
          </w:p>
        </w:tc>
      </w:tr>
      <w:tr w:rsidR="005B56A6" w14:paraId="2B6096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B328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5694E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75AE59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AE8471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BC37C" w14:textId="77777777" w:rsidR="005B56A6" w:rsidRDefault="005B56A6">
            <w:r>
              <w:rPr>
                <w:rFonts w:ascii="Times" w:hAnsi="Times"/>
              </w:rPr>
              <w:t>-1.934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273D1E" w14:textId="77777777" w:rsidR="005B56A6" w:rsidRDefault="005B56A6">
            <w:r>
              <w:rPr>
                <w:rFonts w:ascii="Times" w:hAnsi="Times"/>
              </w:rPr>
              <w:t>0.107</w:t>
            </w:r>
          </w:p>
        </w:tc>
      </w:tr>
      <w:tr w:rsidR="005B56A6" w14:paraId="263FF9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719DF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C6292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26ADBD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E4184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8550B7" w14:textId="77777777" w:rsidR="005B56A6" w:rsidRDefault="005B56A6">
            <w:r>
              <w:rPr>
                <w:rFonts w:ascii="Times" w:hAnsi="Times"/>
              </w:rPr>
              <w:t>0.131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7630E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45E081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6675D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C2A606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67F896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B88C7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F1F312" w14:textId="77777777" w:rsidR="005B56A6" w:rsidRDefault="005B56A6">
            <w:r>
              <w:rPr>
                <w:rFonts w:ascii="Times" w:hAnsi="Times"/>
              </w:rPr>
              <w:t>-1.158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06CFC8" w14:textId="77777777" w:rsidR="005B56A6" w:rsidRDefault="005B56A6">
            <w:r>
              <w:rPr>
                <w:rFonts w:ascii="Times" w:hAnsi="Times"/>
              </w:rPr>
              <w:t>0.495</w:t>
            </w:r>
          </w:p>
        </w:tc>
      </w:tr>
      <w:tr w:rsidR="005B56A6" w14:paraId="12FD76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6A46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171AC3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6A862D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AA564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BD754E" w14:textId="77777777" w:rsidR="005B56A6" w:rsidRDefault="005B56A6">
            <w:r>
              <w:rPr>
                <w:rFonts w:ascii="Times" w:hAnsi="Times"/>
              </w:rPr>
              <w:t>-1.633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4A070D" w14:textId="77777777" w:rsidR="005B56A6" w:rsidRDefault="005B56A6">
            <w:r>
              <w:rPr>
                <w:rFonts w:ascii="Times" w:hAnsi="Times"/>
              </w:rPr>
              <w:t>0.206</w:t>
            </w:r>
          </w:p>
        </w:tc>
      </w:tr>
      <w:tr w:rsidR="005B56A6" w14:paraId="0FB964E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0A9CC3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0C6054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D84424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BAF9CF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0E6724" w14:textId="77777777" w:rsidR="005B56A6" w:rsidRDefault="005B56A6">
            <w:r>
              <w:rPr>
                <w:rFonts w:ascii="Times" w:hAnsi="Times"/>
              </w:rPr>
              <w:t>-4.819</w:t>
            </w:r>
          </w:p>
        </w:tc>
        <w:tc>
          <w:tcPr>
            <w:tcW w:w="1247" w:type="dxa"/>
          </w:tcPr>
          <w:p w14:paraId="4497D454" w14:textId="12B65E3C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5661735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C9A89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93E1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4C0F9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FF9C2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156A4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78CA5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9007D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A51D3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71C96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47F4F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7B6543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C1AB2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D0A0EF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BAC485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7B11F808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</w:tr>
    </w:tbl>
    <w:p w14:paraId="76D4505E" w14:textId="77777777" w:rsidR="005B56A6" w:rsidRDefault="005B56A6"/>
    <w:p w14:paraId="4A1C0D2D" w14:textId="56093335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313247E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D27BB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FD002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FB711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2F787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2D750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EE5FF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E332F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14FA7F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4747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922E5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07B7B0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1EA1BE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2FE8D1" w14:textId="77777777" w:rsidR="005B56A6" w:rsidRDefault="005B56A6">
            <w:r>
              <w:rPr>
                <w:rFonts w:ascii="Times" w:hAnsi="Times"/>
              </w:rPr>
              <w:t>1.316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0357E5" w14:textId="77777777" w:rsidR="005B56A6" w:rsidRDefault="005B56A6">
            <w:r>
              <w:rPr>
                <w:rFonts w:ascii="Times" w:hAnsi="Times"/>
              </w:rPr>
              <w:t>0.377</w:t>
            </w:r>
          </w:p>
        </w:tc>
      </w:tr>
      <w:tr w:rsidR="005B56A6" w14:paraId="5C0A05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EC466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57130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0B873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30D84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E55CED" w14:textId="77777777" w:rsidR="005B56A6" w:rsidRDefault="005B56A6">
            <w:r>
              <w:rPr>
                <w:rFonts w:ascii="Times" w:hAnsi="Times"/>
              </w:rPr>
              <w:t>-1.089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2AE116" w14:textId="77777777" w:rsidR="005B56A6" w:rsidRDefault="005B56A6">
            <w:r>
              <w:rPr>
                <w:rFonts w:ascii="Times" w:hAnsi="Times"/>
              </w:rPr>
              <w:t>0.553</w:t>
            </w:r>
          </w:p>
        </w:tc>
      </w:tr>
      <w:tr w:rsidR="005B56A6" w14:paraId="33E7A3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911A8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B37BF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A6B0A7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D3EA49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CFB068" w14:textId="77777777" w:rsidR="005B56A6" w:rsidRDefault="005B56A6">
            <w:r>
              <w:rPr>
                <w:rFonts w:ascii="Times" w:hAnsi="Times"/>
              </w:rPr>
              <w:t>1.169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AF8755" w14:textId="77777777" w:rsidR="005B56A6" w:rsidRDefault="005B56A6">
            <w:r>
              <w:rPr>
                <w:rFonts w:ascii="Times" w:hAnsi="Times"/>
              </w:rPr>
              <w:t>0.486</w:t>
            </w:r>
          </w:p>
        </w:tc>
      </w:tr>
      <w:tr w:rsidR="005B56A6" w14:paraId="36AE7D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8A1DA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9FC71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A48A48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599AFC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9BA38B" w14:textId="77777777" w:rsidR="005B56A6" w:rsidRDefault="005B56A6">
            <w:r>
              <w:rPr>
                <w:rFonts w:ascii="Times" w:hAnsi="Times"/>
              </w:rPr>
              <w:t>0.906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DDD7DA" w14:textId="77777777" w:rsidR="005B56A6" w:rsidRDefault="005B56A6">
            <w:r>
              <w:rPr>
                <w:rFonts w:ascii="Times" w:hAnsi="Times"/>
              </w:rPr>
              <w:t>0.730</w:t>
            </w:r>
          </w:p>
        </w:tc>
      </w:tr>
      <w:tr w:rsidR="005B56A6" w14:paraId="30E7D8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05A71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E798C8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DD2DCA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325F0C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751FD5" w14:textId="77777777" w:rsidR="005B56A6" w:rsidRDefault="005B56A6">
            <w:r>
              <w:rPr>
                <w:rFonts w:ascii="Times" w:hAnsi="Times"/>
              </w:rPr>
              <w:t>1.787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530B5D" w14:textId="77777777" w:rsidR="005B56A6" w:rsidRDefault="005B56A6">
            <w:r>
              <w:rPr>
                <w:rFonts w:ascii="Times" w:hAnsi="Times"/>
              </w:rPr>
              <w:t>0.148</w:t>
            </w:r>
          </w:p>
        </w:tc>
      </w:tr>
      <w:tr w:rsidR="005B56A6" w14:paraId="397A9D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6CB84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54D35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FE1E9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1AAAFF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1EBC26" w14:textId="77777777" w:rsidR="005B56A6" w:rsidRDefault="005B56A6">
            <w:r>
              <w:rPr>
                <w:rFonts w:ascii="Times" w:hAnsi="Times"/>
              </w:rPr>
              <w:t>1.487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24CA88" w14:textId="77777777" w:rsidR="005B56A6" w:rsidRDefault="005B56A6">
            <w:r>
              <w:rPr>
                <w:rFonts w:ascii="Times" w:hAnsi="Times"/>
              </w:rPr>
              <w:t>0.275</w:t>
            </w:r>
          </w:p>
        </w:tc>
      </w:tr>
      <w:tr w:rsidR="005B56A6" w14:paraId="1E0584A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EF4B8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328658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885D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30822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2BCC53" w14:textId="77777777" w:rsidR="005B56A6" w:rsidRDefault="005B56A6">
            <w:r>
              <w:rPr>
                <w:rFonts w:ascii="Times" w:hAnsi="Times"/>
              </w:rPr>
              <w:t>2.325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4A9366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</w:tr>
      <w:tr w:rsidR="005B56A6" w14:paraId="1F28DF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BEB0E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95EE54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E4E6E1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7A21D4" w14:textId="77777777" w:rsidR="005B56A6" w:rsidRDefault="005B56A6">
            <w:r>
              <w:rPr>
                <w:rFonts w:ascii="Times" w:hAnsi="Times"/>
              </w:rPr>
              <w:t>0.056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707E8F" w14:textId="77777777" w:rsidR="005B56A6" w:rsidRDefault="005B56A6">
            <w:r>
              <w:rPr>
                <w:rFonts w:ascii="Times" w:hAnsi="Times"/>
              </w:rPr>
              <w:t>4.588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B404CD" w14:textId="58F2923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29828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15DF9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2FB83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BAE255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89B43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D46E70" w14:textId="77777777" w:rsidR="005B56A6" w:rsidRDefault="005B56A6">
            <w:r>
              <w:rPr>
                <w:rFonts w:ascii="Times" w:hAnsi="Times"/>
              </w:rPr>
              <w:t>-0.409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9D963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39144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5F274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20F08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B769A4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5C9A35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94D717" w14:textId="77777777" w:rsidR="005B56A6" w:rsidRDefault="005B56A6">
            <w:r>
              <w:rPr>
                <w:rFonts w:ascii="Times" w:hAnsi="Times"/>
              </w:rPr>
              <w:t>-1.974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0C8683" w14:textId="77777777" w:rsidR="005B56A6" w:rsidRDefault="005B56A6">
            <w:r>
              <w:rPr>
                <w:rFonts w:ascii="Times" w:hAnsi="Times"/>
              </w:rPr>
              <w:t>0.097</w:t>
            </w:r>
          </w:p>
        </w:tc>
      </w:tr>
      <w:tr w:rsidR="005B56A6" w14:paraId="1AFB12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08636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DB4456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D954C3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957530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BD7CB1" w14:textId="77777777" w:rsidR="005B56A6" w:rsidRDefault="005B56A6">
            <w:r>
              <w:rPr>
                <w:rFonts w:ascii="Times" w:hAnsi="Times"/>
              </w:rPr>
              <w:t>-0.313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656C5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FACD8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FC46D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3568E9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069A32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564B0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A183A" w14:textId="77777777" w:rsidR="005B56A6" w:rsidRDefault="005B56A6">
            <w:r>
              <w:rPr>
                <w:rFonts w:ascii="Times" w:hAnsi="Times"/>
              </w:rPr>
              <w:t>-0.281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D02F2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3D6F6A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F8E7D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E29C5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956849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CEA3D1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6F66F6" w14:textId="77777777" w:rsidR="005B56A6" w:rsidRDefault="005B56A6">
            <w:r>
              <w:rPr>
                <w:rFonts w:ascii="Times" w:hAnsi="Times"/>
              </w:rPr>
              <w:t>-0.263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CDC3A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7A6A90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C0D4C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AFE960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98F738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50F609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FB972E" w14:textId="77777777" w:rsidR="005B56A6" w:rsidRDefault="005B56A6">
            <w:r>
              <w:rPr>
                <w:rFonts w:ascii="Times" w:hAnsi="Times"/>
              </w:rPr>
              <w:t>-1.536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E3865E" w14:textId="77777777" w:rsidR="005B56A6" w:rsidRDefault="005B56A6">
            <w:r>
              <w:rPr>
                <w:rFonts w:ascii="Times" w:hAnsi="Times"/>
              </w:rPr>
              <w:t>0.250</w:t>
            </w:r>
          </w:p>
        </w:tc>
      </w:tr>
      <w:tr w:rsidR="005B56A6" w14:paraId="72DC81D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FAE519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7C2F73" w14:textId="77777777" w:rsidR="005B56A6" w:rsidRDefault="005B56A6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035075A" w14:textId="77777777" w:rsidR="005B56A6" w:rsidRDefault="005B56A6">
            <w:r>
              <w:rPr>
                <w:rFonts w:ascii="Times" w:hAnsi="Times"/>
              </w:rPr>
              <w:t>-0.056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67C07D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506F79" w14:textId="77777777" w:rsidR="005B56A6" w:rsidRDefault="005B56A6">
            <w:r>
              <w:rPr>
                <w:rFonts w:ascii="Times" w:hAnsi="Times"/>
              </w:rPr>
              <w:t>-4.663</w:t>
            </w:r>
          </w:p>
        </w:tc>
        <w:tc>
          <w:tcPr>
            <w:tcW w:w="1247" w:type="dxa"/>
          </w:tcPr>
          <w:p w14:paraId="58D15CA8" w14:textId="4490BE5B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06E8CD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48F11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1D1B3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AB1A4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1AE57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E2B6E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2AE84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9CA9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20E14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6F724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80EA7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23A6DC9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C2AB76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CB6E1E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4C6477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6DB714D3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</w:tr>
    </w:tbl>
    <w:p w14:paraId="5368482B" w14:textId="77777777" w:rsidR="005B56A6" w:rsidRDefault="005B56A6"/>
    <w:p w14:paraId="35AF718F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23B6FD8B" w14:textId="5E1A655C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9</w:t>
      </w:r>
    </w:p>
    <w:p w14:paraId="3E2973D2" w14:textId="77777777" w:rsidR="005B56A6" w:rsidRDefault="005B56A6"/>
    <w:p w14:paraId="574D0D3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200CD3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1A1C55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CDE02B" w14:textId="410D70DC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1DB100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08C8055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1AE66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06F3E9" w14:textId="63D9EB00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03D0A47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81B0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563234" w14:textId="3A193B76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6EC3AAF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642768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ECAA25D" w14:textId="77777777" w:rsidR="005B56A6" w:rsidRDefault="005B56A6">
            <w:r>
              <w:rPr>
                <w:rFonts w:ascii="Times" w:hAnsi="Times"/>
              </w:rPr>
              <w:t>0.253</w:t>
            </w:r>
          </w:p>
        </w:tc>
      </w:tr>
    </w:tbl>
    <w:p w14:paraId="6382B63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57811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948E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346B5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07709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76B48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F8AC4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F62F0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36B79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3D131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30C56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CD200D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536046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A13732" w14:textId="77777777" w:rsidR="005B56A6" w:rsidRDefault="005B56A6">
            <w:r>
              <w:rPr>
                <w:rFonts w:ascii="Times" w:hAnsi="Times"/>
              </w:rPr>
              <w:t>23.596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CF43DE" w14:textId="3485481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C827D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13E7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AE59A9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B288F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3DBDD4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A85424" w14:textId="77777777" w:rsidR="005B56A6" w:rsidRDefault="005B56A6">
            <w:r>
              <w:rPr>
                <w:rFonts w:ascii="Times" w:hAnsi="Times"/>
              </w:rPr>
              <w:t>-7.429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B0D905" w14:textId="31C2C5A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FF5B06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503DBE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16E1EF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E68B8E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8498A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E054B9" w14:textId="77777777" w:rsidR="005B56A6" w:rsidRDefault="005B56A6">
            <w:r>
              <w:rPr>
                <w:rFonts w:ascii="Times" w:hAnsi="Times"/>
              </w:rPr>
              <w:t>-4.024</w:t>
            </w:r>
          </w:p>
        </w:tc>
        <w:tc>
          <w:tcPr>
            <w:tcW w:w="1247" w:type="dxa"/>
          </w:tcPr>
          <w:p w14:paraId="651EF6FA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</w:tbl>
    <w:p w14:paraId="3F7C781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80581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17F82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96C17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7A90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6D168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254A74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4C746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1A9A36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9B010D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843E3F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12AF41F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A2A8C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310360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5B5F1A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0A5C5180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688174FE" w14:textId="77777777" w:rsidR="005B56A6" w:rsidRDefault="005B56A6"/>
    <w:p w14:paraId="49722830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B7C933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40E5E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27FC9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1230B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E443C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9454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B42ED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755A1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4F7C00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3FD02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21EA13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1D9653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1CA334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ADCC73" w14:textId="77777777" w:rsidR="005B56A6" w:rsidRDefault="005B56A6">
            <w:r>
              <w:rPr>
                <w:rFonts w:ascii="Times" w:hAnsi="Times"/>
              </w:rPr>
              <w:t>8.973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8900FE" w14:textId="4941D26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BFE35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8DB4E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615016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4A644A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F62DF1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4D6632" w14:textId="77777777" w:rsidR="005B56A6" w:rsidRDefault="005B56A6">
            <w:r>
              <w:rPr>
                <w:rFonts w:ascii="Times" w:hAnsi="Times"/>
              </w:rPr>
              <w:t>7.429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566F72" w14:textId="5468F08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E83DDB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2607EE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F07B2B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B1FD02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440E2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DF61CD" w14:textId="77777777" w:rsidR="005B56A6" w:rsidRDefault="005B56A6">
            <w:r>
              <w:rPr>
                <w:rFonts w:ascii="Times" w:hAnsi="Times"/>
              </w:rPr>
              <w:t>1.232</w:t>
            </w:r>
          </w:p>
        </w:tc>
        <w:tc>
          <w:tcPr>
            <w:tcW w:w="1247" w:type="dxa"/>
          </w:tcPr>
          <w:p w14:paraId="5AB7F6C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3DE1ED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76C59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50B6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81BAE0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EB0C8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4B5E4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558B83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BC0F0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99C8E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BC15D6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9E9220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71F05E3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7A08A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F89184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F348A5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3636DE0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2D5BACF1" w14:textId="77777777" w:rsidR="005B56A6" w:rsidRDefault="005B56A6"/>
    <w:p w14:paraId="31065352" w14:textId="6CE9EE1A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5AB74C5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2E984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F8F13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4985C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9DAD6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25CA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784AE8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DE658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B4E3F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9A310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57BC3A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CB902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B28DEB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FB4485" w14:textId="77777777" w:rsidR="005B56A6" w:rsidRDefault="005B56A6">
            <w:r>
              <w:rPr>
                <w:rFonts w:ascii="Times" w:hAnsi="Times"/>
              </w:rPr>
              <w:t>1.161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80551F" w14:textId="77777777" w:rsidR="005B56A6" w:rsidRDefault="005B56A6">
            <w:r>
              <w:rPr>
                <w:rFonts w:ascii="Times" w:hAnsi="Times"/>
              </w:rPr>
              <w:t>0.492</w:t>
            </w:r>
          </w:p>
        </w:tc>
      </w:tr>
      <w:tr w:rsidR="005B56A6" w14:paraId="5D72EC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EA0F3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57AEBE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7741C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8E1BC7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C97AF" w14:textId="77777777" w:rsidR="005B56A6" w:rsidRDefault="005B56A6">
            <w:r>
              <w:rPr>
                <w:rFonts w:ascii="Times" w:hAnsi="Times"/>
              </w:rPr>
              <w:t>-0.440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E3C7C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60A64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F7A7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E2835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D57B46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E6D7A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EC672E" w14:textId="77777777" w:rsidR="005B56A6" w:rsidRDefault="005B56A6">
            <w:r>
              <w:rPr>
                <w:rFonts w:ascii="Times" w:hAnsi="Times"/>
              </w:rPr>
              <w:t>1.189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3F220F" w14:textId="77777777" w:rsidR="005B56A6" w:rsidRDefault="005B56A6">
            <w:r>
              <w:rPr>
                <w:rFonts w:ascii="Times" w:hAnsi="Times"/>
              </w:rPr>
              <w:t>0.469</w:t>
            </w:r>
          </w:p>
        </w:tc>
      </w:tr>
      <w:tr w:rsidR="005B56A6" w14:paraId="1A8E1A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CAE88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46DF14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E8D4E9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3CD5E5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E69792" w14:textId="77777777" w:rsidR="005B56A6" w:rsidRDefault="005B56A6">
            <w:r>
              <w:rPr>
                <w:rFonts w:ascii="Times" w:hAnsi="Times"/>
              </w:rPr>
              <w:t>1.211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518CA9" w14:textId="77777777" w:rsidR="005B56A6" w:rsidRDefault="005B56A6">
            <w:r>
              <w:rPr>
                <w:rFonts w:ascii="Times" w:hAnsi="Times"/>
              </w:rPr>
              <w:t>0.453</w:t>
            </w:r>
          </w:p>
        </w:tc>
      </w:tr>
      <w:tr w:rsidR="005B56A6" w14:paraId="6B7B35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9477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A847ED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DC21E5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0D1D0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EFF97" w14:textId="77777777" w:rsidR="005B56A6" w:rsidRDefault="005B56A6">
            <w:r>
              <w:rPr>
                <w:rFonts w:ascii="Times" w:hAnsi="Times"/>
              </w:rPr>
              <w:t>2.121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40153B" w14:textId="77777777" w:rsidR="005B56A6" w:rsidRDefault="005B56A6">
            <w:r>
              <w:rPr>
                <w:rFonts w:ascii="Times" w:hAnsi="Times"/>
              </w:rPr>
              <w:t>0.068</w:t>
            </w:r>
          </w:p>
        </w:tc>
      </w:tr>
      <w:tr w:rsidR="005B56A6" w14:paraId="45A645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D189F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A7792A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E01A67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1823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CE2712" w14:textId="77777777" w:rsidR="005B56A6" w:rsidRDefault="005B56A6">
            <w:r>
              <w:rPr>
                <w:rFonts w:ascii="Times" w:hAnsi="Times"/>
              </w:rPr>
              <w:t>1.746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BD9267" w14:textId="77777777" w:rsidR="005B56A6" w:rsidRDefault="005B56A6">
            <w:r>
              <w:rPr>
                <w:rFonts w:ascii="Times" w:hAnsi="Times"/>
              </w:rPr>
              <w:t>0.162</w:t>
            </w:r>
          </w:p>
        </w:tc>
      </w:tr>
      <w:tr w:rsidR="005B56A6" w14:paraId="49D221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CE03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7BFC6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8E6F5B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52C69B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9A0C44" w14:textId="77777777" w:rsidR="005B56A6" w:rsidRDefault="005B56A6">
            <w:r>
              <w:rPr>
                <w:rFonts w:ascii="Times" w:hAnsi="Times"/>
              </w:rPr>
              <w:t>1.628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D54C05" w14:textId="77777777" w:rsidR="005B56A6" w:rsidRDefault="005B56A6">
            <w:r>
              <w:rPr>
                <w:rFonts w:ascii="Times" w:hAnsi="Times"/>
              </w:rPr>
              <w:t>0.208</w:t>
            </w:r>
          </w:p>
        </w:tc>
      </w:tr>
      <w:tr w:rsidR="005B56A6" w14:paraId="65A5A5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D41B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7EEC8A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5228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4B72CE" w14:textId="77777777" w:rsidR="005B56A6" w:rsidRDefault="005B56A6">
            <w:r>
              <w:rPr>
                <w:rFonts w:ascii="Times" w:hAnsi="Times"/>
              </w:rPr>
              <w:t>0.062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04524" w14:textId="77777777" w:rsidR="005B56A6" w:rsidRDefault="005B56A6">
            <w:r>
              <w:rPr>
                <w:rFonts w:ascii="Times" w:hAnsi="Times"/>
              </w:rPr>
              <w:t>6.201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E95D1A" w14:textId="68BD46C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9EECB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C2984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59469F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F6FF47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AC258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27901E" w14:textId="77777777" w:rsidR="005B56A6" w:rsidRDefault="005B56A6">
            <w:r>
              <w:rPr>
                <w:rFonts w:ascii="Times" w:hAnsi="Times"/>
              </w:rPr>
              <w:t>-0.600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D0A8F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7700C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12CFF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C01FE6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94A21B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1BC0B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BC532A" w14:textId="77777777" w:rsidR="005B56A6" w:rsidRDefault="005B56A6">
            <w:r>
              <w:rPr>
                <w:rFonts w:ascii="Times" w:hAnsi="Times"/>
              </w:rPr>
              <w:t>-0.853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CF5EAD" w14:textId="77777777" w:rsidR="005B56A6" w:rsidRDefault="005B56A6">
            <w:r>
              <w:rPr>
                <w:rFonts w:ascii="Times" w:hAnsi="Times"/>
              </w:rPr>
              <w:t>0.788</w:t>
            </w:r>
          </w:p>
        </w:tc>
      </w:tr>
      <w:tr w:rsidR="005B56A6" w14:paraId="717AB6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A356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3BB21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2CF566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CF3559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E9BBC" w14:textId="77777777" w:rsidR="005B56A6" w:rsidRDefault="005B56A6">
            <w:r>
              <w:rPr>
                <w:rFonts w:ascii="Times" w:hAnsi="Times"/>
              </w:rPr>
              <w:t>-0.205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E92D4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568F7C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AC2E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81917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B734D6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72DA12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24C6C5" w14:textId="77777777" w:rsidR="005B56A6" w:rsidRDefault="005B56A6">
            <w:r>
              <w:rPr>
                <w:rFonts w:ascii="Times" w:hAnsi="Times"/>
              </w:rPr>
              <w:t>1.337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EA526E" w14:textId="77777777" w:rsidR="005B56A6" w:rsidRDefault="005B56A6">
            <w:r>
              <w:rPr>
                <w:rFonts w:ascii="Times" w:hAnsi="Times"/>
              </w:rPr>
              <w:t>0.363</w:t>
            </w:r>
          </w:p>
        </w:tc>
      </w:tr>
      <w:tr w:rsidR="005B56A6" w14:paraId="185D928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F6D2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EB133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4D2EC6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83D44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2343A7" w14:textId="77777777" w:rsidR="005B56A6" w:rsidRDefault="005B56A6">
            <w:r>
              <w:rPr>
                <w:rFonts w:ascii="Times" w:hAnsi="Times"/>
              </w:rPr>
              <w:t>-2.060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E7315D" w14:textId="77777777" w:rsidR="005B56A6" w:rsidRDefault="005B56A6">
            <w:r>
              <w:rPr>
                <w:rFonts w:ascii="Times" w:hAnsi="Times"/>
              </w:rPr>
              <w:t>0.079</w:t>
            </w:r>
          </w:p>
        </w:tc>
      </w:tr>
      <w:tr w:rsidR="005B56A6" w14:paraId="0ABAC1C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CA30E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C33083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28F192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C8620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658747" w14:textId="77777777" w:rsidR="005B56A6" w:rsidRDefault="005B56A6">
            <w:r>
              <w:rPr>
                <w:rFonts w:ascii="Times" w:hAnsi="Times"/>
              </w:rPr>
              <w:t>-2.299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037560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</w:tr>
      <w:tr w:rsidR="005B56A6" w14:paraId="1A0CACB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A8202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E6F2A8" w14:textId="77777777" w:rsidR="005B56A6" w:rsidRDefault="005B56A6">
            <w:r>
              <w:rPr>
                <w:rFonts w:ascii="Times" w:hAnsi="Times"/>
              </w:rPr>
              <w:t>-0.044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F7D320" w14:textId="77777777" w:rsidR="005B56A6" w:rsidRDefault="005B56A6">
            <w:r>
              <w:rPr>
                <w:rFonts w:ascii="Times" w:hAnsi="Times"/>
              </w:rPr>
              <w:t>-0.059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6B4008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842F60" w14:textId="77777777" w:rsidR="005B56A6" w:rsidRDefault="005B56A6">
            <w:r>
              <w:rPr>
                <w:rFonts w:ascii="Times" w:hAnsi="Times"/>
              </w:rPr>
              <w:t>-5.784</w:t>
            </w:r>
          </w:p>
        </w:tc>
        <w:tc>
          <w:tcPr>
            <w:tcW w:w="1247" w:type="dxa"/>
          </w:tcPr>
          <w:p w14:paraId="501A3FC1" w14:textId="74865BBD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734A23D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2BA09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4E06F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6ED29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915A4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41E9F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21A50F4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1A43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8EE20B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82A6A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40024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7AFE9AB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47DF5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4F4665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4C8953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233D1FED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14825399" w14:textId="77777777" w:rsidR="005B56A6" w:rsidRDefault="005B56A6"/>
    <w:p w14:paraId="66CDC476" w14:textId="70EA42FC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7EF6BF5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4B746A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16D8E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8BD23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0D2A1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150D4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AB0A8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BEA2B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CE8BD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25555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7929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D09117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5AE317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C6CAFD" w14:textId="77777777" w:rsidR="005B56A6" w:rsidRDefault="005B56A6">
            <w:r>
              <w:rPr>
                <w:rFonts w:ascii="Times" w:hAnsi="Times"/>
              </w:rPr>
              <w:t>1.327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661962" w14:textId="77777777" w:rsidR="005B56A6" w:rsidRDefault="005B56A6">
            <w:r>
              <w:rPr>
                <w:rFonts w:ascii="Times" w:hAnsi="Times"/>
              </w:rPr>
              <w:t>0.370</w:t>
            </w:r>
          </w:p>
        </w:tc>
      </w:tr>
      <w:tr w:rsidR="005B56A6" w14:paraId="216375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C4B0B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BD26C3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84FA75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89187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7C95C0" w14:textId="77777777" w:rsidR="005B56A6" w:rsidRDefault="005B56A6">
            <w:r>
              <w:rPr>
                <w:rFonts w:ascii="Times" w:hAnsi="Times"/>
              </w:rPr>
              <w:t>-1.101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89BEA4" w14:textId="77777777" w:rsidR="005B56A6" w:rsidRDefault="005B56A6">
            <w:r>
              <w:rPr>
                <w:rFonts w:ascii="Times" w:hAnsi="Times"/>
              </w:rPr>
              <w:t>0.542</w:t>
            </w:r>
          </w:p>
        </w:tc>
      </w:tr>
      <w:tr w:rsidR="005B56A6" w14:paraId="5A8083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AE7D4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08D147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516B88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9718F8" w14:textId="77777777" w:rsidR="005B56A6" w:rsidRDefault="005B56A6">
            <w:r>
              <w:rPr>
                <w:rFonts w:ascii="Times" w:hAnsi="Times"/>
              </w:rPr>
              <w:t>0.062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5D6C2" w14:textId="77777777" w:rsidR="005B56A6" w:rsidRDefault="005B56A6">
            <w:r>
              <w:rPr>
                <w:rFonts w:ascii="Times" w:hAnsi="Times"/>
              </w:rPr>
              <w:t>4.050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2CA345" w14:textId="73F62CC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B2F28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3831C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9641E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2DD25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4A8CDD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0ACB82" w14:textId="77777777" w:rsidR="005B56A6" w:rsidRDefault="005B56A6">
            <w:r>
              <w:rPr>
                <w:rFonts w:ascii="Times" w:hAnsi="Times"/>
              </w:rPr>
              <w:t>1.363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2E102C" w14:textId="77777777" w:rsidR="005B56A6" w:rsidRDefault="005B56A6">
            <w:r>
              <w:rPr>
                <w:rFonts w:ascii="Times" w:hAnsi="Times"/>
              </w:rPr>
              <w:t>0.346</w:t>
            </w:r>
          </w:p>
        </w:tc>
      </w:tr>
      <w:tr w:rsidR="005B56A6" w14:paraId="3F00ED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3458E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439D64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F9C864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96D9B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3EC5DF" w14:textId="77777777" w:rsidR="005B56A6" w:rsidRDefault="005B56A6">
            <w:r>
              <w:rPr>
                <w:rFonts w:ascii="Times" w:hAnsi="Times"/>
              </w:rPr>
              <w:t>1.811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39F1DF" w14:textId="77777777" w:rsidR="005B56A6" w:rsidRDefault="005B56A6">
            <w:r>
              <w:rPr>
                <w:rFonts w:ascii="Times" w:hAnsi="Times"/>
              </w:rPr>
              <w:t>0.141</w:t>
            </w:r>
          </w:p>
        </w:tc>
      </w:tr>
      <w:tr w:rsidR="005B56A6" w14:paraId="148057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A6FA1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D52E7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63F9C6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71EE69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D3DE93" w14:textId="77777777" w:rsidR="005B56A6" w:rsidRDefault="005B56A6">
            <w:r>
              <w:rPr>
                <w:rFonts w:ascii="Times" w:hAnsi="Times"/>
              </w:rPr>
              <w:t>1.448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0EA297" w14:textId="77777777" w:rsidR="005B56A6" w:rsidRDefault="005B56A6">
            <w:r>
              <w:rPr>
                <w:rFonts w:ascii="Times" w:hAnsi="Times"/>
              </w:rPr>
              <w:t>0.296</w:t>
            </w:r>
          </w:p>
        </w:tc>
      </w:tr>
      <w:tr w:rsidR="005B56A6" w14:paraId="644BC6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BC7CA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06A9D2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ADBC0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121641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C95AD" w14:textId="77777777" w:rsidR="005B56A6" w:rsidRDefault="005B56A6">
            <w:r>
              <w:rPr>
                <w:rFonts w:ascii="Times" w:hAnsi="Times"/>
              </w:rPr>
              <w:t>2.589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36F46C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</w:tr>
      <w:tr w:rsidR="005B56A6" w14:paraId="7EEF93B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0FB77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E8482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2E4A1D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DE210A" w14:textId="77777777" w:rsidR="005B56A6" w:rsidRDefault="005B56A6">
            <w:r>
              <w:rPr>
                <w:rFonts w:ascii="Times" w:hAnsi="Times"/>
              </w:rPr>
              <w:t>0.070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A642B1" w14:textId="77777777" w:rsidR="005B56A6" w:rsidRDefault="005B56A6">
            <w:r>
              <w:rPr>
                <w:rFonts w:ascii="Times" w:hAnsi="Times"/>
              </w:rPr>
              <w:t>4.861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5953C5" w14:textId="66B0B21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E774B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03BE8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B05D03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ED297C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5D5B60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77034" w14:textId="77777777" w:rsidR="005B56A6" w:rsidRDefault="005B56A6">
            <w:r>
              <w:rPr>
                <w:rFonts w:ascii="Times" w:hAnsi="Times"/>
              </w:rPr>
              <w:t>-0.574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E85E5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3E58C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89F49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787F3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6778A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14D94D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E135AB" w14:textId="77777777" w:rsidR="005B56A6" w:rsidRDefault="005B56A6">
            <w:r>
              <w:rPr>
                <w:rFonts w:ascii="Times" w:hAnsi="Times"/>
              </w:rPr>
              <w:t>-1.018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D49AAB" w14:textId="77777777" w:rsidR="005B56A6" w:rsidRDefault="005B56A6">
            <w:r>
              <w:rPr>
                <w:rFonts w:ascii="Times" w:hAnsi="Times"/>
              </w:rPr>
              <w:t>0.617</w:t>
            </w:r>
          </w:p>
        </w:tc>
      </w:tr>
      <w:tr w:rsidR="005B56A6" w14:paraId="6F7F8C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E0AF2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AC0B2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35133D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2FE1DA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8481A" w14:textId="77777777" w:rsidR="005B56A6" w:rsidRDefault="005B56A6">
            <w:r>
              <w:rPr>
                <w:rFonts w:ascii="Times" w:hAnsi="Times"/>
              </w:rPr>
              <w:t>-0.756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F2FA77" w14:textId="77777777" w:rsidR="005B56A6" w:rsidRDefault="005B56A6">
            <w:r>
              <w:rPr>
                <w:rFonts w:ascii="Times" w:hAnsi="Times"/>
              </w:rPr>
              <w:t>0.899</w:t>
            </w:r>
          </w:p>
        </w:tc>
      </w:tr>
      <w:tr w:rsidR="005B56A6" w14:paraId="3916DB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30CE1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5E65F9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7AEEB4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2442CA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22F93A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C0089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78119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FA475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8FE3F1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2880BF" w14:textId="77777777" w:rsidR="005B56A6" w:rsidRDefault="005B56A6">
            <w:r>
              <w:rPr>
                <w:rFonts w:ascii="Times" w:hAnsi="Times"/>
              </w:rPr>
              <w:t>-0.058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E00450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1264AD" w14:textId="77777777" w:rsidR="005B56A6" w:rsidRDefault="005B56A6">
            <w:r>
              <w:rPr>
                <w:rFonts w:ascii="Times" w:hAnsi="Times"/>
              </w:rPr>
              <w:t>-3.711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AD252E" w14:textId="466F061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B1BEF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4739A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7A92D2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5F3C6F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9E465E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E480A" w14:textId="77777777" w:rsidR="005B56A6" w:rsidRDefault="005B56A6">
            <w:r>
              <w:rPr>
                <w:rFonts w:ascii="Times" w:hAnsi="Times"/>
              </w:rPr>
              <w:t>-2.135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1E4A7A" w14:textId="77777777" w:rsidR="005B56A6" w:rsidRDefault="005B56A6">
            <w:r>
              <w:rPr>
                <w:rFonts w:ascii="Times" w:hAnsi="Times"/>
              </w:rPr>
              <w:t>0.066</w:t>
            </w:r>
          </w:p>
        </w:tc>
      </w:tr>
      <w:tr w:rsidR="005B56A6" w14:paraId="6C2E69E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9C1EE2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D95622" w14:textId="77777777" w:rsidR="005B56A6" w:rsidRDefault="005B56A6">
            <w:r>
              <w:rPr>
                <w:rFonts w:ascii="Times" w:hAnsi="Times"/>
              </w:rPr>
              <w:t>-0.048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CA30A4" w14:textId="77777777" w:rsidR="005B56A6" w:rsidRDefault="005B56A6">
            <w:r>
              <w:rPr>
                <w:rFonts w:ascii="Times" w:hAnsi="Times"/>
              </w:rPr>
              <w:t>-0.068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AB8D8B2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5E0BB1" w14:textId="77777777" w:rsidR="005B56A6" w:rsidRDefault="005B56A6">
            <w:r>
              <w:rPr>
                <w:rFonts w:ascii="Times" w:hAnsi="Times"/>
              </w:rPr>
              <w:t>-4.625</w:t>
            </w:r>
          </w:p>
        </w:tc>
        <w:tc>
          <w:tcPr>
            <w:tcW w:w="1247" w:type="dxa"/>
          </w:tcPr>
          <w:p w14:paraId="22F355C7" w14:textId="412E5D32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4BA21FC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19BA7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AB0DF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34DF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12CE0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76BF7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4CD1D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87C55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A51D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2124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54D71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4BD7D2C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EE805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BD7339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FA3CB5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2FF7ADEB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31BD33C5" w14:textId="77777777" w:rsidR="005B56A6" w:rsidRDefault="005B56A6"/>
    <w:p w14:paraId="4958D83E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EFC9573" w14:textId="1F31821A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10</w:t>
      </w:r>
    </w:p>
    <w:p w14:paraId="6AFE61EC" w14:textId="77777777" w:rsidR="005B56A6" w:rsidRDefault="005B56A6"/>
    <w:p w14:paraId="3BFF9265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6A009A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904C4C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A01BA5" w14:textId="5730161D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517511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1CD1B2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FDB13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84DAFB" w14:textId="575F8C4D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44503A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A70D6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BA3356" w14:textId="2C70C556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67DFBF4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F1FB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23A0BB3" w14:textId="77777777" w:rsidR="005B56A6" w:rsidRDefault="005B56A6">
            <w:r>
              <w:rPr>
                <w:rFonts w:ascii="Times" w:hAnsi="Times"/>
              </w:rPr>
              <w:t>0.210</w:t>
            </w:r>
          </w:p>
        </w:tc>
      </w:tr>
    </w:tbl>
    <w:p w14:paraId="0DB9B3D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154A51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3485D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002B7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8FD58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FECA4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A3AFEF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A133F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55888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4F1D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29D5C4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A9163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A8689C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C1D82D" w14:textId="77777777" w:rsidR="005B56A6" w:rsidRDefault="005B56A6">
            <w:r>
              <w:rPr>
                <w:rFonts w:ascii="Times" w:hAnsi="Times"/>
              </w:rPr>
              <w:t>24.172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8F1655" w14:textId="5163799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920EDF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799D9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9FBD2B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28D225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129FC4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82999" w14:textId="77777777" w:rsidR="005B56A6" w:rsidRDefault="005B56A6">
            <w:r>
              <w:rPr>
                <w:rFonts w:ascii="Times" w:hAnsi="Times"/>
              </w:rPr>
              <w:t>-6.465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B0B51E" w14:textId="0A905D3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69C8BD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F5684D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33BB1F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9E6DE0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EA0D82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14F3B0" w14:textId="77777777" w:rsidR="005B56A6" w:rsidRDefault="005B56A6">
            <w:r>
              <w:rPr>
                <w:rFonts w:ascii="Times" w:hAnsi="Times"/>
              </w:rPr>
              <w:t>-3.914</w:t>
            </w:r>
          </w:p>
        </w:tc>
        <w:tc>
          <w:tcPr>
            <w:tcW w:w="1247" w:type="dxa"/>
          </w:tcPr>
          <w:p w14:paraId="28D5A15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</w:tbl>
    <w:p w14:paraId="5EAE424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A7D7C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3253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B9181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DDB04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C054A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3E3295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217D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D79C3E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91D814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1B644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73BDC58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CB70E1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A41D1C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FDA126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741C10C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</w:tr>
    </w:tbl>
    <w:p w14:paraId="524F3D95" w14:textId="77777777" w:rsidR="005B56A6" w:rsidRDefault="005B56A6"/>
    <w:p w14:paraId="44FA54DF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296BD6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2EB940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EC58A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1E8C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1B88D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5D473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82022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98EDE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2A0A3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9BAE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0A262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E2685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88F51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2EF07D" w14:textId="77777777" w:rsidR="005B56A6" w:rsidRDefault="005B56A6">
            <w:r>
              <w:rPr>
                <w:rFonts w:ascii="Times" w:hAnsi="Times"/>
              </w:rPr>
              <w:t>9.915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CCD1FC" w14:textId="58A30E8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4316B4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BDFD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B45852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AD1CAE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31FF5A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1DE5C2" w14:textId="77777777" w:rsidR="005B56A6" w:rsidRDefault="005B56A6">
            <w:r>
              <w:rPr>
                <w:rFonts w:ascii="Times" w:hAnsi="Times"/>
              </w:rPr>
              <w:t>6.465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03F095" w14:textId="62C21AB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2E2A71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6EE6DB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F50D22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059589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468DD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BC98F3" w14:textId="77777777" w:rsidR="005B56A6" w:rsidRDefault="005B56A6">
            <w:r>
              <w:rPr>
                <w:rFonts w:ascii="Times" w:hAnsi="Times"/>
              </w:rPr>
              <w:t>0.685</w:t>
            </w:r>
          </w:p>
        </w:tc>
        <w:tc>
          <w:tcPr>
            <w:tcW w:w="1247" w:type="dxa"/>
          </w:tcPr>
          <w:p w14:paraId="174450F6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C2FE56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E968A2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80A36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0920A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365AA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412E3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424B7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03F17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7EAD7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D2699A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2A26F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6110CEA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FAFF6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8AC7F0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253BF3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66799332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</w:tr>
    </w:tbl>
    <w:p w14:paraId="5CD52001" w14:textId="77777777" w:rsidR="005B56A6" w:rsidRDefault="005B56A6"/>
    <w:p w14:paraId="7739B4CE" w14:textId="3A4FFC28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7BDA38F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C6F1A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C979B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F045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65A97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22EE6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1FE94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448A01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ECB99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49848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6E1FA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17075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041F15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2935A8" w14:textId="77777777" w:rsidR="005B56A6" w:rsidRDefault="005B56A6">
            <w:r>
              <w:rPr>
                <w:rFonts w:ascii="Times" w:hAnsi="Times"/>
              </w:rPr>
              <w:t>0.929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FC3D61" w14:textId="77777777" w:rsidR="005B56A6" w:rsidRDefault="005B56A6">
            <w:r>
              <w:rPr>
                <w:rFonts w:ascii="Times" w:hAnsi="Times"/>
              </w:rPr>
              <w:t>0.706</w:t>
            </w:r>
          </w:p>
        </w:tc>
      </w:tr>
      <w:tr w:rsidR="005B56A6" w14:paraId="5D3AF4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D7B56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57BE5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2CC0E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F04BF5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ED623" w14:textId="77777777" w:rsidR="005B56A6" w:rsidRDefault="005B56A6">
            <w:r>
              <w:rPr>
                <w:rFonts w:ascii="Times" w:hAnsi="Times"/>
              </w:rPr>
              <w:t>0.553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89D84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D7929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BA5BD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62910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2F41E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3BE151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3F9FAA" w14:textId="77777777" w:rsidR="005B56A6" w:rsidRDefault="005B56A6">
            <w:r>
              <w:rPr>
                <w:rFonts w:ascii="Times" w:hAnsi="Times"/>
              </w:rPr>
              <w:t>1.130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DD2249" w14:textId="77777777" w:rsidR="005B56A6" w:rsidRDefault="005B56A6">
            <w:r>
              <w:rPr>
                <w:rFonts w:ascii="Times" w:hAnsi="Times"/>
              </w:rPr>
              <w:t>0.517</w:t>
            </w:r>
          </w:p>
        </w:tc>
      </w:tr>
      <w:tr w:rsidR="005B56A6" w14:paraId="134D11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2CA6D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87E1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ADE5F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91D96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4EE844" w14:textId="77777777" w:rsidR="005B56A6" w:rsidRDefault="005B56A6">
            <w:r>
              <w:rPr>
                <w:rFonts w:ascii="Times" w:hAnsi="Times"/>
              </w:rPr>
              <w:t>0.411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313F1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79738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B06F7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B0129A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C65B88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B27C73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5D0DFD" w14:textId="77777777" w:rsidR="005B56A6" w:rsidRDefault="005B56A6">
            <w:r>
              <w:rPr>
                <w:rFonts w:ascii="Times" w:hAnsi="Times"/>
              </w:rPr>
              <w:t>2.165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EE5DF5" w14:textId="77777777" w:rsidR="005B56A6" w:rsidRDefault="005B56A6">
            <w:r>
              <w:rPr>
                <w:rFonts w:ascii="Times" w:hAnsi="Times"/>
              </w:rPr>
              <w:t>0.061</w:t>
            </w:r>
          </w:p>
        </w:tc>
      </w:tr>
      <w:tr w:rsidR="005B56A6" w14:paraId="412AB4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623E9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06E804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FA2C9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150835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E8B797" w14:textId="77777777" w:rsidR="005B56A6" w:rsidRDefault="005B56A6">
            <w:r>
              <w:rPr>
                <w:rFonts w:ascii="Times" w:hAnsi="Times"/>
              </w:rPr>
              <w:t>2.084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D7E9A2" w14:textId="77777777" w:rsidR="005B56A6" w:rsidRDefault="005B56A6">
            <w:r>
              <w:rPr>
                <w:rFonts w:ascii="Times" w:hAnsi="Times"/>
              </w:rPr>
              <w:t>0.075</w:t>
            </w:r>
          </w:p>
        </w:tc>
      </w:tr>
      <w:tr w:rsidR="005B56A6" w14:paraId="7A9FF3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4E473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0FA76F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97109C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50EDC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F7CDC3" w14:textId="77777777" w:rsidR="005B56A6" w:rsidRDefault="005B56A6">
            <w:r>
              <w:rPr>
                <w:rFonts w:ascii="Times" w:hAnsi="Times"/>
              </w:rPr>
              <w:t>1.515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9D8264" w14:textId="77777777" w:rsidR="005B56A6" w:rsidRDefault="005B56A6">
            <w:r>
              <w:rPr>
                <w:rFonts w:ascii="Times" w:hAnsi="Times"/>
              </w:rPr>
              <w:t>0.260</w:t>
            </w:r>
          </w:p>
        </w:tc>
      </w:tr>
      <w:tr w:rsidR="005B56A6" w14:paraId="04E520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5D640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D40CEE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00E7DE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CC0E94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8494A" w14:textId="77777777" w:rsidR="005B56A6" w:rsidRDefault="005B56A6">
            <w:r>
              <w:rPr>
                <w:rFonts w:ascii="Times" w:hAnsi="Times"/>
              </w:rPr>
              <w:t>4.537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0069BC" w14:textId="0742421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13C56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1F619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F0EFC4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2B3EB1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10FC5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AC9E79" w14:textId="77777777" w:rsidR="005B56A6" w:rsidRDefault="005B56A6">
            <w:r>
              <w:rPr>
                <w:rFonts w:ascii="Times" w:hAnsi="Times"/>
              </w:rPr>
              <w:t>-0.936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4842ED" w14:textId="77777777" w:rsidR="005B56A6" w:rsidRDefault="005B56A6">
            <w:r>
              <w:rPr>
                <w:rFonts w:ascii="Times" w:hAnsi="Times"/>
              </w:rPr>
              <w:t>0.699</w:t>
            </w:r>
          </w:p>
        </w:tc>
      </w:tr>
      <w:tr w:rsidR="005B56A6" w14:paraId="130B64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BE87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51710C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6A9E37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44A16A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115AF" w14:textId="77777777" w:rsidR="005B56A6" w:rsidRDefault="005B56A6">
            <w:r>
              <w:rPr>
                <w:rFonts w:ascii="Times" w:hAnsi="Times"/>
              </w:rPr>
              <w:t>-0.184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D99A9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B1D64B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26C1D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E67BB7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2500EE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A1A86B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C6D163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5B858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DB906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AE1C9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8CCC90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0911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1C1FD0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FD4854" w14:textId="77777777" w:rsidR="005B56A6" w:rsidRDefault="005B56A6">
            <w:r>
              <w:rPr>
                <w:rFonts w:ascii="Times" w:hAnsi="Times"/>
              </w:rPr>
              <w:t>1.689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CC8938" w14:textId="77777777" w:rsidR="005B56A6" w:rsidRDefault="005B56A6">
            <w:r>
              <w:rPr>
                <w:rFonts w:ascii="Times" w:hAnsi="Times"/>
              </w:rPr>
              <w:t>0.183</w:t>
            </w:r>
          </w:p>
        </w:tc>
      </w:tr>
      <w:tr w:rsidR="005B56A6" w14:paraId="0E9BEA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48CD6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FD046C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F5D75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D10A26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7F39EE" w14:textId="77777777" w:rsidR="005B56A6" w:rsidRDefault="005B56A6">
            <w:r>
              <w:rPr>
                <w:rFonts w:ascii="Times" w:hAnsi="Times"/>
              </w:rPr>
              <w:t>-2.806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DE4F7A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397DFA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7AD3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01FDDE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74EA90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578A0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560D39" w14:textId="77777777" w:rsidR="005B56A6" w:rsidRDefault="005B56A6">
            <w:r>
              <w:rPr>
                <w:rFonts w:ascii="Times" w:hAnsi="Times"/>
              </w:rPr>
              <w:t>-2.919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461AC6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585042F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0F8CDD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FD97D5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B6A158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587413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69E534" w14:textId="77777777" w:rsidR="005B56A6" w:rsidRDefault="005B56A6">
            <w:r>
              <w:rPr>
                <w:rFonts w:ascii="Times" w:hAnsi="Times"/>
              </w:rPr>
              <w:t>-3.817</w:t>
            </w:r>
          </w:p>
        </w:tc>
        <w:tc>
          <w:tcPr>
            <w:tcW w:w="1247" w:type="dxa"/>
          </w:tcPr>
          <w:p w14:paraId="308ACFBD" w14:textId="4AC23A9C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A25547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8E260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25700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47BBD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E3E9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B4CB2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202AE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AC273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68D2F4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71A53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DB3EB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123E8E1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F6F0A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7A84D7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470E0A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5EF2589E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</w:tbl>
    <w:p w14:paraId="04DD3F3B" w14:textId="77777777" w:rsidR="005B56A6" w:rsidRDefault="005B56A6"/>
    <w:p w14:paraId="36CF631F" w14:textId="5DEF4399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4D1A67F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3FB39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124D9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364BF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0CA3C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F42F3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C2FDC3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8DD39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1C0BF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C952F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817986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1FB36A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32CA04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7CDEF5" w14:textId="77777777" w:rsidR="005B56A6" w:rsidRDefault="005B56A6">
            <w:r>
              <w:rPr>
                <w:rFonts w:ascii="Times" w:hAnsi="Times"/>
              </w:rPr>
              <w:t>1.723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823F3D" w14:textId="77777777" w:rsidR="005B56A6" w:rsidRDefault="005B56A6">
            <w:r>
              <w:rPr>
                <w:rFonts w:ascii="Times" w:hAnsi="Times"/>
              </w:rPr>
              <w:t>0.170</w:t>
            </w:r>
          </w:p>
        </w:tc>
      </w:tr>
      <w:tr w:rsidR="005B56A6" w14:paraId="59F20BA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8568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FC2487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12365F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BCA07E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65F4A4" w14:textId="77777777" w:rsidR="005B56A6" w:rsidRDefault="005B56A6">
            <w:r>
              <w:rPr>
                <w:rFonts w:ascii="Times" w:hAnsi="Times"/>
              </w:rPr>
              <w:t>1.916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66FC84" w14:textId="77777777" w:rsidR="005B56A6" w:rsidRDefault="005B56A6">
            <w:r>
              <w:rPr>
                <w:rFonts w:ascii="Times" w:hAnsi="Times"/>
              </w:rPr>
              <w:t>0.111</w:t>
            </w:r>
          </w:p>
        </w:tc>
      </w:tr>
      <w:tr w:rsidR="005B56A6" w14:paraId="2B838F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B4D16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D1C21E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10DC1B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D8BE2A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04409A" w14:textId="77777777" w:rsidR="005B56A6" w:rsidRDefault="005B56A6">
            <w:r>
              <w:rPr>
                <w:rFonts w:ascii="Times" w:hAnsi="Times"/>
              </w:rPr>
              <w:t>3.959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2F2AA4" w14:textId="1A54DBE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53D231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16854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04000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813973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85B9C2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341E2B" w14:textId="77777777" w:rsidR="005B56A6" w:rsidRDefault="005B56A6">
            <w:r>
              <w:rPr>
                <w:rFonts w:ascii="Times" w:hAnsi="Times"/>
              </w:rPr>
              <w:t>1.359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763788" w14:textId="77777777" w:rsidR="005B56A6" w:rsidRDefault="005B56A6">
            <w:r>
              <w:rPr>
                <w:rFonts w:ascii="Times" w:hAnsi="Times"/>
              </w:rPr>
              <w:t>0.349</w:t>
            </w:r>
          </w:p>
        </w:tc>
      </w:tr>
      <w:tr w:rsidR="005B56A6" w14:paraId="10CC8F4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7701A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87C35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5D4EEB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A992A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6C895A" w14:textId="77777777" w:rsidR="005B56A6" w:rsidRDefault="005B56A6">
            <w:r>
              <w:rPr>
                <w:rFonts w:ascii="Times" w:hAnsi="Times"/>
              </w:rPr>
              <w:t>1.738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DE3CBA" w14:textId="77777777" w:rsidR="005B56A6" w:rsidRDefault="005B56A6">
            <w:r>
              <w:rPr>
                <w:rFonts w:ascii="Times" w:hAnsi="Times"/>
              </w:rPr>
              <w:t>0.165</w:t>
            </w:r>
          </w:p>
        </w:tc>
      </w:tr>
      <w:tr w:rsidR="005B56A6" w14:paraId="1177AF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A24DC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D6AE1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4A396B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898521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C512DD" w14:textId="77777777" w:rsidR="005B56A6" w:rsidRDefault="005B56A6">
            <w:r>
              <w:rPr>
                <w:rFonts w:ascii="Times" w:hAnsi="Times"/>
              </w:rPr>
              <w:t>2.032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7173E3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</w:tr>
      <w:tr w:rsidR="005B56A6" w14:paraId="34B25D3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A2C0C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A3FB2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FA92B6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DB447B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DEFFE4" w14:textId="77777777" w:rsidR="005B56A6" w:rsidRDefault="005B56A6">
            <w:r>
              <w:rPr>
                <w:rFonts w:ascii="Times" w:hAnsi="Times"/>
              </w:rPr>
              <w:t>3.514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0BCC88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60E3D0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AFD33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46A798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8380E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AB2FA6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4FE6D9" w14:textId="77777777" w:rsidR="005B56A6" w:rsidRDefault="005B56A6">
            <w:r>
              <w:rPr>
                <w:rFonts w:ascii="Times" w:hAnsi="Times"/>
              </w:rPr>
              <w:t>3.708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57C9C1" w14:textId="6EF927A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DBC4EA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BF9AE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53C79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DB12B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5295D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4B1D10" w14:textId="77777777" w:rsidR="005B56A6" w:rsidRDefault="005B56A6">
            <w:r>
              <w:rPr>
                <w:rFonts w:ascii="Times" w:hAnsi="Times"/>
              </w:rPr>
              <w:t>-0.783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A6E56D" w14:textId="77777777" w:rsidR="005B56A6" w:rsidRDefault="005B56A6">
            <w:r>
              <w:rPr>
                <w:rFonts w:ascii="Times" w:hAnsi="Times"/>
              </w:rPr>
              <w:t>0.867</w:t>
            </w:r>
          </w:p>
        </w:tc>
      </w:tr>
      <w:tr w:rsidR="005B56A6" w14:paraId="233063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23390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4EECB9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DC5DBB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04B7AF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078C04" w14:textId="77777777" w:rsidR="005B56A6" w:rsidRDefault="005B56A6">
            <w:r>
              <w:rPr>
                <w:rFonts w:ascii="Times" w:hAnsi="Times"/>
              </w:rPr>
              <w:t>-1.203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934E51" w14:textId="77777777" w:rsidR="005B56A6" w:rsidRDefault="005B56A6">
            <w:r>
              <w:rPr>
                <w:rFonts w:ascii="Times" w:hAnsi="Times"/>
              </w:rPr>
              <w:t>0.458</w:t>
            </w:r>
          </w:p>
        </w:tc>
      </w:tr>
      <w:tr w:rsidR="005B56A6" w14:paraId="16534F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69CD4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F42D4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7AB205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C5BE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2FABCC" w14:textId="77777777" w:rsidR="005B56A6" w:rsidRDefault="005B56A6">
            <w:r>
              <w:rPr>
                <w:rFonts w:ascii="Times" w:hAnsi="Times"/>
              </w:rPr>
              <w:t>-1.304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DEB85B" w14:textId="77777777" w:rsidR="005B56A6" w:rsidRDefault="005B56A6">
            <w:r>
              <w:rPr>
                <w:rFonts w:ascii="Times" w:hAnsi="Times"/>
              </w:rPr>
              <w:t>0.385</w:t>
            </w:r>
          </w:p>
        </w:tc>
      </w:tr>
      <w:tr w:rsidR="005B56A6" w14:paraId="28AFD5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23964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490F1E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D5A5E6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4A44A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382A7D" w14:textId="77777777" w:rsidR="005B56A6" w:rsidRDefault="005B56A6">
            <w:r>
              <w:rPr>
                <w:rFonts w:ascii="Times" w:hAnsi="Times"/>
              </w:rPr>
              <w:t>-1.161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C2A7E5" w14:textId="77777777" w:rsidR="005B56A6" w:rsidRDefault="005B56A6">
            <w:r>
              <w:rPr>
                <w:rFonts w:ascii="Times" w:hAnsi="Times"/>
              </w:rPr>
              <w:t>0.492</w:t>
            </w:r>
          </w:p>
        </w:tc>
      </w:tr>
      <w:tr w:rsidR="005B56A6" w14:paraId="481DB3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A463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7F6FB4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ED18BE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DB0E61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C3ABE1" w14:textId="77777777" w:rsidR="005B56A6" w:rsidRDefault="005B56A6">
            <w:r>
              <w:rPr>
                <w:rFonts w:ascii="Times" w:hAnsi="Times"/>
              </w:rPr>
              <w:t>-4.024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A5AE55" w14:textId="4350EEC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4CCC39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750C5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67E868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4BC676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946D3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EF0212" w14:textId="77777777" w:rsidR="005B56A6" w:rsidRDefault="005B56A6">
            <w:r>
              <w:rPr>
                <w:rFonts w:ascii="Times" w:hAnsi="Times"/>
              </w:rPr>
              <w:t>-2.364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F11DA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</w:tr>
      <w:tr w:rsidR="005B56A6" w14:paraId="6112D70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E77824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CE514F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122A47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ECB2D1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94F1A2" w14:textId="77777777" w:rsidR="005B56A6" w:rsidRDefault="005B56A6">
            <w:r>
              <w:rPr>
                <w:rFonts w:ascii="Times" w:hAnsi="Times"/>
              </w:rPr>
              <w:t>-4.063</w:t>
            </w:r>
          </w:p>
        </w:tc>
        <w:tc>
          <w:tcPr>
            <w:tcW w:w="1247" w:type="dxa"/>
          </w:tcPr>
          <w:p w14:paraId="5606E1D7" w14:textId="67DA44A9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2AD05D9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748EE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A45F1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E02C3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0D7C1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5F7CF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D5CE0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F4C8F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E0CC9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CD542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236EC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456AF32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20F21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F387F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2B4BA85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0A645058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</w:tbl>
    <w:p w14:paraId="32FEAE9B" w14:textId="77777777" w:rsidR="005B56A6" w:rsidRDefault="005B56A6"/>
    <w:p w14:paraId="453091F7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F07FEE2" w14:textId="4A47F28B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exaggerated forward leaning strategy, synergy 11</w:t>
      </w:r>
    </w:p>
    <w:p w14:paraId="40C9E5BD" w14:textId="77777777" w:rsidR="005B56A6" w:rsidRDefault="005B56A6"/>
    <w:p w14:paraId="1C7F61FF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DDF416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0A09E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DD47D0" w14:textId="61323197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18DB44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5E9E0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E732E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983303" w14:textId="38E8FEFE" w:rsidR="005B56A6" w:rsidRDefault="005B56A6">
            <w:r>
              <w:rPr>
                <w:rFonts w:ascii="Times" w:hAnsi="Times"/>
              </w:rPr>
              <w:t>1152</w:t>
            </w:r>
          </w:p>
        </w:tc>
      </w:tr>
      <w:tr w:rsidR="005B56A6" w14:paraId="26AA00B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4E6D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D6E8B3" w14:textId="5D8B349B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22DFF3F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2E9E5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2250FE7" w14:textId="77777777" w:rsidR="005B56A6" w:rsidRDefault="005B56A6">
            <w:r>
              <w:rPr>
                <w:rFonts w:ascii="Times" w:hAnsi="Times"/>
              </w:rPr>
              <w:t>0.211</w:t>
            </w:r>
          </w:p>
        </w:tc>
      </w:tr>
    </w:tbl>
    <w:p w14:paraId="049F763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1A658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87F9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84EA5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1E7F8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0FC7F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77521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94B31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9D253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AEA6C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413E52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008657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2E7413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27C6C9" w14:textId="77777777" w:rsidR="005B56A6" w:rsidRDefault="005B56A6">
            <w:r>
              <w:rPr>
                <w:rFonts w:ascii="Times" w:hAnsi="Times"/>
              </w:rPr>
              <w:t>24.836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01C43E" w14:textId="373AB45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FDEBE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D422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2DE038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F9FD5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A37FE6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6E8C5F" w14:textId="77777777" w:rsidR="005B56A6" w:rsidRDefault="005B56A6">
            <w:r>
              <w:rPr>
                <w:rFonts w:ascii="Times" w:hAnsi="Times"/>
              </w:rPr>
              <w:t>-6.246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0BEF0E" w14:textId="444AE19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0C2E2D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F2E145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CF7E83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353BCF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445455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641C71" w14:textId="77777777" w:rsidR="005B56A6" w:rsidRDefault="005B56A6">
            <w:r>
              <w:rPr>
                <w:rFonts w:ascii="Times" w:hAnsi="Times"/>
              </w:rPr>
              <w:t>-4.617</w:t>
            </w:r>
          </w:p>
        </w:tc>
        <w:tc>
          <w:tcPr>
            <w:tcW w:w="1247" w:type="dxa"/>
          </w:tcPr>
          <w:p w14:paraId="64A3F38A" w14:textId="2F5A0420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4F84B5D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B7766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41806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E7DFA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7C33F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E2F90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4126C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A4B6E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09E42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81BDD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5E05D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4CD8D6D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1DB7BE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2DDBA3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4FB9F5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5B9DB941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35B7DDD6" w14:textId="77777777" w:rsidR="005B56A6" w:rsidRDefault="005B56A6"/>
    <w:p w14:paraId="69C636C0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42F660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CCD7C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6AD5B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94C08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AB54C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E0772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85F6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819211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D56B4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23A60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A5E031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69CBB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077F1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A43275" w14:textId="77777777" w:rsidR="005B56A6" w:rsidRDefault="005B56A6">
            <w:r>
              <w:rPr>
                <w:rFonts w:ascii="Times" w:hAnsi="Times"/>
              </w:rPr>
              <w:t>10.644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3091D0" w14:textId="52E4036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F188E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4BE7F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0F9820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4BB47A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796A4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3B081D" w14:textId="77777777" w:rsidR="005B56A6" w:rsidRDefault="005B56A6">
            <w:r>
              <w:rPr>
                <w:rFonts w:ascii="Times" w:hAnsi="Times"/>
              </w:rPr>
              <w:t>6.246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B32828" w14:textId="393AD57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83E05E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C293E4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472487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5116C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E29713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CA66C8" w14:textId="77777777" w:rsidR="005B56A6" w:rsidRDefault="005B56A6">
            <w:r>
              <w:rPr>
                <w:rFonts w:ascii="Times" w:hAnsi="Times"/>
              </w:rPr>
              <w:t>-0.137</w:t>
            </w:r>
          </w:p>
        </w:tc>
        <w:tc>
          <w:tcPr>
            <w:tcW w:w="1247" w:type="dxa"/>
          </w:tcPr>
          <w:p w14:paraId="04D5C6F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1E7586E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A6172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C400F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4CE8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54EF7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742FF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14582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61033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5FC93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775CD5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31318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2A1EB79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2AC316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F03283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CE6E5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316C7DB1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77769A02" w14:textId="77777777" w:rsidR="005B56A6" w:rsidRDefault="005B56A6"/>
    <w:p w14:paraId="1BFF43BA" w14:textId="15BA0F40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2AD5F9E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2521F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E2049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D7DD1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4A98E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8709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64442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98145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854B5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8DA60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26D17C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3F26FD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C78071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97424C" w14:textId="77777777" w:rsidR="005B56A6" w:rsidRDefault="005B56A6">
            <w:r>
              <w:rPr>
                <w:rFonts w:ascii="Times" w:hAnsi="Times"/>
              </w:rPr>
              <w:t>2.153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D72FE2" w14:textId="77777777" w:rsidR="005B56A6" w:rsidRDefault="005B56A6">
            <w:r>
              <w:rPr>
                <w:rFonts w:ascii="Times" w:hAnsi="Times"/>
              </w:rPr>
              <w:t>0.063</w:t>
            </w:r>
          </w:p>
        </w:tc>
      </w:tr>
      <w:tr w:rsidR="005B56A6" w14:paraId="698202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C4363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60845D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C2E051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2458E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7412E1" w14:textId="77777777" w:rsidR="005B56A6" w:rsidRDefault="005B56A6">
            <w:r>
              <w:rPr>
                <w:rFonts w:ascii="Times" w:hAnsi="Times"/>
              </w:rPr>
              <w:t>-0.652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04FD9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D2ED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9A03D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911463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C7DAEE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6A272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32BBEB" w14:textId="77777777" w:rsidR="005B56A6" w:rsidRDefault="005B56A6">
            <w:r>
              <w:rPr>
                <w:rFonts w:ascii="Times" w:hAnsi="Times"/>
              </w:rPr>
              <w:t>1.533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5FEB4F" w14:textId="77777777" w:rsidR="005B56A6" w:rsidRDefault="005B56A6">
            <w:r>
              <w:rPr>
                <w:rFonts w:ascii="Times" w:hAnsi="Times"/>
              </w:rPr>
              <w:t>0.251</w:t>
            </w:r>
          </w:p>
        </w:tc>
      </w:tr>
      <w:tr w:rsidR="005B56A6" w14:paraId="2ED9B22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E92D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8E043B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453CA7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3497D4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16C98" w14:textId="77777777" w:rsidR="005B56A6" w:rsidRDefault="005B56A6">
            <w:r>
              <w:rPr>
                <w:rFonts w:ascii="Times" w:hAnsi="Times"/>
              </w:rPr>
              <w:t>1.288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9FCF20" w14:textId="77777777" w:rsidR="005B56A6" w:rsidRDefault="005B56A6">
            <w:r>
              <w:rPr>
                <w:rFonts w:ascii="Times" w:hAnsi="Times"/>
              </w:rPr>
              <w:t>0.396</w:t>
            </w:r>
          </w:p>
        </w:tc>
      </w:tr>
      <w:tr w:rsidR="005B56A6" w14:paraId="6F132B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9540F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EAFF2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C5676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9DC309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5005C3" w14:textId="77777777" w:rsidR="005B56A6" w:rsidRDefault="005B56A6">
            <w:r>
              <w:rPr>
                <w:rFonts w:ascii="Times" w:hAnsi="Times"/>
              </w:rPr>
              <w:t>1.885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F9ED58" w14:textId="77777777" w:rsidR="005B56A6" w:rsidRDefault="005B56A6">
            <w:r>
              <w:rPr>
                <w:rFonts w:ascii="Times" w:hAnsi="Times"/>
              </w:rPr>
              <w:t>0.119</w:t>
            </w:r>
          </w:p>
        </w:tc>
      </w:tr>
      <w:tr w:rsidR="005B56A6" w14:paraId="5B0676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6D226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CD084E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C4781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400FF3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B0D850" w14:textId="77777777" w:rsidR="005B56A6" w:rsidRDefault="005B56A6">
            <w:r>
              <w:rPr>
                <w:rFonts w:ascii="Times" w:hAnsi="Times"/>
              </w:rPr>
              <w:t>1.274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67326D" w14:textId="77777777" w:rsidR="005B56A6" w:rsidRDefault="005B56A6">
            <w:r>
              <w:rPr>
                <w:rFonts w:ascii="Times" w:hAnsi="Times"/>
              </w:rPr>
              <w:t>0.406</w:t>
            </w:r>
          </w:p>
        </w:tc>
      </w:tr>
      <w:tr w:rsidR="005B56A6" w14:paraId="1400308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05DCC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F4310F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0AFA13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28546B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3B321D" w14:textId="77777777" w:rsidR="005B56A6" w:rsidRDefault="005B56A6">
            <w:r>
              <w:rPr>
                <w:rFonts w:ascii="Times" w:hAnsi="Times"/>
              </w:rPr>
              <w:t>1.346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FE4093" w14:textId="77777777" w:rsidR="005B56A6" w:rsidRDefault="005B56A6">
            <w:r>
              <w:rPr>
                <w:rFonts w:ascii="Times" w:hAnsi="Times"/>
              </w:rPr>
              <w:t>0.357</w:t>
            </w:r>
          </w:p>
        </w:tc>
      </w:tr>
      <w:tr w:rsidR="005B56A6" w14:paraId="60C795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527E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DAAE20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56A511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0753CA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266BB1" w14:textId="77777777" w:rsidR="005B56A6" w:rsidRDefault="005B56A6">
            <w:r>
              <w:rPr>
                <w:rFonts w:ascii="Times" w:hAnsi="Times"/>
              </w:rPr>
              <w:t>3.940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FE09B7" w14:textId="058132D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BFED4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D0C8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9936BB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580FF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C2810A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D44A3" w14:textId="77777777" w:rsidR="005B56A6" w:rsidRDefault="005B56A6">
            <w:r>
              <w:rPr>
                <w:rFonts w:ascii="Times" w:hAnsi="Times"/>
              </w:rPr>
              <w:t>-1.296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9ED930" w14:textId="77777777" w:rsidR="005B56A6" w:rsidRDefault="005B56A6">
            <w:r>
              <w:rPr>
                <w:rFonts w:ascii="Times" w:hAnsi="Times"/>
              </w:rPr>
              <w:t>0.390</w:t>
            </w:r>
          </w:p>
        </w:tc>
      </w:tr>
      <w:tr w:rsidR="005B56A6" w14:paraId="0AB2BB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200A4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37773A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E5A458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E874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7A6CC" w14:textId="77777777" w:rsidR="005B56A6" w:rsidRDefault="005B56A6">
            <w:r>
              <w:rPr>
                <w:rFonts w:ascii="Times" w:hAnsi="Times"/>
              </w:rPr>
              <w:t>0.208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C6C64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C45DAF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D433A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CD66CE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EDB2F8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F7AE88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EF7A75" w14:textId="77777777" w:rsidR="005B56A6" w:rsidRDefault="005B56A6">
            <w:r>
              <w:rPr>
                <w:rFonts w:ascii="Times" w:hAnsi="Times"/>
              </w:rPr>
              <w:t>-0.376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39DFA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49F2FF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EE12A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E0069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72860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8C71C4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F54106" w14:textId="77777777" w:rsidR="005B56A6" w:rsidRDefault="005B56A6">
            <w:r>
              <w:rPr>
                <w:rFonts w:ascii="Times" w:hAnsi="Times"/>
              </w:rPr>
              <w:t>1.518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CC59D6" w14:textId="77777777" w:rsidR="005B56A6" w:rsidRDefault="005B56A6">
            <w:r>
              <w:rPr>
                <w:rFonts w:ascii="Times" w:hAnsi="Times"/>
              </w:rPr>
              <w:t>0.259</w:t>
            </w:r>
          </w:p>
        </w:tc>
      </w:tr>
      <w:tr w:rsidR="005B56A6" w14:paraId="3CDDC7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00B27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CAA41D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06F189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CD822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AC4F25" w14:textId="77777777" w:rsidR="005B56A6" w:rsidRDefault="005B56A6">
            <w:r>
              <w:rPr>
                <w:rFonts w:ascii="Times" w:hAnsi="Times"/>
              </w:rPr>
              <w:t>-3.365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64FA2A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2DF51D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477D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A111E2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37CE50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F2AA47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7B501F" w14:textId="77777777" w:rsidR="005B56A6" w:rsidRDefault="005B56A6">
            <w:r>
              <w:rPr>
                <w:rFonts w:ascii="Times" w:hAnsi="Times"/>
              </w:rPr>
              <w:t>-3.405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BD5F1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556E4F7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66F66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068523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2E5566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8F010C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27FEC6" w14:textId="77777777" w:rsidR="005B56A6" w:rsidRDefault="005B56A6">
            <w:r>
              <w:rPr>
                <w:rFonts w:ascii="Times" w:hAnsi="Times"/>
              </w:rPr>
              <w:t>-2.677</w:t>
            </w:r>
          </w:p>
        </w:tc>
        <w:tc>
          <w:tcPr>
            <w:tcW w:w="1247" w:type="dxa"/>
          </w:tcPr>
          <w:p w14:paraId="0F65F4D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</w:tbl>
    <w:p w14:paraId="03EA878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F4E99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5D377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2543F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AC567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7E960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984228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66B98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E8460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D49B5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5950F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1C9CE40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2E10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334F35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A726ECE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4311CAC6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49E488B4" w14:textId="77777777" w:rsidR="005B56A6" w:rsidRDefault="005B56A6"/>
    <w:p w14:paraId="5F5D4904" w14:textId="2D45D560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18C7005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43B47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63B91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C0210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C132C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C5357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A1BD4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E7F1F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CA5F0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36F73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63CF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4D969D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7E3EF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10105C" w14:textId="77777777" w:rsidR="005B56A6" w:rsidRDefault="005B56A6">
            <w:r>
              <w:rPr>
                <w:rFonts w:ascii="Times" w:hAnsi="Times"/>
              </w:rPr>
              <w:t>1.469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50464F" w14:textId="77777777" w:rsidR="005B56A6" w:rsidRDefault="005B56A6">
            <w:r>
              <w:rPr>
                <w:rFonts w:ascii="Times" w:hAnsi="Times"/>
              </w:rPr>
              <w:t>0.284</w:t>
            </w:r>
          </w:p>
        </w:tc>
      </w:tr>
      <w:tr w:rsidR="005B56A6" w14:paraId="2C166F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0C551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28F14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BC104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CA0A99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058B5E" w14:textId="77777777" w:rsidR="005B56A6" w:rsidRDefault="005B56A6">
            <w:r>
              <w:rPr>
                <w:rFonts w:ascii="Times" w:hAnsi="Times"/>
              </w:rPr>
              <w:t>0.747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C04B52" w14:textId="77777777" w:rsidR="005B56A6" w:rsidRDefault="005B56A6">
            <w:r>
              <w:rPr>
                <w:rFonts w:ascii="Times" w:hAnsi="Times"/>
              </w:rPr>
              <w:t>0.910</w:t>
            </w:r>
          </w:p>
        </w:tc>
      </w:tr>
      <w:tr w:rsidR="005B56A6" w14:paraId="70EFC1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B2968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46EE07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26429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D619C3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A7256E" w14:textId="77777777" w:rsidR="005B56A6" w:rsidRDefault="005B56A6">
            <w:r>
              <w:rPr>
                <w:rFonts w:ascii="Times" w:hAnsi="Times"/>
              </w:rPr>
              <w:t>2.921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53D3C2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4197B1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E98BF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AC58A0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0EBA8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ED7DD8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01C44C" w14:textId="77777777" w:rsidR="005B56A6" w:rsidRDefault="005B56A6">
            <w:r>
              <w:rPr>
                <w:rFonts w:ascii="Times" w:hAnsi="Times"/>
              </w:rPr>
              <w:t>2.410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D488FA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  <w:tr w:rsidR="005B56A6" w14:paraId="15FC86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9148B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9F1468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DEACBB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53855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EE9C5" w14:textId="77777777" w:rsidR="005B56A6" w:rsidRDefault="005B56A6">
            <w:r>
              <w:rPr>
                <w:rFonts w:ascii="Times" w:hAnsi="Times"/>
              </w:rPr>
              <w:t>1.996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7B230D" w14:textId="77777777" w:rsidR="005B56A6" w:rsidRDefault="005B56A6">
            <w:r>
              <w:rPr>
                <w:rFonts w:ascii="Times" w:hAnsi="Times"/>
              </w:rPr>
              <w:t>0.092</w:t>
            </w:r>
          </w:p>
        </w:tc>
      </w:tr>
      <w:tr w:rsidR="005B56A6" w14:paraId="26B92CF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C2F7D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A9B49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0D586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8C4E04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99F592" w14:textId="77777777" w:rsidR="005B56A6" w:rsidRDefault="005B56A6">
            <w:r>
              <w:rPr>
                <w:rFonts w:ascii="Times" w:hAnsi="Times"/>
              </w:rPr>
              <w:t>0.473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6EE7A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269AB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FE9D8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F0F4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2AD81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B0990A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EBCE55" w14:textId="77777777" w:rsidR="005B56A6" w:rsidRDefault="005B56A6">
            <w:r>
              <w:rPr>
                <w:rFonts w:ascii="Times" w:hAnsi="Times"/>
              </w:rPr>
              <w:t>2.988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57411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</w:tr>
      <w:tr w:rsidR="005B56A6" w14:paraId="706EFB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F004F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FBC52F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C88F2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291818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8E48C2" w14:textId="77777777" w:rsidR="005B56A6" w:rsidRDefault="005B56A6">
            <w:r>
              <w:rPr>
                <w:rFonts w:ascii="Times" w:hAnsi="Times"/>
              </w:rPr>
              <w:t>2.685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89EDA7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4AF9AD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BFDDE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B040A2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AC415E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54AE07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A53E8D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5D725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657FF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8EA00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9D98E9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00C37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E19790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803346" w14:textId="77777777" w:rsidR="005B56A6" w:rsidRDefault="005B56A6">
            <w:r>
              <w:rPr>
                <w:rFonts w:ascii="Times" w:hAnsi="Times"/>
              </w:rPr>
              <w:t>-0.337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3BD49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5621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EEA62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6910CA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B60181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648FE6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F142D3" w14:textId="77777777" w:rsidR="005B56A6" w:rsidRDefault="005B56A6">
            <w:r>
              <w:rPr>
                <w:rFonts w:ascii="Times" w:hAnsi="Times"/>
              </w:rPr>
              <w:t>-1.100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9D4B13" w14:textId="77777777" w:rsidR="005B56A6" w:rsidRDefault="005B56A6">
            <w:r>
              <w:rPr>
                <w:rFonts w:ascii="Times" w:hAnsi="Times"/>
              </w:rPr>
              <w:t>0.544</w:t>
            </w:r>
          </w:p>
        </w:tc>
      </w:tr>
      <w:tr w:rsidR="005B56A6" w14:paraId="2CFE2E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4EE55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C01D7B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37D558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006CC1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591583" w14:textId="77777777" w:rsidR="005B56A6" w:rsidRDefault="005B56A6">
            <w:r>
              <w:rPr>
                <w:rFonts w:ascii="Times" w:hAnsi="Times"/>
              </w:rPr>
              <w:t>-0.378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9AFD8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650A0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5AAA4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43A635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4C2A7A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66162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D2EF5B" w14:textId="77777777" w:rsidR="005B56A6" w:rsidRDefault="005B56A6">
            <w:r>
              <w:rPr>
                <w:rFonts w:ascii="Times" w:hAnsi="Times"/>
              </w:rPr>
              <w:t>-3.647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35281C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07416D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39728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EB1F6D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15A89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9B0D9D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6623B1" w14:textId="77777777" w:rsidR="005B56A6" w:rsidRDefault="005B56A6">
            <w:r>
              <w:rPr>
                <w:rFonts w:ascii="Times" w:hAnsi="Times"/>
              </w:rPr>
              <w:t>-2.633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74071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7EB1481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0FC78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66C3EA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76A646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D5A319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DEBD7E" w14:textId="77777777" w:rsidR="005B56A6" w:rsidRDefault="005B56A6">
            <w:r>
              <w:rPr>
                <w:rFonts w:ascii="Times" w:hAnsi="Times"/>
              </w:rPr>
              <w:t>-2.901</w:t>
            </w:r>
          </w:p>
        </w:tc>
        <w:tc>
          <w:tcPr>
            <w:tcW w:w="1247" w:type="dxa"/>
          </w:tcPr>
          <w:p w14:paraId="3518423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</w:tbl>
    <w:p w14:paraId="7226995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AEFDF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D50DB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7D375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C023F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2FEEF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A1D51D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70A75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D11B9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D097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FFD864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</w:tr>
      <w:tr w:rsidR="005B56A6" w14:paraId="17B1B53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D972F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1BF047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DDB45F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045DA5E3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</w:tr>
    </w:tbl>
    <w:p w14:paraId="17826204" w14:textId="77777777" w:rsidR="005B56A6" w:rsidRDefault="005B56A6"/>
    <w:p w14:paraId="1EA38ED7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EB73361" w14:textId="542EB35B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1</w:t>
      </w:r>
    </w:p>
    <w:p w14:paraId="753AD060" w14:textId="77777777" w:rsidR="005B56A6" w:rsidRDefault="005B56A6"/>
    <w:p w14:paraId="6C58DF4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87B3A2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46F46EB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72D864" w14:textId="2C8D9D5E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E42F39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98FF96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47D6C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07F6B3" w14:textId="7FA9CFA4" w:rsidR="005B56A6" w:rsidRDefault="005B56A6">
            <w:r>
              <w:rPr>
                <w:rFonts w:ascii="Times" w:hAnsi="Times"/>
              </w:rPr>
              <w:t>1648</w:t>
            </w:r>
          </w:p>
        </w:tc>
      </w:tr>
      <w:tr w:rsidR="005B56A6" w14:paraId="2AFFE2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5FF67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7E9AA8" w14:textId="1FA45DA9" w:rsidR="005B56A6" w:rsidRDefault="005B56A6">
            <w:r>
              <w:rPr>
                <w:rFonts w:ascii="Times" w:hAnsi="Times"/>
              </w:rPr>
              <w:t>19</w:t>
            </w:r>
          </w:p>
        </w:tc>
      </w:tr>
      <w:tr w:rsidR="005B56A6" w14:paraId="6B2B93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5A87AF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B822754" w14:textId="77777777" w:rsidR="005B56A6" w:rsidRDefault="005B56A6">
            <w:r>
              <w:rPr>
                <w:rFonts w:ascii="Times" w:hAnsi="Times"/>
              </w:rPr>
              <w:t>0.436</w:t>
            </w:r>
          </w:p>
        </w:tc>
      </w:tr>
    </w:tbl>
    <w:p w14:paraId="01D7308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93969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6DC33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E7382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62F85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DE850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A1A8A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CF92A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0F747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84EE1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AFB7A8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25A22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CB0219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1C2E94" w14:textId="77777777" w:rsidR="005B56A6" w:rsidRDefault="005B56A6">
            <w:r>
              <w:rPr>
                <w:rFonts w:ascii="Times" w:hAnsi="Times"/>
              </w:rPr>
              <w:t>6.954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33D821" w14:textId="42859E1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BEB6F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7347D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98EF68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547DE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42D66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273310" w14:textId="77777777" w:rsidR="005B56A6" w:rsidRDefault="005B56A6">
            <w:r>
              <w:rPr>
                <w:rFonts w:ascii="Times" w:hAnsi="Times"/>
              </w:rPr>
              <w:t>0.661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DEAEF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A8C363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2161B8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2B94DC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FAB54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0A5511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6E3DF3" w14:textId="77777777" w:rsidR="005B56A6" w:rsidRDefault="005B56A6">
            <w:r>
              <w:rPr>
                <w:rFonts w:ascii="Times" w:hAnsi="Times"/>
              </w:rPr>
              <w:t>4.257</w:t>
            </w:r>
          </w:p>
        </w:tc>
        <w:tc>
          <w:tcPr>
            <w:tcW w:w="1247" w:type="dxa"/>
          </w:tcPr>
          <w:p w14:paraId="3F4B65C6" w14:textId="4DDA50D7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0009D62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46C5B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69195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FD040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90729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89617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950C9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EC3A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9064D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791F3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AF40A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182E683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B3F89F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9D9ACE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48C041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4E045B4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4760F360" w14:textId="77777777" w:rsidR="005B56A6" w:rsidRDefault="005B56A6"/>
    <w:p w14:paraId="6D658B3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B9A483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87D89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D16F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9DA4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74CA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4765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7DA38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F65DE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AA73F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1146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CD4307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14447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F51E60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9B26C2" w14:textId="77777777" w:rsidR="005B56A6" w:rsidRDefault="005B56A6">
            <w:r>
              <w:rPr>
                <w:rFonts w:ascii="Times" w:hAnsi="Times"/>
              </w:rPr>
              <w:t>9.926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2AD12B" w14:textId="66D33D5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195E9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41CC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0B507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6D9973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A48455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756329" w14:textId="77777777" w:rsidR="005B56A6" w:rsidRDefault="005B56A6">
            <w:r>
              <w:rPr>
                <w:rFonts w:ascii="Times" w:hAnsi="Times"/>
              </w:rPr>
              <w:t>-0.661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69CAC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B8FF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1B462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5E641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3282B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CEC2A9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70EAF2E" w14:textId="77777777" w:rsidR="005B56A6" w:rsidRDefault="005B56A6">
            <w:r>
              <w:rPr>
                <w:rFonts w:ascii="Times" w:hAnsi="Times"/>
              </w:rPr>
              <w:t>5.137</w:t>
            </w:r>
          </w:p>
        </w:tc>
        <w:tc>
          <w:tcPr>
            <w:tcW w:w="1247" w:type="dxa"/>
          </w:tcPr>
          <w:p w14:paraId="79632CC2" w14:textId="039EA397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02A955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8B6D2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B007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25D56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78679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A2AB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B850C8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A34A8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6DFE0B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B7DB4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638F8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2C3535E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3D4CA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B2D826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1ADAE3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</w:tcPr>
          <w:p w14:paraId="654BE8F7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1061C785" w14:textId="77777777" w:rsidR="005B56A6" w:rsidRDefault="005B56A6"/>
    <w:p w14:paraId="123002AD" w14:textId="03273160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56E353A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F85F4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0D1F5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77EEC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0FF52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3D919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08452D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527CAE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B50BA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12208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75F12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B1E593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C101E9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730263" w14:textId="77777777" w:rsidR="005B56A6" w:rsidRDefault="005B56A6">
            <w:r>
              <w:rPr>
                <w:rFonts w:ascii="Times" w:hAnsi="Times"/>
              </w:rPr>
              <w:t>-2.406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2F7963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</w:tr>
      <w:tr w:rsidR="005B56A6" w14:paraId="0AA6D7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13BEE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E66D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0D6E80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54F72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A2DB2" w14:textId="77777777" w:rsidR="005B56A6" w:rsidRDefault="005B56A6">
            <w:r>
              <w:rPr>
                <w:rFonts w:ascii="Times" w:hAnsi="Times"/>
              </w:rPr>
              <w:t>-0.986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D7C4D4" w14:textId="77777777" w:rsidR="005B56A6" w:rsidRDefault="005B56A6">
            <w:r>
              <w:rPr>
                <w:rFonts w:ascii="Times" w:hAnsi="Times"/>
              </w:rPr>
              <w:t>0.649</w:t>
            </w:r>
          </w:p>
        </w:tc>
      </w:tr>
      <w:tr w:rsidR="005B56A6" w14:paraId="2E0C9C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A9051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34D8F0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732EA7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D190BC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A74DA" w14:textId="77777777" w:rsidR="005B56A6" w:rsidRDefault="005B56A6">
            <w:r>
              <w:rPr>
                <w:rFonts w:ascii="Times" w:hAnsi="Times"/>
              </w:rPr>
              <w:t>2.389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51D95E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  <w:tr w:rsidR="005B56A6" w14:paraId="2E7C10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DDB56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85A390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E08F0B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DCA0F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18FDD3" w14:textId="77777777" w:rsidR="005B56A6" w:rsidRDefault="005B56A6">
            <w:r>
              <w:rPr>
                <w:rFonts w:ascii="Times" w:hAnsi="Times"/>
              </w:rPr>
              <w:t>-0.669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CE616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E897ED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94B4E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ED42DC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2AC132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427BC0" w14:textId="77777777" w:rsidR="005B56A6" w:rsidRDefault="005B56A6">
            <w:r>
              <w:rPr>
                <w:rFonts w:ascii="Times" w:hAnsi="Times"/>
              </w:rPr>
              <w:t>0.082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922D66" w14:textId="77777777" w:rsidR="005B56A6" w:rsidRDefault="005B56A6">
            <w:r>
              <w:rPr>
                <w:rFonts w:ascii="Times" w:hAnsi="Times"/>
              </w:rPr>
              <w:t>8.864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E461D1" w14:textId="0112680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110565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D4F2E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64840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BEA707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1A810B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58A78" w14:textId="77777777" w:rsidR="005B56A6" w:rsidRDefault="005B56A6">
            <w:r>
              <w:rPr>
                <w:rFonts w:ascii="Times" w:hAnsi="Times"/>
              </w:rPr>
              <w:t>-3.044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2DE0A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  <w:tr w:rsidR="005B56A6" w14:paraId="79FF26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CC074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3F8B20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C93925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21736" w14:textId="77777777" w:rsidR="005B56A6" w:rsidRDefault="005B56A6">
            <w:r>
              <w:rPr>
                <w:rFonts w:ascii="Times" w:hAnsi="Times"/>
              </w:rPr>
              <w:t>0.059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613322" w14:textId="77777777" w:rsidR="005B56A6" w:rsidRDefault="005B56A6">
            <w:r>
              <w:rPr>
                <w:rFonts w:ascii="Times" w:hAnsi="Times"/>
              </w:rPr>
              <w:t>5.779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F361E4" w14:textId="51190389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C65AEE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7C3D5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4A72A5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1D12B0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2AF40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E9DE67" w14:textId="77777777" w:rsidR="005B56A6" w:rsidRDefault="005B56A6">
            <w:r>
              <w:rPr>
                <w:rFonts w:ascii="Times" w:hAnsi="Times"/>
              </w:rPr>
              <w:t>2.456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05D91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  <w:tr w:rsidR="005B56A6" w14:paraId="45BB0C8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F4B20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5FBBDF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B72C5B" w14:textId="77777777" w:rsidR="005B56A6" w:rsidRDefault="005B56A6">
            <w:r>
              <w:rPr>
                <w:rFonts w:ascii="Times" w:hAnsi="Times"/>
              </w:rPr>
              <w:t>-0.049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2D90C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18D81F" w14:textId="77777777" w:rsidR="005B56A6" w:rsidRDefault="005B56A6">
            <w:r>
              <w:rPr>
                <w:rFonts w:ascii="Times" w:hAnsi="Times"/>
              </w:rPr>
              <w:t>-4.455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27FA53" w14:textId="4B316E1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64FB51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DD8B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40D7D3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A4ADCB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AC0D0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7D906E" w14:textId="77777777" w:rsidR="005B56A6" w:rsidRDefault="005B56A6">
            <w:r>
              <w:rPr>
                <w:rFonts w:ascii="Times" w:hAnsi="Times"/>
              </w:rPr>
              <w:t>-1.519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1A843B" w14:textId="77777777" w:rsidR="005B56A6" w:rsidRDefault="005B56A6">
            <w:r>
              <w:rPr>
                <w:rFonts w:ascii="Times" w:hAnsi="Times"/>
              </w:rPr>
              <w:t>0.258</w:t>
            </w:r>
          </w:p>
        </w:tc>
      </w:tr>
      <w:tr w:rsidR="005B56A6" w14:paraId="7964DC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E2C4D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545C4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7240C0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2AE9B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548411" w14:textId="77777777" w:rsidR="005B56A6" w:rsidRDefault="005B56A6">
            <w:r>
              <w:rPr>
                <w:rFonts w:ascii="Times" w:hAnsi="Times"/>
              </w:rPr>
              <w:t>-0.913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5B6CAC" w14:textId="77777777" w:rsidR="005B56A6" w:rsidRDefault="005B56A6">
            <w:r>
              <w:rPr>
                <w:rFonts w:ascii="Times" w:hAnsi="Times"/>
              </w:rPr>
              <w:t>0.723</w:t>
            </w:r>
          </w:p>
        </w:tc>
      </w:tr>
      <w:tr w:rsidR="005B56A6" w14:paraId="4CFDCA7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7C2CC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F2052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17A296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C52231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BD9980" w14:textId="77777777" w:rsidR="005B56A6" w:rsidRDefault="005B56A6">
            <w:r>
              <w:rPr>
                <w:rFonts w:ascii="Times" w:hAnsi="Times"/>
              </w:rPr>
              <w:t>-0.843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B6AC52" w14:textId="77777777" w:rsidR="005B56A6" w:rsidRDefault="005B56A6">
            <w:r>
              <w:rPr>
                <w:rFonts w:ascii="Times" w:hAnsi="Times"/>
              </w:rPr>
              <w:t>0.799</w:t>
            </w:r>
          </w:p>
        </w:tc>
      </w:tr>
      <w:tr w:rsidR="005B56A6" w14:paraId="3A9C14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4DEB4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47389E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53BF9E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EAEF69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EF4EE9" w14:textId="77777777" w:rsidR="005B56A6" w:rsidRDefault="005B56A6">
            <w:r>
              <w:rPr>
                <w:rFonts w:ascii="Times" w:hAnsi="Times"/>
              </w:rPr>
              <w:t>-2.516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B30A39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</w:tr>
      <w:tr w:rsidR="005B56A6" w14:paraId="74D53E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D621F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E1A40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5E42DC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7D31B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AA93D7" w14:textId="77777777" w:rsidR="005B56A6" w:rsidRDefault="005B56A6">
            <w:r>
              <w:rPr>
                <w:rFonts w:ascii="Times" w:hAnsi="Times"/>
              </w:rPr>
              <w:t>0.651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F6818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1909C4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D97E2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C8635F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9913DE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9C1C1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EF7706" w14:textId="77777777" w:rsidR="005B56A6" w:rsidRDefault="005B56A6">
            <w:r>
              <w:rPr>
                <w:rFonts w:ascii="Times" w:hAnsi="Times"/>
              </w:rPr>
              <w:t>-0.649</w:t>
            </w:r>
          </w:p>
        </w:tc>
        <w:tc>
          <w:tcPr>
            <w:tcW w:w="1247" w:type="dxa"/>
          </w:tcPr>
          <w:p w14:paraId="76B60FF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63C8265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8C5F81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73833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7DA3E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4D2D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1975B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DB523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CBBD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3C1944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2125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A6FFEF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54B1C65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164DA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7ACEB3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C93D28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563BF1A2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4312E66D" w14:textId="77777777" w:rsidR="005B56A6" w:rsidRDefault="005B56A6"/>
    <w:p w14:paraId="471EAFE0" w14:textId="0A83E27D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7F4DFAC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118C5D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9A1B9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21BA1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ECC16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C5277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89161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2254B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ABB8CB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6A05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71FD2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6C730A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85FF80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A7CC89" w14:textId="77777777" w:rsidR="005B56A6" w:rsidRDefault="005B56A6">
            <w:r>
              <w:rPr>
                <w:rFonts w:ascii="Times" w:hAnsi="Times"/>
              </w:rPr>
              <w:t>-0.774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5E60FC" w14:textId="77777777" w:rsidR="005B56A6" w:rsidRDefault="005B56A6">
            <w:r>
              <w:rPr>
                <w:rFonts w:ascii="Times" w:hAnsi="Times"/>
              </w:rPr>
              <w:t>0.878</w:t>
            </w:r>
          </w:p>
        </w:tc>
      </w:tr>
      <w:tr w:rsidR="005B56A6" w14:paraId="4F107CC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13561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BE231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1401A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84F82B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31517A" w14:textId="77777777" w:rsidR="005B56A6" w:rsidRDefault="005B56A6">
            <w:r>
              <w:rPr>
                <w:rFonts w:ascii="Times" w:hAnsi="Times"/>
              </w:rPr>
              <w:t>0.630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0F969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52D53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8F2C5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A3F358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BB619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9BC9FA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A059C9" w14:textId="77777777" w:rsidR="005B56A6" w:rsidRDefault="005B56A6">
            <w:r>
              <w:rPr>
                <w:rFonts w:ascii="Times" w:hAnsi="Times"/>
              </w:rPr>
              <w:t>2.836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A11EF4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</w:tr>
      <w:tr w:rsidR="005B56A6" w14:paraId="30E6B14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EB2B0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DF820A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8C9E30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9D6822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B0D23F" w14:textId="77777777" w:rsidR="005B56A6" w:rsidRDefault="005B56A6">
            <w:r>
              <w:rPr>
                <w:rFonts w:ascii="Times" w:hAnsi="Times"/>
              </w:rPr>
              <w:t>0.854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7E71F5" w14:textId="77777777" w:rsidR="005B56A6" w:rsidRDefault="005B56A6">
            <w:r>
              <w:rPr>
                <w:rFonts w:ascii="Times" w:hAnsi="Times"/>
              </w:rPr>
              <w:t>0.786</w:t>
            </w:r>
          </w:p>
        </w:tc>
      </w:tr>
      <w:tr w:rsidR="005B56A6" w14:paraId="72991B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2AB7C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D9D4E5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9091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6F9904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4E157A" w14:textId="77777777" w:rsidR="005B56A6" w:rsidRDefault="005B56A6">
            <w:r>
              <w:rPr>
                <w:rFonts w:ascii="Times" w:hAnsi="Times"/>
              </w:rPr>
              <w:t>3.293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9AE03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2A2157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BF6A8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660C1E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EB9D5B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00B0B0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86F088" w14:textId="77777777" w:rsidR="005B56A6" w:rsidRDefault="005B56A6">
            <w:r>
              <w:rPr>
                <w:rFonts w:ascii="Times" w:hAnsi="Times"/>
              </w:rPr>
              <w:t>-6.064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C66BC5" w14:textId="03B76BD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C8F070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2CA1D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AB9AF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C247F7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4F9CF4" w14:textId="77777777" w:rsidR="005B56A6" w:rsidRDefault="005B56A6">
            <w:r>
              <w:rPr>
                <w:rFonts w:ascii="Times" w:hAnsi="Times"/>
              </w:rPr>
              <w:t>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452EC1" w14:textId="77777777" w:rsidR="005B56A6" w:rsidRDefault="005B56A6">
            <w:r>
              <w:rPr>
                <w:rFonts w:ascii="Times" w:hAnsi="Times"/>
              </w:rPr>
              <w:t>7.652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1F9475" w14:textId="776E7A1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2EB20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0D45B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37B9AB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DAC69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005C4E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E1D595" w14:textId="77777777" w:rsidR="005B56A6" w:rsidRDefault="005B56A6">
            <w:r>
              <w:rPr>
                <w:rFonts w:ascii="Times" w:hAnsi="Times"/>
              </w:rPr>
              <w:t>2.940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CB8646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093C65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54EA6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B22EAA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B50C26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9FCB5D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495770" w14:textId="77777777" w:rsidR="005B56A6" w:rsidRDefault="005B56A6">
            <w:r>
              <w:rPr>
                <w:rFonts w:ascii="Times" w:hAnsi="Times"/>
              </w:rPr>
              <w:t>-2.819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AC18B2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5EBBFB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0639B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E13B63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AFFC0A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64D28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ECE55A" w14:textId="77777777" w:rsidR="005B56A6" w:rsidRDefault="005B56A6">
            <w:r>
              <w:rPr>
                <w:rFonts w:ascii="Times" w:hAnsi="Times"/>
              </w:rPr>
              <w:t>-1.474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27678B" w14:textId="77777777" w:rsidR="005B56A6" w:rsidRDefault="005B56A6">
            <w:r>
              <w:rPr>
                <w:rFonts w:ascii="Times" w:hAnsi="Times"/>
              </w:rPr>
              <w:t>0.281</w:t>
            </w:r>
          </w:p>
        </w:tc>
      </w:tr>
      <w:tr w:rsidR="005B56A6" w14:paraId="0691254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B27D2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7722B3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ADA0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0C51A8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57C90" w14:textId="77777777" w:rsidR="005B56A6" w:rsidRDefault="005B56A6">
            <w:r>
              <w:rPr>
                <w:rFonts w:ascii="Times" w:hAnsi="Times"/>
              </w:rPr>
              <w:t>-0.379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A874A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C6861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500E7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48378F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884F99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629AF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DEDADB" w14:textId="77777777" w:rsidR="005B56A6" w:rsidRDefault="005B56A6">
            <w:r>
              <w:rPr>
                <w:rFonts w:ascii="Times" w:hAnsi="Times"/>
              </w:rPr>
              <w:t>-0.510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7ECC1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444B6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75233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D4DFC1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98C2BC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73750D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5E2387" w14:textId="77777777" w:rsidR="005B56A6" w:rsidRDefault="005B56A6">
            <w:r>
              <w:rPr>
                <w:rFonts w:ascii="Times" w:hAnsi="Times"/>
              </w:rPr>
              <w:t>-2.031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85C78A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</w:tr>
      <w:tr w:rsidR="005B56A6" w14:paraId="7C4AC7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117DA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0E9B54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9C4AE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AAEE8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8E588F" w14:textId="77777777" w:rsidR="005B56A6" w:rsidRDefault="005B56A6">
            <w:r>
              <w:rPr>
                <w:rFonts w:ascii="Times" w:hAnsi="Times"/>
              </w:rPr>
              <w:t>-1.357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E85D29" w14:textId="77777777" w:rsidR="005B56A6" w:rsidRDefault="005B56A6">
            <w:r>
              <w:rPr>
                <w:rFonts w:ascii="Times" w:hAnsi="Times"/>
              </w:rPr>
              <w:t>0.350</w:t>
            </w:r>
          </w:p>
        </w:tc>
      </w:tr>
      <w:tr w:rsidR="005B56A6" w14:paraId="6AD335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CEE99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E51A1B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275122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60383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59EFB8" w14:textId="77777777" w:rsidR="005B56A6" w:rsidRDefault="005B56A6">
            <w:r>
              <w:rPr>
                <w:rFonts w:ascii="Times" w:hAnsi="Times"/>
              </w:rPr>
              <w:t>-1.418</w:t>
            </w:r>
          </w:p>
        </w:tc>
        <w:tc>
          <w:tcPr>
            <w:tcW w:w="1247" w:type="dxa"/>
          </w:tcPr>
          <w:p w14:paraId="454E605A" w14:textId="77777777" w:rsidR="005B56A6" w:rsidRDefault="005B56A6">
            <w:r>
              <w:rPr>
                <w:rFonts w:ascii="Times" w:hAnsi="Times"/>
              </w:rPr>
              <w:t>0.313</w:t>
            </w:r>
          </w:p>
        </w:tc>
      </w:tr>
    </w:tbl>
    <w:p w14:paraId="43C8F87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C8B59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F134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76926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DB0C5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7696F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59F86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E70C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9DA76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CE8D5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1271A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5DF7AEC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3E9BE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3C953A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359C2D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57B53679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01F8D493" w14:textId="77777777" w:rsidR="005B56A6" w:rsidRDefault="005B56A6"/>
    <w:p w14:paraId="3629BF38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32AF555" w14:textId="4D970864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2</w:t>
      </w:r>
    </w:p>
    <w:p w14:paraId="3212B1CB" w14:textId="77777777" w:rsidR="005B56A6" w:rsidRDefault="005B56A6"/>
    <w:p w14:paraId="123B9283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270764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2107D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76F8C1" w14:textId="1B7B3705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31F855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44C211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B96ED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DDE2A0" w14:textId="78779D25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6BBAED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9D56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03B81D" w14:textId="4D34791F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2B9CE16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D3A08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659BC63" w14:textId="77777777" w:rsidR="005B56A6" w:rsidRDefault="005B56A6">
            <w:r>
              <w:rPr>
                <w:rFonts w:ascii="Times" w:hAnsi="Times"/>
              </w:rPr>
              <w:t>0.439</w:t>
            </w:r>
          </w:p>
        </w:tc>
      </w:tr>
    </w:tbl>
    <w:p w14:paraId="3C810D0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EB292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DDBE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D2CF3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65A1F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045BB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3FA8F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40EC34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DBBC6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9C028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19E462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B80A8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638D04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25A015" w14:textId="77777777" w:rsidR="005B56A6" w:rsidRDefault="005B56A6">
            <w:r>
              <w:rPr>
                <w:rFonts w:ascii="Times" w:hAnsi="Times"/>
              </w:rPr>
              <w:t>6.983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7AFFFF" w14:textId="67760E8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255CBC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BE200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DF03C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A0F0B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3E7265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B75A19" w14:textId="77777777" w:rsidR="005B56A6" w:rsidRDefault="005B56A6">
            <w:r>
              <w:rPr>
                <w:rFonts w:ascii="Times" w:hAnsi="Times"/>
              </w:rPr>
              <w:t>2.445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08168D" w14:textId="77777777" w:rsidR="005B56A6" w:rsidRDefault="005B56A6">
            <w:r>
              <w:rPr>
                <w:rFonts w:ascii="Times" w:hAnsi="Times"/>
              </w:rPr>
              <w:t>0.233</w:t>
            </w:r>
          </w:p>
        </w:tc>
      </w:tr>
      <w:tr w:rsidR="005B56A6" w14:paraId="3301E75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78861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BD50AA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CC4C9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A33DF6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8CB892" w14:textId="77777777" w:rsidR="005B56A6" w:rsidRDefault="005B56A6">
            <w:r>
              <w:rPr>
                <w:rFonts w:ascii="Times" w:hAnsi="Times"/>
              </w:rPr>
              <w:t>5.093</w:t>
            </w:r>
          </w:p>
        </w:tc>
        <w:tc>
          <w:tcPr>
            <w:tcW w:w="1247" w:type="dxa"/>
          </w:tcPr>
          <w:p w14:paraId="5D918756" w14:textId="35D00AA9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6B14495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BE502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4FA2C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2430B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6DAB7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576C5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C7BFE9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AB41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FFC98B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E3C039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5225A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6E7D9C3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BE2CF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320560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051788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1F648637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63DF82BC" w14:textId="77777777" w:rsidR="005B56A6" w:rsidRDefault="005B56A6"/>
    <w:p w14:paraId="10A7578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ED5280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66760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6DCD3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67939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971B4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FDFE1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0A3C21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B1B48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D22DD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E6723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B7BB4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7BDC1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57425F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9A1C43" w14:textId="77777777" w:rsidR="005B56A6" w:rsidRDefault="005B56A6">
            <w:r>
              <w:rPr>
                <w:rFonts w:ascii="Times" w:hAnsi="Times"/>
              </w:rPr>
              <w:t>12.207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3AF057" w14:textId="3E1E848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EB93DF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926B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3161CA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146A4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7FEDA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CBEA1D" w14:textId="77777777" w:rsidR="005B56A6" w:rsidRDefault="005B56A6">
            <w:r>
              <w:rPr>
                <w:rFonts w:ascii="Times" w:hAnsi="Times"/>
              </w:rPr>
              <w:t>-2.445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E15650" w14:textId="77777777" w:rsidR="005B56A6" w:rsidRDefault="005B56A6">
            <w:r>
              <w:rPr>
                <w:rFonts w:ascii="Times" w:hAnsi="Times"/>
              </w:rPr>
              <w:t>0.233</w:t>
            </w:r>
          </w:p>
        </w:tc>
      </w:tr>
      <w:tr w:rsidR="005B56A6" w14:paraId="54F6C61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38AECC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AB0D3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26354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D66672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24D6BE" w14:textId="77777777" w:rsidR="005B56A6" w:rsidRDefault="005B56A6">
            <w:r>
              <w:rPr>
                <w:rFonts w:ascii="Times" w:hAnsi="Times"/>
              </w:rPr>
              <w:t>3.634</w:t>
            </w:r>
          </w:p>
        </w:tc>
        <w:tc>
          <w:tcPr>
            <w:tcW w:w="1247" w:type="dxa"/>
          </w:tcPr>
          <w:p w14:paraId="344EFAC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</w:tr>
    </w:tbl>
    <w:p w14:paraId="1A1AEDA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F107E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1BCC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71D04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4FC43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26D04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78395F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C7176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DA578F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DF42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6D1321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17EC742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1D927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89396B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6CBBAD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3C68B4CA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65312D5F" w14:textId="77777777" w:rsidR="005B56A6" w:rsidRDefault="005B56A6"/>
    <w:p w14:paraId="2AA6859B" w14:textId="329D7E51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FS</w:t>
      </w:r>
    </w:p>
    <w:p w14:paraId="51605AF5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55C2D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8E46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22C49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DC49D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09A269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A85FC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70042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78085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449FB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B067B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883D82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C967F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1639C3" w14:textId="77777777" w:rsidR="005B56A6" w:rsidRDefault="005B56A6">
            <w:r>
              <w:rPr>
                <w:rFonts w:ascii="Times" w:hAnsi="Times"/>
              </w:rPr>
              <w:t>-2.123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B2CD74" w14:textId="77777777" w:rsidR="005B56A6" w:rsidRDefault="005B56A6">
            <w:r>
              <w:rPr>
                <w:rFonts w:ascii="Times" w:hAnsi="Times"/>
              </w:rPr>
              <w:t>0.068</w:t>
            </w:r>
          </w:p>
        </w:tc>
      </w:tr>
      <w:tr w:rsidR="005B56A6" w14:paraId="3D6A07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9EA41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09319D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11D2A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88B8E2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29B421" w14:textId="77777777" w:rsidR="005B56A6" w:rsidRDefault="005B56A6">
            <w:r>
              <w:rPr>
                <w:rFonts w:ascii="Times" w:hAnsi="Times"/>
              </w:rPr>
              <w:t>0.259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F043E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B77F7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9F58E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222AFA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76DDE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ECE9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67603F" w14:textId="77777777" w:rsidR="005B56A6" w:rsidRDefault="005B56A6">
            <w:r>
              <w:rPr>
                <w:rFonts w:ascii="Times" w:hAnsi="Times"/>
              </w:rPr>
              <w:t>-1.247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E44D58" w14:textId="77777777" w:rsidR="005B56A6" w:rsidRDefault="005B56A6">
            <w:r>
              <w:rPr>
                <w:rFonts w:ascii="Times" w:hAnsi="Times"/>
              </w:rPr>
              <w:t>0.425</w:t>
            </w:r>
          </w:p>
        </w:tc>
      </w:tr>
      <w:tr w:rsidR="005B56A6" w14:paraId="1AE62D5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5E846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0A1EFC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5392E6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37440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392BB7" w14:textId="77777777" w:rsidR="005B56A6" w:rsidRDefault="005B56A6">
            <w:r>
              <w:rPr>
                <w:rFonts w:ascii="Times" w:hAnsi="Times"/>
              </w:rPr>
              <w:t>1.791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4ED249" w14:textId="77777777" w:rsidR="005B56A6" w:rsidRDefault="005B56A6">
            <w:r>
              <w:rPr>
                <w:rFonts w:ascii="Times" w:hAnsi="Times"/>
              </w:rPr>
              <w:t>0.147</w:t>
            </w:r>
          </w:p>
        </w:tc>
      </w:tr>
      <w:tr w:rsidR="005B56A6" w14:paraId="1C7C2C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6514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BE32B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BD4EA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1417A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DD6606" w14:textId="77777777" w:rsidR="005B56A6" w:rsidRDefault="005B56A6">
            <w:r>
              <w:rPr>
                <w:rFonts w:ascii="Times" w:hAnsi="Times"/>
              </w:rPr>
              <w:t>1.767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9FB8AA" w14:textId="77777777" w:rsidR="005B56A6" w:rsidRDefault="005B56A6">
            <w:r>
              <w:rPr>
                <w:rFonts w:ascii="Times" w:hAnsi="Times"/>
              </w:rPr>
              <w:t>0.155</w:t>
            </w:r>
          </w:p>
        </w:tc>
      </w:tr>
      <w:tr w:rsidR="005B56A6" w14:paraId="3DB0B9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BE1CF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69DFE9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BFBF9E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26DF4D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14AB7" w14:textId="77777777" w:rsidR="005B56A6" w:rsidRDefault="005B56A6">
            <w:r>
              <w:rPr>
                <w:rFonts w:ascii="Times" w:hAnsi="Times"/>
              </w:rPr>
              <w:t>-3.472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AC1BBB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49E361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BD41A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8B7323" w14:textId="77777777" w:rsidR="005B56A6" w:rsidRDefault="005B56A6">
            <w:r>
              <w:rPr>
                <w:rFonts w:ascii="Times" w:hAnsi="Times"/>
              </w:rPr>
              <w:t>0.079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CE1A7" w14:textId="77777777" w:rsidR="005B56A6" w:rsidRDefault="005B56A6">
            <w:r>
              <w:rPr>
                <w:rFonts w:ascii="Times" w:hAnsi="Times"/>
              </w:rPr>
              <w:t>0.063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998A2" w14:textId="77777777" w:rsidR="005B56A6" w:rsidRDefault="005B56A6">
            <w:r>
              <w:rPr>
                <w:rFonts w:ascii="Times" w:hAnsi="Times"/>
              </w:rPr>
              <w:t>0.096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617E4F" w14:textId="77777777" w:rsidR="005B56A6" w:rsidRDefault="005B56A6">
            <w:r>
              <w:rPr>
                <w:rFonts w:ascii="Times" w:hAnsi="Times"/>
              </w:rPr>
              <w:t>9.470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374F21" w14:textId="2F5F7B4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30A97B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2CEEB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CF91A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131744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7091FA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9CEA7A" w14:textId="77777777" w:rsidR="005B56A6" w:rsidRDefault="005B56A6">
            <w:r>
              <w:rPr>
                <w:rFonts w:ascii="Times" w:hAnsi="Times"/>
              </w:rPr>
              <w:t>3.371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DC2F2C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5EAF6E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6AC3C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E6B9D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751FB7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4E6D73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C99092" w14:textId="77777777" w:rsidR="005B56A6" w:rsidRDefault="005B56A6">
            <w:r>
              <w:rPr>
                <w:rFonts w:ascii="Times" w:hAnsi="Times"/>
              </w:rPr>
              <w:t>-2.253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BC08EF" w14:textId="77777777" w:rsidR="005B56A6" w:rsidRDefault="005B56A6">
            <w:r>
              <w:rPr>
                <w:rFonts w:ascii="Times" w:hAnsi="Times"/>
              </w:rPr>
              <w:t>0.049</w:t>
            </w:r>
          </w:p>
        </w:tc>
      </w:tr>
      <w:tr w:rsidR="005B56A6" w14:paraId="69451D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39736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0C14B9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83D7C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FA77BD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D06434" w14:textId="77777777" w:rsidR="005B56A6" w:rsidRDefault="005B56A6">
            <w:r>
              <w:rPr>
                <w:rFonts w:ascii="Times" w:hAnsi="Times"/>
              </w:rPr>
              <w:t>-0.316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A0F0D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02279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7D784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7B29D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00B084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806D27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849A9" w14:textId="77777777" w:rsidR="005B56A6" w:rsidRDefault="005B56A6">
            <w:r>
              <w:rPr>
                <w:rFonts w:ascii="Times" w:hAnsi="Times"/>
              </w:rPr>
              <w:t>0.875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5E9FBB" w14:textId="77777777" w:rsidR="005B56A6" w:rsidRDefault="005B56A6">
            <w:r>
              <w:rPr>
                <w:rFonts w:ascii="Times" w:hAnsi="Times"/>
              </w:rPr>
              <w:t>0.763</w:t>
            </w:r>
          </w:p>
        </w:tc>
      </w:tr>
      <w:tr w:rsidR="005B56A6" w14:paraId="3C35C41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989EF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1834B0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AA298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0878A9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09C9F5" w14:textId="77777777" w:rsidR="005B56A6" w:rsidRDefault="005B56A6">
            <w:r>
              <w:rPr>
                <w:rFonts w:ascii="Times" w:hAnsi="Times"/>
              </w:rPr>
              <w:t>-0.208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95785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7EC43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B0B28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BE78EF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214CF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55149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034144" w14:textId="77777777" w:rsidR="005B56A6" w:rsidRDefault="005B56A6">
            <w:r>
              <w:rPr>
                <w:rFonts w:ascii="Times" w:hAnsi="Times"/>
              </w:rPr>
              <w:t>-1.354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EB9CD4" w14:textId="77777777" w:rsidR="005B56A6" w:rsidRDefault="005B56A6">
            <w:r>
              <w:rPr>
                <w:rFonts w:ascii="Times" w:hAnsi="Times"/>
              </w:rPr>
              <w:t>0.352</w:t>
            </w:r>
          </w:p>
        </w:tc>
      </w:tr>
      <w:tr w:rsidR="005B56A6" w14:paraId="545177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EC91A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9C4C51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28B669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EAC512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96FECF" w14:textId="77777777" w:rsidR="005B56A6" w:rsidRDefault="005B56A6">
            <w:r>
              <w:rPr>
                <w:rFonts w:ascii="Times" w:hAnsi="Times"/>
              </w:rPr>
              <w:t>-2.258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BA18AD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</w:tr>
      <w:tr w:rsidR="005B56A6" w14:paraId="62F6632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67C3C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CE135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C8C1FB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C677B2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EAECBC" w14:textId="77777777" w:rsidR="005B56A6" w:rsidRDefault="005B56A6">
            <w:r>
              <w:rPr>
                <w:rFonts w:ascii="Times" w:hAnsi="Times"/>
              </w:rPr>
              <w:t>-1.929</w:t>
            </w:r>
          </w:p>
        </w:tc>
        <w:tc>
          <w:tcPr>
            <w:tcW w:w="1247" w:type="dxa"/>
          </w:tcPr>
          <w:p w14:paraId="7E88D8E9" w14:textId="77777777" w:rsidR="005B56A6" w:rsidRDefault="005B56A6">
            <w:r>
              <w:rPr>
                <w:rFonts w:ascii="Times" w:hAnsi="Times"/>
              </w:rPr>
              <w:t>0.108</w:t>
            </w:r>
          </w:p>
        </w:tc>
      </w:tr>
    </w:tbl>
    <w:p w14:paraId="2146701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1A942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45E5B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895C8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AFFE8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C4B6E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3E08F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7AB40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5A4B0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FC93C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BECD8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454406D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8E4CC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87A3BF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A1B98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6956E2B4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5DC7D5E0" w14:textId="77777777" w:rsidR="005B56A6" w:rsidRDefault="005B56A6"/>
    <w:p w14:paraId="5664D5CE" w14:textId="5C404A8D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756B1B1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EB5C4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FB71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2D4AB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97B7B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6F45D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D70D96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31347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A2D1E4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31906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7DD9FE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20DAEA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7AFD3B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517914" w14:textId="77777777" w:rsidR="005B56A6" w:rsidRDefault="005B56A6">
            <w:r>
              <w:rPr>
                <w:rFonts w:ascii="Times" w:hAnsi="Times"/>
              </w:rPr>
              <w:t>-2.678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9EDA6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</w:tr>
      <w:tr w:rsidR="005B56A6" w14:paraId="1CB7624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EF252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70BB6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D1684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9974A9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1D3236" w14:textId="77777777" w:rsidR="005B56A6" w:rsidRDefault="005B56A6">
            <w:r>
              <w:rPr>
                <w:rFonts w:ascii="Times" w:hAnsi="Times"/>
              </w:rPr>
              <w:t>0.906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1C3202" w14:textId="77777777" w:rsidR="005B56A6" w:rsidRDefault="005B56A6">
            <w:r>
              <w:rPr>
                <w:rFonts w:ascii="Times" w:hAnsi="Times"/>
              </w:rPr>
              <w:t>0.730</w:t>
            </w:r>
          </w:p>
        </w:tc>
      </w:tr>
      <w:tr w:rsidR="005B56A6" w14:paraId="7AC9F2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40FDD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5679EB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00649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4DF728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0FB529" w14:textId="77777777" w:rsidR="005B56A6" w:rsidRDefault="005B56A6">
            <w:r>
              <w:rPr>
                <w:rFonts w:ascii="Times" w:hAnsi="Times"/>
              </w:rPr>
              <w:t>0.531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A5DAD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12E2F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5B9FE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243C0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BDE6A1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458C13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B89BA" w14:textId="77777777" w:rsidR="005B56A6" w:rsidRDefault="005B56A6">
            <w:r>
              <w:rPr>
                <w:rFonts w:ascii="Times" w:hAnsi="Times"/>
              </w:rPr>
              <w:t>2.010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7F495D" w14:textId="77777777" w:rsidR="005B56A6" w:rsidRDefault="005B56A6">
            <w:r>
              <w:rPr>
                <w:rFonts w:ascii="Times" w:hAnsi="Times"/>
              </w:rPr>
              <w:t>0.089</w:t>
            </w:r>
          </w:p>
        </w:tc>
      </w:tr>
      <w:tr w:rsidR="005B56A6" w14:paraId="287753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DC77B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E9EC1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13202C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C60E73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254325" w14:textId="77777777" w:rsidR="005B56A6" w:rsidRDefault="005B56A6">
            <w:r>
              <w:rPr>
                <w:rFonts w:ascii="Times" w:hAnsi="Times"/>
              </w:rPr>
              <w:t>-2.626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8DB577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</w:tr>
      <w:tr w:rsidR="005B56A6" w14:paraId="070D3E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CEE55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1A68F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9F6EE7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6E5B2D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AC9D38" w14:textId="77777777" w:rsidR="005B56A6" w:rsidRDefault="005B56A6">
            <w:r>
              <w:rPr>
                <w:rFonts w:ascii="Times" w:hAnsi="Times"/>
              </w:rPr>
              <w:t>-4.062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185F50" w14:textId="695D4A9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6CC09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14549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FD38D0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7939E4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E8763" w14:textId="77777777" w:rsidR="005B56A6" w:rsidRDefault="005B56A6">
            <w:r>
              <w:rPr>
                <w:rFonts w:ascii="Times" w:hAnsi="Times"/>
              </w:rPr>
              <w:t>0.065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8CE913" w14:textId="77777777" w:rsidR="005B56A6" w:rsidRDefault="005B56A6">
            <w:r>
              <w:rPr>
                <w:rFonts w:ascii="Times" w:hAnsi="Times"/>
              </w:rPr>
              <w:t>8.631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D642C4" w14:textId="0969FCF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C52EB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A4E5A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0BA98A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73D380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858A19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0FCE8D" w14:textId="77777777" w:rsidR="005B56A6" w:rsidRDefault="005B56A6">
            <w:r>
              <w:rPr>
                <w:rFonts w:ascii="Times" w:hAnsi="Times"/>
              </w:rPr>
              <w:t>2.795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73DF85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4FDFFE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22575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7D480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41CAF9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14B1C3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F4509E" w14:textId="77777777" w:rsidR="005B56A6" w:rsidRDefault="005B56A6">
            <w:r>
              <w:rPr>
                <w:rFonts w:ascii="Times" w:hAnsi="Times"/>
              </w:rPr>
              <w:t>-0.374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C5A1E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FA6D1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32113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CC549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5C8E6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88E131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33F324" w14:textId="77777777" w:rsidR="005B56A6" w:rsidRDefault="005B56A6">
            <w:r>
              <w:rPr>
                <w:rFonts w:ascii="Times" w:hAnsi="Times"/>
              </w:rPr>
              <w:t>0.938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03537E" w14:textId="77777777" w:rsidR="005B56A6" w:rsidRDefault="005B56A6">
            <w:r>
              <w:rPr>
                <w:rFonts w:ascii="Times" w:hAnsi="Times"/>
              </w:rPr>
              <w:t>0.697</w:t>
            </w:r>
          </w:p>
        </w:tc>
      </w:tr>
      <w:tr w:rsidR="005B56A6" w14:paraId="29BB27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AFD0F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F098BB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200138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DB9F87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83E43F" w14:textId="77777777" w:rsidR="005B56A6" w:rsidRDefault="005B56A6">
            <w:r>
              <w:rPr>
                <w:rFonts w:ascii="Times" w:hAnsi="Times"/>
              </w:rPr>
              <w:t>1.555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D81570" w14:textId="77777777" w:rsidR="005B56A6" w:rsidRDefault="005B56A6">
            <w:r>
              <w:rPr>
                <w:rFonts w:ascii="Times" w:hAnsi="Times"/>
              </w:rPr>
              <w:t>0.240</w:t>
            </w:r>
          </w:p>
        </w:tc>
      </w:tr>
      <w:tr w:rsidR="005B56A6" w14:paraId="6BDA08A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DEB47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BE4C16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79E8C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496E1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7CF521" w14:textId="77777777" w:rsidR="005B56A6" w:rsidRDefault="005B56A6">
            <w:r>
              <w:rPr>
                <w:rFonts w:ascii="Times" w:hAnsi="Times"/>
              </w:rPr>
              <w:t>1.298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D4C017" w14:textId="77777777" w:rsidR="005B56A6" w:rsidRDefault="005B56A6">
            <w:r>
              <w:rPr>
                <w:rFonts w:ascii="Times" w:hAnsi="Times"/>
              </w:rPr>
              <w:t>0.389</w:t>
            </w:r>
          </w:p>
        </w:tc>
      </w:tr>
      <w:tr w:rsidR="005B56A6" w14:paraId="181C1F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8B91E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99958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2CAEEC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3F4110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FFEE6" w14:textId="77777777" w:rsidR="005B56A6" w:rsidRDefault="005B56A6">
            <w:r>
              <w:rPr>
                <w:rFonts w:ascii="Times" w:hAnsi="Times"/>
              </w:rPr>
              <w:t>-0.390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D2693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EF6BF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DF2FA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34DB69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D223A2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ADEB8C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3230B4" w14:textId="77777777" w:rsidR="005B56A6" w:rsidRDefault="005B56A6">
            <w:r>
              <w:rPr>
                <w:rFonts w:ascii="Times" w:hAnsi="Times"/>
              </w:rPr>
              <w:t>-3.930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8330E0" w14:textId="0171FDE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BECE81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288DF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DBE213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7CD176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7C7E8C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0FA32A" w14:textId="77777777" w:rsidR="005B56A6" w:rsidRDefault="005B56A6">
            <w:r>
              <w:rPr>
                <w:rFonts w:ascii="Times" w:hAnsi="Times"/>
              </w:rPr>
              <w:t>-2.611</w:t>
            </w:r>
          </w:p>
        </w:tc>
        <w:tc>
          <w:tcPr>
            <w:tcW w:w="1247" w:type="dxa"/>
          </w:tcPr>
          <w:p w14:paraId="53F36816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</w:tbl>
    <w:p w14:paraId="0A8F800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D9E86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2EB08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37292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32652D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606F66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55E3F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9047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1A5AD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1BBD4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391819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313BD01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BB3D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2AC56E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E4D15E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2D40FD22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5EAB4B9C" w14:textId="77777777" w:rsidR="005B56A6" w:rsidRDefault="005B56A6"/>
    <w:p w14:paraId="5945073A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D2464EB" w14:textId="61CEE571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3</w:t>
      </w:r>
    </w:p>
    <w:p w14:paraId="78409636" w14:textId="77777777" w:rsidR="005B56A6" w:rsidRDefault="005B56A6"/>
    <w:p w14:paraId="60CF85C8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44C46B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7B2D64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419406" w14:textId="04D2E8FD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D89733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2130581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70C9D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FAEBAE" w14:textId="16706C45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153E50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B12B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E1747A" w14:textId="450CAE2E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6E22DE6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2A312B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511FCFB" w14:textId="77777777" w:rsidR="005B56A6" w:rsidRDefault="005B56A6">
            <w:r>
              <w:rPr>
                <w:rFonts w:ascii="Times" w:hAnsi="Times"/>
              </w:rPr>
              <w:t>0.500</w:t>
            </w:r>
          </w:p>
        </w:tc>
      </w:tr>
    </w:tbl>
    <w:p w14:paraId="4ABA2E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55488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87162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68A76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EC370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08AC8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CEFFA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333A6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28ED7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FA77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B61C3F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664D4B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FF6C2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9A5960" w14:textId="77777777" w:rsidR="005B56A6" w:rsidRDefault="005B56A6">
            <w:r>
              <w:rPr>
                <w:rFonts w:ascii="Times" w:hAnsi="Times"/>
              </w:rPr>
              <w:t>10.893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639D1B" w14:textId="06BDD8F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72C2A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F0CFC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6114E3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B166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46D09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BC4D80" w14:textId="77777777" w:rsidR="005B56A6" w:rsidRDefault="005B56A6">
            <w:r>
              <w:rPr>
                <w:rFonts w:ascii="Times" w:hAnsi="Times"/>
              </w:rPr>
              <w:t>1.695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F6126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238119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4765F3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30B560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AAF446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69F773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46BE56" w14:textId="77777777" w:rsidR="005B56A6" w:rsidRDefault="005B56A6">
            <w:r>
              <w:rPr>
                <w:rFonts w:ascii="Times" w:hAnsi="Times"/>
              </w:rPr>
              <w:t>1.019</w:t>
            </w:r>
          </w:p>
        </w:tc>
        <w:tc>
          <w:tcPr>
            <w:tcW w:w="1247" w:type="dxa"/>
          </w:tcPr>
          <w:p w14:paraId="0100AEA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C084D3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94A2F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86F7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C4964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C5202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6FE25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C7B53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0613D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34CC2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89610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5BB6A8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5DCC244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24F7F8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DCC63F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AE350E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74362F94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7B984D4B" w14:textId="77777777" w:rsidR="005B56A6" w:rsidRDefault="005B56A6"/>
    <w:p w14:paraId="1CDA3B79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B2842E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36F0E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9CAA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48F55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F9C57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18D6B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F23A0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A992B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BC921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9A029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620736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B90D6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B04314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0A07DD" w14:textId="77777777" w:rsidR="005B56A6" w:rsidRDefault="005B56A6">
            <w:r>
              <w:rPr>
                <w:rFonts w:ascii="Times" w:hAnsi="Times"/>
              </w:rPr>
              <w:t>15.793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DCB2ED" w14:textId="7EA8B2C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6109B9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24E71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C3167C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424972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086F4E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A2FBD1" w14:textId="77777777" w:rsidR="005B56A6" w:rsidRDefault="005B56A6">
            <w:r>
              <w:rPr>
                <w:rFonts w:ascii="Times" w:hAnsi="Times"/>
              </w:rPr>
              <w:t>-1.695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A3842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8DF671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2CB8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A67B3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D2F89A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98082F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7EBD8D" w14:textId="77777777" w:rsidR="005B56A6" w:rsidRDefault="005B56A6">
            <w:r>
              <w:rPr>
                <w:rFonts w:ascii="Times" w:hAnsi="Times"/>
              </w:rPr>
              <w:t>-1.108</w:t>
            </w:r>
          </w:p>
        </w:tc>
        <w:tc>
          <w:tcPr>
            <w:tcW w:w="1247" w:type="dxa"/>
          </w:tcPr>
          <w:p w14:paraId="553AB93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3D82B27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2B9CF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05B2F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B03E0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4822C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6BFC4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FD2D4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4E427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58F439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9E0780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927657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7BAE9FF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628637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7DD5D3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8105EC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74CD1BC1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</w:tbl>
    <w:p w14:paraId="753BB373" w14:textId="77777777" w:rsidR="005B56A6" w:rsidRDefault="005B56A6"/>
    <w:p w14:paraId="7FE36730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D607509" w14:textId="7AB153A9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4</w:t>
      </w:r>
    </w:p>
    <w:p w14:paraId="18769192" w14:textId="77777777" w:rsidR="005B56A6" w:rsidRDefault="005B56A6"/>
    <w:p w14:paraId="17BB437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0617F34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666C70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DC32AC" w14:textId="1570A6DE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90C874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1B1BD93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EF57C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073227" w14:textId="1D387784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1538802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69AF3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72767D" w14:textId="5F06925A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7D9DC89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9899C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04F4F31" w14:textId="77777777" w:rsidR="005B56A6" w:rsidRDefault="005B56A6">
            <w:r>
              <w:rPr>
                <w:rFonts w:ascii="Times" w:hAnsi="Times"/>
              </w:rPr>
              <w:t>0.284</w:t>
            </w:r>
          </w:p>
        </w:tc>
      </w:tr>
    </w:tbl>
    <w:p w14:paraId="2926299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D2271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1780E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B98E2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8EBB98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BF78D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8B4936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848D0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A2FB7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5F70D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7840EC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5F515B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11608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770D98" w14:textId="77777777" w:rsidR="005B56A6" w:rsidRDefault="005B56A6">
            <w:r>
              <w:rPr>
                <w:rFonts w:ascii="Times" w:hAnsi="Times"/>
              </w:rPr>
              <w:t>18.266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514E25" w14:textId="1816553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1FBBF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A6910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6E5A8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751A45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7DCAC5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8AB3A" w14:textId="77777777" w:rsidR="005B56A6" w:rsidRDefault="005B56A6">
            <w:r>
              <w:rPr>
                <w:rFonts w:ascii="Times" w:hAnsi="Times"/>
              </w:rPr>
              <w:t>-3.230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2DAABD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</w:tr>
      <w:tr w:rsidR="005B56A6" w14:paraId="40648D2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1FD86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220761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8205FA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2C3DB0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4731C7" w14:textId="77777777" w:rsidR="005B56A6" w:rsidRDefault="005B56A6">
            <w:r>
              <w:rPr>
                <w:rFonts w:ascii="Times" w:hAnsi="Times"/>
              </w:rPr>
              <w:t>-5.880</w:t>
            </w:r>
          </w:p>
        </w:tc>
        <w:tc>
          <w:tcPr>
            <w:tcW w:w="1247" w:type="dxa"/>
          </w:tcPr>
          <w:p w14:paraId="5B4D528B" w14:textId="3668F53C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6C86F91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69465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0DBE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64EA91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87A3C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A2E0B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158D1C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F9C01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4A34C8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D77FA5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48D67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4182B23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746F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E2670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9888F0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76CA1489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4DFB193B" w14:textId="77777777" w:rsidR="005B56A6" w:rsidRDefault="005B56A6"/>
    <w:p w14:paraId="3503C9F2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D6716C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7A0085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E12C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4250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BE50A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298E0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39AD0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B0D31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212FC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6D58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E772B3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7E99B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39E26F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B0915F" w14:textId="77777777" w:rsidR="005B56A6" w:rsidRDefault="005B56A6">
            <w:r>
              <w:rPr>
                <w:rFonts w:ascii="Times" w:hAnsi="Times"/>
              </w:rPr>
              <w:t>21.006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C5A335" w14:textId="687AF04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0DB78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7AED7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F3F55F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1917E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B5C877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D839C5" w14:textId="77777777" w:rsidR="005B56A6" w:rsidRDefault="005B56A6">
            <w:r>
              <w:rPr>
                <w:rFonts w:ascii="Times" w:hAnsi="Times"/>
              </w:rPr>
              <w:t>3.230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2D31C7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</w:tr>
      <w:tr w:rsidR="005B56A6" w14:paraId="52043A9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EB47FA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92B11F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A1984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5AAC9D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9CC2F4" w14:textId="77777777" w:rsidR="005B56A6" w:rsidRDefault="005B56A6">
            <w:r>
              <w:rPr>
                <w:rFonts w:ascii="Times" w:hAnsi="Times"/>
              </w:rPr>
              <w:t>-3.531</w:t>
            </w:r>
          </w:p>
        </w:tc>
        <w:tc>
          <w:tcPr>
            <w:tcW w:w="1247" w:type="dxa"/>
          </w:tcPr>
          <w:p w14:paraId="52EFBBC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</w:tbl>
    <w:p w14:paraId="07483CD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A48BD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5224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437F2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73130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ACDA8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DE102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97912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A96D5A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D4CECB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0E04F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3310EB4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C1F08A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9C584C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1F41CBA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5CFEB920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2B1DBBEF" w14:textId="77777777" w:rsidR="005B56A6" w:rsidRDefault="005B56A6"/>
    <w:p w14:paraId="2EBF96D1" w14:textId="5D77C4FA" w:rsidR="005B56A6" w:rsidRDefault="005B56A6">
      <w:pPr>
        <w:spacing w:line="0" w:lineRule="atLeast"/>
      </w:pPr>
      <w:r>
        <w:rPr>
          <w:rFonts w:ascii="Times" w:hAnsi="Times"/>
          <w:u w:val="single"/>
        </w:rPr>
        <w:t xml:space="preserve">Post-hoc </w:t>
      </w:r>
      <w:r w:rsidR="003E3D10">
        <w:rPr>
          <w:rFonts w:ascii="Times" w:hAnsi="Times"/>
          <w:u w:val="single"/>
        </w:rPr>
        <w:t>UA</w:t>
      </w:r>
      <w:r>
        <w:rPr>
          <w:rFonts w:ascii="Times" w:hAnsi="Times"/>
          <w:u w:val="single"/>
        </w:rPr>
        <w:t xml:space="preserve"> </w:t>
      </w:r>
      <w:r w:rsidR="003E3D10">
        <w:rPr>
          <w:rFonts w:ascii="Times" w:hAnsi="Times"/>
          <w:u w:val="single"/>
        </w:rPr>
        <w:t>vs. LT</w:t>
      </w:r>
    </w:p>
    <w:p w14:paraId="0709A559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281BC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18FD8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C2243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F43077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420F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A0A3F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BF934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2152A3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1CB25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34D1D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E21545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56D9B2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EA7581" w14:textId="77777777" w:rsidR="005B56A6" w:rsidRDefault="005B56A6">
            <w:r>
              <w:rPr>
                <w:rFonts w:ascii="Times" w:hAnsi="Times"/>
              </w:rPr>
              <w:t>-0.067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AAA8A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7C770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01837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1DD722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D2F7D5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7AA754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723295" w14:textId="77777777" w:rsidR="005B56A6" w:rsidRDefault="005B56A6">
            <w:r>
              <w:rPr>
                <w:rFonts w:ascii="Times" w:hAnsi="Times"/>
              </w:rPr>
              <w:t>1.920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0B5BA3" w14:textId="77777777" w:rsidR="005B56A6" w:rsidRDefault="005B56A6">
            <w:r>
              <w:rPr>
                <w:rFonts w:ascii="Times" w:hAnsi="Times"/>
              </w:rPr>
              <w:t>0.165</w:t>
            </w:r>
          </w:p>
        </w:tc>
      </w:tr>
      <w:tr w:rsidR="005B56A6" w14:paraId="4B6C13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30FB3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230D6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C52140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995403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38E708" w14:textId="77777777" w:rsidR="005B56A6" w:rsidRDefault="005B56A6">
            <w:r>
              <w:rPr>
                <w:rFonts w:ascii="Times" w:hAnsi="Times"/>
              </w:rPr>
              <w:t>0.336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04062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FA8F4A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2A7F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777143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40F17A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7CC2DD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4C878D" w14:textId="77777777" w:rsidR="005B56A6" w:rsidRDefault="005B56A6">
            <w:r>
              <w:rPr>
                <w:rFonts w:ascii="Times" w:hAnsi="Times"/>
              </w:rPr>
              <w:t>0.983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F92262" w14:textId="77777777" w:rsidR="005B56A6" w:rsidRDefault="005B56A6">
            <w:r>
              <w:rPr>
                <w:rFonts w:ascii="Times" w:hAnsi="Times"/>
              </w:rPr>
              <w:t>0.977</w:t>
            </w:r>
          </w:p>
        </w:tc>
      </w:tr>
      <w:tr w:rsidR="005B56A6" w14:paraId="4DA4D1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BF5A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EE9052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36D56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64407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0C7479" w14:textId="77777777" w:rsidR="005B56A6" w:rsidRDefault="005B56A6">
            <w:r>
              <w:rPr>
                <w:rFonts w:ascii="Times" w:hAnsi="Times"/>
              </w:rPr>
              <w:t>-0.588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DCF4B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333BD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F848E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1215FF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E29B1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63EDA9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A14A5A" w14:textId="77777777" w:rsidR="005B56A6" w:rsidRDefault="005B56A6">
            <w:r>
              <w:rPr>
                <w:rFonts w:ascii="Times" w:hAnsi="Times"/>
              </w:rPr>
              <w:t>3.275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AE565B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730549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0BB5E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4F0EFB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FE6A69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44EC9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35B218" w14:textId="77777777" w:rsidR="005B56A6" w:rsidRDefault="005B56A6">
            <w:r>
              <w:rPr>
                <w:rFonts w:ascii="Times" w:hAnsi="Times"/>
              </w:rPr>
              <w:t>1.818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FE0B52" w14:textId="77777777" w:rsidR="005B56A6" w:rsidRDefault="005B56A6">
            <w:r>
              <w:rPr>
                <w:rFonts w:ascii="Times" w:hAnsi="Times"/>
              </w:rPr>
              <w:t>0.208</w:t>
            </w:r>
          </w:p>
        </w:tc>
      </w:tr>
      <w:tr w:rsidR="005B56A6" w14:paraId="579A2FC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DC69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C073D6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288972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2DB6CD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CAAEE3" w14:textId="77777777" w:rsidR="005B56A6" w:rsidRDefault="005B56A6">
            <w:r>
              <w:rPr>
                <w:rFonts w:ascii="Times" w:hAnsi="Times"/>
              </w:rPr>
              <w:t>3.258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A42130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100F3F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2739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D433BD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D1CBA1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7D9D8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112D2B" w14:textId="77777777" w:rsidR="005B56A6" w:rsidRDefault="005B56A6">
            <w:r>
              <w:rPr>
                <w:rFonts w:ascii="Times" w:hAnsi="Times"/>
              </w:rPr>
              <w:t>-1.567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FE9E64" w14:textId="77777777" w:rsidR="005B56A6" w:rsidRDefault="005B56A6">
            <w:r>
              <w:rPr>
                <w:rFonts w:ascii="Times" w:hAnsi="Times"/>
              </w:rPr>
              <w:t>0.352</w:t>
            </w:r>
          </w:p>
        </w:tc>
      </w:tr>
      <w:tr w:rsidR="005B56A6" w14:paraId="7B950D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F14A6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BF417B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3FE826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B9B2D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0E2B41" w14:textId="77777777" w:rsidR="005B56A6" w:rsidRDefault="005B56A6">
            <w:r>
              <w:rPr>
                <w:rFonts w:ascii="Times" w:hAnsi="Times"/>
              </w:rPr>
              <w:t>-1.385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9E5E50" w14:textId="77777777" w:rsidR="005B56A6" w:rsidRDefault="005B56A6">
            <w:r>
              <w:rPr>
                <w:rFonts w:ascii="Times" w:hAnsi="Times"/>
              </w:rPr>
              <w:t>0.499</w:t>
            </w:r>
          </w:p>
        </w:tc>
      </w:tr>
      <w:tr w:rsidR="005B56A6" w14:paraId="4FBAA2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23DFA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4801C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790FA7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5A43C6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6CF0E" w14:textId="77777777" w:rsidR="005B56A6" w:rsidRDefault="005B56A6">
            <w:r>
              <w:rPr>
                <w:rFonts w:ascii="Times" w:hAnsi="Times"/>
              </w:rPr>
              <w:t>1.008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A23AE8" w14:textId="77777777" w:rsidR="005B56A6" w:rsidRDefault="005B56A6">
            <w:r>
              <w:rPr>
                <w:rFonts w:ascii="Times" w:hAnsi="Times"/>
              </w:rPr>
              <w:t>0.940</w:t>
            </w:r>
          </w:p>
        </w:tc>
      </w:tr>
      <w:tr w:rsidR="005B56A6" w14:paraId="7504ED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FB1E5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7DA01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032F82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424B38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C77A4" w14:textId="77777777" w:rsidR="005B56A6" w:rsidRDefault="005B56A6">
            <w:r>
              <w:rPr>
                <w:rFonts w:ascii="Times" w:hAnsi="Times"/>
              </w:rPr>
              <w:t>-0.062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968F5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E53C7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26368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0629EA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82C62E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F9BA30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68975B" w14:textId="77777777" w:rsidR="005B56A6" w:rsidRDefault="005B56A6">
            <w:r>
              <w:rPr>
                <w:rFonts w:ascii="Times" w:hAnsi="Times"/>
              </w:rPr>
              <w:t>-0.749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8368A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70E2EC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1005F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C1D084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690E21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FC7FA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B7A04E" w14:textId="77777777" w:rsidR="005B56A6" w:rsidRDefault="005B56A6">
            <w:r>
              <w:rPr>
                <w:rFonts w:ascii="Times" w:hAnsi="Times"/>
              </w:rPr>
              <w:t>-1.955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8DAC0C" w14:textId="77777777" w:rsidR="005B56A6" w:rsidRDefault="005B56A6">
            <w:r>
              <w:rPr>
                <w:rFonts w:ascii="Times" w:hAnsi="Times"/>
              </w:rPr>
              <w:t>0.152</w:t>
            </w:r>
          </w:p>
        </w:tc>
      </w:tr>
      <w:tr w:rsidR="005B56A6" w14:paraId="449A3D1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625BA8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726B6C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8FCA8D" w14:textId="77777777" w:rsidR="005B56A6" w:rsidRDefault="005B56A6">
            <w:r>
              <w:rPr>
                <w:rFonts w:ascii="Times" w:hAnsi="Times"/>
              </w:rPr>
              <w:t>-0.050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5A6587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1F5DD56" w14:textId="77777777" w:rsidR="005B56A6" w:rsidRDefault="005B56A6">
            <w:r>
              <w:rPr>
                <w:rFonts w:ascii="Times" w:hAnsi="Times"/>
              </w:rPr>
              <w:t>-4.186</w:t>
            </w:r>
          </w:p>
        </w:tc>
        <w:tc>
          <w:tcPr>
            <w:tcW w:w="1247" w:type="dxa"/>
          </w:tcPr>
          <w:p w14:paraId="2038F84C" w14:textId="6F617EF9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6C26B87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BB9DE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801CB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D9ECF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3EBA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5493E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20100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91333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65FCA9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9A8FE0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8E4BD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0B1C027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88960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F19245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852C38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4EFE414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4C973A64" w14:textId="77777777" w:rsidR="005B56A6" w:rsidRDefault="005B56A6"/>
    <w:p w14:paraId="60A7D9C7" w14:textId="5A45CEAC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225AA42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9CEB6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572AA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0B358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109FF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D54AC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A286C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19CCB3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3DB3A4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33DE6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E7944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30E5A6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E6FA6E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2221BC" w14:textId="77777777" w:rsidR="005B56A6" w:rsidRDefault="005B56A6">
            <w:r>
              <w:rPr>
                <w:rFonts w:ascii="Times" w:hAnsi="Times"/>
              </w:rPr>
              <w:t>0.685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74DF9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573A9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C1CA2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76232C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302E5F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6FAEC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8FFD74" w14:textId="77777777" w:rsidR="005B56A6" w:rsidRDefault="005B56A6">
            <w:r>
              <w:rPr>
                <w:rFonts w:ascii="Times" w:hAnsi="Times"/>
              </w:rPr>
              <w:t>-0.927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FB0EC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F0A1A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2C755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D507D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257764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622912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E670A" w14:textId="77777777" w:rsidR="005B56A6" w:rsidRDefault="005B56A6">
            <w:r>
              <w:rPr>
                <w:rFonts w:ascii="Times" w:hAnsi="Times"/>
              </w:rPr>
              <w:t>0.747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53B9C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1B1CF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98FE8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68CCF8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8C16B7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505566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E931FA" w14:textId="77777777" w:rsidR="005B56A6" w:rsidRDefault="005B56A6">
            <w:r>
              <w:rPr>
                <w:rFonts w:ascii="Times" w:hAnsi="Times"/>
              </w:rPr>
              <w:t>2.344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2F0A7B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</w:tr>
      <w:tr w:rsidR="005B56A6" w14:paraId="0B707D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5B78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3FA3FE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33D36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D016B6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0412A5" w14:textId="77777777" w:rsidR="005B56A6" w:rsidRDefault="005B56A6">
            <w:r>
              <w:rPr>
                <w:rFonts w:ascii="Times" w:hAnsi="Times"/>
              </w:rPr>
              <w:t>-1.338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4C0533" w14:textId="77777777" w:rsidR="005B56A6" w:rsidRDefault="005B56A6">
            <w:r>
              <w:rPr>
                <w:rFonts w:ascii="Times" w:hAnsi="Times"/>
              </w:rPr>
              <w:t>0.543</w:t>
            </w:r>
          </w:p>
        </w:tc>
      </w:tr>
      <w:tr w:rsidR="005B56A6" w14:paraId="2389BA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94EAE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050DB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ECF9E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3B0E13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7A095" w14:textId="77777777" w:rsidR="005B56A6" w:rsidRDefault="005B56A6">
            <w:r>
              <w:rPr>
                <w:rFonts w:ascii="Times" w:hAnsi="Times"/>
              </w:rPr>
              <w:t>0.854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F8380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4D4F1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CAAAA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00B608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543F20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068FF4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CD81F8" w14:textId="77777777" w:rsidR="005B56A6" w:rsidRDefault="005B56A6">
            <w:r>
              <w:rPr>
                <w:rFonts w:ascii="Times" w:hAnsi="Times"/>
              </w:rPr>
              <w:t>4.451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FFEA86" w14:textId="5B13081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A9719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528D8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0C7238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86CA0C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022A5D" w14:textId="77777777" w:rsidR="005B56A6" w:rsidRDefault="005B56A6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20233A" w14:textId="77777777" w:rsidR="005B56A6" w:rsidRDefault="005B56A6">
            <w:r>
              <w:rPr>
                <w:rFonts w:ascii="Times" w:hAnsi="Times"/>
              </w:rPr>
              <w:t>5.408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F44210" w14:textId="61973A0B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265DE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A9259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142DA2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76B88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55056A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D9882" w14:textId="77777777" w:rsidR="005B56A6" w:rsidRDefault="005B56A6">
            <w:r>
              <w:rPr>
                <w:rFonts w:ascii="Times" w:hAnsi="Times"/>
              </w:rPr>
              <w:t>-2.000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90ADBB" w14:textId="77777777" w:rsidR="005B56A6" w:rsidRDefault="005B56A6">
            <w:r>
              <w:rPr>
                <w:rFonts w:ascii="Times" w:hAnsi="Times"/>
              </w:rPr>
              <w:t>0.137</w:t>
            </w:r>
          </w:p>
        </w:tc>
      </w:tr>
      <w:tr w:rsidR="005B56A6" w14:paraId="38832F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17147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7A271B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3AD7B4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71E443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4ED04E" w14:textId="77777777" w:rsidR="005B56A6" w:rsidRDefault="005B56A6">
            <w:r>
              <w:rPr>
                <w:rFonts w:ascii="Times" w:hAnsi="Times"/>
              </w:rPr>
              <w:t>-1.494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9A24D0" w14:textId="77777777" w:rsidR="005B56A6" w:rsidRDefault="005B56A6">
            <w:r>
              <w:rPr>
                <w:rFonts w:ascii="Times" w:hAnsi="Times"/>
              </w:rPr>
              <w:t>0.406</w:t>
            </w:r>
          </w:p>
        </w:tc>
      </w:tr>
      <w:tr w:rsidR="005B56A6" w14:paraId="728DC0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CAEF8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4CD29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4F8F08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2F30C0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6DFF8E" w14:textId="77777777" w:rsidR="005B56A6" w:rsidRDefault="005B56A6">
            <w:r>
              <w:rPr>
                <w:rFonts w:ascii="Times" w:hAnsi="Times"/>
              </w:rPr>
              <w:t>-0.456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F1C134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182D1E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2B762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60C12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DF1990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470DE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CAE065" w14:textId="77777777" w:rsidR="005B56A6" w:rsidRDefault="005B56A6">
            <w:r>
              <w:rPr>
                <w:rFonts w:ascii="Times" w:hAnsi="Times"/>
              </w:rPr>
              <w:t>0.367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0F642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80E3A4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BACC8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443EF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F6184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BCE71C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FB0C25" w14:textId="77777777" w:rsidR="005B56A6" w:rsidRDefault="005B56A6">
            <w:r>
              <w:rPr>
                <w:rFonts w:ascii="Times" w:hAnsi="Times"/>
              </w:rPr>
              <w:t>-0.754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0D9B5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32FDD0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DE29B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F3BB68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961C5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D88601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999A20" w14:textId="77777777" w:rsidR="005B56A6" w:rsidRDefault="005B56A6">
            <w:r>
              <w:rPr>
                <w:rFonts w:ascii="Times" w:hAnsi="Times"/>
              </w:rPr>
              <w:t>-2.257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BA7538" w14:textId="77777777" w:rsidR="005B56A6" w:rsidRDefault="005B56A6">
            <w:r>
              <w:rPr>
                <w:rFonts w:ascii="Times" w:hAnsi="Times"/>
              </w:rPr>
              <w:t>0.072</w:t>
            </w:r>
          </w:p>
        </w:tc>
      </w:tr>
      <w:tr w:rsidR="005B56A6" w14:paraId="1C9B7AF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E3E4C4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00FC44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DA773A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71C9A3A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5578B7" w14:textId="77777777" w:rsidR="005B56A6" w:rsidRDefault="005B56A6">
            <w:r>
              <w:rPr>
                <w:rFonts w:ascii="Times" w:hAnsi="Times"/>
              </w:rPr>
              <w:t>-3.751</w:t>
            </w:r>
          </w:p>
        </w:tc>
        <w:tc>
          <w:tcPr>
            <w:tcW w:w="1247" w:type="dxa"/>
          </w:tcPr>
          <w:p w14:paraId="5D04CF8F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</w:tbl>
    <w:p w14:paraId="13C828C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59AE2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D1EB4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3B11F4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2C825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918B5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354094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EBFE1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801B3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A1CD4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4DCA3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62CC726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F5E7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B75961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ECA0FF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05E950C6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584DB547" w14:textId="77777777" w:rsidR="005B56A6" w:rsidRDefault="005B56A6"/>
    <w:p w14:paraId="38305928" w14:textId="1E803809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31D930B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1B444B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2FC15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19EC8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46FB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8F2D9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D55087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7F0DE0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75ED2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105FF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3E35A2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9C7CD1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6D2628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5DAA44" w14:textId="77777777" w:rsidR="005B56A6" w:rsidRDefault="005B56A6">
            <w:r>
              <w:rPr>
                <w:rFonts w:ascii="Times" w:hAnsi="Times"/>
              </w:rPr>
              <w:t>1.028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59D576" w14:textId="77777777" w:rsidR="005B56A6" w:rsidRDefault="005B56A6">
            <w:r>
              <w:rPr>
                <w:rFonts w:ascii="Times" w:hAnsi="Times"/>
              </w:rPr>
              <w:t>0.913</w:t>
            </w:r>
          </w:p>
        </w:tc>
      </w:tr>
      <w:tr w:rsidR="005B56A6" w14:paraId="1A5BB3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CEBDB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1EE3A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2CF691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FC0E2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B833E7" w14:textId="77777777" w:rsidR="005B56A6" w:rsidRDefault="005B56A6">
            <w:r>
              <w:rPr>
                <w:rFonts w:ascii="Times" w:hAnsi="Times"/>
              </w:rPr>
              <w:t>-3.983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AC0C2C" w14:textId="669D94C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2D6C4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EED79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D2D9AF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5F021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0A0EDC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E8E4E9" w14:textId="77777777" w:rsidR="005B56A6" w:rsidRDefault="005B56A6">
            <w:r>
              <w:rPr>
                <w:rFonts w:ascii="Times" w:hAnsi="Times"/>
              </w:rPr>
              <w:t>0.540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A2BA6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B0ED73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2F32B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B901E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89E115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8CB0BE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653D8A" w14:textId="77777777" w:rsidR="005B56A6" w:rsidRDefault="005B56A6">
            <w:r>
              <w:rPr>
                <w:rFonts w:ascii="Times" w:hAnsi="Times"/>
              </w:rPr>
              <w:t>1.795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F6D324" w14:textId="77777777" w:rsidR="005B56A6" w:rsidRDefault="005B56A6">
            <w:r>
              <w:rPr>
                <w:rFonts w:ascii="Times" w:hAnsi="Times"/>
              </w:rPr>
              <w:t>0.218</w:t>
            </w:r>
          </w:p>
        </w:tc>
      </w:tr>
      <w:tr w:rsidR="005B56A6" w14:paraId="223FE0F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63D36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B17ED1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AE986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BD8C19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B493CB" w14:textId="77777777" w:rsidR="005B56A6" w:rsidRDefault="005B56A6">
            <w:r>
              <w:rPr>
                <w:rFonts w:ascii="Times" w:hAnsi="Times"/>
              </w:rPr>
              <w:t>-0.987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969E32" w14:textId="77777777" w:rsidR="005B56A6" w:rsidRDefault="005B56A6">
            <w:r>
              <w:rPr>
                <w:rFonts w:ascii="Times" w:hAnsi="Times"/>
              </w:rPr>
              <w:t>0.972</w:t>
            </w:r>
          </w:p>
        </w:tc>
      </w:tr>
      <w:tr w:rsidR="005B56A6" w14:paraId="620F05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A761C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F6357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72DC18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72563E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6353F9" w14:textId="77777777" w:rsidR="005B56A6" w:rsidRDefault="005B56A6">
            <w:r>
              <w:rPr>
                <w:rFonts w:ascii="Times" w:hAnsi="Times"/>
              </w:rPr>
              <w:t>-3.480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997449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0295F00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61A87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980C7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1E2324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6F58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6AAB1" w14:textId="77777777" w:rsidR="005B56A6" w:rsidRDefault="005B56A6">
            <w:r>
              <w:rPr>
                <w:rFonts w:ascii="Times" w:hAnsi="Times"/>
              </w:rPr>
              <w:t>3.477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7F1003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3E860F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26D59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DD40BB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937F9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B536D5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054818" w14:textId="77777777" w:rsidR="005B56A6" w:rsidRDefault="005B56A6">
            <w:r>
              <w:rPr>
                <w:rFonts w:ascii="Times" w:hAnsi="Times"/>
              </w:rPr>
              <w:t>2.737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AB9BD5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</w:tr>
      <w:tr w:rsidR="005B56A6" w14:paraId="2B41E2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0A824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354BD8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AB53B8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B780CD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D512D7" w14:textId="77777777" w:rsidR="005B56A6" w:rsidRDefault="005B56A6">
            <w:r>
              <w:rPr>
                <w:rFonts w:ascii="Times" w:hAnsi="Times"/>
              </w:rPr>
              <w:t>-0.499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4077D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36ECD5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AB48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0C5598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C7D6B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A41324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7F186F" w14:textId="77777777" w:rsidR="005B56A6" w:rsidRDefault="005B56A6">
            <w:r>
              <w:rPr>
                <w:rFonts w:ascii="Times" w:hAnsi="Times"/>
              </w:rPr>
              <w:t>-0.069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D92853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EEF0EA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C2292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B09062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9FDEAF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2ECCAB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6EA7F2" w14:textId="77777777" w:rsidR="005B56A6" w:rsidRDefault="005B56A6">
            <w:r>
              <w:rPr>
                <w:rFonts w:ascii="Times" w:hAnsi="Times"/>
              </w:rPr>
              <w:t>-2.050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2DB114" w14:textId="77777777" w:rsidR="005B56A6" w:rsidRDefault="005B56A6">
            <w:r>
              <w:rPr>
                <w:rFonts w:ascii="Times" w:hAnsi="Times"/>
              </w:rPr>
              <w:t>0.122</w:t>
            </w:r>
          </w:p>
        </w:tc>
      </w:tr>
      <w:tr w:rsidR="005B56A6" w14:paraId="3DF285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11F3F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C8EF4B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102A9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FF55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132228" w14:textId="77777777" w:rsidR="005B56A6" w:rsidRDefault="005B56A6">
            <w:r>
              <w:rPr>
                <w:rFonts w:ascii="Times" w:hAnsi="Times"/>
              </w:rPr>
              <w:t>0.587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122A6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38C73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07640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9639F6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3A7A25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CA6DF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4A9328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FC065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ACBDB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3BB62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C88257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3CFAA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69AC18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FBE81E" w14:textId="77777777" w:rsidR="005B56A6" w:rsidRDefault="005B56A6">
            <w:r>
              <w:rPr>
                <w:rFonts w:ascii="Times" w:hAnsi="Times"/>
              </w:rPr>
              <w:t>-0.298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0480BE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7B617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B2AB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58209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E6C354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E04735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187FFE" w14:textId="77777777" w:rsidR="005B56A6" w:rsidRDefault="005B56A6">
            <w:r>
              <w:rPr>
                <w:rFonts w:ascii="Times" w:hAnsi="Times"/>
              </w:rPr>
              <w:t>0.832</w:t>
            </w:r>
          </w:p>
        </w:tc>
        <w:tc>
          <w:tcPr>
            <w:tcW w:w="1247" w:type="dxa"/>
          </w:tcPr>
          <w:p w14:paraId="09F2EE8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FC27E4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E709B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72527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D16FD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BBC30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35A10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6595B6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001E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8C7BC1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74A86E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6E5900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2FAFB65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D1512F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85EB72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A63A1A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6C0FA812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02F24454" w14:textId="77777777" w:rsidR="005B56A6" w:rsidRDefault="005B56A6"/>
    <w:p w14:paraId="3F77F0E8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E783A17" w14:textId="67B2551C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5</w:t>
      </w:r>
    </w:p>
    <w:p w14:paraId="45597054" w14:textId="77777777" w:rsidR="005B56A6" w:rsidRDefault="005B56A6"/>
    <w:p w14:paraId="1337168B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36885A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5AEC20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DCF3A6" w14:textId="2675983B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7BEAD2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47EC6C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AD808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27CCE6" w14:textId="73B6E8EC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45B765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1C4E2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EE86D4" w14:textId="001D3B3C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39C8462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7B834F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0D3D611" w14:textId="77777777" w:rsidR="005B56A6" w:rsidRDefault="005B56A6">
            <w:r>
              <w:rPr>
                <w:rFonts w:ascii="Times" w:hAnsi="Times"/>
              </w:rPr>
              <w:t>0.425</w:t>
            </w:r>
          </w:p>
        </w:tc>
      </w:tr>
    </w:tbl>
    <w:p w14:paraId="5339442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A2A1E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F8662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73EC2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36F23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F76A0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AC1312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6462AC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55DFF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EA836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06748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46EC9B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EFB9AC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B2BA46" w14:textId="77777777" w:rsidR="005B56A6" w:rsidRDefault="005B56A6">
            <w:r>
              <w:rPr>
                <w:rFonts w:ascii="Times" w:hAnsi="Times"/>
              </w:rPr>
              <w:t>14.535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A0F182" w14:textId="40E002A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61BDB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2304F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827203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5CC7B7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67D2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DC8B3F" w14:textId="77777777" w:rsidR="005B56A6" w:rsidRDefault="005B56A6">
            <w:r>
              <w:rPr>
                <w:rFonts w:ascii="Times" w:hAnsi="Times"/>
              </w:rPr>
              <w:t>0.733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D6EBAA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C75F4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5C6A2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5347F6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FC5999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060306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AEB8BF" w14:textId="77777777" w:rsidR="005B56A6" w:rsidRDefault="005B56A6">
            <w:r>
              <w:rPr>
                <w:rFonts w:ascii="Times" w:hAnsi="Times"/>
              </w:rPr>
              <w:t>-4.326</w:t>
            </w:r>
          </w:p>
        </w:tc>
        <w:tc>
          <w:tcPr>
            <w:tcW w:w="1247" w:type="dxa"/>
          </w:tcPr>
          <w:p w14:paraId="7BF260BC" w14:textId="69443EF4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7443C4D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CF4D3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E3DB9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6B845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C0298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064E4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F1F3D3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555A3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727155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7287B2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CC8BE3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7A8F79A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C7D025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D05C11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68A716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5FDE9F3B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6D3B69CA" w14:textId="77777777" w:rsidR="005B56A6" w:rsidRDefault="005B56A6"/>
    <w:p w14:paraId="1B564E1D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8FF7F6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2A2EE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C6AC1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3DD5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04D2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6C50C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64591C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BB4716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A39B94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A4D11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F51281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D3A17A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68B27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753C18" w14:textId="77777777" w:rsidR="005B56A6" w:rsidRDefault="005B56A6">
            <w:r>
              <w:rPr>
                <w:rFonts w:ascii="Times" w:hAnsi="Times"/>
              </w:rPr>
              <w:t>20.042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8F5843" w14:textId="4924F6D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C5F12E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851EA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F5A1F2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527A02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1F884D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CC943" w14:textId="77777777" w:rsidR="005B56A6" w:rsidRDefault="005B56A6">
            <w:r>
              <w:rPr>
                <w:rFonts w:ascii="Times" w:hAnsi="Times"/>
              </w:rPr>
              <w:t>-0.733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8200A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7DCB6E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650FC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1AC91D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A2417E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B73E16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D5BE7D" w14:textId="77777777" w:rsidR="005B56A6" w:rsidRDefault="005B56A6">
            <w:r>
              <w:rPr>
                <w:rFonts w:ascii="Times" w:hAnsi="Times"/>
              </w:rPr>
              <w:t>-7.349</w:t>
            </w:r>
          </w:p>
        </w:tc>
        <w:tc>
          <w:tcPr>
            <w:tcW w:w="1247" w:type="dxa"/>
          </w:tcPr>
          <w:p w14:paraId="29F99BDA" w14:textId="0F1DFC77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961014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0AD011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79C57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9988E7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25C68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3D32B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D0297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2A960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CB86BA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FC804A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D24DE1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</w:tr>
      <w:tr w:rsidR="005B56A6" w14:paraId="0D62529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684BF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3748EE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F59226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5DF4A4C7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</w:tr>
    </w:tbl>
    <w:p w14:paraId="10064A36" w14:textId="77777777" w:rsidR="005B56A6" w:rsidRDefault="005B56A6"/>
    <w:p w14:paraId="5C59C2AC" w14:textId="1E2CD249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7A8E1E2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10413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274D3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CA978B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24716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20832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54EC5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FC097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10327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5D32B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0979D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52DCA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6A6A5C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F2C4E" w14:textId="77777777" w:rsidR="005B56A6" w:rsidRDefault="005B56A6">
            <w:r>
              <w:rPr>
                <w:rFonts w:ascii="Times" w:hAnsi="Times"/>
              </w:rPr>
              <w:t>-0.499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D380DB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88EAF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03C0F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0EC416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85393D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F1B5CF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D8A3DC" w14:textId="77777777" w:rsidR="005B56A6" w:rsidRDefault="005B56A6">
            <w:r>
              <w:rPr>
                <w:rFonts w:ascii="Times" w:hAnsi="Times"/>
              </w:rPr>
              <w:t>-2.974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130AB6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</w:tr>
      <w:tr w:rsidR="005B56A6" w14:paraId="3AA225C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E2262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DDE4AE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ACA7E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57111A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37D74E" w14:textId="77777777" w:rsidR="005B56A6" w:rsidRDefault="005B56A6">
            <w:r>
              <w:rPr>
                <w:rFonts w:ascii="Times" w:hAnsi="Times"/>
              </w:rPr>
              <w:t>0.472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4BA26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3D43E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91284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C205FA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C22DC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821FFF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125DD0" w14:textId="77777777" w:rsidR="005B56A6" w:rsidRDefault="005B56A6">
            <w:r>
              <w:rPr>
                <w:rFonts w:ascii="Times" w:hAnsi="Times"/>
              </w:rPr>
              <w:t>2.374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A5EF25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  <w:tr w:rsidR="005B56A6" w14:paraId="43222A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7168F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4A438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ACE609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01E47A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A6E3E0" w14:textId="77777777" w:rsidR="005B56A6" w:rsidRDefault="005B56A6">
            <w:r>
              <w:rPr>
                <w:rFonts w:ascii="Times" w:hAnsi="Times"/>
              </w:rPr>
              <w:t>1.645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80F41F" w14:textId="77777777" w:rsidR="005B56A6" w:rsidRDefault="005B56A6">
            <w:r>
              <w:rPr>
                <w:rFonts w:ascii="Times" w:hAnsi="Times"/>
              </w:rPr>
              <w:t>0.200</w:t>
            </w:r>
          </w:p>
        </w:tc>
      </w:tr>
      <w:tr w:rsidR="005B56A6" w14:paraId="19F054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D460A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D52EB" w14:textId="77777777" w:rsidR="005B56A6" w:rsidRDefault="005B56A6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B2D032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E9EB4D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F4BA58" w14:textId="77777777" w:rsidR="005B56A6" w:rsidRDefault="005B56A6">
            <w:r>
              <w:rPr>
                <w:rFonts w:ascii="Times" w:hAnsi="Times"/>
              </w:rPr>
              <w:t>3.151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9DA5D9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5A5C1F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EB02B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D34393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D4413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D764AE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3E1E6E" w14:textId="77777777" w:rsidR="005B56A6" w:rsidRDefault="005B56A6">
            <w:r>
              <w:rPr>
                <w:rFonts w:ascii="Times" w:hAnsi="Times"/>
              </w:rPr>
              <w:t>4.159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225D24" w14:textId="0A59E44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4DC8C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34EB4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31D8B4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536529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C7B5D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F54B5F" w14:textId="77777777" w:rsidR="005B56A6" w:rsidRDefault="005B56A6">
            <w:r>
              <w:rPr>
                <w:rFonts w:ascii="Times" w:hAnsi="Times"/>
              </w:rPr>
              <w:t>4.358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5931E9" w14:textId="02BFEF1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41076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085C4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C80673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AC45B6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FB5274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6DF04" w14:textId="77777777" w:rsidR="005B56A6" w:rsidRDefault="005B56A6">
            <w:r>
              <w:rPr>
                <w:rFonts w:ascii="Times" w:hAnsi="Times"/>
              </w:rPr>
              <w:t>-3.157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F6831A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</w:tr>
      <w:tr w:rsidR="005B56A6" w14:paraId="5FFAF1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AA881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32B5BD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72EB06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AF3D70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D4DFFC" w14:textId="77777777" w:rsidR="005B56A6" w:rsidRDefault="005B56A6">
            <w:r>
              <w:rPr>
                <w:rFonts w:ascii="Times" w:hAnsi="Times"/>
              </w:rPr>
              <w:t>-2.464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A18868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  <w:tr w:rsidR="005B56A6" w14:paraId="4E4FEB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FD349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774A6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2DE72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3C8298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6AF07D" w14:textId="77777777" w:rsidR="005B56A6" w:rsidRDefault="005B56A6">
            <w:r>
              <w:rPr>
                <w:rFonts w:ascii="Times" w:hAnsi="Times"/>
              </w:rPr>
              <w:t>-2.575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98BB23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</w:tr>
      <w:tr w:rsidR="005B56A6" w14:paraId="45707A7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05D4E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C4CA7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988535" w14:textId="77777777" w:rsidR="005B56A6" w:rsidRDefault="005B56A6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3B28C2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976088" w14:textId="77777777" w:rsidR="005B56A6" w:rsidRDefault="005B56A6">
            <w:r>
              <w:rPr>
                <w:rFonts w:ascii="Times" w:hAnsi="Times"/>
              </w:rPr>
              <w:t>-1.547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5F3B3E" w14:textId="77777777" w:rsidR="005B56A6" w:rsidRDefault="005B56A6">
            <w:r>
              <w:rPr>
                <w:rFonts w:ascii="Times" w:hAnsi="Times"/>
              </w:rPr>
              <w:t>0.244</w:t>
            </w:r>
          </w:p>
        </w:tc>
      </w:tr>
      <w:tr w:rsidR="005B56A6" w14:paraId="04D1B4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17D36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159632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2FC119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0FBA1E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63E92A" w14:textId="77777777" w:rsidR="005B56A6" w:rsidRDefault="005B56A6">
            <w:r>
              <w:rPr>
                <w:rFonts w:ascii="Times" w:hAnsi="Times"/>
              </w:rPr>
              <w:t>-0.856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F4C90B" w14:textId="77777777" w:rsidR="005B56A6" w:rsidRDefault="005B56A6">
            <w:r>
              <w:rPr>
                <w:rFonts w:ascii="Times" w:hAnsi="Times"/>
              </w:rPr>
              <w:t>0.784</w:t>
            </w:r>
          </w:p>
        </w:tc>
      </w:tr>
      <w:tr w:rsidR="005B56A6" w14:paraId="6EB323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08E5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47533F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19517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D18146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9462D" w14:textId="77777777" w:rsidR="005B56A6" w:rsidRDefault="005B56A6">
            <w:r>
              <w:rPr>
                <w:rFonts w:ascii="Times" w:hAnsi="Times"/>
              </w:rPr>
              <w:t>1.281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E60DFB" w14:textId="77777777" w:rsidR="005B56A6" w:rsidRDefault="005B56A6">
            <w:r>
              <w:rPr>
                <w:rFonts w:ascii="Times" w:hAnsi="Times"/>
              </w:rPr>
              <w:t>0.401</w:t>
            </w:r>
          </w:p>
        </w:tc>
      </w:tr>
      <w:tr w:rsidR="005B56A6" w14:paraId="1AC0C69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6BDD3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A116FB3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F70A22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4C879A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FB0332" w14:textId="77777777" w:rsidR="005B56A6" w:rsidRDefault="005B56A6">
            <w:r>
              <w:rPr>
                <w:rFonts w:ascii="Times" w:hAnsi="Times"/>
              </w:rPr>
              <w:t>-2.079</w:t>
            </w:r>
          </w:p>
        </w:tc>
        <w:tc>
          <w:tcPr>
            <w:tcW w:w="1247" w:type="dxa"/>
          </w:tcPr>
          <w:p w14:paraId="7FB696B6" w14:textId="77777777" w:rsidR="005B56A6" w:rsidRDefault="005B56A6">
            <w:r>
              <w:rPr>
                <w:rFonts w:ascii="Times" w:hAnsi="Times"/>
              </w:rPr>
              <w:t>0.076</w:t>
            </w:r>
          </w:p>
        </w:tc>
      </w:tr>
    </w:tbl>
    <w:p w14:paraId="708E8BA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39D5B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9083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EF12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1720E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569BA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AD072D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CD6DE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FE671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C51F3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4C511C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0B82D97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D3845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89DC33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D14007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5F9252E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35DD352C" w14:textId="77777777" w:rsidR="005B56A6" w:rsidRDefault="005B56A6"/>
    <w:p w14:paraId="024DA065" w14:textId="6A6B9568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770EFA23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FC917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9EFA7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FA96D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79B57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3427C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E7772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D3F0C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112482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85305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9D9BA1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6857A3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6F4A2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13E4B0" w14:textId="77777777" w:rsidR="005B56A6" w:rsidRDefault="005B56A6">
            <w:r>
              <w:rPr>
                <w:rFonts w:ascii="Times" w:hAnsi="Times"/>
              </w:rPr>
              <w:t>1.950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38F4C1" w14:textId="77777777" w:rsidR="005B56A6" w:rsidRDefault="005B56A6">
            <w:r>
              <w:rPr>
                <w:rFonts w:ascii="Times" w:hAnsi="Times"/>
              </w:rPr>
              <w:t>0.103</w:t>
            </w:r>
          </w:p>
        </w:tc>
      </w:tr>
      <w:tr w:rsidR="005B56A6" w14:paraId="008786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6721A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8254C4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FAA1EB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228F7C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E75D17" w14:textId="77777777" w:rsidR="005B56A6" w:rsidRDefault="005B56A6">
            <w:r>
              <w:rPr>
                <w:rFonts w:ascii="Times" w:hAnsi="Times"/>
              </w:rPr>
              <w:t>-1.902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EB1B6A" w14:textId="77777777" w:rsidR="005B56A6" w:rsidRDefault="005B56A6">
            <w:r>
              <w:rPr>
                <w:rFonts w:ascii="Times" w:hAnsi="Times"/>
              </w:rPr>
              <w:t>0.115</w:t>
            </w:r>
          </w:p>
        </w:tc>
      </w:tr>
      <w:tr w:rsidR="005B56A6" w14:paraId="166681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30700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47B668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2D999B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6AC9BE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CA5038" w14:textId="77777777" w:rsidR="005B56A6" w:rsidRDefault="005B56A6">
            <w:r>
              <w:rPr>
                <w:rFonts w:ascii="Times" w:hAnsi="Times"/>
              </w:rPr>
              <w:t>0.636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74582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864BA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84A64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ED055A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35A3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D7AD18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183A66" w14:textId="77777777" w:rsidR="005B56A6" w:rsidRDefault="005B56A6">
            <w:r>
              <w:rPr>
                <w:rFonts w:ascii="Times" w:hAnsi="Times"/>
              </w:rPr>
              <w:t>2.080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853C3C" w14:textId="77777777" w:rsidR="005B56A6" w:rsidRDefault="005B56A6">
            <w:r>
              <w:rPr>
                <w:rFonts w:ascii="Times" w:hAnsi="Times"/>
              </w:rPr>
              <w:t>0.075</w:t>
            </w:r>
          </w:p>
        </w:tc>
      </w:tr>
      <w:tr w:rsidR="005B56A6" w14:paraId="33E0E75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47AEF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0FDFF3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0F12F7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577595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46A588" w14:textId="77777777" w:rsidR="005B56A6" w:rsidRDefault="005B56A6">
            <w:r>
              <w:rPr>
                <w:rFonts w:ascii="Times" w:hAnsi="Times"/>
              </w:rPr>
              <w:t>0.484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49020F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29E0CF4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1903E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B766F9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F61ED2" w14:textId="77777777" w:rsidR="005B56A6" w:rsidRDefault="005B56A6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093940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639B9" w14:textId="77777777" w:rsidR="005B56A6" w:rsidRDefault="005B56A6">
            <w:r>
              <w:rPr>
                <w:rFonts w:ascii="Times" w:hAnsi="Times"/>
              </w:rPr>
              <w:t>-4.520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413025" w14:textId="58393CF2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09344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7D072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891327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B095C8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6F18F6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1D6038" w14:textId="77777777" w:rsidR="005B56A6" w:rsidRDefault="005B56A6">
            <w:r>
              <w:rPr>
                <w:rFonts w:ascii="Times" w:hAnsi="Times"/>
              </w:rPr>
              <w:t>5.165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012FCB" w14:textId="14FDAF9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4D45A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B2271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922A2C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88FC9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0D588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EC8F23" w14:textId="77777777" w:rsidR="005B56A6" w:rsidRDefault="005B56A6">
            <w:r>
              <w:rPr>
                <w:rFonts w:ascii="Times" w:hAnsi="Times"/>
              </w:rPr>
              <w:t>0.926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3BE532" w14:textId="77777777" w:rsidR="005B56A6" w:rsidRDefault="005B56A6">
            <w:r>
              <w:rPr>
                <w:rFonts w:ascii="Times" w:hAnsi="Times"/>
              </w:rPr>
              <w:t>0.709</w:t>
            </w:r>
          </w:p>
        </w:tc>
      </w:tr>
      <w:tr w:rsidR="005B56A6" w14:paraId="766113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9FAD5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CA0BEC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3851EC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ABA7DE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53E762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E07E7C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66C4D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34B3D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E32EDE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9E19A" w14:textId="77777777" w:rsidR="005B56A6" w:rsidRDefault="005B56A6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A09A74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520EE2" w14:textId="77777777" w:rsidR="005B56A6" w:rsidRDefault="005B56A6">
            <w:r>
              <w:rPr>
                <w:rFonts w:ascii="Times" w:hAnsi="Times"/>
              </w:rPr>
              <w:t>-1.919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11DD87" w14:textId="77777777" w:rsidR="005B56A6" w:rsidRDefault="005B56A6">
            <w:r>
              <w:rPr>
                <w:rFonts w:ascii="Times" w:hAnsi="Times"/>
              </w:rPr>
              <w:t>0.110</w:t>
            </w:r>
          </w:p>
        </w:tc>
      </w:tr>
      <w:tr w:rsidR="005B56A6" w14:paraId="784456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DF355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0EB37C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086435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F8F5A9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F514E8" w14:textId="77777777" w:rsidR="005B56A6" w:rsidRDefault="005B56A6">
            <w:r>
              <w:rPr>
                <w:rFonts w:ascii="Times" w:hAnsi="Times"/>
              </w:rPr>
              <w:t>-2.160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2FF12F" w14:textId="77777777" w:rsidR="005B56A6" w:rsidRDefault="005B56A6">
            <w:r>
              <w:rPr>
                <w:rFonts w:ascii="Times" w:hAnsi="Times"/>
              </w:rPr>
              <w:t>0.062</w:t>
            </w:r>
          </w:p>
        </w:tc>
      </w:tr>
      <w:tr w:rsidR="005B56A6" w14:paraId="4F16EC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C81E3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3CD71D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153BFD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AB4B8E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7E369D" w14:textId="77777777" w:rsidR="005B56A6" w:rsidRDefault="005B56A6">
            <w:r>
              <w:rPr>
                <w:rFonts w:ascii="Times" w:hAnsi="Times"/>
              </w:rPr>
              <w:t>-1.183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020F6F" w14:textId="77777777" w:rsidR="005B56A6" w:rsidRDefault="005B56A6">
            <w:r>
              <w:rPr>
                <w:rFonts w:ascii="Times" w:hAnsi="Times"/>
              </w:rPr>
              <w:t>0.474</w:t>
            </w:r>
          </w:p>
        </w:tc>
      </w:tr>
      <w:tr w:rsidR="005B56A6" w14:paraId="19B1DA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7A749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D772C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B701E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E92CB3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64CE54" w14:textId="77777777" w:rsidR="005B56A6" w:rsidRDefault="005B56A6">
            <w:r>
              <w:rPr>
                <w:rFonts w:ascii="Times" w:hAnsi="Times"/>
              </w:rPr>
              <w:t>1.151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4C5DA8" w14:textId="77777777" w:rsidR="005B56A6" w:rsidRDefault="005B56A6">
            <w:r>
              <w:rPr>
                <w:rFonts w:ascii="Times" w:hAnsi="Times"/>
              </w:rPr>
              <w:t>0.500</w:t>
            </w:r>
          </w:p>
        </w:tc>
      </w:tr>
      <w:tr w:rsidR="005B56A6" w14:paraId="2F1210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1E5D2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E7D617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0D0A0B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473218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59A459" w14:textId="77777777" w:rsidR="005B56A6" w:rsidRDefault="005B56A6">
            <w:r>
              <w:rPr>
                <w:rFonts w:ascii="Times" w:hAnsi="Times"/>
              </w:rPr>
              <w:t>-1.635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02DE2B" w14:textId="77777777" w:rsidR="005B56A6" w:rsidRDefault="005B56A6">
            <w:r>
              <w:rPr>
                <w:rFonts w:ascii="Times" w:hAnsi="Times"/>
              </w:rPr>
              <w:t>0.205</w:t>
            </w:r>
          </w:p>
        </w:tc>
      </w:tr>
      <w:tr w:rsidR="005B56A6" w14:paraId="7084BFF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31A977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3226D3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0817AA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809247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786623" w14:textId="77777777" w:rsidR="005B56A6" w:rsidRDefault="005B56A6">
            <w:r>
              <w:rPr>
                <w:rFonts w:ascii="Times" w:hAnsi="Times"/>
              </w:rPr>
              <w:t>-0.318</w:t>
            </w:r>
          </w:p>
        </w:tc>
        <w:tc>
          <w:tcPr>
            <w:tcW w:w="1247" w:type="dxa"/>
          </w:tcPr>
          <w:p w14:paraId="4AF33D5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2FC4672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70938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B52A1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1C8AA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00CBE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9BAB5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B0F9E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DC42E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00C2C9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3D6B8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528045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3525872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139A60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A32626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FB3DD8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2D807C19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</w:tbl>
    <w:p w14:paraId="7BBF96BF" w14:textId="77777777" w:rsidR="005B56A6" w:rsidRDefault="005B56A6"/>
    <w:p w14:paraId="7F56C2B9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D65AD47" w14:textId="565B158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6</w:t>
      </w:r>
    </w:p>
    <w:p w14:paraId="20B55B0E" w14:textId="77777777" w:rsidR="005B56A6" w:rsidRDefault="005B56A6"/>
    <w:p w14:paraId="6872EEE4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C43939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04898C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82F8BA" w14:textId="143E45F4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8CD9BA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AE9E6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DE672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292129" w14:textId="4ECD70C9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0968BC7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37F1D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451CA5" w14:textId="1FEA9BAF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3BC7719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213B3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8C795B8" w14:textId="77777777" w:rsidR="005B56A6" w:rsidRDefault="005B56A6">
            <w:r>
              <w:rPr>
                <w:rFonts w:ascii="Times" w:hAnsi="Times"/>
              </w:rPr>
              <w:t>0.491</w:t>
            </w:r>
          </w:p>
        </w:tc>
      </w:tr>
    </w:tbl>
    <w:p w14:paraId="6D5D54BE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27EBD9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88E14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373C2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AA7EF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D975E2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8C34E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D60E35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242318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F0B55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A5487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398B2C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CDF71" w14:textId="77777777" w:rsidR="005B56A6" w:rsidRDefault="005B56A6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34BE55" w14:textId="77777777" w:rsidR="005B56A6" w:rsidRDefault="005B56A6">
            <w:r>
              <w:rPr>
                <w:rFonts w:ascii="Times" w:hAnsi="Times"/>
              </w:rPr>
              <w:t>15.373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672E8" w14:textId="157A0E0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3ED6F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76A25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3F3A0C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A2D92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72155E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AAB3AE" w14:textId="77777777" w:rsidR="005B56A6" w:rsidRDefault="005B56A6">
            <w:r>
              <w:rPr>
                <w:rFonts w:ascii="Times" w:hAnsi="Times"/>
              </w:rPr>
              <w:t>-2.275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BBEFDB" w14:textId="77777777" w:rsidR="005B56A6" w:rsidRDefault="005B56A6">
            <w:r>
              <w:rPr>
                <w:rFonts w:ascii="Times" w:hAnsi="Times"/>
              </w:rPr>
              <w:t>0.369</w:t>
            </w:r>
          </w:p>
        </w:tc>
      </w:tr>
      <w:tr w:rsidR="005B56A6" w14:paraId="3C5CF3E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E09A3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889C80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E8ABA5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0DCE47" w14:textId="77777777" w:rsidR="005B56A6" w:rsidRDefault="005B56A6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AF64DF" w14:textId="77777777" w:rsidR="005B56A6" w:rsidRDefault="005B56A6">
            <w:r>
              <w:rPr>
                <w:rFonts w:ascii="Times" w:hAnsi="Times"/>
              </w:rPr>
              <w:t>-7.794</w:t>
            </w:r>
          </w:p>
        </w:tc>
        <w:tc>
          <w:tcPr>
            <w:tcW w:w="1247" w:type="dxa"/>
          </w:tcPr>
          <w:p w14:paraId="40BD61C7" w14:textId="3FD1B874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5506936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19308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51BB1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8472E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38A4E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1B8A3D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AA1D3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C739A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FADCA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F00CF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2D79A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2FC6222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D2AF84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82E819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0EE50C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0F75A84C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5F193B5C" w14:textId="77777777" w:rsidR="005B56A6" w:rsidRDefault="005B56A6"/>
    <w:p w14:paraId="660728AA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BAFDF5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AB12E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1807C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F9B8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2EB7B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4B360E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5AEF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F651E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497FC5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42D9A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A615F8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5ADA1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02A791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E35AB6" w14:textId="77777777" w:rsidR="005B56A6" w:rsidRDefault="005B56A6">
            <w:r>
              <w:rPr>
                <w:rFonts w:ascii="Times" w:hAnsi="Times"/>
              </w:rPr>
              <w:t>16.853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1BEDD5" w14:textId="2DAA9569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EEB21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CE066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D9B2B5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A99030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0D5163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F81589" w14:textId="77777777" w:rsidR="005B56A6" w:rsidRDefault="005B56A6">
            <w:r>
              <w:rPr>
                <w:rFonts w:ascii="Times" w:hAnsi="Times"/>
              </w:rPr>
              <w:t>2.275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5F090E" w14:textId="77777777" w:rsidR="005B56A6" w:rsidRDefault="005B56A6">
            <w:r>
              <w:rPr>
                <w:rFonts w:ascii="Times" w:hAnsi="Times"/>
              </w:rPr>
              <w:t>0.369</w:t>
            </w:r>
          </w:p>
        </w:tc>
      </w:tr>
      <w:tr w:rsidR="005B56A6" w14:paraId="2D731B0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D6657F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491A16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7A8DC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9E6961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3D96C3" w14:textId="77777777" w:rsidR="005B56A6" w:rsidRDefault="005B56A6">
            <w:r>
              <w:rPr>
                <w:rFonts w:ascii="Times" w:hAnsi="Times"/>
              </w:rPr>
              <w:t>-7.813</w:t>
            </w:r>
          </w:p>
        </w:tc>
        <w:tc>
          <w:tcPr>
            <w:tcW w:w="1247" w:type="dxa"/>
          </w:tcPr>
          <w:p w14:paraId="2ACD9FAB" w14:textId="284F56F9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33E055A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5B1D6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41A78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C5B08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2F36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0FA82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DD360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77196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708B9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B6556E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F84DF5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04BC826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11DBD0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EA4468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24F3BD3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54B6D2A9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</w:tr>
    </w:tbl>
    <w:p w14:paraId="4EE35733" w14:textId="77777777" w:rsidR="005B56A6" w:rsidRDefault="005B56A6"/>
    <w:p w14:paraId="029518B2" w14:textId="7122E293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2CE11DFC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64330A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4824A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B36F9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CDBC6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C21B4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9E4F49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54761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9BC28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ADC6B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AD2ABA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4D1004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C3941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DD3740" w14:textId="77777777" w:rsidR="005B56A6" w:rsidRDefault="005B56A6">
            <w:r>
              <w:rPr>
                <w:rFonts w:ascii="Times" w:hAnsi="Times"/>
              </w:rPr>
              <w:t>-0.045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9D5469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C70261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79B0A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7A0FB7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B9C9CF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7FB403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299835" w14:textId="77777777" w:rsidR="005B56A6" w:rsidRDefault="005B56A6">
            <w:r>
              <w:rPr>
                <w:rFonts w:ascii="Times" w:hAnsi="Times"/>
              </w:rPr>
              <w:t>-1.523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C0EDD0" w14:textId="77777777" w:rsidR="005B56A6" w:rsidRDefault="005B56A6">
            <w:r>
              <w:rPr>
                <w:rFonts w:ascii="Times" w:hAnsi="Times"/>
              </w:rPr>
              <w:t>0.256</w:t>
            </w:r>
          </w:p>
        </w:tc>
      </w:tr>
      <w:tr w:rsidR="005B56A6" w14:paraId="1E55E7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7339C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7C117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B79080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2F38CB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2A9B9" w14:textId="77777777" w:rsidR="005B56A6" w:rsidRDefault="005B56A6">
            <w:r>
              <w:rPr>
                <w:rFonts w:ascii="Times" w:hAnsi="Times"/>
              </w:rPr>
              <w:t>0.683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56004A" w14:textId="77777777" w:rsidR="005B56A6" w:rsidRDefault="005B56A6">
            <w:r>
              <w:rPr>
                <w:rFonts w:ascii="Times" w:hAnsi="Times"/>
              </w:rPr>
              <w:t>0.990</w:t>
            </w:r>
          </w:p>
        </w:tc>
      </w:tr>
      <w:tr w:rsidR="005B56A6" w14:paraId="757CA1E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AAAA4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52EA24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D2F1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3427D3" w14:textId="77777777" w:rsidR="005B56A6" w:rsidRDefault="005B56A6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89267" w14:textId="77777777" w:rsidR="005B56A6" w:rsidRDefault="005B56A6">
            <w:r>
              <w:rPr>
                <w:rFonts w:ascii="Times" w:hAnsi="Times"/>
              </w:rPr>
              <w:t>4.040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4587EF" w14:textId="32A2B0BC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0DCBC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5B2E9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167E5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FAA22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2ABEDB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E89C7E" w14:textId="77777777" w:rsidR="005B56A6" w:rsidRDefault="005B56A6">
            <w:r>
              <w:rPr>
                <w:rFonts w:ascii="Times" w:hAnsi="Times"/>
              </w:rPr>
              <w:t>1.130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C86BCE" w14:textId="77777777" w:rsidR="005B56A6" w:rsidRDefault="005B56A6">
            <w:r>
              <w:rPr>
                <w:rFonts w:ascii="Times" w:hAnsi="Times"/>
              </w:rPr>
              <w:t>0.517</w:t>
            </w:r>
          </w:p>
        </w:tc>
      </w:tr>
      <w:tr w:rsidR="005B56A6" w14:paraId="67912B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36FA2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2834C4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7D0151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A87086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F16DF8" w14:textId="77777777" w:rsidR="005B56A6" w:rsidRDefault="005B56A6">
            <w:r>
              <w:rPr>
                <w:rFonts w:ascii="Times" w:hAnsi="Times"/>
              </w:rPr>
              <w:t>3.404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1479CA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0F68BF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3138E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5FF50B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4870A6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67F58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205A84" w14:textId="77777777" w:rsidR="005B56A6" w:rsidRDefault="005B56A6">
            <w:r>
              <w:rPr>
                <w:rFonts w:ascii="Times" w:hAnsi="Times"/>
              </w:rPr>
              <w:t>2.462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3D440E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</w:tr>
      <w:tr w:rsidR="005B56A6" w14:paraId="4BAE3D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8A593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8DABFD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0BB8F0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2B996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5686A3" w14:textId="77777777" w:rsidR="005B56A6" w:rsidRDefault="005B56A6">
            <w:r>
              <w:rPr>
                <w:rFonts w:ascii="Times" w:hAnsi="Times"/>
              </w:rPr>
              <w:t>6.105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77D834" w14:textId="0DCCF2D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027CDA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7C0B0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036A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FE85F4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65CC30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573284" w14:textId="77777777" w:rsidR="005B56A6" w:rsidRDefault="005B56A6">
            <w:r>
              <w:rPr>
                <w:rFonts w:ascii="Times" w:hAnsi="Times"/>
              </w:rPr>
              <w:t>-0.254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39CD1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19E706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CC766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E72203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0C0B2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BD41A3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8BBCF2" w14:textId="77777777" w:rsidR="005B56A6" w:rsidRDefault="005B56A6">
            <w:r>
              <w:rPr>
                <w:rFonts w:ascii="Times" w:hAnsi="Times"/>
              </w:rPr>
              <w:t>0.835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DC4245" w14:textId="77777777" w:rsidR="005B56A6" w:rsidRDefault="005B56A6">
            <w:r>
              <w:rPr>
                <w:rFonts w:ascii="Times" w:hAnsi="Times"/>
              </w:rPr>
              <w:t>0.807</w:t>
            </w:r>
          </w:p>
        </w:tc>
      </w:tr>
      <w:tr w:rsidR="005B56A6" w14:paraId="1D0959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02160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3F984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57F0CD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BDDCF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D39AC4" w14:textId="77777777" w:rsidR="005B56A6" w:rsidRDefault="005B56A6">
            <w:r>
              <w:rPr>
                <w:rFonts w:ascii="Times" w:hAnsi="Times"/>
              </w:rPr>
              <w:t>0.112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E54EB5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471A13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AF3B5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843538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FAA387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602105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FB8BF" w14:textId="77777777" w:rsidR="005B56A6" w:rsidRDefault="005B56A6">
            <w:r>
              <w:rPr>
                <w:rFonts w:ascii="Times" w:hAnsi="Times"/>
              </w:rPr>
              <w:t>2.612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BF61DD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</w:tr>
      <w:tr w:rsidR="005B56A6" w14:paraId="57AEBD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5BD90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lastRenderedPageBreak/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A118A4" w14:textId="77777777" w:rsidR="005B56A6" w:rsidRDefault="005B56A6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3B092C" w14:textId="77777777" w:rsidR="005B56A6" w:rsidRDefault="005B56A6">
            <w:r>
              <w:rPr>
                <w:rFonts w:ascii="Times" w:hAnsi="Times"/>
              </w:rPr>
              <w:t>-0.039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DB9C4D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07FC1B" w14:textId="77777777" w:rsidR="005B56A6" w:rsidRDefault="005B56A6">
            <w:r>
              <w:rPr>
                <w:rFonts w:ascii="Times" w:hAnsi="Times"/>
              </w:rPr>
              <w:t>-2.735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5F723F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2C927C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B9A55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08A578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09C2C" w14:textId="77777777" w:rsidR="005B56A6" w:rsidRDefault="005B56A6">
            <w:r>
              <w:rPr>
                <w:rFonts w:ascii="Times" w:hAnsi="Times"/>
              </w:rPr>
              <w:t>-0.053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342AF0" w14:textId="77777777" w:rsidR="005B56A6" w:rsidRDefault="005B56A6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002B2" w14:textId="77777777" w:rsidR="005B56A6" w:rsidRDefault="005B56A6">
            <w:r>
              <w:rPr>
                <w:rFonts w:ascii="Times" w:hAnsi="Times"/>
              </w:rPr>
              <w:t>-4.351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542168" w14:textId="370A017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FC9679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AB3C69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D721D8" w14:textId="77777777" w:rsidR="005B56A6" w:rsidRDefault="005B56A6">
            <w:r>
              <w:rPr>
                <w:rFonts w:ascii="Times" w:hAnsi="Times"/>
              </w:rPr>
              <w:t>-0.062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3A26C6" w14:textId="77777777" w:rsidR="005B56A6" w:rsidRDefault="005B56A6">
            <w:r>
              <w:rPr>
                <w:rFonts w:ascii="Times" w:hAnsi="Times"/>
              </w:rPr>
              <w:t>-0.079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EE4276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787C1D" w14:textId="77777777" w:rsidR="005B56A6" w:rsidRDefault="005B56A6">
            <w:r>
              <w:rPr>
                <w:rFonts w:ascii="Times" w:hAnsi="Times"/>
              </w:rPr>
              <w:t>-7.474</w:t>
            </w:r>
          </w:p>
        </w:tc>
        <w:tc>
          <w:tcPr>
            <w:tcW w:w="1247" w:type="dxa"/>
          </w:tcPr>
          <w:p w14:paraId="6A3E36CE" w14:textId="5EC37DCF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C989F4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91BB20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23CEF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C8E2CE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B1CE55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455004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14AA56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8A554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6FD68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644CA2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DCB221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3F386FC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5BA0E4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DC20678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7EF32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2C43C710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732408C4" w14:textId="77777777" w:rsidR="005B56A6" w:rsidRDefault="005B56A6"/>
    <w:p w14:paraId="4871363F" w14:textId="591D53DD" w:rsidR="005B56A6" w:rsidRPr="0065566E" w:rsidRDefault="003E3D10">
      <w:pPr>
        <w:spacing w:line="0" w:lineRule="atLeast"/>
        <w:rPr>
          <w:u w:val="single"/>
        </w:rPr>
      </w:pPr>
      <w:r>
        <w:rPr>
          <w:rFonts w:ascii="Times" w:hAnsi="Times"/>
          <w:u w:val="single"/>
        </w:rPr>
        <w:t>Post-hoc: LT</w:t>
      </w:r>
      <w:r w:rsidR="005B56A6" w:rsidRPr="0065566E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3A3AF038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C3A653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1E6C5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2DF5F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426B8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235C73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9E9C24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D8EE4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0B42F1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4A1B7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0C8350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168129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65C75A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DB026" w14:textId="77777777" w:rsidR="005B56A6" w:rsidRDefault="005B56A6">
            <w:r>
              <w:rPr>
                <w:rFonts w:ascii="Times" w:hAnsi="Times"/>
              </w:rPr>
              <w:t>1.378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7B5D39" w14:textId="77777777" w:rsidR="005B56A6" w:rsidRDefault="005B56A6">
            <w:r>
              <w:rPr>
                <w:rFonts w:ascii="Times" w:hAnsi="Times"/>
              </w:rPr>
              <w:t>0.337</w:t>
            </w:r>
          </w:p>
        </w:tc>
      </w:tr>
      <w:tr w:rsidR="005B56A6" w14:paraId="557590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8082D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275B94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F0F377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B8E6A3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74BCD9" w14:textId="77777777" w:rsidR="005B56A6" w:rsidRDefault="005B56A6">
            <w:r>
              <w:rPr>
                <w:rFonts w:ascii="Times" w:hAnsi="Times"/>
              </w:rPr>
              <w:t>0.548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7DD587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F961C0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2C035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886EB5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BCA46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5BEC4C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4E5AB" w14:textId="77777777" w:rsidR="005B56A6" w:rsidRDefault="005B56A6">
            <w:r>
              <w:rPr>
                <w:rFonts w:ascii="Times" w:hAnsi="Times"/>
              </w:rPr>
              <w:t>1.479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6BA497" w14:textId="77777777" w:rsidR="005B56A6" w:rsidRDefault="005B56A6">
            <w:r>
              <w:rPr>
                <w:rFonts w:ascii="Times" w:hAnsi="Times"/>
              </w:rPr>
              <w:t>0.279</w:t>
            </w:r>
          </w:p>
        </w:tc>
      </w:tr>
      <w:tr w:rsidR="005B56A6" w14:paraId="3EDC37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BE3D5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43212B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5C593E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D88B93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6F372E" w14:textId="77777777" w:rsidR="005B56A6" w:rsidRDefault="005B56A6">
            <w:r>
              <w:rPr>
                <w:rFonts w:ascii="Times" w:hAnsi="Times"/>
              </w:rPr>
              <w:t>0.247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A4C312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6C4D6E6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48DDB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DCD1C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25DAD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B079A9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380AA1" w14:textId="77777777" w:rsidR="005B56A6" w:rsidRDefault="005B56A6">
            <w:r>
              <w:rPr>
                <w:rFonts w:ascii="Times" w:hAnsi="Times"/>
              </w:rPr>
              <w:t>1.653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FCB236" w14:textId="77777777" w:rsidR="005B56A6" w:rsidRDefault="005B56A6">
            <w:r>
              <w:rPr>
                <w:rFonts w:ascii="Times" w:hAnsi="Times"/>
              </w:rPr>
              <w:t>0.197</w:t>
            </w:r>
          </w:p>
        </w:tc>
      </w:tr>
      <w:tr w:rsidR="005B56A6" w14:paraId="3E012CA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9216E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856487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6E42F7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0BF936" w14:textId="77777777" w:rsidR="005B56A6" w:rsidRDefault="005B56A6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6473A4" w14:textId="77777777" w:rsidR="005B56A6" w:rsidRDefault="005B56A6">
            <w:r>
              <w:rPr>
                <w:rFonts w:ascii="Times" w:hAnsi="Times"/>
              </w:rPr>
              <w:t>-1.970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B5516A" w14:textId="77777777" w:rsidR="005B56A6" w:rsidRDefault="005B56A6">
            <w:r>
              <w:rPr>
                <w:rFonts w:ascii="Times" w:hAnsi="Times"/>
              </w:rPr>
              <w:t>0.098</w:t>
            </w:r>
          </w:p>
        </w:tc>
      </w:tr>
      <w:tr w:rsidR="005B56A6" w14:paraId="1FFCC1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1A875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C5EBF1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F95B43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2EE399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DE1848" w14:textId="77777777" w:rsidR="005B56A6" w:rsidRDefault="005B56A6">
            <w:r>
              <w:rPr>
                <w:rFonts w:ascii="Times" w:hAnsi="Times"/>
              </w:rPr>
              <w:t>2.348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5668BC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  <w:tr w:rsidR="005B56A6" w14:paraId="065161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915C8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6820C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08079C" w14:textId="77777777" w:rsidR="005B56A6" w:rsidRDefault="005B56A6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18D22D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43CE68" w14:textId="77777777" w:rsidR="005B56A6" w:rsidRDefault="005B56A6">
            <w:r>
              <w:rPr>
                <w:rFonts w:ascii="Times" w:hAnsi="Times"/>
              </w:rPr>
              <w:t>-0.462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523F4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E0A28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13711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E60E5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10609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11465C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50F03" w14:textId="77777777" w:rsidR="005B56A6" w:rsidRDefault="005B56A6">
            <w:r>
              <w:rPr>
                <w:rFonts w:ascii="Times" w:hAnsi="Times"/>
              </w:rPr>
              <w:t>0.829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DDCCE4" w14:textId="77777777" w:rsidR="005B56A6" w:rsidRDefault="005B56A6">
            <w:r>
              <w:rPr>
                <w:rFonts w:ascii="Times" w:hAnsi="Times"/>
              </w:rPr>
              <w:t>0.814</w:t>
            </w:r>
          </w:p>
        </w:tc>
      </w:tr>
      <w:tr w:rsidR="005B56A6" w14:paraId="023CFE0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CA83D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301E53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084CD6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78A328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18014A" w14:textId="77777777" w:rsidR="005B56A6" w:rsidRDefault="005B56A6">
            <w:r>
              <w:rPr>
                <w:rFonts w:ascii="Times" w:hAnsi="Times"/>
              </w:rPr>
              <w:t>-1.418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F6197F" w14:textId="77777777" w:rsidR="005B56A6" w:rsidRDefault="005B56A6">
            <w:r>
              <w:rPr>
                <w:rFonts w:ascii="Times" w:hAnsi="Times"/>
              </w:rPr>
              <w:t>0.312</w:t>
            </w:r>
          </w:p>
        </w:tc>
      </w:tr>
      <w:tr w:rsidR="005B56A6" w14:paraId="64F3422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E9DA5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9EAE3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4E88D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3A13C8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15C017" w14:textId="77777777" w:rsidR="005B56A6" w:rsidRDefault="005B56A6">
            <w:r>
              <w:rPr>
                <w:rFonts w:ascii="Times" w:hAnsi="Times"/>
              </w:rPr>
              <w:t>0.221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7711D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73CCF2B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3D0FE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9907C9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C7A31" w14:textId="77777777" w:rsidR="005B56A6" w:rsidRDefault="005B56A6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789146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6A24B7" w14:textId="77777777" w:rsidR="005B56A6" w:rsidRDefault="005B56A6">
            <w:r>
              <w:rPr>
                <w:rFonts w:ascii="Times" w:hAnsi="Times"/>
              </w:rPr>
              <w:t>-0.254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0F44BD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5B4D7F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87E0C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C5D4E2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49F3E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DDEFC2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39DF9" w14:textId="77777777" w:rsidR="005B56A6" w:rsidRDefault="005B56A6">
            <w:r>
              <w:rPr>
                <w:rFonts w:ascii="Times" w:hAnsi="Times"/>
              </w:rPr>
              <w:t>-0.808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1031A5" w14:textId="77777777" w:rsidR="005B56A6" w:rsidRDefault="005B56A6">
            <w:r>
              <w:rPr>
                <w:rFonts w:ascii="Times" w:hAnsi="Times"/>
              </w:rPr>
              <w:t>0.839</w:t>
            </w:r>
          </w:p>
        </w:tc>
      </w:tr>
      <w:tr w:rsidR="005B56A6" w14:paraId="63F367A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12D5F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A6B7A0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DF41A0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E5826D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C94745" w14:textId="77777777" w:rsidR="005B56A6" w:rsidRDefault="005B56A6">
            <w:r>
              <w:rPr>
                <w:rFonts w:ascii="Times" w:hAnsi="Times"/>
              </w:rPr>
              <w:t>-3.399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BFFA55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635D179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DCEE5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AFD2E0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39A45B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630DBF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135EA9" w14:textId="77777777" w:rsidR="005B56A6" w:rsidRDefault="005B56A6">
            <w:r>
              <w:rPr>
                <w:rFonts w:ascii="Times" w:hAnsi="Times"/>
              </w:rPr>
              <w:t>-1.040</w:t>
            </w:r>
          </w:p>
        </w:tc>
        <w:tc>
          <w:tcPr>
            <w:tcW w:w="1247" w:type="dxa"/>
          </w:tcPr>
          <w:p w14:paraId="0023400E" w14:textId="77777777" w:rsidR="005B56A6" w:rsidRDefault="005B56A6">
            <w:r>
              <w:rPr>
                <w:rFonts w:ascii="Times" w:hAnsi="Times"/>
              </w:rPr>
              <w:t>0.597</w:t>
            </w:r>
          </w:p>
        </w:tc>
      </w:tr>
    </w:tbl>
    <w:p w14:paraId="055E4EFB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667FDF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08964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78EF63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849683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8EE8A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D70A1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B1F2B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B9DD5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6CC0D8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2F1CCD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0AAE032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4EC46A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5F5FE5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EE84E5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196D2195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</w:tr>
    </w:tbl>
    <w:p w14:paraId="50BCE270" w14:textId="77777777" w:rsidR="005B56A6" w:rsidRDefault="005B56A6"/>
    <w:p w14:paraId="3E3FA8FF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BAF6F7B" w14:textId="3DC15DFE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9</w:t>
      </w:r>
    </w:p>
    <w:p w14:paraId="545486B1" w14:textId="77777777" w:rsidR="005B56A6" w:rsidRDefault="005B56A6"/>
    <w:p w14:paraId="49C0194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997997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2DEDB0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E7DCD8" w14:textId="23D03DFD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105085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347A68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8B4D4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1FEAAB" w14:textId="72176843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572CD1A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F8A04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2AE200" w14:textId="6F46BE1D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56D41A6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D748BB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2B221D8B" w14:textId="77777777" w:rsidR="005B56A6" w:rsidRDefault="005B56A6">
            <w:r>
              <w:rPr>
                <w:rFonts w:ascii="Times" w:hAnsi="Times"/>
              </w:rPr>
              <w:t>0.392</w:t>
            </w:r>
          </w:p>
        </w:tc>
      </w:tr>
    </w:tbl>
    <w:p w14:paraId="220621D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651F3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4CD39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5E920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14597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B975C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E973E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0FEF09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65D923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00F18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3EADA5" w14:textId="77777777" w:rsidR="005B56A6" w:rsidRDefault="005B56A6">
            <w:r>
              <w:rPr>
                <w:rFonts w:ascii="Times" w:hAnsi="Times"/>
              </w:rPr>
              <w:t>0.063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987878" w14:textId="77777777" w:rsidR="005B56A6" w:rsidRDefault="005B56A6">
            <w:r>
              <w:rPr>
                <w:rFonts w:ascii="Times" w:hAnsi="Times"/>
              </w:rPr>
              <w:t>0.057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52723A" w14:textId="77777777" w:rsidR="005B56A6" w:rsidRDefault="005B56A6">
            <w:r>
              <w:rPr>
                <w:rFonts w:ascii="Times" w:hAnsi="Times"/>
              </w:rPr>
              <w:t>0.069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F504B7" w14:textId="77777777" w:rsidR="005B56A6" w:rsidRDefault="005B56A6">
            <w:r>
              <w:rPr>
                <w:rFonts w:ascii="Times" w:hAnsi="Times"/>
              </w:rPr>
              <w:t>20.377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C2E508" w14:textId="6D51B52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6FF81F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4006C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51ECAB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F1422C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847B1C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73B504" w14:textId="77777777" w:rsidR="005B56A6" w:rsidRDefault="005B56A6">
            <w:r>
              <w:rPr>
                <w:rFonts w:ascii="Times" w:hAnsi="Times"/>
              </w:rPr>
              <w:t>-8.061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F43E1B" w14:textId="5934277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E3083D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32A2A8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ADC381" w14:textId="77777777" w:rsidR="005B56A6" w:rsidRDefault="005B56A6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31CC29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721660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D15B74" w14:textId="77777777" w:rsidR="005B56A6" w:rsidRDefault="005B56A6">
            <w:r>
              <w:rPr>
                <w:rFonts w:ascii="Times" w:hAnsi="Times"/>
              </w:rPr>
              <w:t>-10.380</w:t>
            </w:r>
          </w:p>
        </w:tc>
        <w:tc>
          <w:tcPr>
            <w:tcW w:w="1247" w:type="dxa"/>
          </w:tcPr>
          <w:p w14:paraId="06AE77A4" w14:textId="22ED6441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563F21A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28B4CE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FAED6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71FA7C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A322C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798A2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C3D020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51E6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056AAF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DAAAC4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D61053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706C96F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B83205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7C1E72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A8AC6B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45EB56C5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10E9AB7A" w14:textId="77777777" w:rsidR="005B56A6" w:rsidRDefault="005B56A6"/>
    <w:p w14:paraId="6F641E1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EE35017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CA7A1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84666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58AA5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8AFB2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D11E31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802BA6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173DB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D9170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E977F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B3730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70EFCB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AC4A43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9CE93" w14:textId="77777777" w:rsidR="005B56A6" w:rsidRDefault="005B56A6">
            <w:r>
              <w:rPr>
                <w:rFonts w:ascii="Times" w:hAnsi="Times"/>
              </w:rPr>
              <w:t>16.412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6695E6" w14:textId="6452160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399484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9F213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9D595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37B1C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66D40A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E148A4" w14:textId="77777777" w:rsidR="005B56A6" w:rsidRDefault="005B56A6">
            <w:r>
              <w:rPr>
                <w:rFonts w:ascii="Times" w:hAnsi="Times"/>
              </w:rPr>
              <w:t>8.061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ACA096" w14:textId="4CDFBD0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28E00E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A767E9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E383E8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482A56" w14:textId="77777777" w:rsidR="005B56A6" w:rsidRDefault="005B56A6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8CCA8F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4394F6" w14:textId="77777777" w:rsidR="005B56A6" w:rsidRDefault="005B56A6">
            <w:r>
              <w:rPr>
                <w:rFonts w:ascii="Times" w:hAnsi="Times"/>
              </w:rPr>
              <w:t>-2.722</w:t>
            </w:r>
          </w:p>
        </w:tc>
        <w:tc>
          <w:tcPr>
            <w:tcW w:w="1247" w:type="dxa"/>
          </w:tcPr>
          <w:p w14:paraId="4FB66002" w14:textId="77777777" w:rsidR="005B56A6" w:rsidRDefault="005B56A6">
            <w:r>
              <w:rPr>
                <w:rFonts w:ascii="Times" w:hAnsi="Times"/>
              </w:rPr>
              <w:t>0.105</w:t>
            </w:r>
          </w:p>
        </w:tc>
      </w:tr>
    </w:tbl>
    <w:p w14:paraId="3CC4442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5C3370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078520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EFD506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CC120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DCA85A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3C12C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76203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BEE4DB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5E573D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45830C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332F0BF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D77BE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B96D30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9EB89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</w:tcPr>
          <w:p w14:paraId="291C066B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</w:tbl>
    <w:p w14:paraId="2EEBCFF0" w14:textId="77777777" w:rsidR="005B56A6" w:rsidRDefault="005B56A6"/>
    <w:p w14:paraId="2794FAAA" w14:textId="7E7D3F66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19610262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683B00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A52D0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BD9E6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72404A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19282F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2749A0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403B9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B323F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7F9CA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AA20F1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E88B4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F4258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F12BD2" w14:textId="77777777" w:rsidR="005B56A6" w:rsidRDefault="005B56A6">
            <w:r>
              <w:rPr>
                <w:rFonts w:ascii="Times" w:hAnsi="Times"/>
              </w:rPr>
              <w:t>-0.753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2AE8D0" w14:textId="77777777" w:rsidR="005B56A6" w:rsidRDefault="005B56A6">
            <w:r>
              <w:rPr>
                <w:rFonts w:ascii="Times" w:hAnsi="Times"/>
              </w:rPr>
              <w:t>0.903</w:t>
            </w:r>
          </w:p>
        </w:tc>
      </w:tr>
      <w:tr w:rsidR="005B56A6" w14:paraId="085275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A852E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81F2BC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4A0FC1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4B49D0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5B7D36" w14:textId="77777777" w:rsidR="005B56A6" w:rsidRDefault="005B56A6">
            <w:r>
              <w:rPr>
                <w:rFonts w:ascii="Times" w:hAnsi="Times"/>
              </w:rPr>
              <w:t>-2.764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DF79DA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1C8E7D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8543E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8BACD8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72BAD4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76211E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E16E64" w14:textId="77777777" w:rsidR="005B56A6" w:rsidRDefault="005B56A6">
            <w:r>
              <w:rPr>
                <w:rFonts w:ascii="Times" w:hAnsi="Times"/>
              </w:rPr>
              <w:t>2.128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54BAC9" w14:textId="77777777" w:rsidR="005B56A6" w:rsidRDefault="005B56A6">
            <w:r>
              <w:rPr>
                <w:rFonts w:ascii="Times" w:hAnsi="Times"/>
              </w:rPr>
              <w:t>0.067</w:t>
            </w:r>
          </w:p>
        </w:tc>
      </w:tr>
      <w:tr w:rsidR="005B56A6" w14:paraId="49B282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69A30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9F2165" w14:textId="77777777" w:rsidR="005B56A6" w:rsidRDefault="005B56A6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D11D33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9EA99" w14:textId="77777777" w:rsidR="005B56A6" w:rsidRDefault="005B56A6">
            <w:r>
              <w:rPr>
                <w:rFonts w:ascii="Times" w:hAnsi="Times"/>
              </w:rPr>
              <w:t>0.062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89A47C" w14:textId="77777777" w:rsidR="005B56A6" w:rsidRDefault="005B56A6">
            <w:r>
              <w:rPr>
                <w:rFonts w:ascii="Times" w:hAnsi="Times"/>
              </w:rPr>
              <w:t>4.838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77E5AA" w14:textId="7CBF89B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F5908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4816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9D72F4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4FE51D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567A6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6042E" w14:textId="77777777" w:rsidR="005B56A6" w:rsidRDefault="005B56A6">
            <w:r>
              <w:rPr>
                <w:rFonts w:ascii="Times" w:hAnsi="Times"/>
              </w:rPr>
              <w:t>1.580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4B0704" w14:textId="77777777" w:rsidR="005B56A6" w:rsidRDefault="005B56A6">
            <w:r>
              <w:rPr>
                <w:rFonts w:ascii="Times" w:hAnsi="Times"/>
              </w:rPr>
              <w:t>0.229</w:t>
            </w:r>
          </w:p>
        </w:tc>
      </w:tr>
      <w:tr w:rsidR="005B56A6" w14:paraId="733F4E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96041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85A8D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268581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DC54C5" w14:textId="77777777" w:rsidR="005B56A6" w:rsidRDefault="005B56A6">
            <w:r>
              <w:rPr>
                <w:rFonts w:ascii="Times" w:hAnsi="Times"/>
              </w:rPr>
              <w:t>0.055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CD82C" w14:textId="77777777" w:rsidR="005B56A6" w:rsidRDefault="005B56A6">
            <w:r>
              <w:rPr>
                <w:rFonts w:ascii="Times" w:hAnsi="Times"/>
              </w:rPr>
              <w:t>4.076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EDC8DB" w14:textId="08AE0C3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F0B25F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A8EAA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ECB9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4CE79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41CC68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4B5A18" w14:textId="77777777" w:rsidR="005B56A6" w:rsidRDefault="005B56A6">
            <w:r>
              <w:rPr>
                <w:rFonts w:ascii="Times" w:hAnsi="Times"/>
              </w:rPr>
              <w:t>1.698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6CC19EB" w14:textId="77777777" w:rsidR="005B56A6" w:rsidRDefault="005B56A6">
            <w:r>
              <w:rPr>
                <w:rFonts w:ascii="Times" w:hAnsi="Times"/>
              </w:rPr>
              <w:t>0.179</w:t>
            </w:r>
          </w:p>
        </w:tc>
      </w:tr>
      <w:tr w:rsidR="005B56A6" w14:paraId="0EDC35F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BD17A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422DAE" w14:textId="77777777" w:rsidR="005B56A6" w:rsidRDefault="005B56A6">
            <w:r>
              <w:rPr>
                <w:rFonts w:ascii="Times" w:hAnsi="Times"/>
              </w:rPr>
              <w:t>0.059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DF19EB" w14:textId="77777777" w:rsidR="005B56A6" w:rsidRDefault="005B56A6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F21E92" w14:textId="77777777" w:rsidR="005B56A6" w:rsidRDefault="005B56A6">
            <w:r>
              <w:rPr>
                <w:rFonts w:ascii="Times" w:hAnsi="Times"/>
              </w:rPr>
              <w:t>0.077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8B847B" w14:textId="77777777" w:rsidR="005B56A6" w:rsidRDefault="005B56A6">
            <w:r>
              <w:rPr>
                <w:rFonts w:ascii="Times" w:hAnsi="Times"/>
              </w:rPr>
              <w:t>6.507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663A6E" w14:textId="44458AD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5D4C25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0F6B2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8E548A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4E13C3" w14:textId="77777777" w:rsidR="005B56A6" w:rsidRDefault="005B56A6">
            <w:r>
              <w:rPr>
                <w:rFonts w:ascii="Times" w:hAnsi="Times"/>
              </w:rPr>
              <w:t>-0.036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5913AE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4CD03" w14:textId="77777777" w:rsidR="005B56A6" w:rsidRDefault="005B56A6">
            <w:r>
              <w:rPr>
                <w:rFonts w:ascii="Times" w:hAnsi="Times"/>
              </w:rPr>
              <w:t>-2.028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49948D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</w:tr>
      <w:tr w:rsidR="005B56A6" w14:paraId="0A0B82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3114C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F793A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E73FD7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88BEFF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416B3" w14:textId="77777777" w:rsidR="005B56A6" w:rsidRDefault="005B56A6">
            <w:r>
              <w:rPr>
                <w:rFonts w:ascii="Times" w:hAnsi="Times"/>
              </w:rPr>
              <w:t>0.797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B7B79B" w14:textId="77777777" w:rsidR="005B56A6" w:rsidRDefault="005B56A6">
            <w:r>
              <w:rPr>
                <w:rFonts w:ascii="Times" w:hAnsi="Times"/>
              </w:rPr>
              <w:t>0.851</w:t>
            </w:r>
          </w:p>
        </w:tc>
      </w:tr>
      <w:tr w:rsidR="005B56A6" w14:paraId="1547A7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96CC7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2EAE4D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E174F3" w14:textId="77777777" w:rsidR="005B56A6" w:rsidRDefault="005B56A6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051D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615EFA" w14:textId="77777777" w:rsidR="005B56A6" w:rsidRDefault="005B56A6">
            <w:r>
              <w:rPr>
                <w:rFonts w:ascii="Times" w:hAnsi="Times"/>
              </w:rPr>
              <w:t>1.127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8598E6" w14:textId="77777777" w:rsidR="005B56A6" w:rsidRDefault="005B56A6">
            <w:r>
              <w:rPr>
                <w:rFonts w:ascii="Times" w:hAnsi="Times"/>
              </w:rPr>
              <w:t>0.520</w:t>
            </w:r>
          </w:p>
        </w:tc>
      </w:tr>
      <w:tr w:rsidR="005B56A6" w14:paraId="3506A5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0384A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05A170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0F0F57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C6BA6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4AA07C" w14:textId="77777777" w:rsidR="005B56A6" w:rsidRDefault="005B56A6">
            <w:r>
              <w:rPr>
                <w:rFonts w:ascii="Times" w:hAnsi="Times"/>
              </w:rPr>
              <w:t>1.388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FBA571" w14:textId="77777777" w:rsidR="005B56A6" w:rsidRDefault="005B56A6">
            <w:r>
              <w:rPr>
                <w:rFonts w:ascii="Times" w:hAnsi="Times"/>
              </w:rPr>
              <w:t>0.331</w:t>
            </w:r>
          </w:p>
        </w:tc>
      </w:tr>
      <w:tr w:rsidR="005B56A6" w14:paraId="3E3AC4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FCD53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8BAB11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2E8516" w14:textId="77777777" w:rsidR="005B56A6" w:rsidRDefault="005B56A6">
            <w:r>
              <w:rPr>
                <w:rFonts w:ascii="Times" w:hAnsi="Times"/>
              </w:rPr>
              <w:t>-0.070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49C00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D15AFC" w14:textId="77777777" w:rsidR="005B56A6" w:rsidRDefault="005B56A6">
            <w:r>
              <w:rPr>
                <w:rFonts w:ascii="Times" w:hAnsi="Times"/>
              </w:rPr>
              <w:t>-5.713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9C24C0" w14:textId="064BC9F1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AE54E1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869CD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3ADD2A" w14:textId="77777777" w:rsidR="005B56A6" w:rsidRDefault="005B56A6">
            <w:r>
              <w:rPr>
                <w:rFonts w:ascii="Times" w:hAnsi="Times"/>
              </w:rPr>
              <w:t>-0.056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4342A3" w14:textId="77777777" w:rsidR="005B56A6" w:rsidRDefault="005B56A6">
            <w:r>
              <w:rPr>
                <w:rFonts w:ascii="Times" w:hAnsi="Times"/>
              </w:rPr>
              <w:t>-0.074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6051C4" w14:textId="77777777" w:rsidR="005B56A6" w:rsidRDefault="005B56A6">
            <w:r>
              <w:rPr>
                <w:rFonts w:ascii="Times" w:hAnsi="Times"/>
              </w:rPr>
              <w:t>-0.038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2D8AEB" w14:textId="77777777" w:rsidR="005B56A6" w:rsidRDefault="005B56A6">
            <w:r>
              <w:rPr>
                <w:rFonts w:ascii="Times" w:hAnsi="Times"/>
              </w:rPr>
              <w:t>-6.186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37347C" w14:textId="1902E1B5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A2F35D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F1A86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D6BF1B" w14:textId="77777777" w:rsidR="005B56A6" w:rsidRDefault="005B56A6">
            <w:r>
              <w:rPr>
                <w:rFonts w:ascii="Times" w:hAnsi="Times"/>
              </w:rPr>
              <w:t>-0.043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6E250E" w14:textId="77777777" w:rsidR="005B56A6" w:rsidRDefault="005B56A6">
            <w:r>
              <w:rPr>
                <w:rFonts w:ascii="Times" w:hAnsi="Times"/>
              </w:rPr>
              <w:t>-0.061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907768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41AB38" w14:textId="77777777" w:rsidR="005B56A6" w:rsidRDefault="005B56A6">
            <w:r>
              <w:rPr>
                <w:rFonts w:ascii="Times" w:hAnsi="Times"/>
              </w:rPr>
              <w:t>-4.731</w:t>
            </w:r>
          </w:p>
        </w:tc>
        <w:tc>
          <w:tcPr>
            <w:tcW w:w="1247" w:type="dxa"/>
          </w:tcPr>
          <w:p w14:paraId="5E526666" w14:textId="040E1B4F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20314A5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307B68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FD4E7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B7C57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1EE302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F7A4D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04390A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70701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89FB1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72E3DE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9CAA2B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78499EF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B533EB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99B0E5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2426CC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77F11F45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3B6532BE" w14:textId="77777777" w:rsidR="005B56A6" w:rsidRDefault="005B56A6"/>
    <w:p w14:paraId="34586CFB" w14:textId="6FAEF44F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3F599760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1F276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110E9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68E8E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CCFE6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807170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8CA915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3F6AD7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36D173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B02FCC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26932E" w14:textId="77777777" w:rsidR="005B56A6" w:rsidRDefault="005B56A6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E9360A" w14:textId="77777777" w:rsidR="005B56A6" w:rsidRDefault="005B56A6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CAC785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550167" w14:textId="77777777" w:rsidR="005B56A6" w:rsidRDefault="005B56A6">
            <w:r>
              <w:rPr>
                <w:rFonts w:ascii="Times" w:hAnsi="Times"/>
              </w:rPr>
              <w:t>-0.731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2375DB" w14:textId="77777777" w:rsidR="005B56A6" w:rsidRDefault="005B56A6">
            <w:r>
              <w:rPr>
                <w:rFonts w:ascii="Times" w:hAnsi="Times"/>
              </w:rPr>
              <w:t>0.930</w:t>
            </w:r>
          </w:p>
        </w:tc>
      </w:tr>
      <w:tr w:rsidR="005B56A6" w14:paraId="59AA65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1F9B5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96A7FA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B70015" w14:textId="77777777" w:rsidR="005B56A6" w:rsidRDefault="005B56A6">
            <w:r>
              <w:rPr>
                <w:rFonts w:ascii="Times" w:hAnsi="Times"/>
              </w:rPr>
              <w:t>-0.052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8AEC70" w14:textId="77777777" w:rsidR="005B56A6" w:rsidRDefault="005B56A6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9D511D" w14:textId="77777777" w:rsidR="005B56A6" w:rsidRDefault="005B56A6">
            <w:r>
              <w:rPr>
                <w:rFonts w:ascii="Times" w:hAnsi="Times"/>
              </w:rPr>
              <w:t>-3.990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3DA9DC" w14:textId="2BC15E38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56DBA7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0557E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097E9F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B8DFA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927F17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229C4C" w14:textId="77777777" w:rsidR="005B56A6" w:rsidRDefault="005B56A6">
            <w:r>
              <w:rPr>
                <w:rFonts w:ascii="Times" w:hAnsi="Times"/>
              </w:rPr>
              <w:t>3.826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D3150E" w14:textId="5480BB8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C2C22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AC5B6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3B62BF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481B8A" w14:textId="77777777" w:rsidR="005B56A6" w:rsidRDefault="005B56A6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57B63" w14:textId="77777777" w:rsidR="005B56A6" w:rsidRDefault="005B56A6">
            <w:r>
              <w:rPr>
                <w:rFonts w:ascii="Times" w:hAnsi="Times"/>
              </w:rPr>
              <w:t>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B615A" w14:textId="77777777" w:rsidR="005B56A6" w:rsidRDefault="005B56A6">
            <w:r>
              <w:rPr>
                <w:rFonts w:ascii="Times" w:hAnsi="Times"/>
              </w:rPr>
              <w:t>4.021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82921C" w14:textId="6CED3566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DAA61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43AC86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3E316D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FAE48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1E2F9C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157DC4" w14:textId="77777777" w:rsidR="005B56A6" w:rsidRDefault="005B56A6">
            <w:r>
              <w:rPr>
                <w:rFonts w:ascii="Times" w:hAnsi="Times"/>
              </w:rPr>
              <w:t>2.572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86990D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</w:tr>
      <w:tr w:rsidR="005B56A6" w14:paraId="61038DC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5F43A1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2657B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EC1266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8AB07D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A198A9" w14:textId="77777777" w:rsidR="005B56A6" w:rsidRDefault="005B56A6">
            <w:r>
              <w:rPr>
                <w:rFonts w:ascii="Times" w:hAnsi="Times"/>
              </w:rPr>
              <w:t>2.336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6A386E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</w:tr>
      <w:tr w:rsidR="005B56A6" w14:paraId="6BCCFE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63FA5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88BC84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B50205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1B7394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2DAEAF" w14:textId="77777777" w:rsidR="005B56A6" w:rsidRDefault="005B56A6">
            <w:r>
              <w:rPr>
                <w:rFonts w:ascii="Times" w:hAnsi="Times"/>
              </w:rPr>
              <w:t>2.233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935912" w14:textId="77777777" w:rsidR="005B56A6" w:rsidRDefault="005B56A6">
            <w:r>
              <w:rPr>
                <w:rFonts w:ascii="Times" w:hAnsi="Times"/>
              </w:rPr>
              <w:t>0.051</w:t>
            </w:r>
          </w:p>
        </w:tc>
      </w:tr>
      <w:tr w:rsidR="005B56A6" w14:paraId="7FC9FE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3EE65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16D4FF" w14:textId="77777777" w:rsidR="005B56A6" w:rsidRDefault="005B56A6">
            <w:r>
              <w:rPr>
                <w:rFonts w:ascii="Times" w:hAnsi="Times"/>
              </w:rPr>
              <w:t>0.072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F6021F" w14:textId="77777777" w:rsidR="005B56A6" w:rsidRDefault="005B56A6">
            <w:r>
              <w:rPr>
                <w:rFonts w:ascii="Times" w:hAnsi="Times"/>
              </w:rPr>
              <w:t>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BC1DAD" w14:textId="77777777" w:rsidR="005B56A6" w:rsidRDefault="005B56A6">
            <w:r>
              <w:rPr>
                <w:rFonts w:ascii="Times" w:hAnsi="Times"/>
              </w:rPr>
              <w:t>0.089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CB5B74" w14:textId="77777777" w:rsidR="005B56A6" w:rsidRDefault="005B56A6">
            <w:r>
              <w:rPr>
                <w:rFonts w:ascii="Times" w:hAnsi="Times"/>
              </w:rPr>
              <w:t>8.197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80304D" w14:textId="4CD05700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47165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447A0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0A0222" w14:textId="77777777" w:rsidR="005B56A6" w:rsidRDefault="005B56A6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00B6E9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75CA0E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D56AE1" w14:textId="77777777" w:rsidR="005B56A6" w:rsidRDefault="005B56A6">
            <w:r>
              <w:rPr>
                <w:rFonts w:ascii="Times" w:hAnsi="Times"/>
              </w:rPr>
              <w:t>-3.274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7213E1" w14:textId="77777777" w:rsidR="005B56A6" w:rsidRDefault="005B56A6">
            <w:r>
              <w:rPr>
                <w:rFonts w:ascii="Times" w:hAnsi="Times"/>
              </w:rPr>
              <w:t>0.002</w:t>
            </w:r>
          </w:p>
        </w:tc>
      </w:tr>
      <w:tr w:rsidR="005B56A6" w14:paraId="57358B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5FD7A4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E07E4D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5A3400" w14:textId="77777777" w:rsidR="005B56A6" w:rsidRDefault="005B56A6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9D0A5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163252" w14:textId="77777777" w:rsidR="005B56A6" w:rsidRDefault="005B56A6">
            <w:r>
              <w:rPr>
                <w:rFonts w:ascii="Times" w:hAnsi="Times"/>
              </w:rPr>
              <w:t>0.899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95283D" w14:textId="77777777" w:rsidR="005B56A6" w:rsidRDefault="005B56A6">
            <w:r>
              <w:rPr>
                <w:rFonts w:ascii="Times" w:hAnsi="Times"/>
              </w:rPr>
              <w:t>0.738</w:t>
            </w:r>
          </w:p>
        </w:tc>
      </w:tr>
      <w:tr w:rsidR="005B56A6" w14:paraId="4E5581A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3CF5D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B03291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90A903" w14:textId="77777777" w:rsidR="005B56A6" w:rsidRDefault="005B56A6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B0A4BF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ACDFE4" w14:textId="77777777" w:rsidR="005B56A6" w:rsidRDefault="005B56A6">
            <w:r>
              <w:rPr>
                <w:rFonts w:ascii="Times" w:hAnsi="Times"/>
              </w:rPr>
              <w:t>1.541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1629FC" w14:textId="77777777" w:rsidR="005B56A6" w:rsidRDefault="005B56A6">
            <w:r>
              <w:rPr>
                <w:rFonts w:ascii="Times" w:hAnsi="Times"/>
              </w:rPr>
              <w:t>0.247</w:t>
            </w:r>
          </w:p>
        </w:tc>
      </w:tr>
      <w:tr w:rsidR="005B56A6" w14:paraId="4813AB4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5B22E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57E0B2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53FD82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312CD4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91C198" w14:textId="77777777" w:rsidR="005B56A6" w:rsidRDefault="005B56A6">
            <w:r>
              <w:rPr>
                <w:rFonts w:ascii="Times" w:hAnsi="Times"/>
              </w:rPr>
              <w:t>1.624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BCB25F" w14:textId="77777777" w:rsidR="005B56A6" w:rsidRDefault="005B56A6">
            <w:r>
              <w:rPr>
                <w:rFonts w:ascii="Times" w:hAnsi="Times"/>
              </w:rPr>
              <w:t>0.209</w:t>
            </w:r>
          </w:p>
        </w:tc>
      </w:tr>
      <w:tr w:rsidR="005B56A6" w14:paraId="0EB5EB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9F52B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34CA43" w14:textId="77777777" w:rsidR="005B56A6" w:rsidRDefault="005B56A6">
            <w:r>
              <w:rPr>
                <w:rFonts w:ascii="Times" w:hAnsi="Times"/>
              </w:rPr>
              <w:t>-0.049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04461" w14:textId="77777777" w:rsidR="005B56A6" w:rsidRDefault="005B56A6">
            <w:r>
              <w:rPr>
                <w:rFonts w:ascii="Times" w:hAnsi="Times"/>
              </w:rPr>
              <w:t>-0.066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8C277C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3AF9E" w14:textId="77777777" w:rsidR="005B56A6" w:rsidRDefault="005B56A6">
            <w:r>
              <w:rPr>
                <w:rFonts w:ascii="Times" w:hAnsi="Times"/>
              </w:rPr>
              <w:t>-5.642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0505A2" w14:textId="62B18D2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B6EB9E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146FD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133F08" w14:textId="77777777" w:rsidR="005B56A6" w:rsidRDefault="005B56A6">
            <w:r>
              <w:rPr>
                <w:rFonts w:ascii="Times" w:hAnsi="Times"/>
              </w:rPr>
              <w:t>-0.066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65EB1A" w14:textId="77777777" w:rsidR="005B56A6" w:rsidRDefault="005B56A6">
            <w:r>
              <w:rPr>
                <w:rFonts w:ascii="Times" w:hAnsi="Times"/>
              </w:rPr>
              <w:t>-0.083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F90C13" w14:textId="77777777" w:rsidR="005B56A6" w:rsidRDefault="005B56A6">
            <w:r>
              <w:rPr>
                <w:rFonts w:ascii="Times" w:hAnsi="Times"/>
              </w:rPr>
              <w:t>-0.049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51279D" w14:textId="77777777" w:rsidR="005B56A6" w:rsidRDefault="005B56A6">
            <w:r>
              <w:rPr>
                <w:rFonts w:ascii="Times" w:hAnsi="Times"/>
              </w:rPr>
              <w:t>-7.568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69B5C3" w14:textId="300F2EA4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1BEAC1F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1DEB85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53EC1B" w14:textId="77777777" w:rsidR="005B56A6" w:rsidRDefault="005B56A6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958853" w14:textId="77777777" w:rsidR="005B56A6" w:rsidRDefault="005B56A6">
            <w:r>
              <w:rPr>
                <w:rFonts w:ascii="Times" w:hAnsi="Times"/>
              </w:rPr>
              <w:t>-0.059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9B9AB1" w14:textId="77777777" w:rsidR="005B56A6" w:rsidRDefault="005B56A6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8A372A" w14:textId="77777777" w:rsidR="005B56A6" w:rsidRDefault="005B56A6">
            <w:r>
              <w:rPr>
                <w:rFonts w:ascii="Times" w:hAnsi="Times"/>
              </w:rPr>
              <w:t>-4.795</w:t>
            </w:r>
          </w:p>
        </w:tc>
        <w:tc>
          <w:tcPr>
            <w:tcW w:w="1247" w:type="dxa"/>
          </w:tcPr>
          <w:p w14:paraId="56732F4F" w14:textId="44A880E0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81FF986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A9E7D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B4468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02490A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B8CD9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B4D6BB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64E10B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437E3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4DBE5A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8C4948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E406AE" w14:textId="77777777" w:rsidR="005B56A6" w:rsidRDefault="005B56A6">
            <w:r>
              <w:rPr>
                <w:rFonts w:ascii="Times" w:hAnsi="Times"/>
              </w:rPr>
              <w:t>0.011</w:t>
            </w:r>
          </w:p>
        </w:tc>
      </w:tr>
      <w:tr w:rsidR="005B56A6" w14:paraId="36C580C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8848E2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4EC3B8" w14:textId="77777777" w:rsidR="005B56A6" w:rsidRDefault="005B56A6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B710E1" w14:textId="77777777" w:rsidR="005B56A6" w:rsidRDefault="005B56A6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520F79EE" w14:textId="77777777" w:rsidR="005B56A6" w:rsidRDefault="005B56A6">
            <w:r>
              <w:rPr>
                <w:rFonts w:ascii="Times" w:hAnsi="Times"/>
              </w:rPr>
              <w:t>0.032</w:t>
            </w:r>
          </w:p>
        </w:tc>
      </w:tr>
    </w:tbl>
    <w:p w14:paraId="51EAC3B6" w14:textId="77777777" w:rsidR="005B56A6" w:rsidRDefault="005B56A6"/>
    <w:p w14:paraId="09EFD470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6F914F5" w14:textId="528D1873" w:rsidR="005B56A6" w:rsidRDefault="005B56A6">
      <w:pPr>
        <w:spacing w:line="0" w:lineRule="atLeast"/>
      </w:pPr>
      <w:r>
        <w:rPr>
          <w:rFonts w:ascii="Times" w:hAnsi="Times"/>
          <w:b/>
        </w:rPr>
        <w:lastRenderedPageBreak/>
        <w:t>Detailed statistics: sit-to-stand, challenging condition, forward leaning strategy, synergy 11</w:t>
      </w:r>
    </w:p>
    <w:p w14:paraId="7CA5EC84" w14:textId="77777777" w:rsidR="005B56A6" w:rsidRDefault="005B56A6"/>
    <w:p w14:paraId="046F8B47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63ED81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5B56A6" w14:paraId="72D3D7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F3E3A2" w14:textId="601041B8" w:rsidR="005B56A6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70A76C" w14:textId="77777777" w:rsidR="005B56A6" w:rsidRDefault="005B56A6">
            <w:r>
              <w:rPr>
                <w:rFonts w:ascii="Times" w:hAnsi="Times"/>
              </w:rPr>
              <w:t>Values</w:t>
            </w:r>
          </w:p>
        </w:tc>
      </w:tr>
      <w:tr w:rsidR="005B56A6" w14:paraId="5F6EA2A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0E10D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A88E79" w14:textId="580A07A8" w:rsidR="005B56A6" w:rsidRDefault="0065566E">
            <w:r>
              <w:rPr>
                <w:rFonts w:ascii="Times" w:hAnsi="Times"/>
              </w:rPr>
              <w:t>1648</w:t>
            </w:r>
          </w:p>
        </w:tc>
      </w:tr>
      <w:tr w:rsidR="005B56A6" w14:paraId="3673F2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62D3A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5FB373" w14:textId="092FC1A5" w:rsidR="005B56A6" w:rsidRDefault="0065566E">
            <w:r>
              <w:rPr>
                <w:rFonts w:ascii="Times" w:hAnsi="Times"/>
              </w:rPr>
              <w:t>19</w:t>
            </w:r>
          </w:p>
        </w:tc>
      </w:tr>
      <w:tr w:rsidR="005B56A6" w14:paraId="504DE7E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1FB44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0538CD0" w14:textId="77777777" w:rsidR="005B56A6" w:rsidRDefault="005B56A6">
            <w:r>
              <w:rPr>
                <w:rFonts w:ascii="Times" w:hAnsi="Times"/>
              </w:rPr>
              <w:t>0.308</w:t>
            </w:r>
          </w:p>
        </w:tc>
      </w:tr>
    </w:tbl>
    <w:p w14:paraId="57C712FD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58B4E07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304DF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2C3008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3B964B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01B0F5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EE8E8E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DFB87A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0D7AA9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13D4E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DC5B91" w14:textId="77777777" w:rsidR="005B56A6" w:rsidRDefault="005B56A6">
            <w:r>
              <w:rPr>
                <w:rFonts w:ascii="Times" w:hAnsi="Times"/>
              </w:rPr>
              <w:t>0.069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B1B0DB" w14:textId="77777777" w:rsidR="005B56A6" w:rsidRDefault="005B56A6">
            <w:r>
              <w:rPr>
                <w:rFonts w:ascii="Times" w:hAnsi="Times"/>
              </w:rPr>
              <w:t>0.062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A799B" w14:textId="77777777" w:rsidR="005B56A6" w:rsidRDefault="005B56A6">
            <w:r>
              <w:rPr>
                <w:rFonts w:ascii="Times" w:hAnsi="Times"/>
              </w:rPr>
              <w:t>0.076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78040D" w14:textId="77777777" w:rsidR="005B56A6" w:rsidRDefault="005B56A6">
            <w:r>
              <w:rPr>
                <w:rFonts w:ascii="Times" w:hAnsi="Times"/>
              </w:rPr>
              <w:t>18.872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405146" w14:textId="078737F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62E90BE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B7CB8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08DBA1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DE8F8C" w14:textId="77777777" w:rsidR="005B56A6" w:rsidRDefault="005B56A6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35C274" w14:textId="77777777" w:rsidR="005B56A6" w:rsidRDefault="005B56A6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71B8C1" w14:textId="77777777" w:rsidR="005B56A6" w:rsidRDefault="005B56A6">
            <w:r>
              <w:rPr>
                <w:rFonts w:ascii="Times" w:hAnsi="Times"/>
              </w:rPr>
              <w:t>-6.779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C98B13" w14:textId="514AD89F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BCB161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17A790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80FE44" w14:textId="77777777" w:rsidR="005B56A6" w:rsidRDefault="005B56A6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A76DEA" w14:textId="77777777" w:rsidR="005B56A6" w:rsidRDefault="005B56A6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30838D" w14:textId="77777777" w:rsidR="005B56A6" w:rsidRDefault="005B56A6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336E05" w14:textId="77777777" w:rsidR="005B56A6" w:rsidRDefault="005B56A6">
            <w:r>
              <w:rPr>
                <w:rFonts w:ascii="Times" w:hAnsi="Times"/>
              </w:rPr>
              <w:t>-7.591</w:t>
            </w:r>
          </w:p>
        </w:tc>
        <w:tc>
          <w:tcPr>
            <w:tcW w:w="1247" w:type="dxa"/>
          </w:tcPr>
          <w:p w14:paraId="2F109FB1" w14:textId="2574A139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291BC44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8D01B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44BF2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668805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7D18E1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30739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4BF5F83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CAA2B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D20D3E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52E29C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CC4168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67D551A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64124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265673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CF7B8D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</w:tcPr>
          <w:p w14:paraId="63C3C123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</w:tr>
    </w:tbl>
    <w:p w14:paraId="7DAA49C2" w14:textId="77777777" w:rsidR="005B56A6" w:rsidRDefault="005B56A6"/>
    <w:p w14:paraId="08DC8C5E" w14:textId="77777777" w:rsidR="005B56A6" w:rsidRDefault="005B56A6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001B36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0F736D6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4CA50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62D36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541D09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EAB23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C3E0EB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98514B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7DA201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3818D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E2B47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6F1297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2915DA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3834B9" w14:textId="77777777" w:rsidR="005B56A6" w:rsidRDefault="005B56A6">
            <w:r>
              <w:rPr>
                <w:rFonts w:ascii="Times" w:hAnsi="Times"/>
              </w:rPr>
              <w:t>16.357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4B5FAC" w14:textId="64C3FB2A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588EE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1BD36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8A4694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C250AB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9D6CBD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61667A" w14:textId="77777777" w:rsidR="005B56A6" w:rsidRDefault="005B56A6">
            <w:r>
              <w:rPr>
                <w:rFonts w:ascii="Times" w:hAnsi="Times"/>
              </w:rPr>
              <w:t>6.779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A52BAA" w14:textId="5F9D479E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24989E2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2BD0A1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EF683C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7EA507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8DF893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860322" w14:textId="77777777" w:rsidR="005B56A6" w:rsidRDefault="005B56A6">
            <w:r>
              <w:rPr>
                <w:rFonts w:ascii="Times" w:hAnsi="Times"/>
              </w:rPr>
              <w:t>-0.653</w:t>
            </w:r>
          </w:p>
        </w:tc>
        <w:tc>
          <w:tcPr>
            <w:tcW w:w="1247" w:type="dxa"/>
          </w:tcPr>
          <w:p w14:paraId="29330020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</w:tbl>
    <w:p w14:paraId="0DF6E494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720D60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ABC90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4BBB0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53D3B0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ECEB58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50B24F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2D2DE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45AF3D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6067DE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7D65AB" w14:textId="77777777" w:rsidR="005B56A6" w:rsidRDefault="005B56A6">
            <w:r>
              <w:rPr>
                <w:rFonts w:ascii="Times" w:hAnsi="Times"/>
              </w:rPr>
              <w:t>0.012</w:t>
            </w:r>
          </w:p>
        </w:tc>
      </w:tr>
      <w:tr w:rsidR="005B56A6" w14:paraId="00001B7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3B0114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93D21E" w14:textId="77777777" w:rsidR="005B56A6" w:rsidRDefault="005B56A6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F0B65E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</w:tcPr>
          <w:p w14:paraId="5E911C86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</w:tr>
    </w:tbl>
    <w:p w14:paraId="1F2B904F" w14:textId="77777777" w:rsidR="005B56A6" w:rsidRDefault="005B56A6"/>
    <w:p w14:paraId="654BF0E1" w14:textId="717F80F6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2D64C89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38B239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715049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21AFCD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62168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07F93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F06C3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74BE38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1E3954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4DC380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51CEA1" w14:textId="77777777" w:rsidR="005B56A6" w:rsidRDefault="005B56A6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70DB1E" w14:textId="77777777" w:rsidR="005B56A6" w:rsidRDefault="005B56A6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92E590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7DB316" w14:textId="77777777" w:rsidR="005B56A6" w:rsidRDefault="005B56A6">
            <w:r>
              <w:rPr>
                <w:rFonts w:ascii="Times" w:hAnsi="Times"/>
              </w:rPr>
              <w:t>0.264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4C0A71" w14:textId="77777777" w:rsidR="005B56A6" w:rsidRDefault="005B56A6">
            <w:r>
              <w:rPr>
                <w:rFonts w:ascii="Times" w:hAnsi="Times"/>
              </w:rPr>
              <w:t>1.000</w:t>
            </w:r>
          </w:p>
        </w:tc>
      </w:tr>
      <w:tr w:rsidR="005B56A6" w14:paraId="0C43A9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68254D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6BB6B0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C7539" w14:textId="77777777" w:rsidR="005B56A6" w:rsidRDefault="005B56A6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39EC24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24F227" w14:textId="77777777" w:rsidR="005B56A6" w:rsidRDefault="005B56A6">
            <w:r>
              <w:rPr>
                <w:rFonts w:ascii="Times" w:hAnsi="Times"/>
              </w:rPr>
              <w:t>-1.238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6A8A2D" w14:textId="77777777" w:rsidR="005B56A6" w:rsidRDefault="005B56A6">
            <w:r>
              <w:rPr>
                <w:rFonts w:ascii="Times" w:hAnsi="Times"/>
              </w:rPr>
              <w:t>0.432</w:t>
            </w:r>
          </w:p>
        </w:tc>
      </w:tr>
      <w:tr w:rsidR="005B56A6" w14:paraId="7B0CED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BE1278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D74762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DA4082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E9A71F" w14:textId="77777777" w:rsidR="005B56A6" w:rsidRDefault="005B56A6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BD3FAD" w14:textId="77777777" w:rsidR="005B56A6" w:rsidRDefault="005B56A6">
            <w:r>
              <w:rPr>
                <w:rFonts w:ascii="Times" w:hAnsi="Times"/>
              </w:rPr>
              <w:t>2.548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40D3DF" w14:textId="77777777" w:rsidR="005B56A6" w:rsidRDefault="005B56A6">
            <w:r>
              <w:rPr>
                <w:rFonts w:ascii="Times" w:hAnsi="Times"/>
              </w:rPr>
              <w:t>0.022</w:t>
            </w:r>
          </w:p>
        </w:tc>
      </w:tr>
      <w:tr w:rsidR="005B56A6" w14:paraId="0C4B3BF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11583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734220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BCAC47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29F3CA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7A579C" w14:textId="77777777" w:rsidR="005B56A6" w:rsidRDefault="005B56A6">
            <w:r>
              <w:rPr>
                <w:rFonts w:ascii="Times" w:hAnsi="Times"/>
              </w:rPr>
              <w:t>2.718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7FE398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47991F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47AB5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846506" w14:textId="77777777" w:rsidR="005B56A6" w:rsidRDefault="005B56A6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2450CD" w14:textId="77777777" w:rsidR="005B56A6" w:rsidRDefault="005B56A6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3C961A" w14:textId="77777777" w:rsidR="005B56A6" w:rsidRDefault="005B56A6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572948" w14:textId="77777777" w:rsidR="005B56A6" w:rsidRDefault="005B56A6">
            <w:r>
              <w:rPr>
                <w:rFonts w:ascii="Times" w:hAnsi="Times"/>
              </w:rPr>
              <w:t>1.838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D76DB9" w14:textId="77777777" w:rsidR="005B56A6" w:rsidRDefault="005B56A6">
            <w:r>
              <w:rPr>
                <w:rFonts w:ascii="Times" w:hAnsi="Times"/>
              </w:rPr>
              <w:t>0.132</w:t>
            </w:r>
          </w:p>
        </w:tc>
      </w:tr>
      <w:tr w:rsidR="005B56A6" w14:paraId="661166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55CFE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1516C5" w14:textId="77777777" w:rsidR="005B56A6" w:rsidRDefault="005B56A6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178592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6BEB35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2B40CC" w14:textId="77777777" w:rsidR="005B56A6" w:rsidRDefault="005B56A6">
            <w:r>
              <w:rPr>
                <w:rFonts w:ascii="Times" w:hAnsi="Times"/>
              </w:rPr>
              <w:t>1.442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61A55B" w14:textId="77777777" w:rsidR="005B56A6" w:rsidRDefault="005B56A6">
            <w:r>
              <w:rPr>
                <w:rFonts w:ascii="Times" w:hAnsi="Times"/>
              </w:rPr>
              <w:t>0.299</w:t>
            </w:r>
          </w:p>
        </w:tc>
      </w:tr>
      <w:tr w:rsidR="005B56A6" w14:paraId="498B6A5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8F8F4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78DD81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D66C9E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119935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2F3563" w14:textId="77777777" w:rsidR="005B56A6" w:rsidRDefault="005B56A6">
            <w:r>
              <w:rPr>
                <w:rFonts w:ascii="Times" w:hAnsi="Times"/>
              </w:rPr>
              <w:t>0.712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1FEB1D" w14:textId="77777777" w:rsidR="005B56A6" w:rsidRDefault="005B56A6">
            <w:r>
              <w:rPr>
                <w:rFonts w:ascii="Times" w:hAnsi="Times"/>
              </w:rPr>
              <w:t>0.953</w:t>
            </w:r>
          </w:p>
        </w:tc>
      </w:tr>
      <w:tr w:rsidR="005B56A6" w14:paraId="1DE5A12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7B44E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01038" w14:textId="77777777" w:rsidR="005B56A6" w:rsidRDefault="005B56A6">
            <w:r>
              <w:rPr>
                <w:rFonts w:ascii="Times" w:hAnsi="Times"/>
              </w:rPr>
              <w:t>0.043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AD8D5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6D4ED4" w14:textId="77777777" w:rsidR="005B56A6" w:rsidRDefault="005B56A6">
            <w:r>
              <w:rPr>
                <w:rFonts w:ascii="Times" w:hAnsi="Times"/>
              </w:rPr>
              <w:t>0.063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75E0C6" w14:textId="77777777" w:rsidR="005B56A6" w:rsidRDefault="005B56A6">
            <w:r>
              <w:rPr>
                <w:rFonts w:ascii="Times" w:hAnsi="Times"/>
              </w:rPr>
              <w:t>4.220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3CE9E4" w14:textId="4E739A47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8A7DC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6325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A3DB9A" w14:textId="77777777" w:rsidR="005B56A6" w:rsidRDefault="005B56A6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2C6CD3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57B83E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43D0FB" w14:textId="77777777" w:rsidR="005B56A6" w:rsidRDefault="005B56A6">
            <w:r>
              <w:rPr>
                <w:rFonts w:ascii="Times" w:hAnsi="Times"/>
              </w:rPr>
              <w:t>-1.191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B4F856" w14:textId="77777777" w:rsidR="005B56A6" w:rsidRDefault="005B56A6">
            <w:r>
              <w:rPr>
                <w:rFonts w:ascii="Times" w:hAnsi="Times"/>
              </w:rPr>
              <w:t>0.467</w:t>
            </w:r>
          </w:p>
        </w:tc>
      </w:tr>
      <w:tr w:rsidR="005B56A6" w14:paraId="152D91B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B76C03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B7A70D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0702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2B0DCA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BCC9C2" w14:textId="77777777" w:rsidR="005B56A6" w:rsidRDefault="005B56A6">
            <w:r>
              <w:rPr>
                <w:rFonts w:ascii="Times" w:hAnsi="Times"/>
              </w:rPr>
              <w:t>2.735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950D56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3A7FE8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3C859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DD6603" w14:textId="77777777" w:rsidR="005B56A6" w:rsidRDefault="005B56A6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9F8CD5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EA9815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D902CB" w14:textId="77777777" w:rsidR="005B56A6" w:rsidRDefault="005B56A6">
            <w:r>
              <w:rPr>
                <w:rFonts w:ascii="Times" w:hAnsi="Times"/>
              </w:rPr>
              <w:t>2.727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4D032F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65AF28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18D26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C7343" w14:textId="77777777" w:rsidR="005B56A6" w:rsidRDefault="005B56A6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EEB3DF" w14:textId="77777777" w:rsidR="005B56A6" w:rsidRDefault="005B56A6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74662" w14:textId="77777777" w:rsidR="005B56A6" w:rsidRDefault="005B56A6">
            <w:r>
              <w:rPr>
                <w:rFonts w:ascii="Times" w:hAnsi="Times"/>
              </w:rPr>
              <w:t>0.045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D3E550" w14:textId="77777777" w:rsidR="005B56A6" w:rsidRDefault="005B56A6">
            <w:r>
              <w:rPr>
                <w:rFonts w:ascii="Times" w:hAnsi="Times"/>
              </w:rPr>
              <w:t>2.483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10DB06" w14:textId="77777777" w:rsidR="005B56A6" w:rsidRDefault="005B56A6">
            <w:r>
              <w:rPr>
                <w:rFonts w:ascii="Times" w:hAnsi="Times"/>
              </w:rPr>
              <w:t>0.026</w:t>
            </w:r>
          </w:p>
        </w:tc>
      </w:tr>
      <w:tr w:rsidR="005B56A6" w14:paraId="10A35DB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A087BE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8431A8" w14:textId="77777777" w:rsidR="005B56A6" w:rsidRDefault="005B56A6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71C542" w14:textId="77777777" w:rsidR="005B56A6" w:rsidRDefault="005B56A6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95CE8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5DE15C" w14:textId="77777777" w:rsidR="005B56A6" w:rsidRDefault="005B56A6">
            <w:r>
              <w:rPr>
                <w:rFonts w:ascii="Times" w:hAnsi="Times"/>
              </w:rPr>
              <w:t>1.970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9B5F4A" w14:textId="77777777" w:rsidR="005B56A6" w:rsidRDefault="005B56A6">
            <w:r>
              <w:rPr>
                <w:rFonts w:ascii="Times" w:hAnsi="Times"/>
              </w:rPr>
              <w:t>0.098</w:t>
            </w:r>
          </w:p>
        </w:tc>
      </w:tr>
      <w:tr w:rsidR="005B56A6" w14:paraId="718E2B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4E37E6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36245" w14:textId="77777777" w:rsidR="005B56A6" w:rsidRDefault="005B56A6">
            <w:r>
              <w:rPr>
                <w:rFonts w:ascii="Times" w:hAnsi="Times"/>
              </w:rPr>
              <w:t>-0.075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9DEA9A" w14:textId="77777777" w:rsidR="005B56A6" w:rsidRDefault="005B56A6">
            <w:r>
              <w:rPr>
                <w:rFonts w:ascii="Times" w:hAnsi="Times"/>
              </w:rPr>
              <w:t>-0.095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3DE141" w14:textId="77777777" w:rsidR="005B56A6" w:rsidRDefault="005B56A6">
            <w:r>
              <w:rPr>
                <w:rFonts w:ascii="Times" w:hAnsi="Times"/>
              </w:rPr>
              <w:t>-0.055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F71CC8" w14:textId="77777777" w:rsidR="005B56A6" w:rsidRDefault="005B56A6">
            <w:r>
              <w:rPr>
                <w:rFonts w:ascii="Times" w:hAnsi="Times"/>
              </w:rPr>
              <w:t>-7.376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17F7E7" w14:textId="49942A49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311C165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61BBB35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E9DA50" w14:textId="77777777" w:rsidR="005B56A6" w:rsidRDefault="005B56A6">
            <w:r>
              <w:rPr>
                <w:rFonts w:ascii="Times" w:hAnsi="Times"/>
              </w:rPr>
              <w:t>-0.080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6904DB" w14:textId="77777777" w:rsidR="005B56A6" w:rsidRDefault="005B56A6">
            <w:r>
              <w:rPr>
                <w:rFonts w:ascii="Times" w:hAnsi="Times"/>
              </w:rPr>
              <w:t>-0.100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EC1E93" w14:textId="77777777" w:rsidR="005B56A6" w:rsidRDefault="005B56A6">
            <w:r>
              <w:rPr>
                <w:rFonts w:ascii="Times" w:hAnsi="Times"/>
              </w:rPr>
              <w:t>-0.060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5DBF27" w14:textId="77777777" w:rsidR="005B56A6" w:rsidRDefault="005B56A6">
            <w:r>
              <w:rPr>
                <w:rFonts w:ascii="Times" w:hAnsi="Times"/>
              </w:rPr>
              <w:t>-7.834</w:t>
            </w:r>
          </w:p>
        </w:tc>
        <w:tc>
          <w:tcPr>
            <w:tcW w:w="1247" w:type="dxa"/>
          </w:tcPr>
          <w:p w14:paraId="3D7AF52A" w14:textId="7B427DDF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D92B9EA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167E704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F30E77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EB782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2CC9E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80B3C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329F6B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A52A9C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60509A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010B0C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11A2CE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0FAC954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8E5AC6B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14471C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F8C687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74E4FC36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6AE7DA1F" w14:textId="77777777" w:rsidR="005B56A6" w:rsidRDefault="005B56A6"/>
    <w:p w14:paraId="5BA7D7D6" w14:textId="04D1D744" w:rsidR="005B56A6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5B56A6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51102141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5B56A6" w14:paraId="73C8BC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D8A5C2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5BF9EF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904CC4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DE00A7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CBCD7A" w14:textId="77777777" w:rsidR="005B56A6" w:rsidRDefault="005B56A6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968DBF" w14:textId="77777777" w:rsidR="005B56A6" w:rsidRDefault="005B56A6">
            <w:r>
              <w:rPr>
                <w:rFonts w:ascii="Times" w:hAnsi="Times"/>
              </w:rPr>
              <w:t>p</w:t>
            </w:r>
          </w:p>
        </w:tc>
      </w:tr>
      <w:tr w:rsidR="005B56A6" w14:paraId="5366A0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FC9AA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53741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E5A2F0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8A15D" w14:textId="77777777" w:rsidR="005B56A6" w:rsidRDefault="005B56A6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432DE6" w14:textId="77777777" w:rsidR="005B56A6" w:rsidRDefault="005B56A6">
            <w:r>
              <w:rPr>
                <w:rFonts w:ascii="Times" w:hAnsi="Times"/>
              </w:rPr>
              <w:t>0.791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44A47A" w14:textId="77777777" w:rsidR="005B56A6" w:rsidRDefault="005B56A6">
            <w:r>
              <w:rPr>
                <w:rFonts w:ascii="Times" w:hAnsi="Times"/>
              </w:rPr>
              <w:t>0.858</w:t>
            </w:r>
          </w:p>
        </w:tc>
      </w:tr>
      <w:tr w:rsidR="005B56A6" w14:paraId="17713B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2B39D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55B78E" w14:textId="77777777" w:rsidR="005B56A6" w:rsidRDefault="005B56A6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6F9802" w14:textId="77777777" w:rsidR="005B56A6" w:rsidRDefault="005B56A6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273AE6" w14:textId="77777777" w:rsidR="005B56A6" w:rsidRDefault="005B56A6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0B6FE8" w14:textId="77777777" w:rsidR="005B56A6" w:rsidRDefault="005B56A6">
            <w:r>
              <w:rPr>
                <w:rFonts w:ascii="Times" w:hAnsi="Times"/>
              </w:rPr>
              <w:t>-1.093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D0F5C5" w14:textId="77777777" w:rsidR="005B56A6" w:rsidRDefault="005B56A6">
            <w:r>
              <w:rPr>
                <w:rFonts w:ascii="Times" w:hAnsi="Times"/>
              </w:rPr>
              <w:t>0.549</w:t>
            </w:r>
          </w:p>
        </w:tc>
      </w:tr>
      <w:tr w:rsidR="005B56A6" w14:paraId="3DF9BA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14666F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AA95C8" w14:textId="77777777" w:rsidR="005B56A6" w:rsidRDefault="005B56A6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40CB08" w14:textId="77777777" w:rsidR="005B56A6" w:rsidRDefault="005B56A6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B9E6A5" w14:textId="77777777" w:rsidR="005B56A6" w:rsidRDefault="005B56A6">
            <w:r>
              <w:rPr>
                <w:rFonts w:ascii="Times" w:hAnsi="Times"/>
              </w:rPr>
              <w:t>0.054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221C7" w14:textId="77777777" w:rsidR="005B56A6" w:rsidRDefault="005B56A6">
            <w:r>
              <w:rPr>
                <w:rFonts w:ascii="Times" w:hAnsi="Times"/>
              </w:rPr>
              <w:t>3.554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66C753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</w:tr>
      <w:tr w:rsidR="005B56A6" w14:paraId="7974537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842495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7C3AD9" w14:textId="77777777" w:rsidR="005B56A6" w:rsidRDefault="005B56A6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A850E" w14:textId="77777777" w:rsidR="005B56A6" w:rsidRDefault="005B56A6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F24FB" w14:textId="77777777" w:rsidR="005B56A6" w:rsidRDefault="005B56A6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3A822E" w14:textId="77777777" w:rsidR="005B56A6" w:rsidRDefault="005B56A6">
            <w:r>
              <w:rPr>
                <w:rFonts w:ascii="Times" w:hAnsi="Times"/>
              </w:rPr>
              <w:t>2.943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A1061C" w14:textId="77777777" w:rsidR="005B56A6" w:rsidRDefault="005B56A6">
            <w:r>
              <w:rPr>
                <w:rFonts w:ascii="Times" w:hAnsi="Times"/>
              </w:rPr>
              <w:t>0.007</w:t>
            </w:r>
          </w:p>
        </w:tc>
      </w:tr>
      <w:tr w:rsidR="005B56A6" w14:paraId="731EE3B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B3AACA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ABF334" w14:textId="77777777" w:rsidR="005B56A6" w:rsidRDefault="005B56A6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9DFA6A" w14:textId="77777777" w:rsidR="005B56A6" w:rsidRDefault="005B56A6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9C9D42" w14:textId="77777777" w:rsidR="005B56A6" w:rsidRDefault="005B56A6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49C444" w14:textId="77777777" w:rsidR="005B56A6" w:rsidRDefault="005B56A6">
            <w:r>
              <w:rPr>
                <w:rFonts w:ascii="Times" w:hAnsi="Times"/>
              </w:rPr>
              <w:t>2.353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FB5600" w14:textId="77777777" w:rsidR="005B56A6" w:rsidRDefault="005B56A6">
            <w:r>
              <w:rPr>
                <w:rFonts w:ascii="Times" w:hAnsi="Times"/>
              </w:rPr>
              <w:t>0.038</w:t>
            </w:r>
          </w:p>
        </w:tc>
      </w:tr>
      <w:tr w:rsidR="005B56A6" w14:paraId="310B0CA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11BECB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D11BEE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95D6B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F1A831" w14:textId="77777777" w:rsidR="005B56A6" w:rsidRDefault="005B56A6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CE1CDE" w14:textId="77777777" w:rsidR="005B56A6" w:rsidRDefault="005B56A6">
            <w:r>
              <w:rPr>
                <w:rFonts w:ascii="Times" w:hAnsi="Times"/>
              </w:rPr>
              <w:t>1.784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364BEA" w14:textId="77777777" w:rsidR="005B56A6" w:rsidRDefault="005B56A6">
            <w:r>
              <w:rPr>
                <w:rFonts w:ascii="Times" w:hAnsi="Times"/>
              </w:rPr>
              <w:t>0.149</w:t>
            </w:r>
          </w:p>
        </w:tc>
      </w:tr>
      <w:tr w:rsidR="005B56A6" w14:paraId="256323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F02DF2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1F4BE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AF65C3" w14:textId="77777777" w:rsidR="005B56A6" w:rsidRDefault="005B56A6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FADF4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212163" w14:textId="77777777" w:rsidR="005B56A6" w:rsidRDefault="005B56A6">
            <w:r>
              <w:rPr>
                <w:rFonts w:ascii="Times" w:hAnsi="Times"/>
              </w:rPr>
              <w:t>1.688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0AB233" w14:textId="77777777" w:rsidR="005B56A6" w:rsidRDefault="005B56A6">
            <w:r>
              <w:rPr>
                <w:rFonts w:ascii="Times" w:hAnsi="Times"/>
              </w:rPr>
              <w:t>0.183</w:t>
            </w:r>
          </w:p>
        </w:tc>
      </w:tr>
      <w:tr w:rsidR="005B56A6" w14:paraId="064DE3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4A18BE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A41A3A" w14:textId="77777777" w:rsidR="005B56A6" w:rsidRDefault="005B56A6">
            <w:r>
              <w:rPr>
                <w:rFonts w:ascii="Times" w:hAnsi="Times"/>
              </w:rPr>
              <w:t>0.085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ED772" w14:textId="77777777" w:rsidR="005B56A6" w:rsidRDefault="005B56A6">
            <w:r>
              <w:rPr>
                <w:rFonts w:ascii="Times" w:hAnsi="Times"/>
              </w:rPr>
              <w:t>0.066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C08FB" w14:textId="77777777" w:rsidR="005B56A6" w:rsidRDefault="005B56A6">
            <w:r>
              <w:rPr>
                <w:rFonts w:ascii="Times" w:hAnsi="Times"/>
              </w:rPr>
              <w:t>0.104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21537D" w14:textId="77777777" w:rsidR="005B56A6" w:rsidRDefault="005B56A6">
            <w:r>
              <w:rPr>
                <w:rFonts w:ascii="Times" w:hAnsi="Times"/>
              </w:rPr>
              <w:t>8.687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8C8EC5" w14:textId="426B49F3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70FF20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1A877D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CCBDC6" w14:textId="77777777" w:rsidR="005B56A6" w:rsidRDefault="005B56A6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99160A" w14:textId="77777777" w:rsidR="005B56A6" w:rsidRDefault="005B56A6">
            <w:r>
              <w:rPr>
                <w:rFonts w:ascii="Times" w:hAnsi="Times"/>
              </w:rPr>
              <w:t>-0.046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EF77EB" w14:textId="77777777" w:rsidR="005B56A6" w:rsidRDefault="005B56A6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D836A2" w14:textId="77777777" w:rsidR="005B56A6" w:rsidRDefault="005B56A6">
            <w:r>
              <w:rPr>
                <w:rFonts w:ascii="Times" w:hAnsi="Times"/>
              </w:rPr>
              <w:t>-2.707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B4AA8A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</w:tr>
      <w:tr w:rsidR="005B56A6" w14:paraId="0087922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98AE43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61F684" w14:textId="77777777" w:rsidR="005B56A6" w:rsidRDefault="005B56A6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3AE5F2" w14:textId="77777777" w:rsidR="005B56A6" w:rsidRDefault="005B56A6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942D08" w14:textId="77777777" w:rsidR="005B56A6" w:rsidRDefault="005B56A6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08DFB" w14:textId="77777777" w:rsidR="005B56A6" w:rsidRDefault="005B56A6">
            <w:r>
              <w:rPr>
                <w:rFonts w:ascii="Times" w:hAnsi="Times"/>
              </w:rPr>
              <w:t>2.102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A3BC9D" w14:textId="77777777" w:rsidR="005B56A6" w:rsidRDefault="005B56A6">
            <w:r>
              <w:rPr>
                <w:rFonts w:ascii="Times" w:hAnsi="Times"/>
              </w:rPr>
              <w:t>0.071</w:t>
            </w:r>
          </w:p>
        </w:tc>
      </w:tr>
      <w:tr w:rsidR="005B56A6" w14:paraId="669C354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FDAD3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EAFDC8" w14:textId="77777777" w:rsidR="005B56A6" w:rsidRDefault="005B56A6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16CF21" w14:textId="77777777" w:rsidR="005B56A6" w:rsidRDefault="005B56A6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14E6FF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EC5D0" w14:textId="77777777" w:rsidR="005B56A6" w:rsidRDefault="005B56A6">
            <w:r>
              <w:rPr>
                <w:rFonts w:ascii="Times" w:hAnsi="Times"/>
              </w:rPr>
              <w:t>1.418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279C19" w14:textId="77777777" w:rsidR="005B56A6" w:rsidRDefault="005B56A6">
            <w:r>
              <w:rPr>
                <w:rFonts w:ascii="Times" w:hAnsi="Times"/>
              </w:rPr>
              <w:t>0.313</w:t>
            </w:r>
          </w:p>
        </w:tc>
      </w:tr>
      <w:tr w:rsidR="005B56A6" w14:paraId="783A7B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B41E70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007306" w14:textId="77777777" w:rsidR="005B56A6" w:rsidRDefault="005B56A6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4979D5" w14:textId="77777777" w:rsidR="005B56A6" w:rsidRDefault="005B56A6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3B341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90740B" w14:textId="77777777" w:rsidR="005B56A6" w:rsidRDefault="005B56A6">
            <w:r>
              <w:rPr>
                <w:rFonts w:ascii="Times" w:hAnsi="Times"/>
              </w:rPr>
              <w:t>1.709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C0A304" w14:textId="77777777" w:rsidR="005B56A6" w:rsidRDefault="005B56A6">
            <w:r>
              <w:rPr>
                <w:rFonts w:ascii="Times" w:hAnsi="Times"/>
              </w:rPr>
              <w:t>0.175</w:t>
            </w:r>
          </w:p>
        </w:tc>
      </w:tr>
      <w:tr w:rsidR="005B56A6" w14:paraId="4A902B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ADA119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A2CB2" w14:textId="77777777" w:rsidR="005B56A6" w:rsidRDefault="005B56A6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61A92A" w14:textId="77777777" w:rsidR="005B56A6" w:rsidRDefault="005B56A6">
            <w:r>
              <w:rPr>
                <w:rFonts w:ascii="Times" w:hAnsi="Times"/>
              </w:rPr>
              <w:t>-0.032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A39DE1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EC909D" w14:textId="77777777" w:rsidR="005B56A6" w:rsidRDefault="005B56A6">
            <w:r>
              <w:rPr>
                <w:rFonts w:ascii="Times" w:hAnsi="Times"/>
              </w:rPr>
              <w:t>-1.317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74A2A3" w14:textId="77777777" w:rsidR="005B56A6" w:rsidRDefault="005B56A6">
            <w:r>
              <w:rPr>
                <w:rFonts w:ascii="Times" w:hAnsi="Times"/>
              </w:rPr>
              <w:t>0.376</w:t>
            </w:r>
          </w:p>
        </w:tc>
      </w:tr>
      <w:tr w:rsidR="005B56A6" w14:paraId="11E4C3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E63587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A02972" w14:textId="77777777" w:rsidR="005B56A6" w:rsidRDefault="005B56A6">
            <w:r>
              <w:rPr>
                <w:rFonts w:ascii="Times" w:hAnsi="Times"/>
              </w:rPr>
              <w:t>-0.073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62FD77" w14:textId="77777777" w:rsidR="005B56A6" w:rsidRDefault="005B56A6">
            <w:r>
              <w:rPr>
                <w:rFonts w:ascii="Times" w:hAnsi="Times"/>
              </w:rPr>
              <w:t>-0.092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A28C3C" w14:textId="77777777" w:rsidR="005B56A6" w:rsidRDefault="005B56A6">
            <w:r>
              <w:rPr>
                <w:rFonts w:ascii="Times" w:hAnsi="Times"/>
              </w:rPr>
              <w:t>-0.053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EA90A6" w14:textId="77777777" w:rsidR="005B56A6" w:rsidRDefault="005B56A6">
            <w:r>
              <w:rPr>
                <w:rFonts w:ascii="Times" w:hAnsi="Times"/>
              </w:rPr>
              <w:t>-7.434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BBE249" w14:textId="1DC31A7D" w:rsidR="005B56A6" w:rsidRDefault="0065566E">
            <w:r>
              <w:rPr>
                <w:rFonts w:ascii="Times" w:hAnsi="Times"/>
              </w:rPr>
              <w:t>&lt;0.001</w:t>
            </w:r>
          </w:p>
        </w:tc>
      </w:tr>
      <w:tr w:rsidR="005B56A6" w14:paraId="453B84E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03CC718" w14:textId="77777777" w:rsidR="005B56A6" w:rsidRDefault="005B56A6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AEAA74" w14:textId="77777777" w:rsidR="005B56A6" w:rsidRDefault="005B56A6">
            <w:r>
              <w:rPr>
                <w:rFonts w:ascii="Times" w:hAnsi="Times"/>
              </w:rPr>
              <w:t>-0.081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CDE999" w14:textId="77777777" w:rsidR="005B56A6" w:rsidRDefault="005B56A6">
            <w:r>
              <w:rPr>
                <w:rFonts w:ascii="Times" w:hAnsi="Times"/>
              </w:rPr>
              <w:t>-0.100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877B07" w14:textId="77777777" w:rsidR="005B56A6" w:rsidRDefault="005B56A6">
            <w:r>
              <w:rPr>
                <w:rFonts w:ascii="Times" w:hAnsi="Times"/>
              </w:rPr>
              <w:t>-0.061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87C3D7" w14:textId="77777777" w:rsidR="005B56A6" w:rsidRDefault="005B56A6">
            <w:r>
              <w:rPr>
                <w:rFonts w:ascii="Times" w:hAnsi="Times"/>
              </w:rPr>
              <w:t>-8.240</w:t>
            </w:r>
          </w:p>
        </w:tc>
        <w:tc>
          <w:tcPr>
            <w:tcW w:w="1247" w:type="dxa"/>
          </w:tcPr>
          <w:p w14:paraId="2A70D22B" w14:textId="6EB6B17A" w:rsidR="005B56A6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17665E1F" w14:textId="77777777" w:rsidR="005B56A6" w:rsidRDefault="005B56A6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5B56A6" w14:paraId="45789E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359AAF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C1A19" w14:textId="77777777" w:rsidR="005B56A6" w:rsidRDefault="005B56A6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01E17C" w14:textId="77777777" w:rsidR="005B56A6" w:rsidRDefault="005B56A6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3438EC" w14:textId="77777777" w:rsidR="005B56A6" w:rsidRDefault="005B56A6">
            <w:r>
              <w:rPr>
                <w:rFonts w:ascii="Times" w:hAnsi="Times"/>
              </w:rPr>
              <w:t>Upper 95% CI</w:t>
            </w:r>
          </w:p>
        </w:tc>
      </w:tr>
      <w:tr w:rsidR="005B56A6" w14:paraId="78A03C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6A9214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72F250" w14:textId="77777777" w:rsidR="005B56A6" w:rsidRDefault="005B56A6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6DA3A" w14:textId="77777777" w:rsidR="005B56A6" w:rsidRDefault="005B56A6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AEC3F5" w14:textId="77777777" w:rsidR="005B56A6" w:rsidRDefault="005B56A6">
            <w:r>
              <w:rPr>
                <w:rFonts w:ascii="Times" w:hAnsi="Times"/>
              </w:rPr>
              <w:t>0.013</w:t>
            </w:r>
          </w:p>
        </w:tc>
      </w:tr>
      <w:tr w:rsidR="005B56A6" w14:paraId="6558A9B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630C68A" w14:textId="77777777" w:rsidR="005B56A6" w:rsidRDefault="005B56A6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3D674A" w14:textId="77777777" w:rsidR="005B56A6" w:rsidRDefault="005B56A6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B03C7A" w14:textId="77777777" w:rsidR="005B56A6" w:rsidRDefault="005B56A6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</w:tcPr>
          <w:p w14:paraId="220CEFCF" w14:textId="77777777" w:rsidR="005B56A6" w:rsidRDefault="005B56A6">
            <w:r>
              <w:rPr>
                <w:rFonts w:ascii="Times" w:hAnsi="Times"/>
              </w:rPr>
              <w:t>0.036</w:t>
            </w:r>
          </w:p>
        </w:tc>
      </w:tr>
    </w:tbl>
    <w:p w14:paraId="1573E9AA" w14:textId="77777777" w:rsidR="005B56A6" w:rsidRDefault="005B56A6"/>
    <w:p w14:paraId="24AEB011" w14:textId="77777777" w:rsidR="007E4553" w:rsidRDefault="007E4553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A494569" w14:textId="130D0032" w:rsidR="007E4553" w:rsidRPr="007E4553" w:rsidRDefault="007E4553" w:rsidP="007E4553">
      <w:pPr>
        <w:pStyle w:val="berschrift2"/>
      </w:pPr>
      <w:r w:rsidRPr="007E4553">
        <w:lastRenderedPageBreak/>
        <w:t>Stand-to-sit, non-challenging condition</w:t>
      </w:r>
    </w:p>
    <w:p w14:paraId="1E22A459" w14:textId="77777777" w:rsidR="008D5AD0" w:rsidRDefault="008D5AD0">
      <w:pPr>
        <w:spacing w:line="0" w:lineRule="atLeast"/>
      </w:pPr>
      <w:r>
        <w:rPr>
          <w:rFonts w:ascii="Times" w:hAnsi="Times"/>
          <w:b/>
        </w:rPr>
        <w:t>Detailed statistics: stand-to-sit, non-challenging condition, backward lowering strategy, synergy 1</w:t>
      </w:r>
    </w:p>
    <w:p w14:paraId="3207A7B3" w14:textId="77777777" w:rsidR="008D5AD0" w:rsidRDefault="008D5AD0"/>
    <w:p w14:paraId="6AB94ECC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210E0F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6CB991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936369" w14:textId="672DB2C2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597A66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2C68DC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07B6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DDEA0E" w14:textId="4FBB4B83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7F085A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E2C3C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7E657E" w14:textId="04F2F88A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22E2510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E7E34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AA7CFF9" w14:textId="77777777" w:rsidR="008D5AD0" w:rsidRDefault="008D5AD0">
            <w:r>
              <w:rPr>
                <w:rFonts w:ascii="Times" w:hAnsi="Times"/>
              </w:rPr>
              <w:t>0.542</w:t>
            </w:r>
          </w:p>
        </w:tc>
      </w:tr>
    </w:tbl>
    <w:p w14:paraId="5F4A937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5085A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09137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3D0CD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22153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9547B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ECCB56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41814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44275A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8004D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45AE01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311B4D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F148FE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8A00F4" w14:textId="77777777" w:rsidR="008D5AD0" w:rsidRDefault="008D5AD0">
            <w:r>
              <w:rPr>
                <w:rFonts w:ascii="Times" w:hAnsi="Times"/>
              </w:rPr>
              <w:t>8.040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5371D4" w14:textId="2D28FB5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CF7CC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A97FB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961BDF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B82C48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8779C9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57CD44" w14:textId="77777777" w:rsidR="008D5AD0" w:rsidRDefault="008D5AD0">
            <w:r>
              <w:rPr>
                <w:rFonts w:ascii="Times" w:hAnsi="Times"/>
              </w:rPr>
              <w:t>-1.421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6A7AD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73FA64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96078B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030DCB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350960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B57F8B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EABEE8" w14:textId="77777777" w:rsidR="008D5AD0" w:rsidRDefault="008D5AD0">
            <w:r>
              <w:rPr>
                <w:rFonts w:ascii="Times" w:hAnsi="Times"/>
              </w:rPr>
              <w:t>-1.903</w:t>
            </w:r>
          </w:p>
        </w:tc>
        <w:tc>
          <w:tcPr>
            <w:tcW w:w="1247" w:type="dxa"/>
          </w:tcPr>
          <w:p w14:paraId="3BAA81BB" w14:textId="77777777" w:rsidR="008D5AD0" w:rsidRDefault="008D5AD0">
            <w:r>
              <w:rPr>
                <w:rFonts w:ascii="Times" w:hAnsi="Times"/>
              </w:rPr>
              <w:t>0.919</w:t>
            </w:r>
          </w:p>
        </w:tc>
      </w:tr>
    </w:tbl>
    <w:p w14:paraId="7FDB706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C4679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73DB2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AA9EB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97938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03224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54A089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ADF61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C68482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D632E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6B0920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4F76394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43834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52C75A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B6B970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49F4CD56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05812FBE" w14:textId="77777777" w:rsidR="008D5AD0" w:rsidRDefault="008D5AD0"/>
    <w:p w14:paraId="48114DA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ADD2AB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6C0ED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BD15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F6AF6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B4A70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7803C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562C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1B275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0EE10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57CD8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73DF3A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47763C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8F9E2F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B4485E" w14:textId="77777777" w:rsidR="008D5AD0" w:rsidRDefault="008D5AD0">
            <w:r>
              <w:rPr>
                <w:rFonts w:ascii="Times" w:hAnsi="Times"/>
              </w:rPr>
              <w:t>8.254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490914" w14:textId="5BE39D0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D6C0DF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F4DB4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8D035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C604A2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ACA780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A29B84" w14:textId="77777777" w:rsidR="008D5AD0" w:rsidRDefault="008D5AD0">
            <w:r>
              <w:rPr>
                <w:rFonts w:ascii="Times" w:hAnsi="Times"/>
              </w:rPr>
              <w:t>1.421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34CB6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1182F0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56013E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E81241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112E31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125DAD3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48C65D" w14:textId="77777777" w:rsidR="008D5AD0" w:rsidRDefault="008D5AD0">
            <w:r>
              <w:rPr>
                <w:rFonts w:ascii="Times" w:hAnsi="Times"/>
              </w:rPr>
              <w:t>-0.405</w:t>
            </w:r>
          </w:p>
        </w:tc>
        <w:tc>
          <w:tcPr>
            <w:tcW w:w="1247" w:type="dxa"/>
          </w:tcPr>
          <w:p w14:paraId="06EEC56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7CFF56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973E7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05770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B4643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758AE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5F134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5D3E0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806AD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8FF55A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45489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EBF99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5C1B9DB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64712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563DCA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8D2695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110DDE73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2A7E81AC" w14:textId="77777777" w:rsidR="008D5AD0" w:rsidRDefault="008D5AD0"/>
    <w:p w14:paraId="4C36263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DF88DC2" w14:textId="55662F6C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2</w:t>
      </w:r>
    </w:p>
    <w:p w14:paraId="53631821" w14:textId="77777777" w:rsidR="008D5AD0" w:rsidRDefault="008D5AD0"/>
    <w:p w14:paraId="1BA17CDD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D3FD9B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074CFD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901A7F" w14:textId="42809240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554BE1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BB96BB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A4621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551953" w14:textId="72A28D94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2709C9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66B1F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C5F9B7" w14:textId="3BF90420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4BD9494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7212C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C47DC3F" w14:textId="77777777" w:rsidR="008D5AD0" w:rsidRDefault="008D5AD0">
            <w:r>
              <w:rPr>
                <w:rFonts w:ascii="Times" w:hAnsi="Times"/>
              </w:rPr>
              <w:t>0.632</w:t>
            </w:r>
          </w:p>
        </w:tc>
      </w:tr>
    </w:tbl>
    <w:p w14:paraId="69DE2F2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1EE35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C46BC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84F8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BF761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21080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3CA6B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D4AC9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3A87E8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8C6FC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A8FCA8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1B172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111FF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8C243B" w14:textId="77777777" w:rsidR="008D5AD0" w:rsidRDefault="008D5AD0">
            <w:r>
              <w:rPr>
                <w:rFonts w:ascii="Times" w:hAnsi="Times"/>
              </w:rPr>
              <w:t>7.185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568E93" w14:textId="7818B2E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07D80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0A2AA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131205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7435A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CF9F27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194B45" w14:textId="77777777" w:rsidR="008D5AD0" w:rsidRDefault="008D5AD0">
            <w:r>
              <w:rPr>
                <w:rFonts w:ascii="Times" w:hAnsi="Times"/>
              </w:rPr>
              <w:t>1.382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69876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64AC122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B193B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7C0AC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B72CF8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44FF7C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0A0645" w14:textId="77777777" w:rsidR="008D5AD0" w:rsidRDefault="008D5AD0">
            <w:r>
              <w:rPr>
                <w:rFonts w:ascii="Times" w:hAnsi="Times"/>
              </w:rPr>
              <w:t>0.687</w:t>
            </w:r>
          </w:p>
        </w:tc>
        <w:tc>
          <w:tcPr>
            <w:tcW w:w="1247" w:type="dxa"/>
          </w:tcPr>
          <w:p w14:paraId="349F772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8403D7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03829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8341B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7D05D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56B6D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B141D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E2EBBC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A3B7C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CD1BC9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AFE27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8F86B0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6EC5422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1E73AE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CAA54D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345376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1572C39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2087C004" w14:textId="77777777" w:rsidR="008D5AD0" w:rsidRDefault="008D5AD0"/>
    <w:p w14:paraId="12DE180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D4C44F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572D3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FFA19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E5CA5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90017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95CD6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5128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D57EE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38BC5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1BCB5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54EE0D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3D1E9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CB9E10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7B946C" w14:textId="77777777" w:rsidR="008D5AD0" w:rsidRDefault="008D5AD0">
            <w:r>
              <w:rPr>
                <w:rFonts w:ascii="Times" w:hAnsi="Times"/>
              </w:rPr>
              <w:t>10.525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F9A715" w14:textId="48EBBB8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EE449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16E14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E1E0A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634206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E8923B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3EC829" w14:textId="77777777" w:rsidR="008D5AD0" w:rsidRDefault="008D5AD0">
            <w:r>
              <w:rPr>
                <w:rFonts w:ascii="Times" w:hAnsi="Times"/>
              </w:rPr>
              <w:t>-1.382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91A7E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7E9A01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F3E0B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016098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E367F5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17F971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C96348" w14:textId="77777777" w:rsidR="008D5AD0" w:rsidRDefault="008D5AD0">
            <w:r>
              <w:rPr>
                <w:rFonts w:ascii="Times" w:hAnsi="Times"/>
              </w:rPr>
              <w:t>-1.100</w:t>
            </w:r>
          </w:p>
        </w:tc>
        <w:tc>
          <w:tcPr>
            <w:tcW w:w="1247" w:type="dxa"/>
          </w:tcPr>
          <w:p w14:paraId="19F2851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8AEBA0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14A57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22FF5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ABCA2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76666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432E0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58E2C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1649D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1B305E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1B64C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F6364F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387FC52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4ED0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A24EDD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B85851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7020E1B5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18BA5DE1" w14:textId="77777777" w:rsidR="008D5AD0" w:rsidRDefault="008D5AD0"/>
    <w:p w14:paraId="1D42EB15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67F86E9" w14:textId="53FC9DEA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3</w:t>
      </w:r>
    </w:p>
    <w:p w14:paraId="55676751" w14:textId="77777777" w:rsidR="008D5AD0" w:rsidRDefault="008D5AD0"/>
    <w:p w14:paraId="7AF383FC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B1B5A8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0EF9F0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6CA9D0" w14:textId="560506AF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BB500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65D7BE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90893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ED803D" w14:textId="4353A3CC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4E17EB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671B4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8EE5EF" w14:textId="03D86F2E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510F51E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6C29E5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342499F" w14:textId="77777777" w:rsidR="008D5AD0" w:rsidRDefault="008D5AD0">
            <w:r>
              <w:rPr>
                <w:rFonts w:ascii="Times" w:hAnsi="Times"/>
              </w:rPr>
              <w:t>0.708</w:t>
            </w:r>
          </w:p>
        </w:tc>
      </w:tr>
    </w:tbl>
    <w:p w14:paraId="53C699A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B946BB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00BFF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D0E74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448CD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DCFBD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B61CC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79F40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4E1D11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F43E6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0A5B0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53913C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77546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5AED66" w14:textId="77777777" w:rsidR="008D5AD0" w:rsidRDefault="008D5AD0">
            <w:r>
              <w:rPr>
                <w:rFonts w:ascii="Times" w:hAnsi="Times"/>
              </w:rPr>
              <w:t>6.075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523C57" w14:textId="4FB33FA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7160A3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1F20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1C304A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7563DE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852573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A728A" w14:textId="77777777" w:rsidR="008D5AD0" w:rsidRDefault="008D5AD0">
            <w:r>
              <w:rPr>
                <w:rFonts w:ascii="Times" w:hAnsi="Times"/>
              </w:rPr>
              <w:t>1.903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08CFBB" w14:textId="77777777" w:rsidR="008D5AD0" w:rsidRDefault="008D5AD0">
            <w:r>
              <w:rPr>
                <w:rFonts w:ascii="Times" w:hAnsi="Times"/>
              </w:rPr>
              <w:t>0.920</w:t>
            </w:r>
          </w:p>
        </w:tc>
      </w:tr>
      <w:tr w:rsidR="008D5AD0" w14:paraId="4A8FE76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393565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6450C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7C925A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076449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9EF2F9" w14:textId="77777777" w:rsidR="008D5AD0" w:rsidRDefault="008D5AD0">
            <w:r>
              <w:rPr>
                <w:rFonts w:ascii="Times" w:hAnsi="Times"/>
              </w:rPr>
              <w:t>0.692</w:t>
            </w:r>
          </w:p>
        </w:tc>
        <w:tc>
          <w:tcPr>
            <w:tcW w:w="1247" w:type="dxa"/>
          </w:tcPr>
          <w:p w14:paraId="65DC2BF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0DADC64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27D2E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9CFD9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B97B9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C76C1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8A30C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86500E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77AFB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9D57F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3D5E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71C37A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2DD3A77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DF7E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FB0DCF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4D6648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5759DF2D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2BCCBCE7" w14:textId="77777777" w:rsidR="008D5AD0" w:rsidRDefault="008D5AD0"/>
    <w:p w14:paraId="6877ABA1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20024C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62186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90496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CBD1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CF494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3A7FB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43147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749914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8BD1FB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32E95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2DC76D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489C3B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9E522E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C3AB3E" w14:textId="77777777" w:rsidR="008D5AD0" w:rsidRDefault="008D5AD0">
            <w:r>
              <w:rPr>
                <w:rFonts w:ascii="Times" w:hAnsi="Times"/>
              </w:rPr>
              <w:t>9.557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8D3F2A" w14:textId="23D51721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921982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75F0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5A922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B67BD5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B9653C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6D73E1" w14:textId="77777777" w:rsidR="008D5AD0" w:rsidRDefault="008D5AD0">
            <w:r>
              <w:rPr>
                <w:rFonts w:ascii="Times" w:hAnsi="Times"/>
              </w:rPr>
              <w:t>-1.903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036AB6" w14:textId="77777777" w:rsidR="008D5AD0" w:rsidRDefault="008D5AD0">
            <w:r>
              <w:rPr>
                <w:rFonts w:ascii="Times" w:hAnsi="Times"/>
              </w:rPr>
              <w:t>0.920</w:t>
            </w:r>
          </w:p>
        </w:tc>
      </w:tr>
      <w:tr w:rsidR="008D5AD0" w14:paraId="0927949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8D676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91678F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3EC2D2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C4E561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A09415" w14:textId="77777777" w:rsidR="008D5AD0" w:rsidRDefault="008D5AD0">
            <w:r>
              <w:rPr>
                <w:rFonts w:ascii="Times" w:hAnsi="Times"/>
              </w:rPr>
              <w:t>-1.835</w:t>
            </w:r>
          </w:p>
        </w:tc>
        <w:tc>
          <w:tcPr>
            <w:tcW w:w="1247" w:type="dxa"/>
          </w:tcPr>
          <w:p w14:paraId="085D94F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E7BCB7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2E40B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3A7B2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9439C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79454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62D72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E8BBA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9025E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0B341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D9212C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DA7A1E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0AA5B19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18BEA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B6D280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B668AB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77DA3EB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119B2BCD" w14:textId="77777777" w:rsidR="008D5AD0" w:rsidRDefault="008D5AD0"/>
    <w:p w14:paraId="6C95ECD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6D7DE5D" w14:textId="2707AD73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5</w:t>
      </w:r>
    </w:p>
    <w:p w14:paraId="027A8834" w14:textId="77777777" w:rsidR="008D5AD0" w:rsidRDefault="008D5AD0"/>
    <w:p w14:paraId="31C7F461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EF6FDA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2E581E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6D433C" w14:textId="0051FC3C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B939A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0382A2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B44FC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658A97" w14:textId="4954B555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5B05997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8E412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665CDE" w14:textId="235C8DC2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7466AA7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0DD954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FB52C05" w14:textId="77777777" w:rsidR="008D5AD0" w:rsidRDefault="008D5AD0">
            <w:r>
              <w:rPr>
                <w:rFonts w:ascii="Times" w:hAnsi="Times"/>
              </w:rPr>
              <w:t>0.593</w:t>
            </w:r>
          </w:p>
        </w:tc>
      </w:tr>
    </w:tbl>
    <w:p w14:paraId="21A7473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FE358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63DF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88A96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D74E5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E5914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02848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A29964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9026E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BEC2E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473430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A9F857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A918D0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9E378" w14:textId="77777777" w:rsidR="008D5AD0" w:rsidRDefault="008D5AD0">
            <w:r>
              <w:rPr>
                <w:rFonts w:ascii="Times" w:hAnsi="Times"/>
              </w:rPr>
              <w:t>7.354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082865" w14:textId="57E6D4C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9CBB9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4A8D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27C03D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06B5D6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7A85C5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6AA4CB" w14:textId="77777777" w:rsidR="008D5AD0" w:rsidRDefault="008D5AD0">
            <w:r>
              <w:rPr>
                <w:rFonts w:ascii="Times" w:hAnsi="Times"/>
              </w:rPr>
              <w:t>-0.619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40CB7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C83C9F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975E5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0B8527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FFF691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A30ADD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E4B998" w14:textId="77777777" w:rsidR="008D5AD0" w:rsidRDefault="008D5AD0">
            <w:r>
              <w:rPr>
                <w:rFonts w:ascii="Times" w:hAnsi="Times"/>
              </w:rPr>
              <w:t>-1.502</w:t>
            </w:r>
          </w:p>
        </w:tc>
        <w:tc>
          <w:tcPr>
            <w:tcW w:w="1247" w:type="dxa"/>
          </w:tcPr>
          <w:p w14:paraId="15B0D90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6E73D4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C7362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26AA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54C0B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71992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0D25E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E6D161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9BD3A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131EE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58C7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397C95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16458F6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9F4CEB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AB06F7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370C51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2DE0706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059BA77C" w14:textId="77777777" w:rsidR="008D5AD0" w:rsidRDefault="008D5AD0"/>
    <w:p w14:paraId="3F74E89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30B803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C2F0A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434B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A2EF9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CF4C4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AEFFE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9B801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8E611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563DC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C0AEE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01CB7A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E7C3B7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4C0664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9E2309" w14:textId="77777777" w:rsidR="008D5AD0" w:rsidRDefault="008D5AD0">
            <w:r>
              <w:rPr>
                <w:rFonts w:ascii="Times" w:hAnsi="Times"/>
              </w:rPr>
              <w:t>8.349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B30215" w14:textId="09512FA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91C5FA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0D66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0FAEC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B0BD6B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5F8365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08525" w14:textId="77777777" w:rsidR="008D5AD0" w:rsidRDefault="008D5AD0">
            <w:r>
              <w:rPr>
                <w:rFonts w:ascii="Times" w:hAnsi="Times"/>
              </w:rPr>
              <w:t>0.619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40B2E8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65282F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08E366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C9D1C0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80A5C5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642312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A265B2" w14:textId="77777777" w:rsidR="008D5AD0" w:rsidRDefault="008D5AD0">
            <w:r>
              <w:rPr>
                <w:rFonts w:ascii="Times" w:hAnsi="Times"/>
              </w:rPr>
              <w:t>-1.040</w:t>
            </w:r>
          </w:p>
        </w:tc>
        <w:tc>
          <w:tcPr>
            <w:tcW w:w="1247" w:type="dxa"/>
          </w:tcPr>
          <w:p w14:paraId="462436A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676D15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521AA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4AA70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F704B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7C073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2EA2A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FF3F1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94947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110DF3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0E00C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AFEBC1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2EF4DC7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920E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439B04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9EEA15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0186E466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02B9CE85" w14:textId="77777777" w:rsidR="008D5AD0" w:rsidRDefault="008D5AD0"/>
    <w:p w14:paraId="4BD55D75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ADCD91C" w14:textId="0F36FEB0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6</w:t>
      </w:r>
    </w:p>
    <w:p w14:paraId="6581E62E" w14:textId="77777777" w:rsidR="008D5AD0" w:rsidRDefault="008D5AD0"/>
    <w:p w14:paraId="436858D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524F9B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6E7181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8B96A6" w14:textId="73481384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1F439B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70F2091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7B3C4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C40B4A" w14:textId="25E78D69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0A485A9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54D23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1052E2" w14:textId="7860E0DC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513E92D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C8B01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219577F" w14:textId="77777777" w:rsidR="008D5AD0" w:rsidRDefault="008D5AD0">
            <w:r>
              <w:rPr>
                <w:rFonts w:ascii="Times" w:hAnsi="Times"/>
              </w:rPr>
              <w:t>0.484</w:t>
            </w:r>
          </w:p>
        </w:tc>
      </w:tr>
    </w:tbl>
    <w:p w14:paraId="6894AEC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DBFD7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02E7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68E19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2E4C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2E687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6BCCA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9791C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E44DF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B2BF4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618DCA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896DA6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06F64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FE335D" w14:textId="77777777" w:rsidR="008D5AD0" w:rsidRDefault="008D5AD0">
            <w:r>
              <w:rPr>
                <w:rFonts w:ascii="Times" w:hAnsi="Times"/>
              </w:rPr>
              <w:t>6.271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0516B5" w14:textId="180413F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6A06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4954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291A48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E22D85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F940B3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33F6C2" w14:textId="77777777" w:rsidR="008D5AD0" w:rsidRDefault="008D5AD0">
            <w:r>
              <w:rPr>
                <w:rFonts w:ascii="Times" w:hAnsi="Times"/>
              </w:rPr>
              <w:t>-0.759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8E413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81D133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91A6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B50EA7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FFC641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657E2F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A6B15C" w14:textId="77777777" w:rsidR="008D5AD0" w:rsidRDefault="008D5AD0">
            <w:r>
              <w:rPr>
                <w:rFonts w:ascii="Times" w:hAnsi="Times"/>
              </w:rPr>
              <w:t>0.052</w:t>
            </w:r>
          </w:p>
        </w:tc>
        <w:tc>
          <w:tcPr>
            <w:tcW w:w="1247" w:type="dxa"/>
          </w:tcPr>
          <w:p w14:paraId="2AEED98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7E76539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3ED34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72577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281A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85464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E4E9E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A5046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00415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D76BFD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6AA64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D3A43B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4E83AD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AC5E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A03D15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544936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6D897CBF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2C9CAEB4" w14:textId="77777777" w:rsidR="008D5AD0" w:rsidRDefault="008D5AD0"/>
    <w:p w14:paraId="11E704AA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6AA95F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AC802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491FD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58656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6435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2E35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9815A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83CFCF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872B1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1E75B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95B707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9B7C6E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016F96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22AF5A" w14:textId="77777777" w:rsidR="008D5AD0" w:rsidRDefault="008D5AD0">
            <w:r>
              <w:rPr>
                <w:rFonts w:ascii="Times" w:hAnsi="Times"/>
              </w:rPr>
              <w:t>6.965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ADCBDE" w14:textId="5837595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36A6A0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1641B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E4C2FC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18F06C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CC5CE1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1405D2" w14:textId="77777777" w:rsidR="008D5AD0" w:rsidRDefault="008D5AD0">
            <w:r>
              <w:rPr>
                <w:rFonts w:ascii="Times" w:hAnsi="Times"/>
              </w:rPr>
              <w:t>0.759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301A3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EB9FC4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7345D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4C4B0F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E8707E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3056C9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7E1BAA" w14:textId="77777777" w:rsidR="008D5AD0" w:rsidRDefault="008D5AD0">
            <w:r>
              <w:rPr>
                <w:rFonts w:ascii="Times" w:hAnsi="Times"/>
              </w:rPr>
              <w:t>1.161</w:t>
            </w:r>
          </w:p>
        </w:tc>
        <w:tc>
          <w:tcPr>
            <w:tcW w:w="1247" w:type="dxa"/>
          </w:tcPr>
          <w:p w14:paraId="67F7F68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010EC9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3597B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5135C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899DE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7AF1F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A09AA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F054B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E72CF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B5DDB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07C6B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5E4EE4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52963F1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92C9E0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B80455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18AFFEE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1C891924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68FF13FE" w14:textId="77777777" w:rsidR="008D5AD0" w:rsidRDefault="008D5AD0"/>
    <w:p w14:paraId="644BDB83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1773D6D" w14:textId="4760B6A6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8</w:t>
      </w:r>
    </w:p>
    <w:p w14:paraId="667C64B9" w14:textId="77777777" w:rsidR="008D5AD0" w:rsidRDefault="008D5AD0"/>
    <w:p w14:paraId="4D30FD26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B6C82E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D0EF1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E5D70B" w14:textId="3B129A3A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778AA6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3752F9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4DC4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78C60E" w14:textId="00119B6C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66EEDA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3D6B3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4735FC" w14:textId="5C77954D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4E77824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52139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BC638A3" w14:textId="77777777" w:rsidR="008D5AD0" w:rsidRDefault="008D5AD0">
            <w:r>
              <w:rPr>
                <w:rFonts w:ascii="Times" w:hAnsi="Times"/>
              </w:rPr>
              <w:t>0.817</w:t>
            </w:r>
          </w:p>
        </w:tc>
      </w:tr>
    </w:tbl>
    <w:p w14:paraId="59CDDF6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801C9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00EED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7F90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8BD7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0820E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E2B54D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52292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31F7B8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A501D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49F6C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A4D7EA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BF225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52985" w14:textId="77777777" w:rsidR="008D5AD0" w:rsidRDefault="008D5AD0">
            <w:r>
              <w:rPr>
                <w:rFonts w:ascii="Times" w:hAnsi="Times"/>
              </w:rPr>
              <w:t>6.465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969002" w14:textId="637540C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CA63B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D221D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67FE82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9B81D2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CFF86F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7A7512" w14:textId="77777777" w:rsidR="008D5AD0" w:rsidRDefault="008D5AD0">
            <w:r>
              <w:rPr>
                <w:rFonts w:ascii="Times" w:hAnsi="Times"/>
              </w:rPr>
              <w:t>-1.176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E9F69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DEF23E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03AEC4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8708DB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6B81B8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5C2040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4DF7C3" w14:textId="77777777" w:rsidR="008D5AD0" w:rsidRDefault="008D5AD0">
            <w:r>
              <w:rPr>
                <w:rFonts w:ascii="Times" w:hAnsi="Times"/>
              </w:rPr>
              <w:t>-1.688</w:t>
            </w:r>
          </w:p>
        </w:tc>
        <w:tc>
          <w:tcPr>
            <w:tcW w:w="1247" w:type="dxa"/>
          </w:tcPr>
          <w:p w14:paraId="2026DCB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A40A48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AE684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F428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CC54E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E2AF4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6B5D48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44E83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711C0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4D51D9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49BDB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00AF35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</w:tr>
      <w:tr w:rsidR="008D5AD0" w14:paraId="10180A2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30E505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2C2F5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21A087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26185F9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054991DF" w14:textId="77777777" w:rsidR="008D5AD0" w:rsidRDefault="008D5AD0"/>
    <w:p w14:paraId="726DD17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A0A41B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FC2F0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88B26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31AD1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C9BC0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3DF67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25CC8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2392C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CF0294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97030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5BB42E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1C08A0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3B9A4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75A868" w14:textId="77777777" w:rsidR="008D5AD0" w:rsidRDefault="008D5AD0">
            <w:r>
              <w:rPr>
                <w:rFonts w:ascii="Times" w:hAnsi="Times"/>
              </w:rPr>
              <w:t>6.376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CAAA32" w14:textId="515C6FA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151FA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6CCFA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671680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D72EB9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2863B9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867512" w14:textId="77777777" w:rsidR="008D5AD0" w:rsidRDefault="008D5AD0">
            <w:r>
              <w:rPr>
                <w:rFonts w:ascii="Times" w:hAnsi="Times"/>
              </w:rPr>
              <w:t>1.176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45E43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C4A0F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113A08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021363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AEAD95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46073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8EC961" w14:textId="77777777" w:rsidR="008D5AD0" w:rsidRDefault="008D5AD0">
            <w:r>
              <w:rPr>
                <w:rFonts w:ascii="Times" w:hAnsi="Times"/>
              </w:rPr>
              <w:t>-0.476</w:t>
            </w:r>
          </w:p>
        </w:tc>
        <w:tc>
          <w:tcPr>
            <w:tcW w:w="1247" w:type="dxa"/>
          </w:tcPr>
          <w:p w14:paraId="58D05B4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0304D4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DB141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11515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6976E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044E8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4517D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84E1B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1A03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098117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AA2E2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B8EC4C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</w:tr>
      <w:tr w:rsidR="008D5AD0" w14:paraId="55ECFB5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791C6F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8A94E0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7E1032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20401832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7F726BBA" w14:textId="77777777" w:rsidR="008D5AD0" w:rsidRDefault="008D5AD0"/>
    <w:p w14:paraId="48347747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0A4DD31" w14:textId="1EAF5AA0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9</w:t>
      </w:r>
    </w:p>
    <w:p w14:paraId="5FC68AF9" w14:textId="77777777" w:rsidR="008D5AD0" w:rsidRDefault="008D5AD0"/>
    <w:p w14:paraId="5ECE5B0E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D8817C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0B8E8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060D01" w14:textId="25C93F78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2DD10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5F7AD5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B9E3F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6A1A2B" w14:textId="049977EF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3A4CC2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582BD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960BB9" w14:textId="3A65D0D3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09B3838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DD814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585D119" w14:textId="77777777" w:rsidR="008D5AD0" w:rsidRDefault="008D5AD0">
            <w:r>
              <w:rPr>
                <w:rFonts w:ascii="Times" w:hAnsi="Times"/>
              </w:rPr>
              <w:t>0.711</w:t>
            </w:r>
          </w:p>
        </w:tc>
      </w:tr>
    </w:tbl>
    <w:p w14:paraId="46C9848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86064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EEB2A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932B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2BAC9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87E37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2ED75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08603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E0828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F549C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BFC50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B3232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B19DA7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9E251" w14:textId="77777777" w:rsidR="008D5AD0" w:rsidRDefault="008D5AD0">
            <w:r>
              <w:rPr>
                <w:rFonts w:ascii="Times" w:hAnsi="Times"/>
              </w:rPr>
              <w:t>4.170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6BFE51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1B73DB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0447A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3E7C6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378357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B6671E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9E9A74" w14:textId="77777777" w:rsidR="008D5AD0" w:rsidRDefault="008D5AD0">
            <w:r>
              <w:rPr>
                <w:rFonts w:ascii="Times" w:hAnsi="Times"/>
              </w:rPr>
              <w:t>2.036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982297" w14:textId="77777777" w:rsidR="008D5AD0" w:rsidRDefault="008D5AD0">
            <w:r>
              <w:rPr>
                <w:rFonts w:ascii="Times" w:hAnsi="Times"/>
              </w:rPr>
              <w:t>0.675</w:t>
            </w:r>
          </w:p>
        </w:tc>
      </w:tr>
      <w:tr w:rsidR="008D5AD0" w14:paraId="62A6060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B9169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A39AAF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71F588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E52099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205E47" w14:textId="77777777" w:rsidR="008D5AD0" w:rsidRDefault="008D5AD0">
            <w:r>
              <w:rPr>
                <w:rFonts w:ascii="Times" w:hAnsi="Times"/>
              </w:rPr>
              <w:t>1.956</w:t>
            </w:r>
          </w:p>
        </w:tc>
        <w:tc>
          <w:tcPr>
            <w:tcW w:w="1247" w:type="dxa"/>
          </w:tcPr>
          <w:p w14:paraId="0FCDBBB0" w14:textId="77777777" w:rsidR="008D5AD0" w:rsidRDefault="008D5AD0">
            <w:r>
              <w:rPr>
                <w:rFonts w:ascii="Times" w:hAnsi="Times"/>
              </w:rPr>
              <w:t>0.814</w:t>
            </w:r>
          </w:p>
        </w:tc>
      </w:tr>
    </w:tbl>
    <w:p w14:paraId="164167F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CF56C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3E8ED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B216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3D4EF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0A94A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50613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3D826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C0CF62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E0C954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98767A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437BD80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53214C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53315D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99A34A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401A13F1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011B1EFF" w14:textId="77777777" w:rsidR="008D5AD0" w:rsidRDefault="008D5AD0"/>
    <w:p w14:paraId="0880D4B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16C125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A9BF6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07A37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174CA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E4412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4BF5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4CAF89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F7198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8E0C4D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4FB3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A4569C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9B86F9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95D24E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B1B7A0" w14:textId="77777777" w:rsidR="008D5AD0" w:rsidRDefault="008D5AD0">
            <w:r>
              <w:rPr>
                <w:rFonts w:ascii="Times" w:hAnsi="Times"/>
              </w:rPr>
              <w:t>7.400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DE654A" w14:textId="7714659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3C1E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ED2B3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A01AD9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32DB51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1455DE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EFC45" w14:textId="77777777" w:rsidR="008D5AD0" w:rsidRDefault="008D5AD0">
            <w:r>
              <w:rPr>
                <w:rFonts w:ascii="Times" w:hAnsi="Times"/>
              </w:rPr>
              <w:t>-2.036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90ACA5" w14:textId="77777777" w:rsidR="008D5AD0" w:rsidRDefault="008D5AD0">
            <w:r>
              <w:rPr>
                <w:rFonts w:ascii="Times" w:hAnsi="Times"/>
              </w:rPr>
              <w:t>0.675</w:t>
            </w:r>
          </w:p>
        </w:tc>
      </w:tr>
      <w:tr w:rsidR="008D5AD0" w14:paraId="0F5E883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5864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1E302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295108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168116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631962" w14:textId="77777777" w:rsidR="008D5AD0" w:rsidRDefault="008D5AD0">
            <w:r>
              <w:rPr>
                <w:rFonts w:ascii="Times" w:hAnsi="Times"/>
              </w:rPr>
              <w:t>-0.409</w:t>
            </w:r>
          </w:p>
        </w:tc>
        <w:tc>
          <w:tcPr>
            <w:tcW w:w="1247" w:type="dxa"/>
          </w:tcPr>
          <w:p w14:paraId="28D1B02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89BFEC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6FA75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8A8BA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1CAB0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DA4D8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DD75B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57639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7B99C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74A0C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7097A3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7603A3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2BB14D2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37FB0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99A3A0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270E2F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765811D7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4BEAC317" w14:textId="77777777" w:rsidR="008D5AD0" w:rsidRDefault="008D5AD0"/>
    <w:p w14:paraId="23EDAF45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96562D3" w14:textId="70C72BF1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backward lowering strategy, synergy 10</w:t>
      </w:r>
    </w:p>
    <w:p w14:paraId="518D1C75" w14:textId="77777777" w:rsidR="008D5AD0" w:rsidRDefault="008D5AD0"/>
    <w:p w14:paraId="2D898C3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0D61B4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234F5E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E0B308" w14:textId="43F39FDB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40FDA4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7F84620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DE168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1436BB" w14:textId="71226AB2" w:rsidR="008D5AD0" w:rsidRDefault="0065566E">
            <w:r>
              <w:rPr>
                <w:rFonts w:ascii="Times" w:hAnsi="Times"/>
              </w:rPr>
              <w:t>672</w:t>
            </w:r>
          </w:p>
        </w:tc>
      </w:tr>
      <w:tr w:rsidR="008D5AD0" w14:paraId="05A7218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B2567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AB7B55" w14:textId="6D82A5F2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7E96066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7BE13F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2115927" w14:textId="77777777" w:rsidR="008D5AD0" w:rsidRDefault="008D5AD0">
            <w:r>
              <w:rPr>
                <w:rFonts w:ascii="Times" w:hAnsi="Times"/>
              </w:rPr>
              <w:t>0.373</w:t>
            </w:r>
          </w:p>
        </w:tc>
      </w:tr>
    </w:tbl>
    <w:p w14:paraId="5C80AA6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1432E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17387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E2CC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67EE2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28730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D104F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B77D0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DD79B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5FE6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221434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6DF68E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9877B5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353797" w14:textId="77777777" w:rsidR="008D5AD0" w:rsidRDefault="008D5AD0">
            <w:r>
              <w:rPr>
                <w:rFonts w:ascii="Times" w:hAnsi="Times"/>
              </w:rPr>
              <w:t>4.679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A277B8" w14:textId="5D5C29D0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205D7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828A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0F0D8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87BA0E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F99136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44B490" w14:textId="77777777" w:rsidR="008D5AD0" w:rsidRDefault="008D5AD0">
            <w:r>
              <w:rPr>
                <w:rFonts w:ascii="Times" w:hAnsi="Times"/>
              </w:rPr>
              <w:t>0.430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CFBA0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02B0EF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AAF27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92ED25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A08C98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3E6921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53DC85" w14:textId="77777777" w:rsidR="008D5AD0" w:rsidRDefault="008D5AD0">
            <w:r>
              <w:rPr>
                <w:rFonts w:ascii="Times" w:hAnsi="Times"/>
              </w:rPr>
              <w:t>0.849</w:t>
            </w:r>
          </w:p>
        </w:tc>
        <w:tc>
          <w:tcPr>
            <w:tcW w:w="1247" w:type="dxa"/>
          </w:tcPr>
          <w:p w14:paraId="5E3FC9BC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1EE9A8C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B64ED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FD3AC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4C5A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DE631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8C4CA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9F107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F9CFA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A0118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CE7743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DC216C9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3C31112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EC7AA6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E0708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49DFB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1217F57A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416CCC9B" w14:textId="77777777" w:rsidR="008D5AD0" w:rsidRDefault="008D5AD0"/>
    <w:p w14:paraId="05F2274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5DAC2B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05F30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6D99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AAE46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09A22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9F993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C609B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70259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F8024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C8272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9215B2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573F7C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2B2826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B02B2C" w14:textId="77777777" w:rsidR="008D5AD0" w:rsidRDefault="008D5AD0">
            <w:r>
              <w:rPr>
                <w:rFonts w:ascii="Times" w:hAnsi="Times"/>
              </w:rPr>
              <w:t>6.745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752102" w14:textId="70D84A5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059945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00E1E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E81385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41A7AA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C9F024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0E3E38" w14:textId="77777777" w:rsidR="008D5AD0" w:rsidRDefault="008D5AD0">
            <w:r>
              <w:rPr>
                <w:rFonts w:ascii="Times" w:hAnsi="Times"/>
              </w:rPr>
              <w:t>-0.430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75931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F90424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40A5A6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3A93B4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415760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C1E8CC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0CBBBE" w14:textId="77777777" w:rsidR="008D5AD0" w:rsidRDefault="008D5AD0">
            <w:r>
              <w:rPr>
                <w:rFonts w:ascii="Times" w:hAnsi="Times"/>
              </w:rPr>
              <w:t>0.476</w:t>
            </w:r>
          </w:p>
        </w:tc>
        <w:tc>
          <w:tcPr>
            <w:tcW w:w="1247" w:type="dxa"/>
          </w:tcPr>
          <w:p w14:paraId="388B358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C4C2C6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C6763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517B7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FA2F5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F5FAE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A7976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126CC6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5436E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CBCE8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BF063C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5EE293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5F6EBCE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87CBC0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4610E4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02C51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384F90B2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3650D0C4" w14:textId="77777777" w:rsidR="008D5AD0" w:rsidRDefault="008D5AD0"/>
    <w:p w14:paraId="2169CC1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40BE706" w14:textId="3F725D15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1</w:t>
      </w:r>
    </w:p>
    <w:p w14:paraId="37AAAC85" w14:textId="77777777" w:rsidR="008D5AD0" w:rsidRDefault="008D5AD0"/>
    <w:p w14:paraId="29A92DE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A52CA9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66572E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33BEC1" w14:textId="1A1EEC76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29C42A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7AB7E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A9CED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704247" w14:textId="40E56BF0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33EFF46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21C7A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F42302" w14:textId="15112AE9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1764654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7808DE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9D0B960" w14:textId="77777777" w:rsidR="008D5AD0" w:rsidRDefault="008D5AD0">
            <w:r>
              <w:rPr>
                <w:rFonts w:ascii="Times" w:hAnsi="Times"/>
              </w:rPr>
              <w:t>0.723</w:t>
            </w:r>
          </w:p>
        </w:tc>
      </w:tr>
    </w:tbl>
    <w:p w14:paraId="018E20A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64405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8646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536A8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2A2A5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A6095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C0427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C39BF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BD6754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A4978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64A52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6E06AE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03015A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579FC2" w14:textId="77777777" w:rsidR="008D5AD0" w:rsidRDefault="008D5AD0">
            <w:r>
              <w:rPr>
                <w:rFonts w:ascii="Times" w:hAnsi="Times"/>
              </w:rPr>
              <w:t>8.813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988295" w14:textId="60EF910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FCBC2D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5F0FC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EBE722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0EC788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09B7D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DEDB06" w14:textId="77777777" w:rsidR="008D5AD0" w:rsidRDefault="008D5AD0">
            <w:r>
              <w:rPr>
                <w:rFonts w:ascii="Times" w:hAnsi="Times"/>
              </w:rPr>
              <w:t>0.995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852AE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164E3E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6FDE97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F3ACF7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3F54EC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8A9CFBA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93054A" w14:textId="77777777" w:rsidR="008D5AD0" w:rsidRDefault="008D5AD0">
            <w:r>
              <w:rPr>
                <w:rFonts w:ascii="Times" w:hAnsi="Times"/>
              </w:rPr>
              <w:t>1.775</w:t>
            </w:r>
          </w:p>
        </w:tc>
        <w:tc>
          <w:tcPr>
            <w:tcW w:w="1247" w:type="dxa"/>
          </w:tcPr>
          <w:p w14:paraId="143E9EF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6874ED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1F4BC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E92E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9B8A8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1DE4B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DAFBA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D2E6B4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E72F9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19276B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A07DD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DC9AE0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1B37C75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8D7405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4CC1B82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47EBCC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532DB2F8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45E6EFA8" w14:textId="77777777" w:rsidR="008D5AD0" w:rsidRDefault="008D5AD0"/>
    <w:p w14:paraId="4784C976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4C318E0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87A5B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21A9E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80188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3AA8F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702FF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EC1D3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28EF8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B5842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2632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6A2FF6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BE9D19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9DB2C8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E06F4F" w14:textId="77777777" w:rsidR="008D5AD0" w:rsidRDefault="008D5AD0">
            <w:r>
              <w:rPr>
                <w:rFonts w:ascii="Times" w:hAnsi="Times"/>
              </w:rPr>
              <w:t>10.327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1AFC92" w14:textId="315961B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A3EF3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08BE6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7CFA70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A07B0B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9D4577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7EB25B" w14:textId="77777777" w:rsidR="008D5AD0" w:rsidRDefault="008D5AD0">
            <w:r>
              <w:rPr>
                <w:rFonts w:ascii="Times" w:hAnsi="Times"/>
              </w:rPr>
              <w:t>-0.995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8D3BE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7A972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BFDB6F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62269B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36FFD93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5FAE3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AB6E90" w14:textId="77777777" w:rsidR="008D5AD0" w:rsidRDefault="008D5AD0">
            <w:r>
              <w:rPr>
                <w:rFonts w:ascii="Times" w:hAnsi="Times"/>
              </w:rPr>
              <w:t>0.948</w:t>
            </w:r>
          </w:p>
        </w:tc>
        <w:tc>
          <w:tcPr>
            <w:tcW w:w="1247" w:type="dxa"/>
          </w:tcPr>
          <w:p w14:paraId="42BD6A72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AACB95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FA702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4DF97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684E6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94AF2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0FDD3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841CF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1852E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03BD0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734547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355670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6632E88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FC3011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0D14FD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EAF4A5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4FB82366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4A0E7EA5" w14:textId="77777777" w:rsidR="008D5AD0" w:rsidRDefault="008D5AD0"/>
    <w:p w14:paraId="0F8E75F8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E9433BD" w14:textId="5FA672C9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2</w:t>
      </w:r>
    </w:p>
    <w:p w14:paraId="2691C70F" w14:textId="77777777" w:rsidR="008D5AD0" w:rsidRDefault="008D5AD0"/>
    <w:p w14:paraId="418E456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0A09F1D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635359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8F8206" w14:textId="64C24A27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7BED82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5D56F1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8D781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43B3D6" w14:textId="3E75EADF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44896C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6E724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2228F1" w14:textId="392D06C2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15E1264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720111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43BD181" w14:textId="77777777" w:rsidR="008D5AD0" w:rsidRDefault="008D5AD0">
            <w:r>
              <w:rPr>
                <w:rFonts w:ascii="Times" w:hAnsi="Times"/>
              </w:rPr>
              <w:t>0.367</w:t>
            </w:r>
          </w:p>
        </w:tc>
      </w:tr>
    </w:tbl>
    <w:p w14:paraId="7985E7D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98827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1B83C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B92D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5DB76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52783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DB7302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D7EC1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47090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70DAE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8AE360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41C5B3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4A261D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A50852" w14:textId="77777777" w:rsidR="008D5AD0" w:rsidRDefault="008D5AD0">
            <w:r>
              <w:rPr>
                <w:rFonts w:ascii="Times" w:hAnsi="Times"/>
              </w:rPr>
              <w:t>15.256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3CE6D7" w14:textId="34890EEA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3D7B3C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A72F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C96A57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0141B5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4275C6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AD0F89" w14:textId="77777777" w:rsidR="008D5AD0" w:rsidRDefault="008D5AD0">
            <w:r>
              <w:rPr>
                <w:rFonts w:ascii="Times" w:hAnsi="Times"/>
              </w:rPr>
              <w:t>-1.259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39D61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F748EC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17ED5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F84672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B34D38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A633F7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243D4F" w14:textId="77777777" w:rsidR="008D5AD0" w:rsidRDefault="008D5AD0">
            <w:r>
              <w:rPr>
                <w:rFonts w:ascii="Times" w:hAnsi="Times"/>
              </w:rPr>
              <w:t>-1.887</w:t>
            </w:r>
          </w:p>
        </w:tc>
        <w:tc>
          <w:tcPr>
            <w:tcW w:w="1247" w:type="dxa"/>
          </w:tcPr>
          <w:p w14:paraId="1D50CA7B" w14:textId="77777777" w:rsidR="008D5AD0" w:rsidRDefault="008D5AD0">
            <w:r>
              <w:rPr>
                <w:rFonts w:ascii="Times" w:hAnsi="Times"/>
              </w:rPr>
              <w:t>0.950</w:t>
            </w:r>
          </w:p>
        </w:tc>
      </w:tr>
    </w:tbl>
    <w:p w14:paraId="7597183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7B126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88528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3554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7B097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25F19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86F78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1D4E1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49A9CD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03ECC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9E3BF7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25F5C8A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75F639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17BC7FB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B3D043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7149595A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6120A622" w14:textId="77777777" w:rsidR="008D5AD0" w:rsidRDefault="008D5AD0"/>
    <w:p w14:paraId="3C9247E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2DD7C2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997F0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F0BB1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6097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514B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5849B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116CF0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8D2382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5B6D5F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EF099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4EF1A4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9904FB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60FA50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6F7C8B" w14:textId="77777777" w:rsidR="008D5AD0" w:rsidRDefault="008D5AD0">
            <w:r>
              <w:rPr>
                <w:rFonts w:ascii="Times" w:hAnsi="Times"/>
              </w:rPr>
              <w:t>16.716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09C428" w14:textId="7A6B692E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6D11C0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3B881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E019D7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C3E3F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FCDB5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786EE1" w14:textId="77777777" w:rsidR="008D5AD0" w:rsidRDefault="008D5AD0">
            <w:r>
              <w:rPr>
                <w:rFonts w:ascii="Times" w:hAnsi="Times"/>
              </w:rPr>
              <w:t>1.259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427D64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3AD243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F2D02F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D6E5EA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3F2059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C89DD3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5B5091" w14:textId="77777777" w:rsidR="008D5AD0" w:rsidRDefault="008D5AD0">
            <w:r>
              <w:rPr>
                <w:rFonts w:ascii="Times" w:hAnsi="Times"/>
              </w:rPr>
              <w:t>-0.798</w:t>
            </w:r>
          </w:p>
        </w:tc>
        <w:tc>
          <w:tcPr>
            <w:tcW w:w="1247" w:type="dxa"/>
          </w:tcPr>
          <w:p w14:paraId="302E84E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4529EA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CB15A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9D5C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F6B4B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0E8B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6B97F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A2592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F0CC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EBF882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A95862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B09A8A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185E59E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6E2CF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BFFEBD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79C47A4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5175342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76AC441D" w14:textId="77777777" w:rsidR="008D5AD0" w:rsidRDefault="008D5AD0"/>
    <w:p w14:paraId="341B0CE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6CF23EB" w14:textId="0BAE2DAD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3</w:t>
      </w:r>
    </w:p>
    <w:p w14:paraId="13A1DAB8" w14:textId="77777777" w:rsidR="008D5AD0" w:rsidRDefault="008D5AD0"/>
    <w:p w14:paraId="4350915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04E4C84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E8884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E3B6BD" w14:textId="7D4C018C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E648ED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E1EF6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5EDBA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1E1BD8" w14:textId="09305B43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0E8B7A6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E1707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A48B94" w14:textId="566F904D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3C39E39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7E32F1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1913F66" w14:textId="77777777" w:rsidR="008D5AD0" w:rsidRDefault="008D5AD0">
            <w:r>
              <w:rPr>
                <w:rFonts w:ascii="Times" w:hAnsi="Times"/>
              </w:rPr>
              <w:t>0.090</w:t>
            </w:r>
          </w:p>
        </w:tc>
      </w:tr>
    </w:tbl>
    <w:p w14:paraId="13DC6F1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45269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9ED83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D9906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863BE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B5D1E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419C5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16F21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B265D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ACC0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5FFB3B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5DF25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BE910B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CF1D8E" w14:textId="77777777" w:rsidR="008D5AD0" w:rsidRDefault="008D5AD0">
            <w:r>
              <w:rPr>
                <w:rFonts w:ascii="Times" w:hAnsi="Times"/>
              </w:rPr>
              <w:t>18.009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AD79CB" w14:textId="4D23EFAA" w:rsidR="008D5AD0" w:rsidRDefault="0065566E">
            <w:r>
              <w:rPr>
                <w:rFonts w:ascii="Times" w:hAnsi="Times"/>
              </w:rPr>
              <w:t>&lt;</w:t>
            </w:r>
            <w:r w:rsidR="008D5AD0">
              <w:rPr>
                <w:rFonts w:ascii="Times" w:hAnsi="Times"/>
              </w:rPr>
              <w:t>.00</w:t>
            </w:r>
            <w:r>
              <w:rPr>
                <w:rFonts w:ascii="Times" w:hAnsi="Times"/>
              </w:rPr>
              <w:t>1</w:t>
            </w:r>
          </w:p>
        </w:tc>
      </w:tr>
      <w:tr w:rsidR="008D5AD0" w14:paraId="7F12EC1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D2627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194402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52B819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D79D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E7F02B" w14:textId="77777777" w:rsidR="008D5AD0" w:rsidRDefault="008D5AD0">
            <w:r>
              <w:rPr>
                <w:rFonts w:ascii="Times" w:hAnsi="Times"/>
              </w:rPr>
              <w:t>-1.153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F56AE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76C98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F930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CD9818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50A77C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3626ED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8014A1" w14:textId="77777777" w:rsidR="008D5AD0" w:rsidRDefault="008D5AD0">
            <w:r>
              <w:rPr>
                <w:rFonts w:ascii="Times" w:hAnsi="Times"/>
              </w:rPr>
              <w:t>-1.445</w:t>
            </w:r>
          </w:p>
        </w:tc>
        <w:tc>
          <w:tcPr>
            <w:tcW w:w="1247" w:type="dxa"/>
          </w:tcPr>
          <w:p w14:paraId="58A47014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C1F081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8627B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8683C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79EA7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25BA0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5E07E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F1BC20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248DF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65E52A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153FD7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3F152B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  <w:tr w:rsidR="008D5AD0" w14:paraId="07F8993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F045B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B03569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FDB724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3467AA2F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671A2858" w14:textId="77777777" w:rsidR="008D5AD0" w:rsidRDefault="008D5AD0"/>
    <w:p w14:paraId="718AAA9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FBFF91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6CC01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C2C54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175FB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BF629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3631C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20102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18B45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7B36FD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6210F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31DDE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1A984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169FC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5BC23C" w14:textId="77777777" w:rsidR="008D5AD0" w:rsidRDefault="008D5AD0">
            <w:r>
              <w:rPr>
                <w:rFonts w:ascii="Times" w:hAnsi="Times"/>
              </w:rPr>
              <w:t>20.889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3761E6" w14:textId="14EB6C2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E1905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D5BF2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2362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B50003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CE5E9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1079B0" w14:textId="77777777" w:rsidR="008D5AD0" w:rsidRDefault="008D5AD0">
            <w:r>
              <w:rPr>
                <w:rFonts w:ascii="Times" w:hAnsi="Times"/>
              </w:rPr>
              <w:t>1.153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1927C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0174AB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107BA5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855A81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EDBCBD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6E692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C45E2F" w14:textId="77777777" w:rsidR="008D5AD0" w:rsidRDefault="008D5AD0">
            <w:r>
              <w:rPr>
                <w:rFonts w:ascii="Times" w:hAnsi="Times"/>
              </w:rPr>
              <w:t>-0.399</w:t>
            </w:r>
          </w:p>
        </w:tc>
        <w:tc>
          <w:tcPr>
            <w:tcW w:w="1247" w:type="dxa"/>
          </w:tcPr>
          <w:p w14:paraId="175E19F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899049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85419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533AE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876E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C66FD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BD182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C1922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674B2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BB6DC3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6EB412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FEF566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  <w:tr w:rsidR="008D5AD0" w14:paraId="0723E5E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439C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DFB314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E5F2AF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339C1D7C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0737B02E" w14:textId="77777777" w:rsidR="008D5AD0" w:rsidRDefault="008D5AD0"/>
    <w:p w14:paraId="21534822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76DA753" w14:textId="57959A74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5</w:t>
      </w:r>
    </w:p>
    <w:p w14:paraId="74B9113D" w14:textId="77777777" w:rsidR="008D5AD0" w:rsidRDefault="008D5AD0"/>
    <w:p w14:paraId="7AD7353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2D205F2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53508D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EF70F3" w14:textId="3C5E4338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CCF7EF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5F0FE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6376E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D64A67" w14:textId="204B844C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5C9B2BD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6FA13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885E6B" w14:textId="2CA26720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04D3864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EE232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5C6C07F" w14:textId="77777777" w:rsidR="008D5AD0" w:rsidRDefault="008D5AD0">
            <w:r>
              <w:rPr>
                <w:rFonts w:ascii="Times" w:hAnsi="Times"/>
              </w:rPr>
              <w:t>0.220</w:t>
            </w:r>
          </w:p>
        </w:tc>
      </w:tr>
    </w:tbl>
    <w:p w14:paraId="41D2355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77471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55409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9CCA7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0FDB4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5BCE1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FD408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A0AF5E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C09D67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3153D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6A641A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8F232C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450DD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3126E2" w14:textId="77777777" w:rsidR="008D5AD0" w:rsidRDefault="008D5AD0">
            <w:r>
              <w:rPr>
                <w:rFonts w:ascii="Times" w:hAnsi="Times"/>
              </w:rPr>
              <w:t>15.080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AD790E" w14:textId="6CD10D50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F8DF3C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757EE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23E6F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71EBFD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76FD36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DCD237" w14:textId="77777777" w:rsidR="008D5AD0" w:rsidRDefault="008D5AD0">
            <w:r>
              <w:rPr>
                <w:rFonts w:ascii="Times" w:hAnsi="Times"/>
              </w:rPr>
              <w:t>-1.799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795A6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964C1B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CD719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8B30C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5DB1F5A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4EB09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DA469C" w14:textId="77777777" w:rsidR="008D5AD0" w:rsidRDefault="008D5AD0">
            <w:r>
              <w:rPr>
                <w:rFonts w:ascii="Times" w:hAnsi="Times"/>
              </w:rPr>
              <w:t>0.861</w:t>
            </w:r>
          </w:p>
        </w:tc>
        <w:tc>
          <w:tcPr>
            <w:tcW w:w="1247" w:type="dxa"/>
          </w:tcPr>
          <w:p w14:paraId="63D3A4C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968E43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EBDA6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07340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3863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018F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6A655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7FB9A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BC64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7874F1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2B3F35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249F2F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</w:tr>
      <w:tr w:rsidR="008D5AD0" w14:paraId="723229E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A54A57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5D09B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84AADD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63FCBED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097F518D" w14:textId="77777777" w:rsidR="008D5AD0" w:rsidRDefault="008D5AD0"/>
    <w:p w14:paraId="746849CA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FE3B3B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FECE0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72F5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4AF1B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28A67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871618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67820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F3B17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33D641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77058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1B2B4F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5962CB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FF192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533034" w14:textId="77777777" w:rsidR="008D5AD0" w:rsidRDefault="008D5AD0">
            <w:r>
              <w:rPr>
                <w:rFonts w:ascii="Times" w:hAnsi="Times"/>
              </w:rPr>
              <w:t>16.262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6CFD46" w14:textId="1DFA33FA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120F7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35768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1137BF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9442ED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83BD7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7C745A" w14:textId="77777777" w:rsidR="008D5AD0" w:rsidRDefault="008D5AD0">
            <w:r>
              <w:rPr>
                <w:rFonts w:ascii="Times" w:hAnsi="Times"/>
              </w:rPr>
              <w:t>1.799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88AB5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B868EB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8BFEE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1A700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49C52A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1DD4AB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747A11" w14:textId="77777777" w:rsidR="008D5AD0" w:rsidRDefault="008D5AD0">
            <w:r>
              <w:rPr>
                <w:rFonts w:ascii="Times" w:hAnsi="Times"/>
              </w:rPr>
              <w:t>2.877</w:t>
            </w:r>
          </w:p>
        </w:tc>
        <w:tc>
          <w:tcPr>
            <w:tcW w:w="1247" w:type="dxa"/>
          </w:tcPr>
          <w:p w14:paraId="227B9EC4" w14:textId="77777777" w:rsidR="008D5AD0" w:rsidRDefault="008D5AD0">
            <w:r>
              <w:rPr>
                <w:rFonts w:ascii="Times" w:hAnsi="Times"/>
              </w:rPr>
              <w:t>0.065</w:t>
            </w:r>
          </w:p>
        </w:tc>
      </w:tr>
    </w:tbl>
    <w:p w14:paraId="741D96D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5892E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315F5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23A2B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250D1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74B67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FCEC4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DA14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A0F36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3675D6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53902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</w:tr>
      <w:tr w:rsidR="008D5AD0" w14:paraId="24E7C1F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A5608A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97669B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482406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229ABA3F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6A096B69" w14:textId="77777777" w:rsidR="008D5AD0" w:rsidRDefault="008D5AD0"/>
    <w:p w14:paraId="250381CC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52DE1BF" w14:textId="7D4040D1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6</w:t>
      </w:r>
    </w:p>
    <w:p w14:paraId="5C3A34A7" w14:textId="77777777" w:rsidR="008D5AD0" w:rsidRDefault="008D5AD0"/>
    <w:p w14:paraId="4002C37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51142B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241B43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39067A" w14:textId="10963EFC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BA3F4D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CF2F5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FFB0A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2956C8" w14:textId="3DFCD037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34B14B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B3790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364992" w14:textId="23EB8733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1CFCB3A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0BB379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95069ED" w14:textId="77777777" w:rsidR="008D5AD0" w:rsidRDefault="008D5AD0">
            <w:r>
              <w:rPr>
                <w:rFonts w:ascii="Times" w:hAnsi="Times"/>
              </w:rPr>
              <w:t>0.233</w:t>
            </w:r>
          </w:p>
        </w:tc>
      </w:tr>
    </w:tbl>
    <w:p w14:paraId="25846EE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3B2C2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9E48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4157F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D8EAB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B025B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A4F8FD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F0CB44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C3FBF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EAD6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A99D0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2BC124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9D503B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1BAC37" w14:textId="77777777" w:rsidR="008D5AD0" w:rsidRDefault="008D5AD0">
            <w:r>
              <w:rPr>
                <w:rFonts w:ascii="Times" w:hAnsi="Times"/>
              </w:rPr>
              <w:t>15.827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AAB070" w14:textId="4655F8E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439D1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A4A8F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3DC28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51DA41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2E9C7F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68669" w14:textId="77777777" w:rsidR="008D5AD0" w:rsidRDefault="008D5AD0">
            <w:r>
              <w:rPr>
                <w:rFonts w:ascii="Times" w:hAnsi="Times"/>
              </w:rPr>
              <w:t>-2.415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CF2E8E" w14:textId="77777777" w:rsidR="008D5AD0" w:rsidRDefault="008D5AD0">
            <w:r>
              <w:rPr>
                <w:rFonts w:ascii="Times" w:hAnsi="Times"/>
              </w:rPr>
              <w:t>0.254</w:t>
            </w:r>
          </w:p>
        </w:tc>
      </w:tr>
      <w:tr w:rsidR="008D5AD0" w14:paraId="31946BB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1BAD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C8D589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4B497E7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343610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0ABFAE" w14:textId="77777777" w:rsidR="008D5AD0" w:rsidRDefault="008D5AD0">
            <w:r>
              <w:rPr>
                <w:rFonts w:ascii="Times" w:hAnsi="Times"/>
              </w:rPr>
              <w:t>-2.640</w:t>
            </w:r>
          </w:p>
        </w:tc>
        <w:tc>
          <w:tcPr>
            <w:tcW w:w="1247" w:type="dxa"/>
          </w:tcPr>
          <w:p w14:paraId="04685513" w14:textId="77777777" w:rsidR="008D5AD0" w:rsidRDefault="008D5AD0">
            <w:r>
              <w:rPr>
                <w:rFonts w:ascii="Times" w:hAnsi="Times"/>
              </w:rPr>
              <w:t>0.134</w:t>
            </w:r>
          </w:p>
        </w:tc>
      </w:tr>
    </w:tbl>
    <w:p w14:paraId="25F5B6C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7CD03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70F17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EB420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511FC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3CB3D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DE4B24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05390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6AA6E1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90C2A8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88745D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3970A25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984B3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8AB199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CBFB49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3573E04C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</w:tr>
    </w:tbl>
    <w:p w14:paraId="31115E04" w14:textId="77777777" w:rsidR="008D5AD0" w:rsidRDefault="008D5AD0"/>
    <w:p w14:paraId="02509AF2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954E11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8B097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4B615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2CD8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F39C6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C48FC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CBEBF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28C23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89A53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C3D2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6D6431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95A2F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F58142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6CA60E" w14:textId="77777777" w:rsidR="008D5AD0" w:rsidRDefault="008D5AD0">
            <w:r>
              <w:rPr>
                <w:rFonts w:ascii="Times" w:hAnsi="Times"/>
              </w:rPr>
              <w:t>16.341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2B4246" w14:textId="2E93077E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DF3B9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7FF1F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734BE2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32CFD4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5BD0BB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63722C" w14:textId="77777777" w:rsidR="008D5AD0" w:rsidRDefault="008D5AD0">
            <w:r>
              <w:rPr>
                <w:rFonts w:ascii="Times" w:hAnsi="Times"/>
              </w:rPr>
              <w:t>2.415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1FCC77" w14:textId="77777777" w:rsidR="008D5AD0" w:rsidRDefault="008D5AD0">
            <w:r>
              <w:rPr>
                <w:rFonts w:ascii="Times" w:hAnsi="Times"/>
              </w:rPr>
              <w:t>0.254</w:t>
            </w:r>
          </w:p>
        </w:tc>
      </w:tr>
      <w:tr w:rsidR="008D5AD0" w14:paraId="05A710B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A2D20F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562529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DC3452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1CFD787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8C1E90" w14:textId="77777777" w:rsidR="008D5AD0" w:rsidRDefault="008D5AD0">
            <w:r>
              <w:rPr>
                <w:rFonts w:ascii="Times" w:hAnsi="Times"/>
              </w:rPr>
              <w:t>-0.418</w:t>
            </w:r>
          </w:p>
        </w:tc>
        <w:tc>
          <w:tcPr>
            <w:tcW w:w="1247" w:type="dxa"/>
          </w:tcPr>
          <w:p w14:paraId="537D36A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7539A68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99D01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B7808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C9DCD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2AB16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E4690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38FF7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596AB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60806C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2B65B5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E9AC9E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7D68755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512E1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58C60B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8B273C0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710F9232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</w:tr>
    </w:tbl>
    <w:p w14:paraId="2B6A30BF" w14:textId="77777777" w:rsidR="008D5AD0" w:rsidRDefault="008D5AD0"/>
    <w:p w14:paraId="455DBB0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CA7251A" w14:textId="49225683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7</w:t>
      </w:r>
    </w:p>
    <w:p w14:paraId="33475CF1" w14:textId="77777777" w:rsidR="008D5AD0" w:rsidRDefault="008D5AD0"/>
    <w:p w14:paraId="53C5653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6C7C1E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0D0BE0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6657C4" w14:textId="31365969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41D16C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24566C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A4AE5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C100B9" w14:textId="518F7D56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422153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84317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6A67EA" w14:textId="29BF69B3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1C6C892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79FC6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9D57168" w14:textId="77777777" w:rsidR="008D5AD0" w:rsidRDefault="008D5AD0">
            <w:r>
              <w:rPr>
                <w:rFonts w:ascii="Times" w:hAnsi="Times"/>
              </w:rPr>
              <w:t>0.451</w:t>
            </w:r>
          </w:p>
        </w:tc>
      </w:tr>
    </w:tbl>
    <w:p w14:paraId="0AD5BBD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6E4D5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93DC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7D349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6842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17BDB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D67D4F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92196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8B978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CEA87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20EAE4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DFFF9F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5E6BF4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60266A" w14:textId="77777777" w:rsidR="008D5AD0" w:rsidRDefault="008D5AD0">
            <w:r>
              <w:rPr>
                <w:rFonts w:ascii="Times" w:hAnsi="Times"/>
              </w:rPr>
              <w:t>9.963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AE81E1" w14:textId="0518F5C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0C0D92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5524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7106D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1DFFA8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E5DCF8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5B0990" w14:textId="77777777" w:rsidR="008D5AD0" w:rsidRDefault="008D5AD0">
            <w:r>
              <w:rPr>
                <w:rFonts w:ascii="Times" w:hAnsi="Times"/>
              </w:rPr>
              <w:t>2.300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8A8945" w14:textId="77777777" w:rsidR="008D5AD0" w:rsidRDefault="008D5AD0">
            <w:r>
              <w:rPr>
                <w:rFonts w:ascii="Times" w:hAnsi="Times"/>
              </w:rPr>
              <w:t>0.346</w:t>
            </w:r>
          </w:p>
        </w:tc>
      </w:tr>
      <w:tr w:rsidR="008D5AD0" w14:paraId="0A238EF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56C89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5B120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CEFB45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8A5B6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E1A0B6" w14:textId="77777777" w:rsidR="008D5AD0" w:rsidRDefault="008D5AD0">
            <w:r>
              <w:rPr>
                <w:rFonts w:ascii="Times" w:hAnsi="Times"/>
              </w:rPr>
              <w:t>1.380</w:t>
            </w:r>
          </w:p>
        </w:tc>
        <w:tc>
          <w:tcPr>
            <w:tcW w:w="1247" w:type="dxa"/>
          </w:tcPr>
          <w:p w14:paraId="58DF509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113078F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814FC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9D706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EDDCA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61C0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DEF97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79BDEC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24FCC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21895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761879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9595A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1C39E94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1BE0C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DF2D25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D3D9C8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2856925E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74B72D6B" w14:textId="77777777" w:rsidR="008D5AD0" w:rsidRDefault="008D5AD0"/>
    <w:p w14:paraId="32565FE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6A9E87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252CC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4855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0CBBE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903FE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F0CF0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43CD6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2CFF8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4E9F0D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6F01A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E7B4C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CC51C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52AD5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D0F192" w14:textId="77777777" w:rsidR="008D5AD0" w:rsidRDefault="008D5AD0">
            <w:r>
              <w:rPr>
                <w:rFonts w:ascii="Times" w:hAnsi="Times"/>
              </w:rPr>
              <w:t>13.827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D03765" w14:textId="1D59684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9A6EF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CA199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447E62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B16F35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043CF6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A39B2F" w14:textId="77777777" w:rsidR="008D5AD0" w:rsidRDefault="008D5AD0">
            <w:r>
              <w:rPr>
                <w:rFonts w:ascii="Times" w:hAnsi="Times"/>
              </w:rPr>
              <w:t>-2.300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85309D" w14:textId="77777777" w:rsidR="008D5AD0" w:rsidRDefault="008D5AD0">
            <w:r>
              <w:rPr>
                <w:rFonts w:ascii="Times" w:hAnsi="Times"/>
              </w:rPr>
              <w:t>0.346</w:t>
            </w:r>
          </w:p>
        </w:tc>
      </w:tr>
      <w:tr w:rsidR="008D5AD0" w14:paraId="584CABA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39DE6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16463F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91D280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455CD5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107132C" w14:textId="77777777" w:rsidR="008D5AD0" w:rsidRDefault="008D5AD0">
            <w:r>
              <w:rPr>
                <w:rFonts w:ascii="Times" w:hAnsi="Times"/>
              </w:rPr>
              <w:t>-0.873</w:t>
            </w:r>
          </w:p>
        </w:tc>
        <w:tc>
          <w:tcPr>
            <w:tcW w:w="1247" w:type="dxa"/>
          </w:tcPr>
          <w:p w14:paraId="177756E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1063506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00C03B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0FAA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0AD85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1B58C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29A0D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358A8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F7526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20375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7F838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FA6099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3E41623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B4F699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922EB3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16846F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71E3766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6D60F4D9" w14:textId="77777777" w:rsidR="008D5AD0" w:rsidRDefault="008D5AD0"/>
    <w:p w14:paraId="2D96249B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27810901" w14:textId="78D20EFE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8</w:t>
      </w:r>
    </w:p>
    <w:p w14:paraId="1C433C11" w14:textId="77777777" w:rsidR="008D5AD0" w:rsidRDefault="008D5AD0"/>
    <w:p w14:paraId="5A6408D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AB40C3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5BA5AB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447B21" w14:textId="58A14A6E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349E31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0D37B2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B99DA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E26B35" w14:textId="032EF7B7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4B2023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BB9E6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B97DE9" w14:textId="0B3BE676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1BAF354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B10B02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A42471F" w14:textId="77777777" w:rsidR="008D5AD0" w:rsidRDefault="008D5AD0">
            <w:r>
              <w:rPr>
                <w:rFonts w:ascii="Times" w:hAnsi="Times"/>
              </w:rPr>
              <w:t>0.700</w:t>
            </w:r>
          </w:p>
        </w:tc>
      </w:tr>
    </w:tbl>
    <w:p w14:paraId="2B9B7D1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1F6C2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19EF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0CE5B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D6635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DFF1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1FB9D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297EE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125DDC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A2E74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8F95AB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D72CD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D9E65B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720A1" w14:textId="77777777" w:rsidR="008D5AD0" w:rsidRDefault="008D5AD0">
            <w:r>
              <w:rPr>
                <w:rFonts w:ascii="Times" w:hAnsi="Times"/>
              </w:rPr>
              <w:t>6.893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5B85B8" w14:textId="7CD484A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F5E78E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B8FCF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CD975A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3428B1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09F5B3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23C759" w14:textId="77777777" w:rsidR="008D5AD0" w:rsidRDefault="008D5AD0">
            <w:r>
              <w:rPr>
                <w:rFonts w:ascii="Times" w:hAnsi="Times"/>
              </w:rPr>
              <w:t>3.381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A3436D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07FAF0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5016C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8664E7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D9A386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63089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4DA2E9" w14:textId="77777777" w:rsidR="008D5AD0" w:rsidRDefault="008D5AD0">
            <w:r>
              <w:rPr>
                <w:rFonts w:ascii="Times" w:hAnsi="Times"/>
              </w:rPr>
              <w:t>0.899</w:t>
            </w:r>
          </w:p>
        </w:tc>
        <w:tc>
          <w:tcPr>
            <w:tcW w:w="1247" w:type="dxa"/>
          </w:tcPr>
          <w:p w14:paraId="2E6F898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0F9B6D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BDB4F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E87B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CD069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838FF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38171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6BD27A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76B90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A4B21C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51A5FA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593E71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</w:tr>
      <w:tr w:rsidR="008D5AD0" w14:paraId="02347B1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1A6164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B1132E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39BBCD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38E69D7C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3263AB94" w14:textId="77777777" w:rsidR="008D5AD0" w:rsidRDefault="008D5AD0"/>
    <w:p w14:paraId="34BA0E6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0C77AC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27592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BD29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E1DF9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4AA24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41621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5C67A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00D84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9A65C4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8DA41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DD6D4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B65C51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005E40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2C9A62" w14:textId="77777777" w:rsidR="008D5AD0" w:rsidRDefault="008D5AD0">
            <w:r>
              <w:rPr>
                <w:rFonts w:ascii="Times" w:hAnsi="Times"/>
              </w:rPr>
              <w:t>10.032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2B9956" w14:textId="7445838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4108A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2EAFC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1AA15E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D437B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027F3B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D7CF75" w14:textId="77777777" w:rsidR="008D5AD0" w:rsidRDefault="008D5AD0">
            <w:r>
              <w:rPr>
                <w:rFonts w:ascii="Times" w:hAnsi="Times"/>
              </w:rPr>
              <w:t>-3.381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3EA36E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7939B2C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9978A6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A5CC71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A0CCEA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E1F9E3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3C3AE0" w14:textId="77777777" w:rsidR="008D5AD0" w:rsidRDefault="008D5AD0">
            <w:r>
              <w:rPr>
                <w:rFonts w:ascii="Times" w:hAnsi="Times"/>
              </w:rPr>
              <w:t>-2.545</w:t>
            </w:r>
          </w:p>
        </w:tc>
        <w:tc>
          <w:tcPr>
            <w:tcW w:w="1247" w:type="dxa"/>
          </w:tcPr>
          <w:p w14:paraId="48AB932B" w14:textId="77777777" w:rsidR="008D5AD0" w:rsidRDefault="008D5AD0">
            <w:r>
              <w:rPr>
                <w:rFonts w:ascii="Times" w:hAnsi="Times"/>
              </w:rPr>
              <w:t>0.177</w:t>
            </w:r>
          </w:p>
        </w:tc>
      </w:tr>
    </w:tbl>
    <w:p w14:paraId="358BAA0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C5AE4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06713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32E87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0CAC4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3A805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2379EC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0FDE7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D6F858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01EB6A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B0F1C3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</w:tr>
      <w:tr w:rsidR="008D5AD0" w14:paraId="540881B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AD3297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E96BCF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D99E91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21A50DA0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656584CD" w14:textId="77777777" w:rsidR="008D5AD0" w:rsidRDefault="008D5AD0"/>
    <w:p w14:paraId="02A48A36" w14:textId="226A1333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7D56F60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027A6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2894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C2BCB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CE5D7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E5A0A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505C5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0F3484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1E471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2B61E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56D0DE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978175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4E30CE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B33DBA" w14:textId="77777777" w:rsidR="008D5AD0" w:rsidRDefault="008D5AD0">
            <w:r>
              <w:rPr>
                <w:rFonts w:ascii="Times" w:hAnsi="Times"/>
              </w:rPr>
              <w:t>-0.247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54022F" w14:textId="77777777" w:rsidR="008D5AD0" w:rsidRDefault="008D5AD0">
            <w:r>
              <w:rPr>
                <w:rFonts w:ascii="Times" w:hAnsi="Times"/>
              </w:rPr>
              <w:t>0.805</w:t>
            </w:r>
          </w:p>
        </w:tc>
      </w:tr>
      <w:tr w:rsidR="008D5AD0" w14:paraId="7F244D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D217D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8EF85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398115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19CC36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BBF555" w14:textId="77777777" w:rsidR="008D5AD0" w:rsidRDefault="008D5AD0">
            <w:r>
              <w:rPr>
                <w:rFonts w:ascii="Times" w:hAnsi="Times"/>
              </w:rPr>
              <w:t>-0.762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BF7CD1" w14:textId="77777777" w:rsidR="008D5AD0" w:rsidRDefault="008D5AD0">
            <w:r>
              <w:rPr>
                <w:rFonts w:ascii="Times" w:hAnsi="Times"/>
              </w:rPr>
              <w:t>0.446</w:t>
            </w:r>
          </w:p>
        </w:tc>
      </w:tr>
      <w:tr w:rsidR="008D5AD0" w14:paraId="160AB3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CF059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16798D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41EE31" w14:textId="77777777" w:rsidR="008D5AD0" w:rsidRDefault="008D5AD0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5B8AB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E5822C" w14:textId="77777777" w:rsidR="008D5AD0" w:rsidRDefault="008D5AD0">
            <w:r>
              <w:rPr>
                <w:rFonts w:ascii="Times" w:hAnsi="Times"/>
              </w:rPr>
              <w:t>-0.880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BF96D9" w14:textId="77777777" w:rsidR="008D5AD0" w:rsidRDefault="008D5AD0">
            <w:r>
              <w:rPr>
                <w:rFonts w:ascii="Times" w:hAnsi="Times"/>
              </w:rPr>
              <w:t>0.379</w:t>
            </w:r>
          </w:p>
        </w:tc>
      </w:tr>
      <w:tr w:rsidR="008D5AD0" w14:paraId="6C4F84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966B2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99B5F3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E5EBA5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8DCD8A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13149B" w14:textId="77777777" w:rsidR="008D5AD0" w:rsidRDefault="008D5AD0">
            <w:r>
              <w:rPr>
                <w:rFonts w:ascii="Times" w:hAnsi="Times"/>
              </w:rPr>
              <w:t>0.516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80A403E" w14:textId="77777777" w:rsidR="008D5AD0" w:rsidRDefault="008D5AD0">
            <w:r>
              <w:rPr>
                <w:rFonts w:ascii="Times" w:hAnsi="Times"/>
              </w:rPr>
              <w:t>0.606</w:t>
            </w:r>
          </w:p>
        </w:tc>
      </w:tr>
      <w:tr w:rsidR="008D5AD0" w14:paraId="0B2C70B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A3DD9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78B3CF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96F0C1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9EECCF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EFB316" w14:textId="77777777" w:rsidR="008D5AD0" w:rsidRDefault="008D5AD0">
            <w:r>
              <w:rPr>
                <w:rFonts w:ascii="Times" w:hAnsi="Times"/>
              </w:rPr>
              <w:t>2.255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B656C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  <w:tr w:rsidR="008D5AD0" w14:paraId="6EC9C9D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EC83C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875F34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5C0A70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09152B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7E1273" w14:textId="77777777" w:rsidR="008D5AD0" w:rsidRDefault="008D5AD0">
            <w:r>
              <w:rPr>
                <w:rFonts w:ascii="Times" w:hAnsi="Times"/>
              </w:rPr>
              <w:t>2.167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969B1F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  <w:tr w:rsidR="008D5AD0" w14:paraId="00069D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50B47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8FD99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95966D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B87DC7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E459D" w14:textId="77777777" w:rsidR="008D5AD0" w:rsidRDefault="008D5AD0">
            <w:r>
              <w:rPr>
                <w:rFonts w:ascii="Times" w:hAnsi="Times"/>
              </w:rPr>
              <w:t>0.182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81577F" w14:textId="77777777" w:rsidR="008D5AD0" w:rsidRDefault="008D5AD0">
            <w:r>
              <w:rPr>
                <w:rFonts w:ascii="Times" w:hAnsi="Times"/>
              </w:rPr>
              <w:t>0.856</w:t>
            </w:r>
          </w:p>
        </w:tc>
      </w:tr>
      <w:tr w:rsidR="008D5AD0" w14:paraId="44DAA8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D7BC3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5D2D9B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AB5258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82C2BA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751B5C" w14:textId="77777777" w:rsidR="008D5AD0" w:rsidRDefault="008D5AD0">
            <w:r>
              <w:rPr>
                <w:rFonts w:ascii="Times" w:hAnsi="Times"/>
              </w:rPr>
              <w:t>0.736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A75E55" w14:textId="77777777" w:rsidR="008D5AD0" w:rsidRDefault="008D5AD0">
            <w:r>
              <w:rPr>
                <w:rFonts w:ascii="Times" w:hAnsi="Times"/>
              </w:rPr>
              <w:t>0.462</w:t>
            </w:r>
          </w:p>
        </w:tc>
      </w:tr>
      <w:tr w:rsidR="008D5AD0" w14:paraId="5E86625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7BB39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478FA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C1C43F" w14:textId="77777777" w:rsidR="008D5AD0" w:rsidRDefault="008D5AD0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926BEC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42F7B5" w14:textId="77777777" w:rsidR="008D5AD0" w:rsidRDefault="008D5AD0">
            <w:r>
              <w:rPr>
                <w:rFonts w:ascii="Times" w:hAnsi="Times"/>
              </w:rPr>
              <w:t>-1.790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258C5A" w14:textId="77777777" w:rsidR="008D5AD0" w:rsidRDefault="008D5AD0">
            <w:r>
              <w:rPr>
                <w:rFonts w:ascii="Times" w:hAnsi="Times"/>
              </w:rPr>
              <w:t>0.074</w:t>
            </w:r>
          </w:p>
        </w:tc>
      </w:tr>
      <w:tr w:rsidR="008D5AD0" w14:paraId="46304EB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77710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37258E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A88B88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FDBD2B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4EEF85" w14:textId="77777777" w:rsidR="008D5AD0" w:rsidRDefault="008D5AD0">
            <w:r>
              <w:rPr>
                <w:rFonts w:ascii="Times" w:hAnsi="Times"/>
              </w:rPr>
              <w:t>0.408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476D13" w14:textId="77777777" w:rsidR="008D5AD0" w:rsidRDefault="008D5AD0">
            <w:r>
              <w:rPr>
                <w:rFonts w:ascii="Times" w:hAnsi="Times"/>
              </w:rPr>
              <w:t>0.684</w:t>
            </w:r>
          </w:p>
        </w:tc>
      </w:tr>
      <w:tr w:rsidR="008D5AD0" w14:paraId="0AB90A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49848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6DD6AF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D1AE6C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1D3D94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01029" w14:textId="77777777" w:rsidR="008D5AD0" w:rsidRDefault="008D5AD0">
            <w:r>
              <w:rPr>
                <w:rFonts w:ascii="Times" w:hAnsi="Times"/>
              </w:rPr>
              <w:t>0.954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08D3FB" w14:textId="77777777" w:rsidR="008D5AD0" w:rsidRDefault="008D5AD0">
            <w:r>
              <w:rPr>
                <w:rFonts w:ascii="Times" w:hAnsi="Times"/>
              </w:rPr>
              <w:t>0.340</w:t>
            </w:r>
          </w:p>
        </w:tc>
      </w:tr>
      <w:tr w:rsidR="008D5AD0" w14:paraId="1D07ED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E49ED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E1378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2D9E29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19743F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D5732" w14:textId="77777777" w:rsidR="008D5AD0" w:rsidRDefault="008D5AD0">
            <w:r>
              <w:rPr>
                <w:rFonts w:ascii="Times" w:hAnsi="Times"/>
              </w:rPr>
              <w:t>1.336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570FD9" w14:textId="77777777" w:rsidR="008D5AD0" w:rsidRDefault="008D5AD0">
            <w:r>
              <w:rPr>
                <w:rFonts w:ascii="Times" w:hAnsi="Times"/>
              </w:rPr>
              <w:t>0.182</w:t>
            </w:r>
          </w:p>
        </w:tc>
      </w:tr>
      <w:tr w:rsidR="008D5AD0" w14:paraId="68E5C85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2555A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53408E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E06879" w14:textId="77777777" w:rsidR="008D5AD0" w:rsidRDefault="008D5AD0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14981D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C662E" w14:textId="77777777" w:rsidR="008D5AD0" w:rsidRDefault="008D5AD0">
            <w:r>
              <w:rPr>
                <w:rFonts w:ascii="Times" w:hAnsi="Times"/>
              </w:rPr>
              <w:t>-2.294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88BDCB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</w:tr>
      <w:tr w:rsidR="008D5AD0" w14:paraId="31328A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44C41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24AA6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AA4D1F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5D62F9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AAB396" w14:textId="77777777" w:rsidR="008D5AD0" w:rsidRDefault="008D5AD0">
            <w:r>
              <w:rPr>
                <w:rFonts w:ascii="Times" w:hAnsi="Times"/>
              </w:rPr>
              <w:t>0.613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B86620" w14:textId="77777777" w:rsidR="008D5AD0" w:rsidRDefault="008D5AD0">
            <w:r>
              <w:rPr>
                <w:rFonts w:ascii="Times" w:hAnsi="Times"/>
              </w:rPr>
              <w:t>0.540</w:t>
            </w:r>
          </w:p>
        </w:tc>
      </w:tr>
      <w:tr w:rsidR="008D5AD0" w14:paraId="0F670F0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0893D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1D8976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2F373A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66913A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DE19F0" w14:textId="77777777" w:rsidR="008D5AD0" w:rsidRDefault="008D5AD0">
            <w:r>
              <w:rPr>
                <w:rFonts w:ascii="Times" w:hAnsi="Times"/>
              </w:rPr>
              <w:t>-0.795</w:t>
            </w:r>
          </w:p>
        </w:tc>
        <w:tc>
          <w:tcPr>
            <w:tcW w:w="1247" w:type="dxa"/>
          </w:tcPr>
          <w:p w14:paraId="2195EB0D" w14:textId="77777777" w:rsidR="008D5AD0" w:rsidRDefault="008D5AD0">
            <w:r>
              <w:rPr>
                <w:rFonts w:ascii="Times" w:hAnsi="Times"/>
              </w:rPr>
              <w:t>0.427</w:t>
            </w:r>
          </w:p>
        </w:tc>
      </w:tr>
    </w:tbl>
    <w:p w14:paraId="7FB7D64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43F0E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A3789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56382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B547A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8B761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96F099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10A8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5496C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AE779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2EE760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</w:tr>
      <w:tr w:rsidR="008D5AD0" w14:paraId="0F3B0D0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CFDD2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638E83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5F08AA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6EDC29C3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676FDB06" w14:textId="77777777" w:rsidR="008D5AD0" w:rsidRDefault="008D5AD0"/>
    <w:p w14:paraId="3EB7600B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1C89C31" w14:textId="5793086F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hybrid strategy, synergy 10</w:t>
      </w:r>
    </w:p>
    <w:p w14:paraId="081CBC60" w14:textId="77777777" w:rsidR="008D5AD0" w:rsidRDefault="008D5AD0"/>
    <w:p w14:paraId="517367AC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35D162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5B5C7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28B210" w14:textId="32BEA23A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43D0FF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49B9E2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C2360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A01105" w14:textId="1B8A5BC2" w:rsidR="008D5AD0" w:rsidRDefault="0065566E">
            <w:r>
              <w:rPr>
                <w:rFonts w:ascii="Times" w:hAnsi="Times"/>
              </w:rPr>
              <w:t>1152</w:t>
            </w:r>
          </w:p>
        </w:tc>
      </w:tr>
      <w:tr w:rsidR="008D5AD0" w14:paraId="515DE8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343C9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056E1C" w14:textId="14191B6E" w:rsidR="008D5AD0" w:rsidRDefault="0065566E">
            <w:r>
              <w:rPr>
                <w:rFonts w:ascii="Times" w:hAnsi="Times"/>
              </w:rPr>
              <w:t>14</w:t>
            </w:r>
          </w:p>
        </w:tc>
      </w:tr>
      <w:tr w:rsidR="008D5AD0" w14:paraId="431B78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AA8EAF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D4BE19F" w14:textId="77777777" w:rsidR="008D5AD0" w:rsidRDefault="008D5AD0">
            <w:r>
              <w:rPr>
                <w:rFonts w:ascii="Times" w:hAnsi="Times"/>
              </w:rPr>
              <w:t>0.536</w:t>
            </w:r>
          </w:p>
        </w:tc>
      </w:tr>
    </w:tbl>
    <w:p w14:paraId="0FE36FF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C452D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4AA3C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79F5B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D440F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CC917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4F90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01DB4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52BF2C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EC55C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A3D9C9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E6BEB9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2F9CB9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C0CB2" w14:textId="77777777" w:rsidR="008D5AD0" w:rsidRDefault="008D5AD0">
            <w:r>
              <w:rPr>
                <w:rFonts w:ascii="Times" w:hAnsi="Times"/>
              </w:rPr>
              <w:t>8.094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9FD7F0" w14:textId="17F4A98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9FC6C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0D4EA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8F2366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DEBE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5EEFD5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2370BC" w14:textId="77777777" w:rsidR="008D5AD0" w:rsidRDefault="008D5AD0">
            <w:r>
              <w:rPr>
                <w:rFonts w:ascii="Times" w:hAnsi="Times"/>
              </w:rPr>
              <w:t>3.899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A8922B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</w:tr>
      <w:tr w:rsidR="008D5AD0" w14:paraId="6ED1D95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3D9D9D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86C0F6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A54527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5AD450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8FF787" w14:textId="77777777" w:rsidR="008D5AD0" w:rsidRDefault="008D5AD0">
            <w:r>
              <w:rPr>
                <w:rFonts w:ascii="Times" w:hAnsi="Times"/>
              </w:rPr>
              <w:t>1.592</w:t>
            </w:r>
          </w:p>
        </w:tc>
        <w:tc>
          <w:tcPr>
            <w:tcW w:w="1247" w:type="dxa"/>
          </w:tcPr>
          <w:p w14:paraId="7317B042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038C117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1D4C2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86A58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88CE5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61809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8F845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77BD6B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40A5D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7956F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C72C1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EB2F22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7FA0B57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4E9CAA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105924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385FD7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6BC1A9EC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</w:tr>
    </w:tbl>
    <w:p w14:paraId="535DDA36" w14:textId="77777777" w:rsidR="008D5AD0" w:rsidRDefault="008D5AD0"/>
    <w:p w14:paraId="528936F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50D6F8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1A16F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7D505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EC9A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0BF00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0411E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2F070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2DA862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DF851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39889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38F75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75CEB3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8779CD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587FF9" w14:textId="77777777" w:rsidR="008D5AD0" w:rsidRDefault="008D5AD0">
            <w:r>
              <w:rPr>
                <w:rFonts w:ascii="Times" w:hAnsi="Times"/>
              </w:rPr>
              <w:t>12.642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322669" w14:textId="7DCDF2F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AB36C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57AC4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7984D9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EA5D3D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07AFEC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4C481" w14:textId="77777777" w:rsidR="008D5AD0" w:rsidRDefault="008D5AD0">
            <w:r>
              <w:rPr>
                <w:rFonts w:ascii="Times" w:hAnsi="Times"/>
              </w:rPr>
              <w:t>-3.899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237103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</w:tr>
      <w:tr w:rsidR="008D5AD0" w14:paraId="17DDFB3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050F16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497FB6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B56905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8AC10D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1D0090" w14:textId="77777777" w:rsidR="008D5AD0" w:rsidRDefault="008D5AD0">
            <w:r>
              <w:rPr>
                <w:rFonts w:ascii="Times" w:hAnsi="Times"/>
              </w:rPr>
              <w:t>-2.318</w:t>
            </w:r>
          </w:p>
        </w:tc>
        <w:tc>
          <w:tcPr>
            <w:tcW w:w="1247" w:type="dxa"/>
          </w:tcPr>
          <w:p w14:paraId="5DAB836E" w14:textId="77777777" w:rsidR="008D5AD0" w:rsidRDefault="008D5AD0">
            <w:r>
              <w:rPr>
                <w:rFonts w:ascii="Times" w:hAnsi="Times"/>
              </w:rPr>
              <w:t>0.330</w:t>
            </w:r>
          </w:p>
        </w:tc>
      </w:tr>
    </w:tbl>
    <w:p w14:paraId="39FA2D5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2F9B5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A93DD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B62A8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8AA3E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BEE8E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0912D8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BFF85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A752BE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1DF66C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837E4E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1DD33BA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C8D9BC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9D9FB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0536CD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</w:tcPr>
          <w:p w14:paraId="2C14321D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</w:tr>
    </w:tbl>
    <w:p w14:paraId="4BA37910" w14:textId="77777777" w:rsidR="008D5AD0" w:rsidRDefault="008D5AD0"/>
    <w:p w14:paraId="59683207" w14:textId="79B3F0D1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0D5420D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E0015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7DB4D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8EC3C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F90A3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911C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B010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63B41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42AE4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4FEA6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DF4D7A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C0AAC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226206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17251F" w14:textId="77777777" w:rsidR="008D5AD0" w:rsidRDefault="008D5AD0">
            <w:r>
              <w:rPr>
                <w:rFonts w:ascii="Times" w:hAnsi="Times"/>
              </w:rPr>
              <w:t>-0.293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F7DECB" w14:textId="77777777" w:rsidR="008D5AD0" w:rsidRDefault="008D5AD0">
            <w:r>
              <w:rPr>
                <w:rFonts w:ascii="Times" w:hAnsi="Times"/>
              </w:rPr>
              <w:t>0.770</w:t>
            </w:r>
          </w:p>
        </w:tc>
      </w:tr>
      <w:tr w:rsidR="008D5AD0" w14:paraId="33C559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9FB68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2ADD45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7773B0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DF5B1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E7371B" w14:textId="77777777" w:rsidR="008D5AD0" w:rsidRDefault="008D5AD0">
            <w:r>
              <w:rPr>
                <w:rFonts w:ascii="Times" w:hAnsi="Times"/>
              </w:rPr>
              <w:t>-1.709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39DC4D" w14:textId="77777777" w:rsidR="008D5AD0" w:rsidRDefault="008D5AD0">
            <w:r>
              <w:rPr>
                <w:rFonts w:ascii="Times" w:hAnsi="Times"/>
              </w:rPr>
              <w:t>0.088</w:t>
            </w:r>
          </w:p>
        </w:tc>
      </w:tr>
      <w:tr w:rsidR="008D5AD0" w14:paraId="07A7180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067F8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582315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46B4D2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93AE1D" w14:textId="77777777" w:rsidR="008D5AD0" w:rsidRDefault="008D5AD0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8B4F80" w14:textId="77777777" w:rsidR="008D5AD0" w:rsidRDefault="008D5AD0">
            <w:r>
              <w:rPr>
                <w:rFonts w:ascii="Times" w:hAnsi="Times"/>
              </w:rPr>
              <w:t>6.032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75A77C" w14:textId="69396A6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039D56D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510E5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A11FD7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4F3FF7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55BDCB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F177F" w14:textId="77777777" w:rsidR="008D5AD0" w:rsidRDefault="008D5AD0">
            <w:r>
              <w:rPr>
                <w:rFonts w:ascii="Times" w:hAnsi="Times"/>
              </w:rPr>
              <w:t>-0.815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153BA2" w14:textId="77777777" w:rsidR="008D5AD0" w:rsidRDefault="008D5AD0">
            <w:r>
              <w:rPr>
                <w:rFonts w:ascii="Times" w:hAnsi="Times"/>
              </w:rPr>
              <w:t>0.415</w:t>
            </w:r>
          </w:p>
        </w:tc>
      </w:tr>
      <w:tr w:rsidR="008D5AD0" w14:paraId="609A72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188D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EB2FD4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96A470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2F6761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9DD678" w14:textId="77777777" w:rsidR="008D5AD0" w:rsidRDefault="008D5AD0">
            <w:r>
              <w:rPr>
                <w:rFonts w:ascii="Times" w:hAnsi="Times"/>
              </w:rPr>
              <w:t>1.762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399873" w14:textId="77777777" w:rsidR="008D5AD0" w:rsidRDefault="008D5AD0">
            <w:r>
              <w:rPr>
                <w:rFonts w:ascii="Times" w:hAnsi="Times"/>
              </w:rPr>
              <w:t>0.078</w:t>
            </w:r>
          </w:p>
        </w:tc>
      </w:tr>
      <w:tr w:rsidR="008D5AD0" w14:paraId="28A209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20F8C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4B23A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661CEE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70C9B4" w14:textId="77777777" w:rsidR="008D5AD0" w:rsidRDefault="008D5AD0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F6BFCE" w14:textId="77777777" w:rsidR="008D5AD0" w:rsidRDefault="008D5AD0">
            <w:r>
              <w:rPr>
                <w:rFonts w:ascii="Times" w:hAnsi="Times"/>
              </w:rPr>
              <w:t>4.706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290B45" w14:textId="5956DFF2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D8B61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606AA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E85192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8E4434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DB439A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BD3413" w14:textId="77777777" w:rsidR="008D5AD0" w:rsidRDefault="008D5AD0">
            <w:r>
              <w:rPr>
                <w:rFonts w:ascii="Times" w:hAnsi="Times"/>
              </w:rPr>
              <w:t>-0.715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83A187" w14:textId="77777777" w:rsidR="008D5AD0" w:rsidRDefault="008D5AD0">
            <w:r>
              <w:rPr>
                <w:rFonts w:ascii="Times" w:hAnsi="Times"/>
              </w:rPr>
              <w:t>0.475</w:t>
            </w:r>
          </w:p>
        </w:tc>
      </w:tr>
      <w:tr w:rsidR="008D5AD0" w14:paraId="50B267B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CDBE5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0ABA96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4D6D2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21753" w14:textId="77777777" w:rsidR="008D5AD0" w:rsidRDefault="008D5AD0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5873F" w14:textId="77777777" w:rsidR="008D5AD0" w:rsidRDefault="008D5AD0">
            <w:r>
              <w:rPr>
                <w:rFonts w:ascii="Times" w:hAnsi="Times"/>
              </w:rPr>
              <w:t>5.196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B2494A" w14:textId="798B2E2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3F49BF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41841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743693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5E7A4C" w14:textId="77777777" w:rsidR="008D5AD0" w:rsidRDefault="008D5AD0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8687BB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11EDC5" w14:textId="77777777" w:rsidR="008D5AD0" w:rsidRDefault="008D5AD0">
            <w:r>
              <w:rPr>
                <w:rFonts w:ascii="Times" w:hAnsi="Times"/>
              </w:rPr>
              <w:t>-2.394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DB7A6E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</w:tr>
      <w:tr w:rsidR="008D5AD0" w14:paraId="049D7A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10099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4C4B1B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EA2A91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6FDBC2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4E8E93" w14:textId="77777777" w:rsidR="008D5AD0" w:rsidRDefault="008D5AD0">
            <w:r>
              <w:rPr>
                <w:rFonts w:ascii="Times" w:hAnsi="Times"/>
              </w:rPr>
              <w:t>-1.854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C062DD" w14:textId="77777777" w:rsidR="008D5AD0" w:rsidRDefault="008D5AD0">
            <w:r>
              <w:rPr>
                <w:rFonts w:ascii="Times" w:hAnsi="Times"/>
              </w:rPr>
              <w:t>0.064</w:t>
            </w:r>
          </w:p>
        </w:tc>
      </w:tr>
      <w:tr w:rsidR="008D5AD0" w14:paraId="188BE96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6C70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1CC8A8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4AC5F2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8CAD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AE34A" w14:textId="77777777" w:rsidR="008D5AD0" w:rsidRDefault="008D5AD0">
            <w:r>
              <w:rPr>
                <w:rFonts w:ascii="Times" w:hAnsi="Times"/>
              </w:rPr>
              <w:t>-1.271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DE5C69" w14:textId="77777777" w:rsidR="008D5AD0" w:rsidRDefault="008D5AD0">
            <w:r>
              <w:rPr>
                <w:rFonts w:ascii="Times" w:hAnsi="Times"/>
              </w:rPr>
              <w:t>0.204</w:t>
            </w:r>
          </w:p>
        </w:tc>
      </w:tr>
      <w:tr w:rsidR="008D5AD0" w14:paraId="2E39F6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861CA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057B99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636303" w14:textId="77777777" w:rsidR="008D5AD0" w:rsidRDefault="008D5AD0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DA6066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B12210" w14:textId="77777777" w:rsidR="008D5AD0" w:rsidRDefault="008D5AD0">
            <w:r>
              <w:rPr>
                <w:rFonts w:ascii="Times" w:hAnsi="Times"/>
              </w:rPr>
              <w:t>-2.098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74A710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</w:tr>
      <w:tr w:rsidR="008D5AD0" w14:paraId="4E70A5B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AC463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0F7BCF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0D9263" w14:textId="77777777" w:rsidR="008D5AD0" w:rsidRDefault="008D5AD0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B5AB6C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7DFE57" w14:textId="77777777" w:rsidR="008D5AD0" w:rsidRDefault="008D5AD0">
            <w:r>
              <w:rPr>
                <w:rFonts w:ascii="Times" w:hAnsi="Times"/>
              </w:rPr>
              <w:t>-2.201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931A9C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</w:tr>
      <w:tr w:rsidR="008D5AD0" w14:paraId="1C58492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2915B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5E12AE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FF6FB6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D4C1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0C15CD" w14:textId="77777777" w:rsidR="008D5AD0" w:rsidRDefault="008D5AD0">
            <w:r>
              <w:rPr>
                <w:rFonts w:ascii="Times" w:hAnsi="Times"/>
              </w:rPr>
              <w:t>-1.344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AD02FC" w14:textId="77777777" w:rsidR="008D5AD0" w:rsidRDefault="008D5AD0">
            <w:r>
              <w:rPr>
                <w:rFonts w:ascii="Times" w:hAnsi="Times"/>
              </w:rPr>
              <w:t>0.179</w:t>
            </w:r>
          </w:p>
        </w:tc>
      </w:tr>
      <w:tr w:rsidR="008D5AD0" w14:paraId="556B2BC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1FB323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C221AD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92BE71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A0E8AA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0AA603" w14:textId="77777777" w:rsidR="008D5AD0" w:rsidRDefault="008D5AD0">
            <w:r>
              <w:rPr>
                <w:rFonts w:ascii="Times" w:hAnsi="Times"/>
              </w:rPr>
              <w:t>-1.602</w:t>
            </w:r>
          </w:p>
        </w:tc>
        <w:tc>
          <w:tcPr>
            <w:tcW w:w="1247" w:type="dxa"/>
          </w:tcPr>
          <w:p w14:paraId="398F9C47" w14:textId="77777777" w:rsidR="008D5AD0" w:rsidRDefault="008D5AD0">
            <w:r>
              <w:rPr>
                <w:rFonts w:ascii="Times" w:hAnsi="Times"/>
              </w:rPr>
              <w:t>0.109</w:t>
            </w:r>
          </w:p>
        </w:tc>
      </w:tr>
    </w:tbl>
    <w:p w14:paraId="0B7C59C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FA194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C8CD5E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F6B1A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09DFA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D60C4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FD4703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CCA4C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D9A7E1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0A30D1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FF7FBF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722DD49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3E2DAA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EB3AAA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369195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477BC47D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</w:tr>
    </w:tbl>
    <w:p w14:paraId="63407A64" w14:textId="77777777" w:rsidR="008D5AD0" w:rsidRDefault="008D5AD0"/>
    <w:p w14:paraId="31AD3EE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F67A213" w14:textId="0E9628F0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1</w:t>
      </w:r>
    </w:p>
    <w:p w14:paraId="05C19B6E" w14:textId="77777777" w:rsidR="008D5AD0" w:rsidRDefault="008D5AD0"/>
    <w:p w14:paraId="6F748D5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55F669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89C6C7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F0D322" w14:textId="17AF115B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E06C03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3B18CB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F9954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E0974A" w14:textId="1C276359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5B368CC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382AC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CE30E5" w14:textId="0FAE4C86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7C50FC3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6C42C2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EDE96EE" w14:textId="77777777" w:rsidR="008D5AD0" w:rsidRDefault="008D5AD0">
            <w:r>
              <w:rPr>
                <w:rFonts w:ascii="Times" w:hAnsi="Times"/>
              </w:rPr>
              <w:t>0.674</w:t>
            </w:r>
          </w:p>
        </w:tc>
      </w:tr>
    </w:tbl>
    <w:p w14:paraId="49E9401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C6339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4DB3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E2EE8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E66F9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52C71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ABDCA0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3BACD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D336A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9D26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20FB8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81E141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AB6B8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49100E" w14:textId="77777777" w:rsidR="008D5AD0" w:rsidRDefault="008D5AD0">
            <w:r>
              <w:rPr>
                <w:rFonts w:ascii="Times" w:hAnsi="Times"/>
              </w:rPr>
              <w:t>9.218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F9C625" w14:textId="648B23A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A95ECC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7E5B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7FAAF3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DFA0E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FEB365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34E808" w14:textId="77777777" w:rsidR="008D5AD0" w:rsidRDefault="008D5AD0">
            <w:r>
              <w:rPr>
                <w:rFonts w:ascii="Times" w:hAnsi="Times"/>
              </w:rPr>
              <w:t>0.444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B6598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2D7AB9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4A992D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73284F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DE2F40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C767D8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E788C9" w14:textId="77777777" w:rsidR="008D5AD0" w:rsidRDefault="008D5AD0">
            <w:r>
              <w:rPr>
                <w:rFonts w:ascii="Times" w:hAnsi="Times"/>
              </w:rPr>
              <w:t>0.983</w:t>
            </w:r>
          </w:p>
        </w:tc>
        <w:tc>
          <w:tcPr>
            <w:tcW w:w="1247" w:type="dxa"/>
          </w:tcPr>
          <w:p w14:paraId="53774D2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6DF3C5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6845C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1B9A9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05A44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7B744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28D51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9A3D1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E439F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903A91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23A4B7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72EABB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14DD2BA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CA0D70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166FF63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6067F0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</w:tcPr>
          <w:p w14:paraId="6880161C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03E08CB3" w14:textId="77777777" w:rsidR="008D5AD0" w:rsidRDefault="008D5AD0"/>
    <w:p w14:paraId="58825923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BA270B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3A45A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CA6CD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BDC6C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7F77E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27372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7AA38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E0A19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82266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3D2E3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23AEFA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C9E56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532A46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89A1E3" w14:textId="77777777" w:rsidR="008D5AD0" w:rsidRDefault="008D5AD0">
            <w:r>
              <w:rPr>
                <w:rFonts w:ascii="Times" w:hAnsi="Times"/>
              </w:rPr>
              <w:t>8.453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144EDD" w14:textId="763133C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5C2FE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C229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B5F277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23941F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F661C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10B939" w14:textId="77777777" w:rsidR="008D5AD0" w:rsidRDefault="008D5AD0">
            <w:r>
              <w:rPr>
                <w:rFonts w:ascii="Times" w:hAnsi="Times"/>
              </w:rPr>
              <w:t>-0.444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9E9B9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3E4722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498A2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AEF0AE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541EDA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304A4B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9EE275" w14:textId="77777777" w:rsidR="008D5AD0" w:rsidRDefault="008D5AD0">
            <w:r>
              <w:rPr>
                <w:rFonts w:ascii="Times" w:hAnsi="Times"/>
              </w:rPr>
              <w:t>0.665</w:t>
            </w:r>
          </w:p>
        </w:tc>
        <w:tc>
          <w:tcPr>
            <w:tcW w:w="1247" w:type="dxa"/>
          </w:tcPr>
          <w:p w14:paraId="136279B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DFCABC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63EE4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57723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C5C8A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E8CC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B5A676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759B7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C9CC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C736E0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1119C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5D462B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0B0F4F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7ED786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302EED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852671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</w:tcPr>
          <w:p w14:paraId="1220B012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65585526" w14:textId="77777777" w:rsidR="008D5AD0" w:rsidRDefault="008D5AD0"/>
    <w:p w14:paraId="418733D7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BFAD4ED" w14:textId="2EB06E60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2</w:t>
      </w:r>
    </w:p>
    <w:p w14:paraId="70C75845" w14:textId="77777777" w:rsidR="008D5AD0" w:rsidRDefault="008D5AD0"/>
    <w:p w14:paraId="2A92368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643467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3AC279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F41B01" w14:textId="6297BA87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BCB6ED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6C6D09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BA9C2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0465EA" w14:textId="2B8A200B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21CDC7A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3D4A8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613226" w14:textId="251ABE07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2DEB4A8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702DA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094220E" w14:textId="77777777" w:rsidR="008D5AD0" w:rsidRDefault="008D5AD0">
            <w:r>
              <w:rPr>
                <w:rFonts w:ascii="Times" w:hAnsi="Times"/>
              </w:rPr>
              <w:t>0.383</w:t>
            </w:r>
          </w:p>
        </w:tc>
      </w:tr>
    </w:tbl>
    <w:p w14:paraId="3696F5E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DB663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64AF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ABDDB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668B6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DDB6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D7167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85024F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6640F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250D3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77AED9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7B8E74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14C6E4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1EEF00" w14:textId="77777777" w:rsidR="008D5AD0" w:rsidRDefault="008D5AD0">
            <w:r>
              <w:rPr>
                <w:rFonts w:ascii="Times" w:hAnsi="Times"/>
              </w:rPr>
              <w:t>13.619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C38221" w14:textId="4E83B880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6EC80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B337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52003A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DF62E6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E1E36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DCCCAA" w14:textId="77777777" w:rsidR="008D5AD0" w:rsidRDefault="008D5AD0">
            <w:r>
              <w:rPr>
                <w:rFonts w:ascii="Times" w:hAnsi="Times"/>
              </w:rPr>
              <w:t>2.199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EA47A16" w14:textId="77777777" w:rsidR="008D5AD0" w:rsidRDefault="008D5AD0">
            <w:r>
              <w:rPr>
                <w:rFonts w:ascii="Times" w:hAnsi="Times"/>
              </w:rPr>
              <w:t>0.450</w:t>
            </w:r>
          </w:p>
        </w:tc>
      </w:tr>
      <w:tr w:rsidR="008D5AD0" w14:paraId="479CB75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9FD09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69CDFA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0FC145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76388D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6453D0" w14:textId="77777777" w:rsidR="008D5AD0" w:rsidRDefault="008D5AD0">
            <w:r>
              <w:rPr>
                <w:rFonts w:ascii="Times" w:hAnsi="Times"/>
              </w:rPr>
              <w:t>-1.154</w:t>
            </w:r>
          </w:p>
        </w:tc>
        <w:tc>
          <w:tcPr>
            <w:tcW w:w="1247" w:type="dxa"/>
          </w:tcPr>
          <w:p w14:paraId="65F01D3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2327CF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1697B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EFF8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1B37E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3BA65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69AEF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F5A08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B2603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23067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BBBD4E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5A040B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0FE1E06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FFC6F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8153F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7E0669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17C8DD63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6769B2AA" w14:textId="77777777" w:rsidR="008D5AD0" w:rsidRDefault="008D5AD0"/>
    <w:p w14:paraId="5CF82442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693E58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223C5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D90E9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11603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A5020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4AF36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76BE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A2C9C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824FA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5BB24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D33738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A289F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F54E54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CABBF1" w14:textId="77777777" w:rsidR="008D5AD0" w:rsidRDefault="008D5AD0">
            <w:r>
              <w:rPr>
                <w:rFonts w:ascii="Times" w:hAnsi="Times"/>
              </w:rPr>
              <w:t>12.879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98D4B5" w14:textId="64D1088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12AA9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ABA73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9EBB4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141742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CD01A9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C5A38F" w14:textId="77777777" w:rsidR="008D5AD0" w:rsidRDefault="008D5AD0">
            <w:r>
              <w:rPr>
                <w:rFonts w:ascii="Times" w:hAnsi="Times"/>
              </w:rPr>
              <w:t>-2.199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209CC3" w14:textId="77777777" w:rsidR="008D5AD0" w:rsidRDefault="008D5AD0">
            <w:r>
              <w:rPr>
                <w:rFonts w:ascii="Times" w:hAnsi="Times"/>
              </w:rPr>
              <w:t>0.450</w:t>
            </w:r>
          </w:p>
        </w:tc>
      </w:tr>
      <w:tr w:rsidR="008D5AD0" w14:paraId="62EB6D4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B18F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DF408B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BBEB6A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430FF4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C80AAA" w14:textId="77777777" w:rsidR="008D5AD0" w:rsidRDefault="008D5AD0">
            <w:r>
              <w:rPr>
                <w:rFonts w:ascii="Times" w:hAnsi="Times"/>
              </w:rPr>
              <w:t>-2.540</w:t>
            </w:r>
          </w:p>
        </w:tc>
        <w:tc>
          <w:tcPr>
            <w:tcW w:w="1247" w:type="dxa"/>
          </w:tcPr>
          <w:p w14:paraId="414DDB86" w14:textId="77777777" w:rsidR="008D5AD0" w:rsidRDefault="008D5AD0">
            <w:r>
              <w:rPr>
                <w:rFonts w:ascii="Times" w:hAnsi="Times"/>
              </w:rPr>
              <w:t>0.180</w:t>
            </w:r>
          </w:p>
        </w:tc>
      </w:tr>
    </w:tbl>
    <w:p w14:paraId="7CCB650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85078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F0890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C59B3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DFBC3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441E7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30C9BA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36CFE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D18CD4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493A9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16A6C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7CD93FD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5BB6CF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512FA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9D07EE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76462A7F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35734F75" w14:textId="77777777" w:rsidR="008D5AD0" w:rsidRDefault="008D5AD0"/>
    <w:p w14:paraId="7EA103B1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91FAC95" w14:textId="3095D1DE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3</w:t>
      </w:r>
    </w:p>
    <w:p w14:paraId="1F2C7393" w14:textId="77777777" w:rsidR="008D5AD0" w:rsidRDefault="008D5AD0"/>
    <w:p w14:paraId="075A7EA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5B9CBF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3315B18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3D2DA3D" w14:textId="14BA6577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0B144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404F38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48315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994095" w14:textId="116CE9C0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29032F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2AB1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ECFF19" w14:textId="0CBC5FFD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0A93569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4FD33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3673CC6" w14:textId="77777777" w:rsidR="008D5AD0" w:rsidRDefault="008D5AD0">
            <w:r>
              <w:rPr>
                <w:rFonts w:ascii="Times" w:hAnsi="Times"/>
              </w:rPr>
              <w:t>0.321</w:t>
            </w:r>
          </w:p>
        </w:tc>
      </w:tr>
    </w:tbl>
    <w:p w14:paraId="516CBBF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165DC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73AA8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2C96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D62B2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420E6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F1E5F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ACE8A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13C2B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C4584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C1408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194834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F3CFCD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77CE4E" w14:textId="77777777" w:rsidR="008D5AD0" w:rsidRDefault="008D5AD0">
            <w:r>
              <w:rPr>
                <w:rFonts w:ascii="Times" w:hAnsi="Times"/>
              </w:rPr>
              <w:t>14.452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325037" w14:textId="0FF245A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04E4F0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602E7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E4894B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73BCD7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205F99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02734" w14:textId="77777777" w:rsidR="008D5AD0" w:rsidRDefault="008D5AD0">
            <w:r>
              <w:rPr>
                <w:rFonts w:ascii="Times" w:hAnsi="Times"/>
              </w:rPr>
              <w:t>-0.369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ECDFB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628D63F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73BD06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CB71D70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F154F7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554433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262269" w14:textId="77777777" w:rsidR="008D5AD0" w:rsidRDefault="008D5AD0">
            <w:r>
              <w:rPr>
                <w:rFonts w:ascii="Times" w:hAnsi="Times"/>
              </w:rPr>
              <w:t>0.751</w:t>
            </w:r>
          </w:p>
        </w:tc>
        <w:tc>
          <w:tcPr>
            <w:tcW w:w="1247" w:type="dxa"/>
          </w:tcPr>
          <w:p w14:paraId="0C02CD5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541033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90E91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262A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2B0E3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CAF0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63FDD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16293E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F5838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C3110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03A18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15F51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669F1D8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DD0A07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A9D59E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74F20D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1676CCE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013C573B" w14:textId="77777777" w:rsidR="008D5AD0" w:rsidRDefault="008D5AD0"/>
    <w:p w14:paraId="02EB12B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F3A4E6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83D6F3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DF7D4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D6F26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DA86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D2CC7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F9CE0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6217F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BF7DB0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E1463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4F514C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E959E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EEB36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654A90" w14:textId="77777777" w:rsidR="008D5AD0" w:rsidRDefault="008D5AD0">
            <w:r>
              <w:rPr>
                <w:rFonts w:ascii="Times" w:hAnsi="Times"/>
              </w:rPr>
              <w:t>10.817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EA4F7B" w14:textId="0AE355B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780AB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998D7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D5728A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97DD4A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1152D3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A334B4" w14:textId="77777777" w:rsidR="008D5AD0" w:rsidRDefault="008D5AD0">
            <w:r>
              <w:rPr>
                <w:rFonts w:ascii="Times" w:hAnsi="Times"/>
              </w:rPr>
              <w:t>0.369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29C53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7D8453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E5052C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837DA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78F4DF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56CA48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9AF9A1" w14:textId="77777777" w:rsidR="008D5AD0" w:rsidRDefault="008D5AD0">
            <w:r>
              <w:rPr>
                <w:rFonts w:ascii="Times" w:hAnsi="Times"/>
              </w:rPr>
              <w:t>0.960</w:t>
            </w:r>
          </w:p>
        </w:tc>
        <w:tc>
          <w:tcPr>
            <w:tcW w:w="1247" w:type="dxa"/>
          </w:tcPr>
          <w:p w14:paraId="78678EA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7EE3C01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A4D10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4C46C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43609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DE1C3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EE194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D21BF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7F49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2A306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8EFD69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9C8EDE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74662F7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2C7FD8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57018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DE1B8AA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2775FC8B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0F37F9AB" w14:textId="77777777" w:rsidR="008D5AD0" w:rsidRDefault="008D5AD0"/>
    <w:p w14:paraId="05F7E544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583488F" w14:textId="7DB438E7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4</w:t>
      </w:r>
    </w:p>
    <w:p w14:paraId="78838C68" w14:textId="77777777" w:rsidR="008D5AD0" w:rsidRDefault="008D5AD0"/>
    <w:p w14:paraId="69AE78A6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655776B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306A1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71E800" w14:textId="3A2EB3E0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DE3792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4CDF69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65CDF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9BB79B" w14:textId="6986A7F7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4474D12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DAB7A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C486D1" w14:textId="658A2000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27DA951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08874B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DF3AA57" w14:textId="77777777" w:rsidR="008D5AD0" w:rsidRDefault="008D5AD0">
            <w:r>
              <w:rPr>
                <w:rFonts w:ascii="Times" w:hAnsi="Times"/>
              </w:rPr>
              <w:t>0.222</w:t>
            </w:r>
          </w:p>
        </w:tc>
      </w:tr>
    </w:tbl>
    <w:p w14:paraId="0797344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DAB51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BD713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AD3A9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AED85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ADDDF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282EB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94AC8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7A752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56ADB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529142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9B53AA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E57BEE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D016F9" w14:textId="77777777" w:rsidR="008D5AD0" w:rsidRDefault="008D5AD0">
            <w:r>
              <w:rPr>
                <w:rFonts w:ascii="Times" w:hAnsi="Times"/>
              </w:rPr>
              <w:t>18.385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0E5388" w14:textId="5A3684D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26104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1AF77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42A15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1F34BB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36C040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7A3AAF" w14:textId="77777777" w:rsidR="008D5AD0" w:rsidRDefault="008D5AD0">
            <w:r>
              <w:rPr>
                <w:rFonts w:ascii="Times" w:hAnsi="Times"/>
              </w:rPr>
              <w:t>-2.293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A0079" w14:textId="77777777" w:rsidR="008D5AD0" w:rsidRDefault="008D5AD0">
            <w:r>
              <w:rPr>
                <w:rFonts w:ascii="Times" w:hAnsi="Times"/>
              </w:rPr>
              <w:t>0.353</w:t>
            </w:r>
          </w:p>
        </w:tc>
      </w:tr>
      <w:tr w:rsidR="008D5AD0" w14:paraId="03E3387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F074E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5FDEA9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EDDC87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31E66E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61FD6D" w14:textId="77777777" w:rsidR="008D5AD0" w:rsidRDefault="008D5AD0">
            <w:r>
              <w:rPr>
                <w:rFonts w:ascii="Times" w:hAnsi="Times"/>
              </w:rPr>
              <w:t>-2.058</w:t>
            </w:r>
          </w:p>
        </w:tc>
        <w:tc>
          <w:tcPr>
            <w:tcW w:w="1247" w:type="dxa"/>
          </w:tcPr>
          <w:p w14:paraId="394414EA" w14:textId="77777777" w:rsidR="008D5AD0" w:rsidRDefault="008D5AD0">
            <w:r>
              <w:rPr>
                <w:rFonts w:ascii="Times" w:hAnsi="Times"/>
              </w:rPr>
              <w:t>0.639</w:t>
            </w:r>
          </w:p>
        </w:tc>
      </w:tr>
    </w:tbl>
    <w:p w14:paraId="3EF8FBF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02FFF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E67C4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39C7C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B28C1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B523E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8BB5D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5E726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5918F7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1F9352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639798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</w:tr>
      <w:tr w:rsidR="008D5AD0" w14:paraId="21D93CB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709D15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B1EBD4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B0CDF9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</w:tcPr>
          <w:p w14:paraId="4BDABEDF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25FA1750" w14:textId="77777777" w:rsidR="008D5AD0" w:rsidRDefault="008D5AD0"/>
    <w:p w14:paraId="065D16B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C3CCB8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75736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591FF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AF38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CC9A5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49ECD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0F1FB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5415B4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EDB33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C5C9C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DA3C3F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4600C6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987522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D284F2" w14:textId="77777777" w:rsidR="008D5AD0" w:rsidRDefault="008D5AD0">
            <w:r>
              <w:rPr>
                <w:rFonts w:ascii="Times" w:hAnsi="Times"/>
              </w:rPr>
              <w:t>11.107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4331D3" w14:textId="4293134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8033B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51039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04733B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C56610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E96687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0F2668" w14:textId="77777777" w:rsidR="008D5AD0" w:rsidRDefault="008D5AD0">
            <w:r>
              <w:rPr>
                <w:rFonts w:ascii="Times" w:hAnsi="Times"/>
              </w:rPr>
              <w:t>2.293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4123B2" w14:textId="77777777" w:rsidR="008D5AD0" w:rsidRDefault="008D5AD0">
            <w:r>
              <w:rPr>
                <w:rFonts w:ascii="Times" w:hAnsi="Times"/>
              </w:rPr>
              <w:t>0.353</w:t>
            </w:r>
          </w:p>
        </w:tc>
      </w:tr>
      <w:tr w:rsidR="008D5AD0" w14:paraId="74C9175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F02338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80418D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5F80D5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DE5793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D28755" w14:textId="77777777" w:rsidR="008D5AD0" w:rsidRDefault="008D5AD0">
            <w:r>
              <w:rPr>
                <w:rFonts w:ascii="Times" w:hAnsi="Times"/>
              </w:rPr>
              <w:t>-0.489</w:t>
            </w:r>
          </w:p>
        </w:tc>
        <w:tc>
          <w:tcPr>
            <w:tcW w:w="1247" w:type="dxa"/>
          </w:tcPr>
          <w:p w14:paraId="0E9E950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19276D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782117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E531E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B9308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88A12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9B791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46098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E605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68F2E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8F8545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F86C5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</w:tr>
      <w:tr w:rsidR="008D5AD0" w14:paraId="70A28D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8BBB3A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E88A7A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153EC4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</w:tcPr>
          <w:p w14:paraId="1915B3E1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272C09CE" w14:textId="77777777" w:rsidR="008D5AD0" w:rsidRDefault="008D5AD0"/>
    <w:p w14:paraId="3C927F93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630C69A" w14:textId="351D354C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5</w:t>
      </w:r>
    </w:p>
    <w:p w14:paraId="183FAF21" w14:textId="77777777" w:rsidR="008D5AD0" w:rsidRDefault="008D5AD0"/>
    <w:p w14:paraId="5E2E4CC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143FBD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36C45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21D5AE" w14:textId="15912F0D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0F34DF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73F96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C072D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01A5B9" w14:textId="580F1AB1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7434A1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76F27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41039E" w14:textId="54D20FF9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09A023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220166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408332D" w14:textId="77777777" w:rsidR="008D5AD0" w:rsidRDefault="008D5AD0">
            <w:r>
              <w:rPr>
                <w:rFonts w:ascii="Times" w:hAnsi="Times"/>
              </w:rPr>
              <w:t>0.261</w:t>
            </w:r>
          </w:p>
        </w:tc>
      </w:tr>
    </w:tbl>
    <w:p w14:paraId="5F775EF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2502F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84398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A092B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285A2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187FC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EA28A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25FC62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CBB65B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3BB4B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90C1B2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63B51D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27DF26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A85E77" w14:textId="77777777" w:rsidR="008D5AD0" w:rsidRDefault="008D5AD0">
            <w:r>
              <w:rPr>
                <w:rFonts w:ascii="Times" w:hAnsi="Times"/>
              </w:rPr>
              <w:t>16.516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3CD4C4" w14:textId="787281D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20EBDB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C3A7A9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7DF3E3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01F6B3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62037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B2520" w14:textId="77777777" w:rsidR="008D5AD0" w:rsidRDefault="008D5AD0">
            <w:r>
              <w:rPr>
                <w:rFonts w:ascii="Times" w:hAnsi="Times"/>
              </w:rPr>
              <w:t>-0.180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3C081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4E73A2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91A07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FC53CBC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B7D3F0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4A574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034EBB" w14:textId="77777777" w:rsidR="008D5AD0" w:rsidRDefault="008D5AD0">
            <w:r>
              <w:rPr>
                <w:rFonts w:ascii="Times" w:hAnsi="Times"/>
              </w:rPr>
              <w:t>-0.607</w:t>
            </w:r>
          </w:p>
        </w:tc>
        <w:tc>
          <w:tcPr>
            <w:tcW w:w="1247" w:type="dxa"/>
          </w:tcPr>
          <w:p w14:paraId="57F0332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5ADF17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0FA7B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14FDC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99BA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B645D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A31F7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AF09A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6A9A6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B2C5A6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5555C9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C8C9C0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</w:tr>
      <w:tr w:rsidR="008D5AD0" w14:paraId="6651AD9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B60181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08A014D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60CEF8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11F104CB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667D95DB" w14:textId="77777777" w:rsidR="008D5AD0" w:rsidRDefault="008D5AD0"/>
    <w:p w14:paraId="7AEAD323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DB2EB1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F8BD9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F1911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591BD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8DEF5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235CC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AA3FE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61D742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982A1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151B1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BCBD89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C0007F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DFC5CE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B43620" w14:textId="77777777" w:rsidR="008D5AD0" w:rsidRDefault="008D5AD0">
            <w:r>
              <w:rPr>
                <w:rFonts w:ascii="Times" w:hAnsi="Times"/>
              </w:rPr>
              <w:t>12.222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8D1C47" w14:textId="27B61E9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AAA8B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7C0B7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1AAE0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9545DD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A61E1B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DDBE29" w14:textId="77777777" w:rsidR="008D5AD0" w:rsidRDefault="008D5AD0">
            <w:r>
              <w:rPr>
                <w:rFonts w:ascii="Times" w:hAnsi="Times"/>
              </w:rPr>
              <w:t>0.180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D5084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C804F4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BC5816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02CCAC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72C46A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6E5FFDC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0955D3D" w14:textId="77777777" w:rsidR="008D5AD0" w:rsidRDefault="008D5AD0">
            <w:r>
              <w:rPr>
                <w:rFonts w:ascii="Times" w:hAnsi="Times"/>
              </w:rPr>
              <w:t>-0.464</w:t>
            </w:r>
          </w:p>
        </w:tc>
        <w:tc>
          <w:tcPr>
            <w:tcW w:w="1247" w:type="dxa"/>
          </w:tcPr>
          <w:p w14:paraId="4D26971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16F7BB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966DE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EAED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9430E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252EC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80D48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48869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74529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921BE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44BEEA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5CDC9E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</w:tr>
      <w:tr w:rsidR="008D5AD0" w14:paraId="2874139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0412DC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85E117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19193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33E9B93C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0820EEDD" w14:textId="77777777" w:rsidR="008D5AD0" w:rsidRDefault="008D5AD0"/>
    <w:p w14:paraId="2171F8CC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C6CF77E" w14:textId="2B095E43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6</w:t>
      </w:r>
    </w:p>
    <w:p w14:paraId="5B5F855F" w14:textId="77777777" w:rsidR="008D5AD0" w:rsidRDefault="008D5AD0"/>
    <w:p w14:paraId="7A8C7D3A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AAD139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ECF40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D5ECC3" w14:textId="4CC41F4D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E8CB63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07A808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ED164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7D6C14" w14:textId="6F384D96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4C1F1B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5B943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519071" w14:textId="199CB005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31CBED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5E10B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3B56AB9" w14:textId="77777777" w:rsidR="008D5AD0" w:rsidRDefault="008D5AD0">
            <w:r>
              <w:rPr>
                <w:rFonts w:ascii="Times" w:hAnsi="Times"/>
              </w:rPr>
              <w:t>0.513</w:t>
            </w:r>
          </w:p>
        </w:tc>
      </w:tr>
    </w:tbl>
    <w:p w14:paraId="7773C28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7EA318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FB045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E37B1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F50AC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A3DF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1915B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63ACD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67BA2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7C0E0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33A6B3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8EC751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81414C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B2D667" w14:textId="77777777" w:rsidR="008D5AD0" w:rsidRDefault="008D5AD0">
            <w:r>
              <w:rPr>
                <w:rFonts w:ascii="Times" w:hAnsi="Times"/>
              </w:rPr>
              <w:t>10.413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D8066F" w14:textId="10CC6B01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69BFC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056CE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2F7DA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F4889A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292501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7D85E3" w14:textId="77777777" w:rsidR="008D5AD0" w:rsidRDefault="008D5AD0">
            <w:r>
              <w:rPr>
                <w:rFonts w:ascii="Times" w:hAnsi="Times"/>
              </w:rPr>
              <w:t>3.353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8605DE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5BC9EE4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933899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31D7FF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381452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7080F3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0FF173" w14:textId="77777777" w:rsidR="008D5AD0" w:rsidRDefault="008D5AD0">
            <w:r>
              <w:rPr>
                <w:rFonts w:ascii="Times" w:hAnsi="Times"/>
              </w:rPr>
              <w:t>0.639</w:t>
            </w:r>
          </w:p>
        </w:tc>
        <w:tc>
          <w:tcPr>
            <w:tcW w:w="1247" w:type="dxa"/>
          </w:tcPr>
          <w:p w14:paraId="03AE965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CC70AD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2677E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AF8776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0AAB2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5AC9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CC305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1DDC6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7F22F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C8DDB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8AF2A3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8B1628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6CB925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408E81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BDA815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AE5F7BC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735DB36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15CF5671" w14:textId="77777777" w:rsidR="008D5AD0" w:rsidRDefault="008D5AD0"/>
    <w:p w14:paraId="4E33E41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37C3668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B76F7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405C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2E1FF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8D4FA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34817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8ACD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EBADC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CF270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06756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D33780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051B2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F00926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9BF06A" w14:textId="77777777" w:rsidR="008D5AD0" w:rsidRDefault="008D5AD0">
            <w:r>
              <w:rPr>
                <w:rFonts w:ascii="Times" w:hAnsi="Times"/>
              </w:rPr>
              <w:t>11.478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62E4DA" w14:textId="49530D5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05AD7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E376A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4D0D23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FDD168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574684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391795" w14:textId="77777777" w:rsidR="008D5AD0" w:rsidRDefault="008D5AD0">
            <w:r>
              <w:rPr>
                <w:rFonts w:ascii="Times" w:hAnsi="Times"/>
              </w:rPr>
              <w:t>-3.353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4AA2F8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5F2FFA8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7F8776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093297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E6769D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6141D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28FAE0" w14:textId="77777777" w:rsidR="008D5AD0" w:rsidRDefault="008D5AD0">
            <w:r>
              <w:rPr>
                <w:rFonts w:ascii="Times" w:hAnsi="Times"/>
              </w:rPr>
              <w:t>-1.570</w:t>
            </w:r>
          </w:p>
        </w:tc>
        <w:tc>
          <w:tcPr>
            <w:tcW w:w="1247" w:type="dxa"/>
          </w:tcPr>
          <w:p w14:paraId="422D4EAC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EAA989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CC107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AC64E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A86E9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A6EA2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70AD9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6A8EFB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41CF5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C29A0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95C3FB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8C3A64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2ACCDE5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A01DE3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B75C97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6800EB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55F81F12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107B740C" w14:textId="77777777" w:rsidR="008D5AD0" w:rsidRDefault="008D5AD0"/>
    <w:p w14:paraId="6B1FB72A" w14:textId="01F1FEA4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3AC2B90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C35D5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41E5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15731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ED379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7B37F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F8FFF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E3EE32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A21388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54E0B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3DA37A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B52E61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0F56A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93A37E" w14:textId="77777777" w:rsidR="008D5AD0" w:rsidRDefault="008D5AD0">
            <w:r>
              <w:rPr>
                <w:rFonts w:ascii="Times" w:hAnsi="Times"/>
              </w:rPr>
              <w:t>0.587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F41D9F" w14:textId="77777777" w:rsidR="008D5AD0" w:rsidRDefault="008D5AD0">
            <w:r>
              <w:rPr>
                <w:rFonts w:ascii="Times" w:hAnsi="Times"/>
              </w:rPr>
              <w:t>0.557</w:t>
            </w:r>
          </w:p>
        </w:tc>
      </w:tr>
      <w:tr w:rsidR="008D5AD0" w14:paraId="351ABE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83404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44DEF2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29C1E1" w14:textId="77777777" w:rsidR="008D5AD0" w:rsidRDefault="008D5AD0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FFB804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436524" w14:textId="77777777" w:rsidR="008D5AD0" w:rsidRDefault="008D5AD0">
            <w:r>
              <w:rPr>
                <w:rFonts w:ascii="Times" w:hAnsi="Times"/>
              </w:rPr>
              <w:t>-3.162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8C014D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</w:tr>
      <w:tr w:rsidR="008D5AD0" w14:paraId="31EB04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F962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32323B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BDE828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8047DB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518A2F" w14:textId="77777777" w:rsidR="008D5AD0" w:rsidRDefault="008D5AD0">
            <w:r>
              <w:rPr>
                <w:rFonts w:ascii="Times" w:hAnsi="Times"/>
              </w:rPr>
              <w:t>-0.894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2ED696" w14:textId="77777777" w:rsidR="008D5AD0" w:rsidRDefault="008D5AD0">
            <w:r>
              <w:rPr>
                <w:rFonts w:ascii="Times" w:hAnsi="Times"/>
              </w:rPr>
              <w:t>0.372</w:t>
            </w:r>
          </w:p>
        </w:tc>
      </w:tr>
      <w:tr w:rsidR="008D5AD0" w14:paraId="0EBE91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08F12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71B64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8278BD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5EA0FB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2B17A" w14:textId="77777777" w:rsidR="008D5AD0" w:rsidRDefault="008D5AD0">
            <w:r>
              <w:rPr>
                <w:rFonts w:ascii="Times" w:hAnsi="Times"/>
              </w:rPr>
              <w:t>-0.397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6F4532" w14:textId="77777777" w:rsidR="008D5AD0" w:rsidRDefault="008D5AD0">
            <w:r>
              <w:rPr>
                <w:rFonts w:ascii="Times" w:hAnsi="Times"/>
              </w:rPr>
              <w:t>0.692</w:t>
            </w:r>
          </w:p>
        </w:tc>
      </w:tr>
      <w:tr w:rsidR="008D5AD0" w14:paraId="576A66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F3767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13BD97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5D4350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EC3ED6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336B5D" w14:textId="77777777" w:rsidR="008D5AD0" w:rsidRDefault="008D5AD0">
            <w:r>
              <w:rPr>
                <w:rFonts w:ascii="Times" w:hAnsi="Times"/>
              </w:rPr>
              <w:t>2.892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AA9D8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</w:tr>
      <w:tr w:rsidR="008D5AD0" w14:paraId="4890F6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FBDAA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0128B8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83D6B6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D0E2FA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A06903" w14:textId="77777777" w:rsidR="008D5AD0" w:rsidRDefault="008D5AD0">
            <w:r>
              <w:rPr>
                <w:rFonts w:ascii="Times" w:hAnsi="Times"/>
              </w:rPr>
              <w:t>3.962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E969E9" w14:textId="66DC4FD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0D3566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5F747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02DF8D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470F99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2E1F4C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7381B8" w14:textId="77777777" w:rsidR="008D5AD0" w:rsidRDefault="008D5AD0">
            <w:r>
              <w:rPr>
                <w:rFonts w:ascii="Times" w:hAnsi="Times"/>
              </w:rPr>
              <w:t>0.058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446B41" w14:textId="77777777" w:rsidR="008D5AD0" w:rsidRDefault="008D5AD0">
            <w:r>
              <w:rPr>
                <w:rFonts w:ascii="Times" w:hAnsi="Times"/>
              </w:rPr>
              <w:t>0.954</w:t>
            </w:r>
          </w:p>
        </w:tc>
      </w:tr>
      <w:tr w:rsidR="008D5AD0" w14:paraId="440F0A1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A5C92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2328E6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E4D4E6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85120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DCFCBB" w14:textId="77777777" w:rsidR="008D5AD0" w:rsidRDefault="008D5AD0">
            <w:r>
              <w:rPr>
                <w:rFonts w:ascii="Times" w:hAnsi="Times"/>
              </w:rPr>
              <w:t>4.619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D89669" w14:textId="5C0A786F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C482A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030D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21B02A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7024C3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3EF6B9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8C05A7" w14:textId="77777777" w:rsidR="008D5AD0" w:rsidRDefault="008D5AD0">
            <w:r>
              <w:rPr>
                <w:rFonts w:ascii="Times" w:hAnsi="Times"/>
              </w:rPr>
              <w:t>-1.130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C1A79E" w14:textId="77777777" w:rsidR="008D5AD0" w:rsidRDefault="008D5AD0">
            <w:r>
              <w:rPr>
                <w:rFonts w:ascii="Times" w:hAnsi="Times"/>
              </w:rPr>
              <w:t>0.259</w:t>
            </w:r>
          </w:p>
        </w:tc>
      </w:tr>
      <w:tr w:rsidR="008D5AD0" w14:paraId="627C4D8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7A54C6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6FE85F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327B1F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AA42B4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CDE9B3" w14:textId="77777777" w:rsidR="008D5AD0" w:rsidRDefault="008D5AD0">
            <w:r>
              <w:rPr>
                <w:rFonts w:ascii="Times" w:hAnsi="Times"/>
              </w:rPr>
              <w:t>-1.014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8B7109" w14:textId="77777777" w:rsidR="008D5AD0" w:rsidRDefault="008D5AD0">
            <w:r>
              <w:rPr>
                <w:rFonts w:ascii="Times" w:hAnsi="Times"/>
              </w:rPr>
              <w:t>0.311</w:t>
            </w:r>
          </w:p>
        </w:tc>
      </w:tr>
      <w:tr w:rsidR="008D5AD0" w14:paraId="4BDFFC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B6CCB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79949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207071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86809B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00A72F" w14:textId="77777777" w:rsidR="008D5AD0" w:rsidRDefault="008D5AD0">
            <w:r>
              <w:rPr>
                <w:rFonts w:ascii="Times" w:hAnsi="Times"/>
              </w:rPr>
              <w:t>-0.875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1A66A0" w14:textId="77777777" w:rsidR="008D5AD0" w:rsidRDefault="008D5AD0">
            <w:r>
              <w:rPr>
                <w:rFonts w:ascii="Times" w:hAnsi="Times"/>
              </w:rPr>
              <w:t>0.382</w:t>
            </w:r>
          </w:p>
        </w:tc>
      </w:tr>
      <w:tr w:rsidR="008D5AD0" w14:paraId="4AEA8AE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F763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C11B51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41D077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E71722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6F4C25" w14:textId="77777777" w:rsidR="008D5AD0" w:rsidRDefault="008D5AD0">
            <w:r>
              <w:rPr>
                <w:rFonts w:ascii="Times" w:hAnsi="Times"/>
              </w:rPr>
              <w:t>-0.385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C8E449" w14:textId="77777777" w:rsidR="008D5AD0" w:rsidRDefault="008D5AD0">
            <w:r>
              <w:rPr>
                <w:rFonts w:ascii="Times" w:hAnsi="Times"/>
              </w:rPr>
              <w:t>0.700</w:t>
            </w:r>
          </w:p>
        </w:tc>
      </w:tr>
      <w:tr w:rsidR="008D5AD0" w14:paraId="1421EF0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DEA2B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154389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CCBEAE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BBDFDF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882C80" w14:textId="77777777" w:rsidR="008D5AD0" w:rsidRDefault="008D5AD0">
            <w:r>
              <w:rPr>
                <w:rFonts w:ascii="Times" w:hAnsi="Times"/>
              </w:rPr>
              <w:t>-1.303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201713" w14:textId="77777777" w:rsidR="008D5AD0" w:rsidRDefault="008D5AD0">
            <w:r>
              <w:rPr>
                <w:rFonts w:ascii="Times" w:hAnsi="Times"/>
              </w:rPr>
              <w:t>0.193</w:t>
            </w:r>
          </w:p>
        </w:tc>
      </w:tr>
      <w:tr w:rsidR="008D5AD0" w14:paraId="1F7ED4E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DB78B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B305E2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F57D40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D2EB67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D7828" w14:textId="77777777" w:rsidR="008D5AD0" w:rsidRDefault="008D5AD0">
            <w:r>
              <w:rPr>
                <w:rFonts w:ascii="Times" w:hAnsi="Times"/>
              </w:rPr>
              <w:t>-0.871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1750AD" w14:textId="77777777" w:rsidR="008D5AD0" w:rsidRDefault="008D5AD0">
            <w:r>
              <w:rPr>
                <w:rFonts w:ascii="Times" w:hAnsi="Times"/>
              </w:rPr>
              <w:t>0.384</w:t>
            </w:r>
          </w:p>
        </w:tc>
      </w:tr>
      <w:tr w:rsidR="008D5AD0" w14:paraId="00692D8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FB9F2B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A11FAF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49682B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E2E3387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D7BB042" w14:textId="77777777" w:rsidR="008D5AD0" w:rsidRDefault="008D5AD0">
            <w:r>
              <w:rPr>
                <w:rFonts w:ascii="Times" w:hAnsi="Times"/>
              </w:rPr>
              <w:t>-0.794</w:t>
            </w:r>
          </w:p>
        </w:tc>
        <w:tc>
          <w:tcPr>
            <w:tcW w:w="1247" w:type="dxa"/>
          </w:tcPr>
          <w:p w14:paraId="0D25DBAD" w14:textId="77777777" w:rsidR="008D5AD0" w:rsidRDefault="008D5AD0">
            <w:r>
              <w:rPr>
                <w:rFonts w:ascii="Times" w:hAnsi="Times"/>
              </w:rPr>
              <w:t>0.427</w:t>
            </w:r>
          </w:p>
        </w:tc>
      </w:tr>
    </w:tbl>
    <w:p w14:paraId="5E0457E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5F53A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AE0EA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7589B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20CC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20DE1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4DF1C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D4FCE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F73282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59AA73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ECD61E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1ADD225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E5B384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8A5D5F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2CE917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</w:tcPr>
          <w:p w14:paraId="2CF7008E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</w:tr>
    </w:tbl>
    <w:p w14:paraId="307AA2B8" w14:textId="77777777" w:rsidR="008D5AD0" w:rsidRDefault="008D5AD0"/>
    <w:p w14:paraId="0D81A60C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0AADDBEA" w14:textId="3C150585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8</w:t>
      </w:r>
    </w:p>
    <w:p w14:paraId="4ADA65EA" w14:textId="77777777" w:rsidR="008D5AD0" w:rsidRDefault="008D5AD0"/>
    <w:p w14:paraId="3784ADE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810665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B5C59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32CEE8" w14:textId="443A43FE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384FDB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386C66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E369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451612" w14:textId="4CCEBBD2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2744562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A1BAF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48F4485" w14:textId="2B88912A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4858119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3AA7DC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EA7D9B7" w14:textId="77777777" w:rsidR="008D5AD0" w:rsidRDefault="008D5AD0">
            <w:r>
              <w:rPr>
                <w:rFonts w:ascii="Times" w:hAnsi="Times"/>
              </w:rPr>
              <w:t>0.672</w:t>
            </w:r>
          </w:p>
        </w:tc>
      </w:tr>
    </w:tbl>
    <w:p w14:paraId="75A73B4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B3CB4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B99C47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1319E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D61C8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11E7F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FD0F60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43C08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74AEF7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D9461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61CF98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5D6C3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ECA778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E17C03" w14:textId="77777777" w:rsidR="008D5AD0" w:rsidRDefault="008D5AD0">
            <w:r>
              <w:rPr>
                <w:rFonts w:ascii="Times" w:hAnsi="Times"/>
              </w:rPr>
              <w:t>7.464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5F5BA1" w14:textId="5F6BDA7A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42523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D1F9C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692F8C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51F44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157A0D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F7FCEB" w14:textId="77777777" w:rsidR="008D5AD0" w:rsidRDefault="008D5AD0">
            <w:r>
              <w:rPr>
                <w:rFonts w:ascii="Times" w:hAnsi="Times"/>
              </w:rPr>
              <w:t>6.036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AEA60E" w14:textId="4ADCC337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B5ACE4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FBDA95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177594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106A779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53BEB4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C7A887" w14:textId="77777777" w:rsidR="008D5AD0" w:rsidRDefault="008D5AD0">
            <w:r>
              <w:rPr>
                <w:rFonts w:ascii="Times" w:hAnsi="Times"/>
              </w:rPr>
              <w:t>6.480</w:t>
            </w:r>
          </w:p>
        </w:tc>
        <w:tc>
          <w:tcPr>
            <w:tcW w:w="1247" w:type="dxa"/>
          </w:tcPr>
          <w:p w14:paraId="3099122B" w14:textId="539CFF2F" w:rsidR="008D5AD0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65A7EDF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579145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608F2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61432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B1E8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AF847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BB6800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0DD19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2DE64C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8A8A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9C13F6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441B3D5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35B2CF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D973FF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43DD2C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0688AB2B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640D9064" w14:textId="77777777" w:rsidR="008D5AD0" w:rsidRDefault="008D5AD0"/>
    <w:p w14:paraId="77693F5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BAFE5D8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96A2A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113F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AC965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0F449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C64FC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EF951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370FE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9C068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D9F8F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234EB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24CC86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C71083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D157A3" w14:textId="77777777" w:rsidR="008D5AD0" w:rsidRDefault="008D5AD0">
            <w:r>
              <w:rPr>
                <w:rFonts w:ascii="Times" w:hAnsi="Times"/>
              </w:rPr>
              <w:t>10.791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1C178E" w14:textId="6BBBD25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A5657C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7595A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FBB08A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B07BCB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9F688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C3ACCD" w14:textId="77777777" w:rsidR="008D5AD0" w:rsidRDefault="008D5AD0">
            <w:r>
              <w:rPr>
                <w:rFonts w:ascii="Times" w:hAnsi="Times"/>
              </w:rPr>
              <w:t>-6.036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C915CD" w14:textId="531C7BAE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66187C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D7336E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80E172D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9C22D7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F177EF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192DFE5" w14:textId="77777777" w:rsidR="008D5AD0" w:rsidRDefault="008D5AD0">
            <w:r>
              <w:rPr>
                <w:rFonts w:ascii="Times" w:hAnsi="Times"/>
              </w:rPr>
              <w:t>2.343</w:t>
            </w:r>
          </w:p>
        </w:tc>
        <w:tc>
          <w:tcPr>
            <w:tcW w:w="1247" w:type="dxa"/>
          </w:tcPr>
          <w:p w14:paraId="0AA42664" w14:textId="77777777" w:rsidR="008D5AD0" w:rsidRDefault="008D5AD0">
            <w:r>
              <w:rPr>
                <w:rFonts w:ascii="Times" w:hAnsi="Times"/>
              </w:rPr>
              <w:t>0.309</w:t>
            </w:r>
          </w:p>
        </w:tc>
      </w:tr>
    </w:tbl>
    <w:p w14:paraId="76A2684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DF626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886D1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CD4BB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DF89B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B24B0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9AD6A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2896D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2E9BE7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1FCDF2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2CC5CF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3BD5D56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CE10A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611EC0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E56CF1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34910E14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1568BCD8" w14:textId="77777777" w:rsidR="008D5AD0" w:rsidRDefault="008D5AD0"/>
    <w:p w14:paraId="6E215793" w14:textId="33DAAA8B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1029899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3A97CF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8FD14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5B5FF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7D46C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11BF3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0DF1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DC68B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98439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2BAC5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7FE160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F5C9D5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4CE5CB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18686C" w14:textId="77777777" w:rsidR="008D5AD0" w:rsidRDefault="008D5AD0">
            <w:r>
              <w:rPr>
                <w:rFonts w:ascii="Times" w:hAnsi="Times"/>
              </w:rPr>
              <w:t>1.330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26AE29B" w14:textId="77777777" w:rsidR="008D5AD0" w:rsidRDefault="008D5AD0">
            <w:r>
              <w:rPr>
                <w:rFonts w:ascii="Times" w:hAnsi="Times"/>
              </w:rPr>
              <w:t>0.368</w:t>
            </w:r>
          </w:p>
        </w:tc>
      </w:tr>
      <w:tr w:rsidR="008D5AD0" w14:paraId="67D696E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9A662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DC22E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F3AA5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19C746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FEA1AC" w14:textId="77777777" w:rsidR="008D5AD0" w:rsidRDefault="008D5AD0">
            <w:r>
              <w:rPr>
                <w:rFonts w:ascii="Times" w:hAnsi="Times"/>
              </w:rPr>
              <w:t>-1.852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8D03C6" w14:textId="77777777" w:rsidR="008D5AD0" w:rsidRDefault="008D5AD0">
            <w:r>
              <w:rPr>
                <w:rFonts w:ascii="Times" w:hAnsi="Times"/>
              </w:rPr>
              <w:t>0.129</w:t>
            </w:r>
          </w:p>
        </w:tc>
      </w:tr>
      <w:tr w:rsidR="008D5AD0" w14:paraId="17EB8E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68CD5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99D115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F6C3A1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BBEFC0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E960C2" w14:textId="77777777" w:rsidR="008D5AD0" w:rsidRDefault="008D5AD0">
            <w:r>
              <w:rPr>
                <w:rFonts w:ascii="Times" w:hAnsi="Times"/>
              </w:rPr>
              <w:t>-1.937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31BB4F" w14:textId="77777777" w:rsidR="008D5AD0" w:rsidRDefault="008D5AD0">
            <w:r>
              <w:rPr>
                <w:rFonts w:ascii="Times" w:hAnsi="Times"/>
              </w:rPr>
              <w:t>0.106</w:t>
            </w:r>
          </w:p>
        </w:tc>
      </w:tr>
      <w:tr w:rsidR="008D5AD0" w14:paraId="0B89D7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C4E0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DD6328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31BB10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E2443B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06919" w14:textId="77777777" w:rsidR="008D5AD0" w:rsidRDefault="008D5AD0">
            <w:r>
              <w:rPr>
                <w:rFonts w:ascii="Times" w:hAnsi="Times"/>
              </w:rPr>
              <w:t>-0.216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AC9982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49FF3F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13E0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910EAB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C730A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0613F5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38893A" w14:textId="77777777" w:rsidR="008D5AD0" w:rsidRDefault="008D5AD0">
            <w:r>
              <w:rPr>
                <w:rFonts w:ascii="Times" w:hAnsi="Times"/>
              </w:rPr>
              <w:t>3.539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F54D36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4BFB9D7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5F6BC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B58BD9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C301A3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2A329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DA0050" w14:textId="77777777" w:rsidR="008D5AD0" w:rsidRDefault="008D5AD0">
            <w:r>
              <w:rPr>
                <w:rFonts w:ascii="Times" w:hAnsi="Times"/>
              </w:rPr>
              <w:t>3.642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4ABB2E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14C602C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D3C7B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A0FB16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D6BC2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BD98E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C5DB86" w14:textId="77777777" w:rsidR="008D5AD0" w:rsidRDefault="008D5AD0">
            <w:r>
              <w:rPr>
                <w:rFonts w:ascii="Times" w:hAnsi="Times"/>
              </w:rPr>
              <w:t>-0.691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8393B3" w14:textId="77777777" w:rsidR="008D5AD0" w:rsidRDefault="008D5AD0">
            <w:r>
              <w:rPr>
                <w:rFonts w:ascii="Times" w:hAnsi="Times"/>
              </w:rPr>
              <w:t>0.979</w:t>
            </w:r>
          </w:p>
        </w:tc>
      </w:tr>
      <w:tr w:rsidR="008D5AD0" w14:paraId="515B4E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659AC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F0BD1B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93A0B4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8908D0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23CADB" w14:textId="77777777" w:rsidR="008D5AD0" w:rsidRDefault="008D5AD0">
            <w:r>
              <w:rPr>
                <w:rFonts w:ascii="Times" w:hAnsi="Times"/>
              </w:rPr>
              <w:t>4.248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2A35B6" w14:textId="7F11026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1D247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D4C90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302593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1E35B1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FEB777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D14D49" w14:textId="77777777" w:rsidR="008D5AD0" w:rsidRDefault="008D5AD0">
            <w:r>
              <w:rPr>
                <w:rFonts w:ascii="Times" w:hAnsi="Times"/>
              </w:rPr>
              <w:t>-1.042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8EC96D" w14:textId="77777777" w:rsidR="008D5AD0" w:rsidRDefault="008D5AD0">
            <w:r>
              <w:rPr>
                <w:rFonts w:ascii="Times" w:hAnsi="Times"/>
              </w:rPr>
              <w:t>0.595</w:t>
            </w:r>
          </w:p>
        </w:tc>
      </w:tr>
      <w:tr w:rsidR="008D5AD0" w14:paraId="6609F6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B125D4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04CD3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DFF5B3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E18C9A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DBA8BE" w14:textId="77777777" w:rsidR="008D5AD0" w:rsidRDefault="008D5AD0">
            <w:r>
              <w:rPr>
                <w:rFonts w:ascii="Times" w:hAnsi="Times"/>
              </w:rPr>
              <w:t>-0.778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6E54EB9" w14:textId="77777777" w:rsidR="008D5AD0" w:rsidRDefault="008D5AD0">
            <w:r>
              <w:rPr>
                <w:rFonts w:ascii="Times" w:hAnsi="Times"/>
              </w:rPr>
              <w:t>0.873</w:t>
            </w:r>
          </w:p>
        </w:tc>
      </w:tr>
      <w:tr w:rsidR="008D5AD0" w14:paraId="7801D60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7520B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80E912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7A1E59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EB08C1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BBDECE" w14:textId="77777777" w:rsidR="008D5AD0" w:rsidRDefault="008D5AD0">
            <w:r>
              <w:rPr>
                <w:rFonts w:ascii="Times" w:hAnsi="Times"/>
              </w:rPr>
              <w:t>-0.056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5F671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BB801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7CEF7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FB53C3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C94E35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CA367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97A288" w14:textId="77777777" w:rsidR="008D5AD0" w:rsidRDefault="008D5AD0">
            <w:r>
              <w:rPr>
                <w:rFonts w:ascii="Times" w:hAnsi="Times"/>
              </w:rPr>
              <w:t>-0.454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543238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6C2B1BF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2C37C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63B0FE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89DDDB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1115BE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7BE52C" w14:textId="77777777" w:rsidR="008D5AD0" w:rsidRDefault="008D5AD0">
            <w:r>
              <w:rPr>
                <w:rFonts w:ascii="Times" w:hAnsi="Times"/>
              </w:rPr>
              <w:t>-0.685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13D04E" w14:textId="77777777" w:rsidR="008D5AD0" w:rsidRDefault="008D5AD0">
            <w:r>
              <w:rPr>
                <w:rFonts w:ascii="Times" w:hAnsi="Times"/>
              </w:rPr>
              <w:t>0.987</w:t>
            </w:r>
          </w:p>
        </w:tc>
      </w:tr>
      <w:tr w:rsidR="008D5AD0" w14:paraId="6C51F2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DCFEE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2C40BB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BC2B17" w14:textId="77777777" w:rsidR="008D5AD0" w:rsidRDefault="008D5AD0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CDCD12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4122D4" w14:textId="77777777" w:rsidR="008D5AD0" w:rsidRDefault="008D5AD0">
            <w:r>
              <w:rPr>
                <w:rFonts w:ascii="Times" w:hAnsi="Times"/>
              </w:rPr>
              <w:t>-2.317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E1D916" w14:textId="77777777" w:rsidR="008D5AD0" w:rsidRDefault="008D5AD0">
            <w:r>
              <w:rPr>
                <w:rFonts w:ascii="Times" w:hAnsi="Times"/>
              </w:rPr>
              <w:t>0.042</w:t>
            </w:r>
          </w:p>
        </w:tc>
      </w:tr>
      <w:tr w:rsidR="008D5AD0" w14:paraId="0ACDB6C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EC03E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1E59FB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6EC1E8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11C550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CB5458" w14:textId="77777777" w:rsidR="008D5AD0" w:rsidRDefault="008D5AD0">
            <w:r>
              <w:rPr>
                <w:rFonts w:ascii="Times" w:hAnsi="Times"/>
              </w:rPr>
              <w:t>-1.721</w:t>
            </w:r>
          </w:p>
        </w:tc>
        <w:tc>
          <w:tcPr>
            <w:tcW w:w="1247" w:type="dxa"/>
          </w:tcPr>
          <w:p w14:paraId="2E6F9C58" w14:textId="77777777" w:rsidR="008D5AD0" w:rsidRDefault="008D5AD0">
            <w:r>
              <w:rPr>
                <w:rFonts w:ascii="Times" w:hAnsi="Times"/>
              </w:rPr>
              <w:t>0.171</w:t>
            </w:r>
          </w:p>
        </w:tc>
      </w:tr>
    </w:tbl>
    <w:p w14:paraId="10E9F63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48405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967FF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B8934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6F59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378F5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CF6A5B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C97A7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6C96A0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DB5F13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DB4BC6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421D020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D4180C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F63DD0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5AE4795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</w:tcPr>
          <w:p w14:paraId="09FCCBA4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</w:tr>
    </w:tbl>
    <w:p w14:paraId="6DE2DFBD" w14:textId="77777777" w:rsidR="008D5AD0" w:rsidRDefault="008D5AD0"/>
    <w:p w14:paraId="33AE4DC5" w14:textId="733E15F6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40EA5F0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E75CE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4B541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E524E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5C78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853BF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5996F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00883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1DB1E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815EF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244973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228B09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C8BF9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D28FAB" w14:textId="77777777" w:rsidR="008D5AD0" w:rsidRDefault="008D5AD0">
            <w:r>
              <w:rPr>
                <w:rFonts w:ascii="Times" w:hAnsi="Times"/>
              </w:rPr>
              <w:t>0.802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DE8683" w14:textId="77777777" w:rsidR="008D5AD0" w:rsidRDefault="008D5AD0">
            <w:r>
              <w:rPr>
                <w:rFonts w:ascii="Times" w:hAnsi="Times"/>
              </w:rPr>
              <w:t>0.846</w:t>
            </w:r>
          </w:p>
        </w:tc>
      </w:tr>
      <w:tr w:rsidR="008D5AD0" w14:paraId="3B26B3F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3EC4BE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0E618C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C11E5C" w14:textId="77777777" w:rsidR="008D5AD0" w:rsidRDefault="008D5AD0">
            <w:r>
              <w:rPr>
                <w:rFonts w:ascii="Times" w:hAnsi="Times"/>
              </w:rPr>
              <w:t>-0.042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B69BD7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8580F0" w14:textId="77777777" w:rsidR="008D5AD0" w:rsidRDefault="008D5AD0">
            <w:r>
              <w:rPr>
                <w:rFonts w:ascii="Times" w:hAnsi="Times"/>
              </w:rPr>
              <w:t>-3.124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B05E83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</w:tr>
      <w:tr w:rsidR="008D5AD0" w14:paraId="610C357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D1CAB0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59AD3C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57B4D6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127A6" w14:textId="77777777" w:rsidR="008D5AD0" w:rsidRDefault="008D5AD0">
            <w:r>
              <w:rPr>
                <w:rFonts w:ascii="Times" w:hAnsi="Times"/>
              </w:rPr>
              <w:t>0.046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1ABDBC" w14:textId="77777777" w:rsidR="008D5AD0" w:rsidRDefault="008D5AD0">
            <w:r>
              <w:rPr>
                <w:rFonts w:ascii="Times" w:hAnsi="Times"/>
              </w:rPr>
              <w:t>3.599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ED9224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46972B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6AE10E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48A7FC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61367A" w14:textId="77777777" w:rsidR="008D5AD0" w:rsidRDefault="008D5AD0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73CE8C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C79DBC" w14:textId="77777777" w:rsidR="008D5AD0" w:rsidRDefault="008D5AD0">
            <w:r>
              <w:rPr>
                <w:rFonts w:ascii="Times" w:hAnsi="Times"/>
              </w:rPr>
              <w:t>-0.959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FB1D13" w14:textId="77777777" w:rsidR="008D5AD0" w:rsidRDefault="008D5AD0">
            <w:r>
              <w:rPr>
                <w:rFonts w:ascii="Times" w:hAnsi="Times"/>
              </w:rPr>
              <w:t>0.675</w:t>
            </w:r>
          </w:p>
        </w:tc>
      </w:tr>
      <w:tr w:rsidR="008D5AD0" w14:paraId="665EC7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663605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3324FF" w14:textId="77777777" w:rsidR="008D5AD0" w:rsidRDefault="008D5AD0">
            <w:r>
              <w:rPr>
                <w:rFonts w:ascii="Times" w:hAnsi="Times"/>
              </w:rPr>
              <w:t>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F39E8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D4902" w14:textId="77777777" w:rsidR="008D5AD0" w:rsidRDefault="008D5AD0">
            <w:r>
              <w:rPr>
                <w:rFonts w:ascii="Times" w:hAnsi="Times"/>
              </w:rPr>
              <w:t>0.065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E68F65" w14:textId="77777777" w:rsidR="008D5AD0" w:rsidRDefault="008D5AD0">
            <w:r>
              <w:rPr>
                <w:rFonts w:ascii="Times" w:hAnsi="Times"/>
              </w:rPr>
              <w:t>5.878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17DBFA" w14:textId="3FEB9BF1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55D802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25113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116455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43016C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9A5F7B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4DC3F4" w14:textId="77777777" w:rsidR="008D5AD0" w:rsidRDefault="008D5AD0">
            <w:r>
              <w:rPr>
                <w:rFonts w:ascii="Times" w:hAnsi="Times"/>
              </w:rPr>
              <w:t>-0.239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63526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691E2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0940BD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568D5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936282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36F8BB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F10BA0" w14:textId="77777777" w:rsidR="008D5AD0" w:rsidRDefault="008D5AD0">
            <w:r>
              <w:rPr>
                <w:rFonts w:ascii="Times" w:hAnsi="Times"/>
              </w:rPr>
              <w:t>0.422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57F65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E0044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A5C833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FE3221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D60183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050397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677B38" w14:textId="77777777" w:rsidR="008D5AD0" w:rsidRDefault="008D5AD0">
            <w:r>
              <w:rPr>
                <w:rFonts w:ascii="Times" w:hAnsi="Times"/>
              </w:rPr>
              <w:t>1.227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EED222" w14:textId="77777777" w:rsidR="008D5AD0" w:rsidRDefault="008D5AD0">
            <w:r>
              <w:rPr>
                <w:rFonts w:ascii="Times" w:hAnsi="Times"/>
              </w:rPr>
              <w:t>0.440</w:t>
            </w:r>
          </w:p>
        </w:tc>
      </w:tr>
      <w:tr w:rsidR="008D5AD0" w14:paraId="64C489F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4E273F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447C51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6226DD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79B44A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066A14" w14:textId="77777777" w:rsidR="008D5AD0" w:rsidRDefault="008D5AD0">
            <w:r>
              <w:rPr>
                <w:rFonts w:ascii="Times" w:hAnsi="Times"/>
              </w:rPr>
              <w:t>-0.829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204A06" w14:textId="77777777" w:rsidR="008D5AD0" w:rsidRDefault="008D5AD0">
            <w:r>
              <w:rPr>
                <w:rFonts w:ascii="Times" w:hAnsi="Times"/>
              </w:rPr>
              <w:t>0.815</w:t>
            </w:r>
          </w:p>
        </w:tc>
      </w:tr>
      <w:tr w:rsidR="008D5AD0" w14:paraId="7CEC0E5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EDB500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45ACE5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06BC9D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7E8A54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8DBAAB" w14:textId="77777777" w:rsidR="008D5AD0" w:rsidRDefault="008D5AD0">
            <w:r>
              <w:rPr>
                <w:rFonts w:ascii="Times" w:hAnsi="Times"/>
              </w:rPr>
              <w:t>-0.491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3EF93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0431D7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F0265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FC54CA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4D9A27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FC307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89BCF0" w14:textId="77777777" w:rsidR="008D5AD0" w:rsidRDefault="008D5AD0">
            <w:r>
              <w:rPr>
                <w:rFonts w:ascii="Times" w:hAnsi="Times"/>
              </w:rPr>
              <w:t>1.389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21EB0D" w14:textId="77777777" w:rsidR="008D5AD0" w:rsidRDefault="008D5AD0">
            <w:r>
              <w:rPr>
                <w:rFonts w:ascii="Times" w:hAnsi="Times"/>
              </w:rPr>
              <w:t>0.330</w:t>
            </w:r>
          </w:p>
        </w:tc>
      </w:tr>
      <w:tr w:rsidR="008D5AD0" w14:paraId="4B02B98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CE9D4D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754D7D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ABDAF" w14:textId="77777777" w:rsidR="008D5AD0" w:rsidRDefault="008D5AD0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B8D0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1F51EA" w14:textId="77777777" w:rsidR="008D5AD0" w:rsidRDefault="008D5AD0">
            <w:r>
              <w:rPr>
                <w:rFonts w:ascii="Times" w:hAnsi="Times"/>
              </w:rPr>
              <w:t>-1.359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965334" w14:textId="77777777" w:rsidR="008D5AD0" w:rsidRDefault="008D5AD0">
            <w:r>
              <w:rPr>
                <w:rFonts w:ascii="Times" w:hAnsi="Times"/>
              </w:rPr>
              <w:t>0.349</w:t>
            </w:r>
          </w:p>
        </w:tc>
      </w:tr>
      <w:tr w:rsidR="008D5AD0" w14:paraId="6EA874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94160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E0E44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162CFC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870B4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9862DD" w14:textId="77777777" w:rsidR="008D5AD0" w:rsidRDefault="008D5AD0">
            <w:r>
              <w:rPr>
                <w:rFonts w:ascii="Times" w:hAnsi="Times"/>
              </w:rPr>
              <w:t>-0.154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1577F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16163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878C2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8BF76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75DF0B" w14:textId="77777777" w:rsidR="008D5AD0" w:rsidRDefault="008D5AD0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A8648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FE5777" w14:textId="77777777" w:rsidR="008D5AD0" w:rsidRDefault="008D5AD0">
            <w:r>
              <w:rPr>
                <w:rFonts w:ascii="Times" w:hAnsi="Times"/>
              </w:rPr>
              <w:t>-1.590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6E4BDF" w14:textId="77777777" w:rsidR="008D5AD0" w:rsidRDefault="008D5AD0">
            <w:r>
              <w:rPr>
                <w:rFonts w:ascii="Times" w:hAnsi="Times"/>
              </w:rPr>
              <w:t>0.224</w:t>
            </w:r>
          </w:p>
        </w:tc>
      </w:tr>
      <w:tr w:rsidR="008D5AD0" w14:paraId="2A8AC1B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023EC62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3042E5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F83161E" w14:textId="77777777" w:rsidR="008D5AD0" w:rsidRDefault="008D5AD0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F46F50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5F37FD" w14:textId="77777777" w:rsidR="008D5AD0" w:rsidRDefault="008D5AD0">
            <w:r>
              <w:rPr>
                <w:rFonts w:ascii="Times" w:hAnsi="Times"/>
              </w:rPr>
              <w:t>-1.976</w:t>
            </w:r>
          </w:p>
        </w:tc>
        <w:tc>
          <w:tcPr>
            <w:tcW w:w="1247" w:type="dxa"/>
          </w:tcPr>
          <w:p w14:paraId="1DF3BC47" w14:textId="77777777" w:rsidR="008D5AD0" w:rsidRDefault="008D5AD0">
            <w:r>
              <w:rPr>
                <w:rFonts w:ascii="Times" w:hAnsi="Times"/>
              </w:rPr>
              <w:t>0.097</w:t>
            </w:r>
          </w:p>
        </w:tc>
      </w:tr>
    </w:tbl>
    <w:p w14:paraId="28356B3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9C6C8B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5F9EA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56864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69ECD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AFE3E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76552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0E1BD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4F1CE3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140E1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6EBD6A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4448CDD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1F395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E76C16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2A6BA5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</w:tcPr>
          <w:p w14:paraId="3C70891C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</w:tr>
    </w:tbl>
    <w:p w14:paraId="380E7732" w14:textId="77777777" w:rsidR="008D5AD0" w:rsidRDefault="008D5AD0"/>
    <w:p w14:paraId="7B8CC5DF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26A6156" w14:textId="1BA09BFC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non-challenging condition, vertical lowering strategy, synergy 10</w:t>
      </w:r>
    </w:p>
    <w:p w14:paraId="7625108F" w14:textId="77777777" w:rsidR="008D5AD0" w:rsidRDefault="008D5AD0"/>
    <w:p w14:paraId="06F9229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EB05F8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64876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4CCC99" w14:textId="1D598905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5209A2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2F2F36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E4ACD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C81DE3" w14:textId="35EA0B1E" w:rsidR="008D5AD0" w:rsidRDefault="0065566E">
            <w:r>
              <w:rPr>
                <w:rFonts w:ascii="Times" w:hAnsi="Times"/>
              </w:rPr>
              <w:t>864</w:t>
            </w:r>
          </w:p>
        </w:tc>
      </w:tr>
      <w:tr w:rsidR="008D5AD0" w14:paraId="248BAB1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3D41D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13E6D7" w14:textId="3601ACAE" w:rsidR="008D5AD0" w:rsidRDefault="0065566E">
            <w:r>
              <w:rPr>
                <w:rFonts w:ascii="Times" w:hAnsi="Times"/>
              </w:rPr>
              <w:t>12</w:t>
            </w:r>
          </w:p>
        </w:tc>
      </w:tr>
      <w:tr w:rsidR="008D5AD0" w14:paraId="39BD198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D30255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B146D97" w14:textId="77777777" w:rsidR="008D5AD0" w:rsidRDefault="008D5AD0">
            <w:r>
              <w:rPr>
                <w:rFonts w:ascii="Times" w:hAnsi="Times"/>
              </w:rPr>
              <w:t>0.377</w:t>
            </w:r>
          </w:p>
        </w:tc>
      </w:tr>
    </w:tbl>
    <w:p w14:paraId="26899B4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9C25B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15B11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381DE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DF9FC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024B7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1720A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4D690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6AF1C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04106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9EB9E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10542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F38E4B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A69A82" w14:textId="77777777" w:rsidR="008D5AD0" w:rsidRDefault="008D5AD0">
            <w:r>
              <w:rPr>
                <w:rFonts w:ascii="Times" w:hAnsi="Times"/>
              </w:rPr>
              <w:t>8.754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8216BD" w14:textId="231E938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EC9D2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DC1AB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FAD427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A98994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0FA916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D6A549" w14:textId="77777777" w:rsidR="008D5AD0" w:rsidRDefault="008D5AD0">
            <w:r>
              <w:rPr>
                <w:rFonts w:ascii="Times" w:hAnsi="Times"/>
              </w:rPr>
              <w:t>3.617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8F9167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</w:tr>
      <w:tr w:rsidR="008D5AD0" w14:paraId="2A4A8A8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F9DF15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4052D9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B72A2B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D99D91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7EBDBD" w14:textId="77777777" w:rsidR="008D5AD0" w:rsidRDefault="008D5AD0">
            <w:r>
              <w:rPr>
                <w:rFonts w:ascii="Times" w:hAnsi="Times"/>
              </w:rPr>
              <w:t>3.053</w:t>
            </w:r>
          </w:p>
        </w:tc>
        <w:tc>
          <w:tcPr>
            <w:tcW w:w="1247" w:type="dxa"/>
          </w:tcPr>
          <w:p w14:paraId="1841AB05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</w:tr>
    </w:tbl>
    <w:p w14:paraId="08B0265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88131A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BCC42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BD19F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9A6C8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434A2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B2EBFE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5AD2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42866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2ADA56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06E292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4E21178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B84B1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9EFD27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627339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4DEB1212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668F76F8" w14:textId="77777777" w:rsidR="008D5AD0" w:rsidRDefault="008D5AD0"/>
    <w:p w14:paraId="28D3F065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5BA268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D0DC2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65396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58D46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D94A0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FA143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E6266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5BD52B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09BC85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F6961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E836D0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8B9039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289933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89FFBC" w14:textId="77777777" w:rsidR="008D5AD0" w:rsidRDefault="008D5AD0">
            <w:r>
              <w:rPr>
                <w:rFonts w:ascii="Times" w:hAnsi="Times"/>
              </w:rPr>
              <w:t>10.309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E24B0B3" w14:textId="49A3CB0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70165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60F76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FF65A1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EADB6E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F0F43D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68382" w14:textId="77777777" w:rsidR="008D5AD0" w:rsidRDefault="008D5AD0">
            <w:r>
              <w:rPr>
                <w:rFonts w:ascii="Times" w:hAnsi="Times"/>
              </w:rPr>
              <w:t>-3.617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7FC04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</w:tr>
      <w:tr w:rsidR="008D5AD0" w14:paraId="4DA9592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B9AE31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062985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7739016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6B5B62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9D8BB5" w14:textId="77777777" w:rsidR="008D5AD0" w:rsidRDefault="008D5AD0">
            <w:r>
              <w:rPr>
                <w:rFonts w:ascii="Times" w:hAnsi="Times"/>
              </w:rPr>
              <w:t>0.598</w:t>
            </w:r>
          </w:p>
        </w:tc>
        <w:tc>
          <w:tcPr>
            <w:tcW w:w="1247" w:type="dxa"/>
          </w:tcPr>
          <w:p w14:paraId="13054EB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74CF3B5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9ABBD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24353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1AA39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0300E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4622A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045E48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98766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0438F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0A6838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4D1C5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2F6CCBF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5D6A4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C3386D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58A7DE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1E2C956A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7BD9A602" w14:textId="77777777" w:rsidR="008D5AD0" w:rsidRDefault="008D5AD0"/>
    <w:p w14:paraId="67C28E6A" w14:textId="704A7CB5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2DDE63B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A9185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A4D4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65E06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5E0E6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A85F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D22FC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7F66A5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BE8899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C537B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F687CC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C478AD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5636FA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87DC26" w14:textId="77777777" w:rsidR="008D5AD0" w:rsidRDefault="008D5AD0">
            <w:r>
              <w:rPr>
                <w:rFonts w:ascii="Times" w:hAnsi="Times"/>
              </w:rPr>
              <w:t>-0.548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159B0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B22EB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F28AD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C45988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B7592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CA409A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1D1043" w14:textId="77777777" w:rsidR="008D5AD0" w:rsidRDefault="008D5AD0">
            <w:r>
              <w:rPr>
                <w:rFonts w:ascii="Times" w:hAnsi="Times"/>
              </w:rPr>
              <w:t>-1.483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05BCA5" w14:textId="77777777" w:rsidR="008D5AD0" w:rsidRDefault="008D5AD0">
            <w:r>
              <w:rPr>
                <w:rFonts w:ascii="Times" w:hAnsi="Times"/>
              </w:rPr>
              <w:t>0.277</w:t>
            </w:r>
          </w:p>
        </w:tc>
      </w:tr>
      <w:tr w:rsidR="008D5AD0" w14:paraId="0AEDBE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BBB8A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A71769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39FAF2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5D1405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D5D245" w14:textId="77777777" w:rsidR="008D5AD0" w:rsidRDefault="008D5AD0">
            <w:r>
              <w:rPr>
                <w:rFonts w:ascii="Times" w:hAnsi="Times"/>
              </w:rPr>
              <w:t>4.116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F05B5C" w14:textId="55102750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C7687D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AE310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9CFCC3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99CFC1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4165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99479F" w14:textId="77777777" w:rsidR="008D5AD0" w:rsidRDefault="008D5AD0">
            <w:r>
              <w:rPr>
                <w:rFonts w:ascii="Times" w:hAnsi="Times"/>
              </w:rPr>
              <w:t>-1.485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E5D4D98" w14:textId="77777777" w:rsidR="008D5AD0" w:rsidRDefault="008D5AD0">
            <w:r>
              <w:rPr>
                <w:rFonts w:ascii="Times" w:hAnsi="Times"/>
              </w:rPr>
              <w:t>0.276</w:t>
            </w:r>
          </w:p>
        </w:tc>
      </w:tr>
      <w:tr w:rsidR="008D5AD0" w14:paraId="0E80FA1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46828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0B124C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C9B47D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1E192B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B866E6" w14:textId="77777777" w:rsidR="008D5AD0" w:rsidRDefault="008D5AD0">
            <w:r>
              <w:rPr>
                <w:rFonts w:ascii="Times" w:hAnsi="Times"/>
              </w:rPr>
              <w:t>1.496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50956A" w14:textId="77777777" w:rsidR="008D5AD0" w:rsidRDefault="008D5AD0">
            <w:r>
              <w:rPr>
                <w:rFonts w:ascii="Times" w:hAnsi="Times"/>
              </w:rPr>
              <w:t>0.270</w:t>
            </w:r>
          </w:p>
        </w:tc>
      </w:tr>
      <w:tr w:rsidR="008D5AD0" w14:paraId="53D9EEE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083F5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72E2C5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726433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7AE10D" w14:textId="77777777" w:rsidR="008D5AD0" w:rsidRDefault="008D5AD0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18987A" w14:textId="77777777" w:rsidR="008D5AD0" w:rsidRDefault="008D5AD0">
            <w:r>
              <w:rPr>
                <w:rFonts w:ascii="Times" w:hAnsi="Times"/>
              </w:rPr>
              <w:t>4.991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49E3166" w14:textId="71FFD1C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ED90E6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AF978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559818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B8C071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BB5BEF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C2B219" w14:textId="77777777" w:rsidR="008D5AD0" w:rsidRDefault="008D5AD0">
            <w:r>
              <w:rPr>
                <w:rFonts w:ascii="Times" w:hAnsi="Times"/>
              </w:rPr>
              <w:t>-1.883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372D7E" w14:textId="77777777" w:rsidR="008D5AD0" w:rsidRDefault="008D5AD0">
            <w:r>
              <w:rPr>
                <w:rFonts w:ascii="Times" w:hAnsi="Times"/>
              </w:rPr>
              <w:t>0.120</w:t>
            </w:r>
          </w:p>
        </w:tc>
      </w:tr>
      <w:tr w:rsidR="008D5AD0" w14:paraId="79C7EF6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0A077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CC5038" w14:textId="77777777" w:rsidR="008D5AD0" w:rsidRDefault="008D5AD0">
            <w:r>
              <w:rPr>
                <w:rFonts w:ascii="Times" w:hAnsi="Times"/>
              </w:rPr>
              <w:t>0.053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2E49FD" w14:textId="77777777" w:rsidR="008D5AD0" w:rsidRDefault="008D5AD0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D939FD" w14:textId="77777777" w:rsidR="008D5AD0" w:rsidRDefault="008D5AD0">
            <w:r>
              <w:rPr>
                <w:rFonts w:ascii="Times" w:hAnsi="Times"/>
              </w:rPr>
              <w:t>0.064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9278E7" w14:textId="77777777" w:rsidR="008D5AD0" w:rsidRDefault="008D5AD0">
            <w:r>
              <w:rPr>
                <w:rFonts w:ascii="Times" w:hAnsi="Times"/>
              </w:rPr>
              <w:t>8.735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034EF2A" w14:textId="630396FE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819693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3837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BFD256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50450" w14:textId="77777777" w:rsidR="008D5AD0" w:rsidRDefault="008D5AD0">
            <w:r>
              <w:rPr>
                <w:rFonts w:ascii="Times" w:hAnsi="Times"/>
              </w:rPr>
              <w:t>-0.025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B32716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EF4F69" w14:textId="77777777" w:rsidR="008D5AD0" w:rsidRDefault="008D5AD0">
            <w:r>
              <w:rPr>
                <w:rFonts w:ascii="Times" w:hAnsi="Times"/>
              </w:rPr>
              <w:t>-2.202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C62F83" w14:textId="77777777" w:rsidR="008D5AD0" w:rsidRDefault="008D5AD0">
            <w:r>
              <w:rPr>
                <w:rFonts w:ascii="Times" w:hAnsi="Times"/>
              </w:rPr>
              <w:t>0.056</w:t>
            </w:r>
          </w:p>
        </w:tc>
      </w:tr>
      <w:tr w:rsidR="008D5AD0" w14:paraId="228E17A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E543E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6B0396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753EF9" w14:textId="77777777" w:rsidR="008D5AD0" w:rsidRDefault="008D5AD0">
            <w:r>
              <w:rPr>
                <w:rFonts w:ascii="Times" w:hAnsi="Times"/>
              </w:rPr>
              <w:t>-0.029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FDBA1D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D9B456" w14:textId="77777777" w:rsidR="008D5AD0" w:rsidRDefault="008D5AD0">
            <w:r>
              <w:rPr>
                <w:rFonts w:ascii="Times" w:hAnsi="Times"/>
              </w:rPr>
              <w:t>-2.827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E8443A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366F49D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2E061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C381C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F153E7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2C9492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4C5BBE" w14:textId="77777777" w:rsidR="008D5AD0" w:rsidRDefault="008D5AD0">
            <w:r>
              <w:rPr>
                <w:rFonts w:ascii="Times" w:hAnsi="Times"/>
              </w:rPr>
              <w:t>-0.537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682C1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18B459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6F8EE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9DB54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F0142F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4333C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2637ED" w14:textId="77777777" w:rsidR="008D5AD0" w:rsidRDefault="008D5AD0">
            <w:r>
              <w:rPr>
                <w:rFonts w:ascii="Times" w:hAnsi="Times"/>
              </w:rPr>
              <w:t>-1.342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3C68BF" w14:textId="77777777" w:rsidR="008D5AD0" w:rsidRDefault="008D5AD0">
            <w:r>
              <w:rPr>
                <w:rFonts w:ascii="Times" w:hAnsi="Times"/>
              </w:rPr>
              <w:t>0.360</w:t>
            </w:r>
          </w:p>
        </w:tc>
      </w:tr>
      <w:tr w:rsidR="008D5AD0" w14:paraId="061DEA6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F8D83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8C9312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F2FD93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F69052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0B822B" w14:textId="77777777" w:rsidR="008D5AD0" w:rsidRDefault="008D5AD0">
            <w:r>
              <w:rPr>
                <w:rFonts w:ascii="Times" w:hAnsi="Times"/>
              </w:rPr>
              <w:t>-1.300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8D7714" w14:textId="77777777" w:rsidR="008D5AD0" w:rsidRDefault="008D5AD0">
            <w:r>
              <w:rPr>
                <w:rFonts w:ascii="Times" w:hAnsi="Times"/>
              </w:rPr>
              <w:t>0.388</w:t>
            </w:r>
          </w:p>
        </w:tc>
      </w:tr>
      <w:tr w:rsidR="008D5AD0" w14:paraId="354D3A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B509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3ADFF9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AF3730" w14:textId="77777777" w:rsidR="008D5AD0" w:rsidRDefault="008D5AD0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4FD48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D5B2FD" w14:textId="77777777" w:rsidR="008D5AD0" w:rsidRDefault="008D5AD0">
            <w:r>
              <w:rPr>
                <w:rFonts w:ascii="Times" w:hAnsi="Times"/>
              </w:rPr>
              <w:t>-2.589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4042BD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</w:tr>
      <w:tr w:rsidR="008D5AD0" w14:paraId="34E038F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D00B6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518BF6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7342CB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D64B33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90FBB1E" w14:textId="77777777" w:rsidR="008D5AD0" w:rsidRDefault="008D5AD0">
            <w:r>
              <w:rPr>
                <w:rFonts w:ascii="Times" w:hAnsi="Times"/>
              </w:rPr>
              <w:t>-1.898</w:t>
            </w:r>
          </w:p>
        </w:tc>
        <w:tc>
          <w:tcPr>
            <w:tcW w:w="1247" w:type="dxa"/>
          </w:tcPr>
          <w:p w14:paraId="6B8A54B3" w14:textId="77777777" w:rsidR="008D5AD0" w:rsidRDefault="008D5AD0">
            <w:r>
              <w:rPr>
                <w:rFonts w:ascii="Times" w:hAnsi="Times"/>
              </w:rPr>
              <w:t>0.116</w:t>
            </w:r>
          </w:p>
        </w:tc>
      </w:tr>
    </w:tbl>
    <w:p w14:paraId="18F5F86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DE981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485D3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2DDFB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ECB1F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754BC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E3BED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1A657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B36F34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BE0A1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95E9E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085B226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C07E85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6A1705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01EF7C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384D4BA1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2B4384C3" w14:textId="77777777" w:rsidR="008D5AD0" w:rsidRDefault="008D5AD0"/>
    <w:p w14:paraId="58490148" w14:textId="5DBDF63A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03C31C3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BF826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F1D795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C5BE6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26323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601AD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F2041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94C937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74C38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E66569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CD29C3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C7F5A7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280360" w14:textId="77777777" w:rsidR="008D5AD0" w:rsidRDefault="008D5AD0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164F85" w14:textId="77777777" w:rsidR="008D5AD0" w:rsidRDefault="008D5AD0">
            <w:r>
              <w:rPr>
                <w:rFonts w:ascii="Times" w:hAnsi="Times"/>
              </w:rPr>
              <w:t>2.879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F56C65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</w:tr>
      <w:tr w:rsidR="008D5AD0" w14:paraId="7F4650A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274AD3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6E2B70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8536A9" w14:textId="77777777" w:rsidR="008D5AD0" w:rsidRDefault="008D5AD0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8EF37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1F2906" w14:textId="77777777" w:rsidR="008D5AD0" w:rsidRDefault="008D5AD0">
            <w:r>
              <w:rPr>
                <w:rFonts w:ascii="Times" w:hAnsi="Times"/>
              </w:rPr>
              <w:t>-1.199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758A44" w14:textId="77777777" w:rsidR="008D5AD0" w:rsidRDefault="008D5AD0">
            <w:r>
              <w:rPr>
                <w:rFonts w:ascii="Times" w:hAnsi="Times"/>
              </w:rPr>
              <w:t>0.462</w:t>
            </w:r>
          </w:p>
        </w:tc>
      </w:tr>
      <w:tr w:rsidR="008D5AD0" w14:paraId="11EF51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9123E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1B6442" w14:textId="77777777" w:rsidR="008D5AD0" w:rsidRDefault="008D5AD0">
            <w:r>
              <w:rPr>
                <w:rFonts w:ascii="Times" w:hAnsi="Times"/>
              </w:rPr>
              <w:t>0.078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E1FDD0" w14:textId="77777777" w:rsidR="008D5AD0" w:rsidRDefault="008D5AD0">
            <w:r>
              <w:rPr>
                <w:rFonts w:ascii="Times" w:hAnsi="Times"/>
              </w:rPr>
              <w:t>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2D322" w14:textId="77777777" w:rsidR="008D5AD0" w:rsidRDefault="008D5AD0">
            <w:r>
              <w:rPr>
                <w:rFonts w:ascii="Times" w:hAnsi="Times"/>
              </w:rPr>
              <w:t>0.095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FA662B" w14:textId="77777777" w:rsidR="008D5AD0" w:rsidRDefault="008D5AD0">
            <w:r>
              <w:rPr>
                <w:rFonts w:ascii="Times" w:hAnsi="Times"/>
              </w:rPr>
              <w:t>8.864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2E368C" w14:textId="5E3334A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039849D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22277A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512C6B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21C816" w14:textId="77777777" w:rsidR="008D5AD0" w:rsidRDefault="008D5AD0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05A4D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1DCCC" w14:textId="77777777" w:rsidR="008D5AD0" w:rsidRDefault="008D5AD0">
            <w:r>
              <w:rPr>
                <w:rFonts w:ascii="Times" w:hAnsi="Times"/>
              </w:rPr>
              <w:t>-1.110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D027EC" w14:textId="77777777" w:rsidR="008D5AD0" w:rsidRDefault="008D5AD0">
            <w:r>
              <w:rPr>
                <w:rFonts w:ascii="Times" w:hAnsi="Times"/>
              </w:rPr>
              <w:t>0.534</w:t>
            </w:r>
          </w:p>
        </w:tc>
      </w:tr>
      <w:tr w:rsidR="008D5AD0" w14:paraId="44BF583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55DDC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28F95F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F39D8F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F04E17" w14:textId="77777777" w:rsidR="008D5AD0" w:rsidRDefault="008D5AD0">
            <w:r>
              <w:rPr>
                <w:rFonts w:ascii="Times" w:hAnsi="Times"/>
              </w:rPr>
              <w:t>0.050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F0ABB7" w14:textId="77777777" w:rsidR="008D5AD0" w:rsidRDefault="008D5AD0">
            <w:r>
              <w:rPr>
                <w:rFonts w:ascii="Times" w:hAnsi="Times"/>
              </w:rPr>
              <w:t>3.778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F83969" w14:textId="31B3118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2DD56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A94053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15AF62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F60691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66927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0E8685" w14:textId="77777777" w:rsidR="008D5AD0" w:rsidRDefault="008D5AD0">
            <w:r>
              <w:rPr>
                <w:rFonts w:ascii="Times" w:hAnsi="Times"/>
              </w:rPr>
              <w:t>0.853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4B969A" w14:textId="77777777" w:rsidR="008D5AD0" w:rsidRDefault="008D5AD0">
            <w:r>
              <w:rPr>
                <w:rFonts w:ascii="Times" w:hAnsi="Times"/>
              </w:rPr>
              <w:t>0.787</w:t>
            </w:r>
          </w:p>
        </w:tc>
      </w:tr>
      <w:tr w:rsidR="008D5AD0" w14:paraId="0C80EB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040F4F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01722E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862420" w14:textId="77777777" w:rsidR="008D5AD0" w:rsidRDefault="008D5AD0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4E287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13151C" w14:textId="77777777" w:rsidR="008D5AD0" w:rsidRDefault="008D5AD0">
            <w:r>
              <w:rPr>
                <w:rFonts w:ascii="Times" w:hAnsi="Times"/>
              </w:rPr>
              <w:t>-2.081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1D9243" w14:textId="77777777" w:rsidR="008D5AD0" w:rsidRDefault="008D5AD0">
            <w:r>
              <w:rPr>
                <w:rFonts w:ascii="Times" w:hAnsi="Times"/>
              </w:rPr>
              <w:t>0.076</w:t>
            </w:r>
          </w:p>
        </w:tc>
      </w:tr>
      <w:tr w:rsidR="008D5AD0" w14:paraId="532DA57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E7F043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F91C46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BE6C6A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52072F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EA6666" w14:textId="77777777" w:rsidR="008D5AD0" w:rsidRDefault="008D5AD0">
            <w:r>
              <w:rPr>
                <w:rFonts w:ascii="Times" w:hAnsi="Times"/>
              </w:rPr>
              <w:t>1.799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67261B" w14:textId="77777777" w:rsidR="008D5AD0" w:rsidRDefault="008D5AD0">
            <w:r>
              <w:rPr>
                <w:rFonts w:ascii="Times" w:hAnsi="Times"/>
              </w:rPr>
              <w:t>0.145</w:t>
            </w:r>
          </w:p>
        </w:tc>
      </w:tr>
      <w:tr w:rsidR="008D5AD0" w14:paraId="458D798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32716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35FAE0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E63786" w14:textId="77777777" w:rsidR="008D5AD0" w:rsidRDefault="008D5AD0">
            <w:r>
              <w:rPr>
                <w:rFonts w:ascii="Times" w:hAnsi="Times"/>
              </w:rPr>
              <w:t>-0.037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ECC27B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EDC85E" w14:textId="77777777" w:rsidR="008D5AD0" w:rsidRDefault="008D5AD0">
            <w:r>
              <w:rPr>
                <w:rFonts w:ascii="Times" w:hAnsi="Times"/>
              </w:rPr>
              <w:t>-2.289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2C9644" w14:textId="77777777" w:rsidR="008D5AD0" w:rsidRDefault="008D5AD0">
            <w:r>
              <w:rPr>
                <w:rFonts w:ascii="Times" w:hAnsi="Times"/>
              </w:rPr>
              <w:t>0.045</w:t>
            </w:r>
          </w:p>
        </w:tc>
      </w:tr>
      <w:tr w:rsidR="008D5AD0" w14:paraId="1FF02D3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7D280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75A6E0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8FD5C3" w14:textId="77777777" w:rsidR="008D5AD0" w:rsidRDefault="008D5AD0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087362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3F2C67" w14:textId="77777777" w:rsidR="008D5AD0" w:rsidRDefault="008D5AD0">
            <w:r>
              <w:rPr>
                <w:rFonts w:ascii="Times" w:hAnsi="Times"/>
              </w:rPr>
              <w:t>-1.987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972EEF" w14:textId="77777777" w:rsidR="008D5AD0" w:rsidRDefault="008D5AD0">
            <w:r>
              <w:rPr>
                <w:rFonts w:ascii="Times" w:hAnsi="Times"/>
              </w:rPr>
              <w:t>0.095</w:t>
            </w:r>
          </w:p>
        </w:tc>
      </w:tr>
      <w:tr w:rsidR="008D5AD0" w14:paraId="2C6C35A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C026447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CDD4F7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6FEFBC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4CB745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1F9FD8" w14:textId="77777777" w:rsidR="008D5AD0" w:rsidRDefault="008D5AD0">
            <w:r>
              <w:rPr>
                <w:rFonts w:ascii="Times" w:hAnsi="Times"/>
              </w:rPr>
              <w:t>-0.279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43E9C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3636C6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52667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328CB2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C66DA" w14:textId="77777777" w:rsidR="008D5AD0" w:rsidRDefault="008D5AD0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127908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BA1ED2" w14:textId="77777777" w:rsidR="008D5AD0" w:rsidRDefault="008D5AD0">
            <w:r>
              <w:rPr>
                <w:rFonts w:ascii="Times" w:hAnsi="Times"/>
              </w:rPr>
              <w:t>-1.286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3D1BE1" w14:textId="77777777" w:rsidR="008D5AD0" w:rsidRDefault="008D5AD0">
            <w:r>
              <w:rPr>
                <w:rFonts w:ascii="Times" w:hAnsi="Times"/>
              </w:rPr>
              <w:t>0.398</w:t>
            </w:r>
          </w:p>
        </w:tc>
      </w:tr>
      <w:tr w:rsidR="008D5AD0" w14:paraId="2D917F7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430B0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09FFCE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A73E88" w14:textId="77777777" w:rsidR="008D5AD0" w:rsidRDefault="008D5AD0">
            <w:r>
              <w:rPr>
                <w:rFonts w:ascii="Times" w:hAnsi="Times"/>
              </w:rPr>
              <w:t>-0.031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69FD5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FE593C" w14:textId="77777777" w:rsidR="008D5AD0" w:rsidRDefault="008D5AD0">
            <w:r>
              <w:rPr>
                <w:rFonts w:ascii="Times" w:hAnsi="Times"/>
              </w:rPr>
              <w:t>-1.525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B24F1B" w14:textId="77777777" w:rsidR="008D5AD0" w:rsidRDefault="008D5AD0">
            <w:r>
              <w:rPr>
                <w:rFonts w:ascii="Times" w:hAnsi="Times"/>
              </w:rPr>
              <w:t>0.256</w:t>
            </w:r>
          </w:p>
        </w:tc>
      </w:tr>
      <w:tr w:rsidR="008D5AD0" w14:paraId="1E3961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D4156E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46F9F3" w14:textId="77777777" w:rsidR="008D5AD0" w:rsidRDefault="008D5AD0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FA2B7" w14:textId="77777777" w:rsidR="008D5AD0" w:rsidRDefault="008D5AD0">
            <w:r>
              <w:rPr>
                <w:rFonts w:ascii="Times" w:hAnsi="Times"/>
              </w:rPr>
              <w:t>-0.041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420C3E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DC6C81" w14:textId="77777777" w:rsidR="008D5AD0" w:rsidRDefault="008D5AD0">
            <w:r>
              <w:rPr>
                <w:rFonts w:ascii="Times" w:hAnsi="Times"/>
              </w:rPr>
              <w:t>-2.775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3B83BA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5B3B6FF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A6C5FB0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A9F94D7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1DD4E5" w14:textId="77777777" w:rsidR="008D5AD0" w:rsidRDefault="008D5AD0">
            <w:r>
              <w:rPr>
                <w:rFonts w:ascii="Times" w:hAnsi="Times"/>
              </w:rPr>
              <w:t>-0.034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7D3865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E9676A" w14:textId="77777777" w:rsidR="008D5AD0" w:rsidRDefault="008D5AD0">
            <w:r>
              <w:rPr>
                <w:rFonts w:ascii="Times" w:hAnsi="Times"/>
              </w:rPr>
              <w:t>-1.914</w:t>
            </w:r>
          </w:p>
        </w:tc>
        <w:tc>
          <w:tcPr>
            <w:tcW w:w="1247" w:type="dxa"/>
          </w:tcPr>
          <w:p w14:paraId="29311691" w14:textId="77777777" w:rsidR="008D5AD0" w:rsidRDefault="008D5AD0">
            <w:r>
              <w:rPr>
                <w:rFonts w:ascii="Times" w:hAnsi="Times"/>
              </w:rPr>
              <w:t>0.112</w:t>
            </w:r>
          </w:p>
        </w:tc>
      </w:tr>
    </w:tbl>
    <w:p w14:paraId="12437F3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5E58F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755A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2DCAB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C6335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AD0D5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B24B0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CF88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BB78A5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10081E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1426E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40A0F56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9A535F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151156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46F5B2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</w:tcPr>
          <w:p w14:paraId="064C8542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</w:tbl>
    <w:p w14:paraId="79F3C570" w14:textId="77777777" w:rsidR="008D5AD0" w:rsidRDefault="008D5AD0"/>
    <w:p w14:paraId="7BD49400" w14:textId="77777777" w:rsidR="007E4553" w:rsidRDefault="007E4553"/>
    <w:p w14:paraId="49BEE1F5" w14:textId="77777777" w:rsidR="008D5AD0" w:rsidRDefault="008D5AD0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F0A4F77" w14:textId="66F8D367" w:rsidR="008D5AD0" w:rsidRPr="008D5AD0" w:rsidRDefault="008D5AD0" w:rsidP="008D5AD0">
      <w:pPr>
        <w:pStyle w:val="berschrift2"/>
      </w:pPr>
      <w:r w:rsidRPr="008D5AD0">
        <w:lastRenderedPageBreak/>
        <w:t>Stand</w:t>
      </w:r>
      <w:r>
        <w:t>-to-sit</w:t>
      </w:r>
      <w:r w:rsidRPr="008D5AD0">
        <w:t>, challenging condition</w:t>
      </w:r>
    </w:p>
    <w:p w14:paraId="0BC18E89" w14:textId="77777777" w:rsidR="008D5AD0" w:rsidRDefault="008D5AD0">
      <w:pPr>
        <w:spacing w:line="0" w:lineRule="atLeast"/>
      </w:pPr>
      <w:r>
        <w:rPr>
          <w:rFonts w:ascii="Times" w:hAnsi="Times"/>
          <w:b/>
        </w:rPr>
        <w:t>Detailed statistics: stand-to-sit, challenging condition, exaggerated forward leaning strategy, synergy 1</w:t>
      </w:r>
    </w:p>
    <w:p w14:paraId="1B85E1CF" w14:textId="77777777" w:rsidR="008D5AD0" w:rsidRDefault="008D5AD0"/>
    <w:p w14:paraId="7A3472F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92BC42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328F86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11C6CB" w14:textId="4D52C654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04286B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EA66C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2529F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7C6BF51" w14:textId="273CEC77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5BA0E1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90EDF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05DA9F" w14:textId="70B642FC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14E62DA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5E866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F9F1499" w14:textId="77777777" w:rsidR="008D5AD0" w:rsidRDefault="008D5AD0">
            <w:r>
              <w:rPr>
                <w:rFonts w:ascii="Times" w:hAnsi="Times"/>
              </w:rPr>
              <w:t>0.591</w:t>
            </w:r>
          </w:p>
        </w:tc>
      </w:tr>
    </w:tbl>
    <w:p w14:paraId="5D72A4C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6BD4C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2948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D7015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5C8D8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AD483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B8EC6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51232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FD4A91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3E0D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9F61F1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7D27F3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728779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C3D98B" w14:textId="77777777" w:rsidR="008D5AD0" w:rsidRDefault="008D5AD0">
            <w:r>
              <w:rPr>
                <w:rFonts w:ascii="Times" w:hAnsi="Times"/>
              </w:rPr>
              <w:t>14.297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7D5FE5" w14:textId="7F8068D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0AD2E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6783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1DCC5F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363473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86F4BF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681C7A" w14:textId="77777777" w:rsidR="008D5AD0" w:rsidRDefault="008D5AD0">
            <w:r>
              <w:rPr>
                <w:rFonts w:ascii="Times" w:hAnsi="Times"/>
              </w:rPr>
              <w:t>-4.019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194D09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54B70D3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EDDFB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50E175C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A2FEA3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0F815E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DE2B7EE" w14:textId="77777777" w:rsidR="008D5AD0" w:rsidRDefault="008D5AD0">
            <w:r>
              <w:rPr>
                <w:rFonts w:ascii="Times" w:hAnsi="Times"/>
              </w:rPr>
              <w:t>-2.607</w:t>
            </w:r>
          </w:p>
        </w:tc>
        <w:tc>
          <w:tcPr>
            <w:tcW w:w="1247" w:type="dxa"/>
          </w:tcPr>
          <w:p w14:paraId="5DB71BEC" w14:textId="77777777" w:rsidR="008D5AD0" w:rsidRDefault="008D5AD0">
            <w:r>
              <w:rPr>
                <w:rFonts w:ascii="Times" w:hAnsi="Times"/>
              </w:rPr>
              <w:t>0.129</w:t>
            </w:r>
          </w:p>
        </w:tc>
      </w:tr>
    </w:tbl>
    <w:p w14:paraId="0D83DB9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F9FEA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68B0D9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94168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30B18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1841C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38C55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EE32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8D2F5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61C8A3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5AE191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789EA4C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9A7208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987261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268ACB6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54B681CE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79258564" w14:textId="77777777" w:rsidR="008D5AD0" w:rsidRDefault="008D5AD0"/>
    <w:p w14:paraId="2F7B589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A03990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1138DB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11EC5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A4C72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79258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A2216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E9744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1F3A7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8949F1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62FE00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B2116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52AAB5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6BB932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AC8C07" w14:textId="77777777" w:rsidR="008D5AD0" w:rsidRDefault="008D5AD0">
            <w:r>
              <w:rPr>
                <w:rFonts w:ascii="Times" w:hAnsi="Times"/>
              </w:rPr>
              <w:t>10.759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84D2B7" w14:textId="285A312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4B963F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8A7B1F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63E3B7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23D525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B4DB55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4F457E" w14:textId="77777777" w:rsidR="008D5AD0" w:rsidRDefault="008D5AD0">
            <w:r>
              <w:rPr>
                <w:rFonts w:ascii="Times" w:hAnsi="Times"/>
              </w:rPr>
              <w:t>4.019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299EA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7D1BA91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73D8E2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83D65E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C3D0AD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2978B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0874E6" w14:textId="77777777" w:rsidR="008D5AD0" w:rsidRDefault="008D5AD0">
            <w:r>
              <w:rPr>
                <w:rFonts w:ascii="Times" w:hAnsi="Times"/>
              </w:rPr>
              <w:t>0.265</w:t>
            </w:r>
          </w:p>
        </w:tc>
        <w:tc>
          <w:tcPr>
            <w:tcW w:w="1247" w:type="dxa"/>
          </w:tcPr>
          <w:p w14:paraId="4F79576C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932D5E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7C39F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451D8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8B256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27AED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6AA18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07497D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D704B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DCE0FC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AFEABB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CCD0D7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660ACFE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3F184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36386A5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C313575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56DC8C9A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47D63B30" w14:textId="77777777" w:rsidR="008D5AD0" w:rsidRDefault="008D5AD0"/>
    <w:p w14:paraId="00A986B8" w14:textId="17FBF80C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02A1F20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55FEB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9CDA37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52426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48801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5B52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E2690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E3708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D0F2CF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DDDAD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207165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AB17FE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C43F1E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B6458F" w14:textId="77777777" w:rsidR="008D5AD0" w:rsidRDefault="008D5AD0">
            <w:r>
              <w:rPr>
                <w:rFonts w:ascii="Times" w:hAnsi="Times"/>
              </w:rPr>
              <w:t>2.329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972264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</w:tr>
      <w:tr w:rsidR="008D5AD0" w14:paraId="78ED3A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3C18D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925457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BA4BB9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7C1EF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D7E3D7" w14:textId="77777777" w:rsidR="008D5AD0" w:rsidRDefault="008D5AD0">
            <w:r>
              <w:rPr>
                <w:rFonts w:ascii="Times" w:hAnsi="Times"/>
              </w:rPr>
              <w:t>-0.044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4C65E0" w14:textId="77777777" w:rsidR="008D5AD0" w:rsidRDefault="008D5AD0">
            <w:r>
              <w:rPr>
                <w:rFonts w:ascii="Times" w:hAnsi="Times"/>
              </w:rPr>
              <w:t>0.965</w:t>
            </w:r>
          </w:p>
        </w:tc>
      </w:tr>
      <w:tr w:rsidR="008D5AD0" w14:paraId="216D3E3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DB280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9C598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22A172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988EB8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A80FCB" w14:textId="77777777" w:rsidR="008D5AD0" w:rsidRDefault="008D5AD0">
            <w:r>
              <w:rPr>
                <w:rFonts w:ascii="Times" w:hAnsi="Times"/>
              </w:rPr>
              <w:t>-0.212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72CE9C" w14:textId="77777777" w:rsidR="008D5AD0" w:rsidRDefault="008D5AD0">
            <w:r>
              <w:rPr>
                <w:rFonts w:ascii="Times" w:hAnsi="Times"/>
              </w:rPr>
              <w:t>0.832</w:t>
            </w:r>
          </w:p>
        </w:tc>
      </w:tr>
      <w:tr w:rsidR="008D5AD0" w14:paraId="52E9C0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F8B47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2F6BE8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4B6BBD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70FDF0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AB694" w14:textId="77777777" w:rsidR="008D5AD0" w:rsidRDefault="008D5AD0">
            <w:r>
              <w:rPr>
                <w:rFonts w:ascii="Times" w:hAnsi="Times"/>
              </w:rPr>
              <w:t>2.927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CB362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</w:tr>
      <w:tr w:rsidR="008D5AD0" w14:paraId="503E6B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86EC6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284C7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094BDE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B03BB2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EF068" w14:textId="77777777" w:rsidR="008D5AD0" w:rsidRDefault="008D5AD0">
            <w:r>
              <w:rPr>
                <w:rFonts w:ascii="Times" w:hAnsi="Times"/>
              </w:rPr>
              <w:t>0.769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F89B055" w14:textId="77777777" w:rsidR="008D5AD0" w:rsidRDefault="008D5AD0">
            <w:r>
              <w:rPr>
                <w:rFonts w:ascii="Times" w:hAnsi="Times"/>
              </w:rPr>
              <w:t>0.442</w:t>
            </w:r>
          </w:p>
        </w:tc>
      </w:tr>
      <w:tr w:rsidR="008D5AD0" w14:paraId="009E95E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B8411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A542B5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FCD433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657613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6FB709" w14:textId="77777777" w:rsidR="008D5AD0" w:rsidRDefault="008D5AD0">
            <w:r>
              <w:rPr>
                <w:rFonts w:ascii="Times" w:hAnsi="Times"/>
              </w:rPr>
              <w:t>2.264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CD78C2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  <w:tr w:rsidR="008D5AD0" w14:paraId="50CA7B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EA6AB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0C71C7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75C44D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F86BC1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4AA447" w14:textId="77777777" w:rsidR="008D5AD0" w:rsidRDefault="008D5AD0">
            <w:r>
              <w:rPr>
                <w:rFonts w:ascii="Times" w:hAnsi="Times"/>
              </w:rPr>
              <w:t>1.790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8D177A" w14:textId="77777777" w:rsidR="008D5AD0" w:rsidRDefault="008D5AD0">
            <w:r>
              <w:rPr>
                <w:rFonts w:ascii="Times" w:hAnsi="Times"/>
              </w:rPr>
              <w:t>0.074</w:t>
            </w:r>
          </w:p>
        </w:tc>
      </w:tr>
      <w:tr w:rsidR="008D5AD0" w14:paraId="5903CC0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2EE428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7B9395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D980B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2CB9AE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DC0966" w14:textId="77777777" w:rsidR="008D5AD0" w:rsidRDefault="008D5AD0">
            <w:r>
              <w:rPr>
                <w:rFonts w:ascii="Times" w:hAnsi="Times"/>
              </w:rPr>
              <w:t>3.037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6168F1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</w:tr>
      <w:tr w:rsidR="008D5AD0" w14:paraId="448B56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B7FB2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2A8DEA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930AD3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130FB2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4DDC18" w14:textId="77777777" w:rsidR="008D5AD0" w:rsidRDefault="008D5AD0">
            <w:r>
              <w:rPr>
                <w:rFonts w:ascii="Times" w:hAnsi="Times"/>
              </w:rPr>
              <w:t>-1.601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015E4B" w14:textId="77777777" w:rsidR="008D5AD0" w:rsidRDefault="008D5AD0">
            <w:r>
              <w:rPr>
                <w:rFonts w:ascii="Times" w:hAnsi="Times"/>
              </w:rPr>
              <w:t>0.110</w:t>
            </w:r>
          </w:p>
        </w:tc>
      </w:tr>
      <w:tr w:rsidR="008D5AD0" w14:paraId="259CC9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707B9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427EBC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04F08E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8D2D88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18B237" w14:textId="77777777" w:rsidR="008D5AD0" w:rsidRDefault="008D5AD0">
            <w:r>
              <w:rPr>
                <w:rFonts w:ascii="Times" w:hAnsi="Times"/>
              </w:rPr>
              <w:t>1.012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79D2E7" w14:textId="77777777" w:rsidR="008D5AD0" w:rsidRDefault="008D5AD0">
            <w:r>
              <w:rPr>
                <w:rFonts w:ascii="Times" w:hAnsi="Times"/>
              </w:rPr>
              <w:t>0.312</w:t>
            </w:r>
          </w:p>
        </w:tc>
      </w:tr>
      <w:tr w:rsidR="008D5AD0" w14:paraId="75E5836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EA13D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0782EF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36D947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3A3316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C6B8F8" w14:textId="77777777" w:rsidR="008D5AD0" w:rsidRDefault="008D5AD0">
            <w:r>
              <w:rPr>
                <w:rFonts w:ascii="Times" w:hAnsi="Times"/>
              </w:rPr>
              <w:t>-0.529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B2E419" w14:textId="77777777" w:rsidR="008D5AD0" w:rsidRDefault="008D5AD0">
            <w:r>
              <w:rPr>
                <w:rFonts w:ascii="Times" w:hAnsi="Times"/>
              </w:rPr>
              <w:t>0.597</w:t>
            </w:r>
          </w:p>
        </w:tc>
      </w:tr>
      <w:tr w:rsidR="008D5AD0" w14:paraId="4A47001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EEC4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FC4550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FC02CE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0457A1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A27735" w14:textId="77777777" w:rsidR="008D5AD0" w:rsidRDefault="008D5AD0">
            <w:r>
              <w:rPr>
                <w:rFonts w:ascii="Times" w:hAnsi="Times"/>
              </w:rPr>
              <w:t>-0.192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1C4142E" w14:textId="77777777" w:rsidR="008D5AD0" w:rsidRDefault="008D5AD0">
            <w:r>
              <w:rPr>
                <w:rFonts w:ascii="Times" w:hAnsi="Times"/>
              </w:rPr>
              <w:t>0.848</w:t>
            </w:r>
          </w:p>
        </w:tc>
      </w:tr>
      <w:tr w:rsidR="008D5AD0" w14:paraId="0A079B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DAD12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970031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EF19AB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B85BA2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A03DA0" w14:textId="77777777" w:rsidR="008D5AD0" w:rsidRDefault="008D5AD0">
            <w:r>
              <w:rPr>
                <w:rFonts w:ascii="Times" w:hAnsi="Times"/>
              </w:rPr>
              <w:t>-1.546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6912EA" w14:textId="77777777" w:rsidR="008D5AD0" w:rsidRDefault="008D5AD0">
            <w:r>
              <w:rPr>
                <w:rFonts w:ascii="Times" w:hAnsi="Times"/>
              </w:rPr>
              <w:t>0.122</w:t>
            </w:r>
          </w:p>
        </w:tc>
      </w:tr>
      <w:tr w:rsidR="008D5AD0" w14:paraId="6DC906A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E5B7D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CACFB4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8F1E5B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8C6D77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030FF" w14:textId="77777777" w:rsidR="008D5AD0" w:rsidRDefault="008D5AD0">
            <w:r>
              <w:rPr>
                <w:rFonts w:ascii="Times" w:hAnsi="Times"/>
              </w:rPr>
              <w:t>-2.056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74540B" w14:textId="77777777" w:rsidR="008D5AD0" w:rsidRDefault="008D5AD0">
            <w:r>
              <w:rPr>
                <w:rFonts w:ascii="Times" w:hAnsi="Times"/>
              </w:rPr>
              <w:t>0.040</w:t>
            </w:r>
          </w:p>
        </w:tc>
      </w:tr>
      <w:tr w:rsidR="008D5AD0" w14:paraId="38F0330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12358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9B45BE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CF667C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9B826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E79891" w14:textId="77777777" w:rsidR="008D5AD0" w:rsidRDefault="008D5AD0">
            <w:r>
              <w:rPr>
                <w:rFonts w:ascii="Times" w:hAnsi="Times"/>
              </w:rPr>
              <w:t>-1.853</w:t>
            </w:r>
          </w:p>
        </w:tc>
        <w:tc>
          <w:tcPr>
            <w:tcW w:w="1247" w:type="dxa"/>
          </w:tcPr>
          <w:p w14:paraId="02D4CE04" w14:textId="77777777" w:rsidR="008D5AD0" w:rsidRDefault="008D5AD0">
            <w:r>
              <w:rPr>
                <w:rFonts w:ascii="Times" w:hAnsi="Times"/>
              </w:rPr>
              <w:t>0.064</w:t>
            </w:r>
          </w:p>
        </w:tc>
      </w:tr>
    </w:tbl>
    <w:p w14:paraId="71E2DA5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9E9C9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6DEB53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DBAE3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B751A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C3DC5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26920E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D7CB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953D0A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536C84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76F385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7B9C4DD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620848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8A035E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B00770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</w:tcPr>
          <w:p w14:paraId="791A28CE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</w:tr>
    </w:tbl>
    <w:p w14:paraId="3663E7D6" w14:textId="77777777" w:rsidR="008D5AD0" w:rsidRDefault="008D5AD0"/>
    <w:p w14:paraId="36CB40E7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C3AF2A8" w14:textId="7FE607EE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2</w:t>
      </w:r>
    </w:p>
    <w:p w14:paraId="2C7BFE5C" w14:textId="77777777" w:rsidR="008D5AD0" w:rsidRDefault="008D5AD0"/>
    <w:p w14:paraId="2BD9D57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5EDFA32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561799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82F658" w14:textId="45AAE029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316C60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468131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7B1CC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0CF6E2" w14:textId="5C549973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71A909A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B155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91BFC40" w14:textId="59C1E081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6C4386E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CE5174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BBBBCB6" w14:textId="77777777" w:rsidR="008D5AD0" w:rsidRDefault="008D5AD0">
            <w:r>
              <w:rPr>
                <w:rFonts w:ascii="Times" w:hAnsi="Times"/>
              </w:rPr>
              <w:t>0.426</w:t>
            </w:r>
          </w:p>
        </w:tc>
      </w:tr>
    </w:tbl>
    <w:p w14:paraId="759C393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BE338B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4AF9D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5ED23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B37B8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967A9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EA454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6FAA4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0D563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03615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B9AACF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DA9221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4C80B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1B0F7B" w14:textId="77777777" w:rsidR="008D5AD0" w:rsidRDefault="008D5AD0">
            <w:r>
              <w:rPr>
                <w:rFonts w:ascii="Times" w:hAnsi="Times"/>
              </w:rPr>
              <w:t>15.929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2DD872" w14:textId="3044249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BAF41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5460E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5837D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620D88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ADD9F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8EF3F4" w14:textId="77777777" w:rsidR="008D5AD0" w:rsidRDefault="008D5AD0">
            <w:r>
              <w:rPr>
                <w:rFonts w:ascii="Times" w:hAnsi="Times"/>
              </w:rPr>
              <w:t>-2.285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031A5B7" w14:textId="77777777" w:rsidR="008D5AD0" w:rsidRDefault="008D5AD0">
            <w:r>
              <w:rPr>
                <w:rFonts w:ascii="Times" w:hAnsi="Times"/>
              </w:rPr>
              <w:t>0.315</w:t>
            </w:r>
          </w:p>
        </w:tc>
      </w:tr>
      <w:tr w:rsidR="008D5AD0" w14:paraId="02D53C8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76C4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0619B2C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8A9C30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968F90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0E7502" w14:textId="77777777" w:rsidR="008D5AD0" w:rsidRDefault="008D5AD0">
            <w:r>
              <w:rPr>
                <w:rFonts w:ascii="Times" w:hAnsi="Times"/>
              </w:rPr>
              <w:t>-1.081</w:t>
            </w:r>
          </w:p>
        </w:tc>
        <w:tc>
          <w:tcPr>
            <w:tcW w:w="1247" w:type="dxa"/>
          </w:tcPr>
          <w:p w14:paraId="7BABA491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97F9F3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4185A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0D011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EEB71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F336B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85DA6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AB959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525D4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D1E195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C7FB27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FAE1E7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29B5A23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3B8A84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1CB2E3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079B6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44E1E908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</w:tr>
    </w:tbl>
    <w:p w14:paraId="381DB8D4" w14:textId="77777777" w:rsidR="008D5AD0" w:rsidRDefault="008D5AD0"/>
    <w:p w14:paraId="67487F7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634F125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6655E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801F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3BAD3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70340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87BFD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D84F4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6680B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FAA605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DE83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5E8765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7CF04E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1BA62B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C2A48E" w14:textId="77777777" w:rsidR="008D5AD0" w:rsidRDefault="008D5AD0">
            <w:r>
              <w:rPr>
                <w:rFonts w:ascii="Times" w:hAnsi="Times"/>
              </w:rPr>
              <w:t>13.014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2F8266" w14:textId="6D88A93E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A3F9D2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63EC8E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AE94A5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895D7B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D3DB8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98909A" w14:textId="77777777" w:rsidR="008D5AD0" w:rsidRDefault="008D5AD0">
            <w:r>
              <w:rPr>
                <w:rFonts w:ascii="Times" w:hAnsi="Times"/>
              </w:rPr>
              <w:t>2.285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F00D6B" w14:textId="77777777" w:rsidR="008D5AD0" w:rsidRDefault="008D5AD0">
            <w:r>
              <w:rPr>
                <w:rFonts w:ascii="Times" w:hAnsi="Times"/>
              </w:rPr>
              <w:t>0.315</w:t>
            </w:r>
          </w:p>
        </w:tc>
      </w:tr>
      <w:tr w:rsidR="008D5AD0" w14:paraId="7871296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57D744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E3AD94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86C70E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A8F3814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6748DC" w14:textId="77777777" w:rsidR="008D5AD0" w:rsidRDefault="008D5AD0">
            <w:r>
              <w:rPr>
                <w:rFonts w:ascii="Times" w:hAnsi="Times"/>
              </w:rPr>
              <w:t>0.560</w:t>
            </w:r>
          </w:p>
        </w:tc>
        <w:tc>
          <w:tcPr>
            <w:tcW w:w="1247" w:type="dxa"/>
          </w:tcPr>
          <w:p w14:paraId="7C62E17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84E998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D38597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A65B28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7ECBFE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64BF2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05A93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AE297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5CE4CC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6460DB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E4A75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F4C97D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798DEAF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1CE803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19F39A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0A3668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27A17EE5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</w:tr>
    </w:tbl>
    <w:p w14:paraId="547BBC0D" w14:textId="77777777" w:rsidR="008D5AD0" w:rsidRDefault="008D5AD0"/>
    <w:p w14:paraId="0C466437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E1DBAF0" w14:textId="1FC2B92B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3</w:t>
      </w:r>
    </w:p>
    <w:p w14:paraId="759941D5" w14:textId="77777777" w:rsidR="008D5AD0" w:rsidRDefault="008D5AD0"/>
    <w:p w14:paraId="137F6E82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ABF3AE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312E4F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42B8C8" w14:textId="402D02DD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B7B1D6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7D20B8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9EB6D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DA7BF3" w14:textId="481D8C6A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601E8D4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11AD6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366DC9" w14:textId="5F61F7CE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3DEE20A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F1F2C1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9EC6BBE" w14:textId="77777777" w:rsidR="008D5AD0" w:rsidRDefault="008D5AD0">
            <w:r>
              <w:rPr>
                <w:rFonts w:ascii="Times" w:hAnsi="Times"/>
              </w:rPr>
              <w:t>0.554</w:t>
            </w:r>
          </w:p>
        </w:tc>
      </w:tr>
    </w:tbl>
    <w:p w14:paraId="73669AB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6F5E6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49B98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5FCE5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7C501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1AB80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12239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EBD27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8F9ABB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2A0B8E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20ECB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5E6746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ACC6FE" w14:textId="77777777" w:rsidR="008D5AD0" w:rsidRDefault="008D5AD0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5ABA97" w14:textId="77777777" w:rsidR="008D5AD0" w:rsidRDefault="008D5AD0">
            <w:r>
              <w:rPr>
                <w:rFonts w:ascii="Times" w:hAnsi="Times"/>
              </w:rPr>
              <w:t>15.109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B51529" w14:textId="679110B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2815F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3DAC4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06F1FE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7E5AB7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6AF639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74B715" w14:textId="77777777" w:rsidR="008D5AD0" w:rsidRDefault="008D5AD0">
            <w:r>
              <w:rPr>
                <w:rFonts w:ascii="Times" w:hAnsi="Times"/>
              </w:rPr>
              <w:t>-1.651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A07A52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C4B3E4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83A79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4CBF8A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5CE3ED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A0F04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82EFDA8" w14:textId="77777777" w:rsidR="008D5AD0" w:rsidRDefault="008D5AD0">
            <w:r>
              <w:rPr>
                <w:rFonts w:ascii="Times" w:hAnsi="Times"/>
              </w:rPr>
              <w:t>0.794</w:t>
            </w:r>
          </w:p>
        </w:tc>
        <w:tc>
          <w:tcPr>
            <w:tcW w:w="1247" w:type="dxa"/>
          </w:tcPr>
          <w:p w14:paraId="4DC5E76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DA1C85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4C7576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8EBC0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D0CC1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31420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BED39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41AA1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70588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009AD8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4110A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29D69A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33E6033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CAAA1C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90DE9FF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D6C224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0AE2A524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1A150941" w14:textId="77777777" w:rsidR="008D5AD0" w:rsidRDefault="008D5AD0"/>
    <w:p w14:paraId="3410BAA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0D5BA2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31D6D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252BB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E6DE6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EF957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4699B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35832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7DB4CC7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8D82B1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02515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F81AE7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CD9B9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964D4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8DCB98" w14:textId="77777777" w:rsidR="008D5AD0" w:rsidRDefault="008D5AD0">
            <w:r>
              <w:rPr>
                <w:rFonts w:ascii="Times" w:hAnsi="Times"/>
              </w:rPr>
              <w:t>13.210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C85100" w14:textId="5CA9231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F62687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7FAE7A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94DB23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A7AAC6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4F5EB2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0BAAB" w14:textId="77777777" w:rsidR="008D5AD0" w:rsidRDefault="008D5AD0">
            <w:r>
              <w:rPr>
                <w:rFonts w:ascii="Times" w:hAnsi="Times"/>
              </w:rPr>
              <w:t>1.651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35EA18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A5959A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D4F987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980BC1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07C9C0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2D38E0A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FCCD75" w14:textId="77777777" w:rsidR="008D5AD0" w:rsidRDefault="008D5AD0">
            <w:r>
              <w:rPr>
                <w:rFonts w:ascii="Times" w:hAnsi="Times"/>
              </w:rPr>
              <w:t>1.933</w:t>
            </w:r>
          </w:p>
        </w:tc>
        <w:tc>
          <w:tcPr>
            <w:tcW w:w="1247" w:type="dxa"/>
          </w:tcPr>
          <w:p w14:paraId="0562CCD9" w14:textId="77777777" w:rsidR="008D5AD0" w:rsidRDefault="008D5AD0">
            <w:r>
              <w:rPr>
                <w:rFonts w:ascii="Times" w:hAnsi="Times"/>
              </w:rPr>
              <w:t>0.749</w:t>
            </w:r>
          </w:p>
        </w:tc>
      </w:tr>
    </w:tbl>
    <w:p w14:paraId="10D1B32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112B3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D1A50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B58FB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56DE2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948DD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9A9629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7903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80AA77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187CFD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B7F9CA7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2D9268A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239513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ECA010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C568CC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73520B8F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64C5CAAC" w14:textId="77777777" w:rsidR="008D5AD0" w:rsidRDefault="008D5AD0"/>
    <w:p w14:paraId="445CD4E0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5BC0E5F1" w14:textId="74E305A7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4</w:t>
      </w:r>
    </w:p>
    <w:p w14:paraId="124247F0" w14:textId="77777777" w:rsidR="008D5AD0" w:rsidRDefault="008D5AD0"/>
    <w:p w14:paraId="13CE7F8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4003B5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26BB11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F20AEB" w14:textId="6674292E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99B2C3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79E54B9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74A4E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E80A70" w14:textId="52FBE35D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48C4C72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90F4A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05C78B" w14:textId="40758B03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0CF9626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018409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D71ACA6" w14:textId="77777777" w:rsidR="008D5AD0" w:rsidRDefault="008D5AD0">
            <w:r>
              <w:rPr>
                <w:rFonts w:ascii="Times" w:hAnsi="Times"/>
              </w:rPr>
              <w:t>0.694</w:t>
            </w:r>
          </w:p>
        </w:tc>
      </w:tr>
    </w:tbl>
    <w:p w14:paraId="5641CED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EE7E60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A8960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912DF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9C396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5265B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1482F5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F0BF4F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E3C9C6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7195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79B2A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C82216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D08945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2F0FC1" w14:textId="77777777" w:rsidR="008D5AD0" w:rsidRDefault="008D5AD0">
            <w:r>
              <w:rPr>
                <w:rFonts w:ascii="Times" w:hAnsi="Times"/>
              </w:rPr>
              <w:t>11.068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7C4A55" w14:textId="2ECABF7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0E61240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483F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A6F12B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7EE19B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A1A8C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D4162F" w14:textId="77777777" w:rsidR="008D5AD0" w:rsidRDefault="008D5AD0">
            <w:r>
              <w:rPr>
                <w:rFonts w:ascii="Times" w:hAnsi="Times"/>
              </w:rPr>
              <w:t>0.212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63DEA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1CC2A1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FB0E4D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479E9E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9CC1B4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6BFF9F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E596AF" w14:textId="77777777" w:rsidR="008D5AD0" w:rsidRDefault="008D5AD0">
            <w:r>
              <w:rPr>
                <w:rFonts w:ascii="Times" w:hAnsi="Times"/>
              </w:rPr>
              <w:t>1.088</w:t>
            </w:r>
          </w:p>
        </w:tc>
        <w:tc>
          <w:tcPr>
            <w:tcW w:w="1247" w:type="dxa"/>
          </w:tcPr>
          <w:p w14:paraId="0BD26728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078B0C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D8CD8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122305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A4302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D704E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E4047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92C61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59621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15C94D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D875D9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2DEEBB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4CDE2A6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6984B0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82D296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D5A153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429AEF61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020D031E" w14:textId="77777777" w:rsidR="008D5AD0" w:rsidRDefault="008D5AD0"/>
    <w:p w14:paraId="483D3FA2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0BF0A5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894BE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FD5A7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84688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AC345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614B0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87CF11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1F8741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98493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D679D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FEF892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92BE58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9D36D9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4DE67E" w14:textId="77777777" w:rsidR="008D5AD0" w:rsidRDefault="008D5AD0">
            <w:r>
              <w:rPr>
                <w:rFonts w:ascii="Times" w:hAnsi="Times"/>
              </w:rPr>
              <w:t>10.869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904A71" w14:textId="79E1E0C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C44C7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13473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A0C256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4C022F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FC8D9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1468F" w14:textId="77777777" w:rsidR="008D5AD0" w:rsidRDefault="008D5AD0">
            <w:r>
              <w:rPr>
                <w:rFonts w:ascii="Times" w:hAnsi="Times"/>
              </w:rPr>
              <w:t>-0.212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8C87D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CB3466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59FDB7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B48C40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975496A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8E635D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886CA4B" w14:textId="77777777" w:rsidR="008D5AD0" w:rsidRDefault="008D5AD0">
            <w:r>
              <w:rPr>
                <w:rFonts w:ascii="Times" w:hAnsi="Times"/>
              </w:rPr>
              <w:t>0.916</w:t>
            </w:r>
          </w:p>
        </w:tc>
        <w:tc>
          <w:tcPr>
            <w:tcW w:w="1247" w:type="dxa"/>
          </w:tcPr>
          <w:p w14:paraId="060B5B1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04A068E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2618C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E478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C5FE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5915B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A1CDD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5C03A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51AF0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B4C668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2C715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046C6B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179F672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A2AD0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DD4F88D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5021BF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</w:tcPr>
          <w:p w14:paraId="632B8522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</w:tr>
    </w:tbl>
    <w:p w14:paraId="59454265" w14:textId="77777777" w:rsidR="008D5AD0" w:rsidRDefault="008D5AD0"/>
    <w:p w14:paraId="11F2F474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28C8FE99" w14:textId="6054028E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5</w:t>
      </w:r>
    </w:p>
    <w:p w14:paraId="41DC0242" w14:textId="77777777" w:rsidR="008D5AD0" w:rsidRDefault="008D5AD0"/>
    <w:p w14:paraId="304F6D2D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21C30F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57D5A0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8F307F" w14:textId="2ABEA11A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445DF8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BDD6CD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986AAA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4E45EC" w14:textId="1B6AE897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21E98A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A5428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F7223F" w14:textId="230A4EBC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03671C4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773328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9656F2E" w14:textId="77777777" w:rsidR="008D5AD0" w:rsidRDefault="008D5AD0">
            <w:r>
              <w:rPr>
                <w:rFonts w:ascii="Times" w:hAnsi="Times"/>
              </w:rPr>
              <w:t>0.672</w:t>
            </w:r>
          </w:p>
        </w:tc>
      </w:tr>
    </w:tbl>
    <w:p w14:paraId="25B42D6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19523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3E93F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BE885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81AB9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A0202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FEA519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10B8F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A1671B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176B66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3F7671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AF804C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D9ED1B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69E446" w14:textId="77777777" w:rsidR="008D5AD0" w:rsidRDefault="008D5AD0">
            <w:r>
              <w:rPr>
                <w:rFonts w:ascii="Times" w:hAnsi="Times"/>
              </w:rPr>
              <w:t>10.766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2672581" w14:textId="5A28159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21D50A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149D7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E9F356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2915EB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3A8C86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2DB458" w14:textId="77777777" w:rsidR="008D5AD0" w:rsidRDefault="008D5AD0">
            <w:r>
              <w:rPr>
                <w:rFonts w:ascii="Times" w:hAnsi="Times"/>
              </w:rPr>
              <w:t>1.948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16C4844" w14:textId="77777777" w:rsidR="008D5AD0" w:rsidRDefault="008D5AD0">
            <w:r>
              <w:rPr>
                <w:rFonts w:ascii="Times" w:hAnsi="Times"/>
              </w:rPr>
              <w:t>0.723</w:t>
            </w:r>
          </w:p>
        </w:tc>
      </w:tr>
      <w:tr w:rsidR="008D5AD0" w14:paraId="4B2083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9AC5C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45C02EF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E92BB7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43F01B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031BB73" w14:textId="77777777" w:rsidR="008D5AD0" w:rsidRDefault="008D5AD0">
            <w:r>
              <w:rPr>
                <w:rFonts w:ascii="Times" w:hAnsi="Times"/>
              </w:rPr>
              <w:t>1.005</w:t>
            </w:r>
          </w:p>
        </w:tc>
        <w:tc>
          <w:tcPr>
            <w:tcW w:w="1247" w:type="dxa"/>
          </w:tcPr>
          <w:p w14:paraId="0EF0E8D2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39506BD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5AB89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46B6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DB104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0CFA5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BECC76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171C8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0B8530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55716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EB8788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BB3875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3B00F82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5201B7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CA2D8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641353C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3EA42A8B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2F3BD777" w14:textId="77777777" w:rsidR="008D5AD0" w:rsidRDefault="008D5AD0"/>
    <w:p w14:paraId="25C5C30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ED7B25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E13A8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E29D4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B8CAE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4C70B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8CAE7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0DD57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C3D01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399BB9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3D9AC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6793A5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97E221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AE6E1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0805E1" w14:textId="77777777" w:rsidR="008D5AD0" w:rsidRDefault="008D5AD0">
            <w:r>
              <w:rPr>
                <w:rFonts w:ascii="Times" w:hAnsi="Times"/>
              </w:rPr>
              <w:t>11.749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D64ECC" w14:textId="3351B17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0B2A8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BE03F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AA12F5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A63C1D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5CE8B9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58BFEB" w14:textId="77777777" w:rsidR="008D5AD0" w:rsidRDefault="008D5AD0">
            <w:r>
              <w:rPr>
                <w:rFonts w:ascii="Times" w:hAnsi="Times"/>
              </w:rPr>
              <w:t>-1.948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C79BD9" w14:textId="77777777" w:rsidR="008D5AD0" w:rsidRDefault="008D5AD0">
            <w:r>
              <w:rPr>
                <w:rFonts w:ascii="Times" w:hAnsi="Times"/>
              </w:rPr>
              <w:t>0.723</w:t>
            </w:r>
          </w:p>
        </w:tc>
      </w:tr>
      <w:tr w:rsidR="008D5AD0" w14:paraId="6E84438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05797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A106C1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30EB2BA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5EB484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E40F3A3" w14:textId="77777777" w:rsidR="008D5AD0" w:rsidRDefault="008D5AD0">
            <w:r>
              <w:rPr>
                <w:rFonts w:ascii="Times" w:hAnsi="Times"/>
              </w:rPr>
              <w:t>-0.378</w:t>
            </w:r>
          </w:p>
        </w:tc>
        <w:tc>
          <w:tcPr>
            <w:tcW w:w="1247" w:type="dxa"/>
          </w:tcPr>
          <w:p w14:paraId="6CCF79E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320275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85B8C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928B4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F5E5A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772C39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9E885A3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89E483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30366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A4667C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FC850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89340B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3F5D252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B442A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114C3F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A6C3F6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</w:tcPr>
          <w:p w14:paraId="0BB87B41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</w:tr>
    </w:tbl>
    <w:p w14:paraId="7366EB4C" w14:textId="77777777" w:rsidR="008D5AD0" w:rsidRDefault="008D5AD0"/>
    <w:p w14:paraId="7F23332A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4D6A9E23" w14:textId="169577D7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6</w:t>
      </w:r>
    </w:p>
    <w:p w14:paraId="0E417125" w14:textId="77777777" w:rsidR="008D5AD0" w:rsidRDefault="008D5AD0"/>
    <w:p w14:paraId="7F9E566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865B5E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88151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01903A" w14:textId="563EE324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06EB64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6B2BEB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3152A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33BE0CD" w14:textId="62C87B56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7B5FF35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E4E54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E3CBE5D" w14:textId="0C6A4DA6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5F559A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B08211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1EAFF6B" w14:textId="77777777" w:rsidR="008D5AD0" w:rsidRDefault="008D5AD0">
            <w:r>
              <w:rPr>
                <w:rFonts w:ascii="Times" w:hAnsi="Times"/>
              </w:rPr>
              <w:t>0.680</w:t>
            </w:r>
          </w:p>
        </w:tc>
      </w:tr>
    </w:tbl>
    <w:p w14:paraId="720DE55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4A225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2566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D803D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186CE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16C84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0E87B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79403D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DB97C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96A13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B273F9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17E084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0CDF41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DD760A" w14:textId="77777777" w:rsidR="008D5AD0" w:rsidRDefault="008D5AD0">
            <w:r>
              <w:rPr>
                <w:rFonts w:ascii="Times" w:hAnsi="Times"/>
              </w:rPr>
              <w:t>9.766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30624AB" w14:textId="1EDF7C90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01E3FB5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F37DB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2B60AC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289C59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02D17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2A4826" w14:textId="77777777" w:rsidR="008D5AD0" w:rsidRDefault="008D5AD0">
            <w:r>
              <w:rPr>
                <w:rFonts w:ascii="Times" w:hAnsi="Times"/>
              </w:rPr>
              <w:t>3.322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1EC121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01C43AF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22DDEB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4C70A52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2E3E0D3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34F437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989BBAC" w14:textId="77777777" w:rsidR="008D5AD0" w:rsidRDefault="008D5AD0">
            <w:r>
              <w:rPr>
                <w:rFonts w:ascii="Times" w:hAnsi="Times"/>
              </w:rPr>
              <w:t>3.565</w:t>
            </w:r>
          </w:p>
        </w:tc>
        <w:tc>
          <w:tcPr>
            <w:tcW w:w="1247" w:type="dxa"/>
          </w:tcPr>
          <w:p w14:paraId="23F17939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</w:tr>
    </w:tbl>
    <w:p w14:paraId="6017564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035E00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56746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BC9F9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43F7D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86E61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138E7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E0B7D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F8EB79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86E6848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A37E81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32D4B01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F1685D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E18C572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75B7F6E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6C3470B5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247512CB" w14:textId="77777777" w:rsidR="008D5AD0" w:rsidRDefault="008D5AD0"/>
    <w:p w14:paraId="3A5EA973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C9760F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742FA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70BD4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1B025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4EB58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35437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6B1F4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9BACD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F361FF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97331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8F98F9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EC7B52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43E416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91FE07" w14:textId="77777777" w:rsidR="008D5AD0" w:rsidRDefault="008D5AD0">
            <w:r>
              <w:rPr>
                <w:rFonts w:ascii="Times" w:hAnsi="Times"/>
              </w:rPr>
              <w:t>11.705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CB2ACF" w14:textId="4C9AA4A6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8585BA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A76101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551542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1D4E08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C476692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36A476" w14:textId="77777777" w:rsidR="008D5AD0" w:rsidRDefault="008D5AD0">
            <w:r>
              <w:rPr>
                <w:rFonts w:ascii="Times" w:hAnsi="Times"/>
              </w:rPr>
              <w:t>-3.322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503044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76EAF08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0C1AD7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27F81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6424C6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E3AB2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29D9D9" w14:textId="77777777" w:rsidR="008D5AD0" w:rsidRDefault="008D5AD0">
            <w:r>
              <w:rPr>
                <w:rFonts w:ascii="Times" w:hAnsi="Times"/>
              </w:rPr>
              <w:t>1.166</w:t>
            </w:r>
          </w:p>
        </w:tc>
        <w:tc>
          <w:tcPr>
            <w:tcW w:w="1247" w:type="dxa"/>
          </w:tcPr>
          <w:p w14:paraId="5A973C2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E1AD89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27681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6F3050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14828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E1777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1B045E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7F7AEE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55589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3371B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9D7AE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481B7F5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14CC873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A0A22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DEB0FB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38861E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0E7E0D2F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056BF2DF" w14:textId="77777777" w:rsidR="008D5AD0" w:rsidRDefault="008D5AD0"/>
    <w:p w14:paraId="1950F6BB" w14:textId="7D494F98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521633B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83775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CB77E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C4CDF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1F254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6AC0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63479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BE2FAB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FB7C0A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9E13C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698C76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3E7C88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3C5C4C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ADC938" w14:textId="77777777" w:rsidR="008D5AD0" w:rsidRDefault="008D5AD0">
            <w:r>
              <w:rPr>
                <w:rFonts w:ascii="Times" w:hAnsi="Times"/>
              </w:rPr>
              <w:t>-2.176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0D3BB1" w14:textId="77777777" w:rsidR="008D5AD0" w:rsidRDefault="008D5AD0">
            <w:r>
              <w:rPr>
                <w:rFonts w:ascii="Times" w:hAnsi="Times"/>
              </w:rPr>
              <w:t>0.059</w:t>
            </w:r>
          </w:p>
        </w:tc>
      </w:tr>
      <w:tr w:rsidR="008D5AD0" w14:paraId="4B26037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67A2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D9EF51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BED01E" w14:textId="77777777" w:rsidR="008D5AD0" w:rsidRDefault="008D5AD0">
            <w:r>
              <w:rPr>
                <w:rFonts w:ascii="Times" w:hAnsi="Times"/>
              </w:rPr>
              <w:t>-0.023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42D2A3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7727C" w14:textId="77777777" w:rsidR="008D5AD0" w:rsidRDefault="008D5AD0">
            <w:r>
              <w:rPr>
                <w:rFonts w:ascii="Times" w:hAnsi="Times"/>
              </w:rPr>
              <w:t>-2.228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A0FCC85" w14:textId="77777777" w:rsidR="008D5AD0" w:rsidRDefault="008D5AD0">
            <w:r>
              <w:rPr>
                <w:rFonts w:ascii="Times" w:hAnsi="Times"/>
              </w:rPr>
              <w:t>0.052</w:t>
            </w:r>
          </w:p>
        </w:tc>
      </w:tr>
      <w:tr w:rsidR="008D5AD0" w14:paraId="3C2156B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602E3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D9FE72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034F08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FBA3C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C7A44C" w14:textId="77777777" w:rsidR="008D5AD0" w:rsidRDefault="008D5AD0">
            <w:r>
              <w:rPr>
                <w:rFonts w:ascii="Times" w:hAnsi="Times"/>
              </w:rPr>
              <w:t>-1.359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F6D39E" w14:textId="77777777" w:rsidR="008D5AD0" w:rsidRDefault="008D5AD0">
            <w:r>
              <w:rPr>
                <w:rFonts w:ascii="Times" w:hAnsi="Times"/>
              </w:rPr>
              <w:t>0.349</w:t>
            </w:r>
          </w:p>
        </w:tc>
      </w:tr>
      <w:tr w:rsidR="008D5AD0" w14:paraId="39934E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07E61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122099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79622D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B834F6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48854" w14:textId="77777777" w:rsidR="008D5AD0" w:rsidRDefault="008D5AD0">
            <w:r>
              <w:rPr>
                <w:rFonts w:ascii="Times" w:hAnsi="Times"/>
              </w:rPr>
              <w:t>-0.122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7EB28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BBF4DC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25B88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2556FB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86B4A5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D1980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580B21" w14:textId="77777777" w:rsidR="008D5AD0" w:rsidRDefault="008D5AD0">
            <w:r>
              <w:rPr>
                <w:rFonts w:ascii="Times" w:hAnsi="Times"/>
              </w:rPr>
              <w:t>3.737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AFE3B5" w14:textId="1F4012E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2A35D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16A50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C5D50F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8B8049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C53036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D74A3A" w14:textId="77777777" w:rsidR="008D5AD0" w:rsidRDefault="008D5AD0">
            <w:r>
              <w:rPr>
                <w:rFonts w:ascii="Times" w:hAnsi="Times"/>
              </w:rPr>
              <w:t>4.465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478AC5" w14:textId="67C51D72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974B7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52E1E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B07577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973278" w14:textId="77777777" w:rsidR="008D5AD0" w:rsidRDefault="008D5AD0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77F014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41D182" w14:textId="77777777" w:rsidR="008D5AD0" w:rsidRDefault="008D5AD0">
            <w:r>
              <w:rPr>
                <w:rFonts w:ascii="Times" w:hAnsi="Times"/>
              </w:rPr>
              <w:t>-1.475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0F4271" w14:textId="77777777" w:rsidR="008D5AD0" w:rsidRDefault="008D5AD0">
            <w:r>
              <w:rPr>
                <w:rFonts w:ascii="Times" w:hAnsi="Times"/>
              </w:rPr>
              <w:t>0.281</w:t>
            </w:r>
          </w:p>
        </w:tc>
      </w:tr>
      <w:tr w:rsidR="008D5AD0" w14:paraId="211B261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A50A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975EF2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224A6C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8DE947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3B0CAD" w14:textId="77777777" w:rsidR="008D5AD0" w:rsidRDefault="008D5AD0">
            <w:r>
              <w:rPr>
                <w:rFonts w:ascii="Times" w:hAnsi="Times"/>
              </w:rPr>
              <w:t>3.200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62386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</w:tr>
      <w:tr w:rsidR="008D5AD0" w14:paraId="5773667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91AD5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B443D7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9B6965" w14:textId="77777777" w:rsidR="008D5AD0" w:rsidRDefault="008D5AD0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271CCF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891839" w14:textId="77777777" w:rsidR="008D5AD0" w:rsidRDefault="008D5AD0">
            <w:r>
              <w:rPr>
                <w:rFonts w:ascii="Times" w:hAnsi="Times"/>
              </w:rPr>
              <w:t>-2.955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873398B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</w:tr>
      <w:tr w:rsidR="008D5AD0" w14:paraId="1DE3536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2F667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7B68C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7084CD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A362E9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1649D7" w14:textId="77777777" w:rsidR="008D5AD0" w:rsidRDefault="008D5AD0">
            <w:r>
              <w:rPr>
                <w:rFonts w:ascii="Times" w:hAnsi="Times"/>
              </w:rPr>
              <w:t>0.964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1BA058" w14:textId="77777777" w:rsidR="008D5AD0" w:rsidRDefault="008D5AD0">
            <w:r>
              <w:rPr>
                <w:rFonts w:ascii="Times" w:hAnsi="Times"/>
              </w:rPr>
              <w:t>0.671</w:t>
            </w:r>
          </w:p>
        </w:tc>
      </w:tr>
      <w:tr w:rsidR="008D5AD0" w14:paraId="271EE10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50314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2C847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E278F7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4743E4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046974" w14:textId="77777777" w:rsidR="008D5AD0" w:rsidRDefault="008D5AD0">
            <w:r>
              <w:rPr>
                <w:rFonts w:ascii="Times" w:hAnsi="Times"/>
              </w:rPr>
              <w:t>0.327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C4E68F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84096A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6AB43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3FBE33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707D19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7C085E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59C149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58DDC5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9B5DF0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0E02E1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558671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138593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8412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E84C76" w14:textId="77777777" w:rsidR="008D5AD0" w:rsidRDefault="008D5AD0">
            <w:r>
              <w:rPr>
                <w:rFonts w:ascii="Times" w:hAnsi="Times"/>
              </w:rPr>
              <w:t>-1.671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CA15DF" w14:textId="77777777" w:rsidR="008D5AD0" w:rsidRDefault="008D5AD0">
            <w:r>
              <w:rPr>
                <w:rFonts w:ascii="Times" w:hAnsi="Times"/>
              </w:rPr>
              <w:t>0.190</w:t>
            </w:r>
          </w:p>
        </w:tc>
      </w:tr>
      <w:tr w:rsidR="008D5AD0" w14:paraId="2A0658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13A19A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F652FC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DA868E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8DCD7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ECE344" w14:textId="77777777" w:rsidR="008D5AD0" w:rsidRDefault="008D5AD0">
            <w:r>
              <w:rPr>
                <w:rFonts w:ascii="Times" w:hAnsi="Times"/>
              </w:rPr>
              <w:t>0.663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1D7ACA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8FB047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08F78E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1D53B0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F205BC2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76CECA1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BEBD71" w14:textId="77777777" w:rsidR="008D5AD0" w:rsidRDefault="008D5AD0">
            <w:r>
              <w:rPr>
                <w:rFonts w:ascii="Times" w:hAnsi="Times"/>
              </w:rPr>
              <w:t>-0.416</w:t>
            </w:r>
          </w:p>
        </w:tc>
        <w:tc>
          <w:tcPr>
            <w:tcW w:w="1247" w:type="dxa"/>
          </w:tcPr>
          <w:p w14:paraId="787699E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0E62E8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5820846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92E16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DE24C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34CF0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F68A3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A3CD7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284D80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619375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2F1C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E340E2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41525C4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B2F81B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8FB301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D2F453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36F3C827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0FAA0C86" w14:textId="77777777" w:rsidR="008D5AD0" w:rsidRDefault="008D5AD0"/>
    <w:p w14:paraId="09AF1B2B" w14:textId="06A4EB6F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1DB1F3B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D5ADA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DFD56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0A980C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77F71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4E715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5EDD7C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C63D7CE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16A58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16BBA87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DFA16A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402736" w14:textId="77777777" w:rsidR="008D5AD0" w:rsidRDefault="008D5AD0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2D3C4E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6F2F37" w14:textId="77777777" w:rsidR="008D5AD0" w:rsidRDefault="008D5AD0">
            <w:r>
              <w:rPr>
                <w:rFonts w:ascii="Times" w:hAnsi="Times"/>
              </w:rPr>
              <w:t>-3.765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731145" w14:textId="0A43DFCA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7DDC96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C1290A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504C8F" w14:textId="77777777" w:rsidR="008D5AD0" w:rsidRDefault="008D5AD0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95E151" w14:textId="77777777" w:rsidR="008D5AD0" w:rsidRDefault="008D5AD0">
            <w:r>
              <w:rPr>
                <w:rFonts w:ascii="Times" w:hAnsi="Times"/>
              </w:rPr>
              <w:t>-0.033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1B253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52E215" w14:textId="77777777" w:rsidR="008D5AD0" w:rsidRDefault="008D5AD0">
            <w:r>
              <w:rPr>
                <w:rFonts w:ascii="Times" w:hAnsi="Times"/>
              </w:rPr>
              <w:t>-2.717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4B827DB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3C1AA50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858F1A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CFA1F4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84C862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084107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B372D2" w14:textId="77777777" w:rsidR="008D5AD0" w:rsidRDefault="008D5AD0">
            <w:r>
              <w:rPr>
                <w:rFonts w:ascii="Times" w:hAnsi="Times"/>
              </w:rPr>
              <w:t>3.028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48D4DB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</w:tr>
      <w:tr w:rsidR="008D5AD0" w14:paraId="05143D4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3AFF92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6B7D0D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A91C9C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BB720E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132D6C" w14:textId="77777777" w:rsidR="008D5AD0" w:rsidRDefault="008D5AD0">
            <w:r>
              <w:rPr>
                <w:rFonts w:ascii="Times" w:hAnsi="Times"/>
              </w:rPr>
              <w:t>-0.469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7C253C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0F6DE5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7F93A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51273E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5B55CF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F7A957" w14:textId="77777777" w:rsidR="008D5AD0" w:rsidRDefault="008D5AD0">
            <w:r>
              <w:rPr>
                <w:rFonts w:ascii="Times" w:hAnsi="Times"/>
              </w:rPr>
              <w:t>0.052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28187D" w14:textId="77777777" w:rsidR="008D5AD0" w:rsidRDefault="008D5AD0">
            <w:r>
              <w:rPr>
                <w:rFonts w:ascii="Times" w:hAnsi="Times"/>
              </w:rPr>
              <w:t>5.485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04061DB" w14:textId="44482A1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B434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9BD340F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82E59C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AF7A6B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F85886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68FDF9" w14:textId="77777777" w:rsidR="008D5AD0" w:rsidRDefault="008D5AD0">
            <w:r>
              <w:rPr>
                <w:rFonts w:ascii="Times" w:hAnsi="Times"/>
              </w:rPr>
              <w:t>3.438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E40582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  <w:tr w:rsidR="008D5AD0" w14:paraId="64D01F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23EB3AB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7F56DB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33B7B8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1BF57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A4DE73" w14:textId="77777777" w:rsidR="008D5AD0" w:rsidRDefault="008D5AD0">
            <w:r>
              <w:rPr>
                <w:rFonts w:ascii="Times" w:hAnsi="Times"/>
              </w:rPr>
              <w:t>-0.925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F6C429" w14:textId="77777777" w:rsidR="008D5AD0" w:rsidRDefault="008D5AD0">
            <w:r>
              <w:rPr>
                <w:rFonts w:ascii="Times" w:hAnsi="Times"/>
              </w:rPr>
              <w:t>0.711</w:t>
            </w:r>
          </w:p>
        </w:tc>
      </w:tr>
      <w:tr w:rsidR="008D5AD0" w14:paraId="67D067B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F4EA977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C80CCE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9FF4C1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7D799D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AF4C49" w14:textId="77777777" w:rsidR="008D5AD0" w:rsidRDefault="008D5AD0">
            <w:r>
              <w:rPr>
                <w:rFonts w:ascii="Times" w:hAnsi="Times"/>
              </w:rPr>
              <w:t>3.098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0E549A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</w:tr>
      <w:tr w:rsidR="008D5AD0" w14:paraId="7C7206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28CF05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9ADB57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DD815B" w14:textId="77777777" w:rsidR="008D5AD0" w:rsidRDefault="008D5AD0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B8575A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FBE2A1" w14:textId="77777777" w:rsidR="008D5AD0" w:rsidRDefault="008D5AD0">
            <w:r>
              <w:rPr>
                <w:rFonts w:ascii="Times" w:hAnsi="Times"/>
              </w:rPr>
              <w:t>-2.337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31E02E" w14:textId="77777777" w:rsidR="008D5AD0" w:rsidRDefault="008D5AD0">
            <w:r>
              <w:rPr>
                <w:rFonts w:ascii="Times" w:hAnsi="Times"/>
              </w:rPr>
              <w:t>0.039</w:t>
            </w:r>
          </w:p>
        </w:tc>
      </w:tr>
      <w:tr w:rsidR="008D5AD0" w14:paraId="1FBFAC9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64A2ED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CB3430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9E0A54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FEF9C6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C12927" w14:textId="77777777" w:rsidR="008D5AD0" w:rsidRDefault="008D5AD0">
            <w:r>
              <w:rPr>
                <w:rFonts w:ascii="Times" w:hAnsi="Times"/>
              </w:rPr>
              <w:t>-0.937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547957" w14:textId="77777777" w:rsidR="008D5AD0" w:rsidRDefault="008D5AD0">
            <w:r>
              <w:rPr>
                <w:rFonts w:ascii="Times" w:hAnsi="Times"/>
              </w:rPr>
              <w:t>0.698</w:t>
            </w:r>
          </w:p>
        </w:tc>
      </w:tr>
      <w:tr w:rsidR="008D5AD0" w14:paraId="1CA5F4B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4DCABF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67AE59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983F36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BDBAE9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B82A47" w14:textId="77777777" w:rsidR="008D5AD0" w:rsidRDefault="008D5AD0">
            <w:r>
              <w:rPr>
                <w:rFonts w:ascii="Times" w:hAnsi="Times"/>
              </w:rPr>
              <w:t>-0.912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E3AB106" w14:textId="77777777" w:rsidR="008D5AD0" w:rsidRDefault="008D5AD0">
            <w:r>
              <w:rPr>
                <w:rFonts w:ascii="Times" w:hAnsi="Times"/>
              </w:rPr>
              <w:t>0.724</w:t>
            </w:r>
          </w:p>
        </w:tc>
      </w:tr>
      <w:tr w:rsidR="008D5AD0" w14:paraId="413CEEB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5AAF464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6E723A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20E300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B15F3B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9F00F2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F42BB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64449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99F5612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B5DE15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15BAE5" w14:textId="77777777" w:rsidR="008D5AD0" w:rsidRDefault="008D5AD0">
            <w:r>
              <w:rPr>
                <w:rFonts w:ascii="Times" w:hAnsi="Times"/>
              </w:rPr>
              <w:t>-0.024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AFD94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2F5CD3" w14:textId="77777777" w:rsidR="008D5AD0" w:rsidRDefault="008D5AD0">
            <w:r>
              <w:rPr>
                <w:rFonts w:ascii="Times" w:hAnsi="Times"/>
              </w:rPr>
              <w:t>-1.412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08D0F0" w14:textId="77777777" w:rsidR="008D5AD0" w:rsidRDefault="008D5AD0">
            <w:r>
              <w:rPr>
                <w:rFonts w:ascii="Times" w:hAnsi="Times"/>
              </w:rPr>
              <w:t>0.317</w:t>
            </w:r>
          </w:p>
        </w:tc>
      </w:tr>
      <w:tr w:rsidR="008D5AD0" w14:paraId="7C847E6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4B9045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E85D2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49F842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C5CF12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A5D03D" w14:textId="77777777" w:rsidR="008D5AD0" w:rsidRDefault="008D5AD0">
            <w:r>
              <w:rPr>
                <w:rFonts w:ascii="Times" w:hAnsi="Times"/>
              </w:rPr>
              <w:t>0.874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3280D1" w14:textId="77777777" w:rsidR="008D5AD0" w:rsidRDefault="008D5AD0">
            <w:r>
              <w:rPr>
                <w:rFonts w:ascii="Times" w:hAnsi="Times"/>
              </w:rPr>
              <w:t>0.764</w:t>
            </w:r>
          </w:p>
        </w:tc>
      </w:tr>
      <w:tr w:rsidR="008D5AD0" w14:paraId="23FED75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1F33E1F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BA2DDFC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2B0BA0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69EC71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A07370" w14:textId="77777777" w:rsidR="008D5AD0" w:rsidRDefault="008D5AD0">
            <w:r>
              <w:rPr>
                <w:rFonts w:ascii="Times" w:hAnsi="Times"/>
              </w:rPr>
              <w:t>-0.684</w:t>
            </w:r>
          </w:p>
        </w:tc>
        <w:tc>
          <w:tcPr>
            <w:tcW w:w="1247" w:type="dxa"/>
          </w:tcPr>
          <w:p w14:paraId="60792EA2" w14:textId="77777777" w:rsidR="008D5AD0" w:rsidRDefault="008D5AD0">
            <w:r>
              <w:rPr>
                <w:rFonts w:ascii="Times" w:hAnsi="Times"/>
              </w:rPr>
              <w:t>0.988</w:t>
            </w:r>
          </w:p>
        </w:tc>
      </w:tr>
    </w:tbl>
    <w:p w14:paraId="02990BD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8E8C9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66FC2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E4835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8EA3C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2DCB9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9F26C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8C31E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6353E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963E06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D6511B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587DB45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4336FC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4539F72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18D22B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</w:tcPr>
          <w:p w14:paraId="0E43C232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</w:tr>
    </w:tbl>
    <w:p w14:paraId="697BF53F" w14:textId="77777777" w:rsidR="008D5AD0" w:rsidRDefault="008D5AD0"/>
    <w:p w14:paraId="22E52598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D6B9EAC" w14:textId="7DC8FED5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exaggerated forward leaning strategy, synergy 8</w:t>
      </w:r>
    </w:p>
    <w:p w14:paraId="44B2ECB3" w14:textId="77777777" w:rsidR="008D5AD0" w:rsidRDefault="008D5AD0"/>
    <w:p w14:paraId="1F2F5C0E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76EB546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169021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130DE0" w14:textId="2A3AB02E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F08256A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70F9768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65354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FBAEBEB" w14:textId="14240A3D" w:rsidR="008D5AD0" w:rsidRDefault="0065566E">
            <w:r>
              <w:rPr>
                <w:rFonts w:ascii="Times" w:hAnsi="Times"/>
              </w:rPr>
              <w:t>1200</w:t>
            </w:r>
          </w:p>
        </w:tc>
      </w:tr>
      <w:tr w:rsidR="008D5AD0" w14:paraId="728C377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440E8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6ED2409" w14:textId="53817CFE" w:rsidR="008D5AD0" w:rsidRDefault="0065566E">
            <w:r>
              <w:rPr>
                <w:rFonts w:ascii="Times" w:hAnsi="Times"/>
              </w:rPr>
              <w:t>17</w:t>
            </w:r>
          </w:p>
        </w:tc>
      </w:tr>
      <w:tr w:rsidR="008D5AD0" w14:paraId="6541E4A3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83809E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8DF9AC8" w14:textId="77777777" w:rsidR="008D5AD0" w:rsidRDefault="008D5AD0">
            <w:r>
              <w:rPr>
                <w:rFonts w:ascii="Times" w:hAnsi="Times"/>
              </w:rPr>
              <w:t>0.383</w:t>
            </w:r>
          </w:p>
        </w:tc>
      </w:tr>
    </w:tbl>
    <w:p w14:paraId="2BED365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F0697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64A0AA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88B11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FDBCA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3C417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A76AE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BD44D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BF9492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AF156A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95978F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E43BD1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D785F0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3A06D3" w14:textId="77777777" w:rsidR="008D5AD0" w:rsidRDefault="008D5AD0">
            <w:r>
              <w:rPr>
                <w:rFonts w:ascii="Times" w:hAnsi="Times"/>
              </w:rPr>
              <w:t>10.160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624C729" w14:textId="4353E5A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4A6D67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77840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50FEE5C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380AA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FD6A3A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E130CE" w14:textId="77777777" w:rsidR="008D5AD0" w:rsidRDefault="008D5AD0">
            <w:r>
              <w:rPr>
                <w:rFonts w:ascii="Times" w:hAnsi="Times"/>
              </w:rPr>
              <w:t>4.217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19FA5E" w14:textId="2C6ED09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0B2925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F7D954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D491AC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8E534E7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2B24FC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36B1AF" w14:textId="77777777" w:rsidR="008D5AD0" w:rsidRDefault="008D5AD0">
            <w:r>
              <w:rPr>
                <w:rFonts w:ascii="Times" w:hAnsi="Times"/>
              </w:rPr>
              <w:t>1.518</w:t>
            </w:r>
          </w:p>
        </w:tc>
        <w:tc>
          <w:tcPr>
            <w:tcW w:w="1247" w:type="dxa"/>
          </w:tcPr>
          <w:p w14:paraId="134B741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6DA40B1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77043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4A26C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BE8DC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515A2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FBEAE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AC6562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D8FD0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6EE203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E14DFA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795533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0BCD218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5E3DAB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14AF320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35DFF80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181F820E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578C656D" w14:textId="77777777" w:rsidR="008D5AD0" w:rsidRDefault="008D5AD0"/>
    <w:p w14:paraId="401BEC93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A4FA56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6ADB5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89771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AADEA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2BE3E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D35388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388C3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67943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61CE5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2B3A4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674BF9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DA604F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AD69CD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C0B2AA" w14:textId="77777777" w:rsidR="008D5AD0" w:rsidRDefault="008D5AD0">
            <w:r>
              <w:rPr>
                <w:rFonts w:ascii="Times" w:hAnsi="Times"/>
              </w:rPr>
              <w:t>13.597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59311C1" w14:textId="0E3F128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043D14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9BE39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76FE22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0035DE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1F657C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8505BD" w14:textId="77777777" w:rsidR="008D5AD0" w:rsidRDefault="008D5AD0">
            <w:r>
              <w:rPr>
                <w:rFonts w:ascii="Times" w:hAnsi="Times"/>
              </w:rPr>
              <w:t>-4.217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39E646" w14:textId="29CFC9A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968EC9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4BFDC4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72103E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E5F7CF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609F82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D419DD" w14:textId="77777777" w:rsidR="008D5AD0" w:rsidRDefault="008D5AD0">
            <w:r>
              <w:rPr>
                <w:rFonts w:ascii="Times" w:hAnsi="Times"/>
              </w:rPr>
              <w:t>-1.510</w:t>
            </w:r>
          </w:p>
        </w:tc>
        <w:tc>
          <w:tcPr>
            <w:tcW w:w="1247" w:type="dxa"/>
          </w:tcPr>
          <w:p w14:paraId="66F112B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94980C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8E79E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DEFC6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86FE7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1DE35C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C15BB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13141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ACB89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33075A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ADB08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F5A2B05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694130E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BBC6A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3C15B38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D57007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1637799D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04FF23CF" w14:textId="77777777" w:rsidR="008D5AD0" w:rsidRDefault="008D5AD0"/>
    <w:p w14:paraId="4B0D6DA7" w14:textId="361DCC42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5D34750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C10BB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79C9A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3A1C8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645EF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9C55B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903BF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597CA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C89667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FD035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74ECA1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A6AACA" w14:textId="77777777" w:rsidR="008D5AD0" w:rsidRDefault="008D5AD0">
            <w:r>
              <w:rPr>
                <w:rFonts w:ascii="Times" w:hAnsi="Times"/>
              </w:rPr>
              <w:t>-0.030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F2DA1B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A605AB" w14:textId="77777777" w:rsidR="008D5AD0" w:rsidRDefault="008D5AD0">
            <w:r>
              <w:rPr>
                <w:rFonts w:ascii="Times" w:hAnsi="Times"/>
              </w:rPr>
              <w:t>-2.924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342C04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</w:tr>
      <w:tr w:rsidR="008D5AD0" w14:paraId="006D5F0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2C312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677EA9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730823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0C1289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2FFA38" w14:textId="77777777" w:rsidR="008D5AD0" w:rsidRDefault="008D5AD0">
            <w:r>
              <w:rPr>
                <w:rFonts w:ascii="Times" w:hAnsi="Times"/>
              </w:rPr>
              <w:t>-0.940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69F1820" w14:textId="77777777" w:rsidR="008D5AD0" w:rsidRDefault="008D5AD0">
            <w:r>
              <w:rPr>
                <w:rFonts w:ascii="Times" w:hAnsi="Times"/>
              </w:rPr>
              <w:t>0.347</w:t>
            </w:r>
          </w:p>
        </w:tc>
      </w:tr>
      <w:tr w:rsidR="008D5AD0" w14:paraId="124B4F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EE3CD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437A04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ACA6B9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84D4B0" w14:textId="77777777" w:rsidR="008D5AD0" w:rsidRDefault="008D5AD0">
            <w:r>
              <w:rPr>
                <w:rFonts w:ascii="Times" w:hAnsi="Times"/>
              </w:rPr>
              <w:t>0.047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E0105F" w14:textId="77777777" w:rsidR="008D5AD0" w:rsidRDefault="008D5AD0">
            <w:r>
              <w:rPr>
                <w:rFonts w:ascii="Times" w:hAnsi="Times"/>
              </w:rPr>
              <w:t>5.735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E0DB57" w14:textId="1B861EE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B6C65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E310D9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3FD8D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82E902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31C307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139A18" w14:textId="77777777" w:rsidR="008D5AD0" w:rsidRDefault="008D5AD0">
            <w:r>
              <w:rPr>
                <w:rFonts w:ascii="Times" w:hAnsi="Times"/>
              </w:rPr>
              <w:t>-0.581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0B472F" w14:textId="77777777" w:rsidR="008D5AD0" w:rsidRDefault="008D5AD0">
            <w:r>
              <w:rPr>
                <w:rFonts w:ascii="Times" w:hAnsi="Times"/>
              </w:rPr>
              <w:t>0.562</w:t>
            </w:r>
          </w:p>
        </w:tc>
      </w:tr>
      <w:tr w:rsidR="008D5AD0" w14:paraId="2EB564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E2EF2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FDDABA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BCDB86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3E883C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FD367F" w14:textId="77777777" w:rsidR="008D5AD0" w:rsidRDefault="008D5AD0">
            <w:r>
              <w:rPr>
                <w:rFonts w:ascii="Times" w:hAnsi="Times"/>
              </w:rPr>
              <w:t>1.338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2071AB" w14:textId="77777777" w:rsidR="008D5AD0" w:rsidRDefault="008D5AD0">
            <w:r>
              <w:rPr>
                <w:rFonts w:ascii="Times" w:hAnsi="Times"/>
              </w:rPr>
              <w:t>0.181</w:t>
            </w:r>
          </w:p>
        </w:tc>
      </w:tr>
      <w:tr w:rsidR="008D5AD0" w14:paraId="0EB194A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FD1990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E934C2" w14:textId="77777777" w:rsidR="008D5AD0" w:rsidRDefault="008D5AD0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99B065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10FC31" w14:textId="77777777" w:rsidR="008D5AD0" w:rsidRDefault="008D5AD0">
            <w:r>
              <w:rPr>
                <w:rFonts w:ascii="Times" w:hAnsi="Times"/>
              </w:rPr>
              <w:t>0.060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A7B40C" w14:textId="77777777" w:rsidR="008D5AD0" w:rsidRDefault="008D5AD0">
            <w:r>
              <w:rPr>
                <w:rFonts w:ascii="Times" w:hAnsi="Times"/>
              </w:rPr>
              <w:t>7.771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B31ECE" w14:textId="0FE383D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FC527E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9FF5D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A76E5C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4181D0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1DB97F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61E1B4" w14:textId="77777777" w:rsidR="008D5AD0" w:rsidRDefault="008D5AD0">
            <w:r>
              <w:rPr>
                <w:rFonts w:ascii="Times" w:hAnsi="Times"/>
              </w:rPr>
              <w:t>-2.320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1C8272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  <w:tr w:rsidR="008D5AD0" w14:paraId="0F3D762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998B69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A27BE1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772E38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34FF1F" w14:textId="77777777" w:rsidR="008D5AD0" w:rsidRDefault="008D5AD0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2C2DDE" w14:textId="77777777" w:rsidR="008D5AD0" w:rsidRDefault="008D5AD0">
            <w:r>
              <w:rPr>
                <w:rFonts w:ascii="Times" w:hAnsi="Times"/>
              </w:rPr>
              <w:t>4.886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E85CD1" w14:textId="3D26435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EA6E1F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3E965F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F8B0DB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A5A763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13551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B4EC57" w14:textId="77777777" w:rsidR="008D5AD0" w:rsidRDefault="008D5AD0">
            <w:r>
              <w:rPr>
                <w:rFonts w:ascii="Times" w:hAnsi="Times"/>
              </w:rPr>
              <w:t>-1.457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DB7F13" w14:textId="77777777" w:rsidR="008D5AD0" w:rsidRDefault="008D5AD0">
            <w:r>
              <w:rPr>
                <w:rFonts w:ascii="Times" w:hAnsi="Times"/>
              </w:rPr>
              <w:t>0.145</w:t>
            </w:r>
          </w:p>
        </w:tc>
      </w:tr>
      <w:tr w:rsidR="008D5AD0" w14:paraId="119072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37369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37113C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9CE95D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B161F7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7F7A8" w14:textId="77777777" w:rsidR="008D5AD0" w:rsidRDefault="008D5AD0">
            <w:r>
              <w:rPr>
                <w:rFonts w:ascii="Times" w:hAnsi="Times"/>
              </w:rPr>
              <w:t>-2.309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9B4A0FA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</w:tr>
      <w:tr w:rsidR="008D5AD0" w14:paraId="26B493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83DD7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D3F016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AE7A19" w14:textId="77777777" w:rsidR="008D5AD0" w:rsidRDefault="008D5AD0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8EDF89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224511" w14:textId="77777777" w:rsidR="008D5AD0" w:rsidRDefault="008D5AD0">
            <w:r>
              <w:rPr>
                <w:rFonts w:ascii="Times" w:hAnsi="Times"/>
              </w:rPr>
              <w:t>-1.142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C05CCB" w14:textId="77777777" w:rsidR="008D5AD0" w:rsidRDefault="008D5AD0">
            <w:r>
              <w:rPr>
                <w:rFonts w:ascii="Times" w:hAnsi="Times"/>
              </w:rPr>
              <w:t>0.254</w:t>
            </w:r>
          </w:p>
        </w:tc>
      </w:tr>
      <w:tr w:rsidR="008D5AD0" w14:paraId="6FB7398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872D4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4E107B5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F1A1F6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DF5A46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96E54E" w14:textId="77777777" w:rsidR="008D5AD0" w:rsidRDefault="008D5AD0">
            <w:r>
              <w:rPr>
                <w:rFonts w:ascii="Times" w:hAnsi="Times"/>
              </w:rPr>
              <w:t>-0.957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E7ABD1" w14:textId="77777777" w:rsidR="008D5AD0" w:rsidRDefault="008D5AD0">
            <w:r>
              <w:rPr>
                <w:rFonts w:ascii="Times" w:hAnsi="Times"/>
              </w:rPr>
              <w:t>0.339</w:t>
            </w:r>
          </w:p>
        </w:tc>
      </w:tr>
      <w:tr w:rsidR="008D5AD0" w14:paraId="69F66F3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26F09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E9D1E9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26C2CC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0BB5D8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4BFFF9" w14:textId="77777777" w:rsidR="008D5AD0" w:rsidRDefault="008D5AD0">
            <w:r>
              <w:rPr>
                <w:rFonts w:ascii="Times" w:hAnsi="Times"/>
              </w:rPr>
              <w:t>-1.357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A7F1DC" w14:textId="77777777" w:rsidR="008D5AD0" w:rsidRDefault="008D5AD0">
            <w:r>
              <w:rPr>
                <w:rFonts w:ascii="Times" w:hAnsi="Times"/>
              </w:rPr>
              <w:t>0.175</w:t>
            </w:r>
          </w:p>
        </w:tc>
      </w:tr>
      <w:tr w:rsidR="008D5AD0" w14:paraId="2B745B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16942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3DCACC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99C3E8" w14:textId="77777777" w:rsidR="008D5AD0" w:rsidRDefault="008D5AD0">
            <w:r>
              <w:rPr>
                <w:rFonts w:ascii="Times" w:hAnsi="Times"/>
              </w:rPr>
              <w:t>-0.028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FD8647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153A52" w14:textId="77777777" w:rsidR="008D5AD0" w:rsidRDefault="008D5AD0">
            <w:r>
              <w:rPr>
                <w:rFonts w:ascii="Times" w:hAnsi="Times"/>
              </w:rPr>
              <w:t>-2.624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F6B1E40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</w:tr>
      <w:tr w:rsidR="008D5AD0" w14:paraId="587845C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9E7776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FDC507C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2086304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6CB4C4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038E4C7" w14:textId="77777777" w:rsidR="008D5AD0" w:rsidRDefault="008D5AD0">
            <w:r>
              <w:rPr>
                <w:rFonts w:ascii="Times" w:hAnsi="Times"/>
              </w:rPr>
              <w:t>-1.542</w:t>
            </w:r>
          </w:p>
        </w:tc>
        <w:tc>
          <w:tcPr>
            <w:tcW w:w="1247" w:type="dxa"/>
          </w:tcPr>
          <w:p w14:paraId="61AD829A" w14:textId="77777777" w:rsidR="008D5AD0" w:rsidRDefault="008D5AD0">
            <w:r>
              <w:rPr>
                <w:rFonts w:ascii="Times" w:hAnsi="Times"/>
              </w:rPr>
              <w:t>0.123</w:t>
            </w:r>
          </w:p>
        </w:tc>
      </w:tr>
    </w:tbl>
    <w:p w14:paraId="1918E7F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7BB78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87A2F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835BA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5F2C6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36F0A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B44FD5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10A92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3570F8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B97FD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4279BC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199290A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0B69BA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7D912F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4379150" w14:textId="77777777" w:rsidR="008D5AD0" w:rsidRDefault="008D5AD0">
            <w:r>
              <w:rPr>
                <w:rFonts w:ascii="Times" w:hAnsi="Times"/>
              </w:rPr>
              <w:t>0.024</w:t>
            </w:r>
          </w:p>
        </w:tc>
        <w:tc>
          <w:tcPr>
            <w:tcW w:w="1247" w:type="dxa"/>
          </w:tcPr>
          <w:p w14:paraId="12CE90B8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</w:tr>
    </w:tbl>
    <w:p w14:paraId="26C3234B" w14:textId="77777777" w:rsidR="008D5AD0" w:rsidRDefault="008D5AD0"/>
    <w:p w14:paraId="6D2DAE39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B58B4BE" w14:textId="336CBA23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1</w:t>
      </w:r>
    </w:p>
    <w:p w14:paraId="351A9B84" w14:textId="77777777" w:rsidR="008D5AD0" w:rsidRDefault="008D5AD0"/>
    <w:p w14:paraId="58CCDD29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64D4F4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52CA26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E81BE9" w14:textId="28AC09BF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837271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778399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3D7B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B5D39A" w14:textId="05B5FDC3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4840875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E994D1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A2E2B51" w14:textId="651AA57F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1D66008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E95B2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7FEC0AC4" w14:textId="77777777" w:rsidR="008D5AD0" w:rsidRDefault="008D5AD0">
            <w:r>
              <w:rPr>
                <w:rFonts w:ascii="Times" w:hAnsi="Times"/>
              </w:rPr>
              <w:t>0.510</w:t>
            </w:r>
          </w:p>
        </w:tc>
      </w:tr>
    </w:tbl>
    <w:p w14:paraId="6D2E4614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7513D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34358B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AF2A3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F4441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E62A8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FB8CF0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5A96A0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203D81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BFE51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C3681C" w14:textId="77777777" w:rsidR="008D5AD0" w:rsidRDefault="008D5AD0">
            <w:r>
              <w:rPr>
                <w:rFonts w:ascii="Times" w:hAnsi="Times"/>
              </w:rPr>
              <w:t>0.042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7DD716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B12375" w14:textId="77777777" w:rsidR="008D5AD0" w:rsidRDefault="008D5AD0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AA2FBE" w14:textId="77777777" w:rsidR="008D5AD0" w:rsidRDefault="008D5AD0">
            <w:r>
              <w:rPr>
                <w:rFonts w:ascii="Times" w:hAnsi="Times"/>
              </w:rPr>
              <w:t>15.997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4F6901F" w14:textId="009553F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A75F4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85DA9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21FFD51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45EF2F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5A0FD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2DC542" w14:textId="77777777" w:rsidR="008D5AD0" w:rsidRDefault="008D5AD0">
            <w:r>
              <w:rPr>
                <w:rFonts w:ascii="Times" w:hAnsi="Times"/>
              </w:rPr>
              <w:t>-4.201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F5316C" w14:textId="086FCEB8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52A727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A2AFC6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20E21D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8F5A76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C8E383C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1027B3" w14:textId="77777777" w:rsidR="008D5AD0" w:rsidRDefault="008D5AD0">
            <w:r>
              <w:rPr>
                <w:rFonts w:ascii="Times" w:hAnsi="Times"/>
              </w:rPr>
              <w:t>-6.400</w:t>
            </w:r>
          </w:p>
        </w:tc>
        <w:tc>
          <w:tcPr>
            <w:tcW w:w="1247" w:type="dxa"/>
          </w:tcPr>
          <w:p w14:paraId="11CF9F99" w14:textId="4EB59634" w:rsidR="008D5AD0" w:rsidRDefault="0065566E">
            <w:r>
              <w:rPr>
                <w:rFonts w:ascii="Times" w:hAnsi="Times"/>
              </w:rPr>
              <w:t>&lt;0.001</w:t>
            </w:r>
          </w:p>
        </w:tc>
      </w:tr>
    </w:tbl>
    <w:p w14:paraId="28754C4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D9E1B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6FC9AA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C60ED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338ECB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4F9C8EE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EA8DD5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8CB4D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03B30B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2F8735A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6E330A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3D4CF0B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F3F990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5DFC178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40DFD86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47C3CAEE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4BBB77AB" w14:textId="77777777" w:rsidR="008D5AD0" w:rsidRDefault="008D5AD0"/>
    <w:p w14:paraId="71EAB721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4806F4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FC33B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E3A3EE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8CEA2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FFD52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A0094F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920FF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87C3327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834A98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FD385E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C3BBEB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00CDC2B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67477F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2EAB7A" w14:textId="77777777" w:rsidR="008D5AD0" w:rsidRDefault="008D5AD0">
            <w:r>
              <w:rPr>
                <w:rFonts w:ascii="Times" w:hAnsi="Times"/>
              </w:rPr>
              <w:t>13.316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2754714" w14:textId="1EEA839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BBBC2A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57682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F441D33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2116CE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749841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F01D106" w14:textId="77777777" w:rsidR="008D5AD0" w:rsidRDefault="008D5AD0">
            <w:r>
              <w:rPr>
                <w:rFonts w:ascii="Times" w:hAnsi="Times"/>
              </w:rPr>
              <w:t>4.201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3BCC418" w14:textId="4EFEDAA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E7D968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D277D2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F80325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9DB06F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B864DE5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A670D2E" w14:textId="77777777" w:rsidR="008D5AD0" w:rsidRDefault="008D5AD0">
            <w:r>
              <w:rPr>
                <w:rFonts w:ascii="Times" w:hAnsi="Times"/>
              </w:rPr>
              <w:t>-2.153</w:t>
            </w:r>
          </w:p>
        </w:tc>
        <w:tc>
          <w:tcPr>
            <w:tcW w:w="1247" w:type="dxa"/>
          </w:tcPr>
          <w:p w14:paraId="4E716006" w14:textId="77777777" w:rsidR="008D5AD0" w:rsidRDefault="008D5AD0">
            <w:r>
              <w:rPr>
                <w:rFonts w:ascii="Times" w:hAnsi="Times"/>
              </w:rPr>
              <w:t>0.440</w:t>
            </w:r>
          </w:p>
        </w:tc>
      </w:tr>
    </w:tbl>
    <w:p w14:paraId="6303A1E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1E0A3C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759C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EB59D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E187C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A23E4B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3EDB84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BF527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CC5F67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74ABAA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EA69E8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57ED5724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1C280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CFA911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295D5CE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</w:tcPr>
          <w:p w14:paraId="59381793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4734D9C4" w14:textId="77777777" w:rsidR="008D5AD0" w:rsidRDefault="008D5AD0"/>
    <w:p w14:paraId="51931E4D" w14:textId="0119BF9D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LT</w:t>
      </w:r>
    </w:p>
    <w:p w14:paraId="13FE519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2CF1AB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E8D74C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C615D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3FC1C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F8BFE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E638D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1F4D9F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C09B5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4C223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C968FA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CD2639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4025A9" w14:textId="77777777" w:rsidR="008D5AD0" w:rsidRDefault="008D5AD0">
            <w:r>
              <w:rPr>
                <w:rFonts w:ascii="Times" w:hAnsi="Times"/>
              </w:rPr>
              <w:t>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F18CC7" w14:textId="77777777" w:rsidR="008D5AD0" w:rsidRDefault="008D5AD0">
            <w:r>
              <w:rPr>
                <w:rFonts w:ascii="Times" w:hAnsi="Times"/>
              </w:rPr>
              <w:t>0.893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B2739A" w14:textId="77777777" w:rsidR="008D5AD0" w:rsidRDefault="008D5AD0">
            <w:r>
              <w:rPr>
                <w:rFonts w:ascii="Times" w:hAnsi="Times"/>
              </w:rPr>
              <w:t>0.744</w:t>
            </w:r>
          </w:p>
        </w:tc>
      </w:tr>
      <w:tr w:rsidR="008D5AD0" w14:paraId="7E931D3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83338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ES:LT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C9CB5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F49D5A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45581E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524940" w14:textId="77777777" w:rsidR="008D5AD0" w:rsidRDefault="008D5AD0">
            <w:r>
              <w:rPr>
                <w:rFonts w:ascii="Times" w:hAnsi="Times"/>
              </w:rPr>
              <w:t>0.958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7D0C143" w14:textId="77777777" w:rsidR="008D5AD0" w:rsidRDefault="008D5AD0">
            <w:r>
              <w:rPr>
                <w:rFonts w:ascii="Times" w:hAnsi="Times"/>
              </w:rPr>
              <w:t>0.676</w:t>
            </w:r>
          </w:p>
        </w:tc>
      </w:tr>
      <w:tr w:rsidR="008D5AD0" w14:paraId="3DE3F0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D4230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Pec:LT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150231A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5F5D69" w14:textId="77777777" w:rsidR="008D5AD0" w:rsidRDefault="008D5AD0">
            <w:r>
              <w:rPr>
                <w:rFonts w:ascii="Times" w:hAnsi="Times"/>
              </w:rPr>
              <w:t>-0.018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8F4B20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41FD7E" w14:textId="77777777" w:rsidR="008D5AD0" w:rsidRDefault="008D5AD0">
            <w:r>
              <w:rPr>
                <w:rFonts w:ascii="Times" w:hAnsi="Times"/>
              </w:rPr>
              <w:t>-0.327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A68FB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9B708C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C994DA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Lat:LT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44B218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67125F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CB9B53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12AA60" w14:textId="77777777" w:rsidR="008D5AD0" w:rsidRDefault="008D5AD0">
            <w:r>
              <w:rPr>
                <w:rFonts w:ascii="Times" w:hAnsi="Times"/>
              </w:rPr>
              <w:t>2.141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1EFC04" w14:textId="77777777" w:rsidR="008D5AD0" w:rsidRDefault="008D5AD0">
            <w:r>
              <w:rPr>
                <w:rFonts w:ascii="Times" w:hAnsi="Times"/>
              </w:rPr>
              <w:t>0.065</w:t>
            </w:r>
          </w:p>
        </w:tc>
      </w:tr>
      <w:tr w:rsidR="008D5AD0" w14:paraId="14020CC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DD9C17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5E0E5E1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DF99D2" w14:textId="77777777" w:rsidR="008D5AD0" w:rsidRDefault="008D5AD0">
            <w:r>
              <w:rPr>
                <w:rFonts w:ascii="Times" w:hAnsi="Times"/>
              </w:rPr>
              <w:t>-0.013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1CBFCA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F6928E" w14:textId="77777777" w:rsidR="008D5AD0" w:rsidRDefault="008D5AD0">
            <w:r>
              <w:rPr>
                <w:rFonts w:ascii="Times" w:hAnsi="Times"/>
              </w:rPr>
              <w:t>0.239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613A30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7E61E4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B19AE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Del:LT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90F4AD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7596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FCB17D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31B452" w14:textId="77777777" w:rsidR="008D5AD0" w:rsidRDefault="008D5AD0">
            <w:r>
              <w:rPr>
                <w:rFonts w:ascii="Times" w:hAnsi="Times"/>
              </w:rPr>
              <w:t>1.860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BDF7DB3" w14:textId="77777777" w:rsidR="008D5AD0" w:rsidRDefault="008D5AD0">
            <w:r>
              <w:rPr>
                <w:rFonts w:ascii="Times" w:hAnsi="Times"/>
              </w:rPr>
              <w:t>0.126</w:t>
            </w:r>
          </w:p>
        </w:tc>
      </w:tr>
      <w:tr w:rsidR="008D5AD0" w14:paraId="1C68986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22518B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Bic:LT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32B6F2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A122CD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C0F7D9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F136D1" w14:textId="77777777" w:rsidR="008D5AD0" w:rsidRDefault="008D5AD0">
            <w:r>
              <w:rPr>
                <w:rFonts w:ascii="Times" w:hAnsi="Times"/>
              </w:rPr>
              <w:t>0.746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D0DAD9" w14:textId="77777777" w:rsidR="008D5AD0" w:rsidRDefault="008D5AD0">
            <w:r>
              <w:rPr>
                <w:rFonts w:ascii="Times" w:hAnsi="Times"/>
              </w:rPr>
              <w:t>0.911</w:t>
            </w:r>
          </w:p>
        </w:tc>
      </w:tr>
      <w:tr w:rsidR="008D5AD0" w14:paraId="708CFB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AAFAD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Tri:LT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65BAAA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B6B3D8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1E4621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752B12" w14:textId="77777777" w:rsidR="008D5AD0" w:rsidRDefault="008D5AD0">
            <w:r>
              <w:rPr>
                <w:rFonts w:ascii="Times" w:hAnsi="Times"/>
              </w:rPr>
              <w:t>2.736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02052B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05B031D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BA744C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GM:LT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07152A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C391A6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B75948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E90009" w14:textId="77777777" w:rsidR="008D5AD0" w:rsidRDefault="008D5AD0">
            <w:r>
              <w:rPr>
                <w:rFonts w:ascii="Times" w:hAnsi="Times"/>
              </w:rPr>
              <w:t>-0.603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B35428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7E7CFC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73C3A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254492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C44E48" w14:textId="77777777" w:rsidR="008D5AD0" w:rsidRDefault="008D5AD0">
            <w:r>
              <w:rPr>
                <w:rFonts w:ascii="Times" w:hAnsi="Times"/>
              </w:rPr>
              <w:t>-0.019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FC17AB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24CA2B" w14:textId="77777777" w:rsidR="008D5AD0" w:rsidRDefault="008D5AD0">
            <w:r>
              <w:rPr>
                <w:rFonts w:ascii="Times" w:hAnsi="Times"/>
              </w:rPr>
              <w:t>-0.480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06CC5A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9FB5C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31A773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5C0067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882239" w14:textId="77777777" w:rsidR="008D5AD0" w:rsidRDefault="008D5AD0">
            <w:r>
              <w:rPr>
                <w:rFonts w:ascii="Times" w:hAnsi="Times"/>
              </w:rPr>
              <w:t>-0.014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959E06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DC4AA9" w14:textId="77777777" w:rsidR="008D5AD0" w:rsidRDefault="008D5AD0">
            <w:r>
              <w:rPr>
                <w:rFonts w:ascii="Times" w:hAnsi="Times"/>
              </w:rPr>
              <w:t>0.182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29003F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603517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1214D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VM:LT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B6BF39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D2A0E2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72DA43" w14:textId="77777777" w:rsidR="008D5AD0" w:rsidRDefault="008D5AD0">
            <w:r>
              <w:rPr>
                <w:rFonts w:ascii="Times" w:hAnsi="Times"/>
              </w:rPr>
              <w:t>0.023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2C2637" w14:textId="77777777" w:rsidR="008D5AD0" w:rsidRDefault="008D5AD0">
            <w:r>
              <w:rPr>
                <w:rFonts w:ascii="Times" w:hAnsi="Times"/>
              </w:rPr>
              <w:t>0.980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8C2D8C9" w14:textId="77777777" w:rsidR="008D5AD0" w:rsidRDefault="008D5AD0">
            <w:r>
              <w:rPr>
                <w:rFonts w:ascii="Times" w:hAnsi="Times"/>
              </w:rPr>
              <w:t>0.655</w:t>
            </w:r>
          </w:p>
        </w:tc>
      </w:tr>
      <w:tr w:rsidR="008D5AD0" w14:paraId="4AB09CE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590FC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lastRenderedPageBreak/>
              <w:t>BF:LT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BF456B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3D70AF1" w14:textId="77777777" w:rsidR="008D5AD0" w:rsidRDefault="008D5AD0">
            <w:r>
              <w:rPr>
                <w:rFonts w:ascii="Times" w:hAnsi="Times"/>
              </w:rPr>
              <w:t>-0.015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BCB76C7" w14:textId="77777777" w:rsidR="008D5AD0" w:rsidRDefault="008D5AD0">
            <w:r>
              <w:rPr>
                <w:rFonts w:ascii="Times" w:hAnsi="Times"/>
              </w:rPr>
              <w:t>0.015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985EC0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77B6E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482C4C3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47F18D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TA:LT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E9A7CF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D77BA8" w14:textId="77777777" w:rsidR="008D5AD0" w:rsidRDefault="008D5AD0">
            <w:r>
              <w:rPr>
                <w:rFonts w:ascii="Times" w:hAnsi="Times"/>
              </w:rPr>
              <w:t>-0.027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5AF8C22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9FE5B9" w14:textId="77777777" w:rsidR="008D5AD0" w:rsidRDefault="008D5AD0">
            <w:r>
              <w:rPr>
                <w:rFonts w:ascii="Times" w:hAnsi="Times"/>
              </w:rPr>
              <w:t>-1.586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33CA255" w14:textId="77777777" w:rsidR="008D5AD0" w:rsidRDefault="008D5AD0">
            <w:r>
              <w:rPr>
                <w:rFonts w:ascii="Times" w:hAnsi="Times"/>
              </w:rPr>
              <w:t>0.226</w:t>
            </w:r>
          </w:p>
        </w:tc>
      </w:tr>
      <w:tr w:rsidR="008D5AD0" w14:paraId="582E7B3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675337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PL:LT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458B98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C0914BF" w14:textId="77777777" w:rsidR="008D5AD0" w:rsidRDefault="008D5AD0">
            <w:r>
              <w:rPr>
                <w:rFonts w:ascii="Times" w:hAnsi="Times"/>
              </w:rPr>
              <w:t>-0.041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36DA4A6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0525629" w14:textId="77777777" w:rsidR="008D5AD0" w:rsidRDefault="008D5AD0">
            <w:r>
              <w:rPr>
                <w:rFonts w:ascii="Times" w:hAnsi="Times"/>
              </w:rPr>
              <w:t>-3.358</w:t>
            </w:r>
          </w:p>
        </w:tc>
        <w:tc>
          <w:tcPr>
            <w:tcW w:w="1247" w:type="dxa"/>
          </w:tcPr>
          <w:p w14:paraId="51C04546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</w:tr>
    </w:tbl>
    <w:p w14:paraId="0A3A300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6B497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551026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D5703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A400A7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5DE281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96AFE8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363BD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A1820A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068D8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97144D9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10A6576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8B2E4F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05ED56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6EB26B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09BF72DE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587429CA" w14:textId="77777777" w:rsidR="008D5AD0" w:rsidRDefault="008D5AD0"/>
    <w:p w14:paraId="7B7411A1" w14:textId="1CD49500" w:rsidR="008D5AD0" w:rsidRDefault="003E3D10">
      <w:pPr>
        <w:spacing w:line="0" w:lineRule="atLeast"/>
      </w:pPr>
      <w:r>
        <w:rPr>
          <w:rFonts w:ascii="Times" w:hAnsi="Times"/>
          <w:u w:val="single"/>
        </w:rPr>
        <w:t>Post-hoc: UA</w:t>
      </w:r>
      <w:r w:rsidR="008D5AD0">
        <w:rPr>
          <w:rFonts w:ascii="Times" w:hAnsi="Times"/>
          <w:u w:val="single"/>
        </w:rPr>
        <w:t xml:space="preserve"> </w:t>
      </w:r>
      <w:r>
        <w:rPr>
          <w:rFonts w:ascii="Times" w:hAnsi="Times"/>
          <w:u w:val="single"/>
        </w:rPr>
        <w:t>vs. FS</w:t>
      </w:r>
    </w:p>
    <w:p w14:paraId="2ED5593B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86BF23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9CCFD2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17CCE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1BB12D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68D23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55F4D4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9E493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B3D4E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38E28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57431C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B682DA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6E4CC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44CD7" w14:textId="77777777" w:rsidR="008D5AD0" w:rsidRDefault="008D5AD0">
            <w:r>
              <w:rPr>
                <w:rFonts w:ascii="Times" w:hAnsi="Times"/>
              </w:rPr>
              <w:t>2.397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4488B5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  <w:tr w:rsidR="008D5AD0" w14:paraId="0DC8381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A073639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ES:FS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B7FC8E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6090E0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A2D18B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4D981E" w14:textId="77777777" w:rsidR="008D5AD0" w:rsidRDefault="008D5AD0">
            <w:r>
              <w:rPr>
                <w:rFonts w:ascii="Times" w:hAnsi="Times"/>
              </w:rPr>
              <w:t>0.458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5D1697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F84E53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1CFB8F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Pec:FS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EB8D0B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E8EAEA6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CECD01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9B69C5" w14:textId="77777777" w:rsidR="008D5AD0" w:rsidRDefault="008D5AD0">
            <w:r>
              <w:rPr>
                <w:rFonts w:ascii="Times" w:hAnsi="Times"/>
              </w:rPr>
              <w:t>0.806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356C34" w14:textId="77777777" w:rsidR="008D5AD0" w:rsidRDefault="008D5AD0">
            <w:r>
              <w:rPr>
                <w:rFonts w:ascii="Times" w:hAnsi="Times"/>
              </w:rPr>
              <w:t>0.840</w:t>
            </w:r>
          </w:p>
        </w:tc>
      </w:tr>
      <w:tr w:rsidR="008D5AD0" w14:paraId="4A295EF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5AAFD9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Lat:FS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18E04A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61432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5A524A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913A4EB" w14:textId="77777777" w:rsidR="008D5AD0" w:rsidRDefault="008D5AD0">
            <w:r>
              <w:rPr>
                <w:rFonts w:ascii="Times" w:hAnsi="Times"/>
              </w:rPr>
              <w:t>2.622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1AAA283" w14:textId="77777777" w:rsidR="008D5AD0" w:rsidRDefault="008D5AD0">
            <w:r>
              <w:rPr>
                <w:rFonts w:ascii="Times" w:hAnsi="Times"/>
              </w:rPr>
              <w:t>0.018</w:t>
            </w:r>
          </w:p>
        </w:tc>
      </w:tr>
      <w:tr w:rsidR="008D5AD0" w14:paraId="4277EAA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2C3E36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5B5E5B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3FA080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FD275D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DC04F5" w14:textId="77777777" w:rsidR="008D5AD0" w:rsidRDefault="008D5AD0">
            <w:r>
              <w:rPr>
                <w:rFonts w:ascii="Times" w:hAnsi="Times"/>
              </w:rPr>
              <w:t>0.483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B7139B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7BD5A62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724EEE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Del:FS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4ACBC3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77E6BC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DB8D8A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D1DFC5" w14:textId="77777777" w:rsidR="008D5AD0" w:rsidRDefault="008D5AD0">
            <w:r>
              <w:rPr>
                <w:rFonts w:ascii="Times" w:hAnsi="Times"/>
              </w:rPr>
              <w:t>-1.009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824D21" w14:textId="77777777" w:rsidR="008D5AD0" w:rsidRDefault="008D5AD0">
            <w:r>
              <w:rPr>
                <w:rFonts w:ascii="Times" w:hAnsi="Times"/>
              </w:rPr>
              <w:t>0.626</w:t>
            </w:r>
          </w:p>
        </w:tc>
      </w:tr>
      <w:tr w:rsidR="008D5AD0" w14:paraId="34977BF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E551F95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Bic:FS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96E1F" w14:textId="77777777" w:rsidR="008D5AD0" w:rsidRDefault="008D5AD0">
            <w:r>
              <w:rPr>
                <w:rFonts w:ascii="Times" w:hAnsi="Times"/>
              </w:rPr>
              <w:t>0.019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8F270AF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D99FBF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D248BC" w14:textId="77777777" w:rsidR="008D5AD0" w:rsidRDefault="008D5AD0">
            <w:r>
              <w:rPr>
                <w:rFonts w:ascii="Times" w:hAnsi="Times"/>
              </w:rPr>
              <w:t>2.634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83D594C" w14:textId="77777777" w:rsidR="008D5AD0" w:rsidRDefault="008D5AD0">
            <w:r>
              <w:rPr>
                <w:rFonts w:ascii="Times" w:hAnsi="Times"/>
              </w:rPr>
              <w:t>0.017</w:t>
            </w:r>
          </w:p>
        </w:tc>
      </w:tr>
      <w:tr w:rsidR="008D5AD0" w14:paraId="2224813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27BBE40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Tri:FS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03E58F8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E7F305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762C0E3" w14:textId="77777777" w:rsidR="008D5AD0" w:rsidRDefault="008D5AD0">
            <w:r>
              <w:rPr>
                <w:rFonts w:ascii="Times" w:hAnsi="Times"/>
              </w:rPr>
              <w:t>0.048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28E958A" w14:textId="77777777" w:rsidR="008D5AD0" w:rsidRDefault="008D5AD0">
            <w:r>
              <w:rPr>
                <w:rFonts w:ascii="Times" w:hAnsi="Times"/>
              </w:rPr>
              <w:t>4.723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0BAE24" w14:textId="5DB4E4A4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DE37F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7D97E8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GM:FS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398E54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15E77B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5E5804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34E5F" w14:textId="77777777" w:rsidR="008D5AD0" w:rsidRDefault="008D5AD0">
            <w:r>
              <w:rPr>
                <w:rFonts w:ascii="Times" w:hAnsi="Times"/>
              </w:rPr>
              <w:t>0.299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AC25FD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2A6CF0C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B0FDC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055780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FA7B8E" w14:textId="77777777" w:rsidR="008D5AD0" w:rsidRDefault="008D5AD0">
            <w:r>
              <w:rPr>
                <w:rFonts w:ascii="Times" w:hAnsi="Times"/>
              </w:rPr>
              <w:t>-0.022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62B6F4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11633E" w14:textId="77777777" w:rsidR="008D5AD0" w:rsidRDefault="008D5AD0">
            <w:r>
              <w:rPr>
                <w:rFonts w:ascii="Times" w:hAnsi="Times"/>
              </w:rPr>
              <w:t>-1.068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B1908A2" w14:textId="77777777" w:rsidR="008D5AD0" w:rsidRDefault="008D5AD0">
            <w:r>
              <w:rPr>
                <w:rFonts w:ascii="Times" w:hAnsi="Times"/>
              </w:rPr>
              <w:t>0.572</w:t>
            </w:r>
          </w:p>
        </w:tc>
      </w:tr>
      <w:tr w:rsidR="008D5AD0" w14:paraId="2388087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05E493B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RF:FS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2C19BA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E3BE60" w14:textId="77777777" w:rsidR="008D5AD0" w:rsidRDefault="008D5AD0">
            <w:r>
              <w:rPr>
                <w:rFonts w:ascii="Times" w:hAnsi="Times"/>
              </w:rPr>
              <w:t>-0.020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B3F7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8F9DB6" w14:textId="77777777" w:rsidR="008D5AD0" w:rsidRDefault="008D5AD0">
            <w:r>
              <w:rPr>
                <w:rFonts w:ascii="Times" w:hAnsi="Times"/>
              </w:rPr>
              <w:t>-0.771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8A24043" w14:textId="77777777" w:rsidR="008D5AD0" w:rsidRDefault="008D5AD0">
            <w:r>
              <w:rPr>
                <w:rFonts w:ascii="Times" w:hAnsi="Times"/>
              </w:rPr>
              <w:t>0.881</w:t>
            </w:r>
          </w:p>
        </w:tc>
      </w:tr>
      <w:tr w:rsidR="008D5AD0" w14:paraId="3F9D69A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B93A3C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VM:FS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FBDF7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B7F57A" w14:textId="77777777" w:rsidR="008D5AD0" w:rsidRDefault="008D5AD0">
            <w:r>
              <w:rPr>
                <w:rFonts w:ascii="Times" w:hAnsi="Times"/>
              </w:rPr>
              <w:t>-0.016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15113B9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6E8835" w14:textId="77777777" w:rsidR="008D5AD0" w:rsidRDefault="008D5AD0">
            <w:r>
              <w:rPr>
                <w:rFonts w:ascii="Times" w:hAnsi="Times"/>
              </w:rPr>
              <w:t>-0.207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6C3796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2A3125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4EA3429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BF:FS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7DFC73B" w14:textId="77777777" w:rsidR="008D5AD0" w:rsidRDefault="008D5AD0">
            <w:r>
              <w:rPr>
                <w:rFonts w:ascii="Times" w:hAnsi="Times"/>
              </w:rPr>
              <w:t>-0.002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EB276E" w14:textId="77777777" w:rsidR="008D5AD0" w:rsidRDefault="008D5AD0">
            <w:r>
              <w:rPr>
                <w:rFonts w:ascii="Times" w:hAnsi="Times"/>
              </w:rPr>
              <w:t>-0.017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5490AE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3F6EBB" w14:textId="77777777" w:rsidR="008D5AD0" w:rsidRDefault="008D5AD0">
            <w:r>
              <w:rPr>
                <w:rFonts w:ascii="Times" w:hAnsi="Times"/>
              </w:rPr>
              <w:t>-0.348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87B7CD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0118F11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5031F12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TA:FS</w:t>
            </w:r>
            <w:proofErr w:type="gramEnd"/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3CBC75C" w14:textId="77777777" w:rsidR="008D5AD0" w:rsidRDefault="008D5AD0">
            <w:r>
              <w:rPr>
                <w:rFonts w:ascii="Times" w:hAnsi="Times"/>
              </w:rPr>
              <w:t>-0.035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ABFBBF" w14:textId="77777777" w:rsidR="008D5AD0" w:rsidRDefault="008D5AD0">
            <w:r>
              <w:rPr>
                <w:rFonts w:ascii="Times" w:hAnsi="Times"/>
              </w:rPr>
              <w:t>-0.049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E5BACF" w14:textId="77777777" w:rsidR="008D5AD0" w:rsidRDefault="008D5AD0">
            <w:r>
              <w:rPr>
                <w:rFonts w:ascii="Times" w:hAnsi="Times"/>
              </w:rPr>
              <w:t>-0.021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3C6ABE" w14:textId="77777777" w:rsidR="008D5AD0" w:rsidRDefault="008D5AD0">
            <w:r>
              <w:rPr>
                <w:rFonts w:ascii="Times" w:hAnsi="Times"/>
              </w:rPr>
              <w:t>-4.935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7D7E92C" w14:textId="43BC9AD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478B38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4E4AF81" w14:textId="77777777" w:rsidR="008D5AD0" w:rsidRDefault="008D5AD0">
            <w:pPr>
              <w:jc w:val="left"/>
            </w:pPr>
            <w:proofErr w:type="gramStart"/>
            <w:r>
              <w:rPr>
                <w:rFonts w:ascii="Times" w:hAnsi="Times"/>
              </w:rPr>
              <w:t>PL:FS</w:t>
            </w:r>
            <w:proofErr w:type="gramEnd"/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2DC6A6" w14:textId="77777777" w:rsidR="008D5AD0" w:rsidRDefault="008D5AD0">
            <w:r>
              <w:rPr>
                <w:rFonts w:ascii="Times" w:hAnsi="Times"/>
              </w:rPr>
              <w:t>-0.026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B2AAB08" w14:textId="77777777" w:rsidR="008D5AD0" w:rsidRDefault="008D5AD0">
            <w:r>
              <w:rPr>
                <w:rFonts w:ascii="Times" w:hAnsi="Times"/>
              </w:rPr>
              <w:t>-0.040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F01019" w14:textId="77777777" w:rsidR="008D5AD0" w:rsidRDefault="008D5AD0">
            <w:r>
              <w:rPr>
                <w:rFonts w:ascii="Times" w:hAnsi="Times"/>
              </w:rPr>
              <w:t>-0.012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AA65FC7" w14:textId="77777777" w:rsidR="008D5AD0" w:rsidRDefault="008D5AD0">
            <w:r>
              <w:rPr>
                <w:rFonts w:ascii="Times" w:hAnsi="Times"/>
              </w:rPr>
              <w:t>-3.651</w:t>
            </w:r>
          </w:p>
        </w:tc>
        <w:tc>
          <w:tcPr>
            <w:tcW w:w="1247" w:type="dxa"/>
          </w:tcPr>
          <w:p w14:paraId="5BB5472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</w:tr>
    </w:tbl>
    <w:p w14:paraId="358B6F79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B005D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140485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2484E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60B747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7F3426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1540FD2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8103DE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223ECE2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4380C0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3AF4043" w14:textId="77777777" w:rsidR="008D5AD0" w:rsidRDefault="008D5AD0">
            <w:r>
              <w:rPr>
                <w:rFonts w:ascii="Times" w:hAnsi="Times"/>
              </w:rPr>
              <w:t>0.013</w:t>
            </w:r>
          </w:p>
        </w:tc>
      </w:tr>
      <w:tr w:rsidR="008D5AD0" w14:paraId="4E621156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93C2DC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4B469F5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51A6DB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1F7B0B02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233FE045" w14:textId="77777777" w:rsidR="008D5AD0" w:rsidRDefault="008D5AD0"/>
    <w:p w14:paraId="17A4DA95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65052B8" w14:textId="27A59DD6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2</w:t>
      </w:r>
    </w:p>
    <w:p w14:paraId="0282490B" w14:textId="77777777" w:rsidR="008D5AD0" w:rsidRDefault="008D5AD0"/>
    <w:p w14:paraId="5B38E98F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165067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2521D8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BB6DDB4" w14:textId="45A738DA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163F246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393185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343A36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4E17AD1" w14:textId="44C2543A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3D74D48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CF2D1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600F2F1" w14:textId="2E1E5035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17B1DFA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609213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674D3331" w14:textId="77777777" w:rsidR="008D5AD0" w:rsidRDefault="008D5AD0">
            <w:r>
              <w:rPr>
                <w:rFonts w:ascii="Times" w:hAnsi="Times"/>
              </w:rPr>
              <w:t>0.488</w:t>
            </w:r>
          </w:p>
        </w:tc>
      </w:tr>
    </w:tbl>
    <w:p w14:paraId="1DDED9E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6AADF0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591A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61307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8C57D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127F1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A260B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65DBCB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789956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E8E06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9F52010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DBE772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4ACDE4" w14:textId="77777777" w:rsidR="008D5AD0" w:rsidRDefault="008D5AD0">
            <w:r>
              <w:rPr>
                <w:rFonts w:ascii="Times" w:hAnsi="Times"/>
              </w:rPr>
              <w:t>0.039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6C976A1" w14:textId="77777777" w:rsidR="008D5AD0" w:rsidRDefault="008D5AD0">
            <w:r>
              <w:rPr>
                <w:rFonts w:ascii="Times" w:hAnsi="Times"/>
              </w:rPr>
              <w:t>13.269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D8A6F2" w14:textId="7016AC3D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B19C48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35D4F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377F7D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C22B8FF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B1FFFA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9E9A08" w14:textId="77777777" w:rsidR="008D5AD0" w:rsidRDefault="008D5AD0">
            <w:r>
              <w:rPr>
                <w:rFonts w:ascii="Times" w:hAnsi="Times"/>
              </w:rPr>
              <w:t>-0.581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87F6F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360F83F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6948F5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4C97FC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16F770B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C3681F7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24B793" w14:textId="77777777" w:rsidR="008D5AD0" w:rsidRDefault="008D5AD0">
            <w:r>
              <w:rPr>
                <w:rFonts w:ascii="Times" w:hAnsi="Times"/>
              </w:rPr>
              <w:t>-1.313</w:t>
            </w:r>
          </w:p>
        </w:tc>
        <w:tc>
          <w:tcPr>
            <w:tcW w:w="1247" w:type="dxa"/>
          </w:tcPr>
          <w:p w14:paraId="15A3556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0C4776A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52931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9E995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6C6CF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C8CC7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5D19AB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9A919D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6E1E7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393268E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3AC3F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C7CC547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65A4ACF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7525B2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D7EAFAC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26132E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6FBAA04D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798BAD3B" w14:textId="77777777" w:rsidR="008D5AD0" w:rsidRDefault="008D5AD0"/>
    <w:p w14:paraId="7E81B128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50764E2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C0DC5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A038E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B3EBD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76C06A6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648033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AF566E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893757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97EB82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5F6C3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C6445B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B392581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60CCE2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EA0E03A" w14:textId="77777777" w:rsidR="008D5AD0" w:rsidRDefault="008D5AD0">
            <w:r>
              <w:rPr>
                <w:rFonts w:ascii="Times" w:hAnsi="Times"/>
              </w:rPr>
              <w:t>13.755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CC70104" w14:textId="4A6FCDC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266E75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D6C089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9145F7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3603C6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BA41E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13B691" w14:textId="77777777" w:rsidR="008D5AD0" w:rsidRDefault="008D5AD0">
            <w:r>
              <w:rPr>
                <w:rFonts w:ascii="Times" w:hAnsi="Times"/>
              </w:rPr>
              <w:t>0.581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D4F9DD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56A4A26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0C500B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0B86038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C4FF69F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2B51289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794C89D" w14:textId="77777777" w:rsidR="008D5AD0" w:rsidRDefault="008D5AD0">
            <w:r>
              <w:rPr>
                <w:rFonts w:ascii="Times" w:hAnsi="Times"/>
              </w:rPr>
              <w:t>-0.771</w:t>
            </w:r>
          </w:p>
        </w:tc>
        <w:tc>
          <w:tcPr>
            <w:tcW w:w="1247" w:type="dxa"/>
          </w:tcPr>
          <w:p w14:paraId="21E12DBE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04F7DF4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3F25CD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3C882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40C55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E088A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E66E64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BE7BB5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8445D3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B937E2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9A1D3B0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042C0B4" w14:textId="77777777" w:rsidR="008D5AD0" w:rsidRDefault="008D5AD0">
            <w:r>
              <w:rPr>
                <w:rFonts w:ascii="Times" w:hAnsi="Times"/>
              </w:rPr>
              <w:t>0.012</w:t>
            </w:r>
          </w:p>
        </w:tc>
      </w:tr>
      <w:tr w:rsidR="008D5AD0" w14:paraId="1AF018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09EB1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B8BC071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B62A404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</w:tcPr>
          <w:p w14:paraId="323AF5AF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</w:tr>
    </w:tbl>
    <w:p w14:paraId="07E17175" w14:textId="77777777" w:rsidR="008D5AD0" w:rsidRDefault="008D5AD0"/>
    <w:p w14:paraId="64004C2F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B8CDEF6" w14:textId="3052652D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3</w:t>
      </w:r>
    </w:p>
    <w:p w14:paraId="265249CD" w14:textId="77777777" w:rsidR="008D5AD0" w:rsidRDefault="008D5AD0"/>
    <w:p w14:paraId="3DE60D6C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D9DBAC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639F7A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714511E" w14:textId="28B3770C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178D56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32EC9D3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823CA6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0193AAC" w14:textId="145288BC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7C76360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57504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2B031E0" w14:textId="309A172D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2A1A16A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E040B6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5C364C4D" w14:textId="77777777" w:rsidR="008D5AD0" w:rsidRDefault="008D5AD0">
            <w:r>
              <w:rPr>
                <w:rFonts w:ascii="Times" w:hAnsi="Times"/>
              </w:rPr>
              <w:t>0.557</w:t>
            </w:r>
          </w:p>
        </w:tc>
      </w:tr>
    </w:tbl>
    <w:p w14:paraId="45E458C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7E39EE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2F1FD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E54881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1B6F0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0803F08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FEF2AB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9B05F03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554A366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825A3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CCB21A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D93E0D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A2E51D0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057148" w14:textId="77777777" w:rsidR="008D5AD0" w:rsidRDefault="008D5AD0">
            <w:r>
              <w:rPr>
                <w:rFonts w:ascii="Times" w:hAnsi="Times"/>
              </w:rPr>
              <w:t>11.290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1D78D07" w14:textId="1ADF0573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F805DD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B153C9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8C18741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E96C3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9AA1FD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53702" w14:textId="77777777" w:rsidR="008D5AD0" w:rsidRDefault="008D5AD0">
            <w:r>
              <w:rPr>
                <w:rFonts w:ascii="Times" w:hAnsi="Times"/>
              </w:rPr>
              <w:t>2.561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95C283C" w14:textId="77777777" w:rsidR="008D5AD0" w:rsidRDefault="008D5AD0">
            <w:r>
              <w:rPr>
                <w:rFonts w:ascii="Times" w:hAnsi="Times"/>
              </w:rPr>
              <w:t>0.147</w:t>
            </w:r>
          </w:p>
        </w:tc>
      </w:tr>
      <w:tr w:rsidR="008D5AD0" w14:paraId="7008DC5C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A9CC4F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B3E0D7B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697ECEA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D68C6EA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7A3ED26" w14:textId="77777777" w:rsidR="008D5AD0" w:rsidRDefault="008D5AD0">
            <w:r>
              <w:rPr>
                <w:rFonts w:ascii="Times" w:hAnsi="Times"/>
              </w:rPr>
              <w:t>2.051</w:t>
            </w:r>
          </w:p>
        </w:tc>
        <w:tc>
          <w:tcPr>
            <w:tcW w:w="1247" w:type="dxa"/>
          </w:tcPr>
          <w:p w14:paraId="16CDCB9C" w14:textId="77777777" w:rsidR="008D5AD0" w:rsidRDefault="008D5AD0">
            <w:r>
              <w:rPr>
                <w:rFonts w:ascii="Times" w:hAnsi="Times"/>
              </w:rPr>
              <w:t>0.567</w:t>
            </w:r>
          </w:p>
        </w:tc>
      </w:tr>
    </w:tbl>
    <w:p w14:paraId="1EFABA9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C95B1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3D4445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4E742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CADF0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D9CCE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01F7685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C091F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ACC89D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98E9A2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47A0FA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2E5AE60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B6AC36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9D7DCB5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93AC764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2F000209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</w:tr>
    </w:tbl>
    <w:p w14:paraId="70377910" w14:textId="77777777" w:rsidR="008D5AD0" w:rsidRDefault="008D5AD0"/>
    <w:p w14:paraId="1B2C4D31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0D9A221A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A641E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D1AF5F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E5BF41B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8B079C3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53C126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9A7D63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C930DB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248B5E9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E05E38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F638B6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EA7E54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FD18B0" w14:textId="77777777" w:rsidR="008D5AD0" w:rsidRDefault="008D5AD0">
            <w:r>
              <w:rPr>
                <w:rFonts w:ascii="Times" w:hAnsi="Times"/>
              </w:rPr>
              <w:t>0.044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A8C5F2" w14:textId="77777777" w:rsidR="008D5AD0" w:rsidRDefault="008D5AD0">
            <w:r>
              <w:rPr>
                <w:rFonts w:ascii="Times" w:hAnsi="Times"/>
              </w:rPr>
              <w:t>14.282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DBE9C9F" w14:textId="615BEDD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312D81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1B861F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993AA94" w14:textId="77777777" w:rsidR="008D5AD0" w:rsidRDefault="008D5AD0">
            <w:r>
              <w:rPr>
                <w:rFonts w:ascii="Times" w:hAnsi="Times"/>
              </w:rPr>
              <w:t>-0.006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03EC25" w14:textId="77777777" w:rsidR="008D5AD0" w:rsidRDefault="008D5AD0">
            <w:r>
              <w:rPr>
                <w:rFonts w:ascii="Times" w:hAnsi="Times"/>
              </w:rPr>
              <w:t>-0.011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E87355C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16F62B" w14:textId="77777777" w:rsidR="008D5AD0" w:rsidRDefault="008D5AD0">
            <w:r>
              <w:rPr>
                <w:rFonts w:ascii="Times" w:hAnsi="Times"/>
              </w:rPr>
              <w:t>-2.561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FEEB142" w14:textId="77777777" w:rsidR="008D5AD0" w:rsidRDefault="008D5AD0">
            <w:r>
              <w:rPr>
                <w:rFonts w:ascii="Times" w:hAnsi="Times"/>
              </w:rPr>
              <w:t>0.147</w:t>
            </w:r>
          </w:p>
        </w:tc>
      </w:tr>
      <w:tr w:rsidR="008D5AD0" w14:paraId="6BE5227A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4F8BD2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57D4FFF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72A069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80AD84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68D84D5" w14:textId="77777777" w:rsidR="008D5AD0" w:rsidRDefault="008D5AD0">
            <w:r>
              <w:rPr>
                <w:rFonts w:ascii="Times" w:hAnsi="Times"/>
              </w:rPr>
              <w:t>-0.735</w:t>
            </w:r>
          </w:p>
        </w:tc>
        <w:tc>
          <w:tcPr>
            <w:tcW w:w="1247" w:type="dxa"/>
          </w:tcPr>
          <w:p w14:paraId="6E2DBE2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0689EA0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48413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9A472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A873A4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6693791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D85791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7697E5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E5023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1927CB4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C6C9E0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3B70F6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40302F2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52165F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D5186B4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A97649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</w:tcPr>
          <w:p w14:paraId="2F2BD8FD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</w:tr>
    </w:tbl>
    <w:p w14:paraId="138E1C27" w14:textId="77777777" w:rsidR="008D5AD0" w:rsidRDefault="008D5AD0"/>
    <w:p w14:paraId="5B17FDC7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1379401F" w14:textId="256627F7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4</w:t>
      </w:r>
    </w:p>
    <w:p w14:paraId="2D9D9B49" w14:textId="77777777" w:rsidR="008D5AD0" w:rsidRDefault="008D5AD0"/>
    <w:p w14:paraId="125B17F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BB2128D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3F780A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97E8630" w14:textId="56500FE9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EEA68B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5012D09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4307F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94FF4B" w14:textId="5B266107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4D7C0A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CD808D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6D8FD5A" w14:textId="7B59BBD7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29E492F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ABC573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166B3533" w14:textId="77777777" w:rsidR="008D5AD0" w:rsidRDefault="008D5AD0">
            <w:r>
              <w:rPr>
                <w:rFonts w:ascii="Times" w:hAnsi="Times"/>
              </w:rPr>
              <w:t>0.500</w:t>
            </w:r>
          </w:p>
        </w:tc>
      </w:tr>
    </w:tbl>
    <w:p w14:paraId="40E5B78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1228A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7BDEA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DAA03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407AA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DAD2B82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6AFCE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E75329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380CD91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5213FD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9BAD1E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4D3BB3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FF84022" w14:textId="77777777" w:rsidR="008D5AD0" w:rsidRDefault="008D5AD0">
            <w:r>
              <w:rPr>
                <w:rFonts w:ascii="Times" w:hAnsi="Times"/>
              </w:rPr>
              <w:t>0.040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C126BA" w14:textId="77777777" w:rsidR="008D5AD0" w:rsidRDefault="008D5AD0">
            <w:r>
              <w:rPr>
                <w:rFonts w:ascii="Times" w:hAnsi="Times"/>
              </w:rPr>
              <w:t>14.533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9F78742" w14:textId="1DB46A01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66BEB9D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FF08F8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BF483F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436BB0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86E766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681132" w14:textId="77777777" w:rsidR="008D5AD0" w:rsidRDefault="008D5AD0">
            <w:r>
              <w:rPr>
                <w:rFonts w:ascii="Times" w:hAnsi="Times"/>
              </w:rPr>
              <w:t>0.375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D68562C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1E8B3A7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DED31F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FA3CDE4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A1E7DE4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ED07A67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F4B4CE" w14:textId="77777777" w:rsidR="008D5AD0" w:rsidRDefault="008D5AD0">
            <w:r>
              <w:rPr>
                <w:rFonts w:ascii="Times" w:hAnsi="Times"/>
              </w:rPr>
              <w:t>-0.239</w:t>
            </w:r>
          </w:p>
        </w:tc>
        <w:tc>
          <w:tcPr>
            <w:tcW w:w="1247" w:type="dxa"/>
          </w:tcPr>
          <w:p w14:paraId="0CC9388D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E4F88E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0FA4F22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C43E84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4339868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6A9DBC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731E181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30D4D49A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5EA5EF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B4913CC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89678E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568263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79B36DD7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FECDA1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78268E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6C1364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</w:tcPr>
          <w:p w14:paraId="4530BC45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</w:tr>
    </w:tbl>
    <w:p w14:paraId="7389DBF2" w14:textId="77777777" w:rsidR="008D5AD0" w:rsidRDefault="008D5AD0"/>
    <w:p w14:paraId="0AC7C316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C93D35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4AD6E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1ED0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3929AF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01036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4ED592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82A808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F74F379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C9FEA9E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C743289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C3810C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3A6395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0B03C6" w14:textId="77777777" w:rsidR="008D5AD0" w:rsidRDefault="008D5AD0">
            <w:r>
              <w:rPr>
                <w:rFonts w:ascii="Times" w:hAnsi="Times"/>
              </w:rPr>
              <w:t>0.041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9CA90E" w14:textId="77777777" w:rsidR="008D5AD0" w:rsidRDefault="008D5AD0">
            <w:r>
              <w:rPr>
                <w:rFonts w:ascii="Times" w:hAnsi="Times"/>
              </w:rPr>
              <w:t>15.988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80E6E07" w14:textId="74303F2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30B1D6D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F894B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6D870B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8E2A00B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2280D0" w14:textId="77777777" w:rsidR="008D5AD0" w:rsidRDefault="008D5AD0">
            <w:r>
              <w:rPr>
                <w:rFonts w:ascii="Times" w:hAnsi="Times"/>
              </w:rPr>
              <w:t>0.003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B49BF5" w14:textId="77777777" w:rsidR="008D5AD0" w:rsidRDefault="008D5AD0">
            <w:r>
              <w:rPr>
                <w:rFonts w:ascii="Times" w:hAnsi="Times"/>
              </w:rPr>
              <w:t>-0.375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CFCB2A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  <w:tr w:rsidR="008D5AD0" w14:paraId="65950B1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18B9BA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DEE2DB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8B1C433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6C0ADC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8D839B5" w14:textId="77777777" w:rsidR="008D5AD0" w:rsidRDefault="008D5AD0">
            <w:r>
              <w:rPr>
                <w:rFonts w:ascii="Times" w:hAnsi="Times"/>
              </w:rPr>
              <w:t>-0.704</w:t>
            </w:r>
          </w:p>
        </w:tc>
        <w:tc>
          <w:tcPr>
            <w:tcW w:w="1247" w:type="dxa"/>
          </w:tcPr>
          <w:p w14:paraId="4A2AC359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21D66DEF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774783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A442CB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750A0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0D9CC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A457FE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6190B6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D9537C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088E884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4CDE08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EE96BA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</w:tr>
      <w:tr w:rsidR="008D5AD0" w14:paraId="3747F32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D834B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66BC57F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F8471A1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</w:tcPr>
          <w:p w14:paraId="6707F4D1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</w:tr>
    </w:tbl>
    <w:p w14:paraId="5E4726D5" w14:textId="77777777" w:rsidR="008D5AD0" w:rsidRDefault="008D5AD0"/>
    <w:p w14:paraId="4305AE8E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63137A4B" w14:textId="7C82DA82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6</w:t>
      </w:r>
    </w:p>
    <w:p w14:paraId="7D477479" w14:textId="77777777" w:rsidR="008D5AD0" w:rsidRDefault="008D5AD0"/>
    <w:p w14:paraId="394C2F02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3AB42CA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FE8C0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22D798" w14:textId="228EEC96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B5A787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18965CD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F2FF19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D54C855" w14:textId="1E2231B7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319A26B5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74768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DF3EB64" w14:textId="047F8A0C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21A26650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1CBBD4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002835BE" w14:textId="77777777" w:rsidR="008D5AD0" w:rsidRDefault="008D5AD0">
            <w:r>
              <w:rPr>
                <w:rFonts w:ascii="Times" w:hAnsi="Times"/>
              </w:rPr>
              <w:t>0.460</w:t>
            </w:r>
          </w:p>
        </w:tc>
      </w:tr>
    </w:tbl>
    <w:p w14:paraId="6E3BBC9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5E5AE7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4BE928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08C66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1B0F49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CA489D8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48EB67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B7B9048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59A06A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05E05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20CD402" w14:textId="77777777" w:rsidR="008D5AD0" w:rsidRDefault="008D5AD0">
            <w:r>
              <w:rPr>
                <w:rFonts w:ascii="Times" w:hAnsi="Times"/>
              </w:rPr>
              <w:t>0.034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2E0481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D6F900C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BF5E544" w14:textId="77777777" w:rsidR="008D5AD0" w:rsidRDefault="008D5AD0">
            <w:r>
              <w:rPr>
                <w:rFonts w:ascii="Times" w:hAnsi="Times"/>
              </w:rPr>
              <w:t>15.283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369316E" w14:textId="1DD148F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1CCC5023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0FD14C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12B1F1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41455E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30EE052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CC073F7" w14:textId="77777777" w:rsidR="008D5AD0" w:rsidRDefault="008D5AD0">
            <w:r>
              <w:rPr>
                <w:rFonts w:ascii="Times" w:hAnsi="Times"/>
              </w:rPr>
              <w:t>-2.347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E2DC430" w14:textId="77777777" w:rsidR="008D5AD0" w:rsidRDefault="008D5AD0">
            <w:r>
              <w:rPr>
                <w:rFonts w:ascii="Times" w:hAnsi="Times"/>
              </w:rPr>
              <w:t>0.267</w:t>
            </w:r>
          </w:p>
        </w:tc>
      </w:tr>
      <w:tr w:rsidR="008D5AD0" w14:paraId="397F42EE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52B1B5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1C5B805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9316D9C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846D2AF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00D7BB0" w14:textId="77777777" w:rsidR="008D5AD0" w:rsidRDefault="008D5AD0">
            <w:r>
              <w:rPr>
                <w:rFonts w:ascii="Times" w:hAnsi="Times"/>
              </w:rPr>
              <w:t>-2.182</w:t>
            </w:r>
          </w:p>
        </w:tc>
        <w:tc>
          <w:tcPr>
            <w:tcW w:w="1247" w:type="dxa"/>
          </w:tcPr>
          <w:p w14:paraId="104EC8EF" w14:textId="77777777" w:rsidR="008D5AD0" w:rsidRDefault="008D5AD0">
            <w:r>
              <w:rPr>
                <w:rFonts w:ascii="Times" w:hAnsi="Times"/>
              </w:rPr>
              <w:t>0.409</w:t>
            </w:r>
          </w:p>
        </w:tc>
      </w:tr>
    </w:tbl>
    <w:p w14:paraId="62377096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FB89A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3E7195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C2DE5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5D885F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0E99720A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54C8F4B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808918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C2AFCB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6DEE5D9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0248D46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75E4CB19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5221A6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85C6379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B60E250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5ED6EA3B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65506CF9" w14:textId="77777777" w:rsidR="008D5AD0" w:rsidRDefault="008D5AD0"/>
    <w:p w14:paraId="59718610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73310C7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435B17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BB75C3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458712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FF8FB1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DC4B39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E2A575D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9664467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7F39602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89DD18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7B7B88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3F14A8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C083B70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2DCF954" w14:textId="77777777" w:rsidR="008D5AD0" w:rsidRDefault="008D5AD0">
            <w:r>
              <w:rPr>
                <w:rFonts w:ascii="Times" w:hAnsi="Times"/>
              </w:rPr>
              <w:t>14.253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255C37D" w14:textId="211E687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759850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72BD9B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84D32CD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4A2C813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E2666F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F806886" w14:textId="77777777" w:rsidR="008D5AD0" w:rsidRDefault="008D5AD0">
            <w:r>
              <w:rPr>
                <w:rFonts w:ascii="Times" w:hAnsi="Times"/>
              </w:rPr>
              <w:t>2.347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C369900" w14:textId="77777777" w:rsidR="008D5AD0" w:rsidRDefault="008D5AD0">
            <w:r>
              <w:rPr>
                <w:rFonts w:ascii="Times" w:hAnsi="Times"/>
              </w:rPr>
              <w:t>0.267</w:t>
            </w:r>
          </w:p>
        </w:tc>
      </w:tr>
      <w:tr w:rsidR="008D5AD0" w14:paraId="35C113DF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F66136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A024462" w14:textId="77777777" w:rsidR="008D5AD0" w:rsidRDefault="008D5AD0">
            <w:r>
              <w:rPr>
                <w:rFonts w:ascii="Times" w:hAnsi="Times"/>
              </w:rPr>
              <w:t>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4063CD8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E58EAC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32E879" w14:textId="77777777" w:rsidR="008D5AD0" w:rsidRDefault="008D5AD0">
            <w:r>
              <w:rPr>
                <w:rFonts w:ascii="Times" w:hAnsi="Times"/>
              </w:rPr>
              <w:t>0.341</w:t>
            </w:r>
          </w:p>
        </w:tc>
        <w:tc>
          <w:tcPr>
            <w:tcW w:w="1247" w:type="dxa"/>
          </w:tcPr>
          <w:p w14:paraId="200D3543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4B242542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4311A6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4B6273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B0C86AA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A96D504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76C935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69E29CDC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71C62F2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70C9B0E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9A54A50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520E449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</w:tr>
      <w:tr w:rsidR="008D5AD0" w14:paraId="26FEE60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35A883AE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CD0894C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2FEF58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</w:tcPr>
          <w:p w14:paraId="54FDC86D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</w:tr>
    </w:tbl>
    <w:p w14:paraId="1BCC3C25" w14:textId="77777777" w:rsidR="008D5AD0" w:rsidRDefault="008D5AD0"/>
    <w:p w14:paraId="2214655C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3B537F2E" w14:textId="56C6C22F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7</w:t>
      </w:r>
    </w:p>
    <w:p w14:paraId="0D42E394" w14:textId="77777777" w:rsidR="008D5AD0" w:rsidRDefault="008D5AD0"/>
    <w:p w14:paraId="5A214C6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4A7CE8A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7F895F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4F540D4" w14:textId="6A2BDFFD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C4E4C6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423AD2A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0EE3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2E6DE5" w14:textId="32E1967E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0032674D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5AFBF5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24D07D6" w14:textId="7A9AADEF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5BCD198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28B19E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410E472B" w14:textId="77777777" w:rsidR="008D5AD0" w:rsidRDefault="008D5AD0">
            <w:r>
              <w:rPr>
                <w:rFonts w:ascii="Times" w:hAnsi="Times"/>
              </w:rPr>
              <w:t>0.674</w:t>
            </w:r>
          </w:p>
        </w:tc>
      </w:tr>
    </w:tbl>
    <w:p w14:paraId="6659593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34E042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CC1430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35B437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04F9D2A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94D1F6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BAE01A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23420EF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6A94C8E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1A5E1BC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75CC47D" w14:textId="77777777" w:rsidR="008D5AD0" w:rsidRDefault="008D5AD0">
            <w:r>
              <w:rPr>
                <w:rFonts w:ascii="Times" w:hAnsi="Times"/>
              </w:rPr>
              <w:t>0.030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EABA6A" w14:textId="77777777" w:rsidR="008D5AD0" w:rsidRDefault="008D5AD0">
            <w:r>
              <w:rPr>
                <w:rFonts w:ascii="Times" w:hAnsi="Times"/>
              </w:rPr>
              <w:t>0.025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FE4787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D0AE9C7" w14:textId="77777777" w:rsidR="008D5AD0" w:rsidRDefault="008D5AD0">
            <w:r>
              <w:rPr>
                <w:rFonts w:ascii="Times" w:hAnsi="Times"/>
              </w:rPr>
              <w:t>11.029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6B721B3" w14:textId="26F59595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3FC04EF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EB85D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7AF0C9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D741AC6" w14:textId="77777777" w:rsidR="008D5AD0" w:rsidRDefault="008D5AD0">
            <w:r>
              <w:rPr>
                <w:rFonts w:ascii="Times" w:hAnsi="Times"/>
              </w:rPr>
              <w:t>-0.008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A33E9E9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4A14A2A" w14:textId="77777777" w:rsidR="008D5AD0" w:rsidRDefault="008D5AD0">
            <w:r>
              <w:rPr>
                <w:rFonts w:ascii="Times" w:hAnsi="Times"/>
              </w:rPr>
              <w:t>-1.940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AA701C7" w14:textId="77777777" w:rsidR="008D5AD0" w:rsidRDefault="008D5AD0">
            <w:r>
              <w:rPr>
                <w:rFonts w:ascii="Times" w:hAnsi="Times"/>
              </w:rPr>
              <w:t>0.737</w:t>
            </w:r>
          </w:p>
        </w:tc>
      </w:tr>
      <w:tr w:rsidR="008D5AD0" w14:paraId="1C009781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656364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46CA8B1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7906DE9" w14:textId="77777777" w:rsidR="008D5AD0" w:rsidRDefault="008D5AD0">
            <w:r>
              <w:rPr>
                <w:rFonts w:ascii="Times" w:hAnsi="Times"/>
              </w:rPr>
              <w:t>-0.009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AD554CC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522BEB9" w14:textId="77777777" w:rsidR="008D5AD0" w:rsidRDefault="008D5AD0">
            <w:r>
              <w:rPr>
                <w:rFonts w:ascii="Times" w:hAnsi="Times"/>
              </w:rPr>
              <w:t>-2.674</w:t>
            </w:r>
          </w:p>
        </w:tc>
        <w:tc>
          <w:tcPr>
            <w:tcW w:w="1247" w:type="dxa"/>
          </w:tcPr>
          <w:p w14:paraId="10FB83EB" w14:textId="77777777" w:rsidR="008D5AD0" w:rsidRDefault="008D5AD0">
            <w:r>
              <w:rPr>
                <w:rFonts w:ascii="Times" w:hAnsi="Times"/>
              </w:rPr>
              <w:t>0.106</w:t>
            </w:r>
          </w:p>
        </w:tc>
      </w:tr>
    </w:tbl>
    <w:p w14:paraId="5DC0EE21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589F31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4D7C3FA7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2A2D77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2FC180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F1F0ED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2162F6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83F01F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3BF178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AB6906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4CE9029D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4942F2D2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82571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F845CCA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3E89988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3D56E2AE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286A3250" w14:textId="77777777" w:rsidR="008D5AD0" w:rsidRDefault="008D5AD0"/>
    <w:p w14:paraId="0D19009B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1338F01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7F25A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6025B0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592774D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EF79EC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C94633B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3AFCE56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8B957A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496289F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779C5DC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5A88980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DAFC1A6" w14:textId="77777777" w:rsidR="008D5AD0" w:rsidRDefault="008D5AD0">
            <w:r>
              <w:rPr>
                <w:rFonts w:ascii="Times" w:hAnsi="Times"/>
              </w:rPr>
              <w:t>0.021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AA4E873" w14:textId="77777777" w:rsidR="008D5AD0" w:rsidRDefault="008D5AD0">
            <w:r>
              <w:rPr>
                <w:rFonts w:ascii="Times" w:hAnsi="Times"/>
              </w:rPr>
              <w:t>0.031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3767A65" w14:textId="77777777" w:rsidR="008D5AD0" w:rsidRDefault="008D5AD0">
            <w:r>
              <w:rPr>
                <w:rFonts w:ascii="Times" w:hAnsi="Times"/>
              </w:rPr>
              <w:t>10.130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3421668" w14:textId="3FEA983B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5591518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452CD9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7A73C41" w14:textId="77777777" w:rsidR="008D5AD0" w:rsidRDefault="008D5AD0">
            <w:r>
              <w:rPr>
                <w:rFonts w:ascii="Times" w:hAnsi="Times"/>
              </w:rPr>
              <w:t>0.004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5BF6E3E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BF51830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4ADD735" w14:textId="77777777" w:rsidR="008D5AD0" w:rsidRDefault="008D5AD0">
            <w:r>
              <w:rPr>
                <w:rFonts w:ascii="Times" w:hAnsi="Times"/>
              </w:rPr>
              <w:t>1.940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25EA10" w14:textId="77777777" w:rsidR="008D5AD0" w:rsidRDefault="008D5AD0">
            <w:r>
              <w:rPr>
                <w:rFonts w:ascii="Times" w:hAnsi="Times"/>
              </w:rPr>
              <w:t>0.737</w:t>
            </w:r>
          </w:p>
        </w:tc>
      </w:tr>
      <w:tr w:rsidR="008D5AD0" w14:paraId="68AD0CF5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42F1D9F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344F4AF" w14:textId="77777777" w:rsidR="008D5AD0" w:rsidRDefault="008D5AD0">
            <w:r>
              <w:rPr>
                <w:rFonts w:ascii="Times" w:hAnsi="Times"/>
              </w:rPr>
              <w:t>-0.001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76BD0BE" w14:textId="77777777" w:rsidR="008D5AD0" w:rsidRDefault="008D5AD0">
            <w:r>
              <w:rPr>
                <w:rFonts w:ascii="Times" w:hAnsi="Times"/>
              </w:rPr>
              <w:t>-0.004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E33C378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2DEA025" w14:textId="77777777" w:rsidR="008D5AD0" w:rsidRDefault="008D5AD0">
            <w:r>
              <w:rPr>
                <w:rFonts w:ascii="Times" w:hAnsi="Times"/>
              </w:rPr>
              <w:t>-0.686</w:t>
            </w:r>
          </w:p>
        </w:tc>
        <w:tc>
          <w:tcPr>
            <w:tcW w:w="1247" w:type="dxa"/>
          </w:tcPr>
          <w:p w14:paraId="71B28534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1D6F09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6E0CEA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DD8A5A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B58A900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5845F5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80A37D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25E86634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085311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0B8095C" w14:textId="77777777" w:rsidR="008D5AD0" w:rsidRDefault="008D5AD0">
            <w:r>
              <w:rPr>
                <w:rFonts w:ascii="Times" w:hAnsi="Times"/>
              </w:rPr>
              <w:t>0.009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7F4BBA07" w14:textId="77777777" w:rsidR="008D5AD0" w:rsidRDefault="008D5AD0">
            <w:r>
              <w:rPr>
                <w:rFonts w:ascii="Times" w:hAnsi="Times"/>
              </w:rPr>
              <w:t>0.006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172C9F4F" w14:textId="77777777" w:rsidR="008D5AD0" w:rsidRDefault="008D5AD0">
            <w:r>
              <w:rPr>
                <w:rFonts w:ascii="Times" w:hAnsi="Times"/>
              </w:rPr>
              <w:t>0.014</w:t>
            </w:r>
          </w:p>
        </w:tc>
      </w:tr>
      <w:tr w:rsidR="008D5AD0" w14:paraId="651F7E2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5FA59DD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FA485AF" w14:textId="77777777" w:rsidR="008D5AD0" w:rsidRDefault="008D5AD0">
            <w:r>
              <w:rPr>
                <w:rFonts w:ascii="Times" w:hAnsi="Times"/>
              </w:rPr>
              <w:t>0.028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15A98935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</w:tcPr>
          <w:p w14:paraId="240168D5" w14:textId="77777777" w:rsidR="008D5AD0" w:rsidRDefault="008D5AD0">
            <w:r>
              <w:rPr>
                <w:rFonts w:ascii="Times" w:hAnsi="Times"/>
              </w:rPr>
              <w:t>0.029</w:t>
            </w:r>
          </w:p>
        </w:tc>
      </w:tr>
    </w:tbl>
    <w:p w14:paraId="0437A904" w14:textId="77777777" w:rsidR="008D5AD0" w:rsidRDefault="008D5AD0"/>
    <w:p w14:paraId="63181932" w14:textId="77777777" w:rsidR="0065566E" w:rsidRDefault="0065566E">
      <w:pPr>
        <w:jc w:val="left"/>
        <w:rPr>
          <w:rFonts w:ascii="Times" w:hAnsi="Times"/>
          <w:b/>
        </w:rPr>
      </w:pPr>
      <w:r>
        <w:rPr>
          <w:rFonts w:ascii="Times" w:hAnsi="Times"/>
          <w:b/>
        </w:rPr>
        <w:br w:type="page"/>
      </w:r>
    </w:p>
    <w:p w14:paraId="79990828" w14:textId="49E14B71" w:rsidR="008D5AD0" w:rsidRDefault="008D5AD0">
      <w:pPr>
        <w:spacing w:line="0" w:lineRule="atLeast"/>
      </w:pPr>
      <w:r>
        <w:rPr>
          <w:rFonts w:ascii="Times" w:hAnsi="Times"/>
          <w:b/>
        </w:rPr>
        <w:lastRenderedPageBreak/>
        <w:t>Detailed statistics: stand-to-sit, challenging condition, forward leaning strategy, synergy 8</w:t>
      </w:r>
    </w:p>
    <w:p w14:paraId="7EDAD38C" w14:textId="77777777" w:rsidR="008D5AD0" w:rsidRDefault="008D5AD0"/>
    <w:p w14:paraId="2BF2AD27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UA</w:t>
      </w:r>
    </w:p>
    <w:p w14:paraId="17E97E6C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</w:tblGrid>
      <w:tr w:rsidR="008D5AD0" w14:paraId="42E7E0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3A3B31F" w14:textId="289B6EAA" w:rsidR="008D5AD0" w:rsidRDefault="003E3D10">
            <w:pPr>
              <w:jc w:val="left"/>
            </w:pPr>
            <w:r>
              <w:rPr>
                <w:rFonts w:ascii="Times" w:hAnsi="Times"/>
              </w:rPr>
              <w:t>Model information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A1BADCF" w14:textId="77777777" w:rsidR="008D5AD0" w:rsidRDefault="008D5AD0">
            <w:r>
              <w:rPr>
                <w:rFonts w:ascii="Times" w:hAnsi="Times"/>
              </w:rPr>
              <w:t>Values</w:t>
            </w:r>
          </w:p>
        </w:tc>
      </w:tr>
      <w:tr w:rsidR="008D5AD0" w14:paraId="504B71B2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4A2233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observations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B2D9F76" w14:textId="314A0CDD" w:rsidR="008D5AD0" w:rsidRDefault="0065566E">
            <w:r>
              <w:rPr>
                <w:rFonts w:ascii="Times" w:hAnsi="Times"/>
              </w:rPr>
              <w:t>1616</w:t>
            </w:r>
          </w:p>
        </w:tc>
      </w:tr>
      <w:tr w:rsidR="008D5AD0" w14:paraId="01A9C8E0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9558F0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Number of participants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25C154B" w14:textId="3C2D1CFD" w:rsidR="008D5AD0" w:rsidRDefault="0065566E">
            <w:r>
              <w:rPr>
                <w:rFonts w:ascii="Times" w:hAnsi="Times"/>
              </w:rPr>
              <w:t>18</w:t>
            </w:r>
          </w:p>
        </w:tc>
      </w:tr>
      <w:tr w:rsidR="008D5AD0" w14:paraId="1B373CEB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698BD8B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ICC</w:t>
            </w:r>
          </w:p>
        </w:tc>
        <w:tc>
          <w:tcPr>
            <w:tcW w:w="1247" w:type="dxa"/>
          </w:tcPr>
          <w:p w14:paraId="3504FBA8" w14:textId="77777777" w:rsidR="008D5AD0" w:rsidRDefault="008D5AD0">
            <w:r>
              <w:rPr>
                <w:rFonts w:ascii="Times" w:hAnsi="Times"/>
              </w:rPr>
              <w:t>0.628</w:t>
            </w:r>
          </w:p>
        </w:tc>
      </w:tr>
    </w:tbl>
    <w:p w14:paraId="3128B187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092195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12F5DB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29F405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183177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D273529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42F45B2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49166CC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04696BF8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6874E13A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6F15552" w14:textId="77777777" w:rsidR="008D5AD0" w:rsidRDefault="008D5AD0">
            <w:r>
              <w:rPr>
                <w:rFonts w:ascii="Times" w:hAnsi="Times"/>
              </w:rPr>
              <w:t>0.027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363102B" w14:textId="77777777" w:rsidR="008D5AD0" w:rsidRDefault="008D5AD0">
            <w:r>
              <w:rPr>
                <w:rFonts w:ascii="Times" w:hAnsi="Times"/>
              </w:rPr>
              <w:t>0.020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A70123F" w14:textId="77777777" w:rsidR="008D5AD0" w:rsidRDefault="008D5AD0">
            <w:r>
              <w:rPr>
                <w:rFonts w:ascii="Times" w:hAnsi="Times"/>
              </w:rPr>
              <w:t>0.033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78BF72" w14:textId="77777777" w:rsidR="008D5AD0" w:rsidRDefault="008D5AD0">
            <w:r>
              <w:rPr>
                <w:rFonts w:ascii="Times" w:hAnsi="Times"/>
              </w:rPr>
              <w:t>8.006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B5559F9" w14:textId="394A38FC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26E69C36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B5FB9A5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LT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261E3C2" w14:textId="77777777" w:rsidR="008D5AD0" w:rsidRDefault="008D5AD0">
            <w:r>
              <w:rPr>
                <w:rFonts w:ascii="Times" w:hAnsi="Times"/>
              </w:rPr>
              <w:t>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6B43C6" w14:textId="77777777" w:rsidR="008D5AD0" w:rsidRDefault="008D5AD0">
            <w:r>
              <w:rPr>
                <w:rFonts w:ascii="Times" w:hAnsi="Times"/>
              </w:rPr>
              <w:t>-0.000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E13C28C" w14:textId="77777777" w:rsidR="008D5AD0" w:rsidRDefault="008D5AD0">
            <w:r>
              <w:rPr>
                <w:rFonts w:ascii="Times" w:hAnsi="Times"/>
              </w:rPr>
              <w:t>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71B4780" w14:textId="77777777" w:rsidR="008D5AD0" w:rsidRDefault="008D5AD0">
            <w:r>
              <w:rPr>
                <w:rFonts w:ascii="Times" w:hAnsi="Times"/>
              </w:rPr>
              <w:t>1.924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C92CD9B" w14:textId="77777777" w:rsidR="008D5AD0" w:rsidRDefault="008D5AD0">
            <w:r>
              <w:rPr>
                <w:rFonts w:ascii="Times" w:hAnsi="Times"/>
              </w:rPr>
              <w:t>0.764</w:t>
            </w:r>
          </w:p>
        </w:tc>
      </w:tr>
      <w:tr w:rsidR="008D5AD0" w14:paraId="3285C3BD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7803827B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39B191BC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C30A63F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166ADA2" w14:textId="77777777" w:rsidR="008D5AD0" w:rsidRDefault="008D5AD0">
            <w:r>
              <w:rPr>
                <w:rFonts w:ascii="Times" w:hAnsi="Times"/>
              </w:rPr>
              <w:t>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7B1FE54F" w14:textId="77777777" w:rsidR="008D5AD0" w:rsidRDefault="008D5AD0">
            <w:r>
              <w:rPr>
                <w:rFonts w:ascii="Times" w:hAnsi="Times"/>
              </w:rPr>
              <w:t>0.899</w:t>
            </w:r>
          </w:p>
        </w:tc>
        <w:tc>
          <w:tcPr>
            <w:tcW w:w="1247" w:type="dxa"/>
          </w:tcPr>
          <w:p w14:paraId="11ACF027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50B2ECA5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8D27C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7B2D5E9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1693A3B9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8FCBF42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534212A7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42352F7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2DED70A3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906F15D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A662F96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6D3C6D2C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</w:tr>
      <w:tr w:rsidR="008D5AD0" w14:paraId="5629BB9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0D6AB31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Error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51651813" w14:textId="77777777" w:rsidR="008D5AD0" w:rsidRDefault="008D5AD0">
            <w:r>
              <w:rPr>
                <w:rFonts w:ascii="Times" w:hAnsi="Times"/>
              </w:rPr>
              <w:t>0.036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2E597CE0" w14:textId="77777777" w:rsidR="008D5AD0" w:rsidRDefault="008D5AD0">
            <w:r>
              <w:rPr>
                <w:rFonts w:ascii="Times" w:hAnsi="Times"/>
              </w:rPr>
              <w:t>0.035</w:t>
            </w:r>
          </w:p>
        </w:tc>
        <w:tc>
          <w:tcPr>
            <w:tcW w:w="1247" w:type="dxa"/>
          </w:tcPr>
          <w:p w14:paraId="3A186D66" w14:textId="77777777" w:rsidR="008D5AD0" w:rsidRDefault="008D5AD0">
            <w:r>
              <w:rPr>
                <w:rFonts w:ascii="Times" w:hAnsi="Times"/>
              </w:rPr>
              <w:t>0.037</w:t>
            </w:r>
          </w:p>
        </w:tc>
      </w:tr>
    </w:tbl>
    <w:p w14:paraId="1A0E9262" w14:textId="77777777" w:rsidR="008D5AD0" w:rsidRDefault="008D5AD0"/>
    <w:p w14:paraId="3C127D1D" w14:textId="77777777" w:rsidR="008D5AD0" w:rsidRDefault="008D5AD0">
      <w:pPr>
        <w:spacing w:line="0" w:lineRule="atLeast"/>
      </w:pPr>
      <w:r>
        <w:rPr>
          <w:rFonts w:ascii="Times" w:hAnsi="Times"/>
          <w:u w:val="single"/>
        </w:rPr>
        <w:t>Reference group: LT</w:t>
      </w:r>
    </w:p>
    <w:p w14:paraId="2C568E43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  <w:gridCol w:w="1247"/>
        <w:gridCol w:w="1247"/>
      </w:tblGrid>
      <w:tr w:rsidR="008D5AD0" w14:paraId="168044E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F9C7A2F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Fixed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1080863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C3670FE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998E80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0FC9BC2" w14:textId="77777777" w:rsidR="008D5AD0" w:rsidRDefault="008D5AD0">
            <w:r>
              <w:rPr>
                <w:rFonts w:ascii="Times" w:hAnsi="Times"/>
              </w:rPr>
              <w:t>t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75F015C6" w14:textId="77777777" w:rsidR="008D5AD0" w:rsidRDefault="008D5AD0">
            <w:r>
              <w:rPr>
                <w:rFonts w:ascii="Times" w:hAnsi="Times"/>
              </w:rPr>
              <w:t>p</w:t>
            </w:r>
          </w:p>
        </w:tc>
      </w:tr>
      <w:tr w:rsidR="008D5AD0" w14:paraId="12180999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51DFBCDD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F5D428E" w14:textId="77777777" w:rsidR="008D5AD0" w:rsidRDefault="008D5AD0">
            <w:r>
              <w:rPr>
                <w:rFonts w:ascii="Times" w:hAnsi="Times"/>
              </w:rPr>
              <w:t>0.032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7CEF404" w14:textId="77777777" w:rsidR="008D5AD0" w:rsidRDefault="008D5AD0">
            <w:r>
              <w:rPr>
                <w:rFonts w:ascii="Times" w:hAnsi="Times"/>
              </w:rPr>
              <w:t>0.026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973FA4C" w14:textId="77777777" w:rsidR="008D5AD0" w:rsidRDefault="008D5AD0">
            <w:r>
              <w:rPr>
                <w:rFonts w:ascii="Times" w:hAnsi="Times"/>
              </w:rPr>
              <w:t>0.038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155FBF7" w14:textId="77777777" w:rsidR="008D5AD0" w:rsidRDefault="008D5AD0">
            <w:r>
              <w:rPr>
                <w:rFonts w:ascii="Times" w:hAnsi="Times"/>
              </w:rPr>
              <w:t>10.016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3AB02213" w14:textId="0CBE5BE9" w:rsidR="008D5AD0" w:rsidRDefault="0065566E">
            <w:r>
              <w:rPr>
                <w:rFonts w:ascii="Times" w:hAnsi="Times"/>
              </w:rPr>
              <w:t>&lt;0.001</w:t>
            </w:r>
          </w:p>
        </w:tc>
      </w:tr>
      <w:tr w:rsidR="008D5AD0" w14:paraId="44DE1CA1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F34EC21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UA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6C5374A5" w14:textId="77777777" w:rsidR="008D5AD0" w:rsidRDefault="008D5AD0">
            <w:r>
              <w:rPr>
                <w:rFonts w:ascii="Times" w:hAnsi="Times"/>
              </w:rPr>
              <w:t>-0.005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8AEC2CB" w14:textId="77777777" w:rsidR="008D5AD0" w:rsidRDefault="008D5AD0">
            <w:r>
              <w:rPr>
                <w:rFonts w:ascii="Times" w:hAnsi="Times"/>
              </w:rPr>
              <w:t>-0.010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373D278" w14:textId="77777777" w:rsidR="008D5AD0" w:rsidRDefault="008D5AD0">
            <w:r>
              <w:rPr>
                <w:rFonts w:ascii="Times" w:hAnsi="Times"/>
              </w:rPr>
              <w:t>0.000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4D5E0E93" w14:textId="77777777" w:rsidR="008D5AD0" w:rsidRDefault="008D5AD0">
            <w:r>
              <w:rPr>
                <w:rFonts w:ascii="Times" w:hAnsi="Times"/>
              </w:rPr>
              <w:t>-1.924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61F419" w14:textId="77777777" w:rsidR="008D5AD0" w:rsidRDefault="008D5AD0">
            <w:r>
              <w:rPr>
                <w:rFonts w:ascii="Times" w:hAnsi="Times"/>
              </w:rPr>
              <w:t>0.764</w:t>
            </w:r>
          </w:p>
        </w:tc>
      </w:tr>
      <w:tr w:rsidR="008D5AD0" w14:paraId="7793DEE8" w14:textId="77777777">
        <w:tc>
          <w:tcPr>
            <w:tcW w:w="2551" w:type="dxa"/>
            <w:tcBorders>
              <w:right w:val="single" w:sz="0" w:space="0" w:color="auto"/>
            </w:tcBorders>
          </w:tcPr>
          <w:p w14:paraId="17FD1326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FS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62D4574B" w14:textId="77777777" w:rsidR="008D5AD0" w:rsidRDefault="008D5AD0">
            <w:r>
              <w:rPr>
                <w:rFonts w:ascii="Times" w:hAnsi="Times"/>
              </w:rPr>
              <w:t>-0.003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0725C4D2" w14:textId="77777777" w:rsidR="008D5AD0" w:rsidRDefault="008D5AD0">
            <w:r>
              <w:rPr>
                <w:rFonts w:ascii="Times" w:hAnsi="Times"/>
              </w:rPr>
              <w:t>-0.007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EFC6755" w14:textId="77777777" w:rsidR="008D5AD0" w:rsidRDefault="008D5AD0">
            <w:r>
              <w:rPr>
                <w:rFonts w:ascii="Times" w:hAnsi="Times"/>
              </w:rPr>
              <w:t>0.002</w:t>
            </w:r>
          </w:p>
        </w:tc>
        <w:tc>
          <w:tcPr>
            <w:tcW w:w="1247" w:type="dxa"/>
            <w:tcBorders>
              <w:right w:val="single" w:sz="0" w:space="0" w:color="auto"/>
            </w:tcBorders>
          </w:tcPr>
          <w:p w14:paraId="441506D0" w14:textId="77777777" w:rsidR="008D5AD0" w:rsidRDefault="008D5AD0">
            <w:r>
              <w:rPr>
                <w:rFonts w:ascii="Times" w:hAnsi="Times"/>
              </w:rPr>
              <w:t>-1.261</w:t>
            </w:r>
          </w:p>
        </w:tc>
        <w:tc>
          <w:tcPr>
            <w:tcW w:w="1247" w:type="dxa"/>
          </w:tcPr>
          <w:p w14:paraId="75B338B8" w14:textId="77777777" w:rsidR="008D5AD0" w:rsidRDefault="008D5AD0">
            <w:r>
              <w:rPr>
                <w:rFonts w:ascii="Times" w:hAnsi="Times"/>
              </w:rPr>
              <w:t>1.000</w:t>
            </w:r>
          </w:p>
        </w:tc>
      </w:tr>
    </w:tbl>
    <w:p w14:paraId="7EDB520E" w14:textId="77777777" w:rsidR="008D5AD0" w:rsidRDefault="008D5AD0"/>
    <w:tbl>
      <w:tblPr>
        <w:tblStyle w:val="rgMATLABTABLE"/>
        <w:tblW w:w="0" w:type="auto"/>
        <w:tblInd w:w="14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1247"/>
        <w:gridCol w:w="1247"/>
        <w:gridCol w:w="1247"/>
      </w:tblGrid>
      <w:tr w:rsidR="008D5AD0" w14:paraId="24AC8D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3EE7D2F4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Random effects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5E94BBD2" w14:textId="77777777" w:rsidR="008D5AD0" w:rsidRDefault="008D5AD0">
            <w:r>
              <w:rPr>
                <w:rFonts w:ascii="Times" w:hAnsi="Times"/>
              </w:rPr>
              <w:t>Estimate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0AF657AF" w14:textId="77777777" w:rsidR="008D5AD0" w:rsidRDefault="008D5AD0">
            <w:r>
              <w:rPr>
                <w:rFonts w:ascii="Times" w:hAnsi="Times"/>
              </w:rPr>
              <w:t>Lower 95% CI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78E99BC" w14:textId="77777777" w:rsidR="008D5AD0" w:rsidRDefault="008D5AD0">
            <w:r>
              <w:rPr>
                <w:rFonts w:ascii="Times" w:hAnsi="Times"/>
              </w:rPr>
              <w:t>Upper 95% CI</w:t>
            </w:r>
          </w:p>
        </w:tc>
      </w:tr>
      <w:tr w:rsidR="008D5AD0" w14:paraId="592B05F7" w14:textId="77777777">
        <w:tc>
          <w:tcPr>
            <w:tcW w:w="2551" w:type="dxa"/>
            <w:tcBorders>
              <w:bottom w:val="single" w:sz="0" w:space="0" w:color="auto"/>
              <w:right w:val="single" w:sz="0" w:space="0" w:color="auto"/>
            </w:tcBorders>
          </w:tcPr>
          <w:p w14:paraId="0ACB9648" w14:textId="77777777" w:rsidR="008D5AD0" w:rsidRDefault="008D5AD0">
            <w:pPr>
              <w:jc w:val="left"/>
            </w:pPr>
            <w:r>
              <w:rPr>
                <w:rFonts w:ascii="Times" w:hAnsi="Times"/>
              </w:rPr>
              <w:t>(Intercept)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3F50FBB5" w14:textId="77777777" w:rsidR="008D5AD0" w:rsidRDefault="008D5AD0">
            <w:r>
              <w:rPr>
                <w:rFonts w:ascii="Times" w:hAnsi="Times"/>
              </w:rPr>
              <w:t>0.011</w:t>
            </w:r>
          </w:p>
        </w:tc>
        <w:tc>
          <w:tcPr>
            <w:tcW w:w="1247" w:type="dxa"/>
            <w:tcBorders>
              <w:bottom w:val="single" w:sz="0" w:space="0" w:color="auto"/>
              <w:right w:val="single" w:sz="0" w:space="0" w:color="auto"/>
            </w:tcBorders>
          </w:tcPr>
          <w:p w14:paraId="20D52765" w14:textId="77777777" w:rsidR="008D5AD0" w:rsidRDefault="008D5AD0">
            <w:r>
              <w:rPr>
                <w:rFonts w:ascii="Times" w:hAnsi="Times"/>
              </w:rPr>
              <w:t>0.008</w:t>
            </w:r>
          </w:p>
        </w:tc>
        <w:tc>
          <w:tcPr>
            <w:tcW w:w="1247" w:type="dxa"/>
            <w:tcBorders>
              <w:bottom w:val="single" w:sz="0" w:space="0" w:color="auto"/>
            </w:tcBorders>
          </w:tcPr>
          <w:p w14:paraId="2C5522F6" w14:textId="77777777" w:rsidR="008D5AD0" w:rsidRDefault="008D5AD0">
            <w:r>
              <w:rPr>
                <w:rFonts w:ascii="Times" w:hAnsi="Times"/>
              </w:rPr>
              <w:t>0.016</w:t>
            </w:r>
          </w:p>
        </w:tc>
      </w:tr>
    </w:tbl>
    <w:p w14:paraId="1375683D" w14:textId="671A33D2" w:rsidR="007A2C4D" w:rsidRPr="007A2C4D" w:rsidRDefault="007A2C4D" w:rsidP="007A2C4D"/>
    <w:sectPr w:rsidR="007A2C4D" w:rsidRPr="007A2C4D" w:rsidSect="0063326B">
      <w:headerReference w:type="even" r:id="rId8"/>
      <w:footerReference w:type="even" r:id="rId9"/>
      <w:footerReference w:type="default" r:id="rId10"/>
      <w:headerReference w:type="first" r:id="rId11"/>
      <w:pgSz w:w="12240" w:h="15840" w:code="1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BC3A5" w14:textId="77777777" w:rsidR="001C2055" w:rsidRDefault="001C2055" w:rsidP="00FE470D">
      <w:r>
        <w:separator/>
      </w:r>
    </w:p>
  </w:endnote>
  <w:endnote w:type="continuationSeparator" w:id="0">
    <w:p w14:paraId="056BFB85" w14:textId="77777777" w:rsidR="001C2055" w:rsidRDefault="001C2055" w:rsidP="00FE470D">
      <w:r>
        <w:continuationSeparator/>
      </w:r>
    </w:p>
  </w:endnote>
  <w:endnote w:type="continuationNotice" w:id="1">
    <w:p w14:paraId="0D254BDF" w14:textId="77777777" w:rsidR="001C2055" w:rsidRDefault="001C20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Yu Gothic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2EB007E2" w:rsidR="00A84760" w:rsidRPr="00577C4C" w:rsidRDefault="00A84760" w:rsidP="00FE470D">
    <w:pPr>
      <w:pStyle w:val="Fuzeile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322B362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A84760" w:rsidRPr="00577C4C" w:rsidRDefault="00A84760" w:rsidP="00FE470D">
                          <w:pPr>
                            <w:pStyle w:val="Fuzeile"/>
                          </w:pPr>
                          <w:r w:rsidRPr="00577C4C">
                            <w:fldChar w:fldCharType="begin"/>
                          </w:r>
                          <w:r w:rsidRPr="00577C4C">
                            <w:instrText xml:space="preserve"> PAGE  \* Arabic  \* MERGEFORMAT </w:instrText>
                          </w:r>
                          <w:r w:rsidRPr="00577C4C">
                            <w:fldChar w:fldCharType="separate"/>
                          </w:r>
                          <w:r w:rsidRPr="0088513A">
                            <w:rPr>
                              <w:noProof/>
                              <w:sz w:val="22"/>
                            </w:rPr>
                            <w:t>4</w:t>
                          </w:r>
                          <w:r w:rsidRPr="00577C4C"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D4B8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214951C5" w14:textId="77777777" w:rsidR="00A84760" w:rsidRPr="00577C4C" w:rsidRDefault="00A84760" w:rsidP="00FE470D">
                    <w:pPr>
                      <w:pStyle w:val="Fuzeile"/>
                    </w:pPr>
                    <w:r w:rsidRPr="00577C4C">
                      <w:fldChar w:fldCharType="begin"/>
                    </w:r>
                    <w:r w:rsidRPr="00577C4C">
                      <w:instrText xml:space="preserve"> PAGE  \* Arabic  \* MERGEFORMAT </w:instrText>
                    </w:r>
                    <w:r w:rsidRPr="00577C4C">
                      <w:fldChar w:fldCharType="separate"/>
                    </w:r>
                    <w:r w:rsidRPr="0088513A">
                      <w:rPr>
                        <w:noProof/>
                        <w:sz w:val="22"/>
                      </w:rPr>
                      <w:t>4</w:t>
                    </w:r>
                    <w:r w:rsidRPr="00577C4C"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2055C984" w:rsidR="00A84760" w:rsidRPr="00577C4C" w:rsidRDefault="00A84760" w:rsidP="00FE470D">
    <w:pPr>
      <w:pStyle w:val="Fuzeile"/>
      <w:rPr>
        <w:sz w:val="20"/>
        <w:szCs w:val="24"/>
      </w:rPr>
    </w:pPr>
    <w:r>
      <w:rPr>
        <w:sz w:val="20"/>
        <w:szCs w:val="24"/>
      </w:rPr>
      <w:tab/>
    </w:r>
    <w:r>
      <w:rPr>
        <w:sz w:val="20"/>
        <w:szCs w:val="24"/>
      </w:rPr>
      <w:tab/>
    </w:r>
    <w:r>
      <w:rPr>
        <w:sz w:val="20"/>
        <w:szCs w:val="24"/>
      </w:rPr>
      <w:fldChar w:fldCharType="begin"/>
    </w:r>
    <w:r>
      <w:rPr>
        <w:sz w:val="20"/>
        <w:szCs w:val="24"/>
      </w:rPr>
      <w:instrText xml:space="preserve"> PAGE  \* Arabic  \* MERGEFORMAT </w:instrText>
    </w:r>
    <w:r>
      <w:rPr>
        <w:sz w:val="20"/>
        <w:szCs w:val="24"/>
      </w:rPr>
      <w:fldChar w:fldCharType="separate"/>
    </w:r>
    <w:r>
      <w:rPr>
        <w:noProof/>
        <w:sz w:val="20"/>
        <w:szCs w:val="24"/>
      </w:rPr>
      <w:t>7</w:t>
    </w:r>
    <w:r>
      <w:rPr>
        <w:sz w:val="20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A3EDF" w14:textId="77777777" w:rsidR="001C2055" w:rsidRDefault="001C2055" w:rsidP="00FE470D">
      <w:r>
        <w:separator/>
      </w:r>
    </w:p>
  </w:footnote>
  <w:footnote w:type="continuationSeparator" w:id="0">
    <w:p w14:paraId="705800F4" w14:textId="77777777" w:rsidR="001C2055" w:rsidRDefault="001C2055" w:rsidP="00FE470D">
      <w:r>
        <w:continuationSeparator/>
      </w:r>
    </w:p>
  </w:footnote>
  <w:footnote w:type="continuationNotice" w:id="1">
    <w:p w14:paraId="01A9E29F" w14:textId="77777777" w:rsidR="001C2055" w:rsidRDefault="001C20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514A3E8E" w:rsidR="00A84760" w:rsidRPr="00E919C9" w:rsidRDefault="00A84760" w:rsidP="00E919C9">
    <w:pPr>
      <w:pStyle w:val="Kopfzeile"/>
      <w:jc w:val="right"/>
      <w:rPr>
        <w:lang w:val="de-DE"/>
      </w:rPr>
    </w:pPr>
    <w:r>
      <w:rPr>
        <w:lang w:val="de-DE"/>
      </w:rPr>
      <w:t xml:space="preserve">Rollator </w:t>
    </w:r>
    <w:proofErr w:type="spellStart"/>
    <w:r>
      <w:rPr>
        <w:lang w:val="de-DE"/>
      </w:rPr>
      <w:t>usage</w:t>
    </w:r>
    <w:proofErr w:type="spellEnd"/>
    <w:r>
      <w:rPr>
        <w:lang w:val="de-DE"/>
      </w:rPr>
      <w:t xml:space="preserve"> </w:t>
    </w:r>
    <w:proofErr w:type="spellStart"/>
    <w:r>
      <w:rPr>
        <w:lang w:val="de-DE"/>
      </w:rPr>
      <w:t>affects</w:t>
    </w:r>
    <w:proofErr w:type="spellEnd"/>
    <w:r>
      <w:rPr>
        <w:lang w:val="de-DE"/>
      </w:rPr>
      <w:t xml:space="preserve"> STS </w:t>
    </w:r>
    <w:proofErr w:type="spellStart"/>
    <w:r>
      <w:rPr>
        <w:lang w:val="de-DE"/>
      </w:rPr>
      <w:t>strategies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79825E42" w:rsidR="00A84760" w:rsidRDefault="00A84760" w:rsidP="00FE470D">
    <w:pPr>
      <w:pStyle w:val="Kopfzeile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E803E6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693455"/>
    <w:multiLevelType w:val="hybridMultilevel"/>
    <w:tmpl w:val="321CDA7E"/>
    <w:lvl w:ilvl="0" w:tplc="4D18EF62">
      <w:start w:val="2015"/>
      <w:numFmt w:val="bullet"/>
      <w:lvlText w:val=""/>
      <w:lvlJc w:val="left"/>
      <w:pPr>
        <w:ind w:left="720" w:hanging="360"/>
      </w:pPr>
      <w:rPr>
        <w:rFonts w:ascii="Wingdings" w:eastAsia="MinionPro-Regular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64040"/>
    <w:multiLevelType w:val="hybridMultilevel"/>
    <w:tmpl w:val="67127F44"/>
    <w:lvl w:ilvl="0" w:tplc="A4722082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E5DCB344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1CD5F2B"/>
    <w:multiLevelType w:val="hybridMultilevel"/>
    <w:tmpl w:val="E104D402"/>
    <w:lvl w:ilvl="0" w:tplc="AADA222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1426E69"/>
    <w:multiLevelType w:val="hybridMultilevel"/>
    <w:tmpl w:val="00EA58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50962"/>
    <w:multiLevelType w:val="hybridMultilevel"/>
    <w:tmpl w:val="4B820A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DE1DBB"/>
    <w:multiLevelType w:val="hybridMultilevel"/>
    <w:tmpl w:val="BB16EF70"/>
    <w:lvl w:ilvl="0" w:tplc="1D189B7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60313"/>
    <w:multiLevelType w:val="hybridMultilevel"/>
    <w:tmpl w:val="53E62B06"/>
    <w:lvl w:ilvl="0" w:tplc="F656E9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880B8B"/>
    <w:multiLevelType w:val="hybridMultilevel"/>
    <w:tmpl w:val="0F8CB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325A3D"/>
    <w:multiLevelType w:val="hybridMultilevel"/>
    <w:tmpl w:val="54A007DE"/>
    <w:lvl w:ilvl="0" w:tplc="0EF07A1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96464"/>
    <w:multiLevelType w:val="hybridMultilevel"/>
    <w:tmpl w:val="964A357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155E5A"/>
    <w:multiLevelType w:val="hybridMultilevel"/>
    <w:tmpl w:val="9D66F566"/>
    <w:lvl w:ilvl="0" w:tplc="14A8BB1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462CD7"/>
    <w:multiLevelType w:val="hybridMultilevel"/>
    <w:tmpl w:val="13BEC588"/>
    <w:lvl w:ilvl="0" w:tplc="8BE2F3F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7829F1"/>
    <w:multiLevelType w:val="hybridMultilevel"/>
    <w:tmpl w:val="592C429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D562E5"/>
    <w:multiLevelType w:val="hybridMultilevel"/>
    <w:tmpl w:val="2CBC86C6"/>
    <w:lvl w:ilvl="0" w:tplc="FDC05E0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084529"/>
    <w:multiLevelType w:val="hybridMultilevel"/>
    <w:tmpl w:val="8EB42E74"/>
    <w:lvl w:ilvl="0" w:tplc="FD4A8B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  <w:lvlOverride w:ilvl="0"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">
    <w:abstractNumId w:val="3"/>
  </w:num>
  <w:num w:numId="4">
    <w:abstractNumId w:val="10"/>
  </w:num>
  <w:num w:numId="5">
    <w:abstractNumId w:val="0"/>
  </w:num>
  <w:num w:numId="6">
    <w:abstractNumId w:val="6"/>
  </w:num>
  <w:num w:numId="7">
    <w:abstractNumId w:val="14"/>
  </w:num>
  <w:num w:numId="8">
    <w:abstractNumId w:val="1"/>
  </w:num>
  <w:num w:numId="9">
    <w:abstractNumId w:val="12"/>
  </w:num>
  <w:num w:numId="10">
    <w:abstractNumId w:val="2"/>
  </w:num>
  <w:num w:numId="11">
    <w:abstractNumId w:val="8"/>
  </w:num>
  <w:num w:numId="12">
    <w:abstractNumId w:val="13"/>
  </w:num>
  <w:num w:numId="13">
    <w:abstractNumId w:val="9"/>
  </w:num>
  <w:num w:numId="14">
    <w:abstractNumId w:val="7"/>
  </w:num>
  <w:num w:numId="15">
    <w:abstractNumId w:val="15"/>
  </w:num>
  <w:num w:numId="16">
    <w:abstractNumId w:val="11"/>
  </w:num>
  <w:num w:numId="17">
    <w:abstractNumId w:val="4"/>
  </w:num>
  <w:num w:numId="18">
    <w:abstractNumId w:val="16"/>
  </w:num>
  <w:num w:numId="19">
    <w:abstractNumId w:val="17"/>
  </w:num>
  <w:num w:numId="20">
    <w:abstractNumId w:val="3"/>
    <w:lvlOverride w:ilvl="0">
      <w:startOverride w:val="1"/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berschrift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berschrift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berschrift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wMzcxMjQ2MTQwNjNS0lEKTi0uzszPAykwNLCoBQDx5sWbLgAAAA=="/>
  </w:docVars>
  <w:rsids>
    <w:rsidRoot w:val="00681821"/>
    <w:rsid w:val="0000099E"/>
    <w:rsid w:val="0000289E"/>
    <w:rsid w:val="00002AA0"/>
    <w:rsid w:val="00002D2F"/>
    <w:rsid w:val="0000311D"/>
    <w:rsid w:val="0000385E"/>
    <w:rsid w:val="0000388D"/>
    <w:rsid w:val="00003C52"/>
    <w:rsid w:val="00005823"/>
    <w:rsid w:val="00005D1E"/>
    <w:rsid w:val="000107C0"/>
    <w:rsid w:val="000108C5"/>
    <w:rsid w:val="00011B00"/>
    <w:rsid w:val="0001238B"/>
    <w:rsid w:val="00012580"/>
    <w:rsid w:val="000132DF"/>
    <w:rsid w:val="00013446"/>
    <w:rsid w:val="00013D55"/>
    <w:rsid w:val="000201CA"/>
    <w:rsid w:val="000203C8"/>
    <w:rsid w:val="0002314E"/>
    <w:rsid w:val="00026701"/>
    <w:rsid w:val="000275EB"/>
    <w:rsid w:val="00027FAD"/>
    <w:rsid w:val="00030676"/>
    <w:rsid w:val="000318CD"/>
    <w:rsid w:val="00031A9B"/>
    <w:rsid w:val="00034304"/>
    <w:rsid w:val="000345CB"/>
    <w:rsid w:val="000349B6"/>
    <w:rsid w:val="00035120"/>
    <w:rsid w:val="00035434"/>
    <w:rsid w:val="00036882"/>
    <w:rsid w:val="000371E1"/>
    <w:rsid w:val="0004021C"/>
    <w:rsid w:val="0004080E"/>
    <w:rsid w:val="00042993"/>
    <w:rsid w:val="000433C9"/>
    <w:rsid w:val="00043B53"/>
    <w:rsid w:val="00043DAD"/>
    <w:rsid w:val="00044101"/>
    <w:rsid w:val="0004436C"/>
    <w:rsid w:val="00045187"/>
    <w:rsid w:val="00045678"/>
    <w:rsid w:val="000458E4"/>
    <w:rsid w:val="00046C55"/>
    <w:rsid w:val="000473A4"/>
    <w:rsid w:val="0005071A"/>
    <w:rsid w:val="00050F08"/>
    <w:rsid w:val="0005135C"/>
    <w:rsid w:val="000513C9"/>
    <w:rsid w:val="00052239"/>
    <w:rsid w:val="00053AA6"/>
    <w:rsid w:val="00053BF9"/>
    <w:rsid w:val="000541B0"/>
    <w:rsid w:val="000548F6"/>
    <w:rsid w:val="00054B9A"/>
    <w:rsid w:val="00055911"/>
    <w:rsid w:val="00056C77"/>
    <w:rsid w:val="000574E3"/>
    <w:rsid w:val="00060045"/>
    <w:rsid w:val="00060891"/>
    <w:rsid w:val="00060BA2"/>
    <w:rsid w:val="000623B1"/>
    <w:rsid w:val="000633DF"/>
    <w:rsid w:val="000635D8"/>
    <w:rsid w:val="00063C08"/>
    <w:rsid w:val="00063D84"/>
    <w:rsid w:val="00064DFF"/>
    <w:rsid w:val="00065981"/>
    <w:rsid w:val="00065FD6"/>
    <w:rsid w:val="0006636D"/>
    <w:rsid w:val="00067898"/>
    <w:rsid w:val="00067AB7"/>
    <w:rsid w:val="00067BF9"/>
    <w:rsid w:val="00072FA7"/>
    <w:rsid w:val="00073E58"/>
    <w:rsid w:val="00074E6A"/>
    <w:rsid w:val="00075479"/>
    <w:rsid w:val="0007556A"/>
    <w:rsid w:val="000762D2"/>
    <w:rsid w:val="00076EB8"/>
    <w:rsid w:val="00077D53"/>
    <w:rsid w:val="00081394"/>
    <w:rsid w:val="0008184A"/>
    <w:rsid w:val="000830D0"/>
    <w:rsid w:val="0008668A"/>
    <w:rsid w:val="0009061F"/>
    <w:rsid w:val="00091BE5"/>
    <w:rsid w:val="00092A1F"/>
    <w:rsid w:val="00092ED7"/>
    <w:rsid w:val="00093BB8"/>
    <w:rsid w:val="000949D1"/>
    <w:rsid w:val="00094C62"/>
    <w:rsid w:val="00096BEE"/>
    <w:rsid w:val="00097E92"/>
    <w:rsid w:val="000A05B4"/>
    <w:rsid w:val="000A06A9"/>
    <w:rsid w:val="000A20AF"/>
    <w:rsid w:val="000A24AF"/>
    <w:rsid w:val="000A265A"/>
    <w:rsid w:val="000A2D72"/>
    <w:rsid w:val="000A33D4"/>
    <w:rsid w:val="000A3B14"/>
    <w:rsid w:val="000A3F63"/>
    <w:rsid w:val="000A4375"/>
    <w:rsid w:val="000A4614"/>
    <w:rsid w:val="000A5074"/>
    <w:rsid w:val="000A5162"/>
    <w:rsid w:val="000A5A97"/>
    <w:rsid w:val="000A5B5F"/>
    <w:rsid w:val="000A64FF"/>
    <w:rsid w:val="000A6762"/>
    <w:rsid w:val="000A7A88"/>
    <w:rsid w:val="000A7C0B"/>
    <w:rsid w:val="000B156F"/>
    <w:rsid w:val="000B16AA"/>
    <w:rsid w:val="000B17D6"/>
    <w:rsid w:val="000B34BD"/>
    <w:rsid w:val="000B3B0C"/>
    <w:rsid w:val="000B49AE"/>
    <w:rsid w:val="000B58D4"/>
    <w:rsid w:val="000B5A7B"/>
    <w:rsid w:val="000C1652"/>
    <w:rsid w:val="000C2B80"/>
    <w:rsid w:val="000C49BD"/>
    <w:rsid w:val="000C4D8C"/>
    <w:rsid w:val="000C5139"/>
    <w:rsid w:val="000C51F4"/>
    <w:rsid w:val="000C5C75"/>
    <w:rsid w:val="000C7121"/>
    <w:rsid w:val="000C727E"/>
    <w:rsid w:val="000C7545"/>
    <w:rsid w:val="000C7820"/>
    <w:rsid w:val="000C7E2A"/>
    <w:rsid w:val="000D1A71"/>
    <w:rsid w:val="000D282B"/>
    <w:rsid w:val="000D296C"/>
    <w:rsid w:val="000D362E"/>
    <w:rsid w:val="000D3D54"/>
    <w:rsid w:val="000D4499"/>
    <w:rsid w:val="000D4D8D"/>
    <w:rsid w:val="000D5D58"/>
    <w:rsid w:val="000E019B"/>
    <w:rsid w:val="000E10C9"/>
    <w:rsid w:val="000E1330"/>
    <w:rsid w:val="000E1A35"/>
    <w:rsid w:val="000E26B9"/>
    <w:rsid w:val="000E4239"/>
    <w:rsid w:val="000E4475"/>
    <w:rsid w:val="000E455E"/>
    <w:rsid w:val="000E5FC0"/>
    <w:rsid w:val="000E74B7"/>
    <w:rsid w:val="000F0064"/>
    <w:rsid w:val="000F00F9"/>
    <w:rsid w:val="000F0DD8"/>
    <w:rsid w:val="000F1D77"/>
    <w:rsid w:val="000F3D6E"/>
    <w:rsid w:val="000F478A"/>
    <w:rsid w:val="000F4B99"/>
    <w:rsid w:val="000F4CFB"/>
    <w:rsid w:val="000F543F"/>
    <w:rsid w:val="000F5E07"/>
    <w:rsid w:val="000F6853"/>
    <w:rsid w:val="00100035"/>
    <w:rsid w:val="00100FAE"/>
    <w:rsid w:val="00101471"/>
    <w:rsid w:val="00101FF4"/>
    <w:rsid w:val="00102430"/>
    <w:rsid w:val="00103F9C"/>
    <w:rsid w:val="001053E9"/>
    <w:rsid w:val="00106EAE"/>
    <w:rsid w:val="00111946"/>
    <w:rsid w:val="00111A6E"/>
    <w:rsid w:val="00111BAF"/>
    <w:rsid w:val="001122E2"/>
    <w:rsid w:val="001123A5"/>
    <w:rsid w:val="0011303D"/>
    <w:rsid w:val="00113DB6"/>
    <w:rsid w:val="00114EA8"/>
    <w:rsid w:val="001166F3"/>
    <w:rsid w:val="001169F2"/>
    <w:rsid w:val="00116B8B"/>
    <w:rsid w:val="00117666"/>
    <w:rsid w:val="00117790"/>
    <w:rsid w:val="00117D24"/>
    <w:rsid w:val="0012057B"/>
    <w:rsid w:val="00120CC1"/>
    <w:rsid w:val="00121554"/>
    <w:rsid w:val="001216CD"/>
    <w:rsid w:val="001223A7"/>
    <w:rsid w:val="00122C90"/>
    <w:rsid w:val="00124875"/>
    <w:rsid w:val="001253D8"/>
    <w:rsid w:val="00126AC8"/>
    <w:rsid w:val="0013013F"/>
    <w:rsid w:val="001308B1"/>
    <w:rsid w:val="0013103C"/>
    <w:rsid w:val="00131343"/>
    <w:rsid w:val="00131970"/>
    <w:rsid w:val="001321AE"/>
    <w:rsid w:val="001329BA"/>
    <w:rsid w:val="001334D0"/>
    <w:rsid w:val="00134256"/>
    <w:rsid w:val="00135DD3"/>
    <w:rsid w:val="00136B13"/>
    <w:rsid w:val="00136D02"/>
    <w:rsid w:val="0013714A"/>
    <w:rsid w:val="00140FD5"/>
    <w:rsid w:val="001412B3"/>
    <w:rsid w:val="001418F7"/>
    <w:rsid w:val="00141B38"/>
    <w:rsid w:val="001428C7"/>
    <w:rsid w:val="001439FB"/>
    <w:rsid w:val="0014476E"/>
    <w:rsid w:val="00145985"/>
    <w:rsid w:val="00145D36"/>
    <w:rsid w:val="00147395"/>
    <w:rsid w:val="00151A18"/>
    <w:rsid w:val="001529BC"/>
    <w:rsid w:val="0015363B"/>
    <w:rsid w:val="0015404F"/>
    <w:rsid w:val="00155057"/>
    <w:rsid w:val="001552C9"/>
    <w:rsid w:val="00155713"/>
    <w:rsid w:val="001567D2"/>
    <w:rsid w:val="00156F00"/>
    <w:rsid w:val="00157785"/>
    <w:rsid w:val="001600E3"/>
    <w:rsid w:val="00160C5E"/>
    <w:rsid w:val="0016124E"/>
    <w:rsid w:val="001616BD"/>
    <w:rsid w:val="00161A9B"/>
    <w:rsid w:val="00161BBA"/>
    <w:rsid w:val="00161DF1"/>
    <w:rsid w:val="00161EF5"/>
    <w:rsid w:val="001626D8"/>
    <w:rsid w:val="00162D70"/>
    <w:rsid w:val="00163844"/>
    <w:rsid w:val="001645FE"/>
    <w:rsid w:val="00164D7A"/>
    <w:rsid w:val="001656F5"/>
    <w:rsid w:val="0016639C"/>
    <w:rsid w:val="00166441"/>
    <w:rsid w:val="00170148"/>
    <w:rsid w:val="00170D49"/>
    <w:rsid w:val="001710FA"/>
    <w:rsid w:val="00172F0F"/>
    <w:rsid w:val="00173400"/>
    <w:rsid w:val="00173958"/>
    <w:rsid w:val="001752CB"/>
    <w:rsid w:val="00177106"/>
    <w:rsid w:val="001774FD"/>
    <w:rsid w:val="00177D84"/>
    <w:rsid w:val="0018080D"/>
    <w:rsid w:val="0018120D"/>
    <w:rsid w:val="00182472"/>
    <w:rsid w:val="0018387F"/>
    <w:rsid w:val="001846CC"/>
    <w:rsid w:val="00185B93"/>
    <w:rsid w:val="00186023"/>
    <w:rsid w:val="0018622E"/>
    <w:rsid w:val="00186884"/>
    <w:rsid w:val="00186F37"/>
    <w:rsid w:val="00187BD4"/>
    <w:rsid w:val="00190DCE"/>
    <w:rsid w:val="00191474"/>
    <w:rsid w:val="00194492"/>
    <w:rsid w:val="001944E2"/>
    <w:rsid w:val="001964EF"/>
    <w:rsid w:val="001975D0"/>
    <w:rsid w:val="001A012B"/>
    <w:rsid w:val="001A0579"/>
    <w:rsid w:val="001A225B"/>
    <w:rsid w:val="001A2AF8"/>
    <w:rsid w:val="001A3394"/>
    <w:rsid w:val="001A4A0E"/>
    <w:rsid w:val="001A4E84"/>
    <w:rsid w:val="001A5F90"/>
    <w:rsid w:val="001A630B"/>
    <w:rsid w:val="001A646B"/>
    <w:rsid w:val="001A68E3"/>
    <w:rsid w:val="001A6FA3"/>
    <w:rsid w:val="001A6FB0"/>
    <w:rsid w:val="001A79D2"/>
    <w:rsid w:val="001B04AC"/>
    <w:rsid w:val="001B05A1"/>
    <w:rsid w:val="001B174D"/>
    <w:rsid w:val="001B1A2C"/>
    <w:rsid w:val="001B1CE9"/>
    <w:rsid w:val="001B1F39"/>
    <w:rsid w:val="001B1FD0"/>
    <w:rsid w:val="001B29C6"/>
    <w:rsid w:val="001B38F9"/>
    <w:rsid w:val="001B3F35"/>
    <w:rsid w:val="001B40D6"/>
    <w:rsid w:val="001B6562"/>
    <w:rsid w:val="001B7C31"/>
    <w:rsid w:val="001C029D"/>
    <w:rsid w:val="001C165D"/>
    <w:rsid w:val="001C1925"/>
    <w:rsid w:val="001C1F96"/>
    <w:rsid w:val="001C2055"/>
    <w:rsid w:val="001C3802"/>
    <w:rsid w:val="001C3F37"/>
    <w:rsid w:val="001C3FE6"/>
    <w:rsid w:val="001C6DFA"/>
    <w:rsid w:val="001C7502"/>
    <w:rsid w:val="001C756C"/>
    <w:rsid w:val="001D0305"/>
    <w:rsid w:val="001D08C6"/>
    <w:rsid w:val="001D0B0F"/>
    <w:rsid w:val="001D1221"/>
    <w:rsid w:val="001D1E32"/>
    <w:rsid w:val="001D1F90"/>
    <w:rsid w:val="001D29D8"/>
    <w:rsid w:val="001D388F"/>
    <w:rsid w:val="001D4912"/>
    <w:rsid w:val="001D5C23"/>
    <w:rsid w:val="001D65DC"/>
    <w:rsid w:val="001D65EE"/>
    <w:rsid w:val="001E1B71"/>
    <w:rsid w:val="001E239D"/>
    <w:rsid w:val="001E2D6F"/>
    <w:rsid w:val="001E35DC"/>
    <w:rsid w:val="001E5002"/>
    <w:rsid w:val="001E5262"/>
    <w:rsid w:val="001E6908"/>
    <w:rsid w:val="001E6ACC"/>
    <w:rsid w:val="001E711B"/>
    <w:rsid w:val="001F00F5"/>
    <w:rsid w:val="001F02D4"/>
    <w:rsid w:val="001F0420"/>
    <w:rsid w:val="001F0E48"/>
    <w:rsid w:val="001F15F7"/>
    <w:rsid w:val="001F332F"/>
    <w:rsid w:val="001F33CF"/>
    <w:rsid w:val="001F38F0"/>
    <w:rsid w:val="001F3C48"/>
    <w:rsid w:val="001F4C07"/>
    <w:rsid w:val="001F6B84"/>
    <w:rsid w:val="001F7A09"/>
    <w:rsid w:val="0020121E"/>
    <w:rsid w:val="002019A2"/>
    <w:rsid w:val="002025B9"/>
    <w:rsid w:val="002049D9"/>
    <w:rsid w:val="00204FEB"/>
    <w:rsid w:val="00205238"/>
    <w:rsid w:val="00206387"/>
    <w:rsid w:val="00206781"/>
    <w:rsid w:val="00207375"/>
    <w:rsid w:val="00207636"/>
    <w:rsid w:val="00210687"/>
    <w:rsid w:val="00211F32"/>
    <w:rsid w:val="002120BA"/>
    <w:rsid w:val="00212B26"/>
    <w:rsid w:val="002133D3"/>
    <w:rsid w:val="00213835"/>
    <w:rsid w:val="002139ED"/>
    <w:rsid w:val="002158A8"/>
    <w:rsid w:val="00215965"/>
    <w:rsid w:val="0021710F"/>
    <w:rsid w:val="0021778E"/>
    <w:rsid w:val="00220AEA"/>
    <w:rsid w:val="0022116E"/>
    <w:rsid w:val="00224A1D"/>
    <w:rsid w:val="00224D98"/>
    <w:rsid w:val="00225ACD"/>
    <w:rsid w:val="0022685C"/>
    <w:rsid w:val="00226954"/>
    <w:rsid w:val="00230C7D"/>
    <w:rsid w:val="00231478"/>
    <w:rsid w:val="00231C99"/>
    <w:rsid w:val="00232D16"/>
    <w:rsid w:val="00233DBA"/>
    <w:rsid w:val="00234427"/>
    <w:rsid w:val="00235852"/>
    <w:rsid w:val="00236A1F"/>
    <w:rsid w:val="0023771F"/>
    <w:rsid w:val="00237AF7"/>
    <w:rsid w:val="002407C2"/>
    <w:rsid w:val="00244609"/>
    <w:rsid w:val="00245AD6"/>
    <w:rsid w:val="00246ABF"/>
    <w:rsid w:val="002473D4"/>
    <w:rsid w:val="0024756F"/>
    <w:rsid w:val="00250511"/>
    <w:rsid w:val="00251C64"/>
    <w:rsid w:val="002520DD"/>
    <w:rsid w:val="002521A4"/>
    <w:rsid w:val="00252DAE"/>
    <w:rsid w:val="00253125"/>
    <w:rsid w:val="002541CC"/>
    <w:rsid w:val="00254C88"/>
    <w:rsid w:val="002556E3"/>
    <w:rsid w:val="002559F7"/>
    <w:rsid w:val="00255A82"/>
    <w:rsid w:val="00256DE4"/>
    <w:rsid w:val="00257364"/>
    <w:rsid w:val="002603D2"/>
    <w:rsid w:val="0026155B"/>
    <w:rsid w:val="00261CB1"/>
    <w:rsid w:val="0026215E"/>
    <w:rsid w:val="002629A3"/>
    <w:rsid w:val="0026386B"/>
    <w:rsid w:val="0026421A"/>
    <w:rsid w:val="00264C61"/>
    <w:rsid w:val="00265660"/>
    <w:rsid w:val="00266EAD"/>
    <w:rsid w:val="00266F2E"/>
    <w:rsid w:val="00267BAB"/>
    <w:rsid w:val="00267C7D"/>
    <w:rsid w:val="00267D18"/>
    <w:rsid w:val="002707AC"/>
    <w:rsid w:val="002714A1"/>
    <w:rsid w:val="002723F0"/>
    <w:rsid w:val="00272D8B"/>
    <w:rsid w:val="00273C3C"/>
    <w:rsid w:val="00273EAC"/>
    <w:rsid w:val="002747BE"/>
    <w:rsid w:val="00277B9E"/>
    <w:rsid w:val="00280C44"/>
    <w:rsid w:val="00280F53"/>
    <w:rsid w:val="00281A57"/>
    <w:rsid w:val="00281DB9"/>
    <w:rsid w:val="00282994"/>
    <w:rsid w:val="002844EC"/>
    <w:rsid w:val="00284925"/>
    <w:rsid w:val="00285D0A"/>
    <w:rsid w:val="002868E2"/>
    <w:rsid w:val="002869C3"/>
    <w:rsid w:val="00292AF0"/>
    <w:rsid w:val="002936E4"/>
    <w:rsid w:val="00293C84"/>
    <w:rsid w:val="0029411D"/>
    <w:rsid w:val="002944A9"/>
    <w:rsid w:val="0029599B"/>
    <w:rsid w:val="00296B88"/>
    <w:rsid w:val="00296FC1"/>
    <w:rsid w:val="002A0B2C"/>
    <w:rsid w:val="002A2A49"/>
    <w:rsid w:val="002A2F75"/>
    <w:rsid w:val="002A4BDC"/>
    <w:rsid w:val="002A5DF9"/>
    <w:rsid w:val="002A6649"/>
    <w:rsid w:val="002A738E"/>
    <w:rsid w:val="002A73C7"/>
    <w:rsid w:val="002A7A09"/>
    <w:rsid w:val="002B185B"/>
    <w:rsid w:val="002B31F9"/>
    <w:rsid w:val="002B3597"/>
    <w:rsid w:val="002B3CD9"/>
    <w:rsid w:val="002B4142"/>
    <w:rsid w:val="002B43C0"/>
    <w:rsid w:val="002B4D2F"/>
    <w:rsid w:val="002B5514"/>
    <w:rsid w:val="002B597D"/>
    <w:rsid w:val="002B7C0B"/>
    <w:rsid w:val="002C0B43"/>
    <w:rsid w:val="002C1C2B"/>
    <w:rsid w:val="002C28BE"/>
    <w:rsid w:val="002C2A81"/>
    <w:rsid w:val="002C2DCD"/>
    <w:rsid w:val="002C2E6B"/>
    <w:rsid w:val="002C34A7"/>
    <w:rsid w:val="002C36DC"/>
    <w:rsid w:val="002C3A4B"/>
    <w:rsid w:val="002C41C9"/>
    <w:rsid w:val="002C43E4"/>
    <w:rsid w:val="002C6BDC"/>
    <w:rsid w:val="002C6F0E"/>
    <w:rsid w:val="002C74CA"/>
    <w:rsid w:val="002D04FE"/>
    <w:rsid w:val="002D0576"/>
    <w:rsid w:val="002D0EE5"/>
    <w:rsid w:val="002D137B"/>
    <w:rsid w:val="002D1B9E"/>
    <w:rsid w:val="002D2884"/>
    <w:rsid w:val="002D4C36"/>
    <w:rsid w:val="002D4D6C"/>
    <w:rsid w:val="002D78E0"/>
    <w:rsid w:val="002E107D"/>
    <w:rsid w:val="002E20A2"/>
    <w:rsid w:val="002E28E5"/>
    <w:rsid w:val="002E389E"/>
    <w:rsid w:val="002E40C4"/>
    <w:rsid w:val="002E4750"/>
    <w:rsid w:val="002E556B"/>
    <w:rsid w:val="002E5C2A"/>
    <w:rsid w:val="002E667E"/>
    <w:rsid w:val="002F000E"/>
    <w:rsid w:val="002F108B"/>
    <w:rsid w:val="002F12DD"/>
    <w:rsid w:val="002F3608"/>
    <w:rsid w:val="002F3FAC"/>
    <w:rsid w:val="002F424D"/>
    <w:rsid w:val="002F459D"/>
    <w:rsid w:val="002F50B4"/>
    <w:rsid w:val="002F5B58"/>
    <w:rsid w:val="002F6365"/>
    <w:rsid w:val="002F6EFB"/>
    <w:rsid w:val="002F6F09"/>
    <w:rsid w:val="002F744D"/>
    <w:rsid w:val="002F768C"/>
    <w:rsid w:val="002F7D16"/>
    <w:rsid w:val="00300F33"/>
    <w:rsid w:val="003012B5"/>
    <w:rsid w:val="00301456"/>
    <w:rsid w:val="003027BA"/>
    <w:rsid w:val="0030343F"/>
    <w:rsid w:val="00303B44"/>
    <w:rsid w:val="00303DE6"/>
    <w:rsid w:val="00304E7B"/>
    <w:rsid w:val="003050FB"/>
    <w:rsid w:val="0030549C"/>
    <w:rsid w:val="00305AD6"/>
    <w:rsid w:val="0030604A"/>
    <w:rsid w:val="00306603"/>
    <w:rsid w:val="00307A7B"/>
    <w:rsid w:val="00307EC9"/>
    <w:rsid w:val="00310124"/>
    <w:rsid w:val="003107CA"/>
    <w:rsid w:val="00310CE9"/>
    <w:rsid w:val="00312F06"/>
    <w:rsid w:val="00313BBC"/>
    <w:rsid w:val="00313E47"/>
    <w:rsid w:val="00314ADC"/>
    <w:rsid w:val="00316091"/>
    <w:rsid w:val="00316A1B"/>
    <w:rsid w:val="003171E8"/>
    <w:rsid w:val="0031764E"/>
    <w:rsid w:val="00317CDB"/>
    <w:rsid w:val="00320187"/>
    <w:rsid w:val="00320DDC"/>
    <w:rsid w:val="00321CA8"/>
    <w:rsid w:val="00321E64"/>
    <w:rsid w:val="00322014"/>
    <w:rsid w:val="003225F2"/>
    <w:rsid w:val="00323897"/>
    <w:rsid w:val="00324D43"/>
    <w:rsid w:val="00324EFF"/>
    <w:rsid w:val="0032673E"/>
    <w:rsid w:val="00330961"/>
    <w:rsid w:val="003338D5"/>
    <w:rsid w:val="00335E99"/>
    <w:rsid w:val="00337BC1"/>
    <w:rsid w:val="00337F67"/>
    <w:rsid w:val="00341896"/>
    <w:rsid w:val="003423D8"/>
    <w:rsid w:val="00342AD6"/>
    <w:rsid w:val="00342BCC"/>
    <w:rsid w:val="003437DC"/>
    <w:rsid w:val="00344517"/>
    <w:rsid w:val="00344AAE"/>
    <w:rsid w:val="00345943"/>
    <w:rsid w:val="003463E2"/>
    <w:rsid w:val="003469D1"/>
    <w:rsid w:val="00347647"/>
    <w:rsid w:val="00347D38"/>
    <w:rsid w:val="00352189"/>
    <w:rsid w:val="00352E10"/>
    <w:rsid w:val="00353056"/>
    <w:rsid w:val="0035399C"/>
    <w:rsid w:val="003544FB"/>
    <w:rsid w:val="00355A0F"/>
    <w:rsid w:val="00356F2A"/>
    <w:rsid w:val="00357E5A"/>
    <w:rsid w:val="00360928"/>
    <w:rsid w:val="003614AF"/>
    <w:rsid w:val="0036157E"/>
    <w:rsid w:val="00364DC4"/>
    <w:rsid w:val="003652EB"/>
    <w:rsid w:val="003653DC"/>
    <w:rsid w:val="003654F1"/>
    <w:rsid w:val="00365B04"/>
    <w:rsid w:val="00365D63"/>
    <w:rsid w:val="00366166"/>
    <w:rsid w:val="003669BB"/>
    <w:rsid w:val="0036793B"/>
    <w:rsid w:val="003704D1"/>
    <w:rsid w:val="00370EA7"/>
    <w:rsid w:val="003715E3"/>
    <w:rsid w:val="00372682"/>
    <w:rsid w:val="00373186"/>
    <w:rsid w:val="00373EB2"/>
    <w:rsid w:val="00375162"/>
    <w:rsid w:val="003768CC"/>
    <w:rsid w:val="00376CC5"/>
    <w:rsid w:val="00376CEA"/>
    <w:rsid w:val="0038058D"/>
    <w:rsid w:val="003821BE"/>
    <w:rsid w:val="00383AF5"/>
    <w:rsid w:val="00383BC6"/>
    <w:rsid w:val="00384CAA"/>
    <w:rsid w:val="00385295"/>
    <w:rsid w:val="0038534D"/>
    <w:rsid w:val="00385BD5"/>
    <w:rsid w:val="00385E74"/>
    <w:rsid w:val="00385F63"/>
    <w:rsid w:val="00387B95"/>
    <w:rsid w:val="00390FDA"/>
    <w:rsid w:val="00391281"/>
    <w:rsid w:val="00391AF7"/>
    <w:rsid w:val="00391B14"/>
    <w:rsid w:val="00393306"/>
    <w:rsid w:val="0039693B"/>
    <w:rsid w:val="003A00F0"/>
    <w:rsid w:val="003A09C4"/>
    <w:rsid w:val="003A10B4"/>
    <w:rsid w:val="003A2417"/>
    <w:rsid w:val="003A3368"/>
    <w:rsid w:val="003A35E8"/>
    <w:rsid w:val="003A37B2"/>
    <w:rsid w:val="003A3EE7"/>
    <w:rsid w:val="003A4634"/>
    <w:rsid w:val="003A5109"/>
    <w:rsid w:val="003A618D"/>
    <w:rsid w:val="003A729F"/>
    <w:rsid w:val="003A72FB"/>
    <w:rsid w:val="003A7852"/>
    <w:rsid w:val="003A78E3"/>
    <w:rsid w:val="003B0A20"/>
    <w:rsid w:val="003B11A0"/>
    <w:rsid w:val="003B26B4"/>
    <w:rsid w:val="003B3C77"/>
    <w:rsid w:val="003B4004"/>
    <w:rsid w:val="003B4474"/>
    <w:rsid w:val="003B456D"/>
    <w:rsid w:val="003B4C8F"/>
    <w:rsid w:val="003B68AF"/>
    <w:rsid w:val="003B723C"/>
    <w:rsid w:val="003B76FE"/>
    <w:rsid w:val="003B78EF"/>
    <w:rsid w:val="003C18B3"/>
    <w:rsid w:val="003C20D5"/>
    <w:rsid w:val="003C2DD9"/>
    <w:rsid w:val="003C589B"/>
    <w:rsid w:val="003C5E60"/>
    <w:rsid w:val="003C5F4D"/>
    <w:rsid w:val="003C796A"/>
    <w:rsid w:val="003D07EE"/>
    <w:rsid w:val="003D0A02"/>
    <w:rsid w:val="003D1FDC"/>
    <w:rsid w:val="003D2F2D"/>
    <w:rsid w:val="003D311A"/>
    <w:rsid w:val="003D3FC7"/>
    <w:rsid w:val="003D4910"/>
    <w:rsid w:val="003D54C6"/>
    <w:rsid w:val="003D59CA"/>
    <w:rsid w:val="003D797E"/>
    <w:rsid w:val="003D7DF6"/>
    <w:rsid w:val="003E022C"/>
    <w:rsid w:val="003E1C62"/>
    <w:rsid w:val="003E373F"/>
    <w:rsid w:val="003E3874"/>
    <w:rsid w:val="003E3D10"/>
    <w:rsid w:val="003E78AD"/>
    <w:rsid w:val="003F071C"/>
    <w:rsid w:val="003F0E25"/>
    <w:rsid w:val="003F13A3"/>
    <w:rsid w:val="003F1F0C"/>
    <w:rsid w:val="003F3742"/>
    <w:rsid w:val="003F4C3E"/>
    <w:rsid w:val="003F534D"/>
    <w:rsid w:val="003F7574"/>
    <w:rsid w:val="003F7A1B"/>
    <w:rsid w:val="003F7D4D"/>
    <w:rsid w:val="004003E5"/>
    <w:rsid w:val="00401157"/>
    <w:rsid w:val="0040117F"/>
    <w:rsid w:val="004012C6"/>
    <w:rsid w:val="00401590"/>
    <w:rsid w:val="0040455F"/>
    <w:rsid w:val="00406176"/>
    <w:rsid w:val="004078F3"/>
    <w:rsid w:val="00410DDD"/>
    <w:rsid w:val="00411586"/>
    <w:rsid w:val="00412527"/>
    <w:rsid w:val="00412968"/>
    <w:rsid w:val="00413025"/>
    <w:rsid w:val="0041314D"/>
    <w:rsid w:val="0041387B"/>
    <w:rsid w:val="00413F27"/>
    <w:rsid w:val="00414155"/>
    <w:rsid w:val="004149D4"/>
    <w:rsid w:val="00414A6F"/>
    <w:rsid w:val="00416388"/>
    <w:rsid w:val="0041693E"/>
    <w:rsid w:val="00420381"/>
    <w:rsid w:val="00421E48"/>
    <w:rsid w:val="00422C94"/>
    <w:rsid w:val="00423A3B"/>
    <w:rsid w:val="00423AF9"/>
    <w:rsid w:val="00423EEA"/>
    <w:rsid w:val="00424B19"/>
    <w:rsid w:val="00424F8F"/>
    <w:rsid w:val="004254B9"/>
    <w:rsid w:val="004270AD"/>
    <w:rsid w:val="00427589"/>
    <w:rsid w:val="004275B0"/>
    <w:rsid w:val="0043027C"/>
    <w:rsid w:val="0043048E"/>
    <w:rsid w:val="00432022"/>
    <w:rsid w:val="00432A9D"/>
    <w:rsid w:val="00432AEA"/>
    <w:rsid w:val="0043315C"/>
    <w:rsid w:val="00433831"/>
    <w:rsid w:val="00433A4C"/>
    <w:rsid w:val="00433C2F"/>
    <w:rsid w:val="004346DB"/>
    <w:rsid w:val="004359E7"/>
    <w:rsid w:val="0043659A"/>
    <w:rsid w:val="0044114A"/>
    <w:rsid w:val="004412BD"/>
    <w:rsid w:val="0044149E"/>
    <w:rsid w:val="00441DC8"/>
    <w:rsid w:val="004448CF"/>
    <w:rsid w:val="004468B4"/>
    <w:rsid w:val="00447B5A"/>
    <w:rsid w:val="004508E1"/>
    <w:rsid w:val="00452232"/>
    <w:rsid w:val="004530B0"/>
    <w:rsid w:val="00453202"/>
    <w:rsid w:val="004532C3"/>
    <w:rsid w:val="004550DF"/>
    <w:rsid w:val="00457D4C"/>
    <w:rsid w:val="00457FF4"/>
    <w:rsid w:val="0046032A"/>
    <w:rsid w:val="00461364"/>
    <w:rsid w:val="00463CB0"/>
    <w:rsid w:val="00463E3D"/>
    <w:rsid w:val="00464341"/>
    <w:rsid w:val="004645AE"/>
    <w:rsid w:val="00467153"/>
    <w:rsid w:val="004671D2"/>
    <w:rsid w:val="0046731C"/>
    <w:rsid w:val="00467845"/>
    <w:rsid w:val="0047150B"/>
    <w:rsid w:val="00473003"/>
    <w:rsid w:val="00473228"/>
    <w:rsid w:val="00473F2F"/>
    <w:rsid w:val="004743B4"/>
    <w:rsid w:val="00474BC1"/>
    <w:rsid w:val="0047522D"/>
    <w:rsid w:val="00475F76"/>
    <w:rsid w:val="004769C8"/>
    <w:rsid w:val="004819E3"/>
    <w:rsid w:val="0048407E"/>
    <w:rsid w:val="004846E1"/>
    <w:rsid w:val="00485EA1"/>
    <w:rsid w:val="004875A4"/>
    <w:rsid w:val="00487A5C"/>
    <w:rsid w:val="00490B0E"/>
    <w:rsid w:val="004910C6"/>
    <w:rsid w:val="00491A94"/>
    <w:rsid w:val="00492A21"/>
    <w:rsid w:val="0049303B"/>
    <w:rsid w:val="004945D2"/>
    <w:rsid w:val="004952D3"/>
    <w:rsid w:val="004957CD"/>
    <w:rsid w:val="00495A7D"/>
    <w:rsid w:val="0049602A"/>
    <w:rsid w:val="00496878"/>
    <w:rsid w:val="0049691A"/>
    <w:rsid w:val="00496DE4"/>
    <w:rsid w:val="004A1293"/>
    <w:rsid w:val="004A3A4A"/>
    <w:rsid w:val="004A4556"/>
    <w:rsid w:val="004A4810"/>
    <w:rsid w:val="004A4B65"/>
    <w:rsid w:val="004A5F71"/>
    <w:rsid w:val="004A6279"/>
    <w:rsid w:val="004A66AE"/>
    <w:rsid w:val="004A7B47"/>
    <w:rsid w:val="004B0D63"/>
    <w:rsid w:val="004B326A"/>
    <w:rsid w:val="004B3576"/>
    <w:rsid w:val="004B415E"/>
    <w:rsid w:val="004B56AC"/>
    <w:rsid w:val="004B6FE4"/>
    <w:rsid w:val="004B7167"/>
    <w:rsid w:val="004B7665"/>
    <w:rsid w:val="004C3F68"/>
    <w:rsid w:val="004C5072"/>
    <w:rsid w:val="004C51AB"/>
    <w:rsid w:val="004C563C"/>
    <w:rsid w:val="004C6E51"/>
    <w:rsid w:val="004C74D7"/>
    <w:rsid w:val="004D213D"/>
    <w:rsid w:val="004D2425"/>
    <w:rsid w:val="004D303E"/>
    <w:rsid w:val="004D3718"/>
    <w:rsid w:val="004D3E33"/>
    <w:rsid w:val="004D44FA"/>
    <w:rsid w:val="004D4DE5"/>
    <w:rsid w:val="004D7182"/>
    <w:rsid w:val="004E0250"/>
    <w:rsid w:val="004E0C7D"/>
    <w:rsid w:val="004E1BC4"/>
    <w:rsid w:val="004E1D79"/>
    <w:rsid w:val="004E2AB0"/>
    <w:rsid w:val="004E3476"/>
    <w:rsid w:val="004E72A4"/>
    <w:rsid w:val="004E72A5"/>
    <w:rsid w:val="004F1794"/>
    <w:rsid w:val="004F2081"/>
    <w:rsid w:val="004F265F"/>
    <w:rsid w:val="004F3C19"/>
    <w:rsid w:val="004F413C"/>
    <w:rsid w:val="004F41B8"/>
    <w:rsid w:val="004F49B1"/>
    <w:rsid w:val="004F5369"/>
    <w:rsid w:val="004F6648"/>
    <w:rsid w:val="004F6907"/>
    <w:rsid w:val="004F6917"/>
    <w:rsid w:val="004F754A"/>
    <w:rsid w:val="004F7DB4"/>
    <w:rsid w:val="004F7F11"/>
    <w:rsid w:val="005015B9"/>
    <w:rsid w:val="00503139"/>
    <w:rsid w:val="00503A13"/>
    <w:rsid w:val="00503F91"/>
    <w:rsid w:val="005044B1"/>
    <w:rsid w:val="00504F06"/>
    <w:rsid w:val="00506E3C"/>
    <w:rsid w:val="005070C6"/>
    <w:rsid w:val="00507840"/>
    <w:rsid w:val="00507971"/>
    <w:rsid w:val="00507E21"/>
    <w:rsid w:val="00510736"/>
    <w:rsid w:val="00512674"/>
    <w:rsid w:val="005136B0"/>
    <w:rsid w:val="005138A7"/>
    <w:rsid w:val="00514B25"/>
    <w:rsid w:val="005154A8"/>
    <w:rsid w:val="00515630"/>
    <w:rsid w:val="0051576C"/>
    <w:rsid w:val="00515AB3"/>
    <w:rsid w:val="005173A2"/>
    <w:rsid w:val="00517797"/>
    <w:rsid w:val="00520CAC"/>
    <w:rsid w:val="005215C9"/>
    <w:rsid w:val="00521AB7"/>
    <w:rsid w:val="0052292D"/>
    <w:rsid w:val="0052344E"/>
    <w:rsid w:val="005235F9"/>
    <w:rsid w:val="00523CD1"/>
    <w:rsid w:val="005242B4"/>
    <w:rsid w:val="005250F2"/>
    <w:rsid w:val="005253BC"/>
    <w:rsid w:val="00525E31"/>
    <w:rsid w:val="00526C75"/>
    <w:rsid w:val="005270CA"/>
    <w:rsid w:val="00527A5C"/>
    <w:rsid w:val="00531568"/>
    <w:rsid w:val="00531B80"/>
    <w:rsid w:val="00532E7B"/>
    <w:rsid w:val="00533AFC"/>
    <w:rsid w:val="00534680"/>
    <w:rsid w:val="0053621A"/>
    <w:rsid w:val="00536C3A"/>
    <w:rsid w:val="00536EFD"/>
    <w:rsid w:val="005375E8"/>
    <w:rsid w:val="0054030C"/>
    <w:rsid w:val="00540EB9"/>
    <w:rsid w:val="00541375"/>
    <w:rsid w:val="00541CD9"/>
    <w:rsid w:val="00541F66"/>
    <w:rsid w:val="00542BD3"/>
    <w:rsid w:val="0054305F"/>
    <w:rsid w:val="005470F8"/>
    <w:rsid w:val="00551183"/>
    <w:rsid w:val="0055304F"/>
    <w:rsid w:val="0055333F"/>
    <w:rsid w:val="005535A4"/>
    <w:rsid w:val="00553D55"/>
    <w:rsid w:val="00560863"/>
    <w:rsid w:val="00560A9C"/>
    <w:rsid w:val="0056114A"/>
    <w:rsid w:val="00561F73"/>
    <w:rsid w:val="00562538"/>
    <w:rsid w:val="005628AD"/>
    <w:rsid w:val="00563AD5"/>
    <w:rsid w:val="00567C62"/>
    <w:rsid w:val="00567D73"/>
    <w:rsid w:val="00570A7F"/>
    <w:rsid w:val="00572264"/>
    <w:rsid w:val="005725A2"/>
    <w:rsid w:val="00572C5D"/>
    <w:rsid w:val="00574C0A"/>
    <w:rsid w:val="005754CC"/>
    <w:rsid w:val="00576DCD"/>
    <w:rsid w:val="005814C7"/>
    <w:rsid w:val="00582F96"/>
    <w:rsid w:val="00583006"/>
    <w:rsid w:val="00584A81"/>
    <w:rsid w:val="00584A9A"/>
    <w:rsid w:val="005879E5"/>
    <w:rsid w:val="00587F6F"/>
    <w:rsid w:val="00591B46"/>
    <w:rsid w:val="00591E9E"/>
    <w:rsid w:val="00592A08"/>
    <w:rsid w:val="00593619"/>
    <w:rsid w:val="005946CE"/>
    <w:rsid w:val="00594FE0"/>
    <w:rsid w:val="0059507C"/>
    <w:rsid w:val="005953DB"/>
    <w:rsid w:val="00595750"/>
    <w:rsid w:val="00595996"/>
    <w:rsid w:val="005961C2"/>
    <w:rsid w:val="00596DA2"/>
    <w:rsid w:val="00597A29"/>
    <w:rsid w:val="005A0444"/>
    <w:rsid w:val="005A05E8"/>
    <w:rsid w:val="005A15D5"/>
    <w:rsid w:val="005A1D84"/>
    <w:rsid w:val="005A573E"/>
    <w:rsid w:val="005A6593"/>
    <w:rsid w:val="005A6BDC"/>
    <w:rsid w:val="005A6DAC"/>
    <w:rsid w:val="005A6F0C"/>
    <w:rsid w:val="005A70EA"/>
    <w:rsid w:val="005A755E"/>
    <w:rsid w:val="005A7C2E"/>
    <w:rsid w:val="005B04F5"/>
    <w:rsid w:val="005B06F0"/>
    <w:rsid w:val="005B0B85"/>
    <w:rsid w:val="005B3370"/>
    <w:rsid w:val="005B3E77"/>
    <w:rsid w:val="005B41BA"/>
    <w:rsid w:val="005B56A6"/>
    <w:rsid w:val="005B5DBC"/>
    <w:rsid w:val="005B5F91"/>
    <w:rsid w:val="005B6C79"/>
    <w:rsid w:val="005B7244"/>
    <w:rsid w:val="005C113E"/>
    <w:rsid w:val="005C1F9C"/>
    <w:rsid w:val="005C255D"/>
    <w:rsid w:val="005C26B9"/>
    <w:rsid w:val="005C3963"/>
    <w:rsid w:val="005C42D7"/>
    <w:rsid w:val="005C4CA4"/>
    <w:rsid w:val="005C5D3D"/>
    <w:rsid w:val="005C67CA"/>
    <w:rsid w:val="005C6879"/>
    <w:rsid w:val="005C68BE"/>
    <w:rsid w:val="005C6A13"/>
    <w:rsid w:val="005C727E"/>
    <w:rsid w:val="005D00CF"/>
    <w:rsid w:val="005D0636"/>
    <w:rsid w:val="005D098C"/>
    <w:rsid w:val="005D0996"/>
    <w:rsid w:val="005D0F0C"/>
    <w:rsid w:val="005D11BA"/>
    <w:rsid w:val="005D1840"/>
    <w:rsid w:val="005D1B30"/>
    <w:rsid w:val="005D1E89"/>
    <w:rsid w:val="005D32E8"/>
    <w:rsid w:val="005D35E4"/>
    <w:rsid w:val="005D3A8C"/>
    <w:rsid w:val="005D4BF5"/>
    <w:rsid w:val="005D52BF"/>
    <w:rsid w:val="005D65F7"/>
    <w:rsid w:val="005D6AE9"/>
    <w:rsid w:val="005D7910"/>
    <w:rsid w:val="005E17D1"/>
    <w:rsid w:val="005E4A3D"/>
    <w:rsid w:val="005E562E"/>
    <w:rsid w:val="005E6E44"/>
    <w:rsid w:val="005E7BE1"/>
    <w:rsid w:val="005F0694"/>
    <w:rsid w:val="005F10E5"/>
    <w:rsid w:val="005F24D4"/>
    <w:rsid w:val="005F2F3B"/>
    <w:rsid w:val="005F3B86"/>
    <w:rsid w:val="005F3ECD"/>
    <w:rsid w:val="005F4351"/>
    <w:rsid w:val="005F64AA"/>
    <w:rsid w:val="005F66B4"/>
    <w:rsid w:val="006006C8"/>
    <w:rsid w:val="00600B59"/>
    <w:rsid w:val="00601C62"/>
    <w:rsid w:val="006020BF"/>
    <w:rsid w:val="00603B55"/>
    <w:rsid w:val="00604DC5"/>
    <w:rsid w:val="0060593B"/>
    <w:rsid w:val="00607387"/>
    <w:rsid w:val="0060774A"/>
    <w:rsid w:val="00607EDE"/>
    <w:rsid w:val="00610066"/>
    <w:rsid w:val="00611096"/>
    <w:rsid w:val="0061121E"/>
    <w:rsid w:val="00611704"/>
    <w:rsid w:val="00612306"/>
    <w:rsid w:val="006124D3"/>
    <w:rsid w:val="00612BEB"/>
    <w:rsid w:val="0061304E"/>
    <w:rsid w:val="00613449"/>
    <w:rsid w:val="00613C62"/>
    <w:rsid w:val="0061411C"/>
    <w:rsid w:val="006146E5"/>
    <w:rsid w:val="00617418"/>
    <w:rsid w:val="006203A5"/>
    <w:rsid w:val="0062154F"/>
    <w:rsid w:val="006226A1"/>
    <w:rsid w:val="00622860"/>
    <w:rsid w:val="00623852"/>
    <w:rsid w:val="00623C0D"/>
    <w:rsid w:val="006243BA"/>
    <w:rsid w:val="00624F4F"/>
    <w:rsid w:val="00626400"/>
    <w:rsid w:val="006270D6"/>
    <w:rsid w:val="00630FCB"/>
    <w:rsid w:val="00631A8C"/>
    <w:rsid w:val="00632AB8"/>
    <w:rsid w:val="0063326B"/>
    <w:rsid w:val="0063326C"/>
    <w:rsid w:val="00635FD5"/>
    <w:rsid w:val="00636F58"/>
    <w:rsid w:val="00637141"/>
    <w:rsid w:val="006403FE"/>
    <w:rsid w:val="0064069D"/>
    <w:rsid w:val="006407F3"/>
    <w:rsid w:val="00640827"/>
    <w:rsid w:val="0064129D"/>
    <w:rsid w:val="006419F0"/>
    <w:rsid w:val="006437EA"/>
    <w:rsid w:val="00643E9D"/>
    <w:rsid w:val="006466F7"/>
    <w:rsid w:val="00646A70"/>
    <w:rsid w:val="00647A7E"/>
    <w:rsid w:val="0065003C"/>
    <w:rsid w:val="00651812"/>
    <w:rsid w:val="00651CA2"/>
    <w:rsid w:val="00652274"/>
    <w:rsid w:val="00653630"/>
    <w:rsid w:val="00653D60"/>
    <w:rsid w:val="00654302"/>
    <w:rsid w:val="0065514F"/>
    <w:rsid w:val="0065544E"/>
    <w:rsid w:val="0065566E"/>
    <w:rsid w:val="00657E38"/>
    <w:rsid w:val="00660C07"/>
    <w:rsid w:val="00660D05"/>
    <w:rsid w:val="00661A61"/>
    <w:rsid w:val="00661F31"/>
    <w:rsid w:val="00662939"/>
    <w:rsid w:val="00663EBD"/>
    <w:rsid w:val="00664E77"/>
    <w:rsid w:val="00664F07"/>
    <w:rsid w:val="00667431"/>
    <w:rsid w:val="00670E8D"/>
    <w:rsid w:val="00671D9A"/>
    <w:rsid w:val="00672CAF"/>
    <w:rsid w:val="00673952"/>
    <w:rsid w:val="00674219"/>
    <w:rsid w:val="006753EB"/>
    <w:rsid w:val="00675E1C"/>
    <w:rsid w:val="00675EFF"/>
    <w:rsid w:val="0067798F"/>
    <w:rsid w:val="00677D76"/>
    <w:rsid w:val="006800C2"/>
    <w:rsid w:val="00680118"/>
    <w:rsid w:val="00680E7C"/>
    <w:rsid w:val="00681273"/>
    <w:rsid w:val="00681821"/>
    <w:rsid w:val="00681F90"/>
    <w:rsid w:val="006835B9"/>
    <w:rsid w:val="00683B8F"/>
    <w:rsid w:val="00683C13"/>
    <w:rsid w:val="0068442D"/>
    <w:rsid w:val="00684657"/>
    <w:rsid w:val="00686C9D"/>
    <w:rsid w:val="00691CBE"/>
    <w:rsid w:val="00691CCA"/>
    <w:rsid w:val="006924B9"/>
    <w:rsid w:val="006925B8"/>
    <w:rsid w:val="00693A84"/>
    <w:rsid w:val="00694876"/>
    <w:rsid w:val="00694968"/>
    <w:rsid w:val="00694F6C"/>
    <w:rsid w:val="00695033"/>
    <w:rsid w:val="0069536D"/>
    <w:rsid w:val="006963AB"/>
    <w:rsid w:val="006A08C5"/>
    <w:rsid w:val="006A2C2B"/>
    <w:rsid w:val="006A32CB"/>
    <w:rsid w:val="006A3391"/>
    <w:rsid w:val="006A75AC"/>
    <w:rsid w:val="006A76FD"/>
    <w:rsid w:val="006B2D5B"/>
    <w:rsid w:val="006B4484"/>
    <w:rsid w:val="006B4653"/>
    <w:rsid w:val="006B46EE"/>
    <w:rsid w:val="006B567B"/>
    <w:rsid w:val="006B5ECA"/>
    <w:rsid w:val="006B645A"/>
    <w:rsid w:val="006B7D14"/>
    <w:rsid w:val="006C2F62"/>
    <w:rsid w:val="006C5066"/>
    <w:rsid w:val="006C7B23"/>
    <w:rsid w:val="006D0D53"/>
    <w:rsid w:val="006D1498"/>
    <w:rsid w:val="006D2518"/>
    <w:rsid w:val="006D3861"/>
    <w:rsid w:val="006D44C3"/>
    <w:rsid w:val="006D5B93"/>
    <w:rsid w:val="006E1E35"/>
    <w:rsid w:val="006E2470"/>
    <w:rsid w:val="006E3607"/>
    <w:rsid w:val="006E45BD"/>
    <w:rsid w:val="006E507B"/>
    <w:rsid w:val="006E54F0"/>
    <w:rsid w:val="006E6D91"/>
    <w:rsid w:val="006F0C18"/>
    <w:rsid w:val="006F1962"/>
    <w:rsid w:val="006F2A1E"/>
    <w:rsid w:val="006F4F18"/>
    <w:rsid w:val="006F6230"/>
    <w:rsid w:val="006F6AAC"/>
    <w:rsid w:val="006F6D93"/>
    <w:rsid w:val="0070019E"/>
    <w:rsid w:val="007006A0"/>
    <w:rsid w:val="00702C59"/>
    <w:rsid w:val="007032DB"/>
    <w:rsid w:val="00703B2C"/>
    <w:rsid w:val="0070410B"/>
    <w:rsid w:val="00704313"/>
    <w:rsid w:val="00704D78"/>
    <w:rsid w:val="0070547C"/>
    <w:rsid w:val="00706FD4"/>
    <w:rsid w:val="007074A1"/>
    <w:rsid w:val="0071035E"/>
    <w:rsid w:val="007107B8"/>
    <w:rsid w:val="00710997"/>
    <w:rsid w:val="007120B8"/>
    <w:rsid w:val="0071284D"/>
    <w:rsid w:val="00712FAC"/>
    <w:rsid w:val="00713A02"/>
    <w:rsid w:val="00714EAB"/>
    <w:rsid w:val="00715213"/>
    <w:rsid w:val="00715E8F"/>
    <w:rsid w:val="007169BD"/>
    <w:rsid w:val="00717477"/>
    <w:rsid w:val="007200DD"/>
    <w:rsid w:val="00720844"/>
    <w:rsid w:val="00721372"/>
    <w:rsid w:val="00724D31"/>
    <w:rsid w:val="00725A7D"/>
    <w:rsid w:val="007267B2"/>
    <w:rsid w:val="00726C5D"/>
    <w:rsid w:val="00727634"/>
    <w:rsid w:val="007276A5"/>
    <w:rsid w:val="0073026D"/>
    <w:rsid w:val="00730459"/>
    <w:rsid w:val="0073085C"/>
    <w:rsid w:val="00730AA9"/>
    <w:rsid w:val="007327A7"/>
    <w:rsid w:val="00733784"/>
    <w:rsid w:val="0073547A"/>
    <w:rsid w:val="007354E9"/>
    <w:rsid w:val="00736007"/>
    <w:rsid w:val="00736437"/>
    <w:rsid w:val="007409E6"/>
    <w:rsid w:val="00741231"/>
    <w:rsid w:val="00741289"/>
    <w:rsid w:val="00741ACA"/>
    <w:rsid w:val="0074237B"/>
    <w:rsid w:val="00742760"/>
    <w:rsid w:val="00743214"/>
    <w:rsid w:val="0074408B"/>
    <w:rsid w:val="00744155"/>
    <w:rsid w:val="0074478D"/>
    <w:rsid w:val="00746505"/>
    <w:rsid w:val="0074711A"/>
    <w:rsid w:val="00747777"/>
    <w:rsid w:val="0075022A"/>
    <w:rsid w:val="0075141A"/>
    <w:rsid w:val="00751675"/>
    <w:rsid w:val="00752A01"/>
    <w:rsid w:val="00752BD1"/>
    <w:rsid w:val="00752F46"/>
    <w:rsid w:val="00753069"/>
    <w:rsid w:val="007532D5"/>
    <w:rsid w:val="00754DED"/>
    <w:rsid w:val="007553CD"/>
    <w:rsid w:val="00756C5D"/>
    <w:rsid w:val="00757154"/>
    <w:rsid w:val="007616AE"/>
    <w:rsid w:val="007625F6"/>
    <w:rsid w:val="00762609"/>
    <w:rsid w:val="00762AA9"/>
    <w:rsid w:val="00763CB3"/>
    <w:rsid w:val="007640B1"/>
    <w:rsid w:val="00764315"/>
    <w:rsid w:val="00764865"/>
    <w:rsid w:val="00764D9E"/>
    <w:rsid w:val="00764DC3"/>
    <w:rsid w:val="0076526A"/>
    <w:rsid w:val="00765EE4"/>
    <w:rsid w:val="00766B5E"/>
    <w:rsid w:val="007706DC"/>
    <w:rsid w:val="007709F9"/>
    <w:rsid w:val="00772EEC"/>
    <w:rsid w:val="00774786"/>
    <w:rsid w:val="0077539F"/>
    <w:rsid w:val="007756EF"/>
    <w:rsid w:val="00775D98"/>
    <w:rsid w:val="00775DCB"/>
    <w:rsid w:val="007767E7"/>
    <w:rsid w:val="00777A15"/>
    <w:rsid w:val="007812AC"/>
    <w:rsid w:val="00782F15"/>
    <w:rsid w:val="00783501"/>
    <w:rsid w:val="0078457E"/>
    <w:rsid w:val="0078460F"/>
    <w:rsid w:val="007846F1"/>
    <w:rsid w:val="00785607"/>
    <w:rsid w:val="00785ABC"/>
    <w:rsid w:val="00785CEC"/>
    <w:rsid w:val="007869DC"/>
    <w:rsid w:val="00790474"/>
    <w:rsid w:val="0079050D"/>
    <w:rsid w:val="00790BB3"/>
    <w:rsid w:val="00792043"/>
    <w:rsid w:val="007925FF"/>
    <w:rsid w:val="00792F02"/>
    <w:rsid w:val="00793E63"/>
    <w:rsid w:val="00795315"/>
    <w:rsid w:val="00795C79"/>
    <w:rsid w:val="00795EF4"/>
    <w:rsid w:val="00797EDD"/>
    <w:rsid w:val="007A2BAC"/>
    <w:rsid w:val="007A2C4D"/>
    <w:rsid w:val="007A34BC"/>
    <w:rsid w:val="007A387B"/>
    <w:rsid w:val="007A3E72"/>
    <w:rsid w:val="007A4989"/>
    <w:rsid w:val="007A5EAB"/>
    <w:rsid w:val="007A6287"/>
    <w:rsid w:val="007A6325"/>
    <w:rsid w:val="007A64EB"/>
    <w:rsid w:val="007A7089"/>
    <w:rsid w:val="007B0322"/>
    <w:rsid w:val="007B0DB3"/>
    <w:rsid w:val="007B167E"/>
    <w:rsid w:val="007B2083"/>
    <w:rsid w:val="007B2ADB"/>
    <w:rsid w:val="007B2E85"/>
    <w:rsid w:val="007B3C0A"/>
    <w:rsid w:val="007B5EB9"/>
    <w:rsid w:val="007B5F9D"/>
    <w:rsid w:val="007B6051"/>
    <w:rsid w:val="007B65A2"/>
    <w:rsid w:val="007B68C6"/>
    <w:rsid w:val="007B6FA1"/>
    <w:rsid w:val="007B7784"/>
    <w:rsid w:val="007C0E3F"/>
    <w:rsid w:val="007C14E0"/>
    <w:rsid w:val="007C206C"/>
    <w:rsid w:val="007C20D2"/>
    <w:rsid w:val="007C5729"/>
    <w:rsid w:val="007C60BA"/>
    <w:rsid w:val="007C62BC"/>
    <w:rsid w:val="007C6703"/>
    <w:rsid w:val="007C755D"/>
    <w:rsid w:val="007D12E6"/>
    <w:rsid w:val="007D18F0"/>
    <w:rsid w:val="007D1F5B"/>
    <w:rsid w:val="007D2AE7"/>
    <w:rsid w:val="007D2DB5"/>
    <w:rsid w:val="007D2DEC"/>
    <w:rsid w:val="007D31A8"/>
    <w:rsid w:val="007D3713"/>
    <w:rsid w:val="007D47EB"/>
    <w:rsid w:val="007D4955"/>
    <w:rsid w:val="007D6570"/>
    <w:rsid w:val="007D718D"/>
    <w:rsid w:val="007E0790"/>
    <w:rsid w:val="007E2150"/>
    <w:rsid w:val="007E2C5F"/>
    <w:rsid w:val="007E329E"/>
    <w:rsid w:val="007E4531"/>
    <w:rsid w:val="007E4553"/>
    <w:rsid w:val="007E5967"/>
    <w:rsid w:val="007E5C46"/>
    <w:rsid w:val="007E5D3F"/>
    <w:rsid w:val="007E6DE5"/>
    <w:rsid w:val="007E71A6"/>
    <w:rsid w:val="007E785C"/>
    <w:rsid w:val="007E7C75"/>
    <w:rsid w:val="007F0ADE"/>
    <w:rsid w:val="007F14FE"/>
    <w:rsid w:val="007F1599"/>
    <w:rsid w:val="007F15FF"/>
    <w:rsid w:val="007F25F6"/>
    <w:rsid w:val="007F30CE"/>
    <w:rsid w:val="007F423B"/>
    <w:rsid w:val="007F45C8"/>
    <w:rsid w:val="007F473E"/>
    <w:rsid w:val="007F6926"/>
    <w:rsid w:val="007F6F82"/>
    <w:rsid w:val="007F7C92"/>
    <w:rsid w:val="007F7E83"/>
    <w:rsid w:val="00801DC0"/>
    <w:rsid w:val="0080362D"/>
    <w:rsid w:val="00803948"/>
    <w:rsid w:val="00803968"/>
    <w:rsid w:val="008045DD"/>
    <w:rsid w:val="00804E14"/>
    <w:rsid w:val="00805493"/>
    <w:rsid w:val="00805625"/>
    <w:rsid w:val="00805C2A"/>
    <w:rsid w:val="00806ED2"/>
    <w:rsid w:val="00810DFE"/>
    <w:rsid w:val="008111E4"/>
    <w:rsid w:val="0081301C"/>
    <w:rsid w:val="00813042"/>
    <w:rsid w:val="0081410B"/>
    <w:rsid w:val="00814465"/>
    <w:rsid w:val="00814848"/>
    <w:rsid w:val="00814FBD"/>
    <w:rsid w:val="00815FCE"/>
    <w:rsid w:val="00816F51"/>
    <w:rsid w:val="008172B0"/>
    <w:rsid w:val="0081795D"/>
    <w:rsid w:val="00817C75"/>
    <w:rsid w:val="00817DD6"/>
    <w:rsid w:val="008205E6"/>
    <w:rsid w:val="008210CC"/>
    <w:rsid w:val="00822F9D"/>
    <w:rsid w:val="0082302F"/>
    <w:rsid w:val="00823D45"/>
    <w:rsid w:val="00826442"/>
    <w:rsid w:val="00826682"/>
    <w:rsid w:val="008301A2"/>
    <w:rsid w:val="0083082B"/>
    <w:rsid w:val="00830BE2"/>
    <w:rsid w:val="00830CE7"/>
    <w:rsid w:val="00830F57"/>
    <w:rsid w:val="00833754"/>
    <w:rsid w:val="00833DA4"/>
    <w:rsid w:val="00834475"/>
    <w:rsid w:val="0083544A"/>
    <w:rsid w:val="00836B61"/>
    <w:rsid w:val="00841060"/>
    <w:rsid w:val="00842FCF"/>
    <w:rsid w:val="00843013"/>
    <w:rsid w:val="008433E9"/>
    <w:rsid w:val="00843776"/>
    <w:rsid w:val="00843AD9"/>
    <w:rsid w:val="00843F9C"/>
    <w:rsid w:val="008444D6"/>
    <w:rsid w:val="008445FF"/>
    <w:rsid w:val="00844C31"/>
    <w:rsid w:val="008454CD"/>
    <w:rsid w:val="00845B10"/>
    <w:rsid w:val="00847ED6"/>
    <w:rsid w:val="00847F33"/>
    <w:rsid w:val="00850205"/>
    <w:rsid w:val="008539B0"/>
    <w:rsid w:val="00854946"/>
    <w:rsid w:val="00854FD9"/>
    <w:rsid w:val="00855EC6"/>
    <w:rsid w:val="008576DD"/>
    <w:rsid w:val="00860331"/>
    <w:rsid w:val="00860A8C"/>
    <w:rsid w:val="0086189C"/>
    <w:rsid w:val="008629A9"/>
    <w:rsid w:val="00863610"/>
    <w:rsid w:val="008639D0"/>
    <w:rsid w:val="0086455B"/>
    <w:rsid w:val="00864704"/>
    <w:rsid w:val="00864A4F"/>
    <w:rsid w:val="00864AE4"/>
    <w:rsid w:val="008660CB"/>
    <w:rsid w:val="008663E1"/>
    <w:rsid w:val="008665F2"/>
    <w:rsid w:val="008672F7"/>
    <w:rsid w:val="008701FB"/>
    <w:rsid w:val="00871F03"/>
    <w:rsid w:val="0087263A"/>
    <w:rsid w:val="00873299"/>
    <w:rsid w:val="00874C96"/>
    <w:rsid w:val="008762B2"/>
    <w:rsid w:val="008766C1"/>
    <w:rsid w:val="00876AA1"/>
    <w:rsid w:val="0087717F"/>
    <w:rsid w:val="008827AC"/>
    <w:rsid w:val="00882E6E"/>
    <w:rsid w:val="00883C61"/>
    <w:rsid w:val="008847DE"/>
    <w:rsid w:val="0088513A"/>
    <w:rsid w:val="00885F08"/>
    <w:rsid w:val="008861FC"/>
    <w:rsid w:val="00886723"/>
    <w:rsid w:val="00886B98"/>
    <w:rsid w:val="008878A8"/>
    <w:rsid w:val="00891C0A"/>
    <w:rsid w:val="00892A7E"/>
    <w:rsid w:val="008932F1"/>
    <w:rsid w:val="00893C19"/>
    <w:rsid w:val="00893EC8"/>
    <w:rsid w:val="008950EB"/>
    <w:rsid w:val="008959FE"/>
    <w:rsid w:val="00895C61"/>
    <w:rsid w:val="00896667"/>
    <w:rsid w:val="00896B92"/>
    <w:rsid w:val="00897102"/>
    <w:rsid w:val="008A0FA4"/>
    <w:rsid w:val="008A143B"/>
    <w:rsid w:val="008A2C19"/>
    <w:rsid w:val="008A361A"/>
    <w:rsid w:val="008A3625"/>
    <w:rsid w:val="008A4B9B"/>
    <w:rsid w:val="008B0117"/>
    <w:rsid w:val="008B01B9"/>
    <w:rsid w:val="008B0B07"/>
    <w:rsid w:val="008B16B9"/>
    <w:rsid w:val="008B248B"/>
    <w:rsid w:val="008B3E59"/>
    <w:rsid w:val="008B49AD"/>
    <w:rsid w:val="008C0271"/>
    <w:rsid w:val="008C0FAC"/>
    <w:rsid w:val="008C1CC1"/>
    <w:rsid w:val="008C20BA"/>
    <w:rsid w:val="008C22AB"/>
    <w:rsid w:val="008C27A8"/>
    <w:rsid w:val="008C2DD7"/>
    <w:rsid w:val="008C3573"/>
    <w:rsid w:val="008C3732"/>
    <w:rsid w:val="008C5518"/>
    <w:rsid w:val="008C5E50"/>
    <w:rsid w:val="008C60B5"/>
    <w:rsid w:val="008C6265"/>
    <w:rsid w:val="008D0112"/>
    <w:rsid w:val="008D01E4"/>
    <w:rsid w:val="008D1DC2"/>
    <w:rsid w:val="008D22E2"/>
    <w:rsid w:val="008D2BC1"/>
    <w:rsid w:val="008D3EF4"/>
    <w:rsid w:val="008D4775"/>
    <w:rsid w:val="008D4A81"/>
    <w:rsid w:val="008D516A"/>
    <w:rsid w:val="008D55C1"/>
    <w:rsid w:val="008D5AD0"/>
    <w:rsid w:val="008D69A2"/>
    <w:rsid w:val="008D69EB"/>
    <w:rsid w:val="008D6B8B"/>
    <w:rsid w:val="008D6C8D"/>
    <w:rsid w:val="008E0211"/>
    <w:rsid w:val="008E086F"/>
    <w:rsid w:val="008E0C99"/>
    <w:rsid w:val="008E129A"/>
    <w:rsid w:val="008E1A77"/>
    <w:rsid w:val="008E2B54"/>
    <w:rsid w:val="008E2C14"/>
    <w:rsid w:val="008E4056"/>
    <w:rsid w:val="008E4404"/>
    <w:rsid w:val="008E48F6"/>
    <w:rsid w:val="008E490D"/>
    <w:rsid w:val="008E5548"/>
    <w:rsid w:val="008E5549"/>
    <w:rsid w:val="008E58C7"/>
    <w:rsid w:val="008E5D01"/>
    <w:rsid w:val="008E63DB"/>
    <w:rsid w:val="008E73B6"/>
    <w:rsid w:val="008E796A"/>
    <w:rsid w:val="008F17A6"/>
    <w:rsid w:val="008F41D5"/>
    <w:rsid w:val="008F5021"/>
    <w:rsid w:val="008F5523"/>
    <w:rsid w:val="008F65C2"/>
    <w:rsid w:val="008F6981"/>
    <w:rsid w:val="008F6AC4"/>
    <w:rsid w:val="009004D9"/>
    <w:rsid w:val="0090124B"/>
    <w:rsid w:val="009012A1"/>
    <w:rsid w:val="00901768"/>
    <w:rsid w:val="00901B56"/>
    <w:rsid w:val="00901C8E"/>
    <w:rsid w:val="00901F50"/>
    <w:rsid w:val="009027FA"/>
    <w:rsid w:val="00903187"/>
    <w:rsid w:val="00905F29"/>
    <w:rsid w:val="00906CAC"/>
    <w:rsid w:val="00907CB0"/>
    <w:rsid w:val="009116BB"/>
    <w:rsid w:val="00911898"/>
    <w:rsid w:val="009129E3"/>
    <w:rsid w:val="00912E82"/>
    <w:rsid w:val="00913628"/>
    <w:rsid w:val="00913C10"/>
    <w:rsid w:val="00915E9E"/>
    <w:rsid w:val="00916CFA"/>
    <w:rsid w:val="00917222"/>
    <w:rsid w:val="00920369"/>
    <w:rsid w:val="00923FC0"/>
    <w:rsid w:val="0092495B"/>
    <w:rsid w:val="00924A28"/>
    <w:rsid w:val="00926DBE"/>
    <w:rsid w:val="00927112"/>
    <w:rsid w:val="00927E1F"/>
    <w:rsid w:val="0093084B"/>
    <w:rsid w:val="00930988"/>
    <w:rsid w:val="00931117"/>
    <w:rsid w:val="00934791"/>
    <w:rsid w:val="00934992"/>
    <w:rsid w:val="0093575D"/>
    <w:rsid w:val="0093576C"/>
    <w:rsid w:val="00937B29"/>
    <w:rsid w:val="0094118F"/>
    <w:rsid w:val="00942740"/>
    <w:rsid w:val="00943573"/>
    <w:rsid w:val="00943EC8"/>
    <w:rsid w:val="0094677F"/>
    <w:rsid w:val="00946A85"/>
    <w:rsid w:val="00947B6A"/>
    <w:rsid w:val="009510BC"/>
    <w:rsid w:val="00951827"/>
    <w:rsid w:val="009556F3"/>
    <w:rsid w:val="00955BF8"/>
    <w:rsid w:val="009564E5"/>
    <w:rsid w:val="0095671F"/>
    <w:rsid w:val="009573C6"/>
    <w:rsid w:val="00957BFD"/>
    <w:rsid w:val="00957DBC"/>
    <w:rsid w:val="00960E65"/>
    <w:rsid w:val="00962FE5"/>
    <w:rsid w:val="00963A36"/>
    <w:rsid w:val="00964AA0"/>
    <w:rsid w:val="00964F87"/>
    <w:rsid w:val="009658DA"/>
    <w:rsid w:val="00967A78"/>
    <w:rsid w:val="00970D7A"/>
    <w:rsid w:val="00971021"/>
    <w:rsid w:val="00971376"/>
    <w:rsid w:val="0097191A"/>
    <w:rsid w:val="00971B61"/>
    <w:rsid w:val="00972603"/>
    <w:rsid w:val="00973060"/>
    <w:rsid w:val="00973836"/>
    <w:rsid w:val="00973846"/>
    <w:rsid w:val="0097627B"/>
    <w:rsid w:val="0097725D"/>
    <w:rsid w:val="00980C31"/>
    <w:rsid w:val="00981346"/>
    <w:rsid w:val="00981561"/>
    <w:rsid w:val="00982806"/>
    <w:rsid w:val="00982D6A"/>
    <w:rsid w:val="0098370F"/>
    <w:rsid w:val="0098463B"/>
    <w:rsid w:val="009849FA"/>
    <w:rsid w:val="00984B31"/>
    <w:rsid w:val="00985184"/>
    <w:rsid w:val="00985767"/>
    <w:rsid w:val="00985B52"/>
    <w:rsid w:val="00985BC0"/>
    <w:rsid w:val="00985F6C"/>
    <w:rsid w:val="009863D0"/>
    <w:rsid w:val="00987E79"/>
    <w:rsid w:val="009903F4"/>
    <w:rsid w:val="00991DD1"/>
    <w:rsid w:val="00991E99"/>
    <w:rsid w:val="00993184"/>
    <w:rsid w:val="00993740"/>
    <w:rsid w:val="00993AB0"/>
    <w:rsid w:val="00993AF0"/>
    <w:rsid w:val="00994A6D"/>
    <w:rsid w:val="00994BA9"/>
    <w:rsid w:val="00994C04"/>
    <w:rsid w:val="00995568"/>
    <w:rsid w:val="009955FF"/>
    <w:rsid w:val="00996951"/>
    <w:rsid w:val="00997D09"/>
    <w:rsid w:val="009A090A"/>
    <w:rsid w:val="009A137B"/>
    <w:rsid w:val="009A2369"/>
    <w:rsid w:val="009A3B39"/>
    <w:rsid w:val="009A4495"/>
    <w:rsid w:val="009A6348"/>
    <w:rsid w:val="009A66DB"/>
    <w:rsid w:val="009A6F3B"/>
    <w:rsid w:val="009A7B82"/>
    <w:rsid w:val="009B0539"/>
    <w:rsid w:val="009B15AD"/>
    <w:rsid w:val="009B2474"/>
    <w:rsid w:val="009B29BF"/>
    <w:rsid w:val="009B2A30"/>
    <w:rsid w:val="009B393A"/>
    <w:rsid w:val="009B412E"/>
    <w:rsid w:val="009B5349"/>
    <w:rsid w:val="009B5893"/>
    <w:rsid w:val="009B6C75"/>
    <w:rsid w:val="009C28A1"/>
    <w:rsid w:val="009C2F6D"/>
    <w:rsid w:val="009C35F7"/>
    <w:rsid w:val="009C4B37"/>
    <w:rsid w:val="009D0002"/>
    <w:rsid w:val="009D0009"/>
    <w:rsid w:val="009D05EC"/>
    <w:rsid w:val="009D0FFC"/>
    <w:rsid w:val="009D259D"/>
    <w:rsid w:val="009D40FE"/>
    <w:rsid w:val="009D48DF"/>
    <w:rsid w:val="009D4943"/>
    <w:rsid w:val="009D49F1"/>
    <w:rsid w:val="009D53E0"/>
    <w:rsid w:val="009D6895"/>
    <w:rsid w:val="009D6A52"/>
    <w:rsid w:val="009D7547"/>
    <w:rsid w:val="009D7F2A"/>
    <w:rsid w:val="009E09C9"/>
    <w:rsid w:val="009E2684"/>
    <w:rsid w:val="009E28E9"/>
    <w:rsid w:val="009E4350"/>
    <w:rsid w:val="009E4DF5"/>
    <w:rsid w:val="009E4FC7"/>
    <w:rsid w:val="009E68BE"/>
    <w:rsid w:val="009E79DF"/>
    <w:rsid w:val="009E7F11"/>
    <w:rsid w:val="009F11C6"/>
    <w:rsid w:val="009F3FA7"/>
    <w:rsid w:val="009F5CF4"/>
    <w:rsid w:val="009F5D87"/>
    <w:rsid w:val="009F6972"/>
    <w:rsid w:val="009F6A57"/>
    <w:rsid w:val="009F6D64"/>
    <w:rsid w:val="009F762C"/>
    <w:rsid w:val="00A01F09"/>
    <w:rsid w:val="00A02A8C"/>
    <w:rsid w:val="00A03414"/>
    <w:rsid w:val="00A0358D"/>
    <w:rsid w:val="00A04690"/>
    <w:rsid w:val="00A071CB"/>
    <w:rsid w:val="00A07DF0"/>
    <w:rsid w:val="00A10E12"/>
    <w:rsid w:val="00A12081"/>
    <w:rsid w:val="00A12DD2"/>
    <w:rsid w:val="00A13159"/>
    <w:rsid w:val="00A1360B"/>
    <w:rsid w:val="00A150EC"/>
    <w:rsid w:val="00A1592D"/>
    <w:rsid w:val="00A1709B"/>
    <w:rsid w:val="00A2021B"/>
    <w:rsid w:val="00A20F88"/>
    <w:rsid w:val="00A2224A"/>
    <w:rsid w:val="00A23464"/>
    <w:rsid w:val="00A23652"/>
    <w:rsid w:val="00A26286"/>
    <w:rsid w:val="00A263F0"/>
    <w:rsid w:val="00A267AE"/>
    <w:rsid w:val="00A26A1D"/>
    <w:rsid w:val="00A26C8D"/>
    <w:rsid w:val="00A27191"/>
    <w:rsid w:val="00A273D9"/>
    <w:rsid w:val="00A27AFE"/>
    <w:rsid w:val="00A304A8"/>
    <w:rsid w:val="00A315DC"/>
    <w:rsid w:val="00A32953"/>
    <w:rsid w:val="00A34269"/>
    <w:rsid w:val="00A35FF8"/>
    <w:rsid w:val="00A37763"/>
    <w:rsid w:val="00A37794"/>
    <w:rsid w:val="00A37833"/>
    <w:rsid w:val="00A403C1"/>
    <w:rsid w:val="00A41B60"/>
    <w:rsid w:val="00A41DE9"/>
    <w:rsid w:val="00A42C3C"/>
    <w:rsid w:val="00A42FAF"/>
    <w:rsid w:val="00A43171"/>
    <w:rsid w:val="00A434F8"/>
    <w:rsid w:val="00A4396F"/>
    <w:rsid w:val="00A442A7"/>
    <w:rsid w:val="00A44F04"/>
    <w:rsid w:val="00A45C93"/>
    <w:rsid w:val="00A4701B"/>
    <w:rsid w:val="00A47AC3"/>
    <w:rsid w:val="00A50B12"/>
    <w:rsid w:val="00A50D9D"/>
    <w:rsid w:val="00A5128B"/>
    <w:rsid w:val="00A51551"/>
    <w:rsid w:val="00A523FC"/>
    <w:rsid w:val="00A52E65"/>
    <w:rsid w:val="00A53000"/>
    <w:rsid w:val="00A53645"/>
    <w:rsid w:val="00A545C6"/>
    <w:rsid w:val="00A545C9"/>
    <w:rsid w:val="00A5583C"/>
    <w:rsid w:val="00A55947"/>
    <w:rsid w:val="00A55A72"/>
    <w:rsid w:val="00A56855"/>
    <w:rsid w:val="00A57391"/>
    <w:rsid w:val="00A603FE"/>
    <w:rsid w:val="00A60AB0"/>
    <w:rsid w:val="00A60AF4"/>
    <w:rsid w:val="00A613F8"/>
    <w:rsid w:val="00A61BAF"/>
    <w:rsid w:val="00A62D31"/>
    <w:rsid w:val="00A62FF8"/>
    <w:rsid w:val="00A63C28"/>
    <w:rsid w:val="00A64FFD"/>
    <w:rsid w:val="00A652D0"/>
    <w:rsid w:val="00A65E00"/>
    <w:rsid w:val="00A65E72"/>
    <w:rsid w:val="00A700AC"/>
    <w:rsid w:val="00A70157"/>
    <w:rsid w:val="00A71164"/>
    <w:rsid w:val="00A722F9"/>
    <w:rsid w:val="00A728E1"/>
    <w:rsid w:val="00A72922"/>
    <w:rsid w:val="00A72C98"/>
    <w:rsid w:val="00A75EC7"/>
    <w:rsid w:val="00A75F87"/>
    <w:rsid w:val="00A7699F"/>
    <w:rsid w:val="00A76E5D"/>
    <w:rsid w:val="00A77311"/>
    <w:rsid w:val="00A77A43"/>
    <w:rsid w:val="00A77EC0"/>
    <w:rsid w:val="00A80742"/>
    <w:rsid w:val="00A81D60"/>
    <w:rsid w:val="00A82DD1"/>
    <w:rsid w:val="00A8310F"/>
    <w:rsid w:val="00A838FA"/>
    <w:rsid w:val="00A84760"/>
    <w:rsid w:val="00A8493E"/>
    <w:rsid w:val="00A84B96"/>
    <w:rsid w:val="00A85673"/>
    <w:rsid w:val="00A85D95"/>
    <w:rsid w:val="00A86C35"/>
    <w:rsid w:val="00A875BC"/>
    <w:rsid w:val="00A918A1"/>
    <w:rsid w:val="00A91A8B"/>
    <w:rsid w:val="00A92E70"/>
    <w:rsid w:val="00A93E28"/>
    <w:rsid w:val="00A9486D"/>
    <w:rsid w:val="00A94D58"/>
    <w:rsid w:val="00A954D7"/>
    <w:rsid w:val="00A95D53"/>
    <w:rsid w:val="00A95D8B"/>
    <w:rsid w:val="00A96D1D"/>
    <w:rsid w:val="00A97221"/>
    <w:rsid w:val="00A97DE8"/>
    <w:rsid w:val="00AA0F54"/>
    <w:rsid w:val="00AA184A"/>
    <w:rsid w:val="00AA2643"/>
    <w:rsid w:val="00AA31C7"/>
    <w:rsid w:val="00AA31EA"/>
    <w:rsid w:val="00AA3A00"/>
    <w:rsid w:val="00AA40E0"/>
    <w:rsid w:val="00AA5EDC"/>
    <w:rsid w:val="00AA6FC2"/>
    <w:rsid w:val="00AA700E"/>
    <w:rsid w:val="00AA78B0"/>
    <w:rsid w:val="00AB0331"/>
    <w:rsid w:val="00AB314B"/>
    <w:rsid w:val="00AB35B6"/>
    <w:rsid w:val="00AB3DF2"/>
    <w:rsid w:val="00AC0270"/>
    <w:rsid w:val="00AC037F"/>
    <w:rsid w:val="00AC0C8F"/>
    <w:rsid w:val="00AC16CC"/>
    <w:rsid w:val="00AC3EA3"/>
    <w:rsid w:val="00AC40AC"/>
    <w:rsid w:val="00AC57CC"/>
    <w:rsid w:val="00AC5C35"/>
    <w:rsid w:val="00AC792D"/>
    <w:rsid w:val="00AD0502"/>
    <w:rsid w:val="00AD080D"/>
    <w:rsid w:val="00AD10C0"/>
    <w:rsid w:val="00AD2674"/>
    <w:rsid w:val="00AD2BA9"/>
    <w:rsid w:val="00AD39A0"/>
    <w:rsid w:val="00AD3A09"/>
    <w:rsid w:val="00AD4B01"/>
    <w:rsid w:val="00AD5717"/>
    <w:rsid w:val="00AD5D3A"/>
    <w:rsid w:val="00AD642C"/>
    <w:rsid w:val="00AD6548"/>
    <w:rsid w:val="00AE0DE9"/>
    <w:rsid w:val="00AE276F"/>
    <w:rsid w:val="00AE2B27"/>
    <w:rsid w:val="00AE2F77"/>
    <w:rsid w:val="00AE4AFE"/>
    <w:rsid w:val="00AE4C37"/>
    <w:rsid w:val="00AF05BF"/>
    <w:rsid w:val="00AF27EE"/>
    <w:rsid w:val="00AF3E05"/>
    <w:rsid w:val="00AF3E99"/>
    <w:rsid w:val="00AF4194"/>
    <w:rsid w:val="00AF6252"/>
    <w:rsid w:val="00AF63C0"/>
    <w:rsid w:val="00B00CB2"/>
    <w:rsid w:val="00B010DC"/>
    <w:rsid w:val="00B011BF"/>
    <w:rsid w:val="00B0155F"/>
    <w:rsid w:val="00B01B87"/>
    <w:rsid w:val="00B01C26"/>
    <w:rsid w:val="00B01DB6"/>
    <w:rsid w:val="00B02886"/>
    <w:rsid w:val="00B04358"/>
    <w:rsid w:val="00B04A64"/>
    <w:rsid w:val="00B0522F"/>
    <w:rsid w:val="00B061C1"/>
    <w:rsid w:val="00B062E9"/>
    <w:rsid w:val="00B06B85"/>
    <w:rsid w:val="00B1039D"/>
    <w:rsid w:val="00B1042A"/>
    <w:rsid w:val="00B11293"/>
    <w:rsid w:val="00B114AF"/>
    <w:rsid w:val="00B12023"/>
    <w:rsid w:val="00B12DBE"/>
    <w:rsid w:val="00B12FA5"/>
    <w:rsid w:val="00B12FE8"/>
    <w:rsid w:val="00B1346F"/>
    <w:rsid w:val="00B14045"/>
    <w:rsid w:val="00B140E6"/>
    <w:rsid w:val="00B15436"/>
    <w:rsid w:val="00B162F8"/>
    <w:rsid w:val="00B1692E"/>
    <w:rsid w:val="00B16BD6"/>
    <w:rsid w:val="00B176D5"/>
    <w:rsid w:val="00B202DC"/>
    <w:rsid w:val="00B2080C"/>
    <w:rsid w:val="00B20AF4"/>
    <w:rsid w:val="00B21798"/>
    <w:rsid w:val="00B22DC5"/>
    <w:rsid w:val="00B24009"/>
    <w:rsid w:val="00B2417B"/>
    <w:rsid w:val="00B2569F"/>
    <w:rsid w:val="00B26805"/>
    <w:rsid w:val="00B2700C"/>
    <w:rsid w:val="00B272C1"/>
    <w:rsid w:val="00B311D4"/>
    <w:rsid w:val="00B3154F"/>
    <w:rsid w:val="00B32113"/>
    <w:rsid w:val="00B324BF"/>
    <w:rsid w:val="00B3396B"/>
    <w:rsid w:val="00B339F9"/>
    <w:rsid w:val="00B33B81"/>
    <w:rsid w:val="00B343E6"/>
    <w:rsid w:val="00B3703E"/>
    <w:rsid w:val="00B37D43"/>
    <w:rsid w:val="00B37E52"/>
    <w:rsid w:val="00B40B44"/>
    <w:rsid w:val="00B434BC"/>
    <w:rsid w:val="00B43553"/>
    <w:rsid w:val="00B44A6E"/>
    <w:rsid w:val="00B4594F"/>
    <w:rsid w:val="00B473E9"/>
    <w:rsid w:val="00B47725"/>
    <w:rsid w:val="00B47AB3"/>
    <w:rsid w:val="00B47E0E"/>
    <w:rsid w:val="00B50A33"/>
    <w:rsid w:val="00B512E8"/>
    <w:rsid w:val="00B52302"/>
    <w:rsid w:val="00B547B7"/>
    <w:rsid w:val="00B547E8"/>
    <w:rsid w:val="00B54DBE"/>
    <w:rsid w:val="00B55072"/>
    <w:rsid w:val="00B55289"/>
    <w:rsid w:val="00B55842"/>
    <w:rsid w:val="00B607E0"/>
    <w:rsid w:val="00B60FB5"/>
    <w:rsid w:val="00B62349"/>
    <w:rsid w:val="00B64666"/>
    <w:rsid w:val="00B64F7F"/>
    <w:rsid w:val="00B657B8"/>
    <w:rsid w:val="00B661AD"/>
    <w:rsid w:val="00B667CD"/>
    <w:rsid w:val="00B66F77"/>
    <w:rsid w:val="00B67762"/>
    <w:rsid w:val="00B70180"/>
    <w:rsid w:val="00B70B7E"/>
    <w:rsid w:val="00B7162C"/>
    <w:rsid w:val="00B71BBF"/>
    <w:rsid w:val="00B72792"/>
    <w:rsid w:val="00B72852"/>
    <w:rsid w:val="00B742F0"/>
    <w:rsid w:val="00B7678B"/>
    <w:rsid w:val="00B76B17"/>
    <w:rsid w:val="00B76F15"/>
    <w:rsid w:val="00B774E7"/>
    <w:rsid w:val="00B77E51"/>
    <w:rsid w:val="00B80145"/>
    <w:rsid w:val="00B80815"/>
    <w:rsid w:val="00B809AF"/>
    <w:rsid w:val="00B80BB1"/>
    <w:rsid w:val="00B823B6"/>
    <w:rsid w:val="00B843BA"/>
    <w:rsid w:val="00B843BC"/>
    <w:rsid w:val="00B84670"/>
    <w:rsid w:val="00B84920"/>
    <w:rsid w:val="00B8556A"/>
    <w:rsid w:val="00B8566C"/>
    <w:rsid w:val="00B85BFC"/>
    <w:rsid w:val="00B87476"/>
    <w:rsid w:val="00B87DAA"/>
    <w:rsid w:val="00B87F2C"/>
    <w:rsid w:val="00B9099A"/>
    <w:rsid w:val="00B95756"/>
    <w:rsid w:val="00B958E1"/>
    <w:rsid w:val="00B96112"/>
    <w:rsid w:val="00B9762E"/>
    <w:rsid w:val="00B97936"/>
    <w:rsid w:val="00B979BB"/>
    <w:rsid w:val="00BA0767"/>
    <w:rsid w:val="00BA0E7C"/>
    <w:rsid w:val="00BA1384"/>
    <w:rsid w:val="00BA1CA6"/>
    <w:rsid w:val="00BA1EC2"/>
    <w:rsid w:val="00BA25EE"/>
    <w:rsid w:val="00BA2DE8"/>
    <w:rsid w:val="00BA2FA8"/>
    <w:rsid w:val="00BA3FDA"/>
    <w:rsid w:val="00BA4896"/>
    <w:rsid w:val="00BA496E"/>
    <w:rsid w:val="00BA4B90"/>
    <w:rsid w:val="00BA5007"/>
    <w:rsid w:val="00BA5902"/>
    <w:rsid w:val="00BA5FF3"/>
    <w:rsid w:val="00BB0633"/>
    <w:rsid w:val="00BB18AB"/>
    <w:rsid w:val="00BB1E0F"/>
    <w:rsid w:val="00BB2C80"/>
    <w:rsid w:val="00BB3551"/>
    <w:rsid w:val="00BB37CB"/>
    <w:rsid w:val="00BB42FD"/>
    <w:rsid w:val="00BB6C71"/>
    <w:rsid w:val="00BC3085"/>
    <w:rsid w:val="00BC49B8"/>
    <w:rsid w:val="00BC5986"/>
    <w:rsid w:val="00BC7365"/>
    <w:rsid w:val="00BC7AFD"/>
    <w:rsid w:val="00BD04DD"/>
    <w:rsid w:val="00BD08EA"/>
    <w:rsid w:val="00BD1581"/>
    <w:rsid w:val="00BD2078"/>
    <w:rsid w:val="00BD3570"/>
    <w:rsid w:val="00BD36A4"/>
    <w:rsid w:val="00BD5560"/>
    <w:rsid w:val="00BD6DC4"/>
    <w:rsid w:val="00BD7C12"/>
    <w:rsid w:val="00BE05AD"/>
    <w:rsid w:val="00BE0E4D"/>
    <w:rsid w:val="00BE1142"/>
    <w:rsid w:val="00BE3282"/>
    <w:rsid w:val="00BE4B9D"/>
    <w:rsid w:val="00BE50F8"/>
    <w:rsid w:val="00BE7EAB"/>
    <w:rsid w:val="00BF0735"/>
    <w:rsid w:val="00BF1064"/>
    <w:rsid w:val="00BF1E64"/>
    <w:rsid w:val="00BF4907"/>
    <w:rsid w:val="00BF5E64"/>
    <w:rsid w:val="00BF66FA"/>
    <w:rsid w:val="00BF71A9"/>
    <w:rsid w:val="00BF7251"/>
    <w:rsid w:val="00BF7C6D"/>
    <w:rsid w:val="00BF7E3E"/>
    <w:rsid w:val="00C012A3"/>
    <w:rsid w:val="00C018AC"/>
    <w:rsid w:val="00C01D66"/>
    <w:rsid w:val="00C02715"/>
    <w:rsid w:val="00C02AB5"/>
    <w:rsid w:val="00C03728"/>
    <w:rsid w:val="00C04BAC"/>
    <w:rsid w:val="00C05F25"/>
    <w:rsid w:val="00C06D5F"/>
    <w:rsid w:val="00C07590"/>
    <w:rsid w:val="00C10078"/>
    <w:rsid w:val="00C112D6"/>
    <w:rsid w:val="00C12F8F"/>
    <w:rsid w:val="00C12FC9"/>
    <w:rsid w:val="00C13414"/>
    <w:rsid w:val="00C14066"/>
    <w:rsid w:val="00C14508"/>
    <w:rsid w:val="00C14E96"/>
    <w:rsid w:val="00C151FE"/>
    <w:rsid w:val="00C15364"/>
    <w:rsid w:val="00C16F19"/>
    <w:rsid w:val="00C175E5"/>
    <w:rsid w:val="00C214C4"/>
    <w:rsid w:val="00C21C95"/>
    <w:rsid w:val="00C231D0"/>
    <w:rsid w:val="00C23A80"/>
    <w:rsid w:val="00C23F71"/>
    <w:rsid w:val="00C241B6"/>
    <w:rsid w:val="00C25E0B"/>
    <w:rsid w:val="00C2689C"/>
    <w:rsid w:val="00C277DA"/>
    <w:rsid w:val="00C306F8"/>
    <w:rsid w:val="00C30D39"/>
    <w:rsid w:val="00C31780"/>
    <w:rsid w:val="00C31CAA"/>
    <w:rsid w:val="00C32AB7"/>
    <w:rsid w:val="00C33121"/>
    <w:rsid w:val="00C33175"/>
    <w:rsid w:val="00C332B9"/>
    <w:rsid w:val="00C3339E"/>
    <w:rsid w:val="00C37362"/>
    <w:rsid w:val="00C37471"/>
    <w:rsid w:val="00C377A4"/>
    <w:rsid w:val="00C40A06"/>
    <w:rsid w:val="00C41275"/>
    <w:rsid w:val="00C418DE"/>
    <w:rsid w:val="00C41AEB"/>
    <w:rsid w:val="00C42F82"/>
    <w:rsid w:val="00C441C8"/>
    <w:rsid w:val="00C450B0"/>
    <w:rsid w:val="00C4581B"/>
    <w:rsid w:val="00C4645B"/>
    <w:rsid w:val="00C4733F"/>
    <w:rsid w:val="00C479B1"/>
    <w:rsid w:val="00C47F92"/>
    <w:rsid w:val="00C504DF"/>
    <w:rsid w:val="00C50BD2"/>
    <w:rsid w:val="00C50D42"/>
    <w:rsid w:val="00C50E3D"/>
    <w:rsid w:val="00C514FB"/>
    <w:rsid w:val="00C52A7B"/>
    <w:rsid w:val="00C52D3A"/>
    <w:rsid w:val="00C54CA6"/>
    <w:rsid w:val="00C55994"/>
    <w:rsid w:val="00C571F7"/>
    <w:rsid w:val="00C574A2"/>
    <w:rsid w:val="00C57990"/>
    <w:rsid w:val="00C60E41"/>
    <w:rsid w:val="00C61A2D"/>
    <w:rsid w:val="00C62909"/>
    <w:rsid w:val="00C62C41"/>
    <w:rsid w:val="00C6324C"/>
    <w:rsid w:val="00C64782"/>
    <w:rsid w:val="00C64EEB"/>
    <w:rsid w:val="00C6566D"/>
    <w:rsid w:val="00C6620B"/>
    <w:rsid w:val="00C66764"/>
    <w:rsid w:val="00C66872"/>
    <w:rsid w:val="00C66EC3"/>
    <w:rsid w:val="00C67838"/>
    <w:rsid w:val="00C679AA"/>
    <w:rsid w:val="00C70763"/>
    <w:rsid w:val="00C70833"/>
    <w:rsid w:val="00C713B9"/>
    <w:rsid w:val="00C71ED4"/>
    <w:rsid w:val="00C724CF"/>
    <w:rsid w:val="00C72CA3"/>
    <w:rsid w:val="00C72E85"/>
    <w:rsid w:val="00C73F56"/>
    <w:rsid w:val="00C752D8"/>
    <w:rsid w:val="00C7562B"/>
    <w:rsid w:val="00C75972"/>
    <w:rsid w:val="00C76509"/>
    <w:rsid w:val="00C769DE"/>
    <w:rsid w:val="00C76A9F"/>
    <w:rsid w:val="00C76BF2"/>
    <w:rsid w:val="00C77DD1"/>
    <w:rsid w:val="00C80489"/>
    <w:rsid w:val="00C8067D"/>
    <w:rsid w:val="00C8248C"/>
    <w:rsid w:val="00C82792"/>
    <w:rsid w:val="00C8375F"/>
    <w:rsid w:val="00C845F7"/>
    <w:rsid w:val="00C854C4"/>
    <w:rsid w:val="00C86D9F"/>
    <w:rsid w:val="00C86FBD"/>
    <w:rsid w:val="00C87282"/>
    <w:rsid w:val="00C87989"/>
    <w:rsid w:val="00C87C8C"/>
    <w:rsid w:val="00C90B20"/>
    <w:rsid w:val="00C916ED"/>
    <w:rsid w:val="00C929B0"/>
    <w:rsid w:val="00C93817"/>
    <w:rsid w:val="00C93CDB"/>
    <w:rsid w:val="00C948FD"/>
    <w:rsid w:val="00C96EEE"/>
    <w:rsid w:val="00C976D2"/>
    <w:rsid w:val="00CA01D4"/>
    <w:rsid w:val="00CA0693"/>
    <w:rsid w:val="00CA25BD"/>
    <w:rsid w:val="00CA2856"/>
    <w:rsid w:val="00CA2E26"/>
    <w:rsid w:val="00CA4C51"/>
    <w:rsid w:val="00CA53A9"/>
    <w:rsid w:val="00CA595B"/>
    <w:rsid w:val="00CA5C20"/>
    <w:rsid w:val="00CA6545"/>
    <w:rsid w:val="00CA7DA9"/>
    <w:rsid w:val="00CB0771"/>
    <w:rsid w:val="00CB195D"/>
    <w:rsid w:val="00CB3938"/>
    <w:rsid w:val="00CB3D78"/>
    <w:rsid w:val="00CB43D5"/>
    <w:rsid w:val="00CB4DB3"/>
    <w:rsid w:val="00CB5563"/>
    <w:rsid w:val="00CB57A5"/>
    <w:rsid w:val="00CB6A5C"/>
    <w:rsid w:val="00CC0479"/>
    <w:rsid w:val="00CC0B72"/>
    <w:rsid w:val="00CC0FD2"/>
    <w:rsid w:val="00CC18F5"/>
    <w:rsid w:val="00CC211C"/>
    <w:rsid w:val="00CC2A06"/>
    <w:rsid w:val="00CC45E0"/>
    <w:rsid w:val="00CC53EE"/>
    <w:rsid w:val="00CC5E62"/>
    <w:rsid w:val="00CC69CC"/>
    <w:rsid w:val="00CC76F9"/>
    <w:rsid w:val="00CC77FD"/>
    <w:rsid w:val="00CC7B09"/>
    <w:rsid w:val="00CD0042"/>
    <w:rsid w:val="00CD066B"/>
    <w:rsid w:val="00CD2B3A"/>
    <w:rsid w:val="00CD31DD"/>
    <w:rsid w:val="00CD46E2"/>
    <w:rsid w:val="00CD4857"/>
    <w:rsid w:val="00CD48AE"/>
    <w:rsid w:val="00CD4DE8"/>
    <w:rsid w:val="00CD4FBF"/>
    <w:rsid w:val="00CD5ACA"/>
    <w:rsid w:val="00CD5E3F"/>
    <w:rsid w:val="00CD608C"/>
    <w:rsid w:val="00CD64A1"/>
    <w:rsid w:val="00CD76D6"/>
    <w:rsid w:val="00CE0537"/>
    <w:rsid w:val="00CE12DD"/>
    <w:rsid w:val="00CE1491"/>
    <w:rsid w:val="00CE3AB7"/>
    <w:rsid w:val="00CE3C65"/>
    <w:rsid w:val="00CE3E3B"/>
    <w:rsid w:val="00CE54DC"/>
    <w:rsid w:val="00CE5C29"/>
    <w:rsid w:val="00CE6274"/>
    <w:rsid w:val="00CE7B86"/>
    <w:rsid w:val="00CF0486"/>
    <w:rsid w:val="00CF0487"/>
    <w:rsid w:val="00CF0765"/>
    <w:rsid w:val="00CF14DE"/>
    <w:rsid w:val="00CF18CA"/>
    <w:rsid w:val="00CF1C91"/>
    <w:rsid w:val="00CF3EC5"/>
    <w:rsid w:val="00CF3FE9"/>
    <w:rsid w:val="00CF51B9"/>
    <w:rsid w:val="00CF55E6"/>
    <w:rsid w:val="00CF5D00"/>
    <w:rsid w:val="00CF6193"/>
    <w:rsid w:val="00CF633F"/>
    <w:rsid w:val="00CF65C5"/>
    <w:rsid w:val="00CF6C05"/>
    <w:rsid w:val="00CF7C2A"/>
    <w:rsid w:val="00CF7E97"/>
    <w:rsid w:val="00CF7F44"/>
    <w:rsid w:val="00D006E9"/>
    <w:rsid w:val="00D00D0B"/>
    <w:rsid w:val="00D014E7"/>
    <w:rsid w:val="00D02531"/>
    <w:rsid w:val="00D0384E"/>
    <w:rsid w:val="00D04B69"/>
    <w:rsid w:val="00D04DC5"/>
    <w:rsid w:val="00D05B7B"/>
    <w:rsid w:val="00D05E98"/>
    <w:rsid w:val="00D06986"/>
    <w:rsid w:val="00D069E4"/>
    <w:rsid w:val="00D07E4B"/>
    <w:rsid w:val="00D10043"/>
    <w:rsid w:val="00D117E0"/>
    <w:rsid w:val="00D1297B"/>
    <w:rsid w:val="00D14540"/>
    <w:rsid w:val="00D14F82"/>
    <w:rsid w:val="00D1798E"/>
    <w:rsid w:val="00D208F9"/>
    <w:rsid w:val="00D24746"/>
    <w:rsid w:val="00D249AF"/>
    <w:rsid w:val="00D25A1A"/>
    <w:rsid w:val="00D25DE6"/>
    <w:rsid w:val="00D27DAE"/>
    <w:rsid w:val="00D32442"/>
    <w:rsid w:val="00D32820"/>
    <w:rsid w:val="00D33279"/>
    <w:rsid w:val="00D34BA5"/>
    <w:rsid w:val="00D35887"/>
    <w:rsid w:val="00D35914"/>
    <w:rsid w:val="00D3736F"/>
    <w:rsid w:val="00D37AC0"/>
    <w:rsid w:val="00D40C0F"/>
    <w:rsid w:val="00D42391"/>
    <w:rsid w:val="00D426F9"/>
    <w:rsid w:val="00D45029"/>
    <w:rsid w:val="00D463C2"/>
    <w:rsid w:val="00D46DB9"/>
    <w:rsid w:val="00D4765A"/>
    <w:rsid w:val="00D47AAA"/>
    <w:rsid w:val="00D507C0"/>
    <w:rsid w:val="00D50DF4"/>
    <w:rsid w:val="00D51EBD"/>
    <w:rsid w:val="00D52989"/>
    <w:rsid w:val="00D537FA"/>
    <w:rsid w:val="00D53A3D"/>
    <w:rsid w:val="00D552F1"/>
    <w:rsid w:val="00D5543E"/>
    <w:rsid w:val="00D5547D"/>
    <w:rsid w:val="00D55731"/>
    <w:rsid w:val="00D572D1"/>
    <w:rsid w:val="00D5731F"/>
    <w:rsid w:val="00D57D8C"/>
    <w:rsid w:val="00D604CD"/>
    <w:rsid w:val="00D60A4E"/>
    <w:rsid w:val="00D60D4A"/>
    <w:rsid w:val="00D610D3"/>
    <w:rsid w:val="00D61284"/>
    <w:rsid w:val="00D645F0"/>
    <w:rsid w:val="00D64952"/>
    <w:rsid w:val="00D6575B"/>
    <w:rsid w:val="00D659DC"/>
    <w:rsid w:val="00D65B95"/>
    <w:rsid w:val="00D65C0B"/>
    <w:rsid w:val="00D662CF"/>
    <w:rsid w:val="00D6672B"/>
    <w:rsid w:val="00D66821"/>
    <w:rsid w:val="00D66B89"/>
    <w:rsid w:val="00D70F9E"/>
    <w:rsid w:val="00D71991"/>
    <w:rsid w:val="00D724F2"/>
    <w:rsid w:val="00D7255D"/>
    <w:rsid w:val="00D731E3"/>
    <w:rsid w:val="00D7392A"/>
    <w:rsid w:val="00D73AA9"/>
    <w:rsid w:val="00D73DF0"/>
    <w:rsid w:val="00D7425E"/>
    <w:rsid w:val="00D7531D"/>
    <w:rsid w:val="00D7586B"/>
    <w:rsid w:val="00D75F60"/>
    <w:rsid w:val="00D7758C"/>
    <w:rsid w:val="00D77DDC"/>
    <w:rsid w:val="00D80D99"/>
    <w:rsid w:val="00D817E2"/>
    <w:rsid w:val="00D8200F"/>
    <w:rsid w:val="00D83934"/>
    <w:rsid w:val="00D85E52"/>
    <w:rsid w:val="00D87B90"/>
    <w:rsid w:val="00D9041D"/>
    <w:rsid w:val="00D90A71"/>
    <w:rsid w:val="00D920E0"/>
    <w:rsid w:val="00D9237C"/>
    <w:rsid w:val="00D925C9"/>
    <w:rsid w:val="00D9503C"/>
    <w:rsid w:val="00D959DD"/>
    <w:rsid w:val="00D967E7"/>
    <w:rsid w:val="00D96800"/>
    <w:rsid w:val="00D96DD7"/>
    <w:rsid w:val="00D97027"/>
    <w:rsid w:val="00D97882"/>
    <w:rsid w:val="00DA0001"/>
    <w:rsid w:val="00DA01AB"/>
    <w:rsid w:val="00DA11B8"/>
    <w:rsid w:val="00DA15A5"/>
    <w:rsid w:val="00DA2597"/>
    <w:rsid w:val="00DA2996"/>
    <w:rsid w:val="00DA2E9E"/>
    <w:rsid w:val="00DA31AF"/>
    <w:rsid w:val="00DA3BE6"/>
    <w:rsid w:val="00DA4011"/>
    <w:rsid w:val="00DA5804"/>
    <w:rsid w:val="00DB0FFA"/>
    <w:rsid w:val="00DB10CC"/>
    <w:rsid w:val="00DB17FE"/>
    <w:rsid w:val="00DB2199"/>
    <w:rsid w:val="00DB2CD4"/>
    <w:rsid w:val="00DB2CF2"/>
    <w:rsid w:val="00DB3B0D"/>
    <w:rsid w:val="00DB4578"/>
    <w:rsid w:val="00DB54BD"/>
    <w:rsid w:val="00DB653F"/>
    <w:rsid w:val="00DC17DB"/>
    <w:rsid w:val="00DC2437"/>
    <w:rsid w:val="00DC32E4"/>
    <w:rsid w:val="00DC4EEA"/>
    <w:rsid w:val="00DC4F4C"/>
    <w:rsid w:val="00DC5772"/>
    <w:rsid w:val="00DC5E43"/>
    <w:rsid w:val="00DC69C4"/>
    <w:rsid w:val="00DC72E2"/>
    <w:rsid w:val="00DC78D3"/>
    <w:rsid w:val="00DD17AD"/>
    <w:rsid w:val="00DD1ED6"/>
    <w:rsid w:val="00DD20F3"/>
    <w:rsid w:val="00DD40DA"/>
    <w:rsid w:val="00DD5585"/>
    <w:rsid w:val="00DD6035"/>
    <w:rsid w:val="00DD6EA4"/>
    <w:rsid w:val="00DD73EF"/>
    <w:rsid w:val="00DE12FE"/>
    <w:rsid w:val="00DE15CB"/>
    <w:rsid w:val="00DE23E8"/>
    <w:rsid w:val="00DE3C0D"/>
    <w:rsid w:val="00DE4B97"/>
    <w:rsid w:val="00DE54F6"/>
    <w:rsid w:val="00DE6382"/>
    <w:rsid w:val="00DE67C5"/>
    <w:rsid w:val="00DE7724"/>
    <w:rsid w:val="00DF0DE0"/>
    <w:rsid w:val="00DF1175"/>
    <w:rsid w:val="00DF118A"/>
    <w:rsid w:val="00DF15A5"/>
    <w:rsid w:val="00DF2BA1"/>
    <w:rsid w:val="00DF35CB"/>
    <w:rsid w:val="00DF4899"/>
    <w:rsid w:val="00DF4B2D"/>
    <w:rsid w:val="00DF56A3"/>
    <w:rsid w:val="00DF56E6"/>
    <w:rsid w:val="00DF6964"/>
    <w:rsid w:val="00E007C6"/>
    <w:rsid w:val="00E00F2C"/>
    <w:rsid w:val="00E0128B"/>
    <w:rsid w:val="00E01D9B"/>
    <w:rsid w:val="00E02391"/>
    <w:rsid w:val="00E02EBC"/>
    <w:rsid w:val="00E05394"/>
    <w:rsid w:val="00E063A0"/>
    <w:rsid w:val="00E0648C"/>
    <w:rsid w:val="00E06E6E"/>
    <w:rsid w:val="00E06EE5"/>
    <w:rsid w:val="00E07DBE"/>
    <w:rsid w:val="00E11CA8"/>
    <w:rsid w:val="00E11E2D"/>
    <w:rsid w:val="00E12929"/>
    <w:rsid w:val="00E139E7"/>
    <w:rsid w:val="00E147C8"/>
    <w:rsid w:val="00E14FB3"/>
    <w:rsid w:val="00E156B6"/>
    <w:rsid w:val="00E1721D"/>
    <w:rsid w:val="00E17380"/>
    <w:rsid w:val="00E17B74"/>
    <w:rsid w:val="00E17BB0"/>
    <w:rsid w:val="00E20F8E"/>
    <w:rsid w:val="00E21FC0"/>
    <w:rsid w:val="00E22013"/>
    <w:rsid w:val="00E22CD4"/>
    <w:rsid w:val="00E22E96"/>
    <w:rsid w:val="00E2334A"/>
    <w:rsid w:val="00E24462"/>
    <w:rsid w:val="00E250B7"/>
    <w:rsid w:val="00E25163"/>
    <w:rsid w:val="00E260C7"/>
    <w:rsid w:val="00E26489"/>
    <w:rsid w:val="00E267BC"/>
    <w:rsid w:val="00E276F7"/>
    <w:rsid w:val="00E30EF8"/>
    <w:rsid w:val="00E31F51"/>
    <w:rsid w:val="00E3453D"/>
    <w:rsid w:val="00E34A2C"/>
    <w:rsid w:val="00E3506D"/>
    <w:rsid w:val="00E356F9"/>
    <w:rsid w:val="00E3573C"/>
    <w:rsid w:val="00E357F8"/>
    <w:rsid w:val="00E35E05"/>
    <w:rsid w:val="00E37A88"/>
    <w:rsid w:val="00E37ED4"/>
    <w:rsid w:val="00E40D0E"/>
    <w:rsid w:val="00E4281C"/>
    <w:rsid w:val="00E432F4"/>
    <w:rsid w:val="00E43D77"/>
    <w:rsid w:val="00E43EC3"/>
    <w:rsid w:val="00E45FE6"/>
    <w:rsid w:val="00E46D38"/>
    <w:rsid w:val="00E506F8"/>
    <w:rsid w:val="00E53890"/>
    <w:rsid w:val="00E54373"/>
    <w:rsid w:val="00E56C3D"/>
    <w:rsid w:val="00E6300C"/>
    <w:rsid w:val="00E63CF2"/>
    <w:rsid w:val="00E64B24"/>
    <w:rsid w:val="00E64E17"/>
    <w:rsid w:val="00E664D3"/>
    <w:rsid w:val="00E717FB"/>
    <w:rsid w:val="00E71C42"/>
    <w:rsid w:val="00E71FB2"/>
    <w:rsid w:val="00E722C1"/>
    <w:rsid w:val="00E72B16"/>
    <w:rsid w:val="00E73979"/>
    <w:rsid w:val="00E74920"/>
    <w:rsid w:val="00E764A3"/>
    <w:rsid w:val="00E7771C"/>
    <w:rsid w:val="00E80DAD"/>
    <w:rsid w:val="00E82F6D"/>
    <w:rsid w:val="00E8370C"/>
    <w:rsid w:val="00E8498C"/>
    <w:rsid w:val="00E851D6"/>
    <w:rsid w:val="00E8774B"/>
    <w:rsid w:val="00E87F5D"/>
    <w:rsid w:val="00E9048A"/>
    <w:rsid w:val="00E9049B"/>
    <w:rsid w:val="00E919C6"/>
    <w:rsid w:val="00E919C9"/>
    <w:rsid w:val="00E922C6"/>
    <w:rsid w:val="00E92E56"/>
    <w:rsid w:val="00E9699D"/>
    <w:rsid w:val="00E97FCE"/>
    <w:rsid w:val="00EA15D7"/>
    <w:rsid w:val="00EA1BD6"/>
    <w:rsid w:val="00EA3395"/>
    <w:rsid w:val="00EA3D3C"/>
    <w:rsid w:val="00EA4744"/>
    <w:rsid w:val="00EA578F"/>
    <w:rsid w:val="00EA5FD2"/>
    <w:rsid w:val="00EA7626"/>
    <w:rsid w:val="00EA78E6"/>
    <w:rsid w:val="00EB1658"/>
    <w:rsid w:val="00EB1D47"/>
    <w:rsid w:val="00EB2774"/>
    <w:rsid w:val="00EB428B"/>
    <w:rsid w:val="00EB792E"/>
    <w:rsid w:val="00EB7CB8"/>
    <w:rsid w:val="00EC0151"/>
    <w:rsid w:val="00EC0E66"/>
    <w:rsid w:val="00EC12C2"/>
    <w:rsid w:val="00EC13CD"/>
    <w:rsid w:val="00EC398A"/>
    <w:rsid w:val="00EC4B47"/>
    <w:rsid w:val="00EC613A"/>
    <w:rsid w:val="00EC79F0"/>
    <w:rsid w:val="00EC7CC3"/>
    <w:rsid w:val="00ED0347"/>
    <w:rsid w:val="00ED06DB"/>
    <w:rsid w:val="00ED072D"/>
    <w:rsid w:val="00ED0FA1"/>
    <w:rsid w:val="00ED0FEE"/>
    <w:rsid w:val="00ED0FFE"/>
    <w:rsid w:val="00ED11AF"/>
    <w:rsid w:val="00ED12B4"/>
    <w:rsid w:val="00ED1D59"/>
    <w:rsid w:val="00ED254A"/>
    <w:rsid w:val="00ED2DD6"/>
    <w:rsid w:val="00ED48A1"/>
    <w:rsid w:val="00ED493E"/>
    <w:rsid w:val="00ED4E77"/>
    <w:rsid w:val="00ED531D"/>
    <w:rsid w:val="00ED5BFA"/>
    <w:rsid w:val="00ED6448"/>
    <w:rsid w:val="00ED772D"/>
    <w:rsid w:val="00EE0192"/>
    <w:rsid w:val="00EE019B"/>
    <w:rsid w:val="00EE15EF"/>
    <w:rsid w:val="00EE23E5"/>
    <w:rsid w:val="00EE2495"/>
    <w:rsid w:val="00EE2791"/>
    <w:rsid w:val="00EE2A93"/>
    <w:rsid w:val="00EE31BA"/>
    <w:rsid w:val="00EE3329"/>
    <w:rsid w:val="00EE404B"/>
    <w:rsid w:val="00EE428A"/>
    <w:rsid w:val="00EE49EC"/>
    <w:rsid w:val="00EF00EE"/>
    <w:rsid w:val="00EF33B9"/>
    <w:rsid w:val="00EF41F9"/>
    <w:rsid w:val="00EF73A9"/>
    <w:rsid w:val="00F0019A"/>
    <w:rsid w:val="00F00E70"/>
    <w:rsid w:val="00F037AE"/>
    <w:rsid w:val="00F07541"/>
    <w:rsid w:val="00F07F9B"/>
    <w:rsid w:val="00F103CD"/>
    <w:rsid w:val="00F10481"/>
    <w:rsid w:val="00F10A15"/>
    <w:rsid w:val="00F10FB9"/>
    <w:rsid w:val="00F123CA"/>
    <w:rsid w:val="00F13647"/>
    <w:rsid w:val="00F1364B"/>
    <w:rsid w:val="00F15509"/>
    <w:rsid w:val="00F176D9"/>
    <w:rsid w:val="00F2127E"/>
    <w:rsid w:val="00F2310C"/>
    <w:rsid w:val="00F23536"/>
    <w:rsid w:val="00F24537"/>
    <w:rsid w:val="00F25450"/>
    <w:rsid w:val="00F25F3B"/>
    <w:rsid w:val="00F260B2"/>
    <w:rsid w:val="00F30469"/>
    <w:rsid w:val="00F31E92"/>
    <w:rsid w:val="00F323D0"/>
    <w:rsid w:val="00F32643"/>
    <w:rsid w:val="00F34F97"/>
    <w:rsid w:val="00F35BD0"/>
    <w:rsid w:val="00F37167"/>
    <w:rsid w:val="00F40096"/>
    <w:rsid w:val="00F41A5A"/>
    <w:rsid w:val="00F41BFF"/>
    <w:rsid w:val="00F42FB1"/>
    <w:rsid w:val="00F43A87"/>
    <w:rsid w:val="00F442F7"/>
    <w:rsid w:val="00F44841"/>
    <w:rsid w:val="00F44999"/>
    <w:rsid w:val="00F44A55"/>
    <w:rsid w:val="00F46494"/>
    <w:rsid w:val="00F465B0"/>
    <w:rsid w:val="00F4769A"/>
    <w:rsid w:val="00F47DDB"/>
    <w:rsid w:val="00F50DFB"/>
    <w:rsid w:val="00F5119C"/>
    <w:rsid w:val="00F51AF5"/>
    <w:rsid w:val="00F51C90"/>
    <w:rsid w:val="00F52317"/>
    <w:rsid w:val="00F52706"/>
    <w:rsid w:val="00F53DC4"/>
    <w:rsid w:val="00F53F8A"/>
    <w:rsid w:val="00F5405D"/>
    <w:rsid w:val="00F54351"/>
    <w:rsid w:val="00F558AB"/>
    <w:rsid w:val="00F55914"/>
    <w:rsid w:val="00F569CE"/>
    <w:rsid w:val="00F57657"/>
    <w:rsid w:val="00F5771C"/>
    <w:rsid w:val="00F6027D"/>
    <w:rsid w:val="00F606E5"/>
    <w:rsid w:val="00F60FE4"/>
    <w:rsid w:val="00F61021"/>
    <w:rsid w:val="00F615E0"/>
    <w:rsid w:val="00F61643"/>
    <w:rsid w:val="00F61D89"/>
    <w:rsid w:val="00F629C0"/>
    <w:rsid w:val="00F6388B"/>
    <w:rsid w:val="00F642D0"/>
    <w:rsid w:val="00F64A1C"/>
    <w:rsid w:val="00F64BA2"/>
    <w:rsid w:val="00F66100"/>
    <w:rsid w:val="00F66236"/>
    <w:rsid w:val="00F66838"/>
    <w:rsid w:val="00F669D9"/>
    <w:rsid w:val="00F67945"/>
    <w:rsid w:val="00F702C4"/>
    <w:rsid w:val="00F70774"/>
    <w:rsid w:val="00F72317"/>
    <w:rsid w:val="00F7265A"/>
    <w:rsid w:val="00F72C0C"/>
    <w:rsid w:val="00F731A4"/>
    <w:rsid w:val="00F738D1"/>
    <w:rsid w:val="00F74742"/>
    <w:rsid w:val="00F7603A"/>
    <w:rsid w:val="00F76172"/>
    <w:rsid w:val="00F81AF8"/>
    <w:rsid w:val="00F821F4"/>
    <w:rsid w:val="00F8388D"/>
    <w:rsid w:val="00F84C7B"/>
    <w:rsid w:val="00F84D26"/>
    <w:rsid w:val="00F8560A"/>
    <w:rsid w:val="00F859F5"/>
    <w:rsid w:val="00F86856"/>
    <w:rsid w:val="00F86ABB"/>
    <w:rsid w:val="00F8747C"/>
    <w:rsid w:val="00F87D4E"/>
    <w:rsid w:val="00F92BF5"/>
    <w:rsid w:val="00F94A9F"/>
    <w:rsid w:val="00F95352"/>
    <w:rsid w:val="00F95421"/>
    <w:rsid w:val="00F95473"/>
    <w:rsid w:val="00F9586D"/>
    <w:rsid w:val="00F95C71"/>
    <w:rsid w:val="00F95FF2"/>
    <w:rsid w:val="00F9618B"/>
    <w:rsid w:val="00F9781E"/>
    <w:rsid w:val="00FA0532"/>
    <w:rsid w:val="00FA4A05"/>
    <w:rsid w:val="00FA503F"/>
    <w:rsid w:val="00FA5159"/>
    <w:rsid w:val="00FA51B6"/>
    <w:rsid w:val="00FA749B"/>
    <w:rsid w:val="00FA7903"/>
    <w:rsid w:val="00FB0580"/>
    <w:rsid w:val="00FB0AFF"/>
    <w:rsid w:val="00FB12A9"/>
    <w:rsid w:val="00FB18C0"/>
    <w:rsid w:val="00FB1A00"/>
    <w:rsid w:val="00FB3981"/>
    <w:rsid w:val="00FB3CE3"/>
    <w:rsid w:val="00FB585C"/>
    <w:rsid w:val="00FB6822"/>
    <w:rsid w:val="00FB68A0"/>
    <w:rsid w:val="00FB77A4"/>
    <w:rsid w:val="00FC0CEC"/>
    <w:rsid w:val="00FC3C7F"/>
    <w:rsid w:val="00FC4797"/>
    <w:rsid w:val="00FC5318"/>
    <w:rsid w:val="00FC54B9"/>
    <w:rsid w:val="00FC59F8"/>
    <w:rsid w:val="00FC6D0B"/>
    <w:rsid w:val="00FD0418"/>
    <w:rsid w:val="00FD142D"/>
    <w:rsid w:val="00FD25DA"/>
    <w:rsid w:val="00FD2F18"/>
    <w:rsid w:val="00FD3323"/>
    <w:rsid w:val="00FD3A9A"/>
    <w:rsid w:val="00FD3BF7"/>
    <w:rsid w:val="00FD4070"/>
    <w:rsid w:val="00FD68A6"/>
    <w:rsid w:val="00FD6EE6"/>
    <w:rsid w:val="00FD72C5"/>
    <w:rsid w:val="00FD7648"/>
    <w:rsid w:val="00FE012A"/>
    <w:rsid w:val="00FE05BC"/>
    <w:rsid w:val="00FE16BC"/>
    <w:rsid w:val="00FE383A"/>
    <w:rsid w:val="00FE39D9"/>
    <w:rsid w:val="00FE3B04"/>
    <w:rsid w:val="00FE470D"/>
    <w:rsid w:val="00FE49A0"/>
    <w:rsid w:val="00FE58D5"/>
    <w:rsid w:val="00FE79BB"/>
    <w:rsid w:val="00FF0BF8"/>
    <w:rsid w:val="00FF171E"/>
    <w:rsid w:val="00FF2B6A"/>
    <w:rsid w:val="00FF3378"/>
    <w:rsid w:val="00FF33A3"/>
    <w:rsid w:val="00FF3D64"/>
    <w:rsid w:val="00FF3E54"/>
    <w:rsid w:val="00FF4E4A"/>
    <w:rsid w:val="00FF58FB"/>
    <w:rsid w:val="00FF5A86"/>
    <w:rsid w:val="00FF6072"/>
    <w:rsid w:val="00FF6656"/>
    <w:rsid w:val="00FF68FA"/>
    <w:rsid w:val="00FF6F79"/>
    <w:rsid w:val="00FF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4BA59A7"/>
  <w15:docId w15:val="{7C8864E9-40F5-41F2-8645-9C798BE22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0343F"/>
    <w:pPr>
      <w:jc w:val="both"/>
    </w:pPr>
    <w:rPr>
      <w:rFonts w:ascii="Times New Roman" w:hAnsi="Times New Roman"/>
      <w:sz w:val="24"/>
    </w:rPr>
  </w:style>
  <w:style w:type="paragraph" w:styleId="berschrift1">
    <w:name w:val="heading 1"/>
    <w:basedOn w:val="Listenabsatz"/>
    <w:next w:val="Standard"/>
    <w:link w:val="berschrift1Zchn"/>
    <w:uiPriority w:val="2"/>
    <w:qFormat/>
    <w:rsid w:val="00D80D99"/>
    <w:pPr>
      <w:numPr>
        <w:numId w:val="2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"/>
    <w:uiPriority w:val="2"/>
    <w:qFormat/>
    <w:rsid w:val="00B12023"/>
    <w:pPr>
      <w:keepNext/>
      <w:keepLines/>
      <w:numPr>
        <w:ilvl w:val="2"/>
        <w:numId w:val="2"/>
      </w:numPr>
      <w:spacing w:before="120" w:after="120"/>
      <w:outlineLvl w:val="2"/>
    </w:pPr>
    <w:rPr>
      <w:rFonts w:eastAsiaTheme="majorEastAsia" w:cstheme="majorBidi"/>
      <w:b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D80D99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Hervorhebung">
    <w:name w:val="Emphasis"/>
    <w:basedOn w:val="Absatz-Standardschriftart"/>
    <w:uiPriority w:val="20"/>
    <w:qFormat/>
    <w:rsid w:val="00C724CF"/>
    <w:rPr>
      <w:rFonts w:ascii="Times New Roman" w:hAnsi="Times New Roman"/>
      <w:i/>
      <w:iCs/>
    </w:rPr>
  </w:style>
  <w:style w:type="paragraph" w:styleId="Listenabsatz">
    <w:name w:val="List Paragraph"/>
    <w:basedOn w:val="Standard"/>
    <w:uiPriority w:val="34"/>
    <w:qFormat/>
    <w:rsid w:val="00310124"/>
    <w:pPr>
      <w:numPr>
        <w:numId w:val="1"/>
      </w:numPr>
      <w:contextualSpacing/>
    </w:pPr>
    <w:rPr>
      <w:rFonts w:eastAsia="Cambria" w:cs="Times New Roman"/>
      <w:szCs w:val="24"/>
    </w:rPr>
  </w:style>
  <w:style w:type="character" w:styleId="Fett">
    <w:name w:val="Strong"/>
    <w:basedOn w:val="Absatz-Standardschriftart"/>
    <w:uiPriority w:val="22"/>
    <w:qFormat/>
    <w:rsid w:val="00C724CF"/>
    <w:rPr>
      <w:rFonts w:ascii="Times New Roman" w:hAnsi="Times New Roman"/>
      <w:b/>
      <w:bCs/>
    </w:rPr>
  </w:style>
  <w:style w:type="paragraph" w:styleId="StandardWeb">
    <w:name w:val="Normal (Web)"/>
    <w:basedOn w:val="Standard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KopfzeileZchn">
    <w:name w:val="Kopfzeile Zchn"/>
    <w:basedOn w:val="Absatz-Standardschriftart"/>
    <w:link w:val="Kopfzeile"/>
    <w:uiPriority w:val="99"/>
    <w:rsid w:val="00A53000"/>
    <w:rPr>
      <w:rFonts w:ascii="Times New Roman" w:hAnsi="Times New Roman"/>
      <w:b/>
      <w:sz w:val="24"/>
    </w:rPr>
  </w:style>
  <w:style w:type="paragraph" w:styleId="Fuzeile">
    <w:name w:val="footer"/>
    <w:basedOn w:val="Standard"/>
    <w:link w:val="FuzeileZchn"/>
    <w:uiPriority w:val="99"/>
    <w:unhideWhenUsed/>
    <w:rsid w:val="00117666"/>
    <w:pPr>
      <w:tabs>
        <w:tab w:val="center" w:pos="4844"/>
        <w:tab w:val="right" w:pos="9689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17666"/>
  </w:style>
  <w:style w:type="table" w:styleId="Tabellenraster">
    <w:name w:val="Table Grid"/>
    <w:basedOn w:val="NormaleTabelle"/>
    <w:uiPriority w:val="59"/>
    <w:rsid w:val="00117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117666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1766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17666"/>
    <w:rPr>
      <w:vertAlign w:val="superscript"/>
    </w:rPr>
  </w:style>
  <w:style w:type="paragraph" w:styleId="Beschriftung">
    <w:name w:val="caption"/>
    <w:basedOn w:val="Standard"/>
    <w:next w:val="KeinLeerraum"/>
    <w:uiPriority w:val="35"/>
    <w:unhideWhenUsed/>
    <w:qFormat/>
    <w:rsid w:val="009D0009"/>
    <w:pPr>
      <w:keepNext/>
    </w:pPr>
    <w:rPr>
      <w:rFonts w:cs="Times New Roman"/>
      <w:bCs/>
      <w:sz w:val="20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1766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Zeilennummer">
    <w:name w:val="line number"/>
    <w:basedOn w:val="Absatz-Standardschriftart"/>
    <w:uiPriority w:val="99"/>
    <w:semiHidden/>
    <w:unhideWhenUsed/>
    <w:rsid w:val="00117666"/>
  </w:style>
  <w:style w:type="paragraph" w:styleId="Endnotentext">
    <w:name w:val="endnote text"/>
    <w:basedOn w:val="Standard"/>
    <w:link w:val="EndnotentextZchn"/>
    <w:uiPriority w:val="99"/>
    <w:semiHidden/>
    <w:unhideWhenUsed/>
    <w:rsid w:val="00CD066B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CD066B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CD066B"/>
    <w:rPr>
      <w:vertAlign w:val="superscript"/>
    </w:rPr>
  </w:style>
  <w:style w:type="character" w:styleId="Kommentarzeichen">
    <w:name w:val="annotation reference"/>
    <w:basedOn w:val="Absatz-Standardschriftart"/>
    <w:semiHidden/>
    <w:unhideWhenUsed/>
    <w:rsid w:val="00725A7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25A7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25A7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25A7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25A7D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5A1D84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D80D99"/>
    <w:rPr>
      <w:rFonts w:ascii="Times New Roman" w:hAnsi="Times New Roman" w:cs="Times New Roman"/>
      <w:b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UntertitelZchn">
    <w:name w:val="Untertitel Zchn"/>
    <w:basedOn w:val="Absatz-Standardschriftart"/>
    <w:link w:val="Untertitel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B12023"/>
    <w:rPr>
      <w:rFonts w:ascii="Times New Roman" w:eastAsiaTheme="majorEastAsia" w:hAnsi="Times New Roman" w:cstheme="majorBidi"/>
      <w:b/>
      <w:sz w:val="24"/>
      <w:szCs w:val="24"/>
    </w:rPr>
  </w:style>
  <w:style w:type="paragraph" w:styleId="KeinLeerraum">
    <w:name w:val="No Spacing"/>
    <w:uiPriority w:val="99"/>
    <w:unhideWhenUsed/>
    <w:qFormat/>
    <w:rsid w:val="00A53000"/>
    <w:rPr>
      <w:rFonts w:ascii="Times New Roman" w:hAnsi="Times New Roman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651CA2"/>
  </w:style>
  <w:style w:type="character" w:styleId="SchwacheHervorhebung">
    <w:name w:val="Subtle Emphasis"/>
    <w:basedOn w:val="Absatz-Standardschriftart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IntensiveHervorhebung">
    <w:name w:val="Intense Emphasis"/>
    <w:basedOn w:val="Absatz-Standardschriftart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Zitat">
    <w:name w:val="Quote"/>
    <w:basedOn w:val="Standard"/>
    <w:next w:val="Standard"/>
    <w:link w:val="ZitatZchn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iverVerweis">
    <w:name w:val="Intense Reference"/>
    <w:basedOn w:val="Absatz-Standardschriftart"/>
    <w:uiPriority w:val="32"/>
    <w:qFormat/>
    <w:rsid w:val="00C724CF"/>
    <w:rPr>
      <w:b/>
      <w:bCs/>
      <w:smallCaps/>
      <w:color w:val="auto"/>
      <w:spacing w:val="5"/>
    </w:rPr>
  </w:style>
  <w:style w:type="character" w:styleId="Buchtitel">
    <w:name w:val="Book Title"/>
    <w:basedOn w:val="Absatz-Standardschriftart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3"/>
      </w:numPr>
    </w:pPr>
  </w:style>
  <w:style w:type="paragraph" w:styleId="berarbeitung">
    <w:name w:val="Revision"/>
    <w:hidden/>
    <w:uiPriority w:val="99"/>
    <w:semiHidden/>
    <w:rsid w:val="00A545C6"/>
    <w:rPr>
      <w:rFonts w:ascii="Times New Roman" w:hAnsi="Times New Roman"/>
      <w:sz w:val="24"/>
    </w:rPr>
  </w:style>
  <w:style w:type="paragraph" w:styleId="Literaturverzeichnis">
    <w:name w:val="Bibliography"/>
    <w:basedOn w:val="Standard"/>
    <w:next w:val="Standard"/>
    <w:uiPriority w:val="37"/>
    <w:unhideWhenUsed/>
    <w:rsid w:val="00CF0486"/>
    <w:pPr>
      <w:spacing w:after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A62D31"/>
    <w:rPr>
      <w:color w:val="605E5C"/>
      <w:shd w:val="clear" w:color="auto" w:fill="E1DFDD"/>
    </w:rPr>
  </w:style>
  <w:style w:type="character" w:customStyle="1" w:styleId="html-italic">
    <w:name w:val="html-italic"/>
    <w:basedOn w:val="Absatz-Standardschriftart"/>
    <w:rsid w:val="004508E1"/>
  </w:style>
  <w:style w:type="character" w:customStyle="1" w:styleId="hgkelc">
    <w:name w:val="hgkelc"/>
    <w:basedOn w:val="Absatz-Standardschriftart"/>
    <w:rsid w:val="001E2D6F"/>
  </w:style>
  <w:style w:type="paragraph" w:styleId="Aufzhlungszeichen">
    <w:name w:val="List Bullet"/>
    <w:basedOn w:val="Standard"/>
    <w:uiPriority w:val="99"/>
    <w:unhideWhenUsed/>
    <w:rsid w:val="00D57D8C"/>
    <w:pPr>
      <w:numPr>
        <w:numId w:val="5"/>
      </w:numPr>
      <w:contextualSpacing/>
    </w:pPr>
  </w:style>
  <w:style w:type="character" w:customStyle="1" w:styleId="title-text">
    <w:name w:val="title-text"/>
    <w:basedOn w:val="Absatz-Standardschriftart"/>
    <w:rsid w:val="008D69EB"/>
  </w:style>
  <w:style w:type="table" w:styleId="Gitternetztabelle1hell">
    <w:name w:val="Grid Table 1 Light"/>
    <w:basedOn w:val="NormaleTabelle"/>
    <w:uiPriority w:val="46"/>
    <w:rsid w:val="00D069E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EinfacheTabelle3">
    <w:name w:val="Plain Table 3"/>
    <w:basedOn w:val="NormaleTabelle"/>
    <w:uiPriority w:val="43"/>
    <w:rsid w:val="003A510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entabelle7farbig">
    <w:name w:val="List Table 7 Colorful"/>
    <w:basedOn w:val="NormaleTabelle"/>
    <w:uiPriority w:val="52"/>
    <w:rsid w:val="003A5109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Platzhaltertext">
    <w:name w:val="Placeholder Text"/>
    <w:basedOn w:val="Absatz-Standardschriftart"/>
    <w:uiPriority w:val="99"/>
    <w:semiHidden/>
    <w:rsid w:val="00F31E92"/>
    <w:rPr>
      <w:color w:val="808080"/>
    </w:rPr>
  </w:style>
  <w:style w:type="paragraph" w:customStyle="1" w:styleId="PanelFig">
    <w:name w:val="PanelFig"/>
    <w:basedOn w:val="Standard"/>
    <w:link w:val="PanelFigZchn"/>
    <w:qFormat/>
    <w:rsid w:val="008D69A2"/>
    <w:pPr>
      <w:jc w:val="left"/>
    </w:pPr>
    <w:rPr>
      <w:rFonts w:ascii="Arial" w:hAnsi="Arial" w:cs="Arial"/>
      <w:b/>
      <w:szCs w:val="24"/>
    </w:rPr>
  </w:style>
  <w:style w:type="character" w:customStyle="1" w:styleId="PanelFigZchn">
    <w:name w:val="PanelFig Zchn"/>
    <w:basedOn w:val="Absatz-Standardschriftart"/>
    <w:link w:val="PanelFig"/>
    <w:rsid w:val="008D69A2"/>
    <w:rPr>
      <w:rFonts w:ascii="Arial" w:hAnsi="Arial" w:cs="Arial"/>
      <w:b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unhideWhenUsed/>
    <w:rsid w:val="001944E2"/>
  </w:style>
  <w:style w:type="table" w:styleId="Gitternetztabelle1hellAkzent1">
    <w:name w:val="Grid Table 1 Light Accent 1"/>
    <w:basedOn w:val="NormaleTabelle"/>
    <w:uiPriority w:val="46"/>
    <w:rsid w:val="00CC5E62"/>
    <w:rPr>
      <w:rFonts w:asciiTheme="minorHAnsi" w:hAnsiTheme="minorHAnsi"/>
      <w:lang w:val="de-DE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nchor-text">
    <w:name w:val="anchor-text"/>
    <w:basedOn w:val="Absatz-Standardschriftart"/>
    <w:rsid w:val="00874C96"/>
  </w:style>
  <w:style w:type="character" w:customStyle="1" w:styleId="hwtze">
    <w:name w:val="hwtze"/>
    <w:basedOn w:val="Absatz-Standardschriftart"/>
    <w:rsid w:val="00365B04"/>
  </w:style>
  <w:style w:type="character" w:customStyle="1" w:styleId="rynqvb">
    <w:name w:val="rynqvb"/>
    <w:basedOn w:val="Absatz-Standardschriftart"/>
    <w:rsid w:val="00365B04"/>
  </w:style>
  <w:style w:type="character" w:customStyle="1" w:styleId="ui-provider">
    <w:name w:val="ui-provider"/>
    <w:basedOn w:val="Absatz-Standardschriftart"/>
    <w:rsid w:val="00097E92"/>
  </w:style>
  <w:style w:type="table" w:customStyle="1" w:styleId="rgMATLABTABLE">
    <w:name w:val="rgMATLABTABLE"/>
    <w:basedOn w:val="NormaleTabelle"/>
    <w:uiPriority w:val="99"/>
    <w:rsid w:val="00647A7E"/>
    <w:pPr>
      <w:jc w:val="center"/>
    </w:pPr>
    <w:rPr>
      <w:rFonts w:asciiTheme="minorHAnsi" w:eastAsiaTheme="minorEastAsia" w:hAnsiTheme="minorHAnsi"/>
      <w:lang w:eastAsia="ja-JP"/>
    </w:rPr>
    <w:tblPr/>
    <w:tblStylePr w:type="firstRow">
      <w:rPr>
        <w:b/>
        <w:i w:val="0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841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0104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6990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95917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80133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07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9831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0963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29439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60499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625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465460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2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9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0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99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90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89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9174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5117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5481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2757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3037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8981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9004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5546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101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4040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81407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3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9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6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8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17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4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4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2863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31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6840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41307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8490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5595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7790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9293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7819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3132">
          <w:marLeft w:val="154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8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038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4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145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42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8471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2366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292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5161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45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538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478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634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1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0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5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28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9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5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4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4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74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0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83415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345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013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3689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1576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308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776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1406">
          <w:marLeft w:val="99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0045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590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9C876B8-AB55-46D6-957F-D540364A4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0</TotalTime>
  <Pages>112</Pages>
  <Words>17108</Words>
  <Characters>89992</Characters>
  <Application>Microsoft Office Word</Application>
  <DocSecurity>0</DocSecurity>
  <Lines>14998</Lines>
  <Paragraphs>15299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Muscle Synegies STS</vt:lpstr>
      <vt:lpstr/>
    </vt:vector>
  </TitlesOfParts>
  <Company/>
  <LinksUpToDate>false</LinksUpToDate>
  <CharactersWithSpaces>91801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Muscle Synegies STS</dc:title>
  <dc:subject/>
  <dc:creator>Herzog, Michael (IFSS)</dc:creator>
  <cp:keywords/>
  <dc:description/>
  <cp:lastModifiedBy>Herzog, Michael (IFSS)</cp:lastModifiedBy>
  <cp:revision>14</cp:revision>
  <cp:lastPrinted>2024-03-25T13:34:00Z</cp:lastPrinted>
  <dcterms:created xsi:type="dcterms:W3CDTF">2024-04-05T12:26:00Z</dcterms:created>
  <dcterms:modified xsi:type="dcterms:W3CDTF">2024-09-03T08:37:00Z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zotero-version="7.0.3"&gt;&lt;session id="5K9L8qQ3"/&gt;&lt;style id="http://www.zotero.org/styles/journal-of-neuroengineering-and-rehabilitation" hasBibliography="1" bibliographyStyleHasBeenSet="1"/&gt;&lt;prefs&gt;&lt;pref name="fieldType" value="Field"/</vt:lpwstr>
  </property>
  <property fmtid="{D5CDD505-2E9C-101B-9397-08002B2CF9AE}" pid="3" name="GrammarlyDocumentId">
    <vt:lpwstr>55fd94fdbc4afe59856715213ccf9b5599f6f1dfce22a0641272d980d5d5bb4d</vt:lpwstr>
  </property>
  <property fmtid="{D5CDD505-2E9C-101B-9397-08002B2CF9AE}" pid="4" name="ZOTERO_PREF_2">
    <vt:lpwstr>&gt;&lt;/prefs&gt;&lt;/data&gt;</vt:lpwstr>
  </property>
</Properties>
</file>