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C97C70" w14:textId="4D6B9A1F" w:rsidR="009327F2" w:rsidRPr="007D74DA" w:rsidRDefault="004B485D">
      <w:pPr>
        <w:rPr>
          <w:b/>
          <w:bCs/>
        </w:rPr>
      </w:pPr>
      <w:r w:rsidRPr="007D74DA">
        <w:rPr>
          <w:b/>
          <w:bCs/>
        </w:rPr>
        <w:t>Table.</w:t>
      </w:r>
      <w:r w:rsidR="007D74DA">
        <w:rPr>
          <w:b/>
          <w:bCs/>
        </w:rPr>
        <w:t>S</w:t>
      </w:r>
      <w:r w:rsidR="007D74DA" w:rsidRPr="007D74DA">
        <w:rPr>
          <w:b/>
          <w:bCs/>
        </w:rPr>
        <w:t>6</w:t>
      </w:r>
      <w:r w:rsidRPr="007D74DA">
        <w:rPr>
          <w:b/>
          <w:bCs/>
        </w:rPr>
        <w:t xml:space="preserve"> Top 50 differentially expressed </w:t>
      </w:r>
      <w:proofErr w:type="spellStart"/>
      <w:r w:rsidRPr="007D74DA">
        <w:rPr>
          <w:b/>
          <w:bCs/>
        </w:rPr>
        <w:t>lncRNAs</w:t>
      </w:r>
      <w:proofErr w:type="spellEnd"/>
      <w:r w:rsidRPr="007D74DA">
        <w:rPr>
          <w:b/>
          <w:bCs/>
        </w:rPr>
        <w:t xml:space="preserve"> between CCI and Sham mice</w:t>
      </w:r>
    </w:p>
    <w:tbl>
      <w:tblPr>
        <w:tblStyle w:val="ae"/>
        <w:tblW w:w="0" w:type="auto"/>
        <w:tblInd w:w="12" w:type="dxa"/>
        <w:tblLayout w:type="fixed"/>
        <w:tblLook w:val="04A0" w:firstRow="1" w:lastRow="0" w:firstColumn="1" w:lastColumn="0" w:noHBand="0" w:noVBand="1"/>
      </w:tblPr>
      <w:tblGrid>
        <w:gridCol w:w="1689"/>
        <w:gridCol w:w="1560"/>
        <w:gridCol w:w="961"/>
        <w:gridCol w:w="31"/>
        <w:gridCol w:w="992"/>
        <w:gridCol w:w="142"/>
        <w:gridCol w:w="1353"/>
        <w:gridCol w:w="879"/>
        <w:gridCol w:w="687"/>
      </w:tblGrid>
      <w:tr w:rsidR="004B485D" w14:paraId="652E3504" w14:textId="77777777" w:rsidTr="007B0DD6">
        <w:trPr>
          <w:trHeight w:val="416"/>
        </w:trPr>
        <w:tc>
          <w:tcPr>
            <w:tcW w:w="16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BA36FA3" w14:textId="77777777" w:rsidR="004B485D" w:rsidRPr="00123AD9" w:rsidRDefault="004B485D" w:rsidP="007B0DD6">
            <w:pPr>
              <w:rPr>
                <w:b/>
                <w:bCs/>
                <w:sz w:val="20"/>
                <w:szCs w:val="22"/>
              </w:rPr>
            </w:pPr>
            <w:r>
              <w:rPr>
                <w:rFonts w:hint="eastAsia"/>
                <w:b/>
                <w:bCs/>
                <w:sz w:val="20"/>
                <w:szCs w:val="22"/>
              </w:rPr>
              <w:t>lncRNA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7FE9D80" w14:textId="77777777" w:rsidR="004B485D" w:rsidRPr="00123AD9" w:rsidRDefault="004B485D" w:rsidP="007B0DD6">
            <w:pPr>
              <w:rPr>
                <w:b/>
                <w:bCs/>
                <w:sz w:val="20"/>
                <w:szCs w:val="22"/>
              </w:rPr>
            </w:pPr>
            <w:r w:rsidRPr="00123AD9">
              <w:rPr>
                <w:rFonts w:hint="eastAsia"/>
                <w:b/>
                <w:bCs/>
                <w:sz w:val="20"/>
                <w:szCs w:val="22"/>
              </w:rPr>
              <w:t>Gene symbol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DED16CF" w14:textId="77777777" w:rsidR="004B485D" w:rsidRPr="00123AD9" w:rsidRDefault="004B485D" w:rsidP="007B0DD6">
            <w:pPr>
              <w:rPr>
                <w:b/>
                <w:bCs/>
                <w:sz w:val="20"/>
                <w:szCs w:val="22"/>
              </w:rPr>
            </w:pPr>
            <w:r w:rsidRPr="00123AD9">
              <w:rPr>
                <w:rFonts w:hint="eastAsia"/>
                <w:b/>
                <w:bCs/>
                <w:sz w:val="20"/>
                <w:szCs w:val="22"/>
              </w:rPr>
              <w:t>NC</w:t>
            </w:r>
          </w:p>
        </w:tc>
        <w:tc>
          <w:tcPr>
            <w:tcW w:w="10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B90DED6" w14:textId="77777777" w:rsidR="004B485D" w:rsidRPr="00123AD9" w:rsidRDefault="004B485D" w:rsidP="007B0DD6">
            <w:pPr>
              <w:rPr>
                <w:b/>
                <w:bCs/>
                <w:sz w:val="20"/>
                <w:szCs w:val="22"/>
              </w:rPr>
            </w:pPr>
            <w:r w:rsidRPr="00123AD9">
              <w:rPr>
                <w:rFonts w:hint="eastAsia"/>
                <w:b/>
                <w:bCs/>
                <w:sz w:val="20"/>
                <w:szCs w:val="22"/>
              </w:rPr>
              <w:t>CCI</w:t>
            </w:r>
          </w:p>
        </w:tc>
        <w:tc>
          <w:tcPr>
            <w:tcW w:w="149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FC19734" w14:textId="77777777" w:rsidR="004B485D" w:rsidRDefault="004B485D" w:rsidP="007B0DD6">
            <w:pPr>
              <w:jc w:val="center"/>
              <w:rPr>
                <w:b/>
                <w:bCs/>
                <w:sz w:val="20"/>
                <w:szCs w:val="22"/>
              </w:rPr>
            </w:pPr>
            <w:r w:rsidRPr="00123AD9">
              <w:rPr>
                <w:rFonts w:hint="eastAsia"/>
                <w:b/>
                <w:bCs/>
                <w:sz w:val="20"/>
                <w:szCs w:val="22"/>
              </w:rPr>
              <w:t>Log2</w:t>
            </w:r>
          </w:p>
          <w:p w14:paraId="30D2691A" w14:textId="77777777" w:rsidR="004B485D" w:rsidRPr="00123AD9" w:rsidRDefault="004B485D" w:rsidP="007B0DD6">
            <w:pPr>
              <w:jc w:val="center"/>
              <w:rPr>
                <w:b/>
                <w:bCs/>
                <w:sz w:val="20"/>
                <w:szCs w:val="22"/>
              </w:rPr>
            </w:pPr>
            <w:proofErr w:type="spellStart"/>
            <w:r w:rsidRPr="00123AD9">
              <w:rPr>
                <w:rFonts w:hint="eastAsia"/>
                <w:b/>
                <w:bCs/>
                <w:sz w:val="20"/>
                <w:szCs w:val="22"/>
              </w:rPr>
              <w:t>FoldChange</w:t>
            </w:r>
            <w:proofErr w:type="spellEnd"/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316E1AA" w14:textId="77777777" w:rsidR="004B485D" w:rsidRPr="00123AD9" w:rsidRDefault="004B485D" w:rsidP="007B0DD6">
            <w:pPr>
              <w:rPr>
                <w:b/>
                <w:bCs/>
                <w:sz w:val="20"/>
                <w:szCs w:val="22"/>
              </w:rPr>
            </w:pPr>
            <w:r w:rsidRPr="00123AD9">
              <w:rPr>
                <w:rFonts w:hint="eastAsia"/>
                <w:b/>
                <w:bCs/>
                <w:sz w:val="20"/>
                <w:szCs w:val="22"/>
              </w:rPr>
              <w:t>P value</w:t>
            </w:r>
          </w:p>
        </w:tc>
        <w:tc>
          <w:tcPr>
            <w:tcW w:w="6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FDBFAB7" w14:textId="77777777" w:rsidR="004B485D" w:rsidRPr="00123AD9" w:rsidRDefault="004B485D" w:rsidP="007B0DD6">
            <w:pPr>
              <w:jc w:val="center"/>
              <w:rPr>
                <w:b/>
                <w:bCs/>
                <w:sz w:val="20"/>
                <w:szCs w:val="22"/>
              </w:rPr>
            </w:pPr>
          </w:p>
        </w:tc>
      </w:tr>
      <w:tr w:rsidR="004B485D" w14:paraId="4A0B0C90" w14:textId="77777777" w:rsidTr="007B0DD6">
        <w:tc>
          <w:tcPr>
            <w:tcW w:w="168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8B4C1EE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XR_868247.2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9809B6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Gm31831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5D5C2D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4A15DF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104.57025</w:t>
            </w:r>
          </w:p>
        </w:tc>
        <w:tc>
          <w:tcPr>
            <w:tcW w:w="135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D9ECA17" w14:textId="77777777" w:rsidR="004B485D" w:rsidRPr="00351B14" w:rsidRDefault="004B485D" w:rsidP="007B0DD6">
            <w:pPr>
              <w:jc w:val="left"/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9.26944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FBB836A" w14:textId="77777777" w:rsidR="004B485D" w:rsidRPr="00123AD9" w:rsidRDefault="004B485D" w:rsidP="007B0DD6">
            <w:pPr>
              <w:jc w:val="left"/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0.00006</w:t>
            </w:r>
          </w:p>
        </w:tc>
        <w:tc>
          <w:tcPr>
            <w:tcW w:w="68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7AD2FAE" w14:textId="77777777" w:rsidR="004B485D" w:rsidRPr="00351B14" w:rsidRDefault="004B485D" w:rsidP="007B0DD6">
            <w:pPr>
              <w:jc w:val="left"/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431FACD6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DCEC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XR_868248.2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343D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Gm31831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DB5B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112F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81.11576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0326B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8.90292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AF350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0.00022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4FFA1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62FD6667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6766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XR_868249.2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9B73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Gm31831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5C83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EB1A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78.96609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26568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8.86422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9056C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0.00212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1D460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5357CDB6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E5D1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XR_868250.2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6869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Gm31831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50D2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6EFB4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77.07566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6B85D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8.82936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B97E2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0.00250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E999C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2B7C92DE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BA95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NR_045061.1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D445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4921525O09Rik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41C4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E3CC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18.73224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EFF9B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6.78720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09834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0.00422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BD3E3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5BA0E3E2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B1B9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XR_001782544.2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EAB5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C030004G16Rik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F7AD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0.69061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7CB2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68.78115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9F448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6.64873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D48D3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0.00567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F71E4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17401C63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34DD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XR_001781472.1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CEFF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Gm33906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DC00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0.70600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D81D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47.39095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B347B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6.10740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913A6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0.00776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38D4A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28525F6A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DC6E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XR_866086.1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4439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Gm30761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1D01F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A0E0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9.30821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9EBEF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5.78065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CCFD2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0.01135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D7445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043EE440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33FC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XR_003952928.1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34A3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Gm32342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37A1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FE18E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9.21625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CE192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5.76037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687D7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0.01414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608DE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2DC6176E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7162E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XR_869783.1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AE5F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Gm39047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5D76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46E1E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9.01327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1527B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5.73535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633DE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0.01727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096CD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3BA7CD9B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DB27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XR_003955379.1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3B74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Gm33286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BD06C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7BC1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8.84993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6A32D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5.70493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EEEBA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0.02160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95FAB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464F1AE8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78CC6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XR_389447.2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05D1F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Gm31048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15C4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D1C54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8.25931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49FE1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5.60759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63AA8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0.02185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4F030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17CE2B6B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81C5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NR_131206.1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3D1D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Gm45924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68464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1D54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8.18250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F1227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5.59714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83F75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0.02454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72472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3C76ABD0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460F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XR_877838.2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8CD4E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Gm32342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9008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70B8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8.14594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2CA07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5.58233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D7C63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0.02984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98F99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76CA17C4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A0C2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XR_389446.2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FFEFE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Gm31048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6282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FE7E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7.99246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0E43D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5.56023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09EAD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0.03004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41443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62AF03C8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EBAB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XR_374209.2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D790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Gm30761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837F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7CA56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7.96463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A0348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5.55632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CCA48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0.03030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8FFEE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00726389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103F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XR_003952620.1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1482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C030004G16Rik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A204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1.85292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5971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85.73750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22FE4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5.54907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402D6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0.03218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DB0BF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637BA606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1319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XR_877355.2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78DB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C030004G16Rik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4D5C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2.10876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A693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95.45982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36414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5.53328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35231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0.03314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51677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3FFF6BC0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D295F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NR_040519.1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8D84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Sox5os3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E39E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FC3B6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7.71231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3D576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5.50943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1007B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0.03323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C6F1D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388BA6F1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571C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XR_877357.2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AAEA4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C030004G16Rik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AB12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2.10876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A19E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92.02756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F8CE1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5.48062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C59CB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0.03591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DBA94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63EBEEEB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049F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XR_384349.4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2371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Gm30085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917B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0.44916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FD2E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18.27724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B82D9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5.31758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793E1" w14:textId="77777777" w:rsidR="004B485D" w:rsidRPr="00123AD9" w:rsidRDefault="004B485D" w:rsidP="007B0DD6">
            <w:pPr>
              <w:rPr>
                <w:sz w:val="18"/>
                <w:szCs w:val="18"/>
              </w:rPr>
            </w:pPr>
            <w:r w:rsidRPr="00123AD9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0.03836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0D86E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730C2FE5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989F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XR_389630.3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F4F8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Gm32795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9E24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B870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6.37209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7F653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5.23468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1C5BD" w14:textId="77777777" w:rsidR="004B485D" w:rsidRPr="00A5507D" w:rsidRDefault="004B485D" w:rsidP="007B0DD6">
            <w:pPr>
              <w:rPr>
                <w:sz w:val="18"/>
                <w:szCs w:val="18"/>
              </w:rPr>
            </w:pPr>
            <w:r w:rsidRPr="00A5507D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0.03876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BB99B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177FF37B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6540F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XR_390463.1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3A4A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Gm33286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FA4E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5374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6.17592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5D1EA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5.18544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2F046" w14:textId="77777777" w:rsidR="004B485D" w:rsidRPr="00A5507D" w:rsidRDefault="004B485D" w:rsidP="007B0DD6">
            <w:pPr>
              <w:rPr>
                <w:sz w:val="18"/>
                <w:szCs w:val="18"/>
              </w:rPr>
            </w:pPr>
            <w:r w:rsidRPr="00A5507D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0.04003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8876B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2847F265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C86D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XR_873112.2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D685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Gm35330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92FC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A61B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6.08373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2CE4C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5.16920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0EAE9" w14:textId="77777777" w:rsidR="004B485D" w:rsidRPr="00A5507D" w:rsidRDefault="004B485D" w:rsidP="007B0DD6">
            <w:pPr>
              <w:rPr>
                <w:sz w:val="18"/>
                <w:szCs w:val="18"/>
              </w:rPr>
            </w:pPr>
            <w:r w:rsidRPr="00A5507D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0.04011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0DA6A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04527E64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AD70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NR_040524.1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7BBD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proofErr w:type="spellStart"/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Dbhos</w:t>
            </w:r>
            <w:proofErr w:type="spell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E565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0.76555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4022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23.39431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3803D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5.06940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B777B" w14:textId="77777777" w:rsidR="004B485D" w:rsidRPr="00A5507D" w:rsidRDefault="004B485D" w:rsidP="007B0DD6">
            <w:pPr>
              <w:rPr>
                <w:sz w:val="18"/>
                <w:szCs w:val="18"/>
              </w:rPr>
            </w:pPr>
            <w:r w:rsidRPr="00A5507D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0.04184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382ED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44E0B961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76FF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XR_390464.1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EFB9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Gm33286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6DE26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508D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5.64954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FBF18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5.05638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2EA03" w14:textId="77777777" w:rsidR="004B485D" w:rsidRPr="00A5507D" w:rsidRDefault="004B485D" w:rsidP="007B0DD6">
            <w:pPr>
              <w:rPr>
                <w:sz w:val="18"/>
                <w:szCs w:val="18"/>
              </w:rPr>
            </w:pPr>
            <w:r w:rsidRPr="00A5507D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0.04205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85D51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7A50C9DC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4869E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XR_003948768.1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D471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Gm33224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C582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2.70926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DB49E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77.61452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6E7F2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4.82429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CDA87" w14:textId="77777777" w:rsidR="004B485D" w:rsidRPr="00A5507D" w:rsidRDefault="004B485D" w:rsidP="007B0DD6">
            <w:pPr>
              <w:rPr>
                <w:sz w:val="18"/>
                <w:szCs w:val="18"/>
              </w:rPr>
            </w:pPr>
            <w:r w:rsidRPr="00A5507D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0.04217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81594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43FC13A6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CFEA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XR_003949851.1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103C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proofErr w:type="spellStart"/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Egfros</w:t>
            </w:r>
            <w:proofErr w:type="spell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B10AF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BDB2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4.79618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3F968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4.82342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3DD21" w14:textId="77777777" w:rsidR="004B485D" w:rsidRPr="00A5507D" w:rsidRDefault="004B485D" w:rsidP="007B0DD6">
            <w:pPr>
              <w:rPr>
                <w:sz w:val="18"/>
                <w:szCs w:val="18"/>
              </w:rPr>
            </w:pPr>
            <w:r w:rsidRPr="00A5507D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0.04327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7065D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101E4F41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A968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XR_003954440.1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CAC7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Gm42189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1A77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0.19123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1CC8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7.63032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04A83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4.77569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7339E" w14:textId="77777777" w:rsidR="004B485D" w:rsidRPr="00A5507D" w:rsidRDefault="004B485D" w:rsidP="007B0DD6">
            <w:pPr>
              <w:rPr>
                <w:sz w:val="18"/>
                <w:szCs w:val="18"/>
              </w:rPr>
            </w:pPr>
            <w:r w:rsidRPr="00A5507D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0.04588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41ECC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6C12486E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32D9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XR_373679.4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9679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Gm33224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8661F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2.70926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291A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73.85808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B483B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4.75286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EC39E" w14:textId="77777777" w:rsidR="004B485D" w:rsidRPr="00A5507D" w:rsidRDefault="004B485D" w:rsidP="007B0DD6">
            <w:pPr>
              <w:rPr>
                <w:sz w:val="18"/>
                <w:szCs w:val="18"/>
              </w:rPr>
            </w:pPr>
            <w:r w:rsidRPr="00A5507D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0.04658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3697A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1F17FFCD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19F5F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XR_003948770.1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BB94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Gm33224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FDAB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2.70926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69D5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70.94561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EB392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4.69468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BE53E" w14:textId="77777777" w:rsidR="004B485D" w:rsidRPr="00A5507D" w:rsidRDefault="004B485D" w:rsidP="007B0DD6">
            <w:pPr>
              <w:rPr>
                <w:sz w:val="18"/>
                <w:szCs w:val="18"/>
              </w:rPr>
            </w:pPr>
            <w:r w:rsidRPr="00A5507D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0.04786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66971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3BCE4A7F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D169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XR_001780331.1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884C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Gm32730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9E18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0.19123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D530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6.58168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717B8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4.56241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5E86D" w14:textId="77777777" w:rsidR="004B485D" w:rsidRPr="00A5507D" w:rsidRDefault="004B485D" w:rsidP="007B0DD6">
            <w:pPr>
              <w:rPr>
                <w:sz w:val="18"/>
                <w:szCs w:val="18"/>
              </w:rPr>
            </w:pPr>
            <w:r w:rsidRPr="00A5507D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0.04954 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27DBB" w14:textId="77777777" w:rsidR="004B485D" w:rsidRPr="00351B14" w:rsidRDefault="004B485D" w:rsidP="007B0DD6">
            <w:pPr>
              <w:rPr>
                <w:sz w:val="18"/>
                <w:szCs w:val="18"/>
              </w:rPr>
            </w:pPr>
            <w:r w:rsidRPr="00351B14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0F5C3E4D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CC2A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XR_880207.2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361D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Gm32730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C8C2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0.19123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8BBD6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6.58168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ABF28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4.56241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44722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9C8E1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5D913F22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ECC4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XR_865708.2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0153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Gm33224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9B84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4.38138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EDCD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98.47151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B49FF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4.50056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29B52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D70E9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44D6D68F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FE6C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XR_865709.2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60C1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Gm33224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A51A6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4.38138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B4D36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97.13817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DC67E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4.48085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49A42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E7838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60E905AA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2087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XR_001782542.2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C6366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C030004G16Rik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E1E8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2.49946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67B5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55.99891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5641C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4.47822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E5AEA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2AD8F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71B40EE5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B25DE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XR_865710.2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8B10F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Gm33224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D462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4.38138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8CE0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96.61531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522E1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4.47308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81C5C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4AA40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0B4B5D91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C697E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XR_373447.4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7DBD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Gm35120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8C0FC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0.22815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0582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6.09541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239B0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4.44968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C0242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F786B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6CCA28E5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13C1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XR_001782541.2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B5C4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C030004G16Rik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0F24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4.58669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B74D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96.63212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D6CC3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4.40069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251D3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9F574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13B43469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FDD84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XR_373676.2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1E24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Gm33224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18E2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4.19015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79DB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86.44992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AB272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4.38828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CC35C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F9BAE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0FD26023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B5D9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XR_001782540.2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21B3B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C030004G16Rik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B9B2C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3.91761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CD79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80.65315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80902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4.37342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E784D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A155D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0A29275B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EDFE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lastRenderedPageBreak/>
              <w:t>XR_001783797.2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07BCE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Gm31813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A745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2.52408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DF3A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51.02755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9943B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4.34094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85C3F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7BB4B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42CE637F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7925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XR_373678.3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5197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Gm33224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F0DF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3.92507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6F8B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78.50341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FA134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4.33384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807E0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3213A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4C6B2442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BC62C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XR_001781664.2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E40F4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Gm41307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EA89C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0.47784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73C9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9.26097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C577A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4.32968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4CF71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70016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57C76DB3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AD0C4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XR_875181.2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7D26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Gm41307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FCC8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0.47784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539D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9.26097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8EA2A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4.32968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C06CD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DD37F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3EEE1B3E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85F9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XR_003949746.1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71AF6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Gm38922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22EA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0.19123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57E7C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5.59757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23A81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4.32480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B5070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9AFE7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512A60F4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7E9C5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XR_880075.1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01904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Gm38922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C57E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0.19123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48A76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5.59757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0B964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4.32480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51A13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6488E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4370A670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643A9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XR_001780332.1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E8E1F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Gm32730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F3266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0.38246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D458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8.93117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20B89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4.31893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17463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AF047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42E47AB7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DFDF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XR_003952619.1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3C59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C030004G16Rik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F1C4D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5.07992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D7A8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97.60950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294F7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4.27490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98E3C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29114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3E247223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49F2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XR_001782543.2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9E7B2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C030004G16Rik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A5350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3.41823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AC7A8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65.98678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A3639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4.26744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EF967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2D650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759DCF82" w14:textId="77777777" w:rsidTr="007B0DD6"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B6F9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XR_880207.2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513FA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Gm32730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C3E0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0.19123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47513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6.58168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C2E45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4.56241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7FB23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A410A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  <w:tr w:rsidR="004B485D" w14:paraId="08B9F79A" w14:textId="77777777" w:rsidTr="007B0DD6"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22E94E1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XR_865708.2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0124FBC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Gm33224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989AA87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4.38138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15FBE9C" w14:textId="77777777" w:rsidR="004B485D" w:rsidRPr="00351B14" w:rsidRDefault="004B485D" w:rsidP="007B0DD6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98.47151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12017AC" w14:textId="77777777" w:rsidR="004B485D" w:rsidRPr="00351B14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F63E6A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4.50056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73919BE" w14:textId="77777777" w:rsidR="004B485D" w:rsidRPr="00A5507D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49D7C64" w14:textId="77777777" w:rsidR="004B485D" w:rsidRPr="006C70B3" w:rsidRDefault="004B485D" w:rsidP="007B0DD6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 w:rsidRPr="006C70B3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up</w:t>
            </w:r>
          </w:p>
        </w:tc>
      </w:tr>
    </w:tbl>
    <w:p w14:paraId="6CFAB8AC" w14:textId="77777777" w:rsidR="004B485D" w:rsidRDefault="004B485D"/>
    <w:sectPr w:rsidR="004B48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85D"/>
    <w:rsid w:val="00325787"/>
    <w:rsid w:val="004A615B"/>
    <w:rsid w:val="004B485D"/>
    <w:rsid w:val="00545B66"/>
    <w:rsid w:val="005C7C6A"/>
    <w:rsid w:val="00693277"/>
    <w:rsid w:val="007D74DA"/>
    <w:rsid w:val="009327F2"/>
    <w:rsid w:val="00951F2E"/>
    <w:rsid w:val="00CE0062"/>
    <w:rsid w:val="00F5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7E7FE3"/>
  <w15:chartTrackingRefBased/>
  <w15:docId w15:val="{AAC8F2E3-BA8A-2844-8AB2-D34326165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B485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48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485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485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485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485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485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485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485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B485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B48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B48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B485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B485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B485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B485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B485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B485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B485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B48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B485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B485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B48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B485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B485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B485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B48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B485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B485D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4B48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</TotalTime>
  <Pages>2</Pages>
  <Words>458</Words>
  <Characters>2615</Characters>
  <Application>Microsoft Office Word</Application>
  <DocSecurity>0</DocSecurity>
  <Lines>21</Lines>
  <Paragraphs>6</Paragraphs>
  <ScaleCrop>false</ScaleCrop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zhiyao wang</dc:creator>
  <cp:keywords/>
  <dc:description/>
  <cp:lastModifiedBy>zhiyao wang</cp:lastModifiedBy>
  <cp:revision>2</cp:revision>
  <dcterms:created xsi:type="dcterms:W3CDTF">2024-05-12T13:16:00Z</dcterms:created>
  <dcterms:modified xsi:type="dcterms:W3CDTF">2024-08-18T15:32:00Z</dcterms:modified>
</cp:coreProperties>
</file>