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11EC8DA1" w14:textId="5FFC9626" w:rsidR="00994A3D" w:rsidRPr="001549D3" w:rsidRDefault="00762F0B" w:rsidP="00994A3D">
      <w:pPr>
        <w:keepNext/>
        <w:jc w:val="center"/>
        <w:rPr>
          <w:rFonts w:cs="Times New Roman"/>
          <w:szCs w:val="24"/>
        </w:rPr>
      </w:pPr>
      <w:r w:rsidRPr="00E93524">
        <w:rPr>
          <w:rFonts w:cs="Times New Roman"/>
          <w:noProof/>
          <w:sz w:val="16"/>
          <w:szCs w:val="16"/>
        </w:rPr>
        <w:lastRenderedPageBreak/>
        <w:drawing>
          <wp:inline distT="0" distB="0" distL="0" distR="0" wp14:anchorId="78192045" wp14:editId="4FC7425C">
            <wp:extent cx="4542929" cy="5753100"/>
            <wp:effectExtent l="0" t="0" r="0" b="0"/>
            <wp:docPr id="6929496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94965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5953" cy="579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20E77" w14:textId="2A90C5FF" w:rsidR="00994A3D" w:rsidRDefault="00994A3D" w:rsidP="002B4A5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803D24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762F0B" w:rsidRPr="00762F0B">
        <w:rPr>
          <w:rFonts w:cs="Times New Roman"/>
          <w:szCs w:val="24"/>
        </w:rPr>
        <w:t>Standard Curve used in this study. NIM: National Center for Reference Materials of China; Log10N: The logarithmic value of influenza virus concentration (copy/mL) in wastewater; Error bars: standard deviation.</w:t>
      </w:r>
    </w:p>
    <w:p w14:paraId="5530E4A5" w14:textId="77777777" w:rsidR="00762F0B" w:rsidRDefault="00762F0B" w:rsidP="002B4A57">
      <w:pPr>
        <w:keepNext/>
        <w:rPr>
          <w:rFonts w:cs="Times New Roman"/>
          <w:b/>
          <w:szCs w:val="24"/>
          <w:lang w:eastAsia="zh-CN"/>
        </w:rPr>
      </w:pPr>
    </w:p>
    <w:p w14:paraId="2AEF860C" w14:textId="77777777" w:rsidR="00762F0B" w:rsidRDefault="00762F0B" w:rsidP="002B4A57">
      <w:pPr>
        <w:keepNext/>
        <w:rPr>
          <w:rFonts w:cs="Times New Roman"/>
          <w:b/>
          <w:szCs w:val="24"/>
          <w:lang w:eastAsia="zh-CN"/>
        </w:rPr>
      </w:pPr>
    </w:p>
    <w:p w14:paraId="676D4AA1" w14:textId="77777777" w:rsidR="00762F0B" w:rsidRDefault="00762F0B" w:rsidP="002B4A57">
      <w:pPr>
        <w:keepNext/>
        <w:rPr>
          <w:rFonts w:cs="Times New Roman"/>
          <w:b/>
          <w:szCs w:val="24"/>
          <w:lang w:eastAsia="zh-CN"/>
        </w:rPr>
      </w:pPr>
    </w:p>
    <w:p w14:paraId="17D809AB" w14:textId="77777777" w:rsidR="00073B51" w:rsidRDefault="00073B51" w:rsidP="002B4A57">
      <w:pPr>
        <w:keepNext/>
        <w:rPr>
          <w:rFonts w:cs="Times New Roman" w:hint="eastAsia"/>
          <w:b/>
          <w:szCs w:val="24"/>
          <w:lang w:eastAsia="zh-CN"/>
        </w:rPr>
      </w:pPr>
    </w:p>
    <w:p w14:paraId="0F828F47" w14:textId="77777777" w:rsidR="00762F0B" w:rsidRDefault="00762F0B" w:rsidP="002B4A57">
      <w:pPr>
        <w:keepNext/>
        <w:rPr>
          <w:rFonts w:cs="Times New Roman"/>
          <w:b/>
          <w:szCs w:val="24"/>
          <w:lang w:eastAsia="zh-CN"/>
        </w:rPr>
      </w:pPr>
    </w:p>
    <w:p w14:paraId="43D1BE7E" w14:textId="76E47CF5" w:rsidR="00762F0B" w:rsidRPr="00762F0B" w:rsidRDefault="00762F0B" w:rsidP="00762F0B">
      <w:pPr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lastRenderedPageBreak/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762F0B">
        <w:rPr>
          <w:rFonts w:cs="Times New Roman" w:hint="eastAsia"/>
          <w:szCs w:val="24"/>
        </w:rPr>
        <w:t xml:space="preserve"> R</w:t>
      </w:r>
      <w:r w:rsidRPr="00762F0B">
        <w:rPr>
          <w:rFonts w:cs="Times New Roman"/>
          <w:szCs w:val="24"/>
        </w:rPr>
        <w:t xml:space="preserve">eference </w:t>
      </w:r>
      <w:r w:rsidRPr="00762F0B">
        <w:rPr>
          <w:rFonts w:cs="Times New Roman" w:hint="eastAsia"/>
          <w:szCs w:val="24"/>
        </w:rPr>
        <w:t>M</w:t>
      </w:r>
      <w:r w:rsidRPr="00762F0B">
        <w:rPr>
          <w:rFonts w:cs="Times New Roman"/>
          <w:szCs w:val="24"/>
        </w:rPr>
        <w:t xml:space="preserve">aterial of </w:t>
      </w:r>
      <w:r w:rsidRPr="00762F0B">
        <w:rPr>
          <w:rFonts w:cs="Times New Roman" w:hint="eastAsia"/>
          <w:szCs w:val="24"/>
        </w:rPr>
        <w:t>I</w:t>
      </w:r>
      <w:r w:rsidRPr="00762F0B">
        <w:rPr>
          <w:rFonts w:cs="Times New Roman"/>
          <w:szCs w:val="24"/>
        </w:rPr>
        <w:t>nactivated Influenza</w:t>
      </w:r>
      <w:r w:rsidRPr="00762F0B">
        <w:rPr>
          <w:rFonts w:cs="Times New Roman" w:hint="eastAsia"/>
          <w:szCs w:val="24"/>
        </w:rPr>
        <w:t xml:space="preserve"> V</w:t>
      </w:r>
      <w:r w:rsidRPr="00762F0B">
        <w:rPr>
          <w:rFonts w:cs="Times New Roman"/>
          <w:szCs w:val="24"/>
        </w:rPr>
        <w:t>irus</w:t>
      </w:r>
      <w:r w:rsidRPr="00762F0B">
        <w:rPr>
          <w:rFonts w:cs="Times New Roman" w:hint="eastAsia"/>
          <w:szCs w:val="24"/>
        </w:rPr>
        <w:t>es used in this study.</w:t>
      </w:r>
    </w:p>
    <w:tbl>
      <w:tblPr>
        <w:tblStyle w:val="aff5"/>
        <w:tblW w:w="97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6"/>
      </w:tblGrid>
      <w:tr w:rsidR="00762F0B" w:rsidRPr="00FB0938" w14:paraId="53962495" w14:textId="77777777" w:rsidTr="00762F0B">
        <w:trPr>
          <w:trHeight w:val="427"/>
        </w:trPr>
        <w:tc>
          <w:tcPr>
            <w:tcW w:w="244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85B147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S</w:t>
            </w:r>
            <w:r w:rsidRPr="00FB0938">
              <w:rPr>
                <w:rFonts w:cs="Times New Roman"/>
                <w:sz w:val="16"/>
                <w:szCs w:val="16"/>
              </w:rPr>
              <w:t>erial number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EED1E7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D</w:t>
            </w:r>
            <w:r w:rsidRPr="00FB0938">
              <w:rPr>
                <w:rFonts w:cs="Times New Roman"/>
                <w:sz w:val="16"/>
                <w:szCs w:val="16"/>
              </w:rPr>
              <w:t>esignation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74DFA" w14:textId="77777777" w:rsidR="00762F0B" w:rsidRPr="00FB0938" w:rsidRDefault="00762F0B" w:rsidP="003B1FA0">
            <w:pPr>
              <w:adjustRightInd w:val="0"/>
              <w:snapToGrid w:val="0"/>
              <w:ind w:rightChars="255" w:right="612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/>
                <w:sz w:val="16"/>
                <w:szCs w:val="16"/>
              </w:rPr>
              <w:t>Standard value</w:t>
            </w:r>
            <w:r w:rsidRPr="00FB0938">
              <w:rPr>
                <w:rFonts w:cs="Times New Roman" w:hint="eastAsia"/>
                <w:sz w:val="16"/>
                <w:szCs w:val="16"/>
              </w:rPr>
              <w:t xml:space="preserve"> (copies/</w:t>
            </w:r>
            <w:proofErr w:type="spellStart"/>
            <w:r w:rsidRPr="00FB0938">
              <w:rPr>
                <w:rFonts w:cs="Times New Roman" w:hint="eastAsia"/>
                <w:sz w:val="16"/>
                <w:szCs w:val="16"/>
              </w:rPr>
              <w:t>ul</w:t>
            </w:r>
            <w:proofErr w:type="spellEnd"/>
            <w:r w:rsidRPr="00FB0938">
              <w:rPr>
                <w:rFonts w:cs="Times New Roman" w:hint="eastAsia"/>
                <w:sz w:val="16"/>
                <w:szCs w:val="16"/>
              </w:rPr>
              <w:t>)</w:t>
            </w:r>
          </w:p>
        </w:tc>
        <w:tc>
          <w:tcPr>
            <w:tcW w:w="2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75F76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/>
                <w:sz w:val="16"/>
                <w:szCs w:val="16"/>
              </w:rPr>
              <w:t>Extended uncertainty</w:t>
            </w:r>
            <w:r w:rsidRPr="00FB0938">
              <w:rPr>
                <w:rFonts w:cs="Times New Roman" w:hint="eastAsia"/>
                <w:sz w:val="16"/>
                <w:szCs w:val="16"/>
              </w:rPr>
              <w:t xml:space="preserve"> (</w:t>
            </w:r>
            <w:r w:rsidRPr="00FB0938">
              <w:rPr>
                <w:rFonts w:cs="Times New Roman" w:hint="eastAsia"/>
                <w:i/>
                <w:iCs/>
                <w:sz w:val="16"/>
                <w:szCs w:val="16"/>
              </w:rPr>
              <w:t>k</w:t>
            </w:r>
            <w:r w:rsidRPr="00FB0938">
              <w:rPr>
                <w:rFonts w:cs="Times New Roman" w:hint="eastAsia"/>
                <w:sz w:val="16"/>
                <w:szCs w:val="16"/>
              </w:rPr>
              <w:t>=2) (copies/</w:t>
            </w:r>
            <w:proofErr w:type="spellStart"/>
            <w:r w:rsidRPr="00FB0938">
              <w:rPr>
                <w:rFonts w:cs="Times New Roman" w:hint="eastAsia"/>
                <w:sz w:val="16"/>
                <w:szCs w:val="16"/>
              </w:rPr>
              <w:t>ul</w:t>
            </w:r>
            <w:proofErr w:type="spellEnd"/>
            <w:r w:rsidRPr="00FB0938">
              <w:rPr>
                <w:rFonts w:cs="Times New Roman" w:hint="eastAsia"/>
                <w:sz w:val="16"/>
                <w:szCs w:val="16"/>
              </w:rPr>
              <w:t>)</w:t>
            </w:r>
          </w:p>
        </w:tc>
      </w:tr>
      <w:tr w:rsidR="00762F0B" w:rsidRPr="00FB0938" w14:paraId="3E827C83" w14:textId="77777777" w:rsidTr="00762F0B">
        <w:trPr>
          <w:trHeight w:val="529"/>
        </w:trPr>
        <w:tc>
          <w:tcPr>
            <w:tcW w:w="2445" w:type="dxa"/>
            <w:tcBorders>
              <w:top w:val="single" w:sz="4" w:space="0" w:color="auto"/>
              <w:right w:val="nil"/>
            </w:tcBorders>
            <w:vAlign w:val="center"/>
          </w:tcPr>
          <w:p w14:paraId="4206457D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NIM-RM4054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A4B2B1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/>
                <w:sz w:val="16"/>
                <w:szCs w:val="16"/>
              </w:rPr>
              <w:t xml:space="preserve">Reference Material of Inactivated Influenza </w:t>
            </w:r>
            <w:r w:rsidRPr="00FB0938">
              <w:rPr>
                <w:rFonts w:cs="Times New Roman" w:hint="eastAsia"/>
                <w:sz w:val="16"/>
                <w:szCs w:val="16"/>
              </w:rPr>
              <w:t>A (H1N</w:t>
            </w:r>
            <w:r w:rsidRPr="00FB0938">
              <w:rPr>
                <w:rFonts w:cs="Times New Roman"/>
                <w:sz w:val="16"/>
                <w:szCs w:val="16"/>
              </w:rPr>
              <w:t>1) Viruses</w:t>
            </w:r>
          </w:p>
        </w:tc>
        <w:tc>
          <w:tcPr>
            <w:tcW w:w="2445" w:type="dxa"/>
            <w:tcBorders>
              <w:top w:val="single" w:sz="4" w:space="0" w:color="auto"/>
            </w:tcBorders>
            <w:vAlign w:val="center"/>
          </w:tcPr>
          <w:p w14:paraId="1A67E175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1.71 x 10</w:t>
            </w:r>
            <w:r w:rsidRPr="00FB0938">
              <w:rPr>
                <w:rFonts w:cs="Times New Roman" w:hint="eastAsia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1E40FEFA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0.29 x 10</w:t>
            </w:r>
            <w:r w:rsidRPr="00FB0938">
              <w:rPr>
                <w:rFonts w:cs="Times New Roman" w:hint="eastAsia"/>
                <w:sz w:val="16"/>
                <w:szCs w:val="16"/>
                <w:vertAlign w:val="superscript"/>
              </w:rPr>
              <w:t>3</w:t>
            </w:r>
          </w:p>
        </w:tc>
      </w:tr>
      <w:tr w:rsidR="00762F0B" w:rsidRPr="00FB0938" w14:paraId="3F5A551D" w14:textId="77777777" w:rsidTr="00762F0B">
        <w:trPr>
          <w:trHeight w:val="529"/>
        </w:trPr>
        <w:tc>
          <w:tcPr>
            <w:tcW w:w="2445" w:type="dxa"/>
            <w:tcBorders>
              <w:right w:val="nil"/>
            </w:tcBorders>
            <w:vAlign w:val="center"/>
          </w:tcPr>
          <w:p w14:paraId="2EEF7034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NIM-RM4055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2B040BA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/>
                <w:sz w:val="16"/>
                <w:szCs w:val="16"/>
              </w:rPr>
              <w:t xml:space="preserve">Reference Material of Inactivated Influenza </w:t>
            </w:r>
            <w:r w:rsidRPr="00FB0938">
              <w:rPr>
                <w:rFonts w:cs="Times New Roman" w:hint="eastAsia"/>
                <w:sz w:val="16"/>
                <w:szCs w:val="16"/>
              </w:rPr>
              <w:t>A (H3N</w:t>
            </w:r>
            <w:r w:rsidRPr="00FB0938">
              <w:rPr>
                <w:rFonts w:cs="Times New Roman"/>
                <w:sz w:val="16"/>
                <w:szCs w:val="16"/>
              </w:rPr>
              <w:t>2) Viruses</w:t>
            </w:r>
          </w:p>
        </w:tc>
        <w:tc>
          <w:tcPr>
            <w:tcW w:w="2445" w:type="dxa"/>
            <w:vAlign w:val="center"/>
          </w:tcPr>
          <w:p w14:paraId="2EAFDE23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1.93 x 10</w:t>
            </w:r>
            <w:r w:rsidRPr="00FB0938">
              <w:rPr>
                <w:rFonts w:cs="Times New Roman" w:hint="eastAsia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446" w:type="dxa"/>
            <w:vAlign w:val="center"/>
          </w:tcPr>
          <w:p w14:paraId="2BE9B1E4" w14:textId="77777777" w:rsidR="00762F0B" w:rsidRPr="00FB0938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FB0938">
              <w:rPr>
                <w:rFonts w:cs="Times New Roman" w:hint="eastAsia"/>
                <w:sz w:val="16"/>
                <w:szCs w:val="16"/>
              </w:rPr>
              <w:t>0.33 x 10</w:t>
            </w:r>
            <w:r w:rsidRPr="00FB0938">
              <w:rPr>
                <w:rFonts w:cs="Times New Roman" w:hint="eastAsia"/>
                <w:sz w:val="16"/>
                <w:szCs w:val="16"/>
                <w:vertAlign w:val="superscript"/>
              </w:rPr>
              <w:t>3</w:t>
            </w:r>
          </w:p>
        </w:tc>
      </w:tr>
    </w:tbl>
    <w:p w14:paraId="078018D9" w14:textId="77777777" w:rsidR="00762F0B" w:rsidRPr="00FB0938" w:rsidRDefault="00762F0B" w:rsidP="00762F0B">
      <w:pPr>
        <w:rPr>
          <w:rFonts w:cs="Times New Roman"/>
          <w:sz w:val="16"/>
          <w:szCs w:val="16"/>
        </w:rPr>
      </w:pPr>
    </w:p>
    <w:p w14:paraId="5845F21B" w14:textId="4BEB769E" w:rsidR="00762F0B" w:rsidRPr="00FB0938" w:rsidRDefault="00762F0B" w:rsidP="00762F0B">
      <w:pPr>
        <w:rPr>
          <w:rFonts w:cs="Times New Roman"/>
          <w:sz w:val="16"/>
          <w:szCs w:val="16"/>
        </w:rPr>
      </w:pPr>
      <w:r w:rsidRPr="0001436A">
        <w:rPr>
          <w:rFonts w:cs="Times New Roman"/>
          <w:b/>
          <w:szCs w:val="24"/>
        </w:rPr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 w:hint="eastAsia"/>
          <w:b/>
          <w:szCs w:val="24"/>
          <w:lang w:eastAsia="zh-CN"/>
        </w:rPr>
        <w:t>2</w:t>
      </w:r>
      <w:r w:rsidRPr="00FB0938">
        <w:rPr>
          <w:rFonts w:cs="Times New Roman" w:hint="eastAsia"/>
          <w:sz w:val="16"/>
          <w:szCs w:val="16"/>
        </w:rPr>
        <w:t xml:space="preserve"> </w:t>
      </w:r>
      <w:r w:rsidRPr="00762F0B">
        <w:rPr>
          <w:rFonts w:cs="Times New Roman" w:hint="eastAsia"/>
          <w:szCs w:val="24"/>
        </w:rPr>
        <w:t>GISAID Number of Taiyuan strains</w:t>
      </w:r>
    </w:p>
    <w:tbl>
      <w:tblPr>
        <w:tblStyle w:val="aff5"/>
        <w:tblW w:w="97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6"/>
      </w:tblGrid>
      <w:tr w:rsidR="00762F0B" w:rsidRPr="00FB0938" w14:paraId="20DDB7E6" w14:textId="77777777" w:rsidTr="00762F0B">
        <w:trPr>
          <w:trHeight w:hRule="exact" w:val="284"/>
        </w:trPr>
        <w:tc>
          <w:tcPr>
            <w:tcW w:w="244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65D54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Isolate ID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B37B4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Isolate name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D2A0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Type</w:t>
            </w:r>
          </w:p>
        </w:tc>
        <w:tc>
          <w:tcPr>
            <w:tcW w:w="2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1790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Host</w:t>
            </w:r>
          </w:p>
        </w:tc>
      </w:tr>
      <w:tr w:rsidR="00762F0B" w:rsidRPr="00FB0938" w14:paraId="49263063" w14:textId="77777777" w:rsidTr="00762F0B">
        <w:trPr>
          <w:trHeight w:hRule="exact" w:val="284"/>
        </w:trPr>
        <w:tc>
          <w:tcPr>
            <w:tcW w:w="2445" w:type="dxa"/>
            <w:tcBorders>
              <w:top w:val="single" w:sz="4" w:space="0" w:color="auto"/>
              <w:right w:val="nil"/>
            </w:tcBorders>
            <w:vAlign w:val="center"/>
          </w:tcPr>
          <w:p w14:paraId="74E4B3A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EPI_ISL_19143480 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CD7B0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A/Shanxi-Taiyuan/003/2023</w:t>
            </w:r>
          </w:p>
        </w:tc>
        <w:tc>
          <w:tcPr>
            <w:tcW w:w="2445" w:type="dxa"/>
            <w:tcBorders>
              <w:top w:val="single" w:sz="4" w:space="0" w:color="auto"/>
            </w:tcBorders>
            <w:vAlign w:val="center"/>
          </w:tcPr>
          <w:p w14:paraId="59F6194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tcBorders>
              <w:top w:val="single" w:sz="4" w:space="0" w:color="auto"/>
            </w:tcBorders>
            <w:vAlign w:val="center"/>
          </w:tcPr>
          <w:p w14:paraId="5133BEA9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2F944D8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591B1B6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EPI_ISL_19146583 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7FF65B2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A/Shanxi-Taiyuan/010/2023</w:t>
            </w:r>
          </w:p>
        </w:tc>
        <w:tc>
          <w:tcPr>
            <w:tcW w:w="2445" w:type="dxa"/>
            <w:vAlign w:val="center"/>
          </w:tcPr>
          <w:p w14:paraId="2913341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60C14EC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766DCBA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5FD3170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EPI_ISL_19146586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026DAB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A/Shanxi-Taiyuan/043/2023</w:t>
            </w:r>
          </w:p>
        </w:tc>
        <w:tc>
          <w:tcPr>
            <w:tcW w:w="2445" w:type="dxa"/>
            <w:vAlign w:val="center"/>
          </w:tcPr>
          <w:p w14:paraId="2DA20F7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3D378E9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DD4ABE8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602E8E2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EPI_ISL_19146587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751166E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A/Shanxi-Taiyuan/046/2023</w:t>
            </w:r>
          </w:p>
        </w:tc>
        <w:tc>
          <w:tcPr>
            <w:tcW w:w="2445" w:type="dxa"/>
            <w:vAlign w:val="center"/>
          </w:tcPr>
          <w:p w14:paraId="37A5B73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6B725FD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01FD60CA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2D3984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EPI_ISL_19146589 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A84DF9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A/Shanxi-Taiyuan/124/2023</w:t>
            </w:r>
          </w:p>
        </w:tc>
        <w:tc>
          <w:tcPr>
            <w:tcW w:w="2445" w:type="dxa"/>
            <w:vAlign w:val="center"/>
          </w:tcPr>
          <w:p w14:paraId="26816B0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4DF3187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14222CA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7076C3F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EPI_ISL_19146591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174845A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A/Shanxi-Taiyuan/130/2023</w:t>
            </w:r>
          </w:p>
        </w:tc>
        <w:tc>
          <w:tcPr>
            <w:tcW w:w="2445" w:type="dxa"/>
            <w:vAlign w:val="center"/>
          </w:tcPr>
          <w:p w14:paraId="4AA5ED1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5A86679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1360AE0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113D8C0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EPI_ISL_19150306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131D11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A/Shanxi-Taiyuan/057/2024</w:t>
            </w:r>
          </w:p>
        </w:tc>
        <w:tc>
          <w:tcPr>
            <w:tcW w:w="2445" w:type="dxa"/>
            <w:vAlign w:val="center"/>
          </w:tcPr>
          <w:p w14:paraId="6F2E61E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616F986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97526EF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614BDEF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EPI_ISL_19150397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6B6387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A/Shanxi-Taiyuan/070/2024</w:t>
            </w:r>
          </w:p>
        </w:tc>
        <w:tc>
          <w:tcPr>
            <w:tcW w:w="2445" w:type="dxa"/>
            <w:vAlign w:val="center"/>
          </w:tcPr>
          <w:p w14:paraId="07A0518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2C64289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4F69F34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3E6353A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EPI_ISL_19150399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38CE35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A/Shanxi-Taiyuan/686/2024</w:t>
            </w:r>
          </w:p>
        </w:tc>
        <w:tc>
          <w:tcPr>
            <w:tcW w:w="2445" w:type="dxa"/>
            <w:vAlign w:val="center"/>
          </w:tcPr>
          <w:p w14:paraId="4EF9765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533EA2C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0AFE9CD6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2446669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EPI_ISL_19150398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BDB248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A/Shanxi-Taiyuan/691/2024</w:t>
            </w:r>
          </w:p>
        </w:tc>
        <w:tc>
          <w:tcPr>
            <w:tcW w:w="2445" w:type="dxa"/>
            <w:vAlign w:val="center"/>
          </w:tcPr>
          <w:p w14:paraId="6115D95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1E3FA73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C7E07DA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64D3658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EPI_ISL_19150400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1CEAD73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A/Shanxi-Taiyuan/840/2024</w:t>
            </w:r>
          </w:p>
        </w:tc>
        <w:tc>
          <w:tcPr>
            <w:tcW w:w="2445" w:type="dxa"/>
            <w:vAlign w:val="center"/>
          </w:tcPr>
          <w:p w14:paraId="784E42E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6D69520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63FA6A6D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A00208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EPI_ISL_19150401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1EC5E9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A/Shanxi-Taiyuan/861/2024</w:t>
            </w:r>
          </w:p>
        </w:tc>
        <w:tc>
          <w:tcPr>
            <w:tcW w:w="2445" w:type="dxa"/>
            <w:vAlign w:val="center"/>
          </w:tcPr>
          <w:p w14:paraId="23F4A8C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7BFAEA4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3B0F1F76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18D1C02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EPI_ISL_19214749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1C44E0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A/Shanxi-Taiyuan/1629/2024</w:t>
            </w:r>
          </w:p>
        </w:tc>
        <w:tc>
          <w:tcPr>
            <w:tcW w:w="2445" w:type="dxa"/>
            <w:vAlign w:val="center"/>
          </w:tcPr>
          <w:p w14:paraId="22F1A06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 / H1N1</w:t>
            </w:r>
            <w:r w:rsidRPr="00BB1065">
              <w:rPr>
                <w:rFonts w:cs="Times New Roman" w:hint="eastAsia"/>
                <w:sz w:val="16"/>
                <w:szCs w:val="16"/>
              </w:rPr>
              <w:t>pdm09</w:t>
            </w:r>
          </w:p>
        </w:tc>
        <w:tc>
          <w:tcPr>
            <w:tcW w:w="2446" w:type="dxa"/>
            <w:vAlign w:val="center"/>
          </w:tcPr>
          <w:p w14:paraId="2AA29A8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65F5058B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4E36B35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EPI_ISL_19150402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38B7A7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A/Shanxi-Taiyuan/098/2023</w:t>
            </w:r>
          </w:p>
        </w:tc>
        <w:tc>
          <w:tcPr>
            <w:tcW w:w="2445" w:type="dxa"/>
            <w:vAlign w:val="center"/>
          </w:tcPr>
          <w:p w14:paraId="38E5B08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5EB1CC3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374FAD8C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3E286F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EPI_ISL_19150403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4610AB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A/Shanxi-Taiyuan/102/2023</w:t>
            </w:r>
          </w:p>
        </w:tc>
        <w:tc>
          <w:tcPr>
            <w:tcW w:w="2445" w:type="dxa"/>
            <w:vAlign w:val="center"/>
          </w:tcPr>
          <w:p w14:paraId="39E5363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295EDCF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8170A28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6C1A81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EPI_ISL_19150404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E59E76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A/Shanxi-Taiyuan/126/2023</w:t>
            </w:r>
          </w:p>
        </w:tc>
        <w:tc>
          <w:tcPr>
            <w:tcW w:w="2445" w:type="dxa"/>
            <w:vAlign w:val="center"/>
          </w:tcPr>
          <w:p w14:paraId="6A0F0F9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5ED6F8E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3AAD5A1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26ED9DB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EPI_ISL_19150405 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4C9233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A/Shanxi-Taiyuan/119/2023</w:t>
            </w:r>
          </w:p>
        </w:tc>
        <w:tc>
          <w:tcPr>
            <w:tcW w:w="2445" w:type="dxa"/>
            <w:vAlign w:val="center"/>
          </w:tcPr>
          <w:p w14:paraId="3358E0B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73B2210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6AE6342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1BD2362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EPI_ISL_19150406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6A74B75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A/Shanxi-Taiyuan/131/2023</w:t>
            </w:r>
          </w:p>
        </w:tc>
        <w:tc>
          <w:tcPr>
            <w:tcW w:w="2445" w:type="dxa"/>
            <w:vAlign w:val="center"/>
          </w:tcPr>
          <w:p w14:paraId="1AAA1C1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0B033FA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4FCEA0E3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3B22902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EPI_ISL_19151031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801E6D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A/Shanxi-Taiyuan/1579/2023</w:t>
            </w:r>
          </w:p>
        </w:tc>
        <w:tc>
          <w:tcPr>
            <w:tcW w:w="2445" w:type="dxa"/>
            <w:vAlign w:val="center"/>
          </w:tcPr>
          <w:p w14:paraId="3C018D7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229BD88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54E2241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44FF093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EPI_ISL_19150407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712752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A/Shanxi-Taiyuan/1773/2023</w:t>
            </w:r>
          </w:p>
        </w:tc>
        <w:tc>
          <w:tcPr>
            <w:tcW w:w="2445" w:type="dxa"/>
            <w:vAlign w:val="center"/>
          </w:tcPr>
          <w:p w14:paraId="6A24322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09A4E0B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D19D810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7184D38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EPI_ISL_19150408 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FB4D46B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A/Shanxi-Taiyuan/1810/2023</w:t>
            </w:r>
          </w:p>
        </w:tc>
        <w:tc>
          <w:tcPr>
            <w:tcW w:w="2445" w:type="dxa"/>
            <w:vAlign w:val="center"/>
          </w:tcPr>
          <w:p w14:paraId="2745BAA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91671D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3DDD158D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5382B5E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EPI_ISL_19150409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588A365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A/Shanxi-Taiyuan/1883/2023</w:t>
            </w:r>
          </w:p>
        </w:tc>
        <w:tc>
          <w:tcPr>
            <w:tcW w:w="2445" w:type="dxa"/>
            <w:vAlign w:val="center"/>
          </w:tcPr>
          <w:p w14:paraId="4952868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7DFF153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9ADAA28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65909BC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EPI_ISL_19150536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77B4640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A/Shanxi-Taiyuan/1907/2023</w:t>
            </w:r>
          </w:p>
        </w:tc>
        <w:tc>
          <w:tcPr>
            <w:tcW w:w="2445" w:type="dxa"/>
            <w:vAlign w:val="center"/>
          </w:tcPr>
          <w:p w14:paraId="5E6D3DD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1FEB872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5EB9A234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6658E1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EPI_ISL_19150877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108956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A/Shanxi-Taiyuan/1914/2023</w:t>
            </w:r>
          </w:p>
        </w:tc>
        <w:tc>
          <w:tcPr>
            <w:tcW w:w="2445" w:type="dxa"/>
            <w:vAlign w:val="center"/>
          </w:tcPr>
          <w:p w14:paraId="41580E65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6A2D163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E071BC7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1290928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EPI_ISL_19150881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F517B7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A/Shanxi-Taiyuan/2157/2023</w:t>
            </w:r>
          </w:p>
        </w:tc>
        <w:tc>
          <w:tcPr>
            <w:tcW w:w="2445" w:type="dxa"/>
            <w:vAlign w:val="center"/>
          </w:tcPr>
          <w:p w14:paraId="03FA4FD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4D582C9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ABE25CB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71C19B6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EPI_ISL_19150975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B74816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A/Shanxi-Taiyuan/2158/2023</w:t>
            </w:r>
          </w:p>
        </w:tc>
        <w:tc>
          <w:tcPr>
            <w:tcW w:w="2445" w:type="dxa"/>
            <w:vAlign w:val="center"/>
          </w:tcPr>
          <w:p w14:paraId="2F965B4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637EE4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B805DB3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BBC8F1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EPI_ISL_19150976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5BCA8E5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A/Shanxi-Taiyuan/2159/2023</w:t>
            </w:r>
          </w:p>
        </w:tc>
        <w:tc>
          <w:tcPr>
            <w:tcW w:w="2445" w:type="dxa"/>
            <w:vAlign w:val="center"/>
          </w:tcPr>
          <w:p w14:paraId="04C2AA4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B0AE1A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FB17129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76976A2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EPI_ISL_19150977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9D12B7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A/Shanxi-Taiyuan/2168/2023</w:t>
            </w:r>
          </w:p>
        </w:tc>
        <w:tc>
          <w:tcPr>
            <w:tcW w:w="2445" w:type="dxa"/>
            <w:vAlign w:val="center"/>
          </w:tcPr>
          <w:p w14:paraId="587E776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06B6D90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5477D43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454EF68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EPI_ISL_19150978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154819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A/Shanxi-Taiyuan/2169/2023</w:t>
            </w:r>
          </w:p>
        </w:tc>
        <w:tc>
          <w:tcPr>
            <w:tcW w:w="2445" w:type="dxa"/>
            <w:vAlign w:val="center"/>
          </w:tcPr>
          <w:p w14:paraId="21FB806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487AACE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60C85775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429D27A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EPI_ISL_19150979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206902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A/Shanxi-Taiyuan/2170/2023</w:t>
            </w:r>
          </w:p>
        </w:tc>
        <w:tc>
          <w:tcPr>
            <w:tcW w:w="2445" w:type="dxa"/>
            <w:vAlign w:val="center"/>
          </w:tcPr>
          <w:p w14:paraId="70D5E0C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581CB7E9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29313914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0D02057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EPI_ISL_19150980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4B754E3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A/Shanxi-Taiyuan/161/2024</w:t>
            </w:r>
          </w:p>
        </w:tc>
        <w:tc>
          <w:tcPr>
            <w:tcW w:w="2445" w:type="dxa"/>
            <w:vAlign w:val="center"/>
          </w:tcPr>
          <w:p w14:paraId="6E4799E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4BE84879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083E224C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6067760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EPI_ISL_19150981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7C28BCF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A/Shanxi-Taiyuan/170/2024</w:t>
            </w:r>
          </w:p>
        </w:tc>
        <w:tc>
          <w:tcPr>
            <w:tcW w:w="2445" w:type="dxa"/>
            <w:vAlign w:val="center"/>
          </w:tcPr>
          <w:p w14:paraId="41E7482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60C8890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8DC5B66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52B6730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lastRenderedPageBreak/>
              <w:t xml:space="preserve">EPI_ISL_19150984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C67E74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A/Shanxi-Taiyuan/660/2024</w:t>
            </w:r>
          </w:p>
        </w:tc>
        <w:tc>
          <w:tcPr>
            <w:tcW w:w="2445" w:type="dxa"/>
            <w:vAlign w:val="center"/>
          </w:tcPr>
          <w:p w14:paraId="7921564D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0EF8C64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32828700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38AB59AE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EPI_ISL_19151029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209C4B5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A/Shanxi-Taiyuan/690/2024</w:t>
            </w:r>
          </w:p>
        </w:tc>
        <w:tc>
          <w:tcPr>
            <w:tcW w:w="2445" w:type="dxa"/>
            <w:vAlign w:val="center"/>
          </w:tcPr>
          <w:p w14:paraId="27032E5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40164C8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E8F9588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5481C81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EPI_ISL_19151030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11E50F71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A/Shanxi-Taiyuan/692/2024</w:t>
            </w:r>
          </w:p>
        </w:tc>
        <w:tc>
          <w:tcPr>
            <w:tcW w:w="2445" w:type="dxa"/>
            <w:vAlign w:val="center"/>
          </w:tcPr>
          <w:p w14:paraId="1B8E1EAC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63B5DF0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1D35031A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056857F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 xml:space="preserve">EPI_ISL_19214750 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0F03D5EF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</w:t>
            </w:r>
            <w:r w:rsidRPr="00BB1065">
              <w:rPr>
                <w:rFonts w:cs="Times New Roman" w:hint="eastAsia"/>
                <w:sz w:val="16"/>
                <w:szCs w:val="16"/>
              </w:rPr>
              <w:t>356</w:t>
            </w:r>
            <w:r w:rsidRPr="00BB1065">
              <w:rPr>
                <w:rFonts w:cs="Times New Roman"/>
                <w:sz w:val="16"/>
                <w:szCs w:val="16"/>
              </w:rPr>
              <w:t>/2023</w:t>
            </w:r>
          </w:p>
        </w:tc>
        <w:tc>
          <w:tcPr>
            <w:tcW w:w="2445" w:type="dxa"/>
            <w:vAlign w:val="center"/>
          </w:tcPr>
          <w:p w14:paraId="2132E993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39376546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  <w:tr w:rsidR="00762F0B" w:rsidRPr="00FB0938" w14:paraId="79DD407C" w14:textId="77777777" w:rsidTr="00762F0B">
        <w:trPr>
          <w:trHeight w:hRule="exact" w:val="284"/>
        </w:trPr>
        <w:tc>
          <w:tcPr>
            <w:tcW w:w="2445" w:type="dxa"/>
            <w:tcBorders>
              <w:right w:val="nil"/>
            </w:tcBorders>
            <w:vAlign w:val="center"/>
          </w:tcPr>
          <w:p w14:paraId="15C4B9AA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EPI_ISL_19214783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14:paraId="37137198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/>
                <w:sz w:val="16"/>
                <w:szCs w:val="16"/>
              </w:rPr>
              <w:t>A/Shanxi-Taiyuan/2</w:t>
            </w:r>
            <w:r w:rsidRPr="00BB1065">
              <w:rPr>
                <w:rFonts w:cs="Times New Roman" w:hint="eastAsia"/>
                <w:sz w:val="16"/>
                <w:szCs w:val="16"/>
              </w:rPr>
              <w:t>412</w:t>
            </w:r>
            <w:r w:rsidRPr="00BB1065">
              <w:rPr>
                <w:rFonts w:cs="Times New Roman"/>
                <w:sz w:val="16"/>
                <w:szCs w:val="16"/>
              </w:rPr>
              <w:t>/2023</w:t>
            </w:r>
          </w:p>
        </w:tc>
        <w:tc>
          <w:tcPr>
            <w:tcW w:w="2445" w:type="dxa"/>
            <w:vAlign w:val="center"/>
          </w:tcPr>
          <w:p w14:paraId="7FF9AEF4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A/</w:t>
            </w:r>
            <w:r w:rsidRPr="00BB1065">
              <w:rPr>
                <w:rFonts w:cs="Times New Roman"/>
                <w:sz w:val="16"/>
                <w:szCs w:val="16"/>
              </w:rPr>
              <w:t>H3N2</w:t>
            </w:r>
          </w:p>
        </w:tc>
        <w:tc>
          <w:tcPr>
            <w:tcW w:w="2446" w:type="dxa"/>
            <w:vAlign w:val="center"/>
          </w:tcPr>
          <w:p w14:paraId="28B9C592" w14:textId="77777777" w:rsidR="00762F0B" w:rsidRPr="00BB1065" w:rsidRDefault="00762F0B" w:rsidP="003B1FA0">
            <w:pPr>
              <w:adjustRightInd w:val="0"/>
              <w:snapToGrid w:val="0"/>
              <w:rPr>
                <w:rFonts w:cs="Times New Roman"/>
                <w:sz w:val="16"/>
                <w:szCs w:val="16"/>
              </w:rPr>
            </w:pPr>
            <w:r w:rsidRPr="00BB1065">
              <w:rPr>
                <w:rFonts w:cs="Times New Roman" w:hint="eastAsia"/>
                <w:sz w:val="16"/>
                <w:szCs w:val="16"/>
              </w:rPr>
              <w:t>Human</w:t>
            </w:r>
          </w:p>
        </w:tc>
      </w:tr>
    </w:tbl>
    <w:p w14:paraId="37FFDC12" w14:textId="77777777" w:rsidR="00762F0B" w:rsidRDefault="00762F0B" w:rsidP="00762F0B">
      <w:pPr>
        <w:rPr>
          <w:rFonts w:cs="Times New Roman"/>
          <w:sz w:val="16"/>
          <w:szCs w:val="16"/>
        </w:rPr>
      </w:pPr>
    </w:p>
    <w:p w14:paraId="23184FD9" w14:textId="77777777" w:rsidR="00762F0B" w:rsidRDefault="00762F0B" w:rsidP="00762F0B">
      <w:pPr>
        <w:rPr>
          <w:rFonts w:cs="Times New Roman"/>
          <w:sz w:val="16"/>
          <w:szCs w:val="16"/>
        </w:rPr>
      </w:pPr>
    </w:p>
    <w:p w14:paraId="76BBF2A6" w14:textId="5A5C505A" w:rsidR="00762F0B" w:rsidRPr="00762F0B" w:rsidRDefault="00762F0B" w:rsidP="00762F0B">
      <w:pPr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762F0B">
        <w:rPr>
          <w:rFonts w:cs="Times New Roman"/>
          <w:b/>
          <w:szCs w:val="24"/>
        </w:rPr>
        <w:t xml:space="preserve"> </w:t>
      </w:r>
      <w:r w:rsidRPr="00762F0B">
        <w:rPr>
          <w:rFonts w:cs="Times New Roman" w:hint="eastAsia"/>
          <w:szCs w:val="24"/>
        </w:rPr>
        <w:t>3</w:t>
      </w:r>
      <w:r w:rsidRPr="00762F0B">
        <w:rPr>
          <w:rFonts w:cs="Times New Roman"/>
          <w:szCs w:val="24"/>
        </w:rPr>
        <w:t xml:space="preserve"> Analysis of amino acid variation sites of pH1N1 viruses in Taiyuan City during 2023–2024.</w:t>
      </w:r>
    </w:p>
    <w:tbl>
      <w:tblPr>
        <w:tblStyle w:val="aff5"/>
        <w:tblW w:w="10609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</w:tblGrid>
      <w:tr w:rsidR="00762F0B" w:rsidRPr="00905598" w14:paraId="023C858C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2358BA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DFF2A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0240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5EA5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FA6D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59C2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780E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CE41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A6D2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EF2E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C63B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DB1B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AB98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F407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CECE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E22F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69835C7C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66DBFB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0555E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08C1A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F9D6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B3F8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5622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186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7116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277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7979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294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3442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373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ED1A3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468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148A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1E937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0B71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77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11FE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4D3D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257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2CEC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262</w:t>
            </w:r>
          </w:p>
        </w:tc>
      </w:tr>
      <w:tr w:rsidR="00762F0B" w:rsidRPr="00905598" w14:paraId="201C9398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6F7FFF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A/Wisconsin/67/2022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  <w:vAlign w:val="center"/>
          </w:tcPr>
          <w:p w14:paraId="1C8BE8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54C0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58CE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EE309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5C9FC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0D73C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348E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4FDF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2CAA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8939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706D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2574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E8E6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D1730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35C0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</w:tr>
      <w:tr w:rsidR="00762F0B" w:rsidRPr="00905598" w14:paraId="71CE4D53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356E0E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A/Shanxi-Taiyuan/840/2024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36FD9C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A739E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0A141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67ED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F20BE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6457C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2C1FD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164E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DDC5E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A1DB7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10B46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8969E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3BEF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76ACF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A862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1A6610C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27950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A/Shanxi-Taiyuan/1353/2024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5319E4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35D1E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5623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19AC6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9D104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2B0D53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4F00B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F03E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6AA21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D3EF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9652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9D631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926D3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17D03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40E79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</w:tr>
      <w:tr w:rsidR="00762F0B" w:rsidRPr="00905598" w14:paraId="4E5B843E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89EF8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A/Shanxi-Taiyuan/1394/2024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65B93E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EB0FD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03397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1C063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CA679E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99F08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5132D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BBE4F9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F006B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E37AC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8D108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64C822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02939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88B0E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C039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057BECC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7ED2A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A/Shanxi-Taiyuan/1524/2024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5089D9E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37944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E3ACE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11FE3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F6D94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9E0FEE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9F1B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DE1E5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E392D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291A8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8F5B1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4A1F6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47F61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5B9D13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49AE62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</w:tr>
      <w:tr w:rsidR="00762F0B" w:rsidRPr="00905598" w14:paraId="0473E9CF" w14:textId="77777777" w:rsidTr="003B1FA0">
        <w:trPr>
          <w:trHeight w:val="230"/>
        </w:trPr>
        <w:tc>
          <w:tcPr>
            <w:tcW w:w="2240" w:type="dxa"/>
            <w:tcBorders>
              <w:left w:val="nil"/>
              <w:bottom w:val="single" w:sz="4" w:space="0" w:color="auto"/>
            </w:tcBorders>
          </w:tcPr>
          <w:p w14:paraId="7E36CE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A/Shanxi-Taiyuan/1629/2024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  <w:vAlign w:val="center"/>
          </w:tcPr>
          <w:p w14:paraId="178CBB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11FA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C473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8125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8B9D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1C44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85F2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A5E1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D385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BC3D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99CA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0D166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20C2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E325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10BE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</w:tbl>
    <w:p w14:paraId="6DDD53EF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tbl>
      <w:tblPr>
        <w:tblStyle w:val="aff5"/>
        <w:tblW w:w="10621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8"/>
        <w:gridCol w:w="559"/>
        <w:gridCol w:w="559"/>
        <w:gridCol w:w="558"/>
        <w:gridCol w:w="559"/>
        <w:gridCol w:w="559"/>
        <w:gridCol w:w="559"/>
        <w:gridCol w:w="558"/>
        <w:gridCol w:w="559"/>
        <w:gridCol w:w="559"/>
        <w:gridCol w:w="559"/>
        <w:gridCol w:w="558"/>
        <w:gridCol w:w="559"/>
        <w:gridCol w:w="559"/>
        <w:gridCol w:w="559"/>
      </w:tblGrid>
      <w:tr w:rsidR="00762F0B" w:rsidRPr="00905598" w14:paraId="1999D931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5EE9D8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Virus strain</w:t>
            </w:r>
          </w:p>
        </w:tc>
        <w:tc>
          <w:tcPr>
            <w:tcW w:w="558" w:type="dxa"/>
            <w:tcBorders>
              <w:top w:val="single" w:sz="4" w:space="0" w:color="auto"/>
              <w:bottom w:val="nil"/>
              <w:right w:val="nil"/>
            </w:tcBorders>
          </w:tcPr>
          <w:p w14:paraId="4C1D0C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NA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857D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105F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BEC0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52A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NP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8B6F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47D4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B5E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4B0B4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C50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NS1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A350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658CB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313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NEP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8FC9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36AD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41" w:right="-98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PA-X</w:t>
            </w:r>
          </w:p>
        </w:tc>
      </w:tr>
      <w:tr w:rsidR="00762F0B" w:rsidRPr="00905598" w14:paraId="20BEBECF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3E2DDD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8" w:type="dxa"/>
            <w:tcBorders>
              <w:top w:val="nil"/>
              <w:bottom w:val="single" w:sz="4" w:space="0" w:color="auto"/>
              <w:right w:val="nil"/>
            </w:tcBorders>
          </w:tcPr>
          <w:p w14:paraId="00A5D9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99D3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339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50E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390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A19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396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BD09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E4D6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5C1D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F48E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06AF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217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9024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6EE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8D0E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5FC1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D12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D8C3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14</w:t>
            </w:r>
          </w:p>
        </w:tc>
      </w:tr>
      <w:tr w:rsidR="00762F0B" w:rsidRPr="00905598" w14:paraId="612A502B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50AAC7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A/Wisconsin/67/2022</w:t>
            </w:r>
          </w:p>
        </w:tc>
        <w:tc>
          <w:tcPr>
            <w:tcW w:w="558" w:type="dxa"/>
            <w:tcBorders>
              <w:top w:val="single" w:sz="4" w:space="0" w:color="auto"/>
              <w:right w:val="nil"/>
            </w:tcBorders>
          </w:tcPr>
          <w:p w14:paraId="42C074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6C4B72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256F55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3B3838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76CD29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37BD9DC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005A3D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20FDB9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40B588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0F50007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0B2DC2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75896F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348C09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</w:tcPr>
          <w:p w14:paraId="7B4D56B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0392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</w:t>
            </w:r>
          </w:p>
        </w:tc>
      </w:tr>
      <w:tr w:rsidR="00762F0B" w:rsidRPr="00905598" w14:paraId="155447E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F5269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A/Shanxi-Taiyuan/840/2024</w:t>
            </w:r>
          </w:p>
        </w:tc>
        <w:tc>
          <w:tcPr>
            <w:tcW w:w="558" w:type="dxa"/>
            <w:tcBorders>
              <w:right w:val="nil"/>
            </w:tcBorders>
          </w:tcPr>
          <w:p w14:paraId="079997E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A642C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00C8A0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C1768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9131D2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D5133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F1FB5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E701E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1E54387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00630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87022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0DEAB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96D99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C9BAC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  <w:vAlign w:val="center"/>
          </w:tcPr>
          <w:p w14:paraId="2B41C5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</w:tr>
      <w:tr w:rsidR="00762F0B" w:rsidRPr="00905598" w14:paraId="43BAE1B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D576B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A/Shanxi-Taiyuan/1353/2024</w:t>
            </w:r>
          </w:p>
        </w:tc>
        <w:tc>
          <w:tcPr>
            <w:tcW w:w="558" w:type="dxa"/>
            <w:tcBorders>
              <w:right w:val="nil"/>
            </w:tcBorders>
          </w:tcPr>
          <w:p w14:paraId="7DC1B7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BB9CB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71CD37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8D6AE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EEF24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76980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757F22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9557D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4FAB82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1B222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9E47A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4E97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B058A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E9063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  <w:vAlign w:val="center"/>
          </w:tcPr>
          <w:p w14:paraId="3451DD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</w:tr>
      <w:tr w:rsidR="00762F0B" w:rsidRPr="00905598" w14:paraId="2CA3EBBD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3726B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A/Shanxi-Taiyuan/1394/2024</w:t>
            </w:r>
          </w:p>
        </w:tc>
        <w:tc>
          <w:tcPr>
            <w:tcW w:w="558" w:type="dxa"/>
            <w:tcBorders>
              <w:right w:val="nil"/>
            </w:tcBorders>
          </w:tcPr>
          <w:p w14:paraId="07891F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27A68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1D0EC5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AB449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516E0F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64FE8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42A4E8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73D4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5B528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01CD9E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485163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6BC7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42C56D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B06CB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  <w:vAlign w:val="center"/>
          </w:tcPr>
          <w:p w14:paraId="3EB7CF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</w:tr>
      <w:tr w:rsidR="00762F0B" w:rsidRPr="00905598" w14:paraId="1557F8B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7976C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A/Shanxi-Taiyuan/1524/2024</w:t>
            </w:r>
          </w:p>
        </w:tc>
        <w:tc>
          <w:tcPr>
            <w:tcW w:w="558" w:type="dxa"/>
            <w:tcBorders>
              <w:right w:val="nil"/>
            </w:tcBorders>
          </w:tcPr>
          <w:p w14:paraId="7720D5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419C17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1C5050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02EE1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1871E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27AAA7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58E271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23B2E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3695F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C9206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391ADE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6D8B4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529312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 w14:paraId="6F475E0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right w:val="nil"/>
            </w:tcBorders>
            <w:vAlign w:val="center"/>
          </w:tcPr>
          <w:p w14:paraId="1FEE55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</w:tr>
      <w:tr w:rsidR="00762F0B" w:rsidRPr="00905598" w14:paraId="2411B0D8" w14:textId="77777777" w:rsidTr="003B1FA0">
        <w:trPr>
          <w:trHeight w:val="230"/>
        </w:trPr>
        <w:tc>
          <w:tcPr>
            <w:tcW w:w="2240" w:type="dxa"/>
            <w:tcBorders>
              <w:left w:val="nil"/>
              <w:bottom w:val="single" w:sz="4" w:space="0" w:color="auto"/>
            </w:tcBorders>
          </w:tcPr>
          <w:p w14:paraId="6AECC4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A/Shanxi-Taiyuan/1629/2024</w:t>
            </w:r>
          </w:p>
        </w:tc>
        <w:tc>
          <w:tcPr>
            <w:tcW w:w="558" w:type="dxa"/>
            <w:tcBorders>
              <w:bottom w:val="single" w:sz="4" w:space="0" w:color="auto"/>
              <w:right w:val="nil"/>
            </w:tcBorders>
          </w:tcPr>
          <w:p w14:paraId="183AEA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2754F3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0119D2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56B88E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0152403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4B75C3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7FEC84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2F957B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14C0AE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3F03CD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0FE62C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C5652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66AE4A6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</w:tcPr>
          <w:p w14:paraId="47693A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0619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</w:tr>
    </w:tbl>
    <w:p w14:paraId="55BA1E44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30E775B3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602801B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9D6188D" w14:textId="77777777" w:rsidR="00762F0B" w:rsidRPr="00905598" w:rsidRDefault="00762F0B" w:rsidP="00762F0B">
            <w:pPr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PA-X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78C1F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B644E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7E046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7C670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PB1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89F9A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3C0BC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9DD33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PB2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BE09E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8FB47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0B449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5375B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D839B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2BC0F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97356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03D25C12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3A9B14F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b/>
                <w:bCs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A811A4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57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D9227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61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0C8D9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63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A1C46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213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F9AE97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57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ABAFA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113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7E302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757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09E82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81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1C5C3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255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0B670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475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7B58D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0C3B3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49C57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2A31F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CAA2C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221B0608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3822DA7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A/Wisconsin/67/2022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  <w:vAlign w:val="center"/>
          </w:tcPr>
          <w:p w14:paraId="2C24868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04923A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E9DC97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C070A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FAEDB2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2199C1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85F80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D89A81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02825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4F842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8E5EC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D6ED7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6164D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8659DB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D61202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137E246D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1C32B8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A/Shanxi-Taiyuan/840/2024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3769FD5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827B80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6CC172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EA1CE0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0698A4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E9C3F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0ED6B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E4FB5A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2F8574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382A0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1B26C4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4F17A3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EE9C12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8A3F21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48A94E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717BC50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948354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A/Shanxi-Taiyuan/1353/2024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1230A9C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EF027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F3ED677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8B66C7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96C1E3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3D12AE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A66EB5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5EDD7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7620F6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F64DC4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F12467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275E5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05BE2A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013552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0B7426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34AF5090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442ACA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A/Shanxi-Taiyuan/1394/2024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7CE6807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1DB7AD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C03B49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34BB3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2FEC7B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34124D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52FA9D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092A2F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483017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0DB6E3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D1F50B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67C96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9A56CB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A48D0E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683ADC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296F975E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4B27C0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A/Shanxi-Taiyuan/1524/2024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0E4DF377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F81CF8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20464B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976F3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59211BB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FBF05B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E4BA5C2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722E09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00FB86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62251A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DA39F1C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1BA6D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4DCBD1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34E97D5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923B1F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  <w:tr w:rsidR="00762F0B" w:rsidRPr="00905598" w14:paraId="4558546A" w14:textId="77777777" w:rsidTr="003B1FA0">
        <w:trPr>
          <w:trHeight w:val="230"/>
        </w:trPr>
        <w:tc>
          <w:tcPr>
            <w:tcW w:w="2240" w:type="dxa"/>
            <w:tcBorders>
              <w:left w:val="nil"/>
              <w:bottom w:val="single" w:sz="4" w:space="0" w:color="auto"/>
            </w:tcBorders>
          </w:tcPr>
          <w:p w14:paraId="390EB8E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A/Shanxi-Taiyuan/1629/2024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  <w:vAlign w:val="center"/>
          </w:tcPr>
          <w:p w14:paraId="04D95CC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C806DF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BC59AE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C91253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D0B0C7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1A85B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8933B1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9108B6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07E7E4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57CB0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14A408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E5B49A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4E4EC9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3162DD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A9D10" w14:textId="77777777" w:rsidR="00762F0B" w:rsidRPr="00905598" w:rsidRDefault="00762F0B" w:rsidP="00762F0B">
            <w:pPr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</w:p>
        </w:tc>
      </w:tr>
    </w:tbl>
    <w:p w14:paraId="68AB4C09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  <w:r w:rsidRPr="00905598">
        <w:rPr>
          <w:rFonts w:cs="Times New Roman"/>
          <w:sz w:val="16"/>
          <w:szCs w:val="16"/>
        </w:rPr>
        <w:t>NOTE: [-]: no mutation.</w:t>
      </w:r>
    </w:p>
    <w:p w14:paraId="0E90D3D5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651B4EB2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09C072F8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3707416D" w14:textId="60B64FD0" w:rsidR="00762F0B" w:rsidRPr="00905598" w:rsidRDefault="00762F0B" w:rsidP="00762F0B">
      <w:pPr>
        <w:rPr>
          <w:rFonts w:cs="Times New Roman"/>
          <w:sz w:val="16"/>
          <w:szCs w:val="16"/>
        </w:rPr>
      </w:pPr>
      <w:r w:rsidRPr="0001436A">
        <w:rPr>
          <w:rFonts w:cs="Times New Roman"/>
          <w:b/>
          <w:szCs w:val="24"/>
        </w:rPr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762F0B">
        <w:rPr>
          <w:rFonts w:cs="Times New Roman"/>
          <w:b/>
          <w:szCs w:val="24"/>
        </w:rPr>
        <w:t xml:space="preserve"> </w:t>
      </w:r>
      <w:r w:rsidRPr="00762F0B">
        <w:rPr>
          <w:rFonts w:cs="Times New Roman" w:hint="eastAsia"/>
          <w:szCs w:val="24"/>
        </w:rPr>
        <w:t>4</w:t>
      </w:r>
      <w:r w:rsidRPr="00762F0B">
        <w:rPr>
          <w:rFonts w:cs="Times New Roman"/>
          <w:szCs w:val="24"/>
        </w:rPr>
        <w:t xml:space="preserve"> Analysis of amino acid variation sites of H3N2 viruses in Taiyuan City during 2023–2024.</w:t>
      </w: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3D8B7A84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C65C8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7C29D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2000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CC7E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2300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E418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99B6B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025B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8977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CCB9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EA55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DC77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D179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22D3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0643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5B59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5BF143DE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E7F6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FF37F3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6561E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691E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AAB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16303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94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43CD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95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2B96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44FA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112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53C3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138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924B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147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5AD2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5765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E1F3E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56C3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239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A181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241</w:t>
            </w:r>
          </w:p>
        </w:tc>
      </w:tr>
      <w:tr w:rsidR="00762F0B" w:rsidRPr="00905598" w14:paraId="65F0A2FD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  <w:vAlign w:val="center"/>
          </w:tcPr>
          <w:p w14:paraId="51C582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lastRenderedPageBreak/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  <w:vAlign w:val="center"/>
          </w:tcPr>
          <w:p w14:paraId="213E76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6089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68193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05F3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4E90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192D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8E9F9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21B3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F5B0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78B7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1972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4B6B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6FADE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6E9A9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42E0E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</w:tr>
      <w:tr w:rsidR="00762F0B" w:rsidRPr="00905598" w14:paraId="3B3FD04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5BA9C2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1A9621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C7ED7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90CD3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C2293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5780F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A0A1B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0D2A4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BF38D3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97CE4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4495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D3172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02F9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6223C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A7283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22AC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56F898D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1A2666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E25B8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833F2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BD9BF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8255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11F1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56DB3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C855A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2FF40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563AD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10CB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B57EE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538AE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B04FCF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694D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DF27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5EC24F73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1A0CC0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7646CD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54F78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4D5FE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09483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C8A87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98625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62B9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87F98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20211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454BB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1B365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A508F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F9304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61037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31DB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3CD2FE67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5F6EEA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3D37AB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BC828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8D413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AFEF8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2976A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DAC6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4FAC3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31D5F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8D9EB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B2ECA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D19A7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3E67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10DD7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B2283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619F4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1E5667B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057679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2D210E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828CD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05CBD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0CED8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A5742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09507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44D0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B0B80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35BC5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2B58F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56C7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E1F35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E5B4D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FA884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F006CB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3AE7456C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73D4BD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36E2D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4DB1A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4923DA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95469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6686B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EFE19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5273F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DBB95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67CE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95F5C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A6364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20D039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84FBB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DC03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46D94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11762D3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555F26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3E4CA7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C278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A7A7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2BF5E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293A6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615D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34448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D9B83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20D89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C5EB1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7D157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2296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AFD91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CE2C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C9B6B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3AABDBB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7DB061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72968E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4E0FB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627C1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E31A5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1A76A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EA14D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D277C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EE0E3A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48AD9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CA077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A8D2E0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2ACB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5BBD6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224FD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01682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4069102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6E197B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6295BE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5B0F4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9BA6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E5AA2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60A5A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2E6A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DB614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4B5B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F0B72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3FCF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C1107B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609A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91D40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240EB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F95C9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5EC6830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199DA6B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5011D9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BFC8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389D8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A567B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2BED9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E9B05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C41DB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59960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82438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089E3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4E25D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180E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4EFD0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11821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DB7C9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672C495F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009DD2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1AFB6B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D014E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61CC1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831CD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9B67E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91646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68B25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31D83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E3FAF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C369F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680D5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9E5F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1BF66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6BF08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9A342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  <w:tr w:rsidR="00762F0B" w:rsidRPr="00905598" w14:paraId="46896B10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  <w:vAlign w:val="center"/>
          </w:tcPr>
          <w:p w14:paraId="29079E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  <w:vAlign w:val="center"/>
          </w:tcPr>
          <w:p w14:paraId="245857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3257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64BC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AEAE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75992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80AE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ABB0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B0CA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4CB1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416B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B9F0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492C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4AD4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F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CCF7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441F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</w:tr>
    </w:tbl>
    <w:p w14:paraId="20DD25D9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438773C4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5F01B1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</w:tcPr>
          <w:p w14:paraId="5F139E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B460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E049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F10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DDC5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EA12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DD20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2321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D6CE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B9F1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674E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32EA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545C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6C4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96E9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5A5392FB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3E70F1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</w:tcPr>
          <w:p w14:paraId="0DEDD0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255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6E75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292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A70C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363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68F3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394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21F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434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F2F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521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028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D39D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673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ECD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150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2EF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308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AD31E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329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6003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331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5C8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338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FE6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339</w:t>
            </w:r>
          </w:p>
        </w:tc>
      </w:tr>
      <w:tr w:rsidR="00762F0B" w:rsidRPr="00905598" w14:paraId="40CB0715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533A94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</w:tcPr>
          <w:p w14:paraId="094EB40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2B5C58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10C804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6456BE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6ED031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441329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2E1B2F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63F7D9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36682F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55E988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7B1591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056F2A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14B062F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4DD0BC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5BE6D0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</w:t>
            </w:r>
          </w:p>
        </w:tc>
      </w:tr>
      <w:tr w:rsidR="00762F0B" w:rsidRPr="00905598" w14:paraId="7C765F7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7DB97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4E6157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7951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43514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5E11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AC251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BB429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9B327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8FBAD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A3BF6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97993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80F6B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2A784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F92BA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0E78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53926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4EF4593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43984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</w:tcPr>
          <w:p w14:paraId="0D8E40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556D5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F3727C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1FD42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BFA64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FFFA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A4AFE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A0477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87AB3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641D9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73A39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ADD4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AC65F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5418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03BBD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4AC4F0B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F0E95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</w:tcPr>
          <w:p w14:paraId="3D7DBA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B5B96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3A6C4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BF6C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DA5BE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A910C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98EE0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934D6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B0AD0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FBF3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B92B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ED8CB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DFCD6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C8E0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05CFF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</w:tr>
      <w:tr w:rsidR="00762F0B" w:rsidRPr="00905598" w14:paraId="249ADC8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0532E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</w:tcPr>
          <w:p w14:paraId="1238B4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47E61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F71C8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B177E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F69EA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D5CD0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CB10C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F391F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D8505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33516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6A55F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52DD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31B01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E1007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EC70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1D77D49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40B17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</w:tcPr>
          <w:p w14:paraId="188C08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412F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C8CC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C6757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3A426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B58EC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7BA2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B244D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ACD91A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B597B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DEE5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C0B88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7CBE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9948C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2E02E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6CC519A7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9226F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92617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572BB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DA2E7E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DA645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ECDEA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C9AD9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B87F6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9F7BD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02AAA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DEE1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47E07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FB39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E134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A0A1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471CC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123909A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07606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2AE7B0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56A78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AC6F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2352C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CEC24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A3D08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6B31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55E32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9B447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41CDE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2A0EA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25B0B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9CDD9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90C8B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14369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</w:tr>
      <w:tr w:rsidR="00762F0B" w:rsidRPr="00905598" w14:paraId="4A569203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13336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</w:tcPr>
          <w:p w14:paraId="14C9A5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6DC5E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F1FDF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4C7FD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74E9D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E0003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A581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57052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2CDC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11278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CA6AE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18DE8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C19E5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88551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8C4C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2E850290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62C57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</w:tcPr>
          <w:p w14:paraId="1E2998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CDE3CD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D08F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02F05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6E7E1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8CA7E3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B5A182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5D14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FE5F4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3D1E3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60A16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BFDE8F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6DE19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8CD2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26317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790787A3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FC020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48B4B5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A963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85F74B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10DAC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4962B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01591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66A11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E336E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61D98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87392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4C160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99494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3FF31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01034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8B6D4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  <w:tr w:rsidR="00762F0B" w:rsidRPr="00905598" w14:paraId="3D70D87F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0EB7B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54DC0E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91851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506F8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7ABD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ABFD8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CE285E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93837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CC18C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83A49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F106D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505C2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9EB73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8B9AA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D827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06854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</w:tr>
      <w:tr w:rsidR="00762F0B" w:rsidRPr="00905598" w14:paraId="0611151E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D2E5D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</w:tcPr>
          <w:p w14:paraId="66D145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55BC3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C71B2D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20E668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4245B4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72B67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73145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2849C3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30E0C9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3A9296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4B676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6FA12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42A9CC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71F1F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4FFF09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</w:tr>
    </w:tbl>
    <w:p w14:paraId="5863D1B9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7C035EC8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08719E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</w:tcPr>
          <w:p w14:paraId="09D649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478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0CFD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M1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7765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M2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6B09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4B91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2AE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71F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971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NP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D970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21B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E67D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6E99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0681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506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NS1</w:t>
            </w:r>
          </w:p>
        </w:tc>
      </w:tr>
      <w:tr w:rsidR="00762F0B" w:rsidRPr="00905598" w14:paraId="57BE8F94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28581D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</w:tcPr>
          <w:p w14:paraId="576572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396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E6F9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469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D3B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93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9D2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24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92E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6A8B3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54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C7D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82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0FBA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88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6559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127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24ED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136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4B9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220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30B9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236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4E3D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347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822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418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30F8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36</w:t>
            </w:r>
          </w:p>
        </w:tc>
      </w:tr>
      <w:tr w:rsidR="00762F0B" w:rsidRPr="00905598" w14:paraId="446FD488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4496F3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</w:tcPr>
          <w:p w14:paraId="6E1629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634785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49D606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32C26CE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67D8AE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7EB733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55469D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111A1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6C5D779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58C201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25C6FC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5DC8EC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002AEF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0A35A36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46C9BD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</w:tr>
      <w:tr w:rsidR="00762F0B" w:rsidRPr="00905598" w14:paraId="15016F4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1393E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C19A7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2CC1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30DED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85931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0D4A3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88F63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FEAB3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9F7CD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28D72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732C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8ABC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D5BEC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A99C7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7EBA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0B619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1740C66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316EF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1EEF3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6F661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4FAB2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08D40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5FA60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161F6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6381A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69FF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A74D1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E988D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D70C2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9DBA2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9F013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A163C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217D4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28F2B69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B0796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D1E46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D812C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F96EC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BF5E4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35E32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B3C1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E2324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54F0F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506D2B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CEC9B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51D48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6F3F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9E418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E8D8C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4BFB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08CC3C2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252BD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</w:tcPr>
          <w:p w14:paraId="3B3251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45F50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7AEBC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75EE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84C85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AA13B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6736C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51702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ED386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DCE6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C79EC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C7E86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CFDE3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311BD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AA28B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4FA9918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E2B7B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</w:tcPr>
          <w:p w14:paraId="053962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57393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DE3A6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86EA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FE975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4462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C776C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C8C68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18C9D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81A4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A8B5E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AA9F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FACBA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0860F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21160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5C094B5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74154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6048B0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9C75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05F71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7F8D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071D7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A6584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3AB09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3A27E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BE6FC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6CC5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DE6B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9DC0C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9D356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BA0C8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46AA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395E134E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B9B64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4376E8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3BED9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B9EE6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9FD6A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9F464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FC215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3CBCD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C8F6C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533AB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5060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897DA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ADF9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14B0E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6FB0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2C98E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15BCA93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9175B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</w:tcPr>
          <w:p w14:paraId="401642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0CDA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5191E4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AB27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41E76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C778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2681B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EF5CC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6BD14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ED4E7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8C1F5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3E8FF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C8D2E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3BC9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3A901F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4FA9A2C3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1B43F9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</w:tcPr>
          <w:p w14:paraId="7AF8DF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A7A7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C1DD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4CB7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4359B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8F19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7BF78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76F92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E6196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0D2D1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2B5E9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BC2C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90576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19C70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99622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08B516D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9D5F6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6052B0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485F9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68894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0BF62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9370B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BB98A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ADCC6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BD58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4F30E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B931D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5D098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E6A20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86722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7A8A5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BD580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49AA7F7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63A8C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2F1AB2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E3BB6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3E16B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9D6DC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2CF3D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36836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05C2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81393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21AF9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FDF49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41B2A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14C6F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C566C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A7E3C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7D74C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5CE55C8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CE898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</w:tcPr>
          <w:p w14:paraId="7235F1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A75EE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39556A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CEB80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11B1DF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6FCD85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F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3A9663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3666BB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1E3763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4DEA4E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30CBCA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534BA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2F0B4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74F4F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8B32D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</w:tbl>
    <w:p w14:paraId="661C208D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6D0FCACC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6019BC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</w:tcPr>
          <w:p w14:paraId="56550D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NS1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ECF0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43C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532F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5FC7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76D0F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3ACF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3BDC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806C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E204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C113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04AE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NEP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A315E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8C4E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AB9F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012EF57D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11E3E8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</w:tcPr>
          <w:p w14:paraId="6F65C6B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859C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60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CDAB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45B5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4C7A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124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18F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140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AEA1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85A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171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004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180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8870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207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60D4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D224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CB7D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9F46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6B30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81</w:t>
            </w:r>
          </w:p>
        </w:tc>
      </w:tr>
      <w:tr w:rsidR="00762F0B" w:rsidRPr="00905598" w14:paraId="0EF92DD3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018C6E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</w:tcPr>
          <w:p w14:paraId="038AAA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79C311E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4B9325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671C45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42A866F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5182E9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263256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741E3C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46F93E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62E1C4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0A3C201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A7F8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E3376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D144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4B68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</w:tr>
      <w:tr w:rsidR="00762F0B" w:rsidRPr="00905598" w14:paraId="466B778C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85FA2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7EA51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346B5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AA853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6A88C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B1790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2083C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0DB7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65701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2DEA1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D7D2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FBC8A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F1A72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4AD00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BF82E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B235B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</w:tr>
      <w:tr w:rsidR="00762F0B" w:rsidRPr="00905598" w14:paraId="07D7084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3D614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</w:tcPr>
          <w:p w14:paraId="66D18F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08BD8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00B2E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FA9E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4B1A0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5809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5843B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CEA87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C6B33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7AA60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E478A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98998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EA79D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F3FDC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FFDD4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ECFEFE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F64D5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</w:tcPr>
          <w:p w14:paraId="3A6402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9B0F1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422A2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AF82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B37B1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ACEC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EEE3B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6D17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39FB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6082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87A65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AA6F1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1905D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A6BFAD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82AA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6120267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A33840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</w:tcPr>
          <w:p w14:paraId="555BE3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12D7D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93A9C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88B22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CCA4F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84A6B3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9FF3E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01325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9A28A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BA375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D3BD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E141C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4A00A0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AACA5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C6170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</w:tr>
      <w:tr w:rsidR="00762F0B" w:rsidRPr="00905598" w14:paraId="78C3980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97010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lastRenderedPageBreak/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</w:tcPr>
          <w:p w14:paraId="4B3008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CD0DA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36126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117F3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EF7BD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12ABEE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FE9E9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BC15C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3FE0E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8A7D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FFBA0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3512A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BCDD1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1DEB0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371F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1F851EC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2AB5F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037751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6E26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3BEB9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6DCD7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152172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54E4D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7FCC2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6AE93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24AF6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0D290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90A30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E962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26A7B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22FA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ADF31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3EB8C7B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0FA3A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</w:tcPr>
          <w:p w14:paraId="2AB5EA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EF54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B924A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63EE0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53042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6BFA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462F2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2FDCE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F442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EAAFE0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DF6F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6B963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13D11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EDA6D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A05A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86632A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1D23D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</w:tcPr>
          <w:p w14:paraId="0992F8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66428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B6E2F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2939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18EC7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D856C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2A8E4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440AC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32CA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965F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EDEBA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1B1A0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6772BA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4D2FF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DAE72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456EFD4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3B1F4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</w:tcPr>
          <w:p w14:paraId="3D0294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0DFE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EF784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8B389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A9ED6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A9E81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DE7EA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1FD3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0F1D5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8DCA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2A3D4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22524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5F0C5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0C71F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2006D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B3B9EF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DF7EE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3B877B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AA11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2771C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E905E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37F09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B9346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BFAE93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3D155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CC88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190DA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D1844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00A9A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F79D6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020C3E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08A8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0A340368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94E08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</w:tcPr>
          <w:p w14:paraId="61A3A5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E21AC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CF59C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583D4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D6C74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4C820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C9C48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2A0BF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BE071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C7275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E17C8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173D1F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34B71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042F5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3C150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1D33398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87372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</w:tcPr>
          <w:p w14:paraId="4FFDF61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5CD6C8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36C41E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CCDB8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1B304F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275E34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640C42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454F04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037068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A7541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4F5B04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C0EF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BBEE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C6EC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65F3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</w:tbl>
    <w:p w14:paraId="513282D9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31592EFB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19D2AF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29EC8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NEP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90BC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A784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8F0F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62CCE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5B1F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E173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0DE5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2404B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D586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8BE7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36E73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5232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5FB8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2A06F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11B4C947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456C2E7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23EAE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B530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124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12C0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7276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152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3D02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171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A090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180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DE8E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0B33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BE0D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237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23CF2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254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F04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DA70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263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288C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272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A1F5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18C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101</w:t>
            </w:r>
          </w:p>
        </w:tc>
      </w:tr>
      <w:tr w:rsidR="00762F0B" w:rsidRPr="00905598" w14:paraId="185B65F6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5F9A6B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  <w:vAlign w:val="center"/>
          </w:tcPr>
          <w:p w14:paraId="421CFA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BD51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F5DA5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3C505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695D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403A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10D6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FD22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244B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6B8F6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68C5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5C2F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937E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6E86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B2292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</w:tr>
      <w:tr w:rsidR="00762F0B" w:rsidRPr="00905598" w14:paraId="589803B0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56354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EBECC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8AB31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A9A28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7117F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5472F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E75D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5065B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FEF9D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67922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02C24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883B9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079C3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A5C73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C2B4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39F7D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03DD9ED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AD260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53D318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46194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E9BB2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61AAC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5449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490BC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F996A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B94C6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59842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D4106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2AD2C7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88F07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2DFC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94E22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57E93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2E8D836E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68227A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0DAFA6E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6A194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FC7E42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2887B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8FFFE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C493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3587D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4E142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0CE8E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3F53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B668F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9498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7B4C9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A325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6EF89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3E633E7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5F7E8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12A34D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DCA8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54A78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F4006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FC0180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766AF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96C09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0B664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040F2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69689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28AA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B16C35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350C5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CBF85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A738F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0C1ACBB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05F6C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67D49F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2EF9E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DA404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85680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97E58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F0460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5FB06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A3567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DDBA3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E2C72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A1F09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3ADEC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24DA5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7DE6C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FC4C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6F9A9A3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B05AE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2414A1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8758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1570C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37F0E1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C4C130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D8192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EDF59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98110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7595A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9F155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A5DDB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C8AD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6BFE59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AD6B4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9DA87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116C3D2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91B69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BA58A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8B46F1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D16C3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D4415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7E72C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AB128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96B86E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22FB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219FD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308B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36E26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3BD8B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9973D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16C1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602B8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254E8FD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07294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6C906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043B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7230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1BC1B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87919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D82A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7D1E6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97C04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AB7E5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BF8591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17EC3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13D2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E70D1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921AD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C0EF8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2CED297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1F02C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05DE7F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3D1DD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51B59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55B72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45F6B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B065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926C5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F7911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2997F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CE8A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F9DBE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1AD29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B0C66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D5B3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25F4B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03D95BC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15C49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6C85C8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369C5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BC966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87CC1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50D68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E69D4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D1CA4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EE0DF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3E299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7364C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9328B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313E3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CFC04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3E16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7F02C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5F08F5C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4A2DC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36E57F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6BFE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3099C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2CCC5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4B56D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2BF2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409E8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B26C1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8D8D5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186AF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71299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F8911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878FF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4E54A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B78A9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6AA370D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5C956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  <w:vAlign w:val="center"/>
          </w:tcPr>
          <w:p w14:paraId="4808D8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676D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 xml:space="preserve">I 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D1C29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23A2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24B6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688C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EC89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7608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387C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0AC4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235C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A7DBB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A537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5C72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399D827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</w:tbl>
    <w:p w14:paraId="1B2CBEE0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5951C947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357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6F88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PA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CF3D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485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5762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447F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F89EC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F757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7B52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142F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5FC6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52A0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F06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F7F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71D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BB1065">
              <w:rPr>
                <w:rFonts w:cs="Times New Roman"/>
                <w:sz w:val="15"/>
                <w:szCs w:val="15"/>
              </w:rPr>
              <w:t>PA-X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C79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411BDD23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394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093D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115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5C0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998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8E45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213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FFA1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272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E6EF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311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EA8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321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37E0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402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A11A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407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C65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535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21EE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543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C986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605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7BE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610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7180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01B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101</w:t>
            </w:r>
          </w:p>
        </w:tc>
      </w:tr>
      <w:tr w:rsidR="00762F0B" w:rsidRPr="00905598" w14:paraId="3CBA828E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  <w:right w:val="nil"/>
            </w:tcBorders>
          </w:tcPr>
          <w:p w14:paraId="64FF6E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36427F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302BF4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214996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F2577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7B7307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06E789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7BA588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Y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87BFF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6802AB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4984A7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H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010B07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F212F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571B11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448436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F2A81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</w:tr>
      <w:tr w:rsidR="00762F0B" w:rsidRPr="00905598" w14:paraId="40F468DB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5A2F4F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4046B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88D36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C5FBC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FBF5B4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B1D91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8556C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03D43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951A0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B8E813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4FEF4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407879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EA3F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8880F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6BBF8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4408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0581DFEC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7B6766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8D477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A0B50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F2C09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773AF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C185E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DFEC1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14D75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3AD82A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27A35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6570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F8EA9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F0869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0C3B4C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EFB24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3AED7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19548F5E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62781CE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F99E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73A44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16628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7201F9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668A4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6DF3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020DA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77E0A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97154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BB37BE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FA511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A9697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E30E87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552F3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A5065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52D45C33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5C0CC5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0EF09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D451A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F0D01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0FFC6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F6FC4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DD3D5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2AD854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DF31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E73A43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56F262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4174F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D5891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9DEBC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0438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A05FD5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22385D03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37E204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4E27C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FBD63F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FB127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A3D27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731E4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02352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6195F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66880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22515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A466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4FCA5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B549C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810E78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8DF0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5886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32CE4131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6754FD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28287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4A0FA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EC336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0858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52DCB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8D9D9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7A83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0C25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013C50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17977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BE776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9A8A8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64DEB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65E5F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77AA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171B6237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2DA7C5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8422B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9257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2349B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2D26B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A3381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0422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AB1F3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DC195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C40A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8C9FA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790D5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A6D31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A068FB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8C4D6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277C0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167F196A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109394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8C129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54F211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7B486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38E65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D587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2BED3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DCDE27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E768D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517D6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E8D05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3219B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6571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C71E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AF6F6E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6A92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08A993F8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24FEC07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C2B52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F98F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4FD5C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6DABD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09E529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4D3A6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6B7A8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ED338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83529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A7738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AADD72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A241F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6DC48E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E4D0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4310C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7D7D7D54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6C9E3A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40D7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B9DFDE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72277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0593C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A70BB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DADD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475A1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FBC3C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3788A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26A5AB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526E2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C6F9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F58DD4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F2E59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03788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22A303E6" w14:textId="77777777" w:rsidTr="003B1FA0">
        <w:trPr>
          <w:trHeight w:val="230"/>
        </w:trPr>
        <w:tc>
          <w:tcPr>
            <w:tcW w:w="2240" w:type="dxa"/>
            <w:tcBorders>
              <w:left w:val="nil"/>
              <w:right w:val="nil"/>
            </w:tcBorders>
          </w:tcPr>
          <w:p w14:paraId="523DFA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ED2EFA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D411D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60B3D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8401B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E753B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26C813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7A71B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0D471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11139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CE4F0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Y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5FD9B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D3177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DC6CFF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F2478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522C9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  <w:tr w:rsidR="00762F0B" w:rsidRPr="00905598" w14:paraId="4B5271EC" w14:textId="77777777" w:rsidTr="003B1FA0">
        <w:trPr>
          <w:trHeight w:val="230"/>
        </w:trPr>
        <w:tc>
          <w:tcPr>
            <w:tcW w:w="2240" w:type="dxa"/>
            <w:tcBorders>
              <w:left w:val="nil"/>
              <w:bottom w:val="single" w:sz="4" w:space="0" w:color="auto"/>
              <w:right w:val="nil"/>
            </w:tcBorders>
          </w:tcPr>
          <w:p w14:paraId="62D962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4892675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3393EC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4CE38C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508BA9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18FD8F7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52757C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00487E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781F57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655E61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70D27C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55F3A00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7E4EC4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ED321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74A8EA2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F2CF8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</w:tr>
    </w:tbl>
    <w:p w14:paraId="34E93836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423F2800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721E42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DE6AB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PA-X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47B9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919F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AD45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5151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A1B6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73" w:right="-175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D5D0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24E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PB1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9796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9AC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FCDE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EA17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F10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025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E1B7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BB1065">
              <w:rPr>
                <w:rFonts w:cs="Times New Roman"/>
                <w:w w:val="90"/>
                <w:sz w:val="11"/>
                <w:szCs w:val="11"/>
              </w:rPr>
              <w:t>PB1-F2</w:t>
            </w:r>
          </w:p>
        </w:tc>
      </w:tr>
      <w:tr w:rsidR="00762F0B" w:rsidRPr="00905598" w14:paraId="3BD61E3A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0BEE72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5AA6A1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115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B3ED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A7A9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2A74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193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B672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209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4AE8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213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C781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240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1FB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179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B414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328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77B0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397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680D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515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7A48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517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C46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645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3E6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758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FD34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5</w:t>
            </w:r>
          </w:p>
        </w:tc>
      </w:tr>
      <w:tr w:rsidR="00762F0B" w:rsidRPr="00905598" w14:paraId="0F680BB1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20526D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  <w:right w:val="nil"/>
            </w:tcBorders>
            <w:vAlign w:val="center"/>
          </w:tcPr>
          <w:p w14:paraId="1543F20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A805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AECAF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0B37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A6418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1958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5F5E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75BEB3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300409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25F3FB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1C0FCC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2512F9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</w:tcPr>
          <w:p w14:paraId="63F08B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1E134F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*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5D09E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</w:tr>
      <w:tr w:rsidR="00762F0B" w:rsidRPr="00905598" w14:paraId="0CA82F3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5953F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69A450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FC334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ECE70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0C73C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669E0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6CE10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A67A9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5D2AE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E791A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6F106F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47A59D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787F69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60AB4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AEEF3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91C45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26B1A56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B2849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38E97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05525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D8754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AF51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FE7ED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F8F75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D98072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C580E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9315D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5E873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1ACF3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30927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12BA6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2964D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20719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370777E7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8238F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575733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6737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DCD56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989DA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89859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79E096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4DB12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36F00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78B6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60894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24667D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20AAD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EA34E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9FFB2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16E7E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23D180C7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48FA8D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064E1F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E1087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B2FEE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E240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CC6A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F3008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0CE8B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ECC42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D32C8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0442D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29DD8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C960D9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3957D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FAC3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7214E9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7F03622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7461E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1809DD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D8A9B9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97F53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A60F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1BDF4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F5D9B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51BAD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1D8B0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0F9BA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763AB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5A947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A34D8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856C3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39C3D5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BEB5AB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011E86CC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FD9B6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1E4022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D790E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31EB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E35F0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66461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3FBB6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A83BD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B07F5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B6F05C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D3CB6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6D2C4A1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72486A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F4E13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14837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A8666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3CDE244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B25E23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763B1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690A0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56ABA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A8846B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90D48A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DA8D9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1A5466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2C899D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67896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B2E8C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3CBA6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6B79BA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CDA70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31B498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8E178A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65C6B54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122F64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254E37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4C102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B7F64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12F3A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BE4BF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18CF0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6F349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E5495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E035E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256F7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D689D0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15D3F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1564A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6679E0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02711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71F84F60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32477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lastRenderedPageBreak/>
              <w:t>A/Shanxi-Taiyuan/2412/2023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78F6F7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570675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43968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9714F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B1014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2E07A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8D3AAE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B50C5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34C107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C4735D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02E9775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194E0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7813D9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425AD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880A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6023DB9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E09FE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4065F8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2F7297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EFD72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C317B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14E4A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39981A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310C1F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4EDB4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E2D1D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3E07F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699A27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6EFA55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4A142D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098DCF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06BBC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45963335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AAB44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tcBorders>
              <w:right w:val="nil"/>
            </w:tcBorders>
            <w:vAlign w:val="center"/>
          </w:tcPr>
          <w:p w14:paraId="7777B75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6C1211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1ED70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C2B19E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C8E8DE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3E704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09CE4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DE7830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59A65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F2B53E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1C3F28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DEF5D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22D834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B71D8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99935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  <w:tr w:rsidR="00762F0B" w:rsidRPr="00905598" w14:paraId="45982B47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E3744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tcBorders>
              <w:bottom w:val="single" w:sz="4" w:space="0" w:color="auto"/>
              <w:right w:val="nil"/>
            </w:tcBorders>
            <w:vAlign w:val="center"/>
          </w:tcPr>
          <w:p w14:paraId="193E8C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9ECA0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BA50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A981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DFF8A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51EF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6BAD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6AF2AF4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7B3AD9B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BBEE77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05C2C4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1BE72D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0ED471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071DBF8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Q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4874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</w:tr>
    </w:tbl>
    <w:p w14:paraId="79C10A7F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tbl>
      <w:tblPr>
        <w:tblStyle w:val="aff5"/>
        <w:tblW w:w="1060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7"/>
        <w:gridCol w:w="558"/>
        <w:gridCol w:w="558"/>
      </w:tblGrid>
      <w:tr w:rsidR="00762F0B" w:rsidRPr="00905598" w14:paraId="398C0B7C" w14:textId="77777777" w:rsidTr="003B1FA0">
        <w:trPr>
          <w:trHeight w:val="230"/>
        </w:trPr>
        <w:tc>
          <w:tcPr>
            <w:tcW w:w="224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7DBCA3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Virus strain</w:t>
            </w:r>
          </w:p>
        </w:tc>
        <w:tc>
          <w:tcPr>
            <w:tcW w:w="557" w:type="dxa"/>
            <w:tcBorders>
              <w:top w:val="single" w:sz="4" w:space="0" w:color="auto"/>
              <w:bottom w:val="nil"/>
            </w:tcBorders>
            <w:vAlign w:val="center"/>
          </w:tcPr>
          <w:p w14:paraId="48E5888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121" w:right="-290"/>
              <w:rPr>
                <w:rFonts w:cs="Times New Roman"/>
                <w:snapToGrid w:val="0"/>
                <w:w w:val="90"/>
                <w:sz w:val="16"/>
                <w:szCs w:val="16"/>
              </w:rPr>
            </w:pPr>
            <w:r w:rsidRPr="00905598">
              <w:rPr>
                <w:rFonts w:cs="Times New Roman"/>
                <w:w w:val="90"/>
                <w:sz w:val="16"/>
                <w:szCs w:val="16"/>
              </w:rPr>
              <w:t>PB1-F2</w:t>
            </w:r>
          </w:p>
        </w:tc>
        <w:tc>
          <w:tcPr>
            <w:tcW w:w="55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8B389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29" w:right="-70"/>
              <w:rPr>
                <w:rFonts w:cs="Times New Roman"/>
                <w:snapToGrid w:val="0"/>
                <w:w w:val="9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B925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E199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CB1EE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6CE4A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rightChars="-73" w:right="-175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D7E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PB2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2CF4E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ind w:leftChars="-50" w:left="-120" w:rightChars="-35" w:right="-84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BB58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4763C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CBE0C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7BD6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E428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F5D2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B8C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</w:p>
        </w:tc>
      </w:tr>
      <w:tr w:rsidR="00762F0B" w:rsidRPr="00905598" w14:paraId="39283D1F" w14:textId="77777777" w:rsidTr="003B1FA0">
        <w:trPr>
          <w:trHeight w:val="230"/>
        </w:trPr>
        <w:tc>
          <w:tcPr>
            <w:tcW w:w="224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4CA155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b/>
                <w:bCs/>
                <w:snapToGrid w:val="0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557" w:type="dxa"/>
            <w:tcBorders>
              <w:top w:val="nil"/>
              <w:bottom w:val="single" w:sz="4" w:space="0" w:color="auto"/>
            </w:tcBorders>
            <w:vAlign w:val="center"/>
          </w:tcPr>
          <w:p w14:paraId="6460F8E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21</w:t>
            </w:r>
          </w:p>
        </w:tc>
        <w:tc>
          <w:tcPr>
            <w:tcW w:w="55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739D06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FD87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29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459DE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46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C7D9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74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E90B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75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62C9F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62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EA9F2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82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7C1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107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EAD5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147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182BD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303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572E0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410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8C8D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471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26806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472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18A2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497</w:t>
            </w:r>
          </w:p>
        </w:tc>
      </w:tr>
      <w:tr w:rsidR="00762F0B" w:rsidRPr="00905598" w14:paraId="635C0B8F" w14:textId="77777777" w:rsidTr="003B1FA0">
        <w:trPr>
          <w:trHeight w:val="230"/>
        </w:trPr>
        <w:tc>
          <w:tcPr>
            <w:tcW w:w="2240" w:type="dxa"/>
            <w:tcBorders>
              <w:top w:val="single" w:sz="4" w:space="0" w:color="auto"/>
              <w:left w:val="nil"/>
            </w:tcBorders>
          </w:tcPr>
          <w:p w14:paraId="57BDAFE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A/Darwin/9/2021</w:t>
            </w:r>
          </w:p>
        </w:tc>
        <w:tc>
          <w:tcPr>
            <w:tcW w:w="557" w:type="dxa"/>
            <w:tcBorders>
              <w:top w:val="single" w:sz="4" w:space="0" w:color="auto"/>
            </w:tcBorders>
            <w:vAlign w:val="center"/>
          </w:tcPr>
          <w:p w14:paraId="2311B1A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top w:val="single" w:sz="4" w:space="0" w:color="auto"/>
              <w:right w:val="nil"/>
            </w:tcBorders>
            <w:vAlign w:val="center"/>
          </w:tcPr>
          <w:p w14:paraId="78D9BFE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A4693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64804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9ADB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DDA2D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P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BD3D8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EEC7C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71EA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4A142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F3761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06B9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V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FA1B1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EDCF8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right w:val="nil"/>
            </w:tcBorders>
          </w:tcPr>
          <w:p w14:paraId="0C3EE17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</w:tr>
      <w:tr w:rsidR="00762F0B" w:rsidRPr="00905598" w14:paraId="7B2A4862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5D3466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A/Shanxi-Taiyuan/1579/2023</w:t>
            </w:r>
          </w:p>
        </w:tc>
        <w:tc>
          <w:tcPr>
            <w:tcW w:w="557" w:type="dxa"/>
            <w:vAlign w:val="center"/>
          </w:tcPr>
          <w:p w14:paraId="3E57EDD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4E4BE2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04834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D049A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49B6F1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00940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33AA00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B196F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9C534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D7C5E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74911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9418D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2D7E6C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FBDEF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14A0E2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743E7BB9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2027DD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A/Shanxi-Taiyuan/1883/2023</w:t>
            </w:r>
          </w:p>
        </w:tc>
        <w:tc>
          <w:tcPr>
            <w:tcW w:w="557" w:type="dxa"/>
            <w:vAlign w:val="center"/>
          </w:tcPr>
          <w:p w14:paraId="3463820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687F8F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0ACFB8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739F16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4EE352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17A55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D236BE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2EE753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113E76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3A1DA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3407B1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BDF7F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1DDBE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2DA83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3F6F5B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398A6C1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C1D52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A/Shanxi-Taiyuan/1907/2023</w:t>
            </w:r>
          </w:p>
        </w:tc>
        <w:tc>
          <w:tcPr>
            <w:tcW w:w="557" w:type="dxa"/>
            <w:vAlign w:val="center"/>
          </w:tcPr>
          <w:p w14:paraId="2BE59C6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22ACF2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FE1153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F78F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C3EC9B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FCE226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0C072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27BC66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1781A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79288E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B9B908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03D61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383A5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82318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5730B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8E1178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E6205E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A/Shanxi-Taiyuan/1914/2023</w:t>
            </w:r>
          </w:p>
        </w:tc>
        <w:tc>
          <w:tcPr>
            <w:tcW w:w="557" w:type="dxa"/>
            <w:vAlign w:val="center"/>
          </w:tcPr>
          <w:p w14:paraId="618A1E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0ACD7AA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7E7A8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D444AB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FF2504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DFF78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CB73C7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C97DCA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F7CAD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2D05A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B3E9AF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CB60D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44E64D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S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E7FF6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E114D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2A655C7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E500F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A/Shanxi-Taiyuan/2158/2023</w:t>
            </w:r>
          </w:p>
        </w:tc>
        <w:tc>
          <w:tcPr>
            <w:tcW w:w="557" w:type="dxa"/>
            <w:vAlign w:val="center"/>
          </w:tcPr>
          <w:p w14:paraId="706D893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3535E60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FC6C6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7AE980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00BF89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64BEEA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A1043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CF7B1F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5735D3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CC1D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28F41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CD2334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7063D6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56F6A7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E5553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3AB8281C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D98F6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A/Shanxi-Taiyuan/2159/2023</w:t>
            </w:r>
          </w:p>
        </w:tc>
        <w:tc>
          <w:tcPr>
            <w:tcW w:w="557" w:type="dxa"/>
            <w:vAlign w:val="center"/>
          </w:tcPr>
          <w:p w14:paraId="404111C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1B54E4E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2DF30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76077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E0BDF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AE4024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837052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1CE647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5F110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C09847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42B0CC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2957EA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C281F5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A47044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717BF02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D7A3C06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45E7996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A/Shanxi-Taiyuan/2169/2023</w:t>
            </w:r>
          </w:p>
        </w:tc>
        <w:tc>
          <w:tcPr>
            <w:tcW w:w="557" w:type="dxa"/>
            <w:vAlign w:val="center"/>
          </w:tcPr>
          <w:p w14:paraId="60F4FF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31F8C25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F45064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60DECB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F3F010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F17F7A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584E1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5BD03C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F45E45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756E1A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B1BDF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757E41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1D631B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13E919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86388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616B7B7B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355D91D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A/Shanxi-Taiyuan/2356/2023</w:t>
            </w:r>
          </w:p>
        </w:tc>
        <w:tc>
          <w:tcPr>
            <w:tcW w:w="557" w:type="dxa"/>
            <w:vAlign w:val="center"/>
          </w:tcPr>
          <w:p w14:paraId="61B1A36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76D6714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BC44F8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52B40B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75E641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B32248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DB1854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E539E7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8F3C7C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B43D0C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3ACE73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B2FE88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7F9377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1ED1028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535AE76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1936BE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36D189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A/Shanxi-Taiyuan/2412/2023</w:t>
            </w:r>
          </w:p>
        </w:tc>
        <w:tc>
          <w:tcPr>
            <w:tcW w:w="557" w:type="dxa"/>
            <w:vAlign w:val="center"/>
          </w:tcPr>
          <w:p w14:paraId="3B5448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2B673CF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299CA8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0FAB8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D8D160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891EFD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1A9FB6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11E1CB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B3FABA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4AA3C4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1D84D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215DD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BE0CC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A0B7A2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G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559D02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6D30A3F4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1F9EF01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A/Shanxi-Taiyuan/170/2024</w:t>
            </w:r>
          </w:p>
        </w:tc>
        <w:tc>
          <w:tcPr>
            <w:tcW w:w="557" w:type="dxa"/>
            <w:vAlign w:val="center"/>
          </w:tcPr>
          <w:p w14:paraId="2F6E135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2CE836F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39247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7DD1A1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E2FB0C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I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69DCD96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EE4C0B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8C31D48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04707F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00A043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B4FCE1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5FA2906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8B193B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553ED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3FD5191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762F0B" w:rsidRPr="00905598" w14:paraId="5C176981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7E0EB99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A/Shanxi-Taiyuan/660/2024</w:t>
            </w:r>
          </w:p>
        </w:tc>
        <w:tc>
          <w:tcPr>
            <w:tcW w:w="557" w:type="dxa"/>
            <w:vAlign w:val="center"/>
          </w:tcPr>
          <w:p w14:paraId="15F353C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right w:val="nil"/>
            </w:tcBorders>
            <w:vAlign w:val="center"/>
          </w:tcPr>
          <w:p w14:paraId="32E2363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B45A60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2A00400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6A51752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67C8944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2AAE5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013E92C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890F98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4CC1ED8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6C2943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31BD981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18173F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  <w:vAlign w:val="center"/>
          </w:tcPr>
          <w:p w14:paraId="6E4AA5F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 w14:paraId="40CEE44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</w:tr>
      <w:tr w:rsidR="00762F0B" w:rsidRPr="00905598" w14:paraId="3BD5A89A" w14:textId="77777777" w:rsidTr="003B1FA0">
        <w:trPr>
          <w:trHeight w:val="230"/>
        </w:trPr>
        <w:tc>
          <w:tcPr>
            <w:tcW w:w="2240" w:type="dxa"/>
            <w:tcBorders>
              <w:left w:val="nil"/>
            </w:tcBorders>
          </w:tcPr>
          <w:p w14:paraId="0937562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napToGrid w:val="0"/>
                <w:sz w:val="16"/>
                <w:szCs w:val="16"/>
              </w:rPr>
              <w:t>A/Shanxi-Taiyuan/690/2024</w:t>
            </w:r>
          </w:p>
        </w:tc>
        <w:tc>
          <w:tcPr>
            <w:tcW w:w="557" w:type="dxa"/>
            <w:vAlign w:val="center"/>
          </w:tcPr>
          <w:p w14:paraId="2AF1CDCC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E</w:t>
            </w:r>
          </w:p>
        </w:tc>
        <w:tc>
          <w:tcPr>
            <w:tcW w:w="558" w:type="dxa"/>
            <w:tcBorders>
              <w:bottom w:val="single" w:sz="4" w:space="0" w:color="auto"/>
              <w:right w:val="nil"/>
            </w:tcBorders>
            <w:vAlign w:val="center"/>
          </w:tcPr>
          <w:p w14:paraId="1970CF9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D8D4C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68D3D3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93428E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6D39FF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L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56C195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R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4D31B7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79295A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N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341C7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T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33DE1D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DCC7D1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M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EA6920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CFE66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napToGrid w:val="0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  <w:tc>
          <w:tcPr>
            <w:tcW w:w="558" w:type="dxa"/>
            <w:tcBorders>
              <w:left w:val="nil"/>
              <w:bottom w:val="single" w:sz="4" w:space="0" w:color="auto"/>
              <w:right w:val="nil"/>
            </w:tcBorders>
          </w:tcPr>
          <w:p w14:paraId="7EC738A9" w14:textId="77777777" w:rsidR="00762F0B" w:rsidRPr="00905598" w:rsidRDefault="00762F0B" w:rsidP="00762F0B">
            <w:pPr>
              <w:adjustRightInd w:val="0"/>
              <w:snapToGrid w:val="0"/>
              <w:spacing w:before="0" w:after="0"/>
              <w:rPr>
                <w:rFonts w:cs="Times New Roman"/>
                <w:sz w:val="16"/>
                <w:szCs w:val="16"/>
              </w:rPr>
            </w:pPr>
            <w:r w:rsidRPr="00905598">
              <w:rPr>
                <w:rFonts w:cs="Times New Roman"/>
                <w:sz w:val="16"/>
                <w:szCs w:val="16"/>
              </w:rPr>
              <w:t>-</w:t>
            </w:r>
          </w:p>
        </w:tc>
      </w:tr>
    </w:tbl>
    <w:p w14:paraId="0EB1E381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  <w:r w:rsidRPr="00905598">
        <w:rPr>
          <w:rFonts w:cs="Times New Roman"/>
          <w:sz w:val="16"/>
          <w:szCs w:val="16"/>
        </w:rPr>
        <w:t>NOTE: [-]: no mutation; [*]: stop codon</w:t>
      </w:r>
    </w:p>
    <w:p w14:paraId="5971913F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p w14:paraId="74DDFF5E" w14:textId="77777777" w:rsidR="00762F0B" w:rsidRPr="00905598" w:rsidRDefault="00762F0B" w:rsidP="00762F0B">
      <w:pPr>
        <w:adjustRightInd w:val="0"/>
        <w:snapToGrid w:val="0"/>
        <w:rPr>
          <w:rFonts w:cs="Times New Roman"/>
          <w:sz w:val="16"/>
          <w:szCs w:val="16"/>
        </w:rPr>
      </w:pPr>
    </w:p>
    <w:p w14:paraId="039A9F0E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5DD490C2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3EC256EA" w14:textId="77777777" w:rsidR="00762F0B" w:rsidRPr="00905598" w:rsidRDefault="00762F0B" w:rsidP="00762F0B">
      <w:pPr>
        <w:rPr>
          <w:rFonts w:cs="Times New Roman"/>
          <w:sz w:val="16"/>
          <w:szCs w:val="16"/>
        </w:rPr>
      </w:pPr>
    </w:p>
    <w:p w14:paraId="408D3330" w14:textId="77777777" w:rsidR="00762F0B" w:rsidRPr="00FB0938" w:rsidRDefault="00762F0B" w:rsidP="00762F0B">
      <w:pPr>
        <w:rPr>
          <w:rFonts w:cs="Times New Roman"/>
          <w:sz w:val="16"/>
          <w:szCs w:val="16"/>
        </w:rPr>
      </w:pPr>
    </w:p>
    <w:p w14:paraId="20BE6913" w14:textId="77777777" w:rsidR="00762F0B" w:rsidRPr="002B4A57" w:rsidRDefault="00762F0B" w:rsidP="002B4A57">
      <w:pPr>
        <w:keepNext/>
        <w:rPr>
          <w:rFonts w:cs="Times New Roman"/>
          <w:b/>
          <w:szCs w:val="24"/>
          <w:lang w:eastAsia="zh-CN"/>
        </w:rPr>
      </w:pPr>
    </w:p>
    <w:p w14:paraId="58F1AED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13"/>
      <w:footerReference w:type="even" r:id="rId14"/>
      <w:footerReference w:type="defaul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5003B" w14:textId="77777777" w:rsidR="003E25FB" w:rsidRDefault="003E25FB" w:rsidP="00117666">
      <w:pPr>
        <w:spacing w:after="0"/>
      </w:pPr>
      <w:r>
        <w:separator/>
      </w:r>
    </w:p>
  </w:endnote>
  <w:endnote w:type="continuationSeparator" w:id="0">
    <w:p w14:paraId="2DEA1850" w14:textId="77777777" w:rsidR="003E25FB" w:rsidRDefault="003E25FB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4AB28" w14:textId="77777777" w:rsidR="00E47C0F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E47C0F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2FF27" w14:textId="77777777" w:rsidR="00E47C0F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E47C0F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F1A1E" w14:textId="77777777" w:rsidR="003E25FB" w:rsidRDefault="003E25FB" w:rsidP="00117666">
      <w:pPr>
        <w:spacing w:after="0"/>
      </w:pPr>
      <w:r>
        <w:separator/>
      </w:r>
    </w:p>
  </w:footnote>
  <w:footnote w:type="continuationSeparator" w:id="0">
    <w:p w14:paraId="01DB6D81" w14:textId="77777777" w:rsidR="003E25FB" w:rsidRDefault="003E25FB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1EDBA" w14:textId="77777777" w:rsidR="00E47C0F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3B51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A2F73"/>
    <w:rsid w:val="002B4A57"/>
    <w:rsid w:val="002C74CA"/>
    <w:rsid w:val="003544FB"/>
    <w:rsid w:val="003D2D47"/>
    <w:rsid w:val="003D2F2D"/>
    <w:rsid w:val="003E25FB"/>
    <w:rsid w:val="00401590"/>
    <w:rsid w:val="00447801"/>
    <w:rsid w:val="00452E9C"/>
    <w:rsid w:val="004735C8"/>
    <w:rsid w:val="004961FF"/>
    <w:rsid w:val="00517A89"/>
    <w:rsid w:val="005250F2"/>
    <w:rsid w:val="0058437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453AB"/>
    <w:rsid w:val="007501BE"/>
    <w:rsid w:val="00762F0B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80A7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140D5"/>
    <w:rsid w:val="00E47C0F"/>
    <w:rsid w:val="00E52377"/>
    <w:rsid w:val="00E64E17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styleId="HTML">
    <w:name w:val="HTML Preformatted"/>
    <w:basedOn w:val="a0"/>
    <w:link w:val="HTML0"/>
    <w:uiPriority w:val="99"/>
    <w:semiHidden/>
    <w:unhideWhenUsed/>
    <w:rsid w:val="00762F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宋体" w:eastAsia="宋体" w:hAnsi="宋体" w:cs="宋体"/>
      <w:szCs w:val="24"/>
      <w:lang w:eastAsia="zh-CN"/>
    </w:rPr>
  </w:style>
  <w:style w:type="character" w:customStyle="1" w:styleId="HTML0">
    <w:name w:val="HTML 预设格式 字符"/>
    <w:basedOn w:val="a1"/>
    <w:link w:val="HTML"/>
    <w:uiPriority w:val="99"/>
    <w:semiHidden/>
    <w:rsid w:val="00762F0B"/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</TotalTime>
  <Pages>7</Pages>
  <Words>1680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hua'wei</cp:lastModifiedBy>
  <cp:revision>3</cp:revision>
  <cp:lastPrinted>2013-10-03T12:51:00Z</cp:lastPrinted>
  <dcterms:created xsi:type="dcterms:W3CDTF">2024-07-24T03:09:00Z</dcterms:created>
  <dcterms:modified xsi:type="dcterms:W3CDTF">2024-09-02T02:41:00Z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