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6AF4B" w14:textId="58C114EA" w:rsidR="006C0D7C" w:rsidRDefault="006C0D7C">
      <w:pPr>
        <w:rPr>
          <w:rFonts w:ascii="Arial" w:hAnsi="Arial" w:cs="Arial"/>
          <w:b/>
        </w:rPr>
      </w:pPr>
      <w:r w:rsidRPr="00EB52BA">
        <w:rPr>
          <w:rFonts w:ascii="Arial" w:hAnsi="Arial" w:cs="Arial"/>
          <w:b/>
        </w:rPr>
        <w:t>Supplement for “Network homeostasis: functional brain alterations and relapse in remitted late-life depression”</w:t>
      </w:r>
    </w:p>
    <w:p w14:paraId="65BC5FC1" w14:textId="77777777" w:rsidR="00486E37" w:rsidRDefault="00486E37">
      <w:pPr>
        <w:rPr>
          <w:rFonts w:ascii="Arial" w:hAnsi="Arial" w:cs="Arial"/>
          <w:b/>
        </w:rPr>
      </w:pPr>
    </w:p>
    <w:p w14:paraId="04B61B80" w14:textId="690E5A82" w:rsidR="00486E37" w:rsidRDefault="00486E3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Contents:</w:t>
      </w:r>
    </w:p>
    <w:p w14:paraId="7E78F974" w14:textId="77777777" w:rsidR="00486E37" w:rsidRDefault="00486E37">
      <w:pPr>
        <w:rPr>
          <w:rFonts w:ascii="Arial" w:hAnsi="Arial" w:cs="Arial"/>
          <w:b/>
        </w:rPr>
      </w:pPr>
    </w:p>
    <w:p w14:paraId="17B9077E" w14:textId="214432D6" w:rsidR="00486E37" w:rsidRDefault="00486E37" w:rsidP="00486E37">
      <w:pPr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t>Supplemental Figure 1.</w:t>
      </w:r>
      <w:r w:rsidRPr="00EB52BA">
        <w:rPr>
          <w:rFonts w:ascii="Arial" w:hAnsi="Arial" w:cs="Arial"/>
          <w:bCs/>
        </w:rPr>
        <w:t xml:space="preserve"> </w:t>
      </w:r>
      <w:r w:rsidRPr="00EB52BA">
        <w:rPr>
          <w:rFonts w:ascii="Arial" w:hAnsi="Arial" w:cs="Arial"/>
          <w:bCs/>
          <w:i/>
          <w:iCs/>
        </w:rPr>
        <w:t>Consort diagram for REMBRANDT study.</w:t>
      </w:r>
    </w:p>
    <w:p w14:paraId="652307FB" w14:textId="77777777" w:rsidR="00486E37" w:rsidRDefault="00486E37" w:rsidP="00486E37">
      <w:pPr>
        <w:rPr>
          <w:rFonts w:ascii="Arial" w:hAnsi="Arial" w:cs="Arial"/>
          <w:bCs/>
        </w:rPr>
      </w:pPr>
    </w:p>
    <w:p w14:paraId="78762950" w14:textId="681BDE5E" w:rsidR="00486E37" w:rsidRPr="00EB52BA" w:rsidRDefault="00486E37" w:rsidP="00486E37">
      <w:pPr>
        <w:rPr>
          <w:rFonts w:ascii="Arial" w:hAnsi="Arial" w:cs="Arial"/>
          <w:b/>
        </w:rPr>
      </w:pPr>
      <w:r w:rsidRPr="00EB52BA">
        <w:rPr>
          <w:rFonts w:ascii="Arial" w:hAnsi="Arial" w:cs="Arial"/>
          <w:b/>
        </w:rPr>
        <w:t>Supplemental Table 1.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>Network connectivity comparison of healthy comparison (Health.) and late-life depression (LLD) groups assessed with linear regression controlling for age, sex, race, education, and site.</w:t>
      </w:r>
    </w:p>
    <w:p w14:paraId="5CADEF0F" w14:textId="77777777" w:rsidR="00486E37" w:rsidRDefault="00486E37">
      <w:pPr>
        <w:rPr>
          <w:rFonts w:ascii="Arial" w:hAnsi="Arial" w:cs="Arial"/>
          <w:b/>
        </w:rPr>
      </w:pPr>
    </w:p>
    <w:p w14:paraId="4C41F53A" w14:textId="19699E32" w:rsidR="00486E37" w:rsidRDefault="00486E37">
      <w:pPr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t>Supplemental Table 2.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>Network connectivity comparison of healthy comparison, stable remitted, and relapsed groups assessed with ANCOVA controlling for age, sex, race, education, and site.</w:t>
      </w:r>
    </w:p>
    <w:p w14:paraId="71B78CF4" w14:textId="77777777" w:rsidR="00486E37" w:rsidRDefault="00486E37">
      <w:pPr>
        <w:rPr>
          <w:rFonts w:ascii="Arial" w:hAnsi="Arial" w:cs="Arial"/>
          <w:bCs/>
        </w:rPr>
      </w:pPr>
    </w:p>
    <w:p w14:paraId="14A327D7" w14:textId="202F23A7" w:rsidR="00486E37" w:rsidRDefault="00486E37">
      <w:pPr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t>Supplemental Table 3.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>Pairwise network connectivity comparison of healthy stable remitted (Rem.) and relapsed (Rel.) groups assessed with regression controlling for age, sex, race, education, and site.</w:t>
      </w:r>
    </w:p>
    <w:p w14:paraId="48BE4365" w14:textId="77777777" w:rsidR="00A83D5A" w:rsidRDefault="00A83D5A" w:rsidP="00A83D5A">
      <w:pPr>
        <w:rPr>
          <w:rFonts w:ascii="Arial" w:hAnsi="Arial" w:cs="Arial"/>
          <w:bCs/>
        </w:rPr>
      </w:pPr>
    </w:p>
    <w:p w14:paraId="462C60A5" w14:textId="6C01A815" w:rsidR="00A83D5A" w:rsidRDefault="00A83D5A" w:rsidP="00A83D5A">
      <w:pPr>
        <w:rPr>
          <w:rFonts w:ascii="Arial" w:hAnsi="Arial" w:cs="Arial"/>
          <w:b/>
        </w:rPr>
      </w:pPr>
      <w:r w:rsidRPr="00EB52BA">
        <w:rPr>
          <w:rFonts w:ascii="Arial" w:hAnsi="Arial" w:cs="Arial"/>
          <w:b/>
        </w:rPr>
        <w:t xml:space="preserve">Supplemental Table </w:t>
      </w:r>
      <w:r>
        <w:rPr>
          <w:rFonts w:ascii="Arial" w:hAnsi="Arial" w:cs="Arial"/>
          <w:b/>
        </w:rPr>
        <w:t>4</w:t>
      </w:r>
      <w:r w:rsidRPr="00EB52BA">
        <w:rPr>
          <w:rFonts w:ascii="Arial" w:hAnsi="Arial" w:cs="Arial"/>
          <w:b/>
        </w:rPr>
        <w:t>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>Pairwise network connectivity comparison of healthy comparison (Health.)</w:t>
      </w:r>
      <w:r>
        <w:rPr>
          <w:rFonts w:ascii="Arial" w:hAnsi="Arial" w:cs="Arial"/>
          <w:bCs/>
        </w:rPr>
        <w:t xml:space="preserve"> and</w:t>
      </w:r>
      <w:r w:rsidRPr="00EB52BA">
        <w:rPr>
          <w:rFonts w:ascii="Arial" w:hAnsi="Arial" w:cs="Arial"/>
          <w:bCs/>
        </w:rPr>
        <w:t xml:space="preserve"> stable remitted (Rem.)</w:t>
      </w:r>
      <w:r>
        <w:rPr>
          <w:rFonts w:ascii="Arial" w:hAnsi="Arial" w:cs="Arial"/>
          <w:bCs/>
        </w:rPr>
        <w:t xml:space="preserve"> </w:t>
      </w:r>
      <w:r w:rsidRPr="00EB52BA">
        <w:rPr>
          <w:rFonts w:ascii="Arial" w:hAnsi="Arial" w:cs="Arial"/>
          <w:bCs/>
        </w:rPr>
        <w:t>groups assessed with regression controlling for age, sex, race, education, and site.</w:t>
      </w:r>
    </w:p>
    <w:p w14:paraId="2F846373" w14:textId="77777777" w:rsidR="00A83D5A" w:rsidRDefault="00A83D5A" w:rsidP="00A83D5A">
      <w:pPr>
        <w:rPr>
          <w:rFonts w:ascii="Arial" w:hAnsi="Arial" w:cs="Arial"/>
          <w:bCs/>
        </w:rPr>
      </w:pPr>
    </w:p>
    <w:p w14:paraId="04E7ED86" w14:textId="7EB84018" w:rsidR="00A83D5A" w:rsidRDefault="00A83D5A" w:rsidP="00A83D5A">
      <w:pPr>
        <w:rPr>
          <w:rFonts w:ascii="Arial" w:hAnsi="Arial" w:cs="Arial"/>
          <w:b/>
        </w:rPr>
      </w:pPr>
      <w:r w:rsidRPr="00EB52BA">
        <w:rPr>
          <w:rFonts w:ascii="Arial" w:hAnsi="Arial" w:cs="Arial"/>
          <w:b/>
        </w:rPr>
        <w:t xml:space="preserve">Supplemental Table </w:t>
      </w:r>
      <w:r>
        <w:rPr>
          <w:rFonts w:ascii="Arial" w:hAnsi="Arial" w:cs="Arial"/>
          <w:b/>
        </w:rPr>
        <w:t>5</w:t>
      </w:r>
      <w:r w:rsidRPr="00EB52BA">
        <w:rPr>
          <w:rFonts w:ascii="Arial" w:hAnsi="Arial" w:cs="Arial"/>
          <w:b/>
        </w:rPr>
        <w:t>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>Pairwise network connectivity comparison of healthy comparison (Health</w:t>
      </w:r>
      <w:r>
        <w:rPr>
          <w:rFonts w:ascii="Arial" w:hAnsi="Arial" w:cs="Arial"/>
          <w:bCs/>
        </w:rPr>
        <w:t>.)</w:t>
      </w:r>
      <w:r w:rsidRPr="00EB52BA">
        <w:rPr>
          <w:rFonts w:ascii="Arial" w:hAnsi="Arial" w:cs="Arial"/>
          <w:bCs/>
        </w:rPr>
        <w:t xml:space="preserve"> and relapsed (Rel.) groups assessed with regression controlling for age, sex, race, education, and site.</w:t>
      </w:r>
    </w:p>
    <w:p w14:paraId="353EE404" w14:textId="77777777" w:rsidR="00A83D5A" w:rsidRDefault="00A83D5A">
      <w:pPr>
        <w:rPr>
          <w:rFonts w:ascii="Arial" w:hAnsi="Arial" w:cs="Arial"/>
          <w:b/>
        </w:rPr>
      </w:pPr>
    </w:p>
    <w:p w14:paraId="1AF95396" w14:textId="77777777" w:rsidR="00486E37" w:rsidRPr="00EB52BA" w:rsidRDefault="00486E37">
      <w:pPr>
        <w:rPr>
          <w:rFonts w:ascii="Arial" w:hAnsi="Arial" w:cs="Arial"/>
          <w:b/>
        </w:rPr>
      </w:pPr>
    </w:p>
    <w:p w14:paraId="40CA9FB3" w14:textId="77777777" w:rsidR="006C0D7C" w:rsidRPr="00EB52BA" w:rsidRDefault="006C0D7C">
      <w:pPr>
        <w:rPr>
          <w:rFonts w:ascii="Arial" w:hAnsi="Arial" w:cs="Arial"/>
          <w:b/>
        </w:rPr>
      </w:pPr>
      <w:r w:rsidRPr="00EB52BA">
        <w:rPr>
          <w:rFonts w:ascii="Arial" w:hAnsi="Arial" w:cs="Arial"/>
          <w:b/>
        </w:rPr>
        <w:br w:type="page"/>
      </w:r>
    </w:p>
    <w:p w14:paraId="7C0BDB31" w14:textId="024C3645" w:rsidR="00B21FB8" w:rsidRPr="00EB52BA" w:rsidRDefault="00B21FB8" w:rsidP="00B21FB8">
      <w:pPr>
        <w:rPr>
          <w:rFonts w:ascii="Arial" w:hAnsi="Arial" w:cs="Arial"/>
          <w:b/>
        </w:rPr>
      </w:pPr>
      <w:r w:rsidRPr="00EB52BA">
        <w:rPr>
          <w:rFonts w:ascii="Arial" w:hAnsi="Arial" w:cs="Arial"/>
          <w:noProof/>
          <w14:ligatures w14:val="standardContextual"/>
        </w:rPr>
        <w:lastRenderedPageBreak/>
        <w:drawing>
          <wp:inline distT="0" distB="0" distL="0" distR="0" wp14:anchorId="7FC43706" wp14:editId="257FD672">
            <wp:extent cx="5943600" cy="3154680"/>
            <wp:effectExtent l="0" t="0" r="0" b="0"/>
            <wp:docPr id="15215661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56610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D1B5A" w14:textId="77777777" w:rsidR="00B21FB8" w:rsidRPr="00EB52BA" w:rsidRDefault="00B21FB8" w:rsidP="00B21FB8">
      <w:pPr>
        <w:rPr>
          <w:rFonts w:ascii="Arial" w:hAnsi="Arial" w:cs="Arial"/>
          <w:b/>
        </w:rPr>
      </w:pPr>
    </w:p>
    <w:p w14:paraId="29A729A0" w14:textId="608987BA" w:rsidR="00A07B84" w:rsidRPr="00EB52BA" w:rsidRDefault="00B21FB8" w:rsidP="00B21FB8">
      <w:pPr>
        <w:rPr>
          <w:rFonts w:ascii="Arial" w:hAnsi="Arial" w:cs="Arial"/>
          <w:b/>
        </w:rPr>
      </w:pPr>
      <w:r w:rsidRPr="00EB52BA">
        <w:rPr>
          <w:rFonts w:ascii="Arial" w:hAnsi="Arial" w:cs="Arial"/>
          <w:b/>
        </w:rPr>
        <w:t>Supplemental Figure 1.</w:t>
      </w:r>
      <w:r w:rsidRPr="00EB52BA">
        <w:rPr>
          <w:rFonts w:ascii="Arial" w:hAnsi="Arial" w:cs="Arial"/>
          <w:bCs/>
        </w:rPr>
        <w:t xml:space="preserve"> </w:t>
      </w:r>
      <w:r w:rsidRPr="00EB52BA">
        <w:rPr>
          <w:rFonts w:ascii="Arial" w:hAnsi="Arial" w:cs="Arial"/>
          <w:bCs/>
          <w:i/>
          <w:iCs/>
        </w:rPr>
        <w:t>Consort diagram for REMBRANDT study.</w:t>
      </w:r>
      <w:r w:rsidRPr="00EB52BA">
        <w:rPr>
          <w:rFonts w:ascii="Arial" w:hAnsi="Arial" w:cs="Arial"/>
          <w:bCs/>
        </w:rPr>
        <w:t xml:space="preserve"> ITP – initial treatment phase; LLD – late-life depression</w:t>
      </w:r>
      <w:r w:rsidRPr="00EB52BA">
        <w:rPr>
          <w:rFonts w:ascii="Arial" w:hAnsi="Arial" w:cs="Arial"/>
          <w:b/>
        </w:rPr>
        <w:t>.</w:t>
      </w:r>
    </w:p>
    <w:p w14:paraId="46BBF440" w14:textId="77777777" w:rsidR="00B21FB8" w:rsidRPr="00EB52BA" w:rsidRDefault="00B21FB8" w:rsidP="00B21FB8">
      <w:pPr>
        <w:rPr>
          <w:rFonts w:ascii="Arial" w:hAnsi="Arial" w:cs="Arial"/>
          <w:b/>
        </w:rPr>
      </w:pPr>
    </w:p>
    <w:p w14:paraId="2F3DF00E" w14:textId="77777777" w:rsidR="00B21FB8" w:rsidRPr="00EB52BA" w:rsidRDefault="00B21FB8">
      <w:pPr>
        <w:rPr>
          <w:rFonts w:ascii="Arial" w:hAnsi="Arial" w:cs="Arial"/>
          <w:b/>
        </w:rPr>
      </w:pPr>
      <w:r w:rsidRPr="00EB52BA">
        <w:rPr>
          <w:rFonts w:ascii="Arial" w:hAnsi="Arial" w:cs="Arial"/>
          <w:b/>
        </w:rPr>
        <w:br w:type="page"/>
      </w:r>
    </w:p>
    <w:p w14:paraId="69054D55" w14:textId="3E1F0575" w:rsidR="00B21FB8" w:rsidRPr="00EB52BA" w:rsidRDefault="00CE2DB6" w:rsidP="00B21FB8">
      <w:pPr>
        <w:spacing w:line="276" w:lineRule="auto"/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lastRenderedPageBreak/>
        <w:t xml:space="preserve">Supplemental </w:t>
      </w:r>
      <w:r w:rsidR="00B21FB8" w:rsidRPr="00EB52BA">
        <w:rPr>
          <w:rFonts w:ascii="Arial" w:hAnsi="Arial" w:cs="Arial"/>
          <w:b/>
        </w:rPr>
        <w:t xml:space="preserve">Table </w:t>
      </w:r>
      <w:r w:rsidRPr="00EB52BA">
        <w:rPr>
          <w:rFonts w:ascii="Arial" w:hAnsi="Arial" w:cs="Arial"/>
          <w:b/>
        </w:rPr>
        <w:t>1</w:t>
      </w:r>
      <w:r w:rsidR="00B21FB8" w:rsidRPr="00EB52BA">
        <w:rPr>
          <w:rFonts w:ascii="Arial" w:hAnsi="Arial" w:cs="Arial"/>
          <w:b/>
        </w:rPr>
        <w:t>.</w:t>
      </w:r>
      <w:r w:rsidR="00B21FB8" w:rsidRPr="00EB52BA">
        <w:rPr>
          <w:rFonts w:ascii="Arial" w:hAnsi="Arial" w:cs="Arial"/>
          <w:bCs/>
          <w:i/>
          <w:iCs/>
        </w:rPr>
        <w:t xml:space="preserve"> </w:t>
      </w:r>
      <w:r w:rsidR="00B21FB8" w:rsidRPr="00EB52BA">
        <w:rPr>
          <w:rFonts w:ascii="Arial" w:hAnsi="Arial" w:cs="Arial"/>
          <w:bCs/>
        </w:rPr>
        <w:t xml:space="preserve">Network connectivity comparison of healthy comparison (Health.) and late-life depression (LLD) groups assessed with linear regression controlling for age, sex, race, education, and site. </w:t>
      </w:r>
      <w:r w:rsidR="006E78AE" w:rsidRPr="006E78AE">
        <w:rPr>
          <w:rFonts w:ascii="Arial" w:hAnsi="Arial" w:cs="Arial"/>
          <w:bCs/>
        </w:rPr>
        <w:t xml:space="preserve">DAN – dorsal attention network; DMN – default mode network; ECN – executive control network; </w:t>
      </w:r>
      <w:r w:rsidR="004E2C30">
        <w:rPr>
          <w:rFonts w:ascii="Arial" w:hAnsi="Arial" w:cs="Arial"/>
          <w:bCs/>
        </w:rPr>
        <w:t xml:space="preserve">HC – higher criticism; </w:t>
      </w:r>
      <w:r w:rsidR="006E78AE">
        <w:rPr>
          <w:rFonts w:ascii="Arial" w:hAnsi="Arial" w:cs="Arial"/>
          <w:bCs/>
        </w:rPr>
        <w:t xml:space="preserve">Lim – limbic network; </w:t>
      </w:r>
      <w:r w:rsidR="006E78AE" w:rsidRPr="006E78AE">
        <w:rPr>
          <w:rFonts w:ascii="Arial" w:hAnsi="Arial" w:cs="Arial"/>
          <w:bCs/>
        </w:rPr>
        <w:t xml:space="preserve">SMN – </w:t>
      </w:r>
      <w:proofErr w:type="spellStart"/>
      <w:r w:rsidR="006E78AE" w:rsidRPr="006E78AE">
        <w:rPr>
          <w:rFonts w:ascii="Arial" w:hAnsi="Arial" w:cs="Arial"/>
          <w:bCs/>
        </w:rPr>
        <w:t>somatomotor</w:t>
      </w:r>
      <w:proofErr w:type="spellEnd"/>
      <w:r w:rsidR="006E78AE" w:rsidRPr="006E78AE">
        <w:rPr>
          <w:rFonts w:ascii="Arial" w:hAnsi="Arial" w:cs="Arial"/>
          <w:bCs/>
        </w:rPr>
        <w:t xml:space="preserve"> network; SN – salience network</w:t>
      </w:r>
      <w:r w:rsidR="006E78AE">
        <w:rPr>
          <w:rFonts w:ascii="Arial" w:hAnsi="Arial" w:cs="Arial"/>
          <w:bCs/>
        </w:rPr>
        <w:t>; Vis – visual network</w:t>
      </w:r>
      <w:r w:rsidR="00B21FB8" w:rsidRPr="00EB52BA">
        <w:rPr>
          <w:rFonts w:ascii="Arial" w:hAnsi="Arial" w:cs="Arial"/>
          <w:bCs/>
        </w:rPr>
        <w:t>.</w:t>
      </w:r>
    </w:p>
    <w:p w14:paraId="5F6CE817" w14:textId="77777777" w:rsidR="00B21FB8" w:rsidRPr="00EB52BA" w:rsidRDefault="00B21FB8" w:rsidP="00B21FB8">
      <w:pPr>
        <w:spacing w:line="276" w:lineRule="auto"/>
        <w:rPr>
          <w:rFonts w:ascii="Arial" w:hAnsi="Arial" w:cs="Arial"/>
          <w:bCs/>
        </w:rPr>
      </w:pPr>
    </w:p>
    <w:tbl>
      <w:tblPr>
        <w:tblW w:w="7801" w:type="dxa"/>
        <w:tblLook w:val="04A0" w:firstRow="1" w:lastRow="0" w:firstColumn="1" w:lastColumn="0" w:noHBand="0" w:noVBand="1"/>
      </w:tblPr>
      <w:tblGrid>
        <w:gridCol w:w="1645"/>
        <w:gridCol w:w="2016"/>
        <w:gridCol w:w="937"/>
        <w:gridCol w:w="1133"/>
        <w:gridCol w:w="937"/>
        <w:gridCol w:w="1133"/>
      </w:tblGrid>
      <w:tr w:rsidR="00B21FB8" w:rsidRPr="00EB52BA" w14:paraId="16B3BE3A" w14:textId="77777777" w:rsidTr="005C1FFC">
        <w:trPr>
          <w:trHeight w:val="320"/>
        </w:trPr>
        <w:tc>
          <w:tcPr>
            <w:tcW w:w="78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74B0EA" w14:textId="77777777" w:rsidR="00B21FB8" w:rsidRPr="00EB52BA" w:rsidRDefault="00B21FB8" w:rsidP="005C1FF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color w:val="000000"/>
                <w:sz w:val="20"/>
                <w:szCs w:val="20"/>
              </w:rPr>
              <w:t>Healthy comparison vs. LLD</w:t>
            </w:r>
          </w:p>
        </w:tc>
      </w:tr>
      <w:tr w:rsidR="00B21FB8" w:rsidRPr="00EB52BA" w14:paraId="467B15B7" w14:textId="77777777" w:rsidTr="005C1FFC">
        <w:trPr>
          <w:trHeight w:val="320"/>
        </w:trPr>
        <w:tc>
          <w:tcPr>
            <w:tcW w:w="16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089579E9" w14:textId="77777777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Networks</w:t>
            </w:r>
          </w:p>
        </w:tc>
        <w:tc>
          <w:tcPr>
            <w:tcW w:w="2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69729404" w14:textId="77777777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Atlas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6BA55C61" w14:textId="45524908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LLD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&lt;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Health.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41D5E9E7" w14:textId="2B272B91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LLD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&gt;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Health.</w:t>
            </w:r>
          </w:p>
        </w:tc>
      </w:tr>
      <w:tr w:rsidR="00B21FB8" w:rsidRPr="00EB52BA" w14:paraId="09CB9FCB" w14:textId="77777777" w:rsidTr="008041AC">
        <w:trPr>
          <w:trHeight w:val="320"/>
        </w:trPr>
        <w:tc>
          <w:tcPr>
            <w:tcW w:w="1645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AFCDC4D" w14:textId="77777777" w:rsidR="00B21FB8" w:rsidRPr="00EB52BA" w:rsidRDefault="00B21FB8" w:rsidP="005C1FF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19C7979" w14:textId="77777777" w:rsidR="00B21FB8" w:rsidRPr="00EB52BA" w:rsidRDefault="00B21FB8" w:rsidP="005C1FF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7AECE867" w14:textId="77777777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6D9CA243" w14:textId="77777777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937" w:type="dxa"/>
            <w:tcBorders>
              <w:top w:val="nil"/>
              <w:left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2D09E54B" w14:textId="77777777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6FAE38F2" w14:textId="77777777" w:rsidR="00B21FB8" w:rsidRPr="00EB52BA" w:rsidRDefault="00B21FB8" w:rsidP="005C1FFC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8041AC" w:rsidRPr="00EB52BA" w14:paraId="37D1571A" w14:textId="77777777" w:rsidTr="008041AC">
        <w:trPr>
          <w:trHeight w:val="320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3BDD63B" w14:textId="4264185F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DMN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4D08B13" w14:textId="1507C8A9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F74121F" w14:textId="66A9AE3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2E80E46" w14:textId="168C93D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B785332" w14:textId="2A10C3F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21C6EBF" w14:textId="603A0C2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135A894C" w14:textId="77777777" w:rsidTr="008041AC">
        <w:trPr>
          <w:trHeight w:val="320"/>
        </w:trPr>
        <w:tc>
          <w:tcPr>
            <w:tcW w:w="16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3F62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829F" w14:textId="73D8434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AD684" w14:textId="25C5426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6E1B" w14:textId="1DE7EF4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0C7B8" w14:textId="00519AB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-1.64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A360" w14:textId="67E85AE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71486E6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51DFFC" w14:textId="57F49F9E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0A82F0" w14:textId="2FC4363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4E1A75" w14:textId="2F02CB8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5A0293" w14:textId="34E36F2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2195D9" w14:textId="7716B76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-0.81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7E7482" w14:textId="0B1D782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8041AC" w:rsidRPr="00EB52BA" w14:paraId="15909DF9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2537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6BBF" w14:textId="2CA8458D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6424" w14:textId="42ED2AB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9D2E" w14:textId="6105315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0.0356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E153" w14:textId="4FFE46C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1169" w14:textId="0219AC8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0.9941</w:t>
            </w:r>
          </w:p>
        </w:tc>
      </w:tr>
      <w:tr w:rsidR="008041AC" w:rsidRPr="00EB52BA" w14:paraId="502EB85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090F1B" w14:textId="735CA97D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955ABF" w14:textId="44DF0EC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C7265C" w14:textId="3C46D79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174A26" w14:textId="04C87F0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846C85" w14:textId="1ABE604D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441D8F" w14:textId="1481304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5F19D28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913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D382" w14:textId="18C965B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CE49D" w14:textId="0029C83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3254" w14:textId="3273CAB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0.9374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8B71" w14:textId="6D5C51F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12.81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6078" w14:textId="3913D13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8041AC" w:rsidRPr="00EB52BA" w14:paraId="6AB3BF2F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26DEE6" w14:textId="484F242B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41EF74" w14:textId="6027AA7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8BFD12" w14:textId="0AB1103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7883C3" w14:textId="485670D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0.9518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63C327" w14:textId="546E179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429DFC" w14:textId="5CE97B5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8041AC" w:rsidRPr="00EB52BA" w14:paraId="24C9F61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6AD5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3169" w14:textId="5CF17ACD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86A6" w14:textId="3985944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71A8" w14:textId="7AE347D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0.6166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34B0" w14:textId="1BF758A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22B0B" w14:textId="609C891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8041AC" w:rsidRPr="00EB52BA" w14:paraId="745A2029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F20FC4" w14:textId="26A9AC4D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53BC60" w14:textId="5643BE8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6E978C" w14:textId="7FF1B9A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B8CC8C" w14:textId="776C2FB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8BE5E9" w14:textId="0C7000B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FFE754" w14:textId="3FD80F9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732F5F3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A9E6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BC3E" w14:textId="3EF2591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4847" w14:textId="00CA924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96A5" w14:textId="0885756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2364" w14:textId="7D05E1D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78F0" w14:textId="31AAC31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0.3168</w:t>
            </w:r>
          </w:p>
        </w:tc>
      </w:tr>
      <w:tr w:rsidR="008041AC" w:rsidRPr="00EB52BA" w14:paraId="76BE915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647427" w14:textId="7F0C58DF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C8FEC4" w14:textId="61A8A75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E2961E" w14:textId="73D09A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A5F2D7" w14:textId="5E1F2DD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0.9954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61D1D5" w14:textId="52FED17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BBCD45" w14:textId="26A8EC6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0.1065</w:t>
            </w:r>
          </w:p>
        </w:tc>
      </w:tr>
      <w:tr w:rsidR="008041AC" w:rsidRPr="00EB52BA" w14:paraId="5DED26B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2560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8FE4" w14:textId="43376C8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0AA0" w14:textId="5052061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6C13" w14:textId="10AD58D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0.9840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E778" w14:textId="57FF722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ED3E" w14:textId="79174FA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0.3274</w:t>
            </w:r>
          </w:p>
        </w:tc>
      </w:tr>
      <w:tr w:rsidR="008041AC" w:rsidRPr="00EB52BA" w14:paraId="51F8D8A1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F3D183" w14:textId="000293C6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B978EA" w14:textId="7DEBCBB9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607942" w14:textId="59F36C4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18A110" w14:textId="6A8D88A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E78C3F" w14:textId="52BF621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FC37E2" w14:textId="1323629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FDBFE7F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782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081A" w14:textId="6A12D6A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984C" w14:textId="54A4E40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870F" w14:textId="6FCF036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0.9943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100E" w14:textId="7C48228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DF7A" w14:textId="29C9DE4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0.4120</w:t>
            </w:r>
          </w:p>
        </w:tc>
      </w:tr>
      <w:tr w:rsidR="008041AC" w:rsidRPr="00EB52BA" w14:paraId="005E5474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BF2A4D" w14:textId="40615370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C68F7B" w14:textId="2CC2075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7B54C7" w14:textId="3F14313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7009C5" w14:textId="3E7055D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339C3E" w14:textId="626FD33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FDA98D" w14:textId="6C8AECD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0.8050</w:t>
            </w:r>
          </w:p>
        </w:tc>
      </w:tr>
      <w:tr w:rsidR="008041AC" w:rsidRPr="00EB52BA" w14:paraId="212E9EB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8B88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AC64" w14:textId="2CF4E99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1AE0" w14:textId="19CACF6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ACBC" w14:textId="345424C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0.8530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8C54" w14:textId="691EDE0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4442" w14:textId="019A259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0.8964</w:t>
            </w:r>
          </w:p>
        </w:tc>
      </w:tr>
      <w:tr w:rsidR="008041AC" w:rsidRPr="00EB52BA" w14:paraId="6B0C9F7D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8B0322" w14:textId="4E66075C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03FB7B" w14:textId="3B35380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D36624" w14:textId="03B3B11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023F5B" w14:textId="1F9DE14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455C74" w14:textId="06D8286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0F8922D" w14:textId="2D93A9F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41D1FA3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61C3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7080" w14:textId="304ACF7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9F3D" w14:textId="41A3B2B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BE9B" w14:textId="26E3D66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0.0942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F2CF" w14:textId="6F560E4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D960" w14:textId="2FBE42D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2CE90091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77D3C3" w14:textId="3116392C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03AEE4" w14:textId="4C93097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592C81" w14:textId="4BD4E44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0D3C3B" w14:textId="4A7E606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5CCAECD" w14:textId="7FF6625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5AC29E" w14:textId="35EAA0A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0.9726</w:t>
            </w:r>
          </w:p>
        </w:tc>
      </w:tr>
      <w:tr w:rsidR="008041AC" w:rsidRPr="00EB52BA" w14:paraId="2858ACA6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740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D5C0" w14:textId="69A721D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17F9" w14:textId="3C3A59B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612E" w14:textId="4E4385D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0.7398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049E" w14:textId="5D999CC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0941" w14:textId="16F0986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0.5323</w:t>
            </w:r>
          </w:p>
        </w:tc>
      </w:tr>
      <w:tr w:rsidR="008041AC" w:rsidRPr="00EB52BA" w14:paraId="58D4D138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E43252" w14:textId="2A1D5130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6B61B6" w14:textId="41C0659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904893" w14:textId="0D074DAC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3D17D9" w14:textId="6C3B68D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C8E7FA" w14:textId="3E320A8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783D50" w14:textId="20C996DC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25BBA14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432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C525C" w14:textId="4152FA9C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84CA" w14:textId="6B8984A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0C67" w14:textId="0F5782D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FAF25" w14:textId="6E2A968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1593" w14:textId="123CDC3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3FDCA4A8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2660A8" w14:textId="43D90937" w:rsidR="008041AC" w:rsidRPr="00EB52BA" w:rsidRDefault="008041AC" w:rsidP="008041AC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56D44A" w14:textId="4A865EE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1AEAC2" w14:textId="45895D9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ACE014" w14:textId="145B631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1D43AB" w14:textId="19483FD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B9E03F" w14:textId="6376E75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5534DA5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9DB9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69C6" w14:textId="7D75554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80CF" w14:textId="080BA99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3.46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61AA" w14:textId="63FBF83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0.0713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86C7" w14:textId="49CD749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A8032" w14:textId="4AC3D64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0.6091</w:t>
            </w:r>
          </w:p>
        </w:tc>
      </w:tr>
      <w:tr w:rsidR="008041AC" w:rsidRPr="00EB52BA" w14:paraId="49EAE6C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1A13EA7E" w14:textId="79D5DAF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9179EF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A3A569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5B1928DC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F4174BC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D2830F4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4C804BE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2379B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FFFC94" w14:textId="1C3D448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89709D" w14:textId="757A444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B20F61" w14:textId="6E997CA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0.0587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04B5A3" w14:textId="1150FDD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B8E6F0" w14:textId="6B27313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0.0433</w:t>
            </w:r>
          </w:p>
        </w:tc>
      </w:tr>
      <w:tr w:rsidR="008041AC" w:rsidRPr="00EB52BA" w14:paraId="68224EC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50F2F2A6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13539D54" w14:textId="599709F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9C75CE3" w14:textId="1265B7E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0431AE0" w14:textId="634BC4D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96AD5DE" w14:textId="6CCC773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29BA554" w14:textId="7B05D7B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0.0203</w:t>
            </w:r>
          </w:p>
        </w:tc>
      </w:tr>
      <w:tr w:rsidR="008041AC" w:rsidRPr="00EB52BA" w14:paraId="4C5BEBC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FF2F61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C94107" w14:textId="2A31487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D08A80" w14:textId="3FB5037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5E2BFC" w14:textId="1E530C6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0.9964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CA5A6E" w14:textId="731098C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FC1FC6" w14:textId="5EC1C25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0.0227</w:t>
            </w:r>
          </w:p>
        </w:tc>
      </w:tr>
      <w:tr w:rsidR="008041AC" w:rsidRPr="00EB52BA" w14:paraId="594B06D7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DA4F22" w14:textId="4A495859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1A83FF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46B3C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6B3B3F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CCBFF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EC7B8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158837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21F636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EF1E0B" w14:textId="7ACF38E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605278" w14:textId="7AC5F4D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4885D8" w14:textId="174DD11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0.9287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43932A" w14:textId="1F5C21A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716C67" w14:textId="2C82B3A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0.9889</w:t>
            </w:r>
          </w:p>
        </w:tc>
      </w:tr>
      <w:tr w:rsidR="008041AC" w:rsidRPr="00EB52BA" w14:paraId="0AAC6AA9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53F2BDD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3826FDC" w14:textId="2D3377F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0A3C11" w14:textId="2A8E3E8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AF164C" w14:textId="2E02C92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0.9708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F704FA" w14:textId="3BEB581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B86BA78" w14:textId="4E9E9D4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0.2781</w:t>
            </w:r>
          </w:p>
        </w:tc>
      </w:tr>
      <w:tr w:rsidR="008041AC" w:rsidRPr="00EB52BA" w14:paraId="433F3D28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D06E71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29E208" w14:textId="3603A3F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D125DA" w14:textId="44B66DB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A5C09C" w14:textId="259C9CD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0.9399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DB0527" w14:textId="0438B76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617E82" w14:textId="0EE083B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0.9904</w:t>
            </w:r>
          </w:p>
        </w:tc>
      </w:tr>
      <w:tr w:rsidR="008041AC" w:rsidRPr="00EB52BA" w14:paraId="158DFFD8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DB7267" w14:textId="71E2D9D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C0B3A1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B81C0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17173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E2BCC5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70D45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B4055FE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53D8B2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ACCD33" w14:textId="26CD34AD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4901A2" w14:textId="296AA3A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D0711B" w14:textId="7B14BFC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0.0387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8FD6B4" w14:textId="660D9F5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2C6C36" w14:textId="33A69E0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0.9987</w:t>
            </w:r>
          </w:p>
        </w:tc>
      </w:tr>
      <w:tr w:rsidR="008041AC" w:rsidRPr="00EB52BA" w14:paraId="2E2DE67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533A7B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6F736EF" w14:textId="1A0A439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0335C8" w14:textId="16CF12A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331404" w14:textId="210A751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D93DFE6" w14:textId="293BD67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0183E6" w14:textId="779E7F0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1E3F90C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7B6C3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F41F07" w14:textId="167BD81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57123B" w14:textId="281D5B7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632E3C" w14:textId="0949F8A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0.6109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F1949A" w14:textId="75D43EF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DECBDD" w14:textId="6A81251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0.9956</w:t>
            </w:r>
          </w:p>
        </w:tc>
      </w:tr>
      <w:tr w:rsidR="008041AC" w:rsidRPr="00EB52BA" w14:paraId="36099FDD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D9E63D" w14:textId="77797BC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62876E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F2558F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C93D8C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4ADB3B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C9493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7D026936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40664E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A1B252" w14:textId="0A8FAFD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42FAE2" w14:textId="45594D2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9F9D1F" w14:textId="0DF0C12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0.0256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5B931E" w14:textId="682EF10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27AC1C" w14:textId="6BE156A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0.5460</w:t>
            </w:r>
          </w:p>
        </w:tc>
      </w:tr>
      <w:tr w:rsidR="008041AC" w:rsidRPr="00EB52BA" w14:paraId="535FDF9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6FBD8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C769B2" w14:textId="3EC759C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2E903B" w14:textId="00CD12C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7.91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5FF49B" w14:textId="5655EEB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37E1F5" w14:textId="39B4234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E45362" w14:textId="4EBA013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3ED08D6F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BE1F63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C6EBFB" w14:textId="50CE153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580647" w14:textId="0D11B91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4.19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F5A2A5" w14:textId="7BF5E7A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0.0254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6D470B" w14:textId="23C555D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4B4631" w14:textId="647A5D3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2C84F47F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A7CA08" w14:textId="53B2B86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FFE6634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A3B5CD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825C4E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1BE637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5BA99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7306C8B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8DBC73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834BA9" w14:textId="0A583B2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FA81F6" w14:textId="75E21FC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58A5F7" w14:textId="7EEB1D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0.0162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E3C846" w14:textId="1CD6535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871393" w14:textId="65482D3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0.9948</w:t>
            </w:r>
          </w:p>
        </w:tc>
      </w:tr>
      <w:tr w:rsidR="008041AC" w:rsidRPr="00EB52BA" w14:paraId="6E5BC92E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D3713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AAD41F" w14:textId="1CFB4D1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98893E" w14:textId="6FC8D7A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7D60384" w14:textId="0705DDE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0.0302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8519952" w14:textId="071F0EF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73CBBC" w14:textId="4D8E9D2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0.9884</w:t>
            </w:r>
          </w:p>
        </w:tc>
      </w:tr>
      <w:tr w:rsidR="008041AC" w:rsidRPr="00EB52BA" w14:paraId="3CA2F3A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31AAF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797EA2" w14:textId="732EF50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FBD4B5" w14:textId="6B7BA31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1C0503" w14:textId="012C085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0.0387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F91517" w14:textId="1147BB0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AAD465" w14:textId="07DDFC5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0.9899</w:t>
            </w:r>
          </w:p>
        </w:tc>
      </w:tr>
      <w:tr w:rsidR="008041AC" w:rsidRPr="00EB52BA" w14:paraId="3EC4832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4086ED9" w14:textId="6A25846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913C3F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8C1065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1C2B92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C020DB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CB960D5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1F858A1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EB8864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DC5FE3" w14:textId="3C565FB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574F2C" w14:textId="58A2D94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851E4F" w14:textId="7A7664E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E86F94" w14:textId="2B0A42F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0D410E" w14:textId="43B7F58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0.0641</w:t>
            </w:r>
          </w:p>
        </w:tc>
      </w:tr>
      <w:tr w:rsidR="008041AC" w:rsidRPr="00EB52BA" w14:paraId="6226F9AF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3D5664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CC1ACD3" w14:textId="035399FC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0FFE3C" w14:textId="39470CC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99906A2" w14:textId="75C1D28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A04F96" w14:textId="27B7A57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1A2C6C" w14:textId="4B54C23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0.0070</w:t>
            </w:r>
          </w:p>
        </w:tc>
      </w:tr>
      <w:tr w:rsidR="008041AC" w:rsidRPr="00EB52BA" w14:paraId="02D5D1E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EAA134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372639" w14:textId="0DAAAF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C24CD9" w14:textId="681A1DA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0AE949" w14:textId="4CF07D1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A48829" w14:textId="40FAB02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2.88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086349" w14:textId="6C44536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0.1559</w:t>
            </w:r>
          </w:p>
        </w:tc>
      </w:tr>
      <w:tr w:rsidR="008041AC" w:rsidRPr="00EB52BA" w14:paraId="7FFD198A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B767699" w14:textId="573ACE6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B088F3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82A30D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BB5FC3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F99C9A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DA1FA7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F535E76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1351C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33FE81" w14:textId="060CD53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B766D7" w14:textId="355CF86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F126FE" w14:textId="4AB325B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0.4951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718C6D" w14:textId="55BADF8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252D9A" w14:textId="7D1F310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0.8250</w:t>
            </w:r>
          </w:p>
        </w:tc>
      </w:tr>
      <w:tr w:rsidR="008041AC" w:rsidRPr="00EB52BA" w14:paraId="1A53FF5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AEF04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4381D8" w14:textId="30A8258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D916F5" w14:textId="3DB51D3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528687" w14:textId="682F7B8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0.2329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FFB47F" w14:textId="00A3107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DBC429A" w14:textId="0ABB429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6EE851D1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877E4B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04AF14" w14:textId="4CF6EF9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BD7613" w14:textId="3851D9B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676848" w14:textId="371B2F6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0.8966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186089" w14:textId="28F76DE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3C1B18" w14:textId="373FC95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0.5239</w:t>
            </w:r>
          </w:p>
        </w:tc>
      </w:tr>
      <w:tr w:rsidR="008041AC" w:rsidRPr="00EB52BA" w14:paraId="18D6A0A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936F2B" w14:textId="251C4F6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1CBA1D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1C96D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3D2B72D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CA1EB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099644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29ADFEB7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4EA7E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8BA865" w14:textId="4A1EBD6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C83157" w14:textId="18548E2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19B0BF" w14:textId="7EDE4C6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9E5691" w14:textId="3126DEC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6BE7F2" w14:textId="3B3CF81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0.0111</w:t>
            </w:r>
          </w:p>
        </w:tc>
      </w:tr>
      <w:tr w:rsidR="008041AC" w:rsidRPr="00EB52BA" w14:paraId="0CFD985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6EEFC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F0A0BE" w14:textId="2D058F79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538CEF" w14:textId="495DF2F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452ACF4" w14:textId="343FD28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C1D77F" w14:textId="0F7CD0E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74E838" w14:textId="4267D0F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</w:tr>
      <w:tr w:rsidR="008041AC" w:rsidRPr="00EB52BA" w14:paraId="483FB8B4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8A8B2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081806" w14:textId="23C773E9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8E905F" w14:textId="35B67AA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-1.70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455F75" w14:textId="348B22D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6BE844" w14:textId="58C38BD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BA4D99" w14:textId="60D8576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0.0117</w:t>
            </w:r>
          </w:p>
        </w:tc>
      </w:tr>
      <w:tr w:rsidR="008041AC" w:rsidRPr="00EB52BA" w14:paraId="69C34C6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C901FA" w14:textId="3A03C49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B5DB04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40998B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4F25D0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06A7EDF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91F07A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16288A01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A07409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903191" w14:textId="3D99B4D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CA7FA4" w14:textId="4CBB69B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8F62B7" w14:textId="4CD40BA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0.8779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CAB96E" w14:textId="7DD065B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389E96" w14:textId="3EDA884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0.2943</w:t>
            </w:r>
          </w:p>
        </w:tc>
      </w:tr>
      <w:tr w:rsidR="008041AC" w:rsidRPr="00EB52BA" w14:paraId="7A20965B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93B37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585569" w14:textId="60AAD63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D1890B" w14:textId="14E8242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83340E" w14:textId="28C03D9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0.9913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70B462" w14:textId="7207BDF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CC4EF64" w14:textId="2E10A7F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0.0089</w:t>
            </w:r>
          </w:p>
        </w:tc>
      </w:tr>
      <w:tr w:rsidR="008041AC" w:rsidRPr="00EB52BA" w14:paraId="76A18F37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E5175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BC32CC" w14:textId="5007AD5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F5BB0A" w14:textId="5191551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153D15" w14:textId="4F7B456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0.0537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D52F49" w14:textId="4723452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83E980" w14:textId="2F20F23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0.0558</w:t>
            </w:r>
          </w:p>
        </w:tc>
      </w:tr>
      <w:tr w:rsidR="008041AC" w:rsidRPr="00EB52BA" w14:paraId="44FDD26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760A3C" w14:textId="1DF8E3ED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7366C2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39D47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992868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B000C2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1A10A8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077EC65D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C02942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FBB121" w14:textId="704CBA8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C7050C" w14:textId="4A9DFA6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1970D5" w14:textId="299B53F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0A5C32" w14:textId="46F05CA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-2.44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7FA236" w14:textId="0E1F688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3D3DEE7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65E6D04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88F058" w14:textId="65F9F88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3793B29" w14:textId="41C04C0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CDF498B" w14:textId="093275F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D15356E" w14:textId="6FE4B6D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-3.48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AFB84B" w14:textId="3447005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52FDEC9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784511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FE9BF5" w14:textId="22E5DAB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B1C65F" w14:textId="6704334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13DF1C" w14:textId="27314A9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6322A4" w14:textId="290699F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34D5E1" w14:textId="7D4D1A7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0.9883</w:t>
            </w:r>
          </w:p>
        </w:tc>
      </w:tr>
      <w:tr w:rsidR="008041AC" w:rsidRPr="00EB52BA" w14:paraId="51B8425A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0252723" w14:textId="64BAB91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C5B2F9F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13ED2A8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24667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7B277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A4CF7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D9A8FAD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6FF7A3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7BFFE2" w14:textId="6A5B4DC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144883" w14:textId="4BC4458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2E810A" w14:textId="43AD262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0.2594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191FFF" w14:textId="649CE67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ED386E" w14:textId="7242C76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0.0639</w:t>
            </w:r>
          </w:p>
        </w:tc>
      </w:tr>
      <w:tr w:rsidR="008041AC" w:rsidRPr="00EB52BA" w14:paraId="010A8A2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3F74F61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1AD425B" w14:textId="06E7FE7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D7A2A8" w14:textId="0D1A5C2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87DBC6" w14:textId="474ED34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407257A" w14:textId="360B6B8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8.19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359E67" w14:textId="6F2A2BF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0.0006</w:t>
            </w:r>
          </w:p>
        </w:tc>
      </w:tr>
      <w:tr w:rsidR="008041AC" w:rsidRPr="00EB52BA" w14:paraId="4CC7F37E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BB3D6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2FA609" w14:textId="3FE53C2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016670" w14:textId="5840AE0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-0.85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C38EE2" w14:textId="44604B6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4D56C9" w14:textId="3D39B5F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072FF7" w14:textId="6A068EC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0.5965</w:t>
            </w:r>
          </w:p>
        </w:tc>
      </w:tr>
      <w:tr w:rsidR="008041AC" w:rsidRPr="00EB52BA" w14:paraId="4539D988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1ED7C4" w14:textId="189F940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486D8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9E66B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2D6C3A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41BF93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339076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27B2C2CB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AE9284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37A31B" w14:textId="3CFD909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78EB6B" w14:textId="66A049A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EC52F1" w14:textId="2E36FF0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0.0069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36D70C" w14:textId="0EE2D4E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-2.63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E4A5A0" w14:textId="2F0EC3E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122EE9F1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C816B9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C083553" w14:textId="647EB69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F28BF7" w14:textId="6C3046E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F06244" w14:textId="131CE9A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0.0110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F694E1" w14:textId="573C8E7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-2.70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EBA7533" w14:textId="49338E6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198AD60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99B7E1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3002FD" w14:textId="59E9FCD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EF6BFD" w14:textId="0094FF7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0EBF12" w14:textId="6F19901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0.9469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C5008A" w14:textId="42BA632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B2704C" w14:textId="0379D00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0.9278</w:t>
            </w:r>
          </w:p>
        </w:tc>
      </w:tr>
      <w:tr w:rsidR="008041AC" w:rsidRPr="00EB52BA" w14:paraId="2571884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0327B5" w14:textId="00BBDDAC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174EDA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138E406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90AA6C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E6CEF7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9EE2D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3CEDB8E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2500CA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9C1269" w14:textId="4233C21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7B157E" w14:textId="56A8AA9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F46A53" w14:textId="1FA552C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9FCD31" w14:textId="2466443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8F9EE0" w14:textId="0252A46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22F5CB9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F7ED9A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62F519" w14:textId="3778E6E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61BD36" w14:textId="343EA7E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4.81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A4A7A5" w14:textId="62BB0E3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0.0139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C0356A" w14:textId="3D1C7B7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CE007F" w14:textId="08BA56C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6EE8071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66523A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6D811D" w14:textId="6F9F1CF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FF3418" w14:textId="46278E1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2.85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7E2841" w14:textId="7683F2E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0.1621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DB0D8B" w14:textId="3F0B931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-1.88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A375B8" w14:textId="3A16B24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531D250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7FC15E" w14:textId="13C2D86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29FB9B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A63597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6291E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83757F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F3F86A4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16767B4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A7200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843EC0" w14:textId="34F4327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682AE9" w14:textId="1740092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42FA59" w14:textId="0EABA01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8AE9AB" w14:textId="69296F6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332DF3" w14:textId="75A4264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0.9599</w:t>
            </w:r>
          </w:p>
        </w:tc>
      </w:tr>
      <w:tr w:rsidR="008041AC" w:rsidRPr="00EB52BA" w14:paraId="29B13386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D8C21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9AEE0F" w14:textId="355D336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AB7909" w14:textId="538AE14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4F21F7" w14:textId="11F1EE6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D6D673" w14:textId="0953144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-0.56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CEDCBD3" w14:textId="533D7FC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0.9990</w:t>
            </w:r>
          </w:p>
        </w:tc>
      </w:tr>
      <w:tr w:rsidR="008041AC" w:rsidRPr="00EB52BA" w14:paraId="64B79F6E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0CED7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FF7873" w14:textId="795B873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BCBBC7" w14:textId="475E992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7C9FA1" w14:textId="132731A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04B145" w14:textId="61A9D45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114602" w14:textId="4B44490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0.9915</w:t>
            </w:r>
          </w:p>
        </w:tc>
      </w:tr>
      <w:tr w:rsidR="008041AC" w:rsidRPr="00EB52BA" w14:paraId="703DF5EA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CE4939" w14:textId="19CF38F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DBE619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17377B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B840D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9BC203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6E9B06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74A21397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BEA6C4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10956D" w14:textId="3DC83BC2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4169EB" w14:textId="45A962E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88FE63" w14:textId="0E43570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9407A4" w14:textId="486ED36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-3.95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F5D2BA" w14:textId="5EB1F0A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66B804E9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D7F579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F1032B" w14:textId="6B6A6B1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1344CA" w14:textId="6C9B608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16.83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B42CDC1" w14:textId="1FD392D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DC2CD1" w14:textId="12B4C33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B0479C" w14:textId="3BB27DB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4F98096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4A7CB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9EEC31" w14:textId="498D695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D7F5BC" w14:textId="510EE74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FAF048" w14:textId="43CA686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0.4126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E0E2D4" w14:textId="47131AD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6AD5C7" w14:textId="42F8AC0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0.9971</w:t>
            </w:r>
          </w:p>
        </w:tc>
      </w:tr>
      <w:tr w:rsidR="008041AC" w:rsidRPr="00EB52BA" w14:paraId="54DA056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3A5890" w14:textId="58EB614D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64638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64B1C5E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8C1252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A7BB44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C7F3A0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3D7E5C49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322DC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12AB98" w14:textId="5900B6FD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4DB592" w14:textId="0B78F6F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3B633A" w14:textId="3AA6CFD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0.2453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5A82F5" w14:textId="2C7F9BA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5ED781" w14:textId="36844DB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0.7328</w:t>
            </w:r>
          </w:p>
        </w:tc>
      </w:tr>
      <w:tr w:rsidR="008041AC" w:rsidRPr="00EB52BA" w14:paraId="42120C8F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996B5F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B8E311" w14:textId="0CA6F1E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EBEEED" w14:textId="7B99EA4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39B55E" w14:textId="5ABD7FB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EFA4A0" w14:textId="32D91B6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8B60EC" w14:textId="4DFCC6F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0.6533</w:t>
            </w:r>
          </w:p>
        </w:tc>
      </w:tr>
      <w:tr w:rsidR="008041AC" w:rsidRPr="00EB52BA" w14:paraId="4D50EC9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5A683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5BC0FF" w14:textId="756999F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07BC06" w14:textId="6F44875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C4ED4C" w14:textId="330858E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0.9711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D06284" w14:textId="6246DF4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6016A1" w14:textId="53F1307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0.8111</w:t>
            </w:r>
          </w:p>
        </w:tc>
      </w:tr>
      <w:tr w:rsidR="008041AC" w:rsidRPr="00EB52BA" w14:paraId="0E07D3A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3AC260" w14:textId="63933FB5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3F869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1BFAAF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6CB4EF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6618DA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D44FD8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0CCE192B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87480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E33FFC" w14:textId="22FFE7A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1A81BC" w14:textId="4E67F1C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EFE550" w14:textId="04B2300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0.9965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3CE3A3" w14:textId="42E9A89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F5B92F" w14:textId="18F5116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0.3376</w:t>
            </w:r>
          </w:p>
        </w:tc>
      </w:tr>
      <w:tr w:rsidR="008041AC" w:rsidRPr="00EB52BA" w14:paraId="5211C7EF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93CDCD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4B199F" w14:textId="0CA97BE1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D22D530" w14:textId="5D0229F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C593F8C" w14:textId="3710267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6E79EAC" w14:textId="01A19A1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BF0AE6" w14:textId="2FA1814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0.0202</w:t>
            </w:r>
          </w:p>
        </w:tc>
      </w:tr>
      <w:tr w:rsidR="008041AC" w:rsidRPr="00EB52BA" w14:paraId="11C6182C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0FA209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C82F5A" w14:textId="61E8821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CD61BF" w14:textId="2FD38BC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2B8BE4" w14:textId="61A6242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0.9889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A289D1" w14:textId="3DC6350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8DBE31" w14:textId="77EE0CB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0.0407</w:t>
            </w:r>
          </w:p>
        </w:tc>
      </w:tr>
      <w:tr w:rsidR="008041AC" w:rsidRPr="00EB52BA" w14:paraId="51C27BDE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820D6E" w14:textId="026B8069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B4A1F82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A7A375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368244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303E79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D984A5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02EDADE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A8E7BD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CF18EC" w14:textId="7129F63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FBF8B8" w14:textId="71D76D0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815C4C" w14:textId="707F912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0.0184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BEA4F3" w14:textId="68F10BC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CAFA36" w14:textId="025E374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0.9976</w:t>
            </w:r>
          </w:p>
        </w:tc>
      </w:tr>
      <w:tr w:rsidR="008041AC" w:rsidRPr="00EB52BA" w14:paraId="6EB04ED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9719D5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C6E574" w14:textId="737A572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5D949E" w14:textId="376F841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1B4672" w14:textId="4C2C1571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6A3D1C" w14:textId="523F5FC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B72FC4" w14:textId="644A12F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0.9884</w:t>
            </w:r>
          </w:p>
        </w:tc>
      </w:tr>
      <w:tr w:rsidR="008041AC" w:rsidRPr="00EB52BA" w14:paraId="1E6ED5A4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93FFEF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CE5B74" w14:textId="08C62DA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972CA2" w14:textId="35D221A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98253D" w14:textId="5962EB0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0.2143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D9353B" w14:textId="42DF24B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DBE862" w14:textId="05904AA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1D2BE788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91BE6A9" w14:textId="7ADB065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6CB1A4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E7CF06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FDE8FA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CDFA9D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829F74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2B9662BE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3BC067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50F4BB" w14:textId="3F9052E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C95E15" w14:textId="1EC8A95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2B35A8" w14:textId="1315C83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0.7046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B62255" w14:textId="45AE129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4FE87B" w14:textId="420BD7F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0.9526</w:t>
            </w:r>
          </w:p>
        </w:tc>
      </w:tr>
      <w:tr w:rsidR="008041AC" w:rsidRPr="00EB52BA" w14:paraId="7F5048E2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10AD23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CEEC8A" w14:textId="5B68DF8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550EED" w14:textId="6154B5E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32A54B1" w14:textId="09D35A0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0.3694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FFF14A" w14:textId="0C3182B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-1.72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D88418" w14:textId="6270FEA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51E4D650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5D6A20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BD2DC2" w14:textId="23E6016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91470A" w14:textId="49D13AE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5F2320" w14:textId="7ACE031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D349F5" w14:textId="4C5877C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C912D9" w14:textId="78F79D4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0.5558</w:t>
            </w:r>
          </w:p>
        </w:tc>
      </w:tr>
      <w:tr w:rsidR="008041AC" w:rsidRPr="00EB52BA" w14:paraId="3DFD6919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4A7055" w14:textId="4E58948A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2C46CEE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93D0A2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B7BF86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3B6E7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408BB1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4B746714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A6A3FB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EDB0DF" w14:textId="3747486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A728EF" w14:textId="44B0675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DA556E" w14:textId="3E792DA0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0.1978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0C396B" w14:textId="49D835B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03C39F" w14:textId="0692224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0.4816</w:t>
            </w:r>
          </w:p>
        </w:tc>
      </w:tr>
      <w:tr w:rsidR="008041AC" w:rsidRPr="00EB52BA" w14:paraId="4BE7900A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C5550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5BEA5F" w14:textId="2F399B04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3B2FE0" w14:textId="4FFCBC2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A89DC3" w14:textId="2DCAD386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0.9694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B8FF34" w14:textId="59218DB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236507" w14:textId="7746EE6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0.8133</w:t>
            </w:r>
          </w:p>
        </w:tc>
      </w:tr>
      <w:tr w:rsidR="008041AC" w:rsidRPr="00EB52BA" w14:paraId="3C11ACC7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0A6FAE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6B4779" w14:textId="77361EA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A19798" w14:textId="72437A2F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416342" w14:textId="21B344D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0.9674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89A7EE" w14:textId="756528B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FC1DD8" w14:textId="44D73C2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0.6746</w:t>
            </w:r>
          </w:p>
        </w:tc>
      </w:tr>
      <w:tr w:rsidR="008041AC" w:rsidRPr="00EB52BA" w14:paraId="58571D43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39AD55" w14:textId="2AC55573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BB5AF6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9D7B56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9188A2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B336208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4482B4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505F9E34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5831A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768227" w14:textId="6F6BDF1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6BF6F3" w14:textId="185A45A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18.90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ED8784" w14:textId="5A2FF342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74B87B" w14:textId="7C941D0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-4.74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D6253E" w14:textId="592A0DD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73D1A935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A2A289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A421BFC" w14:textId="3D613CBB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3897EB" w14:textId="5663AD0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290409" w14:textId="48F27A6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8CBC29" w14:textId="194EA17B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11B6A80" w14:textId="789599E9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0.9921</w:t>
            </w:r>
          </w:p>
        </w:tc>
      </w:tr>
      <w:tr w:rsidR="008041AC" w:rsidRPr="00EB52BA" w14:paraId="7528FF9A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4AB6A1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4CFFD4" w14:textId="1E3E829F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FF35FB" w14:textId="5F25D4B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C6A4C4" w14:textId="495E713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ABD116" w14:textId="4729DA5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8129B0" w14:textId="2BAA1E83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8041AC" w:rsidRPr="00EB52BA" w14:paraId="3C794379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93FB19" w14:textId="38615870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514C0BA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3286D2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6B0BAB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6AB6FBF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EAB6F1" w14:textId="7777777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041AC" w:rsidRPr="00EB52BA" w14:paraId="411DE387" w14:textId="77777777" w:rsidTr="008041AC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87F69C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0CB62E" w14:textId="098A9A28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B5F80C" w14:textId="25489F5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19.96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F9CF95" w14:textId="6E167A6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9D5E46" w14:textId="6F632738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36606D" w14:textId="49E49324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4E029A6E" w14:textId="77777777" w:rsidTr="00EC7EB5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81B4BD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3948A1" w14:textId="60EDB966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A413F1" w14:textId="1AEE586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38.35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B9DDB06" w14:textId="44C2DCF5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E819D2" w14:textId="02A385EA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336050" w14:textId="56550C7E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8041AC" w:rsidRPr="00EB52BA" w14:paraId="73189C71" w14:textId="77777777" w:rsidTr="00EC7EB5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D88B28" w14:textId="77777777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5F666E" w14:textId="17CD173E" w:rsidR="008041AC" w:rsidRPr="00EB52BA" w:rsidRDefault="008041AC" w:rsidP="008041A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E96F31" w14:textId="32016B5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5B6D7C" w14:textId="7B8066FC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842136" w14:textId="07FBC517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-5.29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FB0C6E" w14:textId="60C4BA6D" w:rsidR="008041AC" w:rsidRPr="00EB52BA" w:rsidRDefault="008041AC" w:rsidP="008041AC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</w:tbl>
    <w:p w14:paraId="0FEBF54B" w14:textId="77777777" w:rsidR="004E2C30" w:rsidRDefault="004E2C30" w:rsidP="00B21FB8">
      <w:pPr>
        <w:spacing w:line="276" w:lineRule="auto"/>
        <w:rPr>
          <w:rFonts w:ascii="Arial" w:hAnsi="Arial" w:cs="Arial"/>
          <w:b/>
        </w:rPr>
      </w:pPr>
    </w:p>
    <w:p w14:paraId="0308F091" w14:textId="77777777" w:rsidR="004E2C30" w:rsidRDefault="004E2C3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406F1E8" w14:textId="1B02FD14" w:rsidR="00B21FB8" w:rsidRPr="00EB52BA" w:rsidRDefault="00CE2DB6" w:rsidP="00B21FB8">
      <w:pPr>
        <w:spacing w:line="276" w:lineRule="auto"/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lastRenderedPageBreak/>
        <w:t xml:space="preserve">Supplemental </w:t>
      </w:r>
      <w:r w:rsidR="00B21FB8" w:rsidRPr="00EB52BA">
        <w:rPr>
          <w:rFonts w:ascii="Arial" w:hAnsi="Arial" w:cs="Arial"/>
          <w:b/>
        </w:rPr>
        <w:t xml:space="preserve">Table </w:t>
      </w:r>
      <w:r w:rsidRPr="00EB52BA">
        <w:rPr>
          <w:rFonts w:ascii="Arial" w:hAnsi="Arial" w:cs="Arial"/>
          <w:b/>
        </w:rPr>
        <w:t>2</w:t>
      </w:r>
      <w:r w:rsidR="00B21FB8" w:rsidRPr="00EB52BA">
        <w:rPr>
          <w:rFonts w:ascii="Arial" w:hAnsi="Arial" w:cs="Arial"/>
          <w:b/>
        </w:rPr>
        <w:t>.</w:t>
      </w:r>
      <w:r w:rsidR="00B21FB8" w:rsidRPr="00EB52BA">
        <w:rPr>
          <w:rFonts w:ascii="Arial" w:hAnsi="Arial" w:cs="Arial"/>
          <w:bCs/>
          <w:i/>
          <w:iCs/>
        </w:rPr>
        <w:t xml:space="preserve"> </w:t>
      </w:r>
      <w:r w:rsidR="00B21FB8" w:rsidRPr="00EB52BA">
        <w:rPr>
          <w:rFonts w:ascii="Arial" w:hAnsi="Arial" w:cs="Arial"/>
          <w:bCs/>
        </w:rPr>
        <w:t xml:space="preserve">Network connectivity comparison of healthy comparison, stable remitted, and relapsed groups assessed with ANCOVA controlling for age, sex, race, education, and site. </w:t>
      </w:r>
      <w:r w:rsidR="004E2C30" w:rsidRPr="006E78AE">
        <w:rPr>
          <w:rFonts w:ascii="Arial" w:hAnsi="Arial" w:cs="Arial"/>
          <w:bCs/>
        </w:rPr>
        <w:t xml:space="preserve">DAN – dorsal attention network; DMN – default mode network; ECN – executive control network; </w:t>
      </w:r>
      <w:r w:rsidR="004E2C30">
        <w:rPr>
          <w:rFonts w:ascii="Arial" w:hAnsi="Arial" w:cs="Arial"/>
          <w:bCs/>
        </w:rPr>
        <w:t xml:space="preserve">HC – higher criticism; Lim – limbic network; </w:t>
      </w:r>
      <w:r w:rsidR="004E2C30" w:rsidRPr="006E78AE">
        <w:rPr>
          <w:rFonts w:ascii="Arial" w:hAnsi="Arial" w:cs="Arial"/>
          <w:bCs/>
        </w:rPr>
        <w:t xml:space="preserve">SMN – </w:t>
      </w:r>
      <w:proofErr w:type="spellStart"/>
      <w:r w:rsidR="004E2C30" w:rsidRPr="006E78AE">
        <w:rPr>
          <w:rFonts w:ascii="Arial" w:hAnsi="Arial" w:cs="Arial"/>
          <w:bCs/>
        </w:rPr>
        <w:t>somatomotor</w:t>
      </w:r>
      <w:proofErr w:type="spellEnd"/>
      <w:r w:rsidR="004E2C30" w:rsidRPr="006E78AE">
        <w:rPr>
          <w:rFonts w:ascii="Arial" w:hAnsi="Arial" w:cs="Arial"/>
          <w:bCs/>
        </w:rPr>
        <w:t xml:space="preserve"> network; SN – salience network</w:t>
      </w:r>
      <w:r w:rsidR="004E2C30">
        <w:rPr>
          <w:rFonts w:ascii="Arial" w:hAnsi="Arial" w:cs="Arial"/>
          <w:bCs/>
        </w:rPr>
        <w:t>; Vis – visual network</w:t>
      </w:r>
      <w:r w:rsidR="004E2C30">
        <w:rPr>
          <w:rFonts w:ascii="Arial" w:hAnsi="Arial" w:cs="Arial"/>
          <w:bCs/>
        </w:rPr>
        <w:t>.</w:t>
      </w:r>
    </w:p>
    <w:p w14:paraId="3C8088D4" w14:textId="77777777" w:rsidR="00B21FB8" w:rsidRDefault="00B21FB8" w:rsidP="00B21FB8">
      <w:pPr>
        <w:spacing w:line="276" w:lineRule="auto"/>
        <w:rPr>
          <w:rFonts w:ascii="Arial" w:hAnsi="Arial" w:cs="Arial"/>
          <w:bCs/>
        </w:rPr>
      </w:pPr>
    </w:p>
    <w:tbl>
      <w:tblPr>
        <w:tblW w:w="5731" w:type="dxa"/>
        <w:tblLook w:val="04A0" w:firstRow="1" w:lastRow="0" w:firstColumn="1" w:lastColumn="0" w:noHBand="0" w:noVBand="1"/>
      </w:tblPr>
      <w:tblGrid>
        <w:gridCol w:w="1645"/>
        <w:gridCol w:w="2016"/>
        <w:gridCol w:w="937"/>
        <w:gridCol w:w="1133"/>
      </w:tblGrid>
      <w:tr w:rsidR="004E2C30" w:rsidRPr="00EB52BA" w14:paraId="2D2DAD9B" w14:textId="77777777" w:rsidTr="004E2C30">
        <w:trPr>
          <w:trHeight w:val="320"/>
        </w:trPr>
        <w:tc>
          <w:tcPr>
            <w:tcW w:w="5731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4892A6E" w14:textId="29B62913" w:rsidR="004E2C30" w:rsidRPr="00EB52BA" w:rsidRDefault="004E2C30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color w:val="000000"/>
                <w:sz w:val="20"/>
                <w:szCs w:val="20"/>
              </w:rPr>
              <w:t>Healthy comparison vs. stable remitted vs. relapsed</w:t>
            </w:r>
          </w:p>
        </w:tc>
      </w:tr>
      <w:tr w:rsidR="004E2C30" w:rsidRPr="00EB52BA" w14:paraId="3313929D" w14:textId="77777777" w:rsidTr="004E2C30">
        <w:trPr>
          <w:trHeight w:val="320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DADAD" w:themeFill="background2" w:themeFillShade="BF"/>
            <w:noWrap/>
            <w:vAlign w:val="center"/>
          </w:tcPr>
          <w:p w14:paraId="69ABE951" w14:textId="79C1D7C9" w:rsidR="004E2C30" w:rsidRDefault="004E2C30" w:rsidP="004E2C30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Networks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DADAD" w:themeFill="background2" w:themeFillShade="BF"/>
            <w:noWrap/>
            <w:vAlign w:val="center"/>
          </w:tcPr>
          <w:p w14:paraId="0322A9E9" w14:textId="1C803AC0" w:rsidR="004E2C30" w:rsidRPr="00EB52BA" w:rsidRDefault="004E2C30" w:rsidP="004E2C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Atlas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DADAD" w:themeFill="background2" w:themeFillShade="BF"/>
            <w:noWrap/>
            <w:vAlign w:val="center"/>
          </w:tcPr>
          <w:p w14:paraId="63DD0F2F" w14:textId="7E5A8D9F" w:rsidR="004E2C30" w:rsidRPr="00EB52BA" w:rsidRDefault="004E2C30" w:rsidP="004E2C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DADAD" w:themeFill="background2" w:themeFillShade="BF"/>
            <w:noWrap/>
            <w:vAlign w:val="center"/>
          </w:tcPr>
          <w:p w14:paraId="329C591E" w14:textId="72F7FD9A" w:rsidR="004E2C30" w:rsidRPr="00EB52BA" w:rsidRDefault="004E2C30" w:rsidP="004E2C3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6F0D23" w:rsidRPr="00EB52BA" w14:paraId="41C97695" w14:textId="77777777" w:rsidTr="004E2C30">
        <w:trPr>
          <w:trHeight w:val="320"/>
        </w:trPr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15CFC4B" w14:textId="1A09C469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DMN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747B24B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48FDA6A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DBACF0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43307020" w14:textId="77777777" w:rsidTr="004E2C30">
        <w:trPr>
          <w:trHeight w:val="320"/>
        </w:trPr>
        <w:tc>
          <w:tcPr>
            <w:tcW w:w="164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70C1E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D183" w14:textId="133D3AD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56AD" w14:textId="12531A6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10.42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BD449" w14:textId="6BCA26E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40361A22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4A59F6" w14:textId="77777777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6A0025" w14:textId="1DA74A8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9453C0" w14:textId="63EBB6C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5DAB17" w14:textId="4273C43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164751E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708D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C822" w14:textId="4F298F7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A462" w14:textId="0FC7202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6.53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09E2" w14:textId="62EFD74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0.0028</w:t>
            </w:r>
          </w:p>
        </w:tc>
      </w:tr>
      <w:tr w:rsidR="006F0D23" w:rsidRPr="00EB52BA" w14:paraId="07AC60C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1D3BA5" w14:textId="1B8DAAC3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85FC0B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22CFF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9129BF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5C09A89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570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E7CF" w14:textId="44AA41F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CDA3" w14:textId="083A8BA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AD19" w14:textId="08C1EE3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0BCC3B8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94E3C5" w14:textId="77777777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F2EAA2" w14:textId="58CE469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20429D" w14:textId="03A2896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18.46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A83AE1" w14:textId="3EF77AF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5C81D53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24D4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B0FC" w14:textId="7730916A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7077" w14:textId="59A6B5C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528E" w14:textId="7329A0B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</w:tr>
      <w:tr w:rsidR="006F0D23" w:rsidRPr="00EB52BA" w14:paraId="1DE76048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DE6B82" w14:textId="0BDE9AE0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CF5F14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7F37B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88485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0C7879D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735C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7C04" w14:textId="6B7B591C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9F5D" w14:textId="590F42B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7A92" w14:textId="71A2A55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0.0553</w:t>
            </w:r>
          </w:p>
        </w:tc>
      </w:tr>
      <w:tr w:rsidR="006F0D23" w:rsidRPr="00EB52BA" w14:paraId="06210DF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E7BD66" w14:textId="77777777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59A8AD" w14:textId="5F38AAC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A8DEA6" w14:textId="35D91F1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724C10" w14:textId="7E11AD3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0.0007</w:t>
            </w:r>
          </w:p>
        </w:tc>
      </w:tr>
      <w:tr w:rsidR="006F0D23" w:rsidRPr="00EB52BA" w14:paraId="5806AB8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3904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1855" w14:textId="4670CA3F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5277" w14:textId="0CA039B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740D" w14:textId="2CAD19B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0.1932</w:t>
            </w:r>
          </w:p>
        </w:tc>
      </w:tr>
      <w:tr w:rsidR="006F0D23" w:rsidRPr="00EB52BA" w14:paraId="7E5417A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EEC66A" w14:textId="030D3C48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3E93B7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B5D11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2216C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25A7B4D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4C4A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9F02" w14:textId="5AD800F6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C766" w14:textId="2905DC8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6C52" w14:textId="6895A9D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</w:tr>
      <w:tr w:rsidR="006F0D23" w:rsidRPr="00EB52BA" w14:paraId="3BE0B965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D07EE8" w14:textId="77777777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A160F9" w14:textId="03705D0C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12105D" w14:textId="1F91FDE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17.93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0AACCE" w14:textId="633D0AC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0B60E150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32E1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BDC1" w14:textId="4A872B8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54AB0" w14:textId="1BF498F6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16E7" w14:textId="4661BD2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</w:tr>
      <w:tr w:rsidR="006F0D23" w:rsidRPr="00EB52BA" w14:paraId="5521FB0F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B05E2E" w14:textId="548DAFE9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19D35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CCA4A4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D4F5BA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1E9733C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467E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13A8" w14:textId="223C53A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0399" w14:textId="4263F72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BF02E" w14:textId="43BB5F7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0.1895</w:t>
            </w:r>
          </w:p>
        </w:tc>
      </w:tr>
      <w:tr w:rsidR="006F0D23" w:rsidRPr="00EB52BA" w14:paraId="6FA40FFE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A9BB53" w14:textId="77777777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841FD0" w14:textId="75398F6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AC56566" w14:textId="5BA4FF06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11.68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CFD731" w14:textId="7FDCE2A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293521F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73E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CBF8" w14:textId="444C2BF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B047" w14:textId="5E53E33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5CB2" w14:textId="5FC1EC1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0.0021</w:t>
            </w:r>
          </w:p>
        </w:tc>
      </w:tr>
      <w:tr w:rsidR="006F0D23" w:rsidRPr="00EB52BA" w14:paraId="39A0C51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63DC8F" w14:textId="4F5517D2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115B1F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E1BA28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AF812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56F2AA8A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1F6E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A683" w14:textId="521088F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CA7A" w14:textId="62CEA1F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90D2" w14:textId="3C2EA472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0.0778</w:t>
            </w:r>
          </w:p>
        </w:tc>
      </w:tr>
      <w:tr w:rsidR="006F0D23" w:rsidRPr="00EB52BA" w14:paraId="7DF492CB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854A92" w14:textId="77777777" w:rsidR="006F0D23" w:rsidRPr="00EB52BA" w:rsidRDefault="006F0D23" w:rsidP="006F0D2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8AA618" w14:textId="6F85646A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12C582" w14:textId="64DB94A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2FB716" w14:textId="27B22ED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0.0342</w:t>
            </w:r>
          </w:p>
        </w:tc>
      </w:tr>
      <w:tr w:rsidR="006F0D23" w:rsidRPr="00EB52BA" w14:paraId="087ACF06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7D4B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7059" w14:textId="4376EDDC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F8D3" w14:textId="5D7C2B8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7F1B" w14:textId="2792F8B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0.0125</w:t>
            </w:r>
          </w:p>
        </w:tc>
      </w:tr>
      <w:tr w:rsidR="006F0D23" w:rsidRPr="00EB52BA" w14:paraId="5A507F1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A64C9F5" w14:textId="3AAAC5F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7A49F5C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18260B7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1C53395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717172E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287E07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77C93A" w14:textId="20FE7EDC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6FAB7C" w14:textId="11590BC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127FCD" w14:textId="75E5CE6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6AEB1B4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285250A7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78ECED5B" w14:textId="01594C4E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45AC255" w14:textId="4171460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18DDFD8A" w14:textId="64DA6DC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63E40FA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829E74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05A760" w14:textId="6DB7B4CC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F2E28B" w14:textId="0262F0B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E9D214" w14:textId="48008EF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0.0041</w:t>
            </w:r>
          </w:p>
        </w:tc>
      </w:tr>
      <w:tr w:rsidR="006F0D23" w:rsidRPr="00EB52BA" w14:paraId="1E445E5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38D4E1" w14:textId="51CD358A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24B8E77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7A50CBA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E5F678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1638BBCA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E43B9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CE3591" w14:textId="36D4BCAE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E9DA3C" w14:textId="1E26458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661279" w14:textId="6A250DC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0.0425</w:t>
            </w:r>
          </w:p>
        </w:tc>
      </w:tr>
      <w:tr w:rsidR="006F0D23" w:rsidRPr="00EB52BA" w14:paraId="5825AB5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88E73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419D5C2" w14:textId="4C4AC0D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2A4B97" w14:textId="79715FB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A2D113" w14:textId="4C34932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4AE9E4C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2B022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FE219A" w14:textId="084EE7B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5BFAD3" w14:textId="008618C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B21704" w14:textId="489B8B8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0.0186</w:t>
            </w:r>
          </w:p>
        </w:tc>
      </w:tr>
      <w:tr w:rsidR="006F0D23" w:rsidRPr="00EB52BA" w14:paraId="2692577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F9DB25" w14:textId="079C07C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DAN-SN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58C6CC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CF6E54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C86DC7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5CE6D282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31C58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736AFD" w14:textId="0FF2363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DC466D" w14:textId="13020A4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868741" w14:textId="5B303FB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0.0240</w:t>
            </w:r>
          </w:p>
        </w:tc>
      </w:tr>
      <w:tr w:rsidR="006F0D23" w:rsidRPr="00EB52BA" w14:paraId="61260F8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26B5B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1539CA" w14:textId="18A5D9BB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56E934" w14:textId="396AC58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43D3C2A" w14:textId="69D45B1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0.0004</w:t>
            </w:r>
          </w:p>
        </w:tc>
      </w:tr>
      <w:tr w:rsidR="006F0D23" w:rsidRPr="00EB52BA" w14:paraId="5E91DB9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2F77A8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0E1CEF" w14:textId="2B92105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78B970" w14:textId="27B8530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6EFBDE" w14:textId="2E441D3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0.0105</w:t>
            </w:r>
          </w:p>
        </w:tc>
      </w:tr>
      <w:tr w:rsidR="006F0D23" w:rsidRPr="00EB52BA" w14:paraId="72B7169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A19AE1" w14:textId="309977C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BF629B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36CF58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4BD2056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3E406855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EA8C7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1BF444" w14:textId="7E9BBFF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76CDB5" w14:textId="7098234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BEA65E" w14:textId="4C3FCF35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0.0623</w:t>
            </w:r>
          </w:p>
        </w:tc>
      </w:tr>
      <w:tr w:rsidR="006F0D23" w:rsidRPr="00EB52BA" w14:paraId="6774512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7EF631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5B84304" w14:textId="72B5500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EFC100" w14:textId="774DE2A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CC00F5" w14:textId="05AF9A1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6EF6653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5AE80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84A66A" w14:textId="60D65EEB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F1282C" w14:textId="0D08D5C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9ED688" w14:textId="2349965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0.0471</w:t>
            </w:r>
          </w:p>
        </w:tc>
      </w:tr>
      <w:tr w:rsidR="006F0D23" w:rsidRPr="00EB52BA" w14:paraId="4CB7710F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D95EA29" w14:textId="623FFF8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451868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C6552E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BE81E0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3E92C41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7925B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A7B797" w14:textId="762E063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3AEFDB" w14:textId="5DF0CF5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6.44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10496C" w14:textId="6A7E6D9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0.0035</w:t>
            </w:r>
          </w:p>
        </w:tc>
      </w:tr>
      <w:tr w:rsidR="006F0D23" w:rsidRPr="00EB52BA" w14:paraId="54A98B70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7A2A2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CAF2A87" w14:textId="7389CA9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6FF3E28" w14:textId="06894B05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15.49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005874" w14:textId="61F8504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4B027578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571D2F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075137" w14:textId="3A904CA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C38D37" w14:textId="4B909B2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7.93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0D2F7A" w14:textId="0CD9346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0.0008</w:t>
            </w:r>
          </w:p>
        </w:tc>
      </w:tr>
      <w:tr w:rsidR="006F0D23" w:rsidRPr="00EB52BA" w14:paraId="603F0F3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6168F1" w14:textId="6AA46F26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C03B20E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D28806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BB905DB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0C5497D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385D84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68804D" w14:textId="24F98173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0EBA73" w14:textId="64CCA62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13BB9F" w14:textId="6467EB1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0.0497</w:t>
            </w:r>
          </w:p>
        </w:tc>
      </w:tr>
      <w:tr w:rsidR="006F0D23" w:rsidRPr="00EB52BA" w14:paraId="5E2BD948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515837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FB1F24C" w14:textId="17C6CB5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A92FEA" w14:textId="1F0EF1A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A009D6" w14:textId="6CF9E14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</w:tr>
      <w:tr w:rsidR="006F0D23" w:rsidRPr="00EB52BA" w14:paraId="392704D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3B76E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4D23EE" w14:textId="6CDA4C2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683B26" w14:textId="14D8379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B20AE7" w14:textId="1AF06736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0.0033</w:t>
            </w:r>
          </w:p>
        </w:tc>
      </w:tr>
      <w:tr w:rsidR="006F0D23" w:rsidRPr="00EB52BA" w14:paraId="725293B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F0E17B" w14:textId="07493D5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06E27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2A73E0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AC3C41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40FE0BCE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FA7A3F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30B2E7" w14:textId="03015D9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4C36F5" w14:textId="7C40B11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E55CB3" w14:textId="1F406D2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0.0067</w:t>
            </w:r>
          </w:p>
        </w:tc>
      </w:tr>
      <w:tr w:rsidR="006F0D23" w:rsidRPr="00EB52BA" w14:paraId="0D27A8B0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17A31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ED7BD16" w14:textId="11F690D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7DBCD8" w14:textId="4752071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10.12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3C2B216" w14:textId="497D8DD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728C79B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7F2CF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EC24EB" w14:textId="2DC6894C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511F85" w14:textId="45A2173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32E41F" w14:textId="2547E71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0.4304</w:t>
            </w:r>
          </w:p>
        </w:tc>
      </w:tr>
      <w:tr w:rsidR="006F0D23" w:rsidRPr="00EB52BA" w14:paraId="313637DB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27331C" w14:textId="2B148AA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E07EEF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724E6C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375688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02956A2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09AA2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D12242" w14:textId="61F815A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1C2F7D" w14:textId="2F27E2A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56D5CF" w14:textId="1C86A01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0.0031</w:t>
            </w:r>
          </w:p>
        </w:tc>
      </w:tr>
      <w:tr w:rsidR="006F0D23" w:rsidRPr="00EB52BA" w14:paraId="3CC89DA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16FB5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B42A65" w14:textId="2497A13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CB389D" w14:textId="5268A0E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47A34C" w14:textId="31364D5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4577213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54F32B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01C138" w14:textId="14F30DB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5E39EB" w14:textId="76A9D7F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E0A52B" w14:textId="7BBE533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0.0044</w:t>
            </w:r>
          </w:p>
        </w:tc>
      </w:tr>
      <w:tr w:rsidR="006F0D23" w:rsidRPr="00EB52BA" w14:paraId="4F95854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642D90F" w14:textId="38B73D1F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8DDB4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6213F67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8A36BF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1696C4C5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26C63E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8FFD03" w14:textId="5CF9D5EF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EA1051" w14:textId="148D1282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80BE0E" w14:textId="74661B4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0.0230</w:t>
            </w:r>
          </w:p>
        </w:tc>
      </w:tr>
      <w:tr w:rsidR="006F0D23" w:rsidRPr="00EB52BA" w14:paraId="46F7737B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07774F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678DEF4" w14:textId="7FF35A4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0DF488" w14:textId="3F9ACE9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6AE098" w14:textId="4D01819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0.0060</w:t>
            </w:r>
          </w:p>
        </w:tc>
      </w:tr>
      <w:tr w:rsidR="006F0D23" w:rsidRPr="00EB52BA" w14:paraId="1265EACA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160EC7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419AA5" w14:textId="39E66F4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D6882E" w14:textId="29FDC4A5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331731" w14:textId="19DDF21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0.0077</w:t>
            </w:r>
          </w:p>
        </w:tc>
      </w:tr>
      <w:tr w:rsidR="006F0D23" w:rsidRPr="00EB52BA" w14:paraId="637082C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AED0C2A" w14:textId="1BB2379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F89DB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C77C6D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FD409C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7E3020C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55F198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22443C" w14:textId="00A431B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A0A0EB" w14:textId="1A6C7C1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4A193B" w14:textId="3B84A856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0.0021</w:t>
            </w:r>
          </w:p>
        </w:tc>
      </w:tr>
      <w:tr w:rsidR="006F0D23" w:rsidRPr="00EB52BA" w14:paraId="1A0EBCEE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65FFB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0F8A03" w14:textId="4A0ED82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2E64F6" w14:textId="60E0863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8E42355" w14:textId="7200D0F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254F42E0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72ACC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5B68F2" w14:textId="1F218580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D5E229" w14:textId="1F24F62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51F4FF" w14:textId="188F26E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56F2807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C56463" w14:textId="4490FAF6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BA92213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8D1356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2B9B65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3BC981F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38200A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31F74C" w14:textId="40FF7013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E90C61" w14:textId="712094D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8CC31F" w14:textId="16116FF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0.0018</w:t>
            </w:r>
          </w:p>
        </w:tc>
      </w:tr>
      <w:tr w:rsidR="006F0D23" w:rsidRPr="00EB52BA" w14:paraId="1A726C60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8AC7F4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25A778" w14:textId="674F3B9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96798A" w14:textId="67E0799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C17FE6" w14:textId="5F558405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1E4A7735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B4546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15B4E0" w14:textId="71645E2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C8D297" w14:textId="7B8B8A0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439CD6" w14:textId="27E98126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0A1EF695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9CBF1B7" w14:textId="2674290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04BB9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09C8B76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9EE2EB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3DF9F81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E65A4A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22B083" w14:textId="060DCB16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DA4D15" w14:textId="31DE1166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CC0103" w14:textId="6A75B4B2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0.0536</w:t>
            </w:r>
          </w:p>
        </w:tc>
      </w:tr>
      <w:tr w:rsidR="006F0D23" w:rsidRPr="00EB52BA" w14:paraId="4992EA8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AE7FD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6A2E05" w14:textId="248D84E6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745F63" w14:textId="29C6722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7C569F" w14:textId="29117A8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0.0028</w:t>
            </w:r>
          </w:p>
        </w:tc>
      </w:tr>
      <w:tr w:rsidR="006F0D23" w:rsidRPr="00EB52BA" w14:paraId="3EFDDC4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3CCD4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9B32FE" w14:textId="611C7FC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002832" w14:textId="4FC02A4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12CB8C" w14:textId="68FB1BE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0.0097</w:t>
            </w:r>
          </w:p>
        </w:tc>
      </w:tr>
      <w:tr w:rsidR="006F0D23" w:rsidRPr="00EB52BA" w14:paraId="3C1E9D76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F7EAC8" w14:textId="1FCFD78B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Vis-DAN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F6B878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0FCE2C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65747C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79FCF4D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8B8F1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FD02F3" w14:textId="44E4E12C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671AE4" w14:textId="45D9BA8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7F64FB" w14:textId="64E7802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0.4234</w:t>
            </w:r>
          </w:p>
        </w:tc>
      </w:tr>
      <w:tr w:rsidR="006F0D23" w:rsidRPr="00EB52BA" w14:paraId="31822065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49460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0F57E0" w14:textId="78E10AD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AAF92E" w14:textId="208499B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261428" w14:textId="0A1B08D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0.0046</w:t>
            </w:r>
          </w:p>
        </w:tc>
      </w:tr>
      <w:tr w:rsidR="006F0D23" w:rsidRPr="00EB52BA" w14:paraId="664BA97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21A04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0E989C" w14:textId="01CE08E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018A30" w14:textId="21242B9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5.94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1F3479" w14:textId="11CB917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0.0046</w:t>
            </w:r>
          </w:p>
        </w:tc>
      </w:tr>
      <w:tr w:rsidR="006F0D23" w:rsidRPr="00EB52BA" w14:paraId="1F12514A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B09A15" w14:textId="4AECF59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141AC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F533328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DE6598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23823178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C537F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00950F" w14:textId="2F274EF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633F3D" w14:textId="261A6DA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7DB206" w14:textId="6D5784A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0.0225</w:t>
            </w:r>
          </w:p>
        </w:tc>
      </w:tr>
      <w:tr w:rsidR="006F0D23" w:rsidRPr="00EB52BA" w14:paraId="461494F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B0835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AB63AB" w14:textId="2F91983B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1B6066" w14:textId="69370F0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4E1B9F" w14:textId="1F7291C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</w:tr>
      <w:tr w:rsidR="006F0D23" w:rsidRPr="00EB52BA" w14:paraId="5D8AACDE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A46E6D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2D0E23" w14:textId="15CCE2C1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841394" w14:textId="24D5F01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EFFDD2" w14:textId="21A6262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0.0023</w:t>
            </w:r>
          </w:p>
        </w:tc>
      </w:tr>
      <w:tr w:rsidR="006F0D23" w:rsidRPr="00EB52BA" w14:paraId="4385FA55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C169864" w14:textId="3BFE69F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E102B3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318D14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FFE2271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25CD041F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E15A30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4D859B" w14:textId="33996ADE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0B5E8F" w14:textId="30D3E40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373FDB" w14:textId="63AFF43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0.1876</w:t>
            </w:r>
          </w:p>
        </w:tc>
      </w:tr>
      <w:tr w:rsidR="006F0D23" w:rsidRPr="00EB52BA" w14:paraId="25EED5B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523EB4F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070B92" w14:textId="6979A02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5399A9" w14:textId="58D6334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53AB606" w14:textId="5F8692B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</w:tr>
      <w:tr w:rsidR="006F0D23" w:rsidRPr="00EB52BA" w14:paraId="487B39E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89E48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113CCE" w14:textId="5364D90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5666EE" w14:textId="5AA8AB7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6.37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B785DD" w14:textId="5770206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0.0037</w:t>
            </w:r>
          </w:p>
        </w:tc>
      </w:tr>
      <w:tr w:rsidR="006F0D23" w:rsidRPr="00EB52BA" w14:paraId="7DCFE25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68418F" w14:textId="5DB270F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CA7D61A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DCD8467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5D3EE8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6806F9F2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2B61B3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4FE320" w14:textId="3644258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C906F6" w14:textId="7184F07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1CD805" w14:textId="3DA1CB1E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</w:tr>
      <w:tr w:rsidR="006F0D23" w:rsidRPr="00EB52BA" w14:paraId="767B1A3B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AFB10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271389" w14:textId="5050951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7255F63" w14:textId="38EF315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16.54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FC93307" w14:textId="7DC85D0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0C4FAD7F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AA30FB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260E95" w14:textId="0600163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0A5EA4" w14:textId="213016D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DDA4CC" w14:textId="11B9BC0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0.0023</w:t>
            </w:r>
          </w:p>
        </w:tc>
      </w:tr>
      <w:tr w:rsidR="006F0D23" w:rsidRPr="00EB52BA" w14:paraId="65E90E9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BF9DE7" w14:textId="57415FC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198CAC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366F97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63A3CE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13C04137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E1FDA4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CC524C" w14:textId="1C34200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7DFFA8" w14:textId="6ADCD7F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C5A5E7" w14:textId="5DEEDD0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0.0069</w:t>
            </w:r>
          </w:p>
        </w:tc>
      </w:tr>
      <w:tr w:rsidR="006F0D23" w:rsidRPr="00EB52BA" w14:paraId="5BFD66E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9298A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F6DE95" w14:textId="20AF8DC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C608DE" w14:textId="36063EF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4F078A" w14:textId="18F1A21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0465F98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60AD1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DC2B29" w14:textId="1AE91A3A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709065" w14:textId="3F2A1CB2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605DFD" w14:textId="663631E6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0.0007</w:t>
            </w:r>
          </w:p>
        </w:tc>
      </w:tr>
      <w:tr w:rsidR="006F0D23" w:rsidRPr="00EB52BA" w14:paraId="6F43C91F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2186B4" w14:textId="5716ABCE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39941D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F3E585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B8CFA5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5418AA0E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879DCE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BD9EE8" w14:textId="2B35849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861786" w14:textId="077F5AD5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6.19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416998" w14:textId="26E8030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0.0045</w:t>
            </w:r>
          </w:p>
        </w:tc>
      </w:tr>
      <w:tr w:rsidR="006F0D23" w:rsidRPr="00EB52BA" w14:paraId="5E142CF0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40C914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6EF6FB" w14:textId="7678AF23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05D88B" w14:textId="5401C13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C5132C6" w14:textId="77F465A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</w:tr>
      <w:tr w:rsidR="006F0D23" w:rsidRPr="00EB52BA" w14:paraId="39AB5D21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0CDC29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66FD17" w14:textId="016E3D2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084049" w14:textId="1948471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96FDB3" w14:textId="1F273C5D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0.0033</w:t>
            </w:r>
          </w:p>
        </w:tc>
      </w:tr>
      <w:tr w:rsidR="006F0D23" w:rsidRPr="00EB52BA" w14:paraId="4DC6F40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209A72" w14:textId="1880757B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D1F0FD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816F133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3022D1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0BD95B3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8D7AAD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A82487" w14:textId="74BC15C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8E152D" w14:textId="731018C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CF39CA" w14:textId="7B877E9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0.0043</w:t>
            </w:r>
          </w:p>
        </w:tc>
      </w:tr>
      <w:tr w:rsidR="006F0D23" w:rsidRPr="00EB52BA" w14:paraId="403CABAB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C8DE9B6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4BA795" w14:textId="3882121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68EF60" w14:textId="23F3299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B3ED19" w14:textId="2165886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355E7A72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9282A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AA4D93" w14:textId="49BB2C0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6F009C" w14:textId="6E940100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770C0E" w14:textId="32CAE51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0.0017</w:t>
            </w:r>
          </w:p>
        </w:tc>
      </w:tr>
      <w:tr w:rsidR="006F0D23" w:rsidRPr="00EB52BA" w14:paraId="3A8113C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8C2FE0" w14:textId="0F26585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154A4B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CFCF46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4F9AD4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6FCE567E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DFE095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B76536" w14:textId="06615125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B27B1E" w14:textId="6F51528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6.12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2A1813" w14:textId="7045CEC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0.0043</w:t>
            </w:r>
          </w:p>
        </w:tc>
      </w:tr>
      <w:tr w:rsidR="006F0D23" w:rsidRPr="00EB52BA" w14:paraId="47ADCC99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D9117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7EF031" w14:textId="2024864B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D18754" w14:textId="317CE9B2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41815A" w14:textId="3D3ECAA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0.0018</w:t>
            </w:r>
          </w:p>
        </w:tc>
      </w:tr>
      <w:tr w:rsidR="006F0D23" w:rsidRPr="00EB52BA" w14:paraId="47EBC364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8EEE8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60E4C5" w14:textId="3D85F2ED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3510A4" w14:textId="6945F54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CC2A77" w14:textId="0EC3B10F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0.1476</w:t>
            </w:r>
          </w:p>
        </w:tc>
      </w:tr>
      <w:tr w:rsidR="006F0D23" w:rsidRPr="00EB52BA" w14:paraId="067E162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B3A7B3" w14:textId="4B8EEE39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3545BD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C1109E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A756A4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0EB231CF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25578C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9C6D39" w14:textId="07A5B5F1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171BF8" w14:textId="20072BA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98C106" w14:textId="0133AA6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0.0015</w:t>
            </w:r>
          </w:p>
        </w:tc>
      </w:tr>
      <w:tr w:rsidR="006F0D23" w:rsidRPr="00EB52BA" w14:paraId="37829366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2D9BA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B849A1" w14:textId="2BA35C04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ED6CAC" w14:textId="6B87A81A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12.92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6ECB63" w14:textId="5ECEEB41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6F0D23" w:rsidRPr="00EB52BA" w14:paraId="4034BE5D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5D721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EDD0FD" w14:textId="5856136B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775972" w14:textId="57154B84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AF3497" w14:textId="5B5E994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0.0324</w:t>
            </w:r>
          </w:p>
        </w:tc>
      </w:tr>
      <w:tr w:rsidR="006F0D23" w:rsidRPr="00EB52BA" w14:paraId="385C17E2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77C489" w14:textId="2DA13E0E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BB91F1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DA79AE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7AEBB6" w14:textId="7777777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F0D23" w:rsidRPr="00EB52BA" w14:paraId="0C9118C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0D06CD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CACE2C" w14:textId="462981F2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5456CF" w14:textId="3EACE099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932176" w14:textId="3D7D2F03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0.0102</w:t>
            </w:r>
          </w:p>
        </w:tc>
      </w:tr>
      <w:tr w:rsidR="006F0D23" w:rsidRPr="00EB52BA" w14:paraId="6150354C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6FACA2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3E9ABF" w14:textId="29CBDBD8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4C34756" w14:textId="66A27E3B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5.27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947FB0" w14:textId="3EAA871C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0.0089</w:t>
            </w:r>
          </w:p>
        </w:tc>
      </w:tr>
      <w:tr w:rsidR="006F0D23" w:rsidRPr="00EB52BA" w14:paraId="51BC19C3" w14:textId="77777777" w:rsidTr="004E2C30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19A183" w14:textId="77777777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5616ED" w14:textId="4C8FA001" w:rsidR="006F0D23" w:rsidRPr="00EB52BA" w:rsidRDefault="006F0D23" w:rsidP="006F0D2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BA50FF" w14:textId="61CF26C7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4.46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C22ABE" w14:textId="6687BC98" w:rsidR="006F0D23" w:rsidRPr="00EB52BA" w:rsidRDefault="006F0D23" w:rsidP="006F0D2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0.0191</w:t>
            </w:r>
          </w:p>
        </w:tc>
      </w:tr>
    </w:tbl>
    <w:p w14:paraId="66236A6B" w14:textId="7330A826" w:rsidR="0095770E" w:rsidRPr="00EB52BA" w:rsidRDefault="0095770E" w:rsidP="0095770E">
      <w:pPr>
        <w:spacing w:line="276" w:lineRule="auto"/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lastRenderedPageBreak/>
        <w:t xml:space="preserve">Supplemental Table </w:t>
      </w:r>
      <w:r>
        <w:rPr>
          <w:rFonts w:ascii="Arial" w:hAnsi="Arial" w:cs="Arial"/>
          <w:b/>
        </w:rPr>
        <w:t>3</w:t>
      </w:r>
      <w:r w:rsidRPr="00EB52BA">
        <w:rPr>
          <w:rFonts w:ascii="Arial" w:hAnsi="Arial" w:cs="Arial"/>
          <w:b/>
        </w:rPr>
        <w:t>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 xml:space="preserve">Network connectivity comparison of </w:t>
      </w:r>
      <w:r>
        <w:rPr>
          <w:rFonts w:ascii="Arial" w:hAnsi="Arial" w:cs="Arial"/>
          <w:bCs/>
        </w:rPr>
        <w:t>stable remitted (Rem.) and relapse (Rel.)</w:t>
      </w:r>
      <w:r w:rsidRPr="00EB52BA">
        <w:rPr>
          <w:rFonts w:ascii="Arial" w:hAnsi="Arial" w:cs="Arial"/>
          <w:bCs/>
        </w:rPr>
        <w:t xml:space="preserve"> groups assessed with linear regression controlling for age, sex, race, education, and site. </w:t>
      </w:r>
      <w:r w:rsidRPr="006E78AE">
        <w:rPr>
          <w:rFonts w:ascii="Arial" w:hAnsi="Arial" w:cs="Arial"/>
          <w:bCs/>
        </w:rPr>
        <w:t xml:space="preserve">DAN – dorsal attention network; DMN – default mode network; ECN – executive control network; </w:t>
      </w:r>
      <w:r>
        <w:rPr>
          <w:rFonts w:ascii="Arial" w:hAnsi="Arial" w:cs="Arial"/>
          <w:bCs/>
        </w:rPr>
        <w:t xml:space="preserve">HC – higher criticism; Lim – limbic network; </w:t>
      </w:r>
      <w:r w:rsidRPr="006E78AE">
        <w:rPr>
          <w:rFonts w:ascii="Arial" w:hAnsi="Arial" w:cs="Arial"/>
          <w:bCs/>
        </w:rPr>
        <w:t xml:space="preserve">SMN – </w:t>
      </w:r>
      <w:proofErr w:type="spellStart"/>
      <w:r w:rsidRPr="006E78AE">
        <w:rPr>
          <w:rFonts w:ascii="Arial" w:hAnsi="Arial" w:cs="Arial"/>
          <w:bCs/>
        </w:rPr>
        <w:t>somatomotor</w:t>
      </w:r>
      <w:proofErr w:type="spellEnd"/>
      <w:r w:rsidRPr="006E78AE">
        <w:rPr>
          <w:rFonts w:ascii="Arial" w:hAnsi="Arial" w:cs="Arial"/>
          <w:bCs/>
        </w:rPr>
        <w:t xml:space="preserve"> network; SN – salience network</w:t>
      </w:r>
      <w:r>
        <w:rPr>
          <w:rFonts w:ascii="Arial" w:hAnsi="Arial" w:cs="Arial"/>
          <w:bCs/>
        </w:rPr>
        <w:t>; Vis – visual network</w:t>
      </w:r>
      <w:r w:rsidRPr="00EB52BA">
        <w:rPr>
          <w:rFonts w:ascii="Arial" w:hAnsi="Arial" w:cs="Arial"/>
          <w:bCs/>
        </w:rPr>
        <w:t>.</w:t>
      </w:r>
    </w:p>
    <w:p w14:paraId="77B673FE" w14:textId="77777777" w:rsidR="0095770E" w:rsidRPr="00EB52BA" w:rsidRDefault="0095770E" w:rsidP="0095770E">
      <w:pPr>
        <w:spacing w:line="276" w:lineRule="auto"/>
        <w:rPr>
          <w:rFonts w:ascii="Arial" w:hAnsi="Arial" w:cs="Arial"/>
          <w:bCs/>
        </w:rPr>
      </w:pPr>
    </w:p>
    <w:tbl>
      <w:tblPr>
        <w:tblW w:w="7801" w:type="dxa"/>
        <w:tblLook w:val="04A0" w:firstRow="1" w:lastRow="0" w:firstColumn="1" w:lastColumn="0" w:noHBand="0" w:noVBand="1"/>
      </w:tblPr>
      <w:tblGrid>
        <w:gridCol w:w="1645"/>
        <w:gridCol w:w="2016"/>
        <w:gridCol w:w="937"/>
        <w:gridCol w:w="1133"/>
        <w:gridCol w:w="937"/>
        <w:gridCol w:w="1133"/>
      </w:tblGrid>
      <w:tr w:rsidR="0095770E" w:rsidRPr="00EB52BA" w14:paraId="0E4A5F9F" w14:textId="77777777" w:rsidTr="007F24B9">
        <w:trPr>
          <w:trHeight w:val="320"/>
        </w:trPr>
        <w:tc>
          <w:tcPr>
            <w:tcW w:w="78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CD168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color w:val="000000"/>
                <w:sz w:val="20"/>
                <w:szCs w:val="20"/>
              </w:rPr>
              <w:t>Healthy comparison vs. LLD</w:t>
            </w:r>
          </w:p>
        </w:tc>
      </w:tr>
      <w:tr w:rsidR="0095770E" w:rsidRPr="00EB52BA" w14:paraId="5744EC76" w14:textId="77777777" w:rsidTr="007F24B9">
        <w:trPr>
          <w:trHeight w:val="320"/>
        </w:trPr>
        <w:tc>
          <w:tcPr>
            <w:tcW w:w="16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56430C42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Networks</w:t>
            </w:r>
          </w:p>
        </w:tc>
        <w:tc>
          <w:tcPr>
            <w:tcW w:w="2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653A3457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Atlas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04F6CAD2" w14:textId="780324D3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Rem.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&lt;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Rel.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0ACF8C45" w14:textId="013D04B5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Rem.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&gt;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Rel.</w:t>
            </w:r>
          </w:p>
        </w:tc>
      </w:tr>
      <w:tr w:rsidR="0095770E" w:rsidRPr="00EB52BA" w14:paraId="69A512D3" w14:textId="77777777" w:rsidTr="0095770E">
        <w:trPr>
          <w:trHeight w:val="320"/>
        </w:trPr>
        <w:tc>
          <w:tcPr>
            <w:tcW w:w="16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3049F4" w14:textId="77777777" w:rsidR="0095770E" w:rsidRPr="00EB52BA" w:rsidRDefault="0095770E" w:rsidP="007F24B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91DC5F" w14:textId="77777777" w:rsidR="0095770E" w:rsidRPr="00EB52BA" w:rsidRDefault="0095770E" w:rsidP="007F24B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6BC01455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42D8E967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167EFD3F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20C611C9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95770E" w:rsidRPr="00EB52BA" w14:paraId="323E715B" w14:textId="77777777" w:rsidTr="0095770E">
        <w:trPr>
          <w:trHeight w:val="320"/>
        </w:trPr>
        <w:tc>
          <w:tcPr>
            <w:tcW w:w="1645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D01B70" w14:textId="1475176C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DMN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B9A26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97457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50EB7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65995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B823B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DE576C6" w14:textId="77777777" w:rsidTr="0095770E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760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05080" w14:textId="6BE520B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0370" w14:textId="34AA124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3.47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975C" w14:textId="285A999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0.0737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7CB0" w14:textId="74F0295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C44BB" w14:textId="607106B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0.0037</w:t>
            </w:r>
          </w:p>
        </w:tc>
      </w:tr>
      <w:tr w:rsidR="0095770E" w:rsidRPr="00EB52BA" w14:paraId="6F13405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0A76A6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76ADBA" w14:textId="237ED2E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F36FDE" w14:textId="1937FD7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177370" w14:textId="7E71446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0.5711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B456B8" w14:textId="670B888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10.48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6FB22E" w14:textId="423C204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23CFCB4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205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9D5E" w14:textId="551C44E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1158" w14:textId="0A93648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098D" w14:textId="79F485A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0.2546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42FB" w14:textId="01A78A6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9271" w14:textId="0581A7E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0.0851</w:t>
            </w:r>
          </w:p>
        </w:tc>
      </w:tr>
      <w:tr w:rsidR="0095770E" w:rsidRPr="00EB52BA" w14:paraId="0072C75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B513B0" w14:textId="38A9D2A3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C1450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82857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46471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21638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F3A0F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86AB38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795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F5AB" w14:textId="0792A52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781D" w14:textId="067509B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1C5F4" w14:textId="1190CAC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0.2392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FE2D" w14:textId="5D6B4D8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EAB4" w14:textId="7D3EFD8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0.6653</w:t>
            </w:r>
          </w:p>
        </w:tc>
      </w:tr>
      <w:tr w:rsidR="0095770E" w:rsidRPr="00EB52BA" w14:paraId="1813C03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75844D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616466" w14:textId="64CB064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E558296" w14:textId="039AD68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7F6CB0" w14:textId="002A469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797E9F" w14:textId="3A3C93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FB55B4" w14:textId="0D147D1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0.4426</w:t>
            </w:r>
          </w:p>
        </w:tc>
      </w:tr>
      <w:tr w:rsidR="0095770E" w:rsidRPr="00EB52BA" w14:paraId="60FF1B6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F87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AC93" w14:textId="5DCA44E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6317" w14:textId="591069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1B1D" w14:textId="19FA23C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0.0469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CC07" w14:textId="7AAABFC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049E" w14:textId="54DC2B1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0.9639</w:t>
            </w:r>
          </w:p>
        </w:tc>
      </w:tr>
      <w:tr w:rsidR="0095770E" w:rsidRPr="00EB52BA" w14:paraId="2B27649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CA4D5A" w14:textId="0F73E9A4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064BD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9932C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3DDFC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BF775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52237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A71986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14C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B532" w14:textId="0F74E0D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05E6" w14:textId="5CAF732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0E04" w14:textId="5589A9C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0.8781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718B" w14:textId="10C109E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59CEB" w14:textId="11F29BB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0.1858</w:t>
            </w:r>
          </w:p>
        </w:tc>
      </w:tr>
      <w:tr w:rsidR="0095770E" w:rsidRPr="00EB52BA" w14:paraId="6897B39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F131CB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0FE1F5" w14:textId="627E39C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5C4A18" w14:textId="0A1CCBB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936F9C" w14:textId="37911EC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0.0573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2D74EF" w14:textId="16C3B15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5.53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EBD6AE" w14:textId="325F648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0.0071</w:t>
            </w:r>
          </w:p>
        </w:tc>
      </w:tr>
      <w:tr w:rsidR="0095770E" w:rsidRPr="00EB52BA" w14:paraId="3FB9F9D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94B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7A7C" w14:textId="0155687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DBDC" w14:textId="4BD0F8A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56795" w14:textId="16D066C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0.9252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7EBE" w14:textId="32EAE3C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2107" w14:textId="005CB6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0.5411</w:t>
            </w:r>
          </w:p>
        </w:tc>
      </w:tr>
      <w:tr w:rsidR="0095770E" w:rsidRPr="00EB52BA" w14:paraId="45CE778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B3518D" w14:textId="0C62CEA9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4C65E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EDA33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9C129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82AE0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5B4E1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7F3720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6D5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0FF2" w14:textId="78C5FD1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AE5A" w14:textId="458943F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12.93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7AB5" w14:textId="795D522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1439" w14:textId="6F953A3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-1.27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9776" w14:textId="251622C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782A8AC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69EFBA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1E781A" w14:textId="7D3F660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F26CDD" w14:textId="4515381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27.26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473805" w14:textId="67F89A9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3CFA93" w14:textId="299132E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659C4F" w14:textId="03A9BA8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D084D5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A7C0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4DD6" w14:textId="62CEB05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0745" w14:textId="52902DE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12.85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DE12" w14:textId="7E4DE5C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4A0F" w14:textId="49E37C3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DC1E" w14:textId="0A3A859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95770E" w:rsidRPr="00EB52BA" w14:paraId="17AB30B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8C6975" w14:textId="06885553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B69FB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19429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1D378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E7521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450A5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262A342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508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EF4F" w14:textId="5F0876E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803E" w14:textId="5B08DDA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B9C7E" w14:textId="6CEE04F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830A" w14:textId="1524100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2D461" w14:textId="3C0A745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0.0222</w:t>
            </w:r>
          </w:p>
        </w:tc>
      </w:tr>
      <w:tr w:rsidR="0095770E" w:rsidRPr="00EB52BA" w14:paraId="6D967A5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1E93E1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1BF9EC" w14:textId="394EAA2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84FD51C" w14:textId="494E614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AF6F1D" w14:textId="64CE81E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465A24" w14:textId="0A8B0ED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FCF02A" w14:textId="6A19198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517579A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0117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663C" w14:textId="481B722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01BC" w14:textId="4D9D41E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5F8A" w14:textId="6BD2436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0.9662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0D97" w14:textId="0B24EEA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6.79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5F99" w14:textId="4249D3E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0.0026</w:t>
            </w:r>
          </w:p>
        </w:tc>
      </w:tr>
      <w:tr w:rsidR="0095770E" w:rsidRPr="00EB52BA" w14:paraId="73A1624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C7D182" w14:textId="68BCDF6C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BD2EA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B3D95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A5D78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4AA96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52480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46B481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E05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130A" w14:textId="539AB2A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51A2" w14:textId="47518F3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-1.12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7603" w14:textId="5FFD15E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39D6" w14:textId="0D95AE8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C465" w14:textId="5DEA08F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0.0393</w:t>
            </w:r>
          </w:p>
        </w:tc>
      </w:tr>
      <w:tr w:rsidR="0095770E" w:rsidRPr="00EB52BA" w14:paraId="67EF3A7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B83A79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A7F154" w14:textId="74E38FC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E1CDEE" w14:textId="6C1605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-1.78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A5CF99" w14:textId="1E7B68C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19D388" w14:textId="5300108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D4F607" w14:textId="6607345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0.0024</w:t>
            </w:r>
          </w:p>
        </w:tc>
      </w:tr>
      <w:tr w:rsidR="0095770E" w:rsidRPr="00EB52BA" w14:paraId="6595DD9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C65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FE41" w14:textId="1651622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C6C1" w14:textId="4F7AF6E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F8400" w14:textId="181F931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0.8159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BC15" w14:textId="581DE41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416D" w14:textId="5220C3C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0.0021</w:t>
            </w:r>
          </w:p>
        </w:tc>
      </w:tr>
      <w:tr w:rsidR="0095770E" w:rsidRPr="00EB52BA" w14:paraId="365631F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162F8BE" w14:textId="18F5C2F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CED79C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D65783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8C1EDA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12C6524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5D4EE28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2522941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C8669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13903B" w14:textId="564CD23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91132E" w14:textId="5A055D1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99AD31" w14:textId="7B92CC0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0.1027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9616B3" w14:textId="2FED00B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F1D26E" w14:textId="0D1F6A5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0.9751</w:t>
            </w:r>
          </w:p>
        </w:tc>
      </w:tr>
      <w:tr w:rsidR="0095770E" w:rsidRPr="00EB52BA" w14:paraId="015375F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A98E15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1608D6E4" w14:textId="06E379C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C28A2F8" w14:textId="765E729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5.87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E01027F" w14:textId="5B9085D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7C9AC76" w14:textId="604E972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EE9FB1D" w14:textId="1AF3A8B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62B86B3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E1EDF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73A12E" w14:textId="5E18450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FB55C6" w14:textId="492DFB0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1674B5" w14:textId="396524A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0.4205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880D2E" w14:textId="071E1DB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6E9E37" w14:textId="3E672F8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0.9525</w:t>
            </w:r>
          </w:p>
        </w:tc>
      </w:tr>
      <w:tr w:rsidR="0095770E" w:rsidRPr="00EB52BA" w14:paraId="35B6C8C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F6D308" w14:textId="42CFE5E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0ACBE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3C0E6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01E1A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239D79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11CB7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6DFA68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41578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C6C835" w14:textId="5F89DFF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FB52A6" w14:textId="0890B3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9E8964" w14:textId="067CF7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0.3758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09880F" w14:textId="0F211BF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B59345" w14:textId="5896D5C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0.8900</w:t>
            </w:r>
          </w:p>
        </w:tc>
      </w:tr>
      <w:tr w:rsidR="0095770E" w:rsidRPr="00EB52BA" w14:paraId="32200DB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D03F7B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43C2C9" w14:textId="7BF4CDB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946A9D" w14:textId="1CFECE3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CB01D2" w14:textId="13DBC3F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D11A7A2" w14:textId="58858FA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58E399" w14:textId="41EEF75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0.9997</w:t>
            </w:r>
          </w:p>
        </w:tc>
      </w:tr>
      <w:tr w:rsidR="0095770E" w:rsidRPr="00EB52BA" w14:paraId="560B905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BB1AF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066EBE" w14:textId="60EE4DA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D32FEA" w14:textId="121C38A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E1E306" w14:textId="7786E77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0.0552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CF2DCD" w14:textId="3B2FCAE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1CFC65" w14:textId="76A9AA7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0.9745</w:t>
            </w:r>
          </w:p>
        </w:tc>
      </w:tr>
      <w:tr w:rsidR="0095770E" w:rsidRPr="00EB52BA" w14:paraId="0262989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AC8DA2" w14:textId="7258FCD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C22C4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29BB5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04FC1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48692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F7ED9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547D270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83BCE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F3D087" w14:textId="36A4A19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93A242" w14:textId="6250DB7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C4A84C" w14:textId="51C9201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0.9810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796226" w14:textId="0852062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B70D11" w14:textId="314A650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0.1973</w:t>
            </w:r>
          </w:p>
        </w:tc>
      </w:tr>
      <w:tr w:rsidR="0095770E" w:rsidRPr="00EB52BA" w14:paraId="6A561B6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4F404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621D50" w14:textId="2932DFD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0B7C5F" w14:textId="5755FFE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AF4171" w14:textId="2FB044C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6E92B2" w14:textId="7211AC1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FEA03D" w14:textId="50D5566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0.0114</w:t>
            </w:r>
          </w:p>
        </w:tc>
      </w:tr>
      <w:tr w:rsidR="0095770E" w:rsidRPr="00EB52BA" w14:paraId="6320DEF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651C3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F7A0B4" w14:textId="5F8CDF2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DCDA80" w14:textId="2AA5339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B75AC8" w14:textId="453BFFD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0.9399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229548" w14:textId="048285B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C5B0EA" w14:textId="1A58D67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0.8759</w:t>
            </w:r>
          </w:p>
        </w:tc>
      </w:tr>
      <w:tr w:rsidR="0095770E" w:rsidRPr="00EB52BA" w14:paraId="6D093EF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16A163" w14:textId="551D549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3A563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0B44F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628E2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9F44BC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0AFFE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5277233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C1DDC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65F6EF" w14:textId="468FA29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BEE7EC" w14:textId="238E421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D40BF2" w14:textId="6B57470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DB1A22" w14:textId="4656A44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864E51" w14:textId="5437B3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42C024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8F9C4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36AFD5A" w14:textId="1CEBBF4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8629F5" w14:textId="34EF4F2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0461B0" w14:textId="52036FA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B2473ED" w14:textId="5183850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-1.79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8046E0" w14:textId="69A5C01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CB3E1E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601DD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664003" w14:textId="6A62CBE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B28AAE" w14:textId="7CDFD64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7F1C03" w14:textId="7982269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628106" w14:textId="771E809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FC862B" w14:textId="70728E7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95770E" w:rsidRPr="00EB52BA" w14:paraId="3E74FFB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EF5E26" w14:textId="7466A8B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FBA6D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3CEB3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19482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F27EA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F0944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E421EE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82275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2BAF4A" w14:textId="7EDF368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F06155" w14:textId="461919B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D2BD3E" w14:textId="1AE0876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0.0333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B2BDD0" w14:textId="43835BF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289753" w14:textId="3D2CE19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0.0978</w:t>
            </w:r>
          </w:p>
        </w:tc>
      </w:tr>
      <w:tr w:rsidR="0095770E" w:rsidRPr="00EB52BA" w14:paraId="5438246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9A9206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4D9D3B" w14:textId="605C187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95E402" w14:textId="2532890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58F912" w14:textId="21D7F7E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0.6071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57E0F0" w14:textId="2D18CE2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35D0FE8" w14:textId="05AA4AC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</w:tr>
      <w:tr w:rsidR="0095770E" w:rsidRPr="00EB52BA" w14:paraId="745B0F6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D862B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4F2F1D" w14:textId="04C2B71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CF4D51" w14:textId="72B4DD8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D5F7EA" w14:textId="353ED88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0.0310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949D88" w14:textId="152C1F3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6C35DD" w14:textId="64ECB14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0.6604</w:t>
            </w:r>
          </w:p>
        </w:tc>
      </w:tr>
      <w:tr w:rsidR="0095770E" w:rsidRPr="00EB52BA" w14:paraId="3357C1C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46A3A54" w14:textId="1B97603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4CA1F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EEB82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1BA33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5014F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405DB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F867D9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B1745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C8016B" w14:textId="4BB321D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EB5657" w14:textId="10D1FA5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5C13BB" w14:textId="6EF092C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0.0605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6DDBC1" w14:textId="6C1BC05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944776" w14:textId="7D0E5FE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0.6948</w:t>
            </w:r>
          </w:p>
        </w:tc>
      </w:tr>
      <w:tr w:rsidR="0095770E" w:rsidRPr="00EB52BA" w14:paraId="4BFA4EC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8CF04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AEADF9B" w14:textId="553BBD1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913B44" w14:textId="010CAA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8.85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9B6038" w14:textId="7E29650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C706E1" w14:textId="79A22DA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5FCAF7" w14:textId="7053279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0.9907</w:t>
            </w:r>
          </w:p>
        </w:tc>
      </w:tr>
      <w:tr w:rsidR="0095770E" w:rsidRPr="00EB52BA" w14:paraId="02CFE1F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AD1B7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03384F" w14:textId="55D16F1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94229D" w14:textId="2D26AD4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00BAE1" w14:textId="7FB1E04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0DF50C" w14:textId="3F344B6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7EA6C0" w14:textId="725789F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0.9860</w:t>
            </w:r>
          </w:p>
        </w:tc>
      </w:tr>
      <w:tr w:rsidR="0095770E" w:rsidRPr="00EB52BA" w14:paraId="4421FE9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1CFF92" w14:textId="1A67C74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85766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E1B5F3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1FFA0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C7917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257C6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5AC4D59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2FCC4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BCA433" w14:textId="378F548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F3FB49" w14:textId="7DB4B0E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FC19A8" w14:textId="52FC3C0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0.0686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70F882" w14:textId="4A6E8C7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FA48B9" w14:textId="7334B41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0.8212</w:t>
            </w:r>
          </w:p>
        </w:tc>
      </w:tr>
      <w:tr w:rsidR="0095770E" w:rsidRPr="00EB52BA" w14:paraId="3F79582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C421F4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B5B298" w14:textId="6A890BA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912A9E" w14:textId="0389AA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8.88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1CA81F" w14:textId="3D7EEBC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6A73FF" w14:textId="4E1878F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F0C318" w14:textId="6BD12F2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0.9930</w:t>
            </w:r>
          </w:p>
        </w:tc>
      </w:tr>
      <w:tr w:rsidR="0095770E" w:rsidRPr="00EB52BA" w14:paraId="58070F2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384B6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B189D4" w14:textId="69B456A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017AEF" w14:textId="4038660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5.83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D5F266" w14:textId="0B1DDC1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C10926" w14:textId="6C0807F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88C554" w14:textId="727152C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0.4412</w:t>
            </w:r>
          </w:p>
        </w:tc>
      </w:tr>
      <w:tr w:rsidR="0095770E" w:rsidRPr="00EB52BA" w14:paraId="6FB8687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DCB9F0" w14:textId="6360C47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D5E83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39FFB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12D2E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31210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CD36B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9BEE72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8C653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149E10" w14:textId="1DCA477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00C1E7" w14:textId="2EAC6F7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6.63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1B7896" w14:textId="2B67820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EDD8C7" w14:textId="1361DA3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A20C4F" w14:textId="3D59A9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0.6322</w:t>
            </w:r>
          </w:p>
        </w:tc>
      </w:tr>
      <w:tr w:rsidR="0095770E" w:rsidRPr="00EB52BA" w14:paraId="2352FD0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B67C5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CCDFDD" w14:textId="34417F6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8B4D4FC" w14:textId="7581010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15.88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C5BAE20" w14:textId="4CA0F39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33CEA6" w14:textId="01FE88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8BAC04" w14:textId="3D456D1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4D7644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C0EA4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E77FC1" w14:textId="2A15FDD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1CD52B" w14:textId="300CC22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5.85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2ACC75" w14:textId="353E46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F26577" w14:textId="11837A4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2B7294" w14:textId="6307C34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0.9953</w:t>
            </w:r>
          </w:p>
        </w:tc>
      </w:tr>
      <w:tr w:rsidR="0095770E" w:rsidRPr="00EB52BA" w14:paraId="2B4517C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62E7000" w14:textId="014EFC6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8B8E0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D4C78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FF7AB9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B7D702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4474E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DE24CB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AF36E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D9A8BD" w14:textId="6944768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2B2151" w14:textId="1D625EB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AA0547" w14:textId="72151B6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0.0232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99615E" w14:textId="696B642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390E31" w14:textId="12ABB50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0.0917</w:t>
            </w:r>
          </w:p>
        </w:tc>
      </w:tr>
      <w:tr w:rsidR="0095770E" w:rsidRPr="00EB52BA" w14:paraId="1F32F5D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A6A77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73015B" w14:textId="12ED532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07CF69" w14:textId="58E98B6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ACB055" w14:textId="24F19F3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0.2204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F587C5" w14:textId="261F7D4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6650B4" w14:textId="6148FA7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0.7046</w:t>
            </w:r>
          </w:p>
        </w:tc>
      </w:tr>
      <w:tr w:rsidR="0095770E" w:rsidRPr="00EB52BA" w14:paraId="5F34DAC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0D001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C9F9F3" w14:textId="7A086F9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86DFEE" w14:textId="4543BF4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498E32" w14:textId="5A99E88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0.0966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E0DABF" w14:textId="520F69F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34AF45" w14:textId="2E7AD94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7B65DCF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B92583" w14:textId="7D1D332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E0CEA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65DCF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DB2EA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99694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67990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24F9930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DB81A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0A59F5" w14:textId="2344884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29E7DD" w14:textId="58689D4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B0FDA6" w14:textId="13E9496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0.0638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FFA684" w14:textId="0657AC0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A3EE4B" w14:textId="656BEAE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0.0696</w:t>
            </w:r>
          </w:p>
        </w:tc>
      </w:tr>
      <w:tr w:rsidR="0095770E" w:rsidRPr="00EB52BA" w14:paraId="1FC8F2A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896C7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123E82" w14:textId="58DCA4F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F4ED0C" w14:textId="6B082C9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36CDD0" w14:textId="04D2E1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0.6488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825FFB" w14:textId="44AA693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A8FB99" w14:textId="203B5C5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0.0018</w:t>
            </w:r>
          </w:p>
        </w:tc>
      </w:tr>
      <w:tr w:rsidR="0095770E" w:rsidRPr="00EB52BA" w14:paraId="310B533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11357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3D5020" w14:textId="3E1E6F7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37CE7D" w14:textId="286DDC3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F97CB6" w14:textId="03995A7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0.7157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3209C9" w14:textId="3CA57E0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AE62A7" w14:textId="3F6F7C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0.0072</w:t>
            </w:r>
          </w:p>
        </w:tc>
      </w:tr>
      <w:tr w:rsidR="0095770E" w:rsidRPr="00EB52BA" w14:paraId="599F241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8562AB" w14:textId="310D7FE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26F83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0E05E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04CB7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7FEE46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8C4E2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E6AC1B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38F5E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3E6D72" w14:textId="4BD3C9E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F96FAD" w14:textId="6332EAF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3E21B5" w14:textId="0242C38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0.9903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9FD8C6" w14:textId="441560D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4BEA5D" w14:textId="2E78C48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0.1296</w:t>
            </w:r>
          </w:p>
        </w:tc>
      </w:tr>
      <w:tr w:rsidR="0095770E" w:rsidRPr="00EB52BA" w14:paraId="397417A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971BD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14F3EF" w14:textId="54C1A7A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DEDAF6" w14:textId="50020EC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82DF9E" w14:textId="2BB0B65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0.5179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C9787A" w14:textId="3FBA6AF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1FD67C" w14:textId="0B2A048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0.9667</w:t>
            </w:r>
          </w:p>
        </w:tc>
      </w:tr>
      <w:tr w:rsidR="0095770E" w:rsidRPr="00EB52BA" w14:paraId="3C7DBFF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BD56B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B5530C" w14:textId="183520D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3FCAA7" w14:textId="6156611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4E3399" w14:textId="60DB9D6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0.7477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1E40A2" w14:textId="7BFD237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A26EB4" w14:textId="4ECEB32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0.4230</w:t>
            </w:r>
          </w:p>
        </w:tc>
      </w:tr>
      <w:tr w:rsidR="0095770E" w:rsidRPr="00EB52BA" w14:paraId="564321D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393E24" w14:textId="5491F79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11D0C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82689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F4031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282C3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358BD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38D208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76AB7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9CFD6D" w14:textId="3E6D636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B3087A" w14:textId="6C216E9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590DE8" w14:textId="3FF2722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0.8664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77521B" w14:textId="578FA91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957A9A" w14:textId="29FC4FA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0.2160</w:t>
            </w:r>
          </w:p>
        </w:tc>
      </w:tr>
      <w:tr w:rsidR="0095770E" w:rsidRPr="00EB52BA" w14:paraId="4C2CC2F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26299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B178A4A" w14:textId="470E02B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20DDF9" w14:textId="79E1581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F06FEE" w14:textId="2C9F9ED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02A21B" w14:textId="0960F5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119277" w14:textId="75B1F7A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0.2874</w:t>
            </w:r>
          </w:p>
        </w:tc>
      </w:tr>
      <w:tr w:rsidR="0095770E" w:rsidRPr="00EB52BA" w14:paraId="0FBA3B4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40282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50BF92" w14:textId="2A3EB2B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D243CA" w14:textId="52F11B5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7F910D" w14:textId="150C3C3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0.0439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EC4C14" w14:textId="43F5EAC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2.36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2F897C" w14:textId="32B3C54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0.2887</w:t>
            </w:r>
          </w:p>
        </w:tc>
      </w:tr>
      <w:tr w:rsidR="0095770E" w:rsidRPr="00EB52BA" w14:paraId="7115AB9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81F055" w14:textId="72B5444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1EDD44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BF59B1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4C49A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B171C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F66429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EFE118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65A38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3FC890" w14:textId="39E2D4C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FE1793" w14:textId="6CA71E9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DB4563" w14:textId="4DBFBB9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0.0707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01986B" w14:textId="0533C35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411638" w14:textId="0D60AED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0.9840</w:t>
            </w:r>
          </w:p>
        </w:tc>
      </w:tr>
      <w:tr w:rsidR="0095770E" w:rsidRPr="00EB52BA" w14:paraId="6E9318C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3F4125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57024FD" w14:textId="4E69396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A47DD24" w14:textId="5F7E019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FBA91D" w14:textId="62BCCEB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937AE7" w14:textId="34498C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DEC0B1" w14:textId="20A218F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0.9335</w:t>
            </w:r>
          </w:p>
        </w:tc>
      </w:tr>
      <w:tr w:rsidR="0095770E" w:rsidRPr="00EB52BA" w14:paraId="6CECB9E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2B236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FAD3DB" w14:textId="169D6D1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9E486E" w14:textId="4EC831C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4D95EE" w14:textId="1C2CF96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0.1350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7D8981" w14:textId="39BAD35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10DCA0" w14:textId="6D26196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0.9704</w:t>
            </w:r>
          </w:p>
        </w:tc>
      </w:tr>
      <w:tr w:rsidR="0095770E" w:rsidRPr="00EB52BA" w14:paraId="6B89B1C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A462E1" w14:textId="32135D9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721FB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3872D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9BAD5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D56357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F4D823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B037B4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76F14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13B2C6" w14:textId="5F0096D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BE1852" w14:textId="2511B7F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4.83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B7B2B8" w14:textId="7B02FBE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0.0132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5007C5" w14:textId="469B93B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-0.89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470E7D" w14:textId="5AFCD60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0.9992</w:t>
            </w:r>
          </w:p>
        </w:tc>
      </w:tr>
      <w:tr w:rsidR="0095770E" w:rsidRPr="00EB52BA" w14:paraId="66EE2A0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F9DDAB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DB9F2D" w14:textId="7663AEA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5766A40" w14:textId="00A9632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D6D81E" w14:textId="01B3550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2DB997" w14:textId="28982CB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-1.01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8357C4B" w14:textId="06FF9A4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95770E" w:rsidRPr="00EB52BA" w14:paraId="1DFEAA1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D028A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B3CEFB" w14:textId="1598560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183DE4" w14:textId="0E8C242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0B0AF9" w14:textId="045665D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0.0375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B0E6AC" w14:textId="231B2EC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8E23C3" w14:textId="673067D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0.9918</w:t>
            </w:r>
          </w:p>
        </w:tc>
      </w:tr>
      <w:tr w:rsidR="0095770E" w:rsidRPr="00EB52BA" w14:paraId="5782C70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CEE075" w14:textId="58FF1CC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85CEA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54E66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18F20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0A28A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C638E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FC42CA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19EC5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8DE562" w14:textId="18D4F30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A5B785" w14:textId="78CDAE8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7E37C4" w14:textId="72D7086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0.9908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2E3ADC" w14:textId="65B1CFC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94EFE6" w14:textId="56E3651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0.0726</w:t>
            </w:r>
          </w:p>
        </w:tc>
      </w:tr>
      <w:tr w:rsidR="0095770E" w:rsidRPr="00EB52BA" w14:paraId="1C7EA23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F13A2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503126" w14:textId="56F7AD0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7A4FE0" w14:textId="5833D46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5732BF" w14:textId="50C2FB3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0.4547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429237" w14:textId="2C7ED5D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AF03719" w14:textId="3A093A7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0.9301</w:t>
            </w:r>
          </w:p>
        </w:tc>
      </w:tr>
      <w:tr w:rsidR="0095770E" w:rsidRPr="00EB52BA" w14:paraId="78D3A86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229DD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0EAE07" w14:textId="5415FF5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3729B9" w14:textId="52F8647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485640" w14:textId="1DFF77D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0.2565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21D05C" w14:textId="6DF809C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431D9C" w14:textId="730FE3B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0.8701</w:t>
            </w:r>
          </w:p>
        </w:tc>
      </w:tr>
      <w:tr w:rsidR="0095770E" w:rsidRPr="00EB52BA" w14:paraId="3B9AF55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AEFB913" w14:textId="7B80C0F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9C095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1DFBD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52F5F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B1F70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5F285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16C5D4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C391F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C40F91" w14:textId="408D4B5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960F28" w14:textId="6D984E7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D0576F" w14:textId="2EF667C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B7185C" w14:textId="718DE5A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-5.15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2E75DD" w14:textId="76A0AE3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6821D0E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542426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FA760A" w14:textId="5E25E8E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8F3CFF" w14:textId="7BB1EAA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28.26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23ED1D" w14:textId="43B2CC1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4C295B" w14:textId="65A5C1B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DB6E42" w14:textId="286E3A0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77145A3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57786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B3868C" w14:textId="3F5C86E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3D956E" w14:textId="033FE3E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9A7E5E" w14:textId="3BE9A8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EEBB14" w14:textId="517751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8BF3CA" w14:textId="6EF4977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0.9998</w:t>
            </w:r>
          </w:p>
        </w:tc>
      </w:tr>
      <w:tr w:rsidR="0095770E" w:rsidRPr="00EB52BA" w14:paraId="3CEF0E8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D67F12" w14:textId="5B2263F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D5B64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BE620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C2EAF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BD433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C8C9B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226D87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0E235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6EC4EE" w14:textId="421C134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85AFC1" w14:textId="5EEBD4D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B48263" w14:textId="6DD9DFC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FAF2CC" w14:textId="6C15523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4145FE" w14:textId="3933B27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3BD6A75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4C54F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640628" w14:textId="5DF1CCA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4D0D7E" w14:textId="6AEEF62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14.44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0B4FE5" w14:textId="3897102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04FC13" w14:textId="2E3F0E2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4756B8" w14:textId="694052C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2DF6C93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DD731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942633" w14:textId="0C418A8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8A2FE6" w14:textId="5AACE94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5C34F7" w14:textId="4681373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68BA3B" w14:textId="3F1A6F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BD1C62" w14:textId="1704E84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0.9957</w:t>
            </w:r>
          </w:p>
        </w:tc>
      </w:tr>
      <w:tr w:rsidR="0095770E" w:rsidRPr="00EB52BA" w14:paraId="032BB14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925FA7" w14:textId="1FE64ED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D6C829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DB2E6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8F105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71951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709C5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D6D289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3C65D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1C4878" w14:textId="68921BE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150022" w14:textId="127C242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B2D857" w14:textId="5C98641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0.2574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226018" w14:textId="36987E8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CD2E12" w14:textId="7003DE3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0.1263</w:t>
            </w:r>
          </w:p>
        </w:tc>
      </w:tr>
      <w:tr w:rsidR="0095770E" w:rsidRPr="00EB52BA" w14:paraId="4E75E80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BB816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5FFDA6" w14:textId="6D71ED6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89289D2" w14:textId="10EAE2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BDFFD2" w14:textId="38B198B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0.1141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C0C26E2" w14:textId="658E416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3C6EDC" w14:textId="60B1C1E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0.5275</w:t>
            </w:r>
          </w:p>
        </w:tc>
      </w:tr>
      <w:tr w:rsidR="0095770E" w:rsidRPr="00EB52BA" w14:paraId="1E22DF4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543DC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D2A2DA" w14:textId="5155E71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BE81CD" w14:textId="62B4114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8671EF" w14:textId="3F8901E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0.0213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CDBD36" w14:textId="29E5AC5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E07CDB" w14:textId="034B10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0.2101</w:t>
            </w:r>
          </w:p>
        </w:tc>
      </w:tr>
      <w:tr w:rsidR="0095770E" w:rsidRPr="00EB52BA" w14:paraId="0A09CE0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DBD100" w14:textId="3C79217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EDC7A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11965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C1F37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A6880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1BD664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2524D9B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31650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FD2411" w14:textId="799B848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5D834F" w14:textId="270A143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6.40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832D17" w14:textId="291B279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659875" w14:textId="1B2E4EF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9696D2" w14:textId="33124FF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0.9269</w:t>
            </w:r>
          </w:p>
        </w:tc>
      </w:tr>
      <w:tr w:rsidR="0095770E" w:rsidRPr="00EB52BA" w14:paraId="2385E54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C1431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E3845CA" w14:textId="565E1E2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DA2E34" w14:textId="4E41FFE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7.83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2B2FDF" w14:textId="762E733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D85394" w14:textId="0C86E83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0B3F3D" w14:textId="14E20D1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E24733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B9674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BCC9A3" w14:textId="6FE8C62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907C28" w14:textId="07A840E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F7F3CF" w14:textId="7C8437A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0.0963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51078B" w14:textId="116779C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9B33F1" w14:textId="28FD355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0.9990</w:t>
            </w:r>
          </w:p>
        </w:tc>
      </w:tr>
      <w:tr w:rsidR="0095770E" w:rsidRPr="00EB52BA" w14:paraId="0BCFC21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654744" w14:textId="16243F2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6BFBA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A3255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DC605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69768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F4C90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ABE6B9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54E17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5968AC" w14:textId="3731758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113FF0" w14:textId="2B3D45A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CEAF87" w14:textId="561CE8D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0.0152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30C9F9" w14:textId="2FE67D1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-1.93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C13FEE" w14:textId="6D4B2BF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1F6FCA4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319F4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B8151A" w14:textId="423733C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0E43AA" w14:textId="4952911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3469397" w14:textId="00E6801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9908F4" w14:textId="4B5B43B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F977A6" w14:textId="792ACC5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0.9604</w:t>
            </w:r>
          </w:p>
        </w:tc>
      </w:tr>
      <w:tr w:rsidR="0095770E" w:rsidRPr="00EB52BA" w14:paraId="433F548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B0281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FEBE77" w14:textId="5696C5C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DDB957" w14:textId="48454F2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1C1DD7" w14:textId="6B8F8A3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0.0139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B195C6" w14:textId="6EF00E7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CBB083" w14:textId="283F5A0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4C1CE6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999434" w14:textId="1630CD5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1D789B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CA66C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D5B68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8C8824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3BD0B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B6604F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18E0F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7A8A57" w14:textId="1E3DD54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1A110F" w14:textId="3E48273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0D440A" w14:textId="3084272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0.0991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F81A6F" w14:textId="1FD3661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1AF641" w14:textId="316F7D0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0.8372</w:t>
            </w:r>
          </w:p>
        </w:tc>
      </w:tr>
      <w:tr w:rsidR="0095770E" w:rsidRPr="00EB52BA" w14:paraId="3824F1A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D93A0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948866" w14:textId="030FF8D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4160B5" w14:textId="58248B6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27EDAC" w14:textId="38EEB28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0.0546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D5CB3B" w14:textId="16EDF91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E27811" w14:textId="4484FEA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0.7891</w:t>
            </w:r>
          </w:p>
        </w:tc>
      </w:tr>
      <w:tr w:rsidR="0095770E" w:rsidRPr="00EB52BA" w14:paraId="2441CB6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57667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02B20E" w14:textId="1ED04AC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75A039" w14:textId="76AF2BE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907C15" w14:textId="5259AB6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0.9029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F4EF26" w14:textId="05EAEC3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873D28" w14:textId="0C4D811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0.9631</w:t>
            </w:r>
          </w:p>
        </w:tc>
      </w:tr>
      <w:tr w:rsidR="0095770E" w:rsidRPr="00EB52BA" w14:paraId="2E16BA3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B25DF4C" w14:textId="5FF6908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F40E8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BDD73A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AA5E0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E516C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AA7453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C0E522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F310D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DA1D23" w14:textId="25C05AA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9CAC6B" w14:textId="39B0D9A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8F6382" w14:textId="76E8233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E93583" w14:textId="6A636DC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B6C0C6" w14:textId="7C3491E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0.1099</w:t>
            </w:r>
          </w:p>
        </w:tc>
      </w:tr>
      <w:tr w:rsidR="0095770E" w:rsidRPr="00EB52BA" w14:paraId="0F3E25E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71B2E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E90582" w14:textId="1078123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68531E8" w14:textId="6617011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D8576B" w14:textId="3829D8F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9E57F3" w14:textId="2E517EB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5.80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A0C1F9" w14:textId="02EE949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0.0058</w:t>
            </w:r>
          </w:p>
        </w:tc>
      </w:tr>
      <w:tr w:rsidR="0095770E" w:rsidRPr="00EB52BA" w14:paraId="4B5EC0C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3FF9F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6533CF" w14:textId="25D4820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8181D6" w14:textId="1F522B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5ECF53" w14:textId="09ADE5A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0.1904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448229" w14:textId="471C36C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424506" w14:textId="4521295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0.0290</w:t>
            </w:r>
          </w:p>
        </w:tc>
      </w:tr>
    </w:tbl>
    <w:p w14:paraId="1F076CCA" w14:textId="19C23CB3" w:rsidR="0095770E" w:rsidRDefault="0095770E" w:rsidP="0095770E">
      <w:pPr>
        <w:spacing w:line="276" w:lineRule="auto"/>
        <w:rPr>
          <w:rFonts w:ascii="Arial" w:hAnsi="Arial" w:cs="Arial"/>
        </w:rPr>
      </w:pPr>
    </w:p>
    <w:p w14:paraId="4B9F67B5" w14:textId="77777777" w:rsidR="0095770E" w:rsidRDefault="0095770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D5A6BF0" w14:textId="02D6C4C1" w:rsidR="0095770E" w:rsidRPr="00EB52BA" w:rsidRDefault="0095770E" w:rsidP="0095770E">
      <w:pPr>
        <w:spacing w:line="276" w:lineRule="auto"/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lastRenderedPageBreak/>
        <w:t xml:space="preserve">Supplemental Table </w:t>
      </w:r>
      <w:r>
        <w:rPr>
          <w:rFonts w:ascii="Arial" w:hAnsi="Arial" w:cs="Arial"/>
          <w:b/>
        </w:rPr>
        <w:t>4</w:t>
      </w:r>
      <w:r w:rsidRPr="00EB52BA">
        <w:rPr>
          <w:rFonts w:ascii="Arial" w:hAnsi="Arial" w:cs="Arial"/>
          <w:b/>
        </w:rPr>
        <w:t>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 xml:space="preserve">Network connectivity comparison of healthy comparison (Health.) and </w:t>
      </w:r>
      <w:r>
        <w:rPr>
          <w:rFonts w:ascii="Arial" w:hAnsi="Arial" w:cs="Arial"/>
          <w:bCs/>
        </w:rPr>
        <w:t>stable remitted (Rem.)</w:t>
      </w:r>
      <w:r w:rsidRPr="00EB52BA">
        <w:rPr>
          <w:rFonts w:ascii="Arial" w:hAnsi="Arial" w:cs="Arial"/>
          <w:bCs/>
        </w:rPr>
        <w:t xml:space="preserve"> groups assessed with linear regression controlling for age, sex, race, education, and site. </w:t>
      </w:r>
      <w:r w:rsidRPr="006E78AE">
        <w:rPr>
          <w:rFonts w:ascii="Arial" w:hAnsi="Arial" w:cs="Arial"/>
          <w:bCs/>
        </w:rPr>
        <w:t xml:space="preserve">DAN – dorsal attention network; DMN – default mode network; ECN – executive control network; </w:t>
      </w:r>
      <w:r>
        <w:rPr>
          <w:rFonts w:ascii="Arial" w:hAnsi="Arial" w:cs="Arial"/>
          <w:bCs/>
        </w:rPr>
        <w:t xml:space="preserve">HC – higher criticism; Lim – limbic network; </w:t>
      </w:r>
      <w:r w:rsidRPr="006E78AE">
        <w:rPr>
          <w:rFonts w:ascii="Arial" w:hAnsi="Arial" w:cs="Arial"/>
          <w:bCs/>
        </w:rPr>
        <w:t xml:space="preserve">SMN – </w:t>
      </w:r>
      <w:proofErr w:type="spellStart"/>
      <w:r w:rsidRPr="006E78AE">
        <w:rPr>
          <w:rFonts w:ascii="Arial" w:hAnsi="Arial" w:cs="Arial"/>
          <w:bCs/>
        </w:rPr>
        <w:t>somatomotor</w:t>
      </w:r>
      <w:proofErr w:type="spellEnd"/>
      <w:r w:rsidRPr="006E78AE">
        <w:rPr>
          <w:rFonts w:ascii="Arial" w:hAnsi="Arial" w:cs="Arial"/>
          <w:bCs/>
        </w:rPr>
        <w:t xml:space="preserve"> network; SN – salience network</w:t>
      </w:r>
      <w:r>
        <w:rPr>
          <w:rFonts w:ascii="Arial" w:hAnsi="Arial" w:cs="Arial"/>
          <w:bCs/>
        </w:rPr>
        <w:t>; Vis – visual network</w:t>
      </w:r>
      <w:r w:rsidRPr="00EB52BA">
        <w:rPr>
          <w:rFonts w:ascii="Arial" w:hAnsi="Arial" w:cs="Arial"/>
          <w:bCs/>
        </w:rPr>
        <w:t>.</w:t>
      </w:r>
    </w:p>
    <w:p w14:paraId="50EBA037" w14:textId="77777777" w:rsidR="0095770E" w:rsidRPr="00EB52BA" w:rsidRDefault="0095770E" w:rsidP="0095770E">
      <w:pPr>
        <w:spacing w:line="276" w:lineRule="auto"/>
        <w:rPr>
          <w:rFonts w:ascii="Arial" w:hAnsi="Arial" w:cs="Arial"/>
          <w:bCs/>
        </w:rPr>
      </w:pPr>
    </w:p>
    <w:tbl>
      <w:tblPr>
        <w:tblW w:w="7801" w:type="dxa"/>
        <w:tblLook w:val="04A0" w:firstRow="1" w:lastRow="0" w:firstColumn="1" w:lastColumn="0" w:noHBand="0" w:noVBand="1"/>
      </w:tblPr>
      <w:tblGrid>
        <w:gridCol w:w="1645"/>
        <w:gridCol w:w="2016"/>
        <w:gridCol w:w="937"/>
        <w:gridCol w:w="1133"/>
        <w:gridCol w:w="937"/>
        <w:gridCol w:w="1133"/>
      </w:tblGrid>
      <w:tr w:rsidR="0095770E" w:rsidRPr="00EB52BA" w14:paraId="7406A670" w14:textId="77777777" w:rsidTr="007F24B9">
        <w:trPr>
          <w:trHeight w:val="320"/>
        </w:trPr>
        <w:tc>
          <w:tcPr>
            <w:tcW w:w="78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E4980" w14:textId="474F427D" w:rsidR="0095770E" w:rsidRPr="00EB52BA" w:rsidRDefault="0095770E" w:rsidP="007F24B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color w:val="000000"/>
                <w:sz w:val="20"/>
                <w:szCs w:val="20"/>
              </w:rPr>
              <w:t xml:space="preserve">Healthy comparison vs.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Stable Remitted</w:t>
            </w:r>
          </w:p>
        </w:tc>
      </w:tr>
      <w:tr w:rsidR="0095770E" w:rsidRPr="00EB52BA" w14:paraId="0DBA3F39" w14:textId="77777777" w:rsidTr="007F24B9">
        <w:trPr>
          <w:trHeight w:val="320"/>
        </w:trPr>
        <w:tc>
          <w:tcPr>
            <w:tcW w:w="16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3E2C091A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Networks</w:t>
            </w:r>
          </w:p>
        </w:tc>
        <w:tc>
          <w:tcPr>
            <w:tcW w:w="2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3A66125F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Atlas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78DB9DE0" w14:textId="6434032A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Rem.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&lt;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Health.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1C4492A3" w14:textId="19CDFE6E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Rem.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&gt;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Health.</w:t>
            </w:r>
          </w:p>
        </w:tc>
      </w:tr>
      <w:tr w:rsidR="0095770E" w:rsidRPr="00EB52BA" w14:paraId="75A961DA" w14:textId="77777777" w:rsidTr="0095770E">
        <w:trPr>
          <w:trHeight w:val="320"/>
        </w:trPr>
        <w:tc>
          <w:tcPr>
            <w:tcW w:w="16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18368A" w14:textId="77777777" w:rsidR="0095770E" w:rsidRPr="00EB52BA" w:rsidRDefault="0095770E" w:rsidP="007F24B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114E3" w14:textId="77777777" w:rsidR="0095770E" w:rsidRPr="00EB52BA" w:rsidRDefault="0095770E" w:rsidP="007F24B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0FBB309E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1B44E34F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3CD1133C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3BDBADDA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95770E" w:rsidRPr="00EB52BA" w14:paraId="7D80387F" w14:textId="77777777" w:rsidTr="0095770E">
        <w:trPr>
          <w:trHeight w:val="320"/>
        </w:trPr>
        <w:tc>
          <w:tcPr>
            <w:tcW w:w="1645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1BEA58" w14:textId="1716B71A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DMN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FFA1F7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994F41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63E4A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46ADA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80F69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276B46A" w14:textId="77777777" w:rsidTr="0095770E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4AD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C065" w14:textId="54E63FD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B590" w14:textId="5BE6206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2B1B" w14:textId="1C2DA25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83D4" w14:textId="5AB6546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-1.80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60767" w14:textId="0581E03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2F9779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F4279D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A09B75" w14:textId="5A6A084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78C738" w14:textId="4CF0F2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10.96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7FA8F4" w14:textId="2F48039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816AE9" w14:textId="395CADC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-0.89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EF576B" w14:textId="339799A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95770E" w:rsidRPr="00EB52BA" w14:paraId="0A73AD8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CB6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B3BD" w14:textId="1D12FB3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2F86" w14:textId="1255476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2E07" w14:textId="267FFFB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0.0453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903E" w14:textId="7DBB89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8239" w14:textId="217F389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0.5949</w:t>
            </w:r>
          </w:p>
        </w:tc>
      </w:tr>
      <w:tr w:rsidR="0095770E" w:rsidRPr="00EB52BA" w14:paraId="39987B8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D518AB" w14:textId="32049FB4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201EE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4F5CE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AB54C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1E0D1E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E162C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CD45B8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220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9E1E" w14:textId="32AF3DE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BF7D" w14:textId="5487610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E909" w14:textId="23C03C3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0.8769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1FB2D" w14:textId="2AB2EDB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BF64" w14:textId="449C1A2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1B04314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C95CEF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CFF0A87" w14:textId="48B354E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439E61" w14:textId="0B3F169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1FD80F" w14:textId="28A916E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0.7026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B0BC13" w14:textId="31187BE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2BEBDB" w14:textId="7603B47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064214D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999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B236" w14:textId="14CA128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B8D5" w14:textId="74FCC18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767B" w14:textId="7F1CA21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0.3374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21E1" w14:textId="3236639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12.28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7C5F" w14:textId="27B5DC1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15F12EA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273FA6" w14:textId="734C4780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C1833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D3D2D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4D21C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14CF2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5C673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D71974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BB6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C50D" w14:textId="0DBEB75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3AA5" w14:textId="710973C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AB41" w14:textId="6FB8EDA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0.9621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91E4" w14:textId="291CE44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90EC" w14:textId="7A462B7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0.0450</w:t>
            </w:r>
          </w:p>
        </w:tc>
      </w:tr>
      <w:tr w:rsidR="0095770E" w:rsidRPr="00EB52BA" w14:paraId="51B20A8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C688FE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824333" w14:textId="73BEA7A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58EDF2" w14:textId="01BAA7A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AD1E66" w14:textId="3A872AA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0.6866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7425D2" w14:textId="0E0D376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DBA768" w14:textId="7D0E48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0.3180</w:t>
            </w:r>
          </w:p>
        </w:tc>
      </w:tr>
      <w:tr w:rsidR="0095770E" w:rsidRPr="00EB52BA" w14:paraId="48420C4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2A3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6084" w14:textId="669754D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998B" w14:textId="4CB7F00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516B" w14:textId="32E2E88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0.9194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D73AC" w14:textId="4D4512C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8CB6" w14:textId="4FE2ADE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0.1124</w:t>
            </w:r>
          </w:p>
        </w:tc>
      </w:tr>
      <w:tr w:rsidR="0095770E" w:rsidRPr="00EB52BA" w14:paraId="4D8C552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DE5B7C" w14:textId="35814F89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686D6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39DB9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A9FB4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1ADC2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7D28A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2C279A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502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78C3" w14:textId="52261D2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7CF9" w14:textId="6D9685D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35C6" w14:textId="6FF4319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0.7679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B430" w14:textId="5AAEC75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6550" w14:textId="57B4116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</w:tr>
      <w:tr w:rsidR="0095770E" w:rsidRPr="00EB52BA" w14:paraId="38B3450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C25329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FD3506" w14:textId="7AAFA57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E7D497" w14:textId="3574A09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D35B2E" w14:textId="3C06ECF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0.9970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5DC1A2" w14:textId="6486012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DA6075" w14:textId="6D35DA7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245217D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76F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8007" w14:textId="5CB13E2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8E9E" w14:textId="2D3906D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29D4" w14:textId="325AB91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0.9721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691C" w14:textId="56939F9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0866" w14:textId="2CC2D95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0.0019</w:t>
            </w:r>
          </w:p>
        </w:tc>
      </w:tr>
      <w:tr w:rsidR="0095770E" w:rsidRPr="00EB52BA" w14:paraId="0C6147A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6A0E7D" w14:textId="4587D755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BABAC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9B8D4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88A13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9E419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47A3B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8E04F4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5A74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4D0B" w14:textId="0CE9513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A1AB" w14:textId="3902C6E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4.91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614EE" w14:textId="77A2B2B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0.0121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D94F" w14:textId="374A08C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8670" w14:textId="3886FA1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0.7474</w:t>
            </w:r>
          </w:p>
        </w:tc>
      </w:tr>
      <w:tr w:rsidR="0095770E" w:rsidRPr="00EB52BA" w14:paraId="03A5F5C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4D3EE9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7369BA" w14:textId="5505C57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ABF2CB" w14:textId="13A35AD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8E10A4" w14:textId="657F57A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213493" w14:textId="3E294AD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EAD2CE" w14:textId="53F7065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0.7668</w:t>
            </w:r>
          </w:p>
        </w:tc>
      </w:tr>
      <w:tr w:rsidR="0095770E" w:rsidRPr="00EB52BA" w14:paraId="7E5999D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0EC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A3A84" w14:textId="2AE8309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8E1B" w14:textId="2055CBD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6578" w14:textId="7B37EAA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0.0211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8742" w14:textId="40AF528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5C092" w14:textId="28C04AC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0.8960</w:t>
            </w:r>
          </w:p>
        </w:tc>
      </w:tr>
      <w:tr w:rsidR="0095770E" w:rsidRPr="00EB52BA" w14:paraId="2E62ED0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6F05FF" w14:textId="2472FF52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45F97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7FAD9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3404A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A433D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66AF6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719D0B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75A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D1FA" w14:textId="7250F3D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27C7" w14:textId="5C5F45F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F3D4" w14:textId="6D33C42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F3A5" w14:textId="7E4B52D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BC6F" w14:textId="0091F4E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7FCD901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68762F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8ADF64" w14:textId="4F3D720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A8AB89" w14:textId="1F812AA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22.14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C9870E" w14:textId="57D00CC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4EE739" w14:textId="4ACC1A8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0945F4" w14:textId="09E2E4C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FCCC89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D6BF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CF32" w14:textId="4F6BA6C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986A" w14:textId="6C5BE94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8.51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FFE2" w14:textId="211D5C6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7817" w14:textId="1167740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CEEB" w14:textId="3C2F2D6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0.6754</w:t>
            </w:r>
          </w:p>
        </w:tc>
      </w:tr>
      <w:tr w:rsidR="0095770E" w:rsidRPr="00EB52BA" w14:paraId="3610692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E37292F" w14:textId="28B3CE1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533C6F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E65CCB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726BB5D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292CC54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5987D6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CB4041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9F03F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67EBCE" w14:textId="34F73AA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CE05D8" w14:textId="230A137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C2F84C" w14:textId="36ED9E1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BC6ABB" w14:textId="3D19DFA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5749BA" w14:textId="6CA222A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0.0936</w:t>
            </w:r>
          </w:p>
        </w:tc>
      </w:tr>
      <w:tr w:rsidR="0095770E" w:rsidRPr="00EB52BA" w14:paraId="5F1A8E0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710EB86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5CC64EE1" w14:textId="52DC975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3ECCFA29" w14:textId="3550ABF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58A5CA5D" w14:textId="7854C4D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0.9716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B5138F6" w14:textId="0A32420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260313C7" w14:textId="43E9F9B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0.0380</w:t>
            </w:r>
          </w:p>
        </w:tc>
      </w:tr>
      <w:tr w:rsidR="0095770E" w:rsidRPr="00EB52BA" w14:paraId="5BA2385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C7D9D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FC0C01" w14:textId="4025580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655D79" w14:textId="6E32AF7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BFE65D" w14:textId="004836A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0.4693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F55DEB" w14:textId="067A677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20DBEE" w14:textId="285602D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0.0706</w:t>
            </w:r>
          </w:p>
        </w:tc>
      </w:tr>
      <w:tr w:rsidR="0095770E" w:rsidRPr="00EB52BA" w14:paraId="3C910D1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5742C1" w14:textId="7FEDDBB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3A8E35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25885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EC83B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85E4F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AD974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17D8E4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B092E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FFCC48" w14:textId="4B565F0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4CBA60" w14:textId="258838A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96D503" w14:textId="0FA1816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0.0492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768949" w14:textId="04E079D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7DB460" w14:textId="28446FF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0.8959</w:t>
            </w:r>
          </w:p>
        </w:tc>
      </w:tr>
      <w:tr w:rsidR="0095770E" w:rsidRPr="00EB52BA" w14:paraId="2746AA5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C83DF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FE1675" w14:textId="38684B8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B0454B" w14:textId="216C28B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5F3053" w14:textId="7DDAF73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0.8790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CDD771" w14:textId="3E42A00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5.46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CEC41F" w14:textId="480AAF7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0.0075</w:t>
            </w:r>
          </w:p>
        </w:tc>
      </w:tr>
      <w:tr w:rsidR="0095770E" w:rsidRPr="00EB52BA" w14:paraId="66BA4BF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01844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3B7161" w14:textId="0122AAA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795FD1" w14:textId="5A576E1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5DBD00" w14:textId="11711E1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0.9542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288E4D" w14:textId="59C9D38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E80FFD" w14:textId="2F64ECF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0.8044</w:t>
            </w:r>
          </w:p>
        </w:tc>
      </w:tr>
      <w:tr w:rsidR="0095770E" w:rsidRPr="00EB52BA" w14:paraId="5BC2245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00B0D3" w14:textId="1BC9EB1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8C58A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32F6B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3056F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847B2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7536B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2E7B10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F8E74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CCBE06" w14:textId="70E086F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A2A700" w14:textId="62D4E3B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6.68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ED7508" w14:textId="1DA39F5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AF7910" w14:textId="6CBBFCC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C44DC0" w14:textId="699FD2D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0.9991</w:t>
            </w:r>
          </w:p>
        </w:tc>
      </w:tr>
      <w:tr w:rsidR="0095770E" w:rsidRPr="00EB52BA" w14:paraId="4F7C7FB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7EC05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A6AECA" w14:textId="3784BDE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8C50A8" w14:textId="12D5E54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8.80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FEE545" w14:textId="0E8B12B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AE504D" w14:textId="20E91B2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4B5158" w14:textId="7671152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0.9974</w:t>
            </w:r>
          </w:p>
        </w:tc>
      </w:tr>
      <w:tr w:rsidR="0095770E" w:rsidRPr="00EB52BA" w14:paraId="3A992F3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3CC57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70E165" w14:textId="41484B1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838DC6" w14:textId="17B3D5D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E2B39A" w14:textId="6EF2570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0.3198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111082" w14:textId="5589C15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B324D7" w14:textId="1A9CD42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0.9442</w:t>
            </w:r>
          </w:p>
        </w:tc>
      </w:tr>
      <w:tr w:rsidR="0095770E" w:rsidRPr="00EB52BA" w14:paraId="7CE27AE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B5F6A0" w14:textId="3A39809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CC32C3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834C5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15493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A70DC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C9B2F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7227E0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90CD7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277C97" w14:textId="014BF39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E37A54" w14:textId="46EC71A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D8E1AD" w14:textId="25E69DE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0.3198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5678C0" w14:textId="0D70DBB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631B7D" w14:textId="3153828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0.8935</w:t>
            </w:r>
          </w:p>
        </w:tc>
      </w:tr>
      <w:tr w:rsidR="0095770E" w:rsidRPr="00EB52BA" w14:paraId="0677493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49907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36CDA9" w14:textId="682AA84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7CB659" w14:textId="337EC25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6C2D34" w14:textId="381B7F3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0EF890" w14:textId="302BC9D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626988" w14:textId="5E904E1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0.9995</w:t>
            </w:r>
          </w:p>
        </w:tc>
      </w:tr>
      <w:tr w:rsidR="0095770E" w:rsidRPr="00EB52BA" w14:paraId="6B22242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41AA4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2DA4E7" w14:textId="54E9385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1C2696" w14:textId="500A5FD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2.80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00F4DA" w14:textId="341D8FC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0.1567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BE170E" w14:textId="367F421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872EFA" w14:textId="0307C1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0.7934</w:t>
            </w:r>
          </w:p>
        </w:tc>
      </w:tr>
      <w:tr w:rsidR="0095770E" w:rsidRPr="00EB52BA" w14:paraId="7DB24DB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D2E01D" w14:textId="4A9D470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EC857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C9D4C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F5350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0134A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4E9B8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E8C390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5CF32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E8C827" w14:textId="45F5BA1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5367B9" w14:textId="798BD5B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BED8BB" w14:textId="7CFDD2B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0.0323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8D646F" w14:textId="377B5E7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E52EE49" w14:textId="29E7707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0.9704</w:t>
            </w:r>
          </w:p>
        </w:tc>
      </w:tr>
      <w:tr w:rsidR="0095770E" w:rsidRPr="00EB52BA" w14:paraId="614DA67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47427C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72677D3" w14:textId="78906B6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9CFA987" w14:textId="24E94AA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A76BA6" w14:textId="5DED9CA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D97D59" w14:textId="3BA119C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DAA8219" w14:textId="3368B0E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0.0531</w:t>
            </w:r>
          </w:p>
        </w:tc>
      </w:tr>
      <w:tr w:rsidR="0095770E" w:rsidRPr="00EB52BA" w14:paraId="3C1C9F3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F8E61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A01B02" w14:textId="1F820F9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38F1F8" w14:textId="0E010BC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A7938D" w14:textId="6120A81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0.5220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D48DF9" w14:textId="2EBE083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5745C6" w14:textId="35D038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0.7488</w:t>
            </w:r>
          </w:p>
        </w:tc>
      </w:tr>
      <w:tr w:rsidR="0095770E" w:rsidRPr="00EB52BA" w14:paraId="2C3AAB0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15A6A0" w14:textId="4C49BB6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A61C3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947C5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73B93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95BDC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9FA2E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8075E0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BFFD3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62005F" w14:textId="0913725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B50ABC" w14:textId="5B40140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69C069" w14:textId="755C060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0.8988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076E7C" w14:textId="353F0C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266BEF" w14:textId="20F24E6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0.0308</w:t>
            </w:r>
          </w:p>
        </w:tc>
      </w:tr>
      <w:tr w:rsidR="0095770E" w:rsidRPr="00EB52BA" w14:paraId="2F66CD1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DB01BB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2368FC" w14:textId="47DE544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7F65E9" w14:textId="04DEE1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F7577BB" w14:textId="2947728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87F23D6" w14:textId="1093ADA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8.89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8EBFF3" w14:textId="25D3EE6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</w:tr>
      <w:tr w:rsidR="0095770E" w:rsidRPr="00EB52BA" w14:paraId="1C64F3E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D75A2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AA5FBD" w14:textId="7BF77CA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2799C6" w14:textId="21C3853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42F8AF" w14:textId="4DC2D5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0.9732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4AFB14" w14:textId="430E6E5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8F0FFB" w14:textId="1324AC1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0.0016</w:t>
            </w:r>
          </w:p>
        </w:tc>
      </w:tr>
      <w:tr w:rsidR="0095770E" w:rsidRPr="00EB52BA" w14:paraId="7F8463B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EE28C7" w14:textId="1B78B06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9F532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45D87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78ED44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73843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A3D73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5D9805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F37F8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6F986F" w14:textId="2C9066C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37BDFB" w14:textId="2396345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800FFD" w14:textId="566E50B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0.2150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F23388" w14:textId="04ED519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AF9AFC" w14:textId="2E39B6C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0.0104</w:t>
            </w:r>
          </w:p>
        </w:tc>
      </w:tr>
      <w:tr w:rsidR="0095770E" w:rsidRPr="00EB52BA" w14:paraId="7539C37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41CD4A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161495" w14:textId="6905B22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2067C8" w14:textId="449E932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3A1A5C" w14:textId="327D9B5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0.8208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11DF77" w14:textId="3FB24FF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B699DF" w14:textId="043FDC8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0.1424</w:t>
            </w:r>
          </w:p>
        </w:tc>
      </w:tr>
      <w:tr w:rsidR="0095770E" w:rsidRPr="00EB52BA" w14:paraId="090E8E5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0D487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A212B6" w14:textId="16719EA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B4B846" w14:textId="63A57C4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0DF4FA" w14:textId="3E92B8A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0.9175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7BE05B" w14:textId="37349B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5AD79E" w14:textId="443DDF1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0.3408</w:t>
            </w:r>
          </w:p>
        </w:tc>
      </w:tr>
      <w:tr w:rsidR="0095770E" w:rsidRPr="00EB52BA" w14:paraId="2FCF436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77A22C" w14:textId="050237D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9525C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D7E0F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DDF10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748FC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BCB74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19A93B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58C95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31C88F" w14:textId="325D8D2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E7CC46" w14:textId="314D940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94675B" w14:textId="6A5EE1E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4DE44D" w14:textId="7DFFF3D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3C3A70" w14:textId="4AE917A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0.0010</w:t>
            </w:r>
          </w:p>
        </w:tc>
      </w:tr>
      <w:tr w:rsidR="0095770E" w:rsidRPr="00EB52BA" w14:paraId="5F04C92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21695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D3C9C2" w14:textId="3DE9157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F0016C" w14:textId="0CDD806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73864B" w14:textId="66E81DB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0.9052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F3C0F7" w14:textId="51F6FCF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3E95C7" w14:textId="0898A06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75F0863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A609E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D5CA5D" w14:textId="15F820C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C13284" w14:textId="02624A6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BBDEE7" w14:textId="21594B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0.9644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62FB96" w14:textId="1AD107D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5.14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5AA820" w14:textId="365C62F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0.0099</w:t>
            </w:r>
          </w:p>
        </w:tc>
      </w:tr>
      <w:tr w:rsidR="0095770E" w:rsidRPr="00EB52BA" w14:paraId="71B31D2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75943AC" w14:textId="00FA5F4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85DBC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4C2C6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D50CC4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FB99DA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E2E68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DCCA19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72B6B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D85807" w14:textId="6852CDC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B604BE" w14:textId="77D7F76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E0E522" w14:textId="05EF21A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0.7911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C329C8" w14:textId="07EDE01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26D52B" w14:textId="53D7270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0.0643</w:t>
            </w:r>
          </w:p>
        </w:tc>
      </w:tr>
      <w:tr w:rsidR="0095770E" w:rsidRPr="00EB52BA" w14:paraId="3C314A5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602F4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031974" w14:textId="6697401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F43C61" w14:textId="4265D0B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4BD026C" w14:textId="508A3F6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12B104" w14:textId="252849F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6.27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1DCC3F" w14:textId="264329E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0.0038</w:t>
            </w:r>
          </w:p>
        </w:tc>
      </w:tr>
      <w:tr w:rsidR="0095770E" w:rsidRPr="00EB52BA" w14:paraId="0F7EDEA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FD504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FCC25B" w14:textId="2CFB54F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B8D063" w14:textId="072EC6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1F29B2" w14:textId="3701850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0.0709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8F99A9" w14:textId="666C925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06B5F3" w14:textId="64EE23D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0.0063</w:t>
            </w:r>
          </w:p>
        </w:tc>
      </w:tr>
      <w:tr w:rsidR="0095770E" w:rsidRPr="00EB52BA" w14:paraId="4486555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3183EB" w14:textId="44EF8C8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9E858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3750D2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86F9E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2DA6C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F63D8F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EB0A1B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83D97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3AB0A8" w14:textId="3013F3E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97CB6A" w14:textId="4B4E8AB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6365B2" w14:textId="287F924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411C62" w14:textId="6DD52A2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EA905A" w14:textId="56EF78C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61AD4C7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39AFB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16FA70" w14:textId="5DFDCB7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92774C" w14:textId="47BC76C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18.81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F78BEE" w14:textId="7B01536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C003E7" w14:textId="1607F58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E62719C" w14:textId="5FA2E52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6A57C8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5B0CB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042ECF" w14:textId="0C7FE1B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84A2F9" w14:textId="0D1EA16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6D1A40" w14:textId="1DC3B6F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94E364" w14:textId="0C0CBF9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E43A83" w14:textId="7C50AAB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0.2199</w:t>
            </w:r>
          </w:p>
        </w:tc>
      </w:tr>
      <w:tr w:rsidR="0095770E" w:rsidRPr="00EB52BA" w14:paraId="0D5310D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A5E3DD" w14:textId="7E83B2F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2352F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3220E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25E61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F99AF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BB951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4FAB25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B8A84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1D2FF2" w14:textId="2A4A21C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C52391" w14:textId="683EE9B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F2448D" w14:textId="6EA8FA2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0.0254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3C84A7" w14:textId="1393464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5B9D3B0" w14:textId="62D3A3B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0.0508</w:t>
            </w:r>
          </w:p>
        </w:tc>
      </w:tr>
      <w:tr w:rsidR="0095770E" w:rsidRPr="00EB52BA" w14:paraId="6670FA3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97D42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B27FE9" w14:textId="62BE1CB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9E1D9C5" w14:textId="3D3055D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6C4962" w14:textId="7AA8D1D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0.0585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48273D" w14:textId="6D56477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9.34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164C12" w14:textId="2F1A6C4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</w:tr>
      <w:tr w:rsidR="0095770E" w:rsidRPr="00EB52BA" w14:paraId="487653B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3C329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6D1162" w14:textId="72F50BF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40D098" w14:textId="2A29A36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8F1197" w14:textId="74789F9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0.5967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A29471" w14:textId="5E5DEEE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256A93" w14:textId="7C39B66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0.0609</w:t>
            </w:r>
          </w:p>
        </w:tc>
      </w:tr>
      <w:tr w:rsidR="0095770E" w:rsidRPr="00EB52BA" w14:paraId="3CDB4F2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770DF6" w14:textId="11C2301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5F9F3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76AC1F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A0E0A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D8178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80C59B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BC2609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78341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72C3D9" w14:textId="194CD57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D03AD8" w14:textId="121D1A7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6E303C" w14:textId="7D401D0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0.0069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3D3760" w14:textId="6316D8F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8245F4" w14:textId="36AEE59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0.9984</w:t>
            </w:r>
          </w:p>
        </w:tc>
      </w:tr>
      <w:tr w:rsidR="0095770E" w:rsidRPr="00EB52BA" w14:paraId="4FC572D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AFFFDC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9B7D0B3" w14:textId="48A5FD6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CE445C" w14:textId="2010F1E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3215564" w14:textId="17B0C45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0.0062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D59A3E" w14:textId="79A50F8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8B3037" w14:textId="64E9AD2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0.9963</w:t>
            </w:r>
          </w:p>
        </w:tc>
      </w:tr>
      <w:tr w:rsidR="0095770E" w:rsidRPr="00EB52BA" w14:paraId="4BE8FD2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D3792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DC6960" w14:textId="27F4E9A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C339ED" w14:textId="27C1672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921FD4" w14:textId="34CF014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0.1487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DBBC9E" w14:textId="7A96F2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DFC081" w14:textId="4828568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0.6647</w:t>
            </w:r>
          </w:p>
        </w:tc>
      </w:tr>
      <w:tr w:rsidR="0095770E" w:rsidRPr="00EB52BA" w14:paraId="3A86AC5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445081A" w14:textId="1F145B7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754B11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1AFC3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14BF9D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BD929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AD75A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DAB9B7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B8E029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06EA51" w14:textId="5DAE95C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5828DA" w14:textId="5449763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23FDBF" w14:textId="1BA31D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0.0955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CA7E52" w14:textId="1172AC9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5D0C3E" w14:textId="55C512D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0.3316</w:t>
            </w:r>
          </w:p>
        </w:tc>
      </w:tr>
      <w:tr w:rsidR="0095770E" w:rsidRPr="00EB52BA" w14:paraId="185DAE5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B78D2B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389B2F" w14:textId="6214FA9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A638B5" w14:textId="54DFEC1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DA6168" w14:textId="0D3EE09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0.0137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D78A9A" w14:textId="1345177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ED1C25" w14:textId="44A1A25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0.9364</w:t>
            </w:r>
          </w:p>
        </w:tc>
      </w:tr>
      <w:tr w:rsidR="0095770E" w:rsidRPr="00EB52BA" w14:paraId="15DBE0B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F696B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0123DA" w14:textId="03DEBB4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C94A91" w14:textId="0985997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3E9DED" w14:textId="648E18B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0.2455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3D73AC" w14:textId="253F271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8B80E0" w14:textId="36A78D6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0.9897</w:t>
            </w:r>
          </w:p>
        </w:tc>
      </w:tr>
      <w:tr w:rsidR="0095770E" w:rsidRPr="00EB52BA" w14:paraId="6083A06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F4900C2" w14:textId="4E065CE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AEED5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D4EF4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ECAFF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26840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A39B2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2290E8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AE421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2AA462" w14:textId="7F6F320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F0FB46" w14:textId="299502B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8.66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E484B1" w14:textId="2000719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C37974" w14:textId="242830F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173A6C" w14:textId="5A49B47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0.3992</w:t>
            </w:r>
          </w:p>
        </w:tc>
      </w:tr>
      <w:tr w:rsidR="0095770E" w:rsidRPr="00EB52BA" w14:paraId="33F074F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C206F2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355C20D" w14:textId="4B4E353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02491B" w14:textId="09D4402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BB8F97" w14:textId="0260F55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805437" w14:textId="2A895B6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2BC34F" w14:textId="36F8C3B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0.6999</w:t>
            </w:r>
          </w:p>
        </w:tc>
      </w:tr>
      <w:tr w:rsidR="0095770E" w:rsidRPr="00EB52BA" w14:paraId="7E4F5CC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C3AAE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7F4558" w14:textId="5A1A87F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93FF02" w14:textId="51DA27C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11.14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AAD8DB" w14:textId="15A4955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D4DF6F8" w14:textId="13C2A96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083E6A" w14:textId="0CFC634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0.8840</w:t>
            </w:r>
          </w:p>
        </w:tc>
      </w:tr>
      <w:tr w:rsidR="0095770E" w:rsidRPr="00EB52BA" w14:paraId="626DCA7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5A7D45A" w14:textId="2AF62F4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8A5D3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2786C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6AAB8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B424F9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F3A0D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DD6FD5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FD353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EE32E1" w14:textId="635A66F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229D4F" w14:textId="52EAADA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7.66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F9A2AF" w14:textId="6EE7ED3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E2FC40" w14:textId="347CD82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F3F3A6" w14:textId="5C01C68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E92CBF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C120B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10AB80" w14:textId="2192F9C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902F23" w14:textId="50ED9EC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6CF8D3" w14:textId="38C7A1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92AFD0" w14:textId="568E8D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6F8D75" w14:textId="770498A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271B32E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A7DCB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CAF003" w14:textId="52A04B7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6657EA" w14:textId="25620DB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7478805" w14:textId="4C392CE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0.2040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3A1AC3" w14:textId="4A71303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215087" w14:textId="69E40E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0.1153</w:t>
            </w:r>
          </w:p>
        </w:tc>
      </w:tr>
      <w:tr w:rsidR="0095770E" w:rsidRPr="00EB52BA" w14:paraId="66FF429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7C4B97" w14:textId="768CDEC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6CB5E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8A19E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11AB3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6E1F1B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039F3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00D1AB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A982C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09E3EE" w14:textId="1E2099A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79F5AE" w14:textId="74290AF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D2F457" w14:textId="088F998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0.2211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F4AF87" w14:textId="3346686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10.29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FECD0C" w14:textId="0324F36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</w:tr>
      <w:tr w:rsidR="0095770E" w:rsidRPr="00EB52BA" w14:paraId="5D38EB3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C640F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DB6E17A" w14:textId="066B2E3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BF4F115" w14:textId="67E5150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D1B2AF" w14:textId="00F235F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0.9892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C0A763" w14:textId="4C4ECD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18.97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2E24334" w14:textId="5F463AF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6AF3C50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BA5A30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6D41C0" w14:textId="67F6D1D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8051B9" w14:textId="0F1A39F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3CBDA0E" w14:textId="0F80859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0.6434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793F99" w14:textId="21946B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89BBBB" w14:textId="328197B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0.0010</w:t>
            </w:r>
          </w:p>
        </w:tc>
      </w:tr>
      <w:tr w:rsidR="0095770E" w:rsidRPr="00EB52BA" w14:paraId="4CAB57E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DAA46A" w14:textId="5E4AE86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2E24E8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EC3B1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A46A8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97904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87393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5CD79E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5775E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541CD5" w14:textId="2AB22C2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E2C409" w14:textId="1D08C45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877100" w14:textId="6C630A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06DDC6" w14:textId="046EED5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76C76E" w14:textId="6F733DE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0.0019</w:t>
            </w:r>
          </w:p>
        </w:tc>
      </w:tr>
      <w:tr w:rsidR="0095770E" w:rsidRPr="00EB52BA" w14:paraId="2728EE0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6CACD4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317994" w14:textId="41765DF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11EE5E" w14:textId="198D232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-1.72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F2708D" w14:textId="7E1AA13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D4BA59" w14:textId="54C4789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17.49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EFDBC2D" w14:textId="6D71768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5FBB324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3F662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3F563D" w14:textId="06006FE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DC3B1A" w14:textId="403C582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ED41F3A" w14:textId="57B76D4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0.9956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BEB22F" w14:textId="087D674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C6A52C" w14:textId="0A88205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</w:tr>
      <w:tr w:rsidR="0095770E" w:rsidRPr="00EB52BA" w14:paraId="01BEAC3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845E21" w14:textId="545B594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1BEDD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80CA8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E7041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95F9F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A4723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1E3DE7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E21DC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9CA2E0" w14:textId="5EE05EA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213E76" w14:textId="0CA772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661052" w14:textId="19A2FE2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8CD4AF" w14:textId="3307B0C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C80E92" w14:textId="4A44CEA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0.4859</w:t>
            </w:r>
          </w:p>
        </w:tc>
      </w:tr>
      <w:tr w:rsidR="0095770E" w:rsidRPr="00EB52BA" w14:paraId="47ECB0A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DD9620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9188BF" w14:textId="594914A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537CCD8" w14:textId="710AB4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8BA62EC" w14:textId="67540C2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171B326" w14:textId="50BFB4B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F2BA95" w14:textId="5B9EAA9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0.5691</w:t>
            </w:r>
          </w:p>
        </w:tc>
      </w:tr>
      <w:tr w:rsidR="0095770E" w:rsidRPr="00EB52BA" w14:paraId="2162125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42F92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5CFCE6" w14:textId="131CAF9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5ED214" w14:textId="4BC795B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AE30E5" w14:textId="0B099DA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0.4530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967CC3" w14:textId="1DF43D2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3D07D3" w14:textId="3A99438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0.8068</w:t>
            </w:r>
          </w:p>
        </w:tc>
      </w:tr>
      <w:tr w:rsidR="0095770E" w:rsidRPr="00EB52BA" w14:paraId="512E178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65F0D7" w14:textId="6E65D2B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D5372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B1C53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E76DA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65782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BE5E2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D90430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4902C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FCBF13" w14:textId="00502F8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3AFEA9" w14:textId="63B2E52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489386" w14:textId="11B8CC0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0.0371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507EBB" w14:textId="26E4A5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1A99EE" w14:textId="611D0D0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0.2685</w:t>
            </w:r>
          </w:p>
        </w:tc>
      </w:tr>
      <w:tr w:rsidR="0095770E" w:rsidRPr="00EB52BA" w14:paraId="486DF0A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268889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F4DA86E" w14:textId="4BD262D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1436332" w14:textId="4091A72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4149D6" w14:textId="3939520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0.1263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BA53F5" w14:textId="1AB8A0D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33C733" w14:textId="60075A0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0.9777</w:t>
            </w:r>
          </w:p>
        </w:tc>
      </w:tr>
      <w:tr w:rsidR="0095770E" w:rsidRPr="00EB52BA" w14:paraId="0D2BA7E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B5290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F4CC64" w14:textId="6A6F1B7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51C4B0" w14:textId="279AE73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F35BCC" w14:textId="0DF2430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0.9979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155C00" w14:textId="72F2DDD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77635C" w14:textId="4D2E507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0.0758</w:t>
            </w:r>
          </w:p>
        </w:tc>
      </w:tr>
      <w:tr w:rsidR="0095770E" w:rsidRPr="00EB52BA" w14:paraId="1CC371E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D4F679" w14:textId="5577958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006A9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059BD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37518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408A0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BFB24E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F24F82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0F5AFE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C6A8DA8" w14:textId="10AE021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C94437" w14:textId="4006BA2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4AD82E" w14:textId="2C366FA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0.5113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54539F" w14:textId="5819291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5.87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18DEB7" w14:textId="1BCA94A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0.0054</w:t>
            </w:r>
          </w:p>
        </w:tc>
      </w:tr>
      <w:tr w:rsidR="0095770E" w:rsidRPr="00EB52BA" w14:paraId="5B9197F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851030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EDFDFB" w14:textId="3B1CFD1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335693D" w14:textId="5ACB77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1327F3" w14:textId="4EE26BD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0.7096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F04022" w14:textId="1B25AB3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7.83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D954A7" w14:textId="373FE9B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0.0011</w:t>
            </w:r>
          </w:p>
        </w:tc>
      </w:tr>
      <w:tr w:rsidR="0095770E" w:rsidRPr="00EB52BA" w14:paraId="405DC74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B80683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2A5B93" w14:textId="37490DF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07D15F" w14:textId="62576B9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F8017B" w14:textId="34439BD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0.9095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5D8899" w14:textId="2AAF490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4E4945" w14:textId="0424E07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0.0026</w:t>
            </w:r>
          </w:p>
        </w:tc>
      </w:tr>
      <w:tr w:rsidR="0095770E" w:rsidRPr="00EB52BA" w14:paraId="2A0C27E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8B33906" w14:textId="7070BE5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E9F7E8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C6221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15A6E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B1367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D82B2A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220B95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63991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F4EED6" w14:textId="7C0C091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7B354D" w14:textId="0A04784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19.94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B88F3C" w14:textId="0213219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5BB67A" w14:textId="7855034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-1.70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7463AD" w14:textId="57C4D0E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79BDF6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73221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F06E68" w14:textId="664D49A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C84447" w14:textId="1342A47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30.56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F02FFB" w14:textId="1FB5A91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6DA85E" w14:textId="013997E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4E10579" w14:textId="16FBD20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0.9962</w:t>
            </w:r>
          </w:p>
        </w:tc>
      </w:tr>
      <w:tr w:rsidR="0095770E" w:rsidRPr="00EB52BA" w14:paraId="4EEAF19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D55FB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C589ED" w14:textId="1ACEA04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494DE0" w14:textId="52D430A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3D4FD6" w14:textId="0F3098D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2C86D3" w14:textId="6E0E9DF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3D54CC" w14:textId="445D22E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0.9848</w:t>
            </w:r>
          </w:p>
        </w:tc>
      </w:tr>
      <w:tr w:rsidR="0095770E" w:rsidRPr="00EB52BA" w14:paraId="31B3562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434C1B" w14:textId="2EBCA1B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CB734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11A7C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5F7B5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80C0CA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4E3E2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5A2B787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FC026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F553FE" w14:textId="3122EE2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A41156" w14:textId="0EA4639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41.81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39F6D3" w14:textId="4B39C4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BEA351" w14:textId="62BB2E2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68C29C6" w14:textId="422ABB2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3D27577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B9E19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60F848B" w14:textId="1B04D5C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5C8E8E" w14:textId="2C253F5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56.92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D5B10F" w14:textId="7C0BC3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F64D44" w14:textId="6AE48BA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-2.73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FEE1C0" w14:textId="689975A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E13701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54675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0C99DF" w14:textId="3E95DB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C77B4C3" w14:textId="2B878CB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18.82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5E71E3" w14:textId="4D3FDBD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43CB28" w14:textId="347BDBA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D5B87D" w14:textId="1D28786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0.9985</w:t>
            </w:r>
          </w:p>
        </w:tc>
      </w:tr>
    </w:tbl>
    <w:p w14:paraId="15A29887" w14:textId="52FC458E" w:rsidR="0095770E" w:rsidRDefault="0095770E" w:rsidP="0095770E">
      <w:pPr>
        <w:spacing w:line="276" w:lineRule="auto"/>
        <w:rPr>
          <w:rFonts w:ascii="Arial" w:hAnsi="Arial" w:cs="Arial"/>
        </w:rPr>
      </w:pPr>
    </w:p>
    <w:p w14:paraId="330537F9" w14:textId="77777777" w:rsidR="0095770E" w:rsidRDefault="0095770E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A4107B2" w14:textId="67876B34" w:rsidR="0095770E" w:rsidRPr="00EB52BA" w:rsidRDefault="0095770E" w:rsidP="0095770E">
      <w:pPr>
        <w:spacing w:line="276" w:lineRule="auto"/>
        <w:rPr>
          <w:rFonts w:ascii="Arial" w:hAnsi="Arial" w:cs="Arial"/>
          <w:bCs/>
        </w:rPr>
      </w:pPr>
      <w:r w:rsidRPr="00EB52BA">
        <w:rPr>
          <w:rFonts w:ascii="Arial" w:hAnsi="Arial" w:cs="Arial"/>
          <w:b/>
        </w:rPr>
        <w:lastRenderedPageBreak/>
        <w:t xml:space="preserve">Supplemental Table </w:t>
      </w:r>
      <w:r>
        <w:rPr>
          <w:rFonts w:ascii="Arial" w:hAnsi="Arial" w:cs="Arial"/>
          <w:b/>
        </w:rPr>
        <w:t>5</w:t>
      </w:r>
      <w:r w:rsidRPr="00EB52BA">
        <w:rPr>
          <w:rFonts w:ascii="Arial" w:hAnsi="Arial" w:cs="Arial"/>
          <w:b/>
        </w:rPr>
        <w:t>.</w:t>
      </w:r>
      <w:r w:rsidRPr="00EB52BA">
        <w:rPr>
          <w:rFonts w:ascii="Arial" w:hAnsi="Arial" w:cs="Arial"/>
          <w:bCs/>
          <w:i/>
          <w:iCs/>
        </w:rPr>
        <w:t xml:space="preserve"> </w:t>
      </w:r>
      <w:r w:rsidRPr="00EB52BA">
        <w:rPr>
          <w:rFonts w:ascii="Arial" w:hAnsi="Arial" w:cs="Arial"/>
          <w:bCs/>
        </w:rPr>
        <w:t xml:space="preserve">Network connectivity comparison of healthy comparison (Health.) and </w:t>
      </w:r>
      <w:r>
        <w:rPr>
          <w:rFonts w:ascii="Arial" w:hAnsi="Arial" w:cs="Arial"/>
          <w:bCs/>
        </w:rPr>
        <w:t>relapse</w:t>
      </w:r>
      <w:r w:rsidRPr="00EB52BA">
        <w:rPr>
          <w:rFonts w:ascii="Arial" w:hAnsi="Arial" w:cs="Arial"/>
          <w:bCs/>
        </w:rPr>
        <w:t xml:space="preserve"> (</w:t>
      </w:r>
      <w:r>
        <w:rPr>
          <w:rFonts w:ascii="Arial" w:hAnsi="Arial" w:cs="Arial"/>
          <w:bCs/>
        </w:rPr>
        <w:t>Rel.</w:t>
      </w:r>
      <w:r w:rsidRPr="00EB52BA">
        <w:rPr>
          <w:rFonts w:ascii="Arial" w:hAnsi="Arial" w:cs="Arial"/>
          <w:bCs/>
        </w:rPr>
        <w:t xml:space="preserve">) groups assessed with linear regression controlling for age, sex, race, education, and site. </w:t>
      </w:r>
      <w:r w:rsidRPr="006E78AE">
        <w:rPr>
          <w:rFonts w:ascii="Arial" w:hAnsi="Arial" w:cs="Arial"/>
          <w:bCs/>
        </w:rPr>
        <w:t xml:space="preserve">DAN – dorsal attention network; DMN – default mode network; ECN – executive control network; </w:t>
      </w:r>
      <w:r>
        <w:rPr>
          <w:rFonts w:ascii="Arial" w:hAnsi="Arial" w:cs="Arial"/>
          <w:bCs/>
        </w:rPr>
        <w:t xml:space="preserve">HC – higher criticism; Lim – limbic network; </w:t>
      </w:r>
      <w:r w:rsidRPr="006E78AE">
        <w:rPr>
          <w:rFonts w:ascii="Arial" w:hAnsi="Arial" w:cs="Arial"/>
          <w:bCs/>
        </w:rPr>
        <w:t xml:space="preserve">SMN – </w:t>
      </w:r>
      <w:proofErr w:type="spellStart"/>
      <w:r w:rsidRPr="006E78AE">
        <w:rPr>
          <w:rFonts w:ascii="Arial" w:hAnsi="Arial" w:cs="Arial"/>
          <w:bCs/>
        </w:rPr>
        <w:t>somatomotor</w:t>
      </w:r>
      <w:proofErr w:type="spellEnd"/>
      <w:r w:rsidRPr="006E78AE">
        <w:rPr>
          <w:rFonts w:ascii="Arial" w:hAnsi="Arial" w:cs="Arial"/>
          <w:bCs/>
        </w:rPr>
        <w:t xml:space="preserve"> network; SN – salience network</w:t>
      </w:r>
      <w:r>
        <w:rPr>
          <w:rFonts w:ascii="Arial" w:hAnsi="Arial" w:cs="Arial"/>
          <w:bCs/>
        </w:rPr>
        <w:t>; Vis – visual network</w:t>
      </w:r>
      <w:r w:rsidRPr="00EB52BA">
        <w:rPr>
          <w:rFonts w:ascii="Arial" w:hAnsi="Arial" w:cs="Arial"/>
          <w:bCs/>
        </w:rPr>
        <w:t>.</w:t>
      </w:r>
    </w:p>
    <w:p w14:paraId="5BD1395D" w14:textId="77777777" w:rsidR="0095770E" w:rsidRPr="00EB52BA" w:rsidRDefault="0095770E" w:rsidP="0095770E">
      <w:pPr>
        <w:spacing w:line="276" w:lineRule="auto"/>
        <w:rPr>
          <w:rFonts w:ascii="Arial" w:hAnsi="Arial" w:cs="Arial"/>
          <w:bCs/>
        </w:rPr>
      </w:pPr>
    </w:p>
    <w:tbl>
      <w:tblPr>
        <w:tblW w:w="7801" w:type="dxa"/>
        <w:tblLook w:val="04A0" w:firstRow="1" w:lastRow="0" w:firstColumn="1" w:lastColumn="0" w:noHBand="0" w:noVBand="1"/>
      </w:tblPr>
      <w:tblGrid>
        <w:gridCol w:w="1645"/>
        <w:gridCol w:w="2016"/>
        <w:gridCol w:w="937"/>
        <w:gridCol w:w="1133"/>
        <w:gridCol w:w="937"/>
        <w:gridCol w:w="1133"/>
      </w:tblGrid>
      <w:tr w:rsidR="0095770E" w:rsidRPr="00EB52BA" w14:paraId="057A95FF" w14:textId="77777777" w:rsidTr="007F24B9">
        <w:trPr>
          <w:trHeight w:val="320"/>
        </w:trPr>
        <w:tc>
          <w:tcPr>
            <w:tcW w:w="78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928EBD" w14:textId="35F865A1" w:rsidR="0095770E" w:rsidRPr="00EB52BA" w:rsidRDefault="0095770E" w:rsidP="007F24B9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color w:val="000000"/>
                <w:sz w:val="20"/>
                <w:szCs w:val="20"/>
              </w:rPr>
              <w:t xml:space="preserve">Healthy comparison vs.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Relapse</w:t>
            </w:r>
          </w:p>
        </w:tc>
      </w:tr>
      <w:tr w:rsidR="0095770E" w:rsidRPr="00EB52BA" w14:paraId="4C90DE14" w14:textId="77777777" w:rsidTr="007F24B9">
        <w:trPr>
          <w:trHeight w:val="320"/>
        </w:trPr>
        <w:tc>
          <w:tcPr>
            <w:tcW w:w="16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4AD906FE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Networks</w:t>
            </w:r>
          </w:p>
        </w:tc>
        <w:tc>
          <w:tcPr>
            <w:tcW w:w="201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A6A6A6"/>
            <w:noWrap/>
            <w:vAlign w:val="center"/>
            <w:hideMark/>
          </w:tcPr>
          <w:p w14:paraId="02EE1053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Atlas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01F4EFA9" w14:textId="231C598D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Rel.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&lt;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Health.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A6A6A6"/>
            <w:noWrap/>
            <w:vAlign w:val="center"/>
            <w:hideMark/>
          </w:tcPr>
          <w:p w14:paraId="2C9AE005" w14:textId="64A969A0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Rel. </w:t>
            </w:r>
            <w:r w:rsidR="00C633D5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&gt;</w:t>
            </w: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Health.</w:t>
            </w:r>
          </w:p>
        </w:tc>
      </w:tr>
      <w:tr w:rsidR="0095770E" w:rsidRPr="00EB52BA" w14:paraId="0DF1AD85" w14:textId="77777777" w:rsidTr="0095770E">
        <w:trPr>
          <w:trHeight w:val="320"/>
        </w:trPr>
        <w:tc>
          <w:tcPr>
            <w:tcW w:w="164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A47549" w14:textId="77777777" w:rsidR="0095770E" w:rsidRPr="00EB52BA" w:rsidRDefault="0095770E" w:rsidP="007F24B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34716B" w14:textId="77777777" w:rsidR="0095770E" w:rsidRPr="00EB52BA" w:rsidRDefault="0095770E" w:rsidP="007F24B9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02F0187A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4FE7A483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049F052C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HC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A6A6A6"/>
            <w:noWrap/>
            <w:vAlign w:val="center"/>
            <w:hideMark/>
          </w:tcPr>
          <w:p w14:paraId="6396095A" w14:textId="77777777" w:rsidR="0095770E" w:rsidRPr="00EB52BA" w:rsidRDefault="0095770E" w:rsidP="007F24B9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EB52BA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95770E" w:rsidRPr="00EB52BA" w14:paraId="21F913EF" w14:textId="77777777" w:rsidTr="0095770E">
        <w:trPr>
          <w:trHeight w:val="320"/>
        </w:trPr>
        <w:tc>
          <w:tcPr>
            <w:tcW w:w="1645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9A8968" w14:textId="6782F0A9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DMN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96163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DE7DF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92511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3E486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6BADD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6602AA9" w14:textId="77777777" w:rsidTr="0095770E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70D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F112" w14:textId="26BCD4A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C413E" w14:textId="0BBFB5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AB2F" w14:textId="0923BAA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0.0159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04BC" w14:textId="51D6730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A3C3" w14:textId="608ABAA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0.9989</w:t>
            </w:r>
          </w:p>
        </w:tc>
      </w:tr>
      <w:tr w:rsidR="0095770E" w:rsidRPr="00EB52BA" w14:paraId="5C5444C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2515F6E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C69DC3" w14:textId="22A93DE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9EE80F" w14:textId="3834A80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3943FB" w14:textId="41E39DA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0.0212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F1DC22" w14:textId="22F2C81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970980" w14:textId="522A549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0.6757</w:t>
            </w:r>
          </w:p>
        </w:tc>
      </w:tr>
      <w:tr w:rsidR="0095770E" w:rsidRPr="00EB52BA" w14:paraId="1E3D5D5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230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59A5" w14:textId="02CC6C7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FF2F" w14:textId="3A6549E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8BA8" w14:textId="3B3C251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0.1353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A737" w14:textId="48C1C2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B422" w14:textId="76ED7D1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95770E" w:rsidRPr="00EB52BA" w14:paraId="0EE28A2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317B30" w14:textId="5AD6028A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C4FB1F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6AF5D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654FC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B1907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0091B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B0D218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9981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43A2" w14:textId="40561A5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9969" w14:textId="4BD7A4F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18DB" w14:textId="00CD901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0.9696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3683" w14:textId="07B16BF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83F31" w14:textId="5FD5BD0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0.0001</w:t>
            </w:r>
          </w:p>
        </w:tc>
      </w:tr>
      <w:tr w:rsidR="0095770E" w:rsidRPr="00EB52BA" w14:paraId="6CE34B2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CC1316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04DAB5" w14:textId="3F6A371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470F93" w14:textId="29EC1B2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2D3F40" w14:textId="37DBFC1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0.9918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E0686E" w14:textId="1071E9A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11.34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1334F4" w14:textId="5CBD828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</w:tr>
      <w:tr w:rsidR="0095770E" w:rsidRPr="00EB52BA" w14:paraId="76AEC99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1C0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C769" w14:textId="3330406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D2D2" w14:textId="247853E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ADA9" w14:textId="7FB2253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0.5287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1179" w14:textId="1DD36C5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6.07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2A12" w14:textId="7FA048C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0.0050</w:t>
            </w:r>
          </w:p>
        </w:tc>
      </w:tr>
      <w:tr w:rsidR="0095770E" w:rsidRPr="00EB52BA" w14:paraId="0E58552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783930" w14:textId="02CCD2DD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36BB2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BB7BE4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0ACF0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B6273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0AA49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8CE89B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548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575A" w14:textId="5FD537D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DF1A" w14:textId="51B34D5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C641" w14:textId="34EE7ED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C9556" w14:textId="41D28C8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E977" w14:textId="186EAEC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0.1034</w:t>
            </w:r>
          </w:p>
        </w:tc>
      </w:tr>
      <w:tr w:rsidR="0095770E" w:rsidRPr="00EB52BA" w14:paraId="7807562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862BB0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46E297" w14:textId="19AA66E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6FAB06" w14:textId="6EA0F0F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00DBDE" w14:textId="4CA4309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FFD9EC" w14:textId="51F5B49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6.49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57F965" w14:textId="4A7E9B9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0.0031</w:t>
            </w:r>
          </w:p>
        </w:tc>
      </w:tr>
      <w:tr w:rsidR="0095770E" w:rsidRPr="00EB52BA" w14:paraId="4DA22B9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0F4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1EA4" w14:textId="625A54F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1391E" w14:textId="5F610B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0EF0" w14:textId="30B276F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DB43" w14:textId="0BEE9E4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1.39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7D85" w14:textId="32DD94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0.6239</w:t>
            </w:r>
          </w:p>
        </w:tc>
      </w:tr>
      <w:tr w:rsidR="0095770E" w:rsidRPr="00EB52BA" w14:paraId="10995D9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6FE6C6" w14:textId="308DD6DE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CF5116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A8426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07470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C3D7FF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62D52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96F934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84AD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E90C" w14:textId="50AD1BB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693F" w14:textId="63EE3BB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6157" w14:textId="3A13D5C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1D13" w14:textId="1AFBCF4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2CE9" w14:textId="6A11264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0.9466</w:t>
            </w:r>
          </w:p>
        </w:tc>
      </w:tr>
      <w:tr w:rsidR="0095770E" w:rsidRPr="00EB52BA" w14:paraId="3894EAF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72D4B3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56CE2B" w14:textId="5C7E076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2FF3C1" w14:textId="76EA991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12.78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A70C6E" w14:textId="44F3929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949F38" w14:textId="1635B9A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AACF737" w14:textId="4DD9911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0.9888</w:t>
            </w:r>
          </w:p>
        </w:tc>
      </w:tr>
      <w:tr w:rsidR="0095770E" w:rsidRPr="00EB52BA" w14:paraId="4E3511A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2A5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4E8D" w14:textId="2789B38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4AFD" w14:textId="3E28487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6.13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CEF5" w14:textId="2CEA9FB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815E" w14:textId="302E8A9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-1.96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D06F" w14:textId="52CF346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983723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F24F7D" w14:textId="6CF46070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E04DD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18273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A58CE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1C240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A0239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1E7E40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621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83E4" w14:textId="73AFEFC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8783" w14:textId="4D7B4E2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8396" w14:textId="5B1406C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0.9738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C08C" w14:textId="2CB8A23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9766" w14:textId="68D4B81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0.9867</w:t>
            </w:r>
          </w:p>
        </w:tc>
      </w:tr>
      <w:tr w:rsidR="0095770E" w:rsidRPr="00EB52BA" w14:paraId="52445BF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824587C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634265" w14:textId="01A25B9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F7031D" w14:textId="6BA36FA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-3.31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E3F7B6D" w14:textId="7F9C437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6EE33B" w14:textId="2CC1DF7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5.25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103815" w14:textId="1735A71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0.0092</w:t>
            </w:r>
          </w:p>
        </w:tc>
      </w:tr>
      <w:tr w:rsidR="0095770E" w:rsidRPr="00EB52BA" w14:paraId="3C35E9A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8E08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A388" w14:textId="4A7961E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7D1C" w14:textId="0ACBCBF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79CE" w14:textId="36AFF9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BD7D" w14:textId="554B050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2.80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1C3C" w14:textId="344BF2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0.1686</w:t>
            </w:r>
          </w:p>
        </w:tc>
      </w:tr>
      <w:tr w:rsidR="0095770E" w:rsidRPr="00EB52BA" w14:paraId="3100113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B50E2C2" w14:textId="2E3FA7A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1836C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FAEF9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C5AE7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C32A2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34FDF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F75B6A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9FE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3A9C" w14:textId="7DB2B40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3667" w14:textId="06D6C88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156A" w14:textId="74F1F10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0.1906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510F" w14:textId="45ACBD9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8637" w14:textId="0645971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0.9658</w:t>
            </w:r>
          </w:p>
        </w:tc>
      </w:tr>
      <w:tr w:rsidR="0095770E" w:rsidRPr="00EB52BA" w14:paraId="2DDF639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EE3516" w14:textId="77777777" w:rsidR="0095770E" w:rsidRPr="00EB52BA" w:rsidRDefault="0095770E" w:rsidP="0095770E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775AD7" w14:textId="310FEF4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E4DFBE" w14:textId="2246C79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685CC2" w14:textId="7B6E43B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0.0053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BB450F" w14:textId="6C9C700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-1.85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552E56" w14:textId="6E6138C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66FAEE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B91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C9FE" w14:textId="26C2195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092F" w14:textId="4F6B137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5048" w14:textId="2BC061F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0.5318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858A" w14:textId="1C5979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DF7E" w14:textId="161F4B7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0.5632</w:t>
            </w:r>
          </w:p>
        </w:tc>
      </w:tr>
      <w:tr w:rsidR="0095770E" w:rsidRPr="00EB52BA" w14:paraId="042A155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594B9DE" w14:textId="4807538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75AB421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4613D21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16F6C8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2AA395BE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0B468E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2B7FDB8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81867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107798" w14:textId="5A114BD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C8DF6F" w14:textId="088B061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30574D" w14:textId="3655005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0.6292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9204BB" w14:textId="1DE9E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CC5905" w14:textId="050D9C7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0.2760</w:t>
            </w:r>
          </w:p>
        </w:tc>
      </w:tr>
      <w:tr w:rsidR="0095770E" w:rsidRPr="00EB52BA" w14:paraId="4F0CF3C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31675A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FAD7CA9" w14:textId="120C91F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D94412C" w14:textId="55DB735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-0.71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6B9536D5" w14:textId="265D6DA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56658157" w14:textId="7662D2B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pct20" w:color="auto" w:fill="auto"/>
            <w:noWrap/>
            <w:vAlign w:val="center"/>
          </w:tcPr>
          <w:p w14:paraId="0F1FB91B" w14:textId="33B8481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0.4045</w:t>
            </w:r>
          </w:p>
        </w:tc>
      </w:tr>
      <w:tr w:rsidR="0095770E" w:rsidRPr="00EB52BA" w14:paraId="1D7503E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F0471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E459F5" w14:textId="62399D0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5BD79C" w14:textId="5319909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6B39B7" w14:textId="223F04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91E43E" w14:textId="1B320B9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EDF24C" w14:textId="4715DA2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0.0865</w:t>
            </w:r>
          </w:p>
        </w:tc>
      </w:tr>
      <w:tr w:rsidR="0095770E" w:rsidRPr="00EB52BA" w14:paraId="1BD1197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24B5C0" w14:textId="57093A1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5D5CF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C558B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9EA03D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1A1CC8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315D3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797F84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C9A21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5C6CB4" w14:textId="28693A2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C30424" w14:textId="44D703F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582AF40" w14:textId="5BE7DA0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0.9494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89D961" w14:textId="1AD5625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06541BF" w14:textId="1E64815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0.7518</w:t>
            </w:r>
          </w:p>
        </w:tc>
      </w:tr>
      <w:tr w:rsidR="0095770E" w:rsidRPr="00EB52BA" w14:paraId="76C7B4E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C1BB47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E75E26" w14:textId="11D2298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013A9A1" w14:textId="786FA38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5F4674" w14:textId="6E7AF2E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0.8448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1E9620" w14:textId="0943CE0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721621" w14:textId="62546F4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0.9743</w:t>
            </w:r>
          </w:p>
        </w:tc>
      </w:tr>
      <w:tr w:rsidR="0095770E" w:rsidRPr="00EB52BA" w14:paraId="06335F0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749FC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32220E9" w14:textId="28FDEA2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554409" w14:textId="10F8A21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2012B8" w14:textId="40B9B7F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0.5062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7AE3A7" w14:textId="68CC000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7C4A18" w14:textId="3C53921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0.8621</w:t>
            </w:r>
          </w:p>
        </w:tc>
      </w:tr>
      <w:tr w:rsidR="0095770E" w:rsidRPr="00EB52BA" w14:paraId="74F1A6B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D23183" w14:textId="6D9528A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9C26CD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D676D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9A87F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B5F423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7AE00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0D2B3E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9688F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111937" w14:textId="3274E1B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011059" w14:textId="1CE2A1C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DCF71B" w14:textId="1276FE6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0.5554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00994E" w14:textId="28738F8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-1.01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061EA7" w14:textId="15871B6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0.9998</w:t>
            </w:r>
          </w:p>
        </w:tc>
      </w:tr>
      <w:tr w:rsidR="0095770E" w:rsidRPr="00EB52BA" w14:paraId="324D0F2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E4D5AF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A7CE0F" w14:textId="690CD72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898F9DA" w14:textId="3C4C5F2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FB60952" w14:textId="70F93ED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0.2331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906290" w14:textId="3B72DD7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-1.83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F21E4A2" w14:textId="52985CB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6BE050C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4AAE5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90E5C40" w14:textId="5D23585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F5E2A1" w14:textId="0C9E7EC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2044375" w14:textId="3A32CF5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0.8393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9CBAD8" w14:textId="46B3EB7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B8B40D" w14:textId="46F3713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0.9875</w:t>
            </w:r>
          </w:p>
        </w:tc>
      </w:tr>
      <w:tr w:rsidR="0095770E" w:rsidRPr="00EB52BA" w14:paraId="1220113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87DE74" w14:textId="5CA3614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26DBAD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6A6AF5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A25F0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2433A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DEA30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AD3F76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41392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399223" w14:textId="3CDD072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3A818F7" w14:textId="7FC74C3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D283D0" w14:textId="54EF26F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17925E" w14:textId="53C23FC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-3.18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56BE6C" w14:textId="120620D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C24EE8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C6D1F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670DC5F" w14:textId="34BC82A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C30FD6" w14:textId="327C130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437129" w14:textId="7D47993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592BBA" w14:textId="21D6EF6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5EF65E6" w14:textId="38E93BD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30FC8A1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DFF0A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1F6227" w14:textId="7F68720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0529D8" w14:textId="1E5B58E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22F55F" w14:textId="6B73425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0.0043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2C164D" w14:textId="1B6B424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-3.53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606B2D" w14:textId="7F613A2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6DF0BD1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3499D98" w14:textId="5DBC1D0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2FADE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2E6C8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063E1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88403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1515C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CD8B8F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941B9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F334B8" w14:textId="0709AA6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3A278C" w14:textId="062BC6A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0C0240" w14:textId="76C9AFC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0.4089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BF034D" w14:textId="066C1DE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EE87B4" w14:textId="2DBEBE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0.9870</w:t>
            </w:r>
          </w:p>
        </w:tc>
      </w:tr>
      <w:tr w:rsidR="0095770E" w:rsidRPr="00EB52BA" w14:paraId="6B5FE67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13DAF6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7E048A" w14:textId="4CF0665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B80F5FA" w14:textId="696E01B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695B7A" w14:textId="1564478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0.9887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DE72120" w14:textId="4D3DB79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EE9F3D" w14:textId="79DEBD8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0.2423</w:t>
            </w:r>
          </w:p>
        </w:tc>
      </w:tr>
      <w:tr w:rsidR="0095770E" w:rsidRPr="00EB52BA" w14:paraId="60C445C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192E0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606E75B" w14:textId="009F7AF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E665BA" w14:textId="48E3153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5.28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D957FA" w14:textId="4D7004A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0.0088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10EFA2" w14:textId="43EA7D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-1.02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C5DD37" w14:textId="772534C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15D4F34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4B578A5" w14:textId="24B0551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0E2493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20168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E0C23E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CB763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82251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146B12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585355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5D43CC" w14:textId="47B1985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FEAB1F" w14:textId="192DA99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F79F14" w14:textId="70779D3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0.7773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9E9271" w14:textId="4ECE9B2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64BA29" w14:textId="6D1A4C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0.2057</w:t>
            </w:r>
          </w:p>
        </w:tc>
      </w:tr>
      <w:tr w:rsidR="0095770E" w:rsidRPr="00EB52BA" w14:paraId="6AE78C8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07F5F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C741724" w14:textId="3B31165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A89711" w14:textId="6C86BE0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B862F6" w14:textId="54456C5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0.9679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B92D8B" w14:textId="6348AC2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14ED7D" w14:textId="1D8F992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0.9826</w:t>
            </w:r>
          </w:p>
        </w:tc>
      </w:tr>
      <w:tr w:rsidR="0095770E" w:rsidRPr="00EB52BA" w14:paraId="0C29414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07191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5B7A53" w14:textId="0A95838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F70A79B" w14:textId="75B7BCF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DABCE6" w14:textId="17EEA17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0.9839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8DAA5B" w14:textId="0917DC2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CD46FE" w14:textId="6ED7F15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0.8548</w:t>
            </w:r>
          </w:p>
        </w:tc>
      </w:tr>
      <w:tr w:rsidR="0095770E" w:rsidRPr="00EB52BA" w14:paraId="3DE5292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B969A7" w14:textId="03481A8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16FBF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CE0E5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0851D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381D8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D203B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6DF4C06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693E7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8E785B" w14:textId="3E03799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AC1114" w14:textId="3443A6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17F3D2" w14:textId="08ABF1E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0.1286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F1AB0A" w14:textId="143EEC5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63B59E7" w14:textId="206603C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0.7591</w:t>
            </w:r>
          </w:p>
        </w:tc>
      </w:tr>
      <w:tr w:rsidR="0095770E" w:rsidRPr="00EB52BA" w14:paraId="32C70FC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185B57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1904B4F" w14:textId="2F660F3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A5F9CD" w14:textId="40B70F5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6D2117" w14:textId="4E953D3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9B2D52" w14:textId="1A053BE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A2684F1" w14:textId="4D36DFD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1B08B19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B62E3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18191E" w14:textId="0CC8A17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88A0FE" w14:textId="2AD16DF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494E4F3" w14:textId="53EF2A8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0.0252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200C5A" w14:textId="2F4DDE4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86BCE1" w14:textId="1056165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0.9961</w:t>
            </w:r>
          </w:p>
        </w:tc>
      </w:tr>
      <w:tr w:rsidR="0095770E" w:rsidRPr="00EB52BA" w14:paraId="3265D4E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91F45A" w14:textId="2058B90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57FC4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B75487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69EAF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693CD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74EBAE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03D12D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A4EA8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C6CDC8" w14:textId="4A4B1AB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D15217" w14:textId="23DFCA1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470D6D" w14:textId="60A7261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0.5616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DAFCF7" w14:textId="7B4E72F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277EED" w14:textId="41B4C19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0.5508</w:t>
            </w:r>
          </w:p>
        </w:tc>
      </w:tr>
      <w:tr w:rsidR="0095770E" w:rsidRPr="00EB52BA" w14:paraId="43BC743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2091D5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2B7A53D" w14:textId="531106B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4B0F72" w14:textId="5754EA1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9C4CAC" w14:textId="3E690A9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0.3077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364E89" w14:textId="3BCE43A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6F8E8D" w14:textId="7EC9735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0.9968</w:t>
            </w:r>
          </w:p>
        </w:tc>
      </w:tr>
      <w:tr w:rsidR="0095770E" w:rsidRPr="00EB52BA" w14:paraId="51EB044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FC3364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F060287" w14:textId="5662043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9BF2D9" w14:textId="327B7AF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C047C5" w14:textId="3C5C51C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0.9793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8E41B5" w14:textId="4BF28D0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07BA161" w14:textId="02E7D57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0.4625</w:t>
            </w:r>
          </w:p>
        </w:tc>
      </w:tr>
      <w:tr w:rsidR="0095770E" w:rsidRPr="00EB52BA" w14:paraId="601A5D1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0F92A0" w14:textId="46BC857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78C98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D761B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CC42A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26021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52A3AB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571FD6F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71E51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6E83DE" w14:textId="0AEB17C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4C58D54" w14:textId="40BAFE9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9CB9367" w14:textId="393FFEA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0.7458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E29FA1" w14:textId="3C31845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12825B" w14:textId="7464228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0.1819</w:t>
            </w:r>
          </w:p>
        </w:tc>
      </w:tr>
      <w:tr w:rsidR="0095770E" w:rsidRPr="00EB52BA" w14:paraId="2D64C2B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86C6E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8876F5" w14:textId="7AFDB3F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489150" w14:textId="78F1FCB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FB6AB9" w14:textId="773CB2A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43A320C" w14:textId="7AD1A6B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4.73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79EAD22" w14:textId="7E9C155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0.0152</w:t>
            </w:r>
          </w:p>
        </w:tc>
      </w:tr>
      <w:tr w:rsidR="0095770E" w:rsidRPr="00EB52BA" w14:paraId="7D7DA31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8F171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7585B4" w14:textId="13B346E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9714A5" w14:textId="035F6EF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FFD801" w14:textId="33B8150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0.9391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0E84F2" w14:textId="197B70E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0EDE94" w14:textId="56E78A0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0.9564</w:t>
            </w:r>
          </w:p>
        </w:tc>
      </w:tr>
      <w:tr w:rsidR="0095770E" w:rsidRPr="00EB52BA" w14:paraId="70C6B4E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7E784B9" w14:textId="1BD2302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DB8A5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C572357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5F3A47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EFA07D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0B479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5AF96E9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2164F6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CF18586" w14:textId="0067466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9C54B9" w14:textId="6ADB770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3.51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6B1E8B" w14:textId="11D320C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0.0716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7F6C1A" w14:textId="34D6A0D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B62DE5D" w14:textId="150EBED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0.9995</w:t>
            </w:r>
          </w:p>
        </w:tc>
      </w:tr>
      <w:tr w:rsidR="0095770E" w:rsidRPr="00EB52BA" w14:paraId="056BB36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E15508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2BE4C0B" w14:textId="44A50EC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77FA0B" w14:textId="73E286F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AC04CBD" w14:textId="244AD6D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0.1171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4CF035" w14:textId="27D5C24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A823A2" w14:textId="25A6547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0.8874</w:t>
            </w:r>
          </w:p>
        </w:tc>
      </w:tr>
      <w:tr w:rsidR="0095770E" w:rsidRPr="00EB52BA" w14:paraId="5B358F2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FCF319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AD60C5" w14:textId="7A5DA86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6617EC" w14:textId="49DDD24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FB06E9B" w14:textId="383CB28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0.0875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902127" w14:textId="0AB41BD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549DC6" w14:textId="4DB418E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0.9555</w:t>
            </w:r>
          </w:p>
        </w:tc>
      </w:tr>
      <w:tr w:rsidR="0095770E" w:rsidRPr="00EB52BA" w14:paraId="6FEC556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C14C98" w14:textId="061D52F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2A4280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9F7E7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7C3556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BAF32F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44228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23FB7EC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942BA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75B6F2C" w14:textId="213688CF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C4CC18" w14:textId="4A4E67F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-3.20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DD677C8" w14:textId="56EF3C8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BDFCF0" w14:textId="20708BA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9D4F63" w14:textId="07E64C2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0.0622</w:t>
            </w:r>
          </w:p>
        </w:tc>
      </w:tr>
      <w:tr w:rsidR="0095770E" w:rsidRPr="00EB52BA" w14:paraId="1867FCE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23A7A4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717FD6" w14:textId="1D1611C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41F542" w14:textId="16A01F3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6ABE84" w14:textId="569AB22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1BAA1E" w14:textId="32C01F7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05A046A" w14:textId="0005723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0.0033</w:t>
            </w:r>
          </w:p>
        </w:tc>
      </w:tr>
      <w:tr w:rsidR="0095770E" w:rsidRPr="00EB52BA" w14:paraId="3C1760B0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5CD0D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BC51B3C" w14:textId="30A3A26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B2A942" w14:textId="1DAD881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14285C" w14:textId="606E268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5D3408" w14:textId="5E623F7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A1CBE1" w14:textId="36F85FE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0.4308</w:t>
            </w:r>
          </w:p>
        </w:tc>
      </w:tr>
      <w:tr w:rsidR="0095770E" w:rsidRPr="00EB52BA" w14:paraId="01E1B00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E513A1" w14:textId="4DCD370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2F039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8A8CA16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E5D83D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4986EE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6E387E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7AAE90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2A500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4D4728" w14:textId="187015B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AFAADD" w14:textId="745C697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3AB840" w14:textId="51B7E80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0.2661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BB5287" w14:textId="2B85B25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59F8CE" w14:textId="5901778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0.8820</w:t>
            </w:r>
          </w:p>
        </w:tc>
      </w:tr>
      <w:tr w:rsidR="0095770E" w:rsidRPr="00EB52BA" w14:paraId="57BF369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BA847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8798C2D" w14:textId="12B8923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0348E2" w14:textId="5BE4EA2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0FB1DC" w14:textId="6BC309F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0.7835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42721C2" w14:textId="56873D2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-1.21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C46EB57" w14:textId="1AD674E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397514F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D9EB58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A687A9" w14:textId="67C99A7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AF17CB" w14:textId="17F20DE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307F77" w14:textId="5DBCE0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0.8725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A96E553" w14:textId="7F2CE7D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E88CFA" w14:textId="6438B9F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0.4868</w:t>
            </w:r>
          </w:p>
        </w:tc>
      </w:tr>
      <w:tr w:rsidR="0095770E" w:rsidRPr="00EB52BA" w14:paraId="777B8A9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B2C9EF" w14:textId="5D87922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4F9AD1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97322D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0BEB1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45D30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BD83F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B0C894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7FD622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846C121" w14:textId="0C5F50E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6BBC3E" w14:textId="395A059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4.33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218BA3" w14:textId="5751023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0.0221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F6C274" w14:textId="5C1DC8B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8EDEF6" w14:textId="0DB53BD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D4D1CB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AFABFF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0A2F411" w14:textId="1AC041E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67A16C1" w14:textId="06F3F08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9.12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C7B723" w14:textId="5CF9135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CC9AF6E" w14:textId="39EDC3C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5BD026" w14:textId="2B7DEE2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726D1D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25298C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BCDCE5" w14:textId="41FCDA7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7310A9" w14:textId="43A327E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E530A92" w14:textId="3B732E5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0.0481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C96173" w14:textId="50F05AD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AC4D85" w14:textId="75EDBA9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A8A7FD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74DF084" w14:textId="7B6487E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410BAA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0D4F262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463540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9C1DE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344D69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590F399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578558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A34ED2" w14:textId="413397F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139D91" w14:textId="3D64AF9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6.44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907DE4" w14:textId="2B34DD5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3A9934" w14:textId="25CA361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141FA9" w14:textId="0D26306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0.7533</w:t>
            </w:r>
          </w:p>
        </w:tc>
      </w:tr>
      <w:tr w:rsidR="0095770E" w:rsidRPr="00EB52BA" w14:paraId="38D5B5B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821FDC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B1084B2" w14:textId="6893C5F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BF6141" w14:textId="3046120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002C41F" w14:textId="6373AD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0.0075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52A9401" w14:textId="6688203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D7CD3C9" w14:textId="13D2539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0.9995</w:t>
            </w:r>
          </w:p>
        </w:tc>
      </w:tr>
      <w:tr w:rsidR="0095770E" w:rsidRPr="00EB52BA" w14:paraId="4002DAE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A9E6E7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0C248E" w14:textId="17A9A5C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AE32026" w14:textId="6242C73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4.57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6550D00" w14:textId="7D823C0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0.0178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E07F82" w14:textId="636BF40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887524" w14:textId="014C76B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19EE9D0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943D7C" w14:textId="70294A4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A07A40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2C5C3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D9676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1604BE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64BEDC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E0C9E6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209E66F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0DA1D93" w14:textId="5A7E00F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AAD3D95" w14:textId="0119BBA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206B46" w14:textId="1E92C83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C0422F" w14:textId="07F5D6C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-2.05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B7D254" w14:textId="1BE01EF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126978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525D6F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B4C41B" w14:textId="703EDAA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D41BC0" w14:textId="4767CDD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17.54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39435C" w14:textId="5E48FDD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D9D325" w14:textId="3736634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-3.63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863185" w14:textId="5AB35F0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8175F3A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090ED1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2E36DC8" w14:textId="62A0A9B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F76BDF" w14:textId="32C43B0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F2182A" w14:textId="3DF3790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0.1556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995C80A" w14:textId="35AF52D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-0.49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2281E18" w14:textId="5CD1F93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0.9981</w:t>
            </w:r>
          </w:p>
        </w:tc>
      </w:tr>
      <w:tr w:rsidR="0095770E" w:rsidRPr="00EB52BA" w14:paraId="3F24903D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AD0C1C" w14:textId="269689F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0B6786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36907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F50044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BC1381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90AC0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7BA5250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8BE4C3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7E2AC7" w14:textId="1DC8A1D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3BDDA5" w14:textId="61FA286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8.87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B2FC79" w14:textId="317FECA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0.0003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8C9FC6" w14:textId="14AAC38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-3.94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DA4566" w14:textId="4AE73F2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AE15B6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98B837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3F7653" w14:textId="4767799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5AB1EED" w14:textId="4E5EE22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17.03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CE3C98" w14:textId="4E3A815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F76C89" w14:textId="1F0EC70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-3.27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90B8B07" w14:textId="5ECF975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6276C71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27CE37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2F7D5D" w14:textId="59F7E9F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4E91B8D" w14:textId="6473EFD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6.98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D2B49F" w14:textId="4D93539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0.0022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7682280" w14:textId="4E68C86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-1.25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00457D" w14:textId="5C70BB3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4C527B18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1BFBE48" w14:textId="7A0A9A8D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SMN-ECN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3F3813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FB1B3A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465B9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933CF93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3AF04A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1B9A69AC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492E4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981E6A2" w14:textId="13EC88A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779CA91" w14:textId="56CDF78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65CDDF0" w14:textId="73F7340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0.1006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BB220C" w14:textId="693B316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-2.76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D15E261" w14:textId="7F6B204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1759A8F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DD4BB7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2763E5" w14:textId="77FF10A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3302879" w14:textId="7B86E89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98D9375" w14:textId="64A0CEE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0.0629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75EBFC1" w14:textId="1EF812F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-3.23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8EF1732" w14:textId="3C22DC3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1D4A7C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B3D05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4D6850" w14:textId="08D0EB26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AA78773" w14:textId="2CA774A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041E12" w14:textId="6CB81B9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0.9961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1026377" w14:textId="24EE6E1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AEBEA6" w14:textId="7184A2E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0.8590</w:t>
            </w:r>
          </w:p>
        </w:tc>
      </w:tr>
      <w:tr w:rsidR="0095770E" w:rsidRPr="00EB52BA" w14:paraId="6C48D36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635E724" w14:textId="1350CF5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SMN-SN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CF14C7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00F126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D42A4F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0C012A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398E9A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09144E9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0E41766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628863" w14:textId="6AD3AB5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16F9C2" w14:textId="7E4CD5C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2.15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0785F5F" w14:textId="36B0232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0.3586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4EF7576" w14:textId="605A949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7A0151" w14:textId="45CCCCD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0.9999</w:t>
            </w:r>
          </w:p>
        </w:tc>
      </w:tr>
      <w:tr w:rsidR="0095770E" w:rsidRPr="00EB52BA" w14:paraId="26440DE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0D793B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FF0BD6D" w14:textId="011F8B4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9FD524" w14:textId="2E9E809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BC0980D" w14:textId="7C9932F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0.6528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695F9A0" w14:textId="38BEC81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-1.52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962CDE" w14:textId="1E3EFA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2E97195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BD614D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E92462" w14:textId="145801EE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25C5FA" w14:textId="5C04483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128E3C2" w14:textId="537F7F7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0.2096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B65E73" w14:textId="132CE7B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-1.60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7521481" w14:textId="07E6D80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C73469B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B71700" w14:textId="3E81205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SMN-DAN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AFA4BD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F3C7D1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E97396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A82667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7A267C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630B43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688CF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EF3AADB" w14:textId="798E65B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EE5AF8" w14:textId="6E2CAD6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2.22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24938A" w14:textId="129053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0.3392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13CFEDC" w14:textId="0AA8A8B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09FCB7" w14:textId="0E24BB7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0.9593</w:t>
            </w:r>
          </w:p>
        </w:tc>
      </w:tr>
      <w:tr w:rsidR="0095770E" w:rsidRPr="00EB52BA" w14:paraId="41F9477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57DE4F3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C52D52" w14:textId="2264EBA9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6883F8" w14:textId="77E827C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9BB17C" w14:textId="065F3C85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FF4CD91" w14:textId="62906FD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-1.53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D7F269D" w14:textId="679FF2E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200274D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336EEB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D7046C2" w14:textId="0CC9022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575260" w14:textId="3AB2270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FFF4CF" w14:textId="1730854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0.8408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55F6B0F" w14:textId="02C948C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89B11B0" w14:textId="51BEE8D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0.9703</w:t>
            </w:r>
          </w:p>
        </w:tc>
      </w:tr>
      <w:tr w:rsidR="0095770E" w:rsidRPr="00EB52BA" w14:paraId="19E2C204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94A19A7" w14:textId="7630D08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SMN-Lim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AC6ED9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C949B9B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227188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6A61A5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30DED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0AA79433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B39E55A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2075A0" w14:textId="7B554343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34D6359" w14:textId="23A7005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4.91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AE94093" w14:textId="1966C3C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0.0120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5F08D0" w14:textId="021E084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-0.63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5E2035B" w14:textId="384E1C5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0.9982</w:t>
            </w:r>
          </w:p>
        </w:tc>
      </w:tr>
      <w:tr w:rsidR="0095770E" w:rsidRPr="00EB52BA" w14:paraId="6591FCF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ED2FB5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B4C2205" w14:textId="1F572060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C20FE8" w14:textId="4B707C00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6.43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E8F4F2" w14:textId="20D7473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0.0036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909D48F" w14:textId="23ED9D5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-3.06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2C5A52" w14:textId="07C08A08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3BC5537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CA26F4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E934DE1" w14:textId="343A482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41FAA33" w14:textId="0C3C34E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2.65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D12AEF" w14:textId="006DA61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0.2062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C690CD0" w14:textId="552DE2A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-1.38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51D2FF3" w14:textId="10EEB8E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294ECBD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C1F11E9" w14:textId="332E0338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SMN-Vis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EFED4C9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41360540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074472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7DBB53C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2C48C7F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4F5CBF8F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EEB99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751CDF0" w14:textId="7AC75B3B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85636FE" w14:textId="26B72F5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17.16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E88A10F" w14:textId="20C428BE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97C724" w14:textId="79818029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-2.41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BBF9250" w14:textId="48B9786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7E393271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42DA924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6BE9BE6" w14:textId="1E35097A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6FADE1" w14:textId="285BBCB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25.61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7C6E7D15" w14:textId="2F957CD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C1817F" w14:textId="4ABDAF9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B91AA25" w14:textId="219F70E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0.9242</w:t>
            </w:r>
          </w:p>
        </w:tc>
      </w:tr>
      <w:tr w:rsidR="0095770E" w:rsidRPr="00EB52BA" w14:paraId="02E65E2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351138E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8682E31" w14:textId="491B4FDC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FC0CE2B" w14:textId="483D02A6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4.17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2B1FC39" w14:textId="543624E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0.0269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125DDD0" w14:textId="146EB48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BB5CDC" w14:textId="6ECCA0D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0.9807</w:t>
            </w:r>
          </w:p>
        </w:tc>
      </w:tr>
      <w:tr w:rsidR="0095770E" w:rsidRPr="00EB52BA" w14:paraId="5DB88076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AB5FBA4" w14:textId="3D6160C1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SMN</w:t>
            </w: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1283B2C0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16D3701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5E4179A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A6A3A8D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2854F144" w14:textId="77777777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5770E" w:rsidRPr="00EB52BA" w14:paraId="3A7C747E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252901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A2C1B0" w14:textId="5FC58C45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Schaefer200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ED4ADD" w14:textId="6657A23B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10.10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E5DD687" w14:textId="17A956F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0FBD581" w14:textId="12DFB84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-3.35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83A953F" w14:textId="1DE41511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008D71D2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538DE11C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0501D920" w14:textId="392F1D62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Schaefer400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2F34DF5" w14:textId="5CE0DEF4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22.00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3B0285B9" w14:textId="657C624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AD0DC40" w14:textId="751ACC1A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-2.86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1D1D1" w:themeFill="background2" w:themeFillShade="E6"/>
            <w:noWrap/>
            <w:vAlign w:val="center"/>
          </w:tcPr>
          <w:p w14:paraId="699E7F7B" w14:textId="5ECAE79F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  <w:tr w:rsidR="0095770E" w:rsidRPr="00EB52BA" w14:paraId="5A00AE57" w14:textId="77777777" w:rsidTr="007F24B9">
        <w:trPr>
          <w:trHeight w:val="320"/>
        </w:trPr>
        <w:tc>
          <w:tcPr>
            <w:tcW w:w="1645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D543A7D" w14:textId="77777777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1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3354A5E7" w14:textId="7F54D734" w:rsidR="0095770E" w:rsidRPr="00EB52BA" w:rsidRDefault="0095770E" w:rsidP="0095770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Shen268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16D61B7" w14:textId="0D9392FC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7.29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C4A784D" w14:textId="022DA672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0.0017</w:t>
            </w:r>
          </w:p>
        </w:tc>
        <w:tc>
          <w:tcPr>
            <w:tcW w:w="9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FF62578" w14:textId="21CB94E3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-4.91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1086468" w14:textId="2E515CFD" w:rsidR="0095770E" w:rsidRPr="00EB52BA" w:rsidRDefault="0095770E" w:rsidP="0095770E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1.0000</w:t>
            </w:r>
          </w:p>
        </w:tc>
      </w:tr>
    </w:tbl>
    <w:p w14:paraId="5BF14BF8" w14:textId="77777777" w:rsidR="00B21FB8" w:rsidRPr="00EB52BA" w:rsidRDefault="00B21FB8" w:rsidP="0095770E">
      <w:pPr>
        <w:spacing w:line="276" w:lineRule="auto"/>
        <w:rPr>
          <w:rFonts w:ascii="Arial" w:hAnsi="Arial" w:cs="Arial"/>
        </w:rPr>
      </w:pPr>
    </w:p>
    <w:sectPr w:rsidR="00B21FB8" w:rsidRPr="00EB52BA" w:rsidSect="0095770E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4367EE" w14:textId="77777777" w:rsidR="00516CD9" w:rsidRDefault="00516CD9" w:rsidP="006C0D7C">
      <w:r>
        <w:separator/>
      </w:r>
    </w:p>
  </w:endnote>
  <w:endnote w:type="continuationSeparator" w:id="0">
    <w:p w14:paraId="51E46E0E" w14:textId="77777777" w:rsidR="00516CD9" w:rsidRDefault="00516CD9" w:rsidP="006C0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130965128"/>
      <w:docPartObj>
        <w:docPartGallery w:val="Page Numbers (Bottom of Page)"/>
        <w:docPartUnique/>
      </w:docPartObj>
    </w:sdtPr>
    <w:sdtContent>
      <w:p w14:paraId="5CBC6B6F" w14:textId="56053ABD" w:rsidR="006C0D7C" w:rsidRDefault="006C0D7C" w:rsidP="0044041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 w:rsidR="008041AC">
          <w:rPr>
            <w:rStyle w:val="PageNumber"/>
          </w:rPr>
          <w:fldChar w:fldCharType="separate"/>
        </w:r>
        <w:r w:rsidR="008041AC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586BAE3" w14:textId="77777777" w:rsidR="006C0D7C" w:rsidRDefault="006C0D7C" w:rsidP="006C0D7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98122021"/>
      <w:docPartObj>
        <w:docPartGallery w:val="Page Numbers (Bottom of Page)"/>
        <w:docPartUnique/>
      </w:docPartObj>
    </w:sdtPr>
    <w:sdtContent>
      <w:p w14:paraId="32156DAD" w14:textId="23D39ADC" w:rsidR="006C0D7C" w:rsidRDefault="006C0D7C" w:rsidP="0044041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15BA95E7" w14:textId="77777777" w:rsidR="006C0D7C" w:rsidRDefault="006C0D7C" w:rsidP="006C0D7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4B6F6C" w14:textId="77777777" w:rsidR="00516CD9" w:rsidRDefault="00516CD9" w:rsidP="006C0D7C">
      <w:r>
        <w:separator/>
      </w:r>
    </w:p>
  </w:footnote>
  <w:footnote w:type="continuationSeparator" w:id="0">
    <w:p w14:paraId="54796322" w14:textId="77777777" w:rsidR="00516CD9" w:rsidRDefault="00516CD9" w:rsidP="006C0D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FB8"/>
    <w:rsid w:val="00143A11"/>
    <w:rsid w:val="00406A60"/>
    <w:rsid w:val="00407E52"/>
    <w:rsid w:val="00486E37"/>
    <w:rsid w:val="004E2C30"/>
    <w:rsid w:val="00516CD9"/>
    <w:rsid w:val="00603418"/>
    <w:rsid w:val="006C0D7C"/>
    <w:rsid w:val="006E6243"/>
    <w:rsid w:val="006E78AE"/>
    <w:rsid w:val="006F0D23"/>
    <w:rsid w:val="007F5D7F"/>
    <w:rsid w:val="008041AC"/>
    <w:rsid w:val="0095770E"/>
    <w:rsid w:val="009E225D"/>
    <w:rsid w:val="00A07B84"/>
    <w:rsid w:val="00A83D5A"/>
    <w:rsid w:val="00AB2A86"/>
    <w:rsid w:val="00B21FB8"/>
    <w:rsid w:val="00C633D5"/>
    <w:rsid w:val="00CE2DB6"/>
    <w:rsid w:val="00E6154D"/>
    <w:rsid w:val="00EB52BA"/>
    <w:rsid w:val="00EC7EB5"/>
    <w:rsid w:val="00FF4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A119B8"/>
  <w15:chartTrackingRefBased/>
  <w15:docId w15:val="{28C6B596-F342-4C40-8622-26B275851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FB8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1F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1F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1FB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1FB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1FB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1FB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1FB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1FB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1FB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F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1F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1F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1F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1F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1F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1F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1F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1F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1FB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1F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1FB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1F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1FB8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1F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1FB8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1F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1F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1F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1FB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6C0D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0D7C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C0D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146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178</TotalTime>
  <Pages>21</Pages>
  <Words>3022</Words>
  <Characters>17229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Gerlach, Andrew</dc:creator>
  <cp:keywords/>
  <dc:description/>
  <cp:lastModifiedBy>Gerlach, Andrew R</cp:lastModifiedBy>
  <cp:revision>9</cp:revision>
  <dcterms:created xsi:type="dcterms:W3CDTF">2024-05-29T15:54:00Z</dcterms:created>
  <dcterms:modified xsi:type="dcterms:W3CDTF">2024-08-30T17:00:00Z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e4b1be8-281e-475d-98b0-21c3457e5a46_Enabled">
    <vt:lpwstr>true</vt:lpwstr>
  </property>
  <property fmtid="{D5CDD505-2E9C-101B-9397-08002B2CF9AE}" pid="3" name="MSIP_Label_5e4b1be8-281e-475d-98b0-21c3457e5a46_SetDate">
    <vt:lpwstr>2024-05-29T18:35:30Z</vt:lpwstr>
  </property>
  <property fmtid="{D5CDD505-2E9C-101B-9397-08002B2CF9AE}" pid="4" name="MSIP_Label_5e4b1be8-281e-475d-98b0-21c3457e5a46_Method">
    <vt:lpwstr>Standard</vt:lpwstr>
  </property>
  <property fmtid="{D5CDD505-2E9C-101B-9397-08002B2CF9AE}" pid="5" name="MSIP_Label_5e4b1be8-281e-475d-98b0-21c3457e5a46_Name">
    <vt:lpwstr>Public</vt:lpwstr>
  </property>
  <property fmtid="{D5CDD505-2E9C-101B-9397-08002B2CF9AE}" pid="6" name="MSIP_Label_5e4b1be8-281e-475d-98b0-21c3457e5a46_SiteId">
    <vt:lpwstr>8b3dd73e-4e72-4679-b191-56da1588712b</vt:lpwstr>
  </property>
  <property fmtid="{D5CDD505-2E9C-101B-9397-08002B2CF9AE}" pid="7" name="MSIP_Label_5e4b1be8-281e-475d-98b0-21c3457e5a46_ActionId">
    <vt:lpwstr>1f17273a-fb48-4ec3-9be8-06f7569aeb8d</vt:lpwstr>
  </property>
  <property fmtid="{D5CDD505-2E9C-101B-9397-08002B2CF9AE}" pid="8" name="MSIP_Label_5e4b1be8-281e-475d-98b0-21c3457e5a46_ContentBits">
    <vt:lpwstr>0</vt:lpwstr>
  </property>
</Properties>
</file>