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4E9EA4" w14:textId="7703BF42" w:rsidR="00603712" w:rsidRPr="00603712" w:rsidRDefault="00603712" w:rsidP="00603712">
      <w:pPr>
        <w:widowControl/>
      </w:pPr>
      <w:r w:rsidRPr="003607AE">
        <w:rPr>
          <w:rFonts w:ascii="Times New Roman" w:hAnsi="Times New Roman" w:cs="Times New Roman"/>
        </w:rPr>
        <w:t xml:space="preserve">Fig. 2S Geographic variation of morphological differences in (A) branch width 5 mm below the axial corallites; and (B) corallite diameters of </w:t>
      </w:r>
      <w:r w:rsidRPr="003607AE">
        <w:rPr>
          <w:rFonts w:ascii="Times New Roman" w:hAnsi="Times New Roman" w:cs="Times New Roman"/>
          <w:i/>
          <w:iCs/>
        </w:rPr>
        <w:t>Acropora divaricata</w:t>
      </w:r>
      <w:r w:rsidRPr="003607AE">
        <w:rPr>
          <w:rFonts w:ascii="Times New Roman" w:hAnsi="Times New Roman" w:cs="Times New Roman"/>
        </w:rPr>
        <w:t xml:space="preserve"> and </w:t>
      </w:r>
      <w:r w:rsidRPr="003607AE">
        <w:rPr>
          <w:rFonts w:ascii="Times New Roman" w:hAnsi="Times New Roman" w:cs="Times New Roman"/>
          <w:i/>
          <w:iCs/>
        </w:rPr>
        <w:t xml:space="preserve">A. solitaryensis </w:t>
      </w:r>
      <w:r w:rsidRPr="003607AE">
        <w:rPr>
          <w:rFonts w:ascii="Times New Roman" w:hAnsi="Times New Roman" w:cs="Times New Roman"/>
        </w:rPr>
        <w:t>collected from Japan and Taiwan</w:t>
      </w:r>
      <w:r w:rsidRPr="003607AE">
        <w:rPr>
          <w:rFonts w:ascii="Times New Roman" w:hAnsi="Times New Roman" w:cs="Times New Roman"/>
          <w:i/>
          <w:iCs/>
        </w:rPr>
        <w:t xml:space="preserve">. </w:t>
      </w:r>
      <w:r w:rsidRPr="003607AE">
        <w:rPr>
          <w:rFonts w:ascii="Times New Roman" w:hAnsi="Times New Roman" w:cs="Times New Roman"/>
        </w:rPr>
        <w:t>Box-and-whisker plots show the median (horizontal bold line inside the box), mean (red circle), interquartile range (box), range (whiskers), and outliers (dots).</w:t>
      </w:r>
    </w:p>
    <w:p w14:paraId="232750AC" w14:textId="77777777" w:rsidR="00603712" w:rsidRPr="00603712" w:rsidRDefault="00603712"/>
    <w:sectPr w:rsidR="00603712" w:rsidRPr="00603712" w:rsidSect="00603712">
      <w:pgSz w:w="11906" w:h="16838"/>
      <w:pgMar w:top="1440" w:right="1800" w:bottom="863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9A8"/>
    <w:rsid w:val="00052C8D"/>
    <w:rsid w:val="000622C4"/>
    <w:rsid w:val="000C487B"/>
    <w:rsid w:val="00197424"/>
    <w:rsid w:val="001B0B74"/>
    <w:rsid w:val="001C2063"/>
    <w:rsid w:val="00203C5A"/>
    <w:rsid w:val="00210D88"/>
    <w:rsid w:val="00222AED"/>
    <w:rsid w:val="00233C1E"/>
    <w:rsid w:val="00266F0C"/>
    <w:rsid w:val="003146A8"/>
    <w:rsid w:val="00340380"/>
    <w:rsid w:val="00372B8A"/>
    <w:rsid w:val="00375883"/>
    <w:rsid w:val="00397E7D"/>
    <w:rsid w:val="003C4D12"/>
    <w:rsid w:val="003D316D"/>
    <w:rsid w:val="003E6F71"/>
    <w:rsid w:val="00414A27"/>
    <w:rsid w:val="00463F8B"/>
    <w:rsid w:val="00495A52"/>
    <w:rsid w:val="004A59F2"/>
    <w:rsid w:val="005226CD"/>
    <w:rsid w:val="005C1BA8"/>
    <w:rsid w:val="00603712"/>
    <w:rsid w:val="0061065B"/>
    <w:rsid w:val="0061349F"/>
    <w:rsid w:val="00640136"/>
    <w:rsid w:val="00655738"/>
    <w:rsid w:val="0066010B"/>
    <w:rsid w:val="00670CBE"/>
    <w:rsid w:val="006772A4"/>
    <w:rsid w:val="00683F56"/>
    <w:rsid w:val="006A3E59"/>
    <w:rsid w:val="006F1BBF"/>
    <w:rsid w:val="007200B5"/>
    <w:rsid w:val="007505A5"/>
    <w:rsid w:val="00770A6E"/>
    <w:rsid w:val="007855EB"/>
    <w:rsid w:val="00793E65"/>
    <w:rsid w:val="00794209"/>
    <w:rsid w:val="007B5912"/>
    <w:rsid w:val="00867A65"/>
    <w:rsid w:val="00886A51"/>
    <w:rsid w:val="008979A8"/>
    <w:rsid w:val="008D33F9"/>
    <w:rsid w:val="008E062D"/>
    <w:rsid w:val="008F53A5"/>
    <w:rsid w:val="008F6E13"/>
    <w:rsid w:val="008F6EE0"/>
    <w:rsid w:val="0093758F"/>
    <w:rsid w:val="009414E6"/>
    <w:rsid w:val="009549DE"/>
    <w:rsid w:val="00965CC3"/>
    <w:rsid w:val="00971622"/>
    <w:rsid w:val="0099086C"/>
    <w:rsid w:val="009A1311"/>
    <w:rsid w:val="009B21D3"/>
    <w:rsid w:val="009C5C5B"/>
    <w:rsid w:val="00A13272"/>
    <w:rsid w:val="00A37C4D"/>
    <w:rsid w:val="00B33815"/>
    <w:rsid w:val="00B52CF6"/>
    <w:rsid w:val="00B66D5F"/>
    <w:rsid w:val="00BA0B78"/>
    <w:rsid w:val="00BE5A1F"/>
    <w:rsid w:val="00BF741B"/>
    <w:rsid w:val="00C04624"/>
    <w:rsid w:val="00C36CCB"/>
    <w:rsid w:val="00C40A21"/>
    <w:rsid w:val="00C65D0A"/>
    <w:rsid w:val="00CB0C51"/>
    <w:rsid w:val="00CF3883"/>
    <w:rsid w:val="00D0683A"/>
    <w:rsid w:val="00D3778A"/>
    <w:rsid w:val="00D44081"/>
    <w:rsid w:val="00D6503A"/>
    <w:rsid w:val="00E3459A"/>
    <w:rsid w:val="00E519B6"/>
    <w:rsid w:val="00ED2E73"/>
    <w:rsid w:val="00F3021D"/>
    <w:rsid w:val="00F4504A"/>
    <w:rsid w:val="00F55B3D"/>
    <w:rsid w:val="00F75817"/>
    <w:rsid w:val="00F95E7B"/>
    <w:rsid w:val="00FB08C2"/>
    <w:rsid w:val="00FB5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CEBD2"/>
  <w15:chartTrackingRefBased/>
  <w15:docId w15:val="{55EEDCB6-17DD-9C41-9C3D-0E9CC2A9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07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26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SavannaChow</dc:creator>
  <cp:keywords/>
  <dc:description/>
  <cp:lastModifiedBy>Savanna Chow</cp:lastModifiedBy>
  <cp:revision>20</cp:revision>
  <dcterms:created xsi:type="dcterms:W3CDTF">2023-12-28T07:05:00Z</dcterms:created>
  <dcterms:modified xsi:type="dcterms:W3CDTF">2024-08-22T06:31:00Z</dcterms:modified>
</cp:coreProperties>
</file>