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8"/>
        <w:gridCol w:w="745"/>
        <w:gridCol w:w="2371"/>
        <w:gridCol w:w="1723"/>
        <w:gridCol w:w="2454"/>
        <w:gridCol w:w="1640"/>
        <w:gridCol w:w="1310"/>
        <w:gridCol w:w="1301"/>
      </w:tblGrid>
      <w:tr>
        <w:trPr>
          <w:tblHeader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b/>
                <w:bCs/>
                <w:color w:val="000000"/>
                <w:sz w:val="20"/>
                <w:szCs w:val="20"/>
              </w:rPr>
              <w:t>Table S1. Incidence of AUD, DUD, interpersonal violence, and self-harm by ages in 1990 and 2021 worldwide, with EAPC from1990 to 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sexes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Cases 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32726286.61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(26814925.73 to 38029534.5)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1285.36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(1058.22 to 1499.05)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43507142.68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(36422087.99 to 50251058.47)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(880.68 to 1209.52)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(0.26 to 0.4)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(-0.81 to -0.74)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9594712.69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(7830827.91 to 11416511.4)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(313.41 to 448.54)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12272594.68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(10155202.42 to 14403053.45)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(244.34 to 349.58)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(0.24 to 0.32)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(-0.88 to -0.71)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DUD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5492790.83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(4711061.73 to 6275603.45)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197.41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(169.42 to 224.95)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7441387.15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(6451385.82 to 8533369.25)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183.99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(159.71 to 211.51)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(0.31 to 0.4)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(-0.36 to -0.28)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4550665.42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(3842927.34 to 5292605.98)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(143.4 to 198.12)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6167975.23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(5217454.56 to 7167941.94)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154.12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(130.49 to 179.18)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 to 0.41)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(-0.45 to -0.36)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Interpersonal violence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22173467.81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(19335981.5 to 24941286.15)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806.21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(699.88 to 908.25)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22290819.94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(19858689.15 to 24921255.49)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567.24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(505.49 to 631.53)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(-0.03 to 0.04)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(-1.44 to -1.29)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8359440.13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(7298648.33 to 9369666.43)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304.26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(266.18 to 339.5)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7107649.73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(6265795.49 to 7879189.49)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192.1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(168.67 to 213.41)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(-0.17 to -0.12)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(-1.75 to -1.61)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Self-harm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1783879.76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(1534410.67 to 2085774.88)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66.93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(57.91 to 77.04)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2213121.94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(1858500.36 to 2592297.27)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(45.56 to 63.92)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(0.18 to 0.3)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(-1.02 to -0.85)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3207847.77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(2693361.79 to 3805857.83)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119.46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(101.23 to 140.84)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3274643.55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(2730869.04 to 3909137.4)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81.44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(67.59 to 97.57)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(-0.03 to 0.07)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(-1.83 to -1.6)</w:t>
            </w:r>
          </w:p>
        </w:tc>
      </w:tr>
      <w:tr>
        <w:trPr>
          <w:jc w:val="center"/>
        </w:trPr>
        <w:tc>
          <w:tcPr>
            <w:tcW w:w="0" w:type="auto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AUD, alcohol use disorders; DUD, drug use disorders; ASIR, age-standardized incidence rate; EAPC,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estimated the annual percent change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3"/>
        <w:gridCol w:w="745"/>
        <w:gridCol w:w="2289"/>
        <w:gridCol w:w="1823"/>
        <w:gridCol w:w="2289"/>
        <w:gridCol w:w="1489"/>
        <w:gridCol w:w="1356"/>
        <w:gridCol w:w="1422"/>
      </w:tblGrid>
      <w:tr>
        <w:trPr>
          <w:tblHeader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 S2. Mortality of AUD, DUD, interpersonal violence, and self-harm by ages in 1990 and 2021 worldwide, with EAPC from1990 to 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Cause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sexes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Cases 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Cases,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AUD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92256.5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(83371.97 to 96153.03)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(3.76 to 4.34)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135212.52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(106439.76 to 149670.04)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(2.52 to 3.55)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0.66)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(-1.95 to -1.19)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18497.16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(17683.57 to 19136.97)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(0.79 to 0.85)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23256.17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(22137.2 to 24623.95)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 to 0.56)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(0.19 to 0.37)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(-3.05 to -2.04)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DUD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42438.92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(38433.25 to 46768.42)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(1.58 to 1.92)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97823.41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(92789.92 to 103995.01)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(2.24 to 2.51)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(1.06 to 1.62)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(-0.03 to 0.57)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19335.57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(17088.03 to 21882.68)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 to 0.89)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39454.52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(36090.89 to 43023.37)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(0.85 to 1.01)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(0.74 to 1.43)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0.59)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Interpersonal violence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283212.86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(272754.56 to 293990.64)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(10.27 to 11.07)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327119.58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(310370.11 to 344190.54)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(7.63 to 8.47)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(0.09 to 0.22)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(-1.38 to -1.07)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76358.39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(72276.07 to 80470.7)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(2.77 to 3.07)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70290.39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(65018.27 to 76580.42)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(1.61 to 1.93)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0.03)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(-2.31 to -1.92)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Self-harm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440844.39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(389997.08 to 469563.75)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(17.07 to 20.48)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519010.01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(485179.53 to 556335.9)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(11.99 to 13.72)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0.34)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(-1.81 to -1.5)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268204.85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(194452.03 to 299619.3)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(7.93 to 12.12)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227369.22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(200467.76 to 255093.1)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(4.76 to 6.04)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(-0.26 to 0.06)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(-2.76 to -2.49)</w:t>
            </w:r>
          </w:p>
        </w:tc>
      </w:tr>
      <w:tr>
        <w:trPr>
          <w:jc w:val="center"/>
        </w:trPr>
        <w:tc>
          <w:tcPr>
            <w:tcW w:w="0" w:type="auto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AUD, alcohol use disorders; DUD, drug use disorders; ASMR, age-standardized mortality rate; EAPC,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estimated the annual percent change.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1"/>
        <w:gridCol w:w="745"/>
        <w:gridCol w:w="2478"/>
        <w:gridCol w:w="1640"/>
        <w:gridCol w:w="2478"/>
        <w:gridCol w:w="1555"/>
        <w:gridCol w:w="1321"/>
        <w:gridCol w:w="1314"/>
      </w:tblGrid>
      <w:tr>
        <w:trPr>
          <w:tblHeader/>
          <w:jc w:val="center"/>
        </w:trPr>
        <w:tc>
          <w:tcPr>
            <w:tcW w:w="0" w:type="auto"/>
            <w:gridSpan w:val="8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 S3. DALYs of AUD, DUD, interpersonal violence, and self-harm by ages in 1990 and 2021 worldwide, with EAPC from1990 to 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Cause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sexes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Cases 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Cases,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AUD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10384797.03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(8244893.24 to 13093524.52)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425.24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(339.08 to 531.87)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13739866.72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(11042020.08 to 17041943.18)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328.56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(263.57 to 408.08)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(0.24 to 0.4)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(-1.44 to -1.07)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2605446.5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(1978868.9 to 3386067.89)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106.37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(81.71 to 136.23)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3241117.51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(2480855.27 to 4196067.54)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(58.94 to 100.39)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(0.21 to 0.29)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(-1.62 to -1.18)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DUD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5353145.49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(4327189.48 to 6328753.66)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198.52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(161.3 to 234.34)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9656105.18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(8185306.53 to 11042243.67)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235.88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(199.5 to 270.25)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 to 0.94)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(-0.12 to 0.25)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3557457.95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(2719992.05 to 4315647.52)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133.73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(102.8 to 161.92)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5906056.35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(4616817.21 to 7109842.66)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145.25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(113.42 to 175.63)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(0.55 to 0.78)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(-0.23 to 0.28)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Interpersonal violence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19017874.15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(18223829.03 to 19948944.13)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695.17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(663.5 to 730.99)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20787951.14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(19627771.37 to 22069807.97)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515.45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(486.42 to 547.21)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(0.04 to 0.15)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(-1.35 to -1.1)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6502436.01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(5956999.52 to 7100022.42)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241.01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(221.21 to 262.57)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6041655.46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(5397597.19 to 6798380.23)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154.19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(137.27 to 173.74)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(-0.14 to 0.03)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(-1.89 to -1.64)</w:t>
            </w:r>
          </w:p>
        </w:tc>
      </w:tr>
      <w:tr>
        <w:trPr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Self-harm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21158246.33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(18737044.36 to 22472502.25)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831.7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(736.94 to 884.03)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23012642.16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(21582792.04 to 24602183.4)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562.63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(527.39 to 601.51)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0.23)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(-1.75 to -1.45)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13623529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(9798980.68 to 15194801.46)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(376.38 to 580.33)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10512449.14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(9339377.02 to 11849296.87)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259.05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(230.27 to 291.96)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(-0.32 to -0.03)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(-2.76 to -2.5)</w:t>
            </w:r>
          </w:p>
        </w:tc>
      </w:tr>
      <w:tr>
        <w:trPr>
          <w:jc w:val="center"/>
        </w:trPr>
        <w:tc>
          <w:tcPr>
            <w:tcW w:w="0" w:type="auto"/>
            <w:gridSpan w:val="8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auto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DALYs,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disability-adjusted life years; 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 xml:space="preserve">AUD, alcohol use disorders; DUD, drug use disorders; ASDR, age-standardized DALYs rate; EAPC,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estimated the annual percent change.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0"/>
        <w:gridCol w:w="2380"/>
        <w:gridCol w:w="1730"/>
        <w:gridCol w:w="2464"/>
        <w:gridCol w:w="1730"/>
        <w:gridCol w:w="1364"/>
        <w:gridCol w:w="1364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宋体" w:cs="Times New Roman Regular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S4. The number and rate of incidence for alcohol use disorders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265129.44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(221740.36 to 311394.46)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831.73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(701.94 to 959.47)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412109.01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(339348.86 to 484586.55)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604.03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(502.02 to 708.93)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(0.44 to 0.66)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(-0.96 to -0.67)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194197.7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(158017.5 to 230107.48)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889.48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(723.88 to 1054.87)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352604.9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(303510.32 to 409376.48)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1072.84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(906.15 to 1254.21)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(0.63 to 1.01)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(0.35 to 0.76)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317095.44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(261177.36 to 372749.24)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964.77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(807.14 to 1114.06)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446330.19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(375548.36 to 511593.14)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885.07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(741.85 to 1017.77)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(0.32 to 0.52)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(-0.14 to 0.05)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962340.25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(820097.83 to 1109416.01)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1556.22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(1345.68 to 1768.37)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1263676.32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(1085643.58 to 1449520.25)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1274.93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(1102.99 to 1463.29)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(0.21 to 0.43)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(-1.23 to -0.73)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1865022.25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(1591996.41 to 2089023.54)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1368.6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(1164.44 to 1531.63)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1724042.51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(1488089.92 to 1952586.7)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1227.02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(1054.53 to 1395)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(-0.12 to -0.03)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(-0.31 to -0.15)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1678312.2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(1408527.94 to 1961229.48)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1203.48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(1009.28 to 1387.94)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2687853.48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(2296817.01 to 3063178.29)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1004.5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(858.51 to 1143.59)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(0.52 to 0.69)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(-0.75 to -0.57)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228363.18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(182837.23 to 277248.81)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572.54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(465.65 to 678.12)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595511.43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(481290.24 to 723017.16)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564.65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(462.74 to 674.22)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(1.39 to 1.82)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(-0.15 to -0.05)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7776827.15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(6246679.1 to 9318004.86)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608.67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(488.11 to 724.36)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9677792.64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(7816913.9 to 11502864.59)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580.77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(468.22 to 688.35)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(0.14 to 0.36)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 to -0.37)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4337052.12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(3580305.55 to 5184927)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1735.86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(1438.56 to 2071.55)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4074747.86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(3384440.23 to 4793311.65)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1634.85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(1373.51 to 1906.75)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(-0.11 to -0.01)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(-0.59 to -0.15)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1045327.18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(841315.94 to 1250574.49)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794.42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(652.55 to 929.76)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2532002.03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(2079124.2 to 3011961.44)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760.99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(634.43 to 884.31)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(1.32 to 1.55)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(-0.02 to 0.11)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9823071.1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(8317879.21 to 11370056.88)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1026.1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(867.95 to 1191.65)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10838691.32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(9294473.58 to 12265431.69)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915.37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(772.84 to 1052.98)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(0.05 to 0.17)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(-0.34 to -0.23)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993348.77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(816512.18 to 1171944.41)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523.98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(430.62 to 620.79)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982129.01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(813986.12 to 1142661)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484.09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(395.56 to 572.37)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(-0.13 to 0.11)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(-0.19 to 0.09)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3879680.85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(3186221.77 to 4596304.45)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1273.04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(1046.34 to 1516.15)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3991101.14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(3341508.72 to 4658924.88)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1038.85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(865.87 to 1222.59)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(-0.05 to 0.1)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(-0.53 to -0.23)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10975207.86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(9135927.44 to 12759532.06)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988.52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(818.25 to 1148.75)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12005933.85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(9976132.96 to 13938711.79)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795.45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(667.73 to 918.44)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(0.04 to 0.15)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(-1.01 to -0.84)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2570119.74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(2078709.33 to 3041286.63)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695.68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(567.28 to 817.69)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5312921.05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(4367982.24 to 6250152)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601.52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(500.85 to 695.22)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(0.98 to 1.15)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(-0.44 to -0.4)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7593607.51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(6145383.46 to 8956121.88)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791.29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(643.63 to 932.41)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11605237.98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(9682341.27 to 13531258.27)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618.1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(515.84 to 719.74)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(0.45 to 0.61)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(-0.99 to -0.78)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11309415.26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(9103569.37 to 13395977.07)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697.17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(563.03 to 821.4)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15962303.34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(13065602.76 to 18833789.99)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593.72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(488.6 to 695.56)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(0.33 to 0.5)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(-0.83 to -0.68)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610848.4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(481774.76 to 758354.5)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(167.64 to 257.75)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1283425.06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(1010585.21 to 1556660.52)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(157.49 to 240.04)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(0.98 to 1.21)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(-0.25 to -0.18)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23770.78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(18850.81 to 28963.38)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433.76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(356.46 to 520.09)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57778.27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(46803.31 to 70062.1)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451.04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(368.95 to 542.32)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(1.18 to 1.72)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(0.06 to 0.1)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8260097.67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(6589384.25 to 9824078.65)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895.15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(719.75 to 1060.85)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12086451.27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(10010683.56 to 14185859.36)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644.52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(536.38 to 756.74)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(0.38 to 0.57)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(-1.34 to -1.05)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1730081.79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(1395513.96 to 2094240.24)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408.52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(335.7 to 488.5)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2880542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(2369406.52 to 3369336.85)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382.69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(315.23 to 447.8)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(0.58 to 0.76)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(-0.27 to -0.2)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564094.5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(465713.38 to 678103.69)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1162.73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(962.17 to 1395.36)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792323.17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(651336.77 to 953323.55)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1086.56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(885.56 to 1316.53)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(-0.49 to -0.26)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480555.81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(390198.84 to 568105.34)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1108.1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(895.22 to 1318.86)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806280.65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(655032.64 to 963410.97)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989.87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(810.26 to 1166.9)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0.76)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(-0.44 to -0.33)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2116041.8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(1718080.83 to 2532075.77)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1482.27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(1205.95 to 1765.44)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3264930.75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(2716040.13 to 3806627.19)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1277.13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(1065.61 to 1490.94)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(0.39 to 0.71)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 to -0.27)</w:t>
            </w:r>
          </w:p>
        </w:tc>
      </w:tr>
      <w:tr>
        <w:trPr>
          <w:jc w:val="center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4607134.12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(3952104.9 to 5320230.4)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1112.62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(947.88 to 1295.15)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4907354.8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(4318956.68 to 5508125.9)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1083.17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(923.39 to 1247.99)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0.13)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(-0.21 to -0.1)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ASIR,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incidence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6"/>
        <w:gridCol w:w="2463"/>
        <w:gridCol w:w="1623"/>
        <w:gridCol w:w="2463"/>
        <w:gridCol w:w="1623"/>
        <w:gridCol w:w="1387"/>
        <w:gridCol w:w="1387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S5. The number and rate of incidence for drug use disorders between 1990 and 2021 at the regional level</w:t>
            </w:r>
          </w:p>
        </w:tc>
      </w:tr>
      <w:tr>
        <w:trPr>
          <w:trHeight w:val="90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53597.27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(45090.88 to 62340.76)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144.7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(120.69 to 169.42)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102256.01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(86119.97 to 118551.78)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147.25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(123.64 to 171.11)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(0.81 to 1.01)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0.11)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100309.47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(87560.17 to 117258.96)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477.15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(415.54 to 555.64)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123722.95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(106674.83 to 141155.62)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425.48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(369.38 to 483.04)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(0.11 to 0.36)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 to -0.27)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66652.31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(54650.48 to 81484.92)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(149.44 to 218.09)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86450.43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(70519.18 to 104743.81)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(147.21 to 220.4)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(0.25 to 0.36)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(-0.13 to -0.07)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112609.93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(94819.49 to 133623.65)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165.8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(140.28 to 195.03)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165880.08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(140144.05 to 194128.96)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169.72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(143.57 to 197.09)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(0.41 to 0.56)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0.14)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221416.63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(184626.35 to 261255.46)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(147.21 to 208.16)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194938.56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(163006.54 to 228660.21)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184.24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(155.27 to 214.63)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(-0.17 to -0.07)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0.22)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226444.44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(191216.67 to 265255.17)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141.32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(118 to 165.85)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384443.57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(323943.49 to 446656.3)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144.04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(121.38 to 167.38)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(0.62 to 0.77)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(0.07 to 0.13)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50759.56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(41524.94 to 61585.09)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107.56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(89.53 to 127.51)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138352.33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(114528.91 to 166973.53)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(91.77 to 129.82)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(1.62 to 1.82)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0.17)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3013584.47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(2546148.5 to 3494623.58)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218.15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(184.94 to 253.87)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2553499.27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(2134777.93 to 3029328.25)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173.93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(146.09 to 204.63)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(-0.22 to -0.09)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(-1.22 to -0.97)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592543.4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(506283.87 to 679473.55)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262.36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(224.86 to 300.18)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529776.02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(457123.96 to 607119.51)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275.72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(238.8 to 312.9)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(-0.14 to -0.07)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 to 0.09)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167665.02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(135071.42 to 206476.8)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(81.32 to 117.53)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417961.56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(340921.71 to 513395.63)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101.09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(83.77 to 119.6)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(1.42 to 1.57)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(0.09 to 0.16)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Global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10043456.25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(8541086.21 to 11526399.67)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184.31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(156.91 to 211.67)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13609362.38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(11625287.78 to 15667184.2)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169.39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(145.14 to 195.01)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(0.31 to 0.4)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(-0.39 to -0.32)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2543678.43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(2151252.51 to 2950157.9)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284.65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(242.42 to 330.56)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3395020.04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(2984731.74 to 3860119.75)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350.9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(307.36 to 400.2)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(0.27 to 0.41)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(0.56 to 0.73)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388116.24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(318787.47 to 468376.35)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208.76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(170.85 to 253.22)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324897.1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(268440.1 to 387744.63)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204.38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(168.19 to 247.27)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 to -0.12)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(-0.12 to -0.06)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1021790.71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(877231.38 to 1180896.04)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366.58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(312.82 to 426.29)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1713708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(1503719.89 to 1941995.9)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(454.13 to 592.82)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(0.57 to 0.8)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(0.98 to 1.37)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2429005.78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(2073812.92 to 2807202.02)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213.21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(181.57 to 246.44)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2464882.33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(2080289.07 to 2880813.63)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189.65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(161.53 to 218.09)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(-0.04 to 0.07)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(-0.67 to -0.5)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467472.97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(388093.67 to 557289.15)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107.37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(88.96 to 125.35)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1160433.64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(968967.83 to 1371410)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(92.59 to 128.79)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(1.43 to 1.54)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(0.11 to 0.18)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1346208.35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(1131388.87 to 1591129.29)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(105.84 to 145.45)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2606009.21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(2213505.3 to 3032278.51)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130.55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(110.96 to 151.41)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(0.86 to 1.02)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0.23)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3248325.87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(2786171.41 to 3721937.43)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178.51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(152.88 to 204.74)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3972366.84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(3365469.48 to 4603391.54)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155.19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(131.25 to 179.27)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(-0.65 to -0.53)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418595.28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(350340.23 to 495003.52)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134.12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(112.41 to 158.09)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950174.79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(796661.95 to 1121367.53)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143.52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(120.87 to 169.07)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(1.17 to 1.38)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(0.23 to 0.31)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11457.63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(9044.73 to 14625.12)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172.19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(139.24 to 211.99)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24811.51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(20002.28 to 30730.38)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173.25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(141.6 to 212)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(1.08 to 1.27)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(-0.01 to 0.02)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1239652.37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(1023324.1 to 1479405.1)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120.99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(100.92 to 142.05)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2597580.43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(2168940.58 to 3042955)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131.41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(109.78 to 153.28)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(0.99 to 1.2)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(0.25 to 0.38)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659125.17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(543434.94 to 779425.38)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137.34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(113.22 to 161.97)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1049717.45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(869353.95 to 1231732.54)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(116.93 to 166.01)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(0.52 to 0.68)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(0.01 to 0.1)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92481.98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(77701.93 to 108917.13)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185.95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(156.4 to 219.07)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135147.98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(114721.72 to 157009.46)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196.13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(167.54 to 227.34)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(0.38 to 0.54)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(0.14 to 0.18)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82455.01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(71109.64 to 96529.24)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161.58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(139.28 to 185.37)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136354.46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(115591.92 to 157588.06)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(137.31 to 186.47)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(0.59 to 0.73)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(-0.26 to -0.09)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285331.43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(239089.97 to 346021.71)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174.68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(146.99 to 208.86)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422225.68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(359194.35 to 486314.89)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180.4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(153.43 to 207.8)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(0.35 to 0.62)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(0.17 to 0.27)</w:t>
            </w:r>
          </w:p>
        </w:tc>
      </w:tr>
      <w:tr>
        <w:trPr>
          <w:jc w:val="center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1096631.51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(932290.93 to 1271152.94)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290.5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(248.87 to 336.73)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1158666.62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(1007512.77 to 1338089.27)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(262.87 to 348.16)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0.12)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(0.06 to 0.15)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8"/>
              <w:spacing w:line="240" w:lineRule="auto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ASIR, age-standardized incidence rate; 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8"/>
        <w:gridCol w:w="2321"/>
        <w:gridCol w:w="1664"/>
        <w:gridCol w:w="2488"/>
        <w:gridCol w:w="1789"/>
        <w:gridCol w:w="1371"/>
        <w:gridCol w:w="1371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S6. The number and rate of incidence for interpersonal violence between 1990 and 2021 at the regional level</w:t>
            </w:r>
          </w:p>
        </w:tc>
      </w:tr>
      <w:tr>
        <w:trPr>
          <w:trHeight w:val="90" w:hRule="atLeast"/>
          <w:tblHeader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2350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1696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92103.46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(85752.62 to 98720.92)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242.63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(226.79 to 258.44)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127672.7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(118437.56 to 136518.11)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187.3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(174.37 to 200.03)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(0.33 to 0.44)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(-1.42 to -0.73)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71808.18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(64869.28 to 78613.24)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373.64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(336.38 to 409.37)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79044.82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(71364.16 to 86366.4)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299.91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(267.23 to 330.45)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(0.06 to 0.14)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(-0.79 to -0.63)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139983.01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(132124.35 to 147229.25)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376.01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(355.68 to 395.02)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206598.22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(193821.7 to 219656.46)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(403.4 to 456.87)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(0.43 to 0.53)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(0.47 to 0.69)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573717.81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(543341.07 to 607804.84)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829.8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(791.69 to 872.5)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439741.1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(411332.13 to 467694.55)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456.49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(427.77 to 484.63)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(-0.26 to -0.21)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(-2.69 to -2.25)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625371.71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(571320.97 to 670138.27)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549.14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(501.4 to 591.14)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359581.33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(324869.9 to 390474.88)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417.18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(369.24 to 464.96)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(-0.44 to -0.41)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(-1.15 to -0.95)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1372725.72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(1257844.89 to 1477593.41)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841.15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(775.19 to 899.11)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1838937.25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(1685314.06 to 2004289.7)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697.43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(640.43 to 757.88)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(0.27 to 0.4)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(-0.76 to -0.55)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155064.7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(139803.75 to 171507.32)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267.02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(244.47 to 291.4)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297057.07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(270186.65 to 325415.03)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(194.98 to 228.95)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(0.84 to 0.99)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(-1.21 to -1)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7116603.93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(6056072.73 to 8096827.75)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568.99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(488.52 to 644.03)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3473949.33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(2982196.59 to 3901538.04)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(254.58 to 340.42)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(-0.54 to -0.48)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(-2.72 to -2.39)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3584107.95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(3010716.66 to 4182584.08)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1543.81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(1294.58 to 1788.8)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2234107.51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(1931418.63 to 2603195.98)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999.96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(859.4 to 1144.26)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(-0.41 to -0.34)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(-2.69 to -1.9)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1096807.98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(975414.41 to 1215800.15)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615.91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(550.85 to 683.01)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2034722.41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(1853442.18 to 2230793.05)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527.99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(482.45 to 575.83)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(0.79 to 0.93)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(-0.77 to -0.57)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3605238.06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(3135403.41 to 4018059.64)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442.05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(386.3 to 492.06)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2904555.97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(2575327.66 to 3228196.61)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333.82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(292.89 to 371.75)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(-0.22 to -0.17)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(-1.06 to -0.94)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557737.97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(484733.79 to 627330.15)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425.38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(365.5 to 488.64)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369700.4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(324811.15 to 412099.73)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298.93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(250.56 to 347.21)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(-0.37 to -0.3)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(-1.31 to -0.78)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1555898.06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(1304609.89 to 1825201.08)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554.58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(472.19 to 644.5)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1291269.22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(1121974.83 to 1483569.78)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391.53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(337.88 to 447.04)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(-0.21 to -0.12)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(-1.44 to -1.15)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8087822.8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(7035184.69 to 9097868.93)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759.15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(662.27 to 848.99)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5299210.02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(4708166.69 to 5908839.97)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442.04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(390.89 to 488.9)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(-0.38 to -0.31)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(-2.44 to -2.08)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2643194.87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(2348048.15 to 2923327.7)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(485.36 to 597.29)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5164143.28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(4696053.04 to 5597752.83)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468.3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(428.99 to 507.97)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 to 1.03)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(-0.65 to -0.51)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5698765.07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(5001637.92 to 6339885.62)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491.19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(431.23 to 547.04)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7369553.92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(6532678.81 to 8222307.02)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379.74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(339.03 to 419.85)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(0.25 to 0.34)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(-0.99 to -0.83)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10474991.81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(9071878.8 to 11801029.68)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577.61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(500.05 to 651.6)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8635937.83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(7552884.09 to 9745642.6)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365.34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(320.36 to 407.76)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(-0.21 to -0.14)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(-1.77 to -1.63)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1333218.92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(1174422.11 to 1469318.81)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382.22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(345.44 to 414.13)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2357619.35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(2168946.5 to 2536784.33)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389.57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(359.78 to 417.13)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(0.69 to 0.86)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(0.05 to 0.57)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36172.48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(32877.96 to 40101.53)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544.62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(498.66 to 597.72)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115782.1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(107314.44 to 126021.27)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837.19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(780.66 to 904.95)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(2.02 to 2.42)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(1.52 to 1.96)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5446500.24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(4685110.36 to 6177019.79)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506.12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(436.46 to 571.11)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6179278.56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(5313197.01 to 6982963.54)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337.06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(293.08 to 379.38)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(0.09 to 0.18)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(-1.57 to -1.31)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2335809.85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(2063952.1 to 2601717.01)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476.97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(425.08 to 527.54)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2059482.97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(1818883.11 to 2289304.1)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296.76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(261.91 to 329.06)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-0.08)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(-1.81 to -1.67)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283221.43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(266231.84 to 298939.6)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566.74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(533.64 to 597.56)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335487.22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(314014.41 to 358008.5)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501.85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(469.12 to 536.76)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(0.14 to 0.24)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(-0.47 to -0.34)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900291.79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(728701.04 to 1086418.28)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1761.48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(1414.4 to 2122.6)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934770.46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(788291.45 to 1098069.1)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1117.39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(951.67 to 1302.12)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(-0.02 to 0.12)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 to -1.44)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1135319.98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(925630.17 to 1347400.76)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723.45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(595.93 to 854.21)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1546182.45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(1298298.86 to 1818331.18)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662.86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(556.33 to 780.39)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(0.28 to 0.45)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(-0.66 to -0.04)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1059208.24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(941386.7 to 1161626.47)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332.94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(294.51 to 365.41)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836753.06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(745772.15 to 915279.58)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271.88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(238.06 to 301.94)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(-0.24 to -0.19)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(-0.86 to -0.65)</w:t>
            </w:r>
          </w:p>
        </w:tc>
      </w:tr>
      <w:tr>
        <w:trPr>
          <w:jc w:val="center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1061234.53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(941330.2 to 1173393.42)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548.93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(487.18 to 611.17)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2280732.14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(2047746.76 to 2503947.42)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477.78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(432.28 to 525.63)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(1.09 to 1.22)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(-0.74 to -0.55)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ASIR,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incidence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8"/>
        <w:gridCol w:w="2403"/>
        <w:gridCol w:w="1651"/>
        <w:gridCol w:w="2403"/>
        <w:gridCol w:w="1651"/>
        <w:gridCol w:w="1398"/>
        <w:gridCol w:w="1398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S7. The number and rate of incidence for self-harm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ASIR, per 100 000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6737.66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(5864.29 to 7732.65)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(14.66 to 18.61)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14714.95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(12623.95 to 16957.36)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(18.32 to 24.47)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(1.05 to 1.35)</w:t>
            </w:r>
          </w:p>
        </w:tc>
        <w:tc>
          <w:tcPr>
            <w:tcW w:w="0" w:type="auto"/>
            <w:tcBorders>
              <w:top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(0.66 to 0.99)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24214.43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(22261.44 to 26329.19)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(104 to 123.5)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32871.67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(29532.24 to 36296.63)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(98.57 to 123.47)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0.43)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(-0.48 to -0.24)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15326.66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(14101.54 to 16596.15)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(39.79 to 45.73)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13959.27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(12286.58 to 15692.33)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(24.68 to 31.8)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-0.02)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(-1.96 to -1.57)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43958.27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(40878.6 to 47434.59)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(60.26 to 68.81)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74783.87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(67756 to 81878.49)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78.71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(71.23 to 86.37)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(0.63 to 0.78)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(0.68 to 0.87)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123560.8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(113278.24 to 134117.61)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94.78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(86.54 to 103.16)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100702.43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(89183.04 to 113105.72)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(72.36 to 94.38)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(-0.22 to -0.15)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 to -0.56)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28759.87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(24326.3 to 33870.8)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(14.32 to 19.18)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61032.47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(49234.11 to 73789.05)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(18.53 to 27.75)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(0.97 to 1.29)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(0.89 to 1.09)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14041.29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(12211.15 to 16024.81)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(28.4 to 35.65)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36878.07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(30549.26 to 43878.32)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(28.14 to 37.59)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(1.44 to 1.83)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(-0.19 to -0.03)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1500350.11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(1224516.19 to 1812559.84)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(94.36 to 135.22)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935069.77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(777930.02 to 1116462.57)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(48.81 to 71.09)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(-0.45 to -0.3)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(-3.08 to -2.66)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426567.77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(366280.85 to 493523.24)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179.22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(152.82 to 208.97)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337257.4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(280679.81 to 399206.81)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158.03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(129.01 to 189.56)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(-0.25 to -0.17)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(-0.87 to -0.43)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51688.43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(43948.17 to 60206.36)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(30.36 to 39.08)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106986.87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(88032.14 to 128563.4)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(25.74 to 35.29)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(0.96 to 1.19)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(-0.87 to -0.67)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1150383.33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(1015087.44 to 1300691.23)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122.4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(107.87 to 138.9)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1397743.13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(1209798.5 to 1607759.4)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(105.85 to 145.14)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(0.16 to 0.26)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(-0.19 to 0.05)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247538.27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(213380.06 to 284841.59)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129.33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(111.46 to 149)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304762.86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(264179.59 to 349457.16)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156.64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(134.63 to 181.11)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(0.18 to 0.28)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(0.46 to 1.05)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438305.05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(369854.36 to 513812.14)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147.98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(125.1 to 174.24)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649792.74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(541285.46 to 770700.47)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176.4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(145.08 to 210.77)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 to 0.57)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(0.42 to 0.65)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1258747.67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(1068788.24 to 1479745.68)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112.13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(95.72 to 131.21)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1020467.36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(868705.98 to 1187325.11)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(62.29 to 86.97)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(-0.24 to -0.13)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(-1.91 to -1.67)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194404.76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(161300.92 to 231603.72)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(37.47 to 51.29)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419977.28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(338533.63 to 519775.78)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(34.47 to 48.81)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(1.04 to 1.28)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(-0.68 to -0.46)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920987.96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(752439.06 to 1123644.4)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78.95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(65.52 to 94.93)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1282428.67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(1028467.73 to 1580698.01)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63.41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(51.23 to 77.29)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 to -1)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1463767.35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(1205033.24 to 1763810.51)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81.13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(68.05 to 96.64)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1364003.99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(1132042.65 to 1634137.15)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53.87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(44.27 to 65.11)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(-0.13 to 0)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(-2.1 to -1.71)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121495.91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(101913.55 to 142793.8)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(30.83 to 41.49)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237245.31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(194870.01 to 284896.08)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(30.2 to 43.85)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(0.83 to 1.11)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(-0.37 to -0.19)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2868.21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(2441.28 to 3310.2)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(35.89 to 47.22)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5319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(4284.62 to 6515.12)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(30.19 to 44.36)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(0.72 to 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(-0.77 to -0.61)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1185437.92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(954502.64 to 1471504.69)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(86.37 to 129.39)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1721252.05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(1367523.26 to 2132534.41)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85.9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(68.7 to 105.6)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(0.33 to 0.56)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(-1.31 to -1.06)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222725.28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(194161.54 to 253156.41)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(40.2 to 51.24)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258518.96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(216711.98 to 304382.86)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(29.63 to 41.83)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0.24)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(-1.43 to -1.16)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38104.45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(34948.79 to 41674.74)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76.1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(69.91 to 82.92)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68446.58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(61239.99 to 75777.06)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(89.24 to 111.56)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 to 0.89)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(0.73 to 0.98)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38428.69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(30966.07 to 46894.23)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78.92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(65.06 to 93.77)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52949.17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(41756.86 to 65368.56)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(51.43 to 78.69)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 to 0.47)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(-1.14 to -0.81)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30970.36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(24438.79 to 38522.09)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(16.88 to 25.23)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39667.23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(31611.71 to 48284.78)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(13.18 to 20.21)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(0.19 to 0.37)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 to -0.53)</w:t>
            </w:r>
          </w:p>
        </w:tc>
      </w:tr>
      <w:tr>
        <w:trPr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389002.41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(358755.78 to 419661.21)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94.34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(86.52 to 102.15)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315424.67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(284828.87 to 347559.38)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(62.77 to 79.5)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(-0.22 to -0.15)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(-1.22 to -1.08)</w:t>
            </w:r>
          </w:p>
        </w:tc>
      </w:tr>
      <w:tr>
        <w:trPr>
          <w:jc w:val="center"/>
        </w:trPr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41645.68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(35586.48 to 48197.16)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(23.98 to 31.02)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120130.15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(99440.45 to 144412.73)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(26.18 to 36.21)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(1.73 to 2.05)</w:t>
            </w:r>
          </w:p>
        </w:tc>
        <w:tc>
          <w:tcPr>
            <w:tcW w:w="0" w:type="auto"/>
            <w:tcBorders>
              <w:bottom w:val="single" w:color="auto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(0.16 to 0.28)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ASIR,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incidence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089"/>
        <w:gridCol w:w="1823"/>
        <w:gridCol w:w="2089"/>
        <w:gridCol w:w="1823"/>
        <w:gridCol w:w="1422"/>
        <w:gridCol w:w="1422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S8. The number and rate of mortality for alcohol use disorders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933.68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(754.35 to 1067.12)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(3.07 to 4.37)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766.26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(586.03 to 1040.65)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(0.93 to 1.64)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(-0.36 to 0.17)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(-4.77 to -3.95)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308.76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(296.87 to 321.38)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(1.31 to 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489.27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(458.64 to 514.62)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(1.06 to 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(0.49 to 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(-0.35 to 0.06)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756.64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(659.74 to 836.66)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(2.37 to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1478.13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(1241.63 to 1724.87)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(2.33 to 3.24)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(0.69 to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(-0.11 to 0.44)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2607.72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(2482.49 to 2755.53)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(4.42 to 4.91)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2722.36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(2366.92 to 3097.43)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(2.42 to 3.16)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 to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(-3.45 to -1.67)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6876.44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(6680.22 to 7044.46)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(4.68 to 4.93)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8182.14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(7537.47 to 8780.52)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(4.35 to 5.05)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 to 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 to -0.33)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7529.89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(7148.87 to 7732.19)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(6.82 to 7.38)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6427.73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(5619.19 to 7317.64)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(2.13 to 2.78)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(-0.25 to -0.03)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(-4.04 to -3.67)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618.56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(382.96 to 789.52)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(1.26 to 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1373.39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(914.03 to 1821.14)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(1.12 to 2.21)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2.13)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(-0.76 to -0.52)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10030.99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(8017.19 to 12682.91)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(0.74 to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19312.81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(9974.44 to 25415.71)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(0.51 to 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(0.01 to 1.64)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(0.12 to 1.05)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30920.68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(30506.29 to 31305.31)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(11.78 to 12.08)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30749.34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(28237.32 to 33340.9)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(9.82 to 11.56)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(-0.09 to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(-3.53 to -1.43)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2230.73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(1675.63 to 2774.34)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(2.1 to 3.44)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4224.34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(3243.16 to 5648.3)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(1.76 to 2.88)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(0.53 to 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(-0.96 to -0.82)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26018.39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(25589.85 to 26408.12)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(2.52 to 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41414.19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(40060.86 to 42798.73)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(2.5 to 2.66)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(0.54 to 0.64)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 to 0)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1549.8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(1364.13 to 1654.85)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(0.66 to 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1583.73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(1344.8 to 1787.64)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(0.44 to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(-0.11 to 0.17)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(-2.38 to -1.79)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7991.38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(7834.61 to 8120.69)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(2.49 to 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18666.88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(18093.69 to 19226.94)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(3.62 to 3.84)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(1.27 to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(1.13 to 1.71)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40478.6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(39546.06 to 42393.56)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(3.73 to 3.99)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41753.46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(38496.25 to 45197.46)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(2.16 to 2.54)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(-0.06 to 0.12)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(-4.19 to -2.46)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4804.49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(3501.67 to 5661.1)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(1.33 to 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9398.77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(6335.8 to 11780.54)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(1.03 to 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1.61)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(-0.77 to -0.65)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17590.21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(12062.53 to 19850.46)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(1.53 to 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31333.03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(20601.85 to 37412.48)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(1.22 to 2.2)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(0.48 to 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(-0.72 to -0.56)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21702.23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(19379.5 to 23302.27)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(1.47 to 1.77)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34364.59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(22637.04 to 40335.03)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 to 1.43)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(0.21 to 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(-1.22 to -0.81)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509.52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(342.28 to 620.65)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700.08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(432.6 to 823.75)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 to 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(-2.36 to -1.93)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(19.02 to 69.06)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(0.47 to 1.65)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(52.4 to 152.06)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(0.49 to 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(0.55 to 2.07)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(-0.72 to -0.55)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11576.24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(6622.1 to 13446.84)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(0.86 to 1.76)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23653.97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(12035.27 to 30206.68)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 to 1.74)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(-0.39 to -0.3)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6078.42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(4200.03 to 7723.2)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(1.26 to 2.26)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9840.38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(6718.57 to 13638.35)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(0.89 to 1.79)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(0.12 to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(-1.42 to -1.19)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1311.09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(1274.11 to 1351.72)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(2.72 to 2.89)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771.29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(731.16 to 820.03)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(0.89 to 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(-0.45 to -0.38)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(-4.34 to -3.41)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492.09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(330.28 to 596.21)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(0.99 to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827.84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(590.18 to 962.72)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(0.87 to 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(0.43 to 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 to -0.75)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4322.6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(4227.5 to 4422.32)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(3.55 to 3.72)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8551.71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(8197.96 to 8894.26)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(3.09 to 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(0.89 to 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(-0.66 to 0.02)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12465.64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(12218.27 to 12717.27)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(2.53 to 2.63)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14402.74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(13759.74 to 15081.91)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(1.95 to 2.11)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 to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(-0.94 to -0.51)</w:t>
            </w:r>
          </w:p>
        </w:tc>
      </w:tr>
      <w:tr>
        <w:trPr>
          <w:trHeight w:val="768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1596.58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(1141.28 to 2065.05)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(1.06 to 1.92)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3645.65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(2381 to 4745.72)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(0.87 to 1.76)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(0.75 to 2.18)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(-0.41 to -0.24)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ASMR,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mortality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9"/>
        <w:gridCol w:w="2089"/>
        <w:gridCol w:w="1823"/>
        <w:gridCol w:w="2089"/>
        <w:gridCol w:w="1823"/>
        <w:gridCol w:w="1422"/>
        <w:gridCol w:w="1422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S9. The number and rate of mortality for drug use disorders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114.18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(97.76 to 131.08)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(0.31 to 0.42)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346.94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(284 to 426.4)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(0.43 to 0.64)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(1.32 to 2.91)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(0.95 to 1.57)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475.96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(443.49 to 509.02)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(2.03 to 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1521.23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(1361.82 to 1686.29)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(3.94 to 4.89)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(1.79 to 2.63)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(0.63 to 1.91)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67.34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(60.07 to 73.88)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(0.19 to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(171.07 to 235.57)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(0.34 to 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(1.47 to 2.65)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(-2.47 to 0.68)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298.62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(259.27 to 342.9)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(0.44 to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888.31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(744.25 to 1037.8)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(0.78 to 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(1.41 to 2.68)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 to 2.99)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814.79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(740.98 to 892.7)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(0.56 to 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975.63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(901.55 to 1058.49)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(0.67 to 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(0.07 to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(-0.13 to 0.27)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515.95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(494.35 to 541.01)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(0.35 to 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1136.99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(1005.81 to 1286.83)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(0.38 to 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(0.91 to 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(-0.39 to 0.23)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118.72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(70.08 to 178.92)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(0.19 to 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389.62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(223.82 to 595.06)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(0.22 to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(1.38 to 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(0.39 to 0.82)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31827.69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(27799.72 to 36448.59)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(2.35 to 3.08)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11987.35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(9783.26 to 14384.91)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(0.57 to 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(-0.71 to -0.52)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-6.19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(-7 to -5.38)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5941.23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(5528.97 to 6396.39)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(2.22 to 2.57)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(7229.05 to 8651.16)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(3.11 to 3.73)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(0.18 to 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(-0.77 to 1.14)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(402.92 to 864.82)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 to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1919.88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(1290.83 to 2497.21)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(0.46 to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(1.47 to 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 to 0.27)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11914.38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(11516.25 to 12297.59)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(1.18 to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87936.65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(80866.65 to 96448.75)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(6.54 to 7.71)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(5.75 to 7.22)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(5.59 to 5.94)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205.53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(195.55 to 216.15)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 to 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(389.96 to 448.21)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(0.16 to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 to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(-0.25 to 1.42)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6124.5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(5798.37 to 6478.37)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(1.83 to 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74450.77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(67591.35 to 82621.99)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(16.81 to 20.33)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(9.83 to 12.86)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(7.57 to 8.15)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17164.46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(15855.16 to 18619.53)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(1.44 to 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14696.13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(13621.2 to 15642.69)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 to 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(-0.25 to -0.05)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(-2.98 to -2.15)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1374.83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(1074.87 to 1807.38)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(0.35 to 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3888.33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(2931.97 to 4760.14)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 to 0.62)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(1.42 to 2.33)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(0.09 to 0.28)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4069.82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(3508.81 to 4699.61)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(0.43 to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10113.13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(8940.59 to 11258.61)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(0.53 to 0.66)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(1.13 to 1.86)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(0.19 to 0.44)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27226.8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(24148.84 to 30552.97)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(1.62 to 2.04)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20598.26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(18269.64 to 22919.29)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(0.69 to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(-0.37 to -0.1)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(-4.36 to -3.31)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3052.27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(2695.1 to 3587.59)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(1.05 to 1.4)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7579.37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(6665.44 to 8629.18)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 to 1.42)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(1.02 to 1.93)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(-0.18 to 0.34)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(7.55 to 16.92)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(13.73 to 26.02)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(0.12 to 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(0.18 to 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(-1.75 to -1.18)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4422.27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(3818.9 to 5076.91)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 to 0.67)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10802.93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(9459.56 to 12215.64)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(0.56 to 0.72)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(1.02 to 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(-0.27 to 0.13)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969.24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(833.75 to 1157.57)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(0.24 to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2336.48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(1944.56 to 2865.15)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 to 2.12)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(0.46 to 0.69)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(31.45 to 37.49)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(0.07 to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155.64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(138.57 to 175.81)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(0.18 to 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(2.92 to 4.24)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(3.54 to 4.63)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508.72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(432.22 to 568.34)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 to 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931.89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(848.88 to 1039.24)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 to 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(0.59 to 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(-0.48 to 0.37)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129.79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(122.76 to 137)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(0.09 to 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1417.52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(1327.08 to 1528.98)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(0.54 to 0.62)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(9.1 to 10.81)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(6.43 to 7.9)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5466.82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(5320.86 to 5626.72)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(1.28 to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11741.86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(11152.34 to 12283.42)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(2.19 to 2.37)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(1.04 to 1.27)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(1.02 to 1.45)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(52.78 to 97.08)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(0.05 to 0.1)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129.22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(86.46 to 167.79)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(0.04 to 0.07)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 to 1.2)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(-1.21 to 0.07)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ASMR,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mortality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2242"/>
        <w:gridCol w:w="1783"/>
        <w:gridCol w:w="2242"/>
        <w:gridCol w:w="1783"/>
        <w:gridCol w:w="1408"/>
        <w:gridCol w:w="1408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S10. The number and rate of mortality for interpersonal violence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2934.92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(2705.13 to 3191.14)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(7.64 to 9.01)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3209.2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(2676.73 to 3803.52)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(3.9 to 5.57)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(-0.11 to 0.32)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(-2.73 to -1.6)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459.76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(446.54 to 473.05)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(2.14 to 2.26)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307.14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(293.47 to 321.58)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(0.91 to 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(-0.37 to -0.3)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(-2.61 to -2.1)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4603.83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(4171.65 to 5096.56)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(11.65 to 14.15)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8064.62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(6779.93 to 9397.31)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(13.89 to 19.31)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(0.47 to 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(1.14 to 1.54)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5675.16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(5372.54 to 6001.82)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(8.65 to 9.58)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2968.15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(2611.93 to 3371.06)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(2.68 to 3.46)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(-0.54 to -0.4)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(-5.1 to -4.32)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4831.83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(4719.4 to 4947.29)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(3.58 to 3.76)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1675.38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(1549.34 to 1797.29)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(1.08 to 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(-0.68 to -0.63)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(-4.7 to -4.19)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51916.76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(51314.38 to 52560.99)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(33.93 to 34.74)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78440.8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(70696.65 to 87302.31)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(26.46 to 32.7)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(0.37 to 0.68)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(-0.86 to -0.26)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2103.57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(1665.49 to 2603.45)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(3.23 to 5.05)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4693.41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(3635.11 to 6017.8)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(2.99 to 4.78)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(0.69 to 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(-1.49 to 0.23)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44246.78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(39452.14 to 50483.15)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(3.2 to 4.09)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12603.79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(10362.22 to 14915.03)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(0.68 to 0.96)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(-0.79 to -0.64)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-5.41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(-5.66 to -5.17)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33630.97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(33183.37 to 34023.19)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(13.68 to 14.03)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21461.74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(19863.56 to 23099.25)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(7.97 to 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(-0.41 to -0.31)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(-4.45 to -2.59)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15657.33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(13607.21 to 17821.53)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(9.15 to 12.11)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29780.95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(25793.41 to 35307.95)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(7.73 to 10.05)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(0.61 to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(-1.15 to -0.79)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38577.23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(38046.32 to 39096.3)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(4.16 to 4.28)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28304.11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(27025.98 to 29847.19)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(2.53 to 2.79)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 to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(-1.89 to -1.39)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2120.04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(2037.45 to 2210.63)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 to 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1141.31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(1062.9 to 1219.67)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(0.48 to 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 to -0.41)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(-3.53 to -2.65)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26366.2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(26088.51 to 26633.78)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(8.87 to 9.06)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19330.95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(18706.19 to 19907.52)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(5.25 to 5.59)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(-0.29 to -0.24)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(-1.99 to -1.23)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65112.72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(62968.54 to 67777.43)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(5.77 to 6.22)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36512.67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(34522.65 to 38480.43)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(2.33 to 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(-0.48 to -0.4)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(-4.65 to -3.48)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33639.35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(29666.69 to 37635.54)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(7.16 to 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62587.51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(53505.9 to 72915.84)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(5.66 to 7.52)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(0.61 to 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(-1.13 to -0.83)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64235.87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(60865.57 to 67843.05)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(5.82 to 6.54)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109058.73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(100874.79 to 117374.54)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(5.21 to 6.08)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(0.56 to 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 to 0.27)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157692.38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(153085.19 to 162690.05)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(8.87 to 9.42)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160521.05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(152093.98 to 168277.43)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(5.92 to 6.54)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(-0.05 to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(-1.72 to -1.41)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10659.37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(9543.02 to 11843.35)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(3.07 to 3.79)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20406.3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(17635.98 to 23827.34)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(2.74 to 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(0.63 to 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(-0.07 to 0.53)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308.99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(217.13 to 399.15)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(3.77 to 6.58)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995.11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(779.94 to 1261.73)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(5.98 to 9.63)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(1.46 to 3.31)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(1.32 to 2.38)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41571.24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(37801.09 to 45576.73)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(3.85 to 4.66)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49795.09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(45047.87 to 56024.3)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(2.42 to 3.01)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(0.04 to 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(-1.77 to -1.35)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25704.79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(23762.31 to 27670.01)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(5.21 to 6.14)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25643.54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(22511.46 to 28733.95)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(3.03 to 3.84)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(-0.15 to 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(-2.3 to -1.84)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3281.28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(3151.72 to 3398.51)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(6.44 to 6.95)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2961.66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(2800.64 to 3139.62)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(3.91 to 4.38)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(-1.24 to -0.57)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21287.25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(19793.41 to 22603.56)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(41.43 to 47.05)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24607.45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(22303.61 to 26753.04)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(26.79 to 31.9)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(0.05 to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(-1.84 to -1.07)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41289.27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(40597.49 to 41913.63)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(26.76 to 27.62)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56871.53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(55532.97 to 58129.69)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(23.03 to 24.15)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(0.34 to 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(-0.35 to 0.1)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6568.25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(6485.84 to 6652.95)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(1.62 to 1.66)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2688.42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(2615.52 to 2755.18)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(0.56 to 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 to -0.58)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(-3.61 to -3.4)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14353.65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(12009.09 to 16995.6)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(7.57 to 10.89)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29763.43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(22207.06 to 37784.59)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(5.9 to 9.72)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(0.62 to 1.69)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(-1.04 to -0.69)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ASMR,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mortality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6"/>
        <w:gridCol w:w="2242"/>
        <w:gridCol w:w="1783"/>
        <w:gridCol w:w="2242"/>
        <w:gridCol w:w="1783"/>
        <w:gridCol w:w="1408"/>
        <w:gridCol w:w="1408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S11. The number and rate of mortality for self-harm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gridSpan w:val="2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</w:tr>
      <w:tr>
        <w:trPr>
          <w:trHeight w:val="530" w:hRule="atLeast"/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ASMR,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1422.27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(1282.96 to 1584.57)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(3.81 to 4.75)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3241.19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(2616.07 to 3801.05)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(3.89 to 5.68)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(0.83 to 1.75)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(0.12 to 0.57)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2827.64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(2753.79 to 2901.01)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(12.55 to 13.21)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3901.38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(3692.79 to 4086.87)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(10.57 to 11.69)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 to 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(-0.83 to -0.34)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4130.6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(3872.59 to 4323.29)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(12.42 to 13.82)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4374.71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(3846.24 to 4935.81)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(7.46 to 9.59)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(-0.06 to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(-1.74 to -1.31)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6834.7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(6582.03 to 7122.39)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(11.07 to 11.97)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9222.56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(8321.25 to 10109.66)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(8.78 to 10.65)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(0.21 to 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(-1.57 to -0.73)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23215.04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(22742.8 to 23703.01)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(16.5 to 17.19)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15696.93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(14573.86 to 16748.43)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(9.46 to 10.78)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(-0.37 to -0.28)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(-1.94 to -1.61)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6500.46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(6347.11 to 6656.42)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(4.55 to 4.76)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17174.08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(15526.76 to 18954.82)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(5.85 to 7.14)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(1.38 to 1.91)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1.01)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4717.21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(3821.67 to 5791.82)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(13.25 to 19.72)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11016.06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(8448.93 to 15050.24)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(10.99 to 19.12)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(0.85 to 2.15)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(-0.51 to -0.38)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220617.89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(150748.37 to 252360.99)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(14.33 to 24.07)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137166.65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(113357.57 to 168582.27)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(5.99 to 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(-0.51 to -0.06)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(-4.38 to -3.83)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62792.64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(62047.2 to 63498.79)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(24.63 to 25.21)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48649.57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(44591.95 to 52704.66)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(17.55 to 20.83)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(-0.29 to -0.16)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 to -1.4)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16136.69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(14036.63 to 18056.96)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(14.39 to 18.42)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28584.78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(24449.52 to 34381.63)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(10.61 to 14.37)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(0.48 to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(-1.32 to -1.15)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28872.31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(27633.1 to 36179.2)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(14.07 to 18.49)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36075.97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(30582.17 to 37746.78)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(12.23 to 14.63)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(-0.15 to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(-0.39 to 0.65)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37296.36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(36697.97 to 37800.99)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(11.77 to 12.1)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55437.01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(53762.81 to 57060.03)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(12.42 to 13.2)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(0.44 to 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(0.17 to 0.62)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175063.85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(153614.5 to 186686.18)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(14.43 to 17.53)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132007.65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(121561.6 to 145647.99)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(7.49 to 8.89)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(-0.32 to -0.1)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(-3.37 to -2.73)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39750.78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(33394.15 to 45210)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(10.71 to 14.13)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73810.71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(64726.82 to 85749.39)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(8.88 to 11.62)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(-0.93 to -0.76)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136510.52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(106836.6 to 151175.44)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(10.98 to 15.42)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183601.14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(152792.9 to 201473.66)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(8.27 to 10.97)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(0.18 to 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(-1.37 to -1.12)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220605.34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(160564.02 to 244838.34)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(11.07 to 17.25)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205839.09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(184144.55 to 228793.15)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(7.1 to 8.78)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(-0.19 to 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(-2.75 to -2.46)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13332.59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(10628.81 to 14969.02)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(3.74 to 5.24)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21195.57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(17412.7 to 24366.77)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(2.81 to 3.94)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(0.39 to 1.09)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(-1.11 to -1.01)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393.49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(327.71 to 462.71)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(5.99 to 8.42)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658.36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(558.24 to 799.74)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(4.57 to 6.42)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(0.46 to 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(-1.03 to -0.86)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160213.43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(122655.06 to 179423.37)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(12.86 to 18.74)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212449.08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(181786.92 to 235958.66)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(9.71 to 12.7)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(-1.55 to -1.28)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27235.6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(23759.16 to 29838.13)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(6.17 to 7.71)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33586.45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(28270.34 to 38724.45)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(3.97 to 5.41)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(0.06 to 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(-1.82 to -1.5)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5857.55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(5675.03 to 6053.9)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(11.84 to 12.62)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7485.43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(7133 to 7863.72)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(9.51 to 10.49)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 to 0.35)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 to -0.43)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7645.22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(6070.64 to 9093.64)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(14.34 to 21.19)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12559.72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(10921.17 to 14311.47)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(14.04 to 18.27)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(0.43 to 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(-0.84 to -0.05)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8406.67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(8183.72 to 8651.45)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(6.24 to 6.59)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17552.32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(16979.19 to 18136.83)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(6.79 to 7.25)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(1.01 to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(-0.15 to 0.31)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59652.66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(58304.02 to 60636.83)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(12.51 to 12.95)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45338.72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(43212.96 to 47147.66)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(7.29 to 7.77)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(-0.27 to -0.21)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(-1.79 to -1.59)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10948.2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(8907.52 to 12836)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(8.13 to 11.91)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25012.69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(19746.77 to 29622.1)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(7.54 to 11)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(0.84 to 2.06)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(-0.39 to -0.14)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ASMR,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mortality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6"/>
        <w:gridCol w:w="2381"/>
        <w:gridCol w:w="1707"/>
        <w:gridCol w:w="2381"/>
        <w:gridCol w:w="1728"/>
        <w:gridCol w:w="1367"/>
        <w:gridCol w:w="1362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S12. The number and rate of DALYs for alcohol use disorders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87113.11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(68735.51 to 109396.83)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299.45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(238.93 to 369.09)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105371.33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(81695.23 to 137195.44)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156.67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(122.3 to 203.21)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0.37)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(-2.39 to -2.05)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48184.55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(36005.47 to 64151.41)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219.34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(163.34 to 293.26)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85023.24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(62672.01 to 112767.12)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247.06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(179.75 to 333.41)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0.94)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(0.25 to 0.59)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88111.37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(68426.7 to 112631.29)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282.39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(221.52 to 355.31)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136607.73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(108215.68 to 173632.23)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265.76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(210.15 to 338.54)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(0.44 to 0.69)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0.09)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315788.66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(253477.74 to 387395.05)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522.55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(420.5 to 638.8)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369342.5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(294110.04 to 466345.34)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372.31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(295.99 to 471.26)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(-2.22 to -1.18)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642907.35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(533522.71 to 783024.74)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463.99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(383.42 to 565.02)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628084.37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(529248.26 to 763703.42)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414.25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(345.91 to 507.31)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(-0.06 to 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(-0.72 to -0.44)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626451.84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(524542.58 to 756968.65)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497.82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(423.07 to 587.2)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756667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(597303.54 to 960164.34)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282.86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(223.45 to 358.96)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(0.11 to 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(-2.18 to -1.96)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67663.25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(50323.66 to 86452.24)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184.67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(138.8 to 233.29)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166553.49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(126456.17 to 216627.19)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169.05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(129.26 to 216.13)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(1.13 to 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(-0.42 to -0.26)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1998493.71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(1471329.8 to 2649508.82)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(119.05 to 211.85)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2742503.1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(2038789.21 to 3517758.63)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157.3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(116.89 to 203.38)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(0.17 to 0.54)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(-0.42 to -0.22)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2287646.17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(1982214.45 to 2644737.63)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901.48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(780.08 to 1044.2)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2020285.5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(1735974.6 to 2358012.44)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758.34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(649.65 to 889.05)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-0.07)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(-2.94 to -1.38)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276470.89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(210388.83 to 357570.03)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238.66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(183.24 to 300.56)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624521.22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(466962.51 to 833600.46)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212.77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(162.9 to 274.94)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 to 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(-0.32 to -0.25)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3013576.77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(2367826.68 to 3830199.18)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309.62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(241.72 to 395.65)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3632789.91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(2970350.86 to 4483546.78)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278.84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(222.21 to 350.09)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(0.16 to 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(-0.36 to -0.26)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289326.06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(213246.8 to 387551.29)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149.73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(109.32 to 202.08)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276741.49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(207429.02 to 372868.48)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(90.96 to 171.68)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(-0.14 to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 to -0.32)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1119387.81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(852949.92 to 1457865.15)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364.39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(277.5 to 475.3)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1498596.08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(1241442.92 to 1822679.56)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357.14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(290.09 to 438.94)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(0.23 to 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(0.03 to 0.38)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4009312.87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(3274804.06 to 4947783.42)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366.7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(300.51 to 451.03)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4032111.95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(3275695.28 to 4945726.7)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251.78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(202.57 to 313.29)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(-0.04 to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(-2.8 to -1.82)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666333.2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(498518.54 to 862827.22)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194.91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(146.02 to 246.93)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1359656.54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(1026255.64 to 1779663.71)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166.7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(128.39 to 214.96)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(0.91 to 1.22)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(-0.53 to -0.49)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2181147.51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(1654020.64 to 2777966.25)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240.18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(184.46 to 303.48)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3481427.5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(2756676.61 to 4461768.41)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190.44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(151 to 243.31)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(0.47 to 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(-0.92 to -0.72)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3103901.6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(2378767.05 to 4018675.67)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201.12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(154.13 to 255.91)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4457114.87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(3444399.04 to 5660990.55)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(125.67 to 208.35)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(0.32 to 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(-0.92 to -0.79)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139769.14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(98929.27 to 190447.65)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(36.14 to 67.55)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273408.31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(192326.75 to 377907.65)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(29.88 to 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(0.82 to 1.11)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(-0.59 to -0.53)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6422.38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(4583.12 to 8580.49)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(89.75 to 165.05)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15077.49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(11165.51 to 19997.52)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121.66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(91.17 to 161.14)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(1.04 to 1.7)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-0.11)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2036765.83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(1508102.41 to 2651373.69)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230.2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(170.28 to 299.53)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3234752.41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(2468306.43 to 4267366.91)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(133.79 to 230.88)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(0.45 to 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(-1.11 to -0.86)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594045.95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(447721.65 to 744718.55)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152.27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(115.3 to 190.45)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968818.22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(756255.24 to 1251760.95)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127.42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(99.39 to 164.81)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(0.37 to 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(-0.75 to -0.63)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163579.7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(124993.6 to 212321.56)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341.7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(261.95 to 443.3)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179375.54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(129376.73 to 242999.72)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241.31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(172.11 to 327.2)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(-1.53 to -1.2)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111730.7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(82348.23 to 149257.27)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274.19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(201.88 to 364.35)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184481.16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(135488.06 to 244365.65)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234.4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(173.38 to 306.81)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(0.57 to 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(-0.64 to -0.48)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587224.94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(460604.04 to 743754.87)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434.54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(343.57 to 545.23)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963387.7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(766472.08 to 1211494.32)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(294.37 to 468.7)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(0.54 to 0.74)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(-0.75 to -0.25)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1369764.69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(1081261.27 to 1746033.71)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317.65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(247.88 to 410.04)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1424677.26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(1126669.3 to 1808174.88)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280.44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(212.47 to 368.53)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(-0.54 to -0.37)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133395.44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(105243.73 to 168989.75)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(82.37 to 129.75)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326709.08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(252804.82 to 418709.42)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(76.91 to 126.05)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(1.18 to 1.85)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(-0.22 to -0.16)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DALYs,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disability-adjusted life years;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ASDR,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DALYs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 index.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8"/>
        <w:gridCol w:w="2365"/>
        <w:gridCol w:w="1694"/>
        <w:gridCol w:w="2365"/>
        <w:gridCol w:w="1809"/>
        <w:gridCol w:w="1358"/>
        <w:gridCol w:w="1353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S13. The number and rate of DALYs for drug use disorders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30542.19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(22396.51 to 38683.36)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(62.22 to 104.32)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64360.49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(50048.09 to 80101.98)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91.59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(71.54 to 113.89)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(0.92 to 1.31)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(0.26 to 0.53)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79156.56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(63933.22 to 93223.68)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365.23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(294.85 to 430.61)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145715.77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(122595.56 to 167902.01)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464.24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(387.42 to 539.76)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 to 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(-0.05 to 0.58)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33153.26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(23763.25 to 42405.06)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90.76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(65.78 to 116.08)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45411.78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(34712.35 to 57359.8)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(70.37 to 116.99)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(-1.16 to -0.31)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92368.72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(67553.27 to 118438.49)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135.73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(100.13 to 171.36)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158577.51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(121995.31 to 192699.86)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158.77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(122.14 to 192.69)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(0.58 to 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(0.12 to 0.88)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124195.04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(97749.04 to 151799.02)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(77.04 to 120.4)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124133.78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(100101.75 to 148754.34)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(90.95 to 137.08)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(-0.05 to 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(0.33 to 0.42)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139214.36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(105074.32 to 176664.83)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86.88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(65.99 to 109.39)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237478.51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(184801.18 to 294877.94)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(68.83 to 109.78)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(0.63 to 0.81)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(-0.11 to 0.04)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23760.59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(17783.58 to 30833.37)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(39.86 to 67.88)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70604.95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(51499.6 to 90811.21)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(43.57 to 75.47)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(1.66 to 2.34)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(0.37 to 0.52)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3614386.8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(2897066.28 to 4299278.97)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268.49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(217.53 to 316.18)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1736106.38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(1342136.6 to 2120314.19)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117.23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(89.99 to 144.5)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(-0.57 to -0.47)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(-4.33 to -3.42)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768334.28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(614076.36 to 907539.44)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323.6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(257.79 to 382.26)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834080.76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(709961.99 to 965280.97)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403.12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(337.84 to 468.51)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(0.01 to 0.18)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(-0.77 to 0.77)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86968.65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(66611.07 to 111945.93)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(47.07 to 78.07)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240519.45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(186124.59 to 298670.85)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66.58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(51.76 to 82.03)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(1.51 to 2.05)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(0.23 to 0.25)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2103749.77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(1644036.12 to 2549563.34)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222.34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(173.15 to 269.45)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8333571.68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(7048826.98 to 9607578.71)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752.61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(630.61 to 872.87)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(2.62 to 3.38)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(3.82 to 4.29)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166825.47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(118067.02 to 220263.36)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89.87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(63.71 to 119.15)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152624.14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(111895.91 to 194901.28)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(65.11 to 117.63)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(-0.13 to -0.04)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(-0.17 to 0.09)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1078039.6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(831794.64 to 1308306.68)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352.05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(270.73 to 427.06)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6807462.52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(5764548.81 to 7844234.4)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1836.34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(1547.74 to 2122.45)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5.31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(4.7 to 6.06)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(5.62 to 6.18)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2435884.13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(1915885.92 to 2897939.49)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(166.86 to 251.33)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2069598.04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(1664133.27 to 2459504.38)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153.92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(122.22 to 185.21)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(-0.19 to -0.11)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(-2.07 to -1.37)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244557.68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(188283.92 to 309824.96)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(47.94 to 76.72)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645864.91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(497371 to 797894.62)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66.47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(51.71 to 81.05)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(1.51 to 1.8)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(0.15 to 0.23)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771786.99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(605433.85 to 962183.98)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(59.16 to 91.85)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1593534.49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(1239892.55 to 1935327.47)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81.28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(63.74 to 98.29)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(0.97 to 1.17)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(0.09 to 0.24)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3349720.01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(2667547.56 to 3959105.86)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191.36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(154.29 to 223.58)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2912744.35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(2307572.55 to 3479456.77)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112.9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(89.5 to 135.09)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 to -0.06)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(-2.61 to -2.08)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453680.83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(353056.32 to 564082.79)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148.73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(117.32 to 181.45)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1059497.12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(850242.07 to 1265837.28)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161.95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(129.92 to 193.35)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(1.15 to 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(0.11 to 0.53)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4562.72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(3240.99 to 6143.33)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(51.57 to 93.2)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9679.65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(6942.86 to 12722.6)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(49.71 to 89.73)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(0.94 to 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(-0.17 to -0.13)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686910.37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(536014.83 to 854810.86)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(56.1 to 87.26)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1521317.39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(1197076.9 to 1867550.53)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78.68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(62.13 to 95.44)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(1.07 to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(-0.09 to 0.26)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324375.96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(232647.55 to 428994.35)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68.29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(50.24 to 88.66)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527235.11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(390182.39 to 674457.48)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(52.71 to 91.13)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(0.52 to 0.76)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 to 0.12)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51692.88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(35509.65 to 68800.7)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104.52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(72.1 to 139.02)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78443.88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(56505.2 to 102079.77)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(79.08 to 143.92)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(0.41 to 0.65)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(0.13 to 0.3)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82678.22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(64117.82 to 100809.1)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(138.47 to 210.37)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116852.81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(95212.64 to 138212.28)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143.29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(117 to 169.05)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(0.32 to 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(-1.24 to -0.54)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162061.67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(110807.96 to 213561.19)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102.09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(71.29 to 133.35)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312556.23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(238401.54 to 385074.8)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129.66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(98.32 to 160.11)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(0.78 to 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 to 1.16)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847230.94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(685035.12 to 1005491.98)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211.34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(170.89 to 250.97)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1163021.52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(975083.75 to 1348151.24)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276.35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(230.25 to 322.25)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(0.32 to 0.43)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(0.31 to 0.68)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60464.33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(42963.92 to 79862.2)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(27.48 to 48.72)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156481.76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(110916 to 206264.88)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(26.73 to 48.09)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(1.5 to 1.67)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(-0.02 to 0.05)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DALYs,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disability-adjusted life years;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ASDR,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DALYs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6"/>
        <w:gridCol w:w="2480"/>
        <w:gridCol w:w="1741"/>
        <w:gridCol w:w="2395"/>
        <w:gridCol w:w="1764"/>
        <w:gridCol w:w="1322"/>
        <w:gridCol w:w="1314"/>
      </w:tblGrid>
      <w:tr>
        <w:trPr>
          <w:tblHeader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S14. The number and rate of DALYs for interpersonal violence between 1990 and 2021 at the regional level</w:t>
            </w: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</w:p>
        </w:tc>
      </w:tr>
      <w:tr>
        <w:trPr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191619.51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(177130.42 to 207710.47)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506.96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(469.23 to 546.67)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201141.39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(172199.29 to 235484.31)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289.91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(248.22 to 339.15)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(-0.12 to 0.24)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(-2.66 to -1.55)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33675.94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(31676.48 to 35971.45)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164.03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(154.61 to 174.61)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25856.62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(23343.99 to 28955.88)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83.21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(75.77 to 92.23)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(-0.28 to -0.19)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-1.93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(-2.12 to -1.74)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300063.81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(270875.26 to 331891.18)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805.94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(731.74 to 887.8)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487206.89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(411676.81 to 563943.82)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1013.8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(856.94 to 1175.64)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(0.36 to 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(1.05 to 1.42)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367907.25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(345184.37 to 392521.01)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564.79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(529.6 to 604.45)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199372.28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(175773.29 to 222487.41)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(178.5 to 225.77)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(-0.51 to -0.39)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(-4.87 to -4.15)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324423.11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(303892.81 to 349770.04)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254.83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(239.1 to 273.78)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126196.11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(111616.01 to 143249.24)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101.23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(89.82 to 114.61)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(-0.64 to -0.59)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(-3.77 to -3.39)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3205102.19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(3152494.16 to 3262817.89)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1974.59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(1940.27 to 2013.33)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4555107.66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(4123511.15 to 5035013.58)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1705.92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(1544 to 1886.68)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(-0.77 to -0.21)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170325.68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(139500.87 to 204564.7)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309.08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(255.76 to 367.6)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362303.42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(291271.07 to 451749.02)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275.22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(225.86 to 333.67)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(0.69 to 1.68)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(-1.37 to -0.01)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4290146.09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(3845271.28 to 4821954.45)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341.94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(306.35 to 384.55)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1768915.04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(1465893.45 to 2121816.73)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118.67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(99.35 to 141.12)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(-0.65 to -0.52)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(-4.12 to -3.77)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2099605.78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(1995121.4 to 2223520.41)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(840.78 to 930.32)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1200290.79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(1104733.37 to 1300354.47)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(470.58 to 548.77)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(-0.46 to -0.39)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(-4.36 to -2.71)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1077193.06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(959860.52 to 1208005.08)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632.17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(559.49 to 701.94)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2017731.08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(1750673.57 to 2387537.79)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518.48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(458.73 to 599.02)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(0.61 to 1.3)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(-1.11 to -0.77)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2637747.49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(2531767.04 to 2764337.09)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295.72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(284.08 to 308.98)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1971640.01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(1839835.78 to 2119129.31)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193.85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(182.21 to 206.62)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(-0.28 to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(-1.68 to -1.28)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189319.38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(171392.13 to 211157.11)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114.77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(104.14 to 127.34)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104167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(89841.72 to 121979.7)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56.78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(49.59 to 64.92)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(-0.49 to -0.42)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(-2.62 to -2.08)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1685645.24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(1641086.25 to 1736607.04)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584.99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(570.28 to 601.97)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1228543.89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(1173932.48 to 1291235.4)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(346.04 to 375.64)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(-0.29 to -0.25)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(-1.93 to -1.25)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4738932.41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(4428101.25 to 5101387.94)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432.14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(403.79 to 465.88)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2691481.44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(2444068.06 to 2961750.3)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192.37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(175.2 to 210.39)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(-0.47 to -0.4)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(-3.99 to -3.14)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2398924.51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(2116327.82 to 2692836.38)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511.25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(453.51 to 569.02)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4442974.23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(3827489.3 to 5170118.65)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419.64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(368.7 to 481.85)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(0.62 to 1.25)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(-1.03 to -0.77)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4647381.85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(4385835.28 to 4940426.28)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419.14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(396.02 to 445.49)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7352126.72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(6820310.58 to 7928545.47)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369.64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(342.56 to 399.62)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(0.47 to 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(-0.33 to 0.11)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11076012.32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(10605887.45 to 11582509.55)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616.95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(588.39 to 647.56)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10343853.27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(9748926.78 to 10947456.52)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409.24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(386.09 to 433.05)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(-0.12 to -0.02)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(-1.77 to -1.49)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847239.03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(765770.7 to 940316.13)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259.37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(234.74 to 289.45)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1528854.35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(1349105.32 to 1737568.72)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236.1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(208.73 to 267.44)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 to 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(-0.16 to 0.33)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24800.71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(18999.2 to 30406.72)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395.46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(308.98 to 482.82)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74491.64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(61735.6 to 91117.16)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548.55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(452.36 to 665.35)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(1.43 to 2.74)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(1.11 to 1.87)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3268869.67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(2983156.99 to 3589871.46)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314.61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(288.7 to 345.13)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3807091.39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(3412020.62 to 4232695.11)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198.89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(178.72 to 221.92)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(0.06 to 0.29)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(-1.75 to -1.36)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1841442.99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(1712554.17 to 1990661.06)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392.8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(363.7 to 427.76)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1717481.77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(1527311.38 to 1893953.15)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231.7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(206.3 to 255.27)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(-0.18 to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(-2.33 to -1.92)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208159.62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(198757.27 to 218181.75)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420.99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(402.1 to 441.16)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193367.86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(179114.36 to 207876.88)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276.49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(256.94 to 296.03)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(-0.13 to -0.01)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(-1.08 to -0.49)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1344615.05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(1252884.49 to 1432950.5)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2689.47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(2509.26 to 2866.19)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1494787.6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(1355739.57 to 1619161.5)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1755.09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(1596.75 to 1899.13)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(0.02 to 0.21)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(-1.87 to -1.15)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2572125.28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(2524026.38 to 2622452.81)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1627.15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(1593.07 to 1660.89)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3437921.54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(3348622.35 to 3525879.32)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1450.83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(1414.66 to 1485.93)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 to 0.37)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(-0.22 to 0.22)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489700.12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(455956.77 to 529568.43)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127.77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(119.59 to 137.33)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261459.16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(229306.53 to 299896.96)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60.91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(53.83 to 68.95)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(-0.5 to -0.43)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(-2.57 to -2.42)</w:t>
            </w:r>
          </w:p>
        </w:tc>
      </w:tr>
      <w:tr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988330.64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(842837.4 to 1148956.13)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543.39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(465.57 to 631.54)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2037319.16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(1571817.35 to 2546669.75)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453.92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(358.33 to 561.24)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(0.64 to 1.67)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(-1.02 to -0.7)</w:t>
            </w:r>
          </w:p>
        </w:tc>
      </w:tr>
      <w:tr>
        <w:trPr>
          <w:jc w:val="center"/>
        </w:trP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DALYs,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disability-adjusted life years;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ASDR,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DALYs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tbl>
      <w:tblPr>
        <w:tblStyle w:val="6"/>
        <w:tblpPr w:leftFromText="180" w:rightFromText="180" w:vertAnchor="text" w:tblpXSpec="center" w:tblpY="1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4"/>
        <w:gridCol w:w="2423"/>
        <w:gridCol w:w="1782"/>
        <w:gridCol w:w="2423"/>
        <w:gridCol w:w="1695"/>
        <w:gridCol w:w="1336"/>
        <w:gridCol w:w="1329"/>
      </w:tblGrid>
      <w:tr>
        <w:trPr>
          <w:tblHeader/>
        </w:trPr>
        <w:tc>
          <w:tcPr>
            <w:tcW w:w="0" w:type="auto"/>
            <w:gridSpan w:val="7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Bold" w:hAnsi="Times New Roman Bold" w:eastAsia="Times New Roman" w:cs="Times New Roman Bold"/>
                <w:b/>
                <w:bCs/>
                <w:color w:val="000000"/>
                <w:sz w:val="20"/>
                <w:szCs w:val="20"/>
              </w:rPr>
              <w:t>Table</w:t>
            </w:r>
            <w:r>
              <w:rPr>
                <w:rFonts w:hint="default" w:ascii="Times New Roman Bold" w:hAnsi="Times New Roman Bold" w:eastAsia="宋体" w:cs="Times New Roman Bold"/>
                <w:b/>
                <w:bCs/>
                <w:color w:val="000000"/>
                <w:sz w:val="20"/>
                <w:szCs w:val="20"/>
                <w:lang w:eastAsia="zh-CN"/>
              </w:rPr>
              <w:t xml:space="preserve"> S15. The number and rate of DALYs for self-harm between 1990 and 2021 at the regional level</w:t>
            </w:r>
          </w:p>
        </w:tc>
      </w:tr>
      <w:tr>
        <w:trPr>
          <w:tblHeader/>
        </w:trPr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Location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1990-2021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  <w:lang w:eastAsia="zh-CN"/>
              </w:rPr>
            </w:pPr>
          </w:p>
        </w:tc>
      </w:tr>
      <w:tr>
        <w:trPr>
          <w:tblHeader/>
        </w:trPr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Incidence cases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ASDR, per 100 000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Cases change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eastAsia="Times New Roman" w:cs="Times New Roman Regular"/>
                <w:color w:val="000000"/>
                <w:kern w:val="2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EAPC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Andean Latin America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81702.03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(74291.26 to 90856.12)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220.58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(199.7 to 244.86)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169259.63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(139378.53 to 197064.88)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245.38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(201.62 to 285.74)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(0.67 to 1.5)</w:t>
            </w:r>
          </w:p>
        </w:tc>
        <w:tc>
          <w:tcPr>
            <w:tcW w:w="0" w:type="auto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 to 0.57)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Australasia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142353.42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(138601.95 to 145996.46)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656.92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(639.88 to 673.57)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179176.16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(170164.58 to 187372.58)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(535.47 to 590.99)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(0.19 to 0.33)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(-0.97 to -0.43)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Caribbean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196618.3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(183675.91 to 206357.43)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578.19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(539.74 to 607.28)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180942.41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(158945.7 to 206197.65)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359.03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(315.3 to 409.96)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(-0.19 to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-1.58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(-1.79 to -1.36)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352555.09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(338324.91 to 367663.59)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550.85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(528.52 to 572.97)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470575.06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(424700.81 to 512652.56)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483.06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(436.36 to 526.7)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 to 0.47)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(-1.4 to -0.57)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1000608.24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(979330.8 to 1022491.21)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747.07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(730.77 to 763.42)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602943.77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(563398.7 to 640426.21)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452.35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(423.89 to 478.65)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(-0.44 to -0.36)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(-1.92 to -1.59)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365776.96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(356537.63 to 374489.1)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232.62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(227.16 to 237.86)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904666.35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(822673.2 to 992313.99)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338.48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(307.78 to 371.38)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(1.24 to 1.72)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(0.79 to 1.2)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Central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208589.88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(167928.39 to 258177.08)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572.75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(465.26 to 702.06)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499994.97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(379079.75 to 689050.05)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516.39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(396.95 to 704.41)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(0.88 to 2.31)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(-0.42 to -0.29)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10318398.45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(7116624.47 to 11790143.19)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845.6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(584.51 to 964.77)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4634820.59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(3850817.26 to 5682945.03)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266.13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(221.33 to 327.31)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(-0.64 to -0.32)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-4.44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(-4.71 to -4.18)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2845137.81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(2807987.99 to 2881275.91)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1165.19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(1150.42 to 1179.56)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2087436.62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(1909385.24 to 2268437.5)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913.97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(835.22 to 994.98)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(-0.33 to -0.2)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-1.92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(-2.54 to -1.29)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Eastern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712853.1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(610948.58 to 805959.46)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578.21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(504.7 to 646.16)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1303209.6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(1110219.94 to 1583034.14)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426.95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(365.15 to 512.4)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(0.52 to 1.36)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(-1.3 to -1.14)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5935927.2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(5842210.06 to 6317717.03)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616.07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(606.51 to 656.2)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6079151.81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(5896574.23 to 6223609.1)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507.21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(493.64 to 519.46)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(-0.06 to 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(-0.7 to -0.58)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Asia Pacific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1187732.69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(1142549.5 to 1535300.61)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613.29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(589.34 to 795.33)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1336868.17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(1157793.25 to 1387284.96)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654.56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(576.95 to 674.88)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(-0.24 to 0.2)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(-0.06 to 0.97)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High-income North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1768541.33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(1743518 to 1794760.52)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584.33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(576.05 to 592.69)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2444610.75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(2369370.99 to 2518468.79)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632.37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(612.05 to 652.87)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(0.34 to 0.43)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(0.12 to 0.61)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High-middle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7968359.23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(6981515.22 to 8499591.81)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719.56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(631.41 to 767.9)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5242647.14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(4891336.72 to 5731101.67)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353.75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(329.83 to 384.29)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 to -0.22)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-3.02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(-3.33 to -2.7)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1958653.1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(1651453.15 to 2245440.39)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512.77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(434.24 to 580.82)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3621468.3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(3175413.47 to 4233869.01)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402.47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(353.88 to 467.01)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(0.58 to 1.49)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(-1.04 to -0.84)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Low-middle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7785630.49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(6074429.1 to 8617892.8)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721.89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(566.17 to 796.71)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9574432.34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(8119378.19 to 10465454.97)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487.84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(411.31 to 532.96)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(0.08 to 0.56)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-1.47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(-1.64 to -1.3)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Middle SDI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11103954.64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(8296999.44 to 12219281.15)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676.7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(500.86 to 746.24)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8984880.55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(8261054.87 to 9849167.2)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346.53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(319.02 to 379.62)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-0.19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(-0.28 to 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-2.56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(-2.7 to -2.42)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North Africa and Middle East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777963.86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(620531.05 to 873035.65)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246.03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(199.36 to 274.9)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1147638.5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(957243.58 to 1320562.77)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177.44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(147.61 to 203.87)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(0.29 to 0.92)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(-1.15 to -1.07)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Oceania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23011.51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(19229.41 to 26957.66)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368.9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(308.48 to 432.39)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37244.38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(31538.77 to 46540.9)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274.26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(233.92 to 333.57)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0.62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(0.42 to 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-0.98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(-1.06 to -0.9)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9322920.11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(7211722.35 to 10404841.53)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892.28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(687.93 to 996.02)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11315418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(9903995.24 to 12495957.48)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576.13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(502.54 to 635.6)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(0.06 to 0.61)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-1.63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(-1.82 to -1.45)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Southeast Asia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1470748.96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(1292780.43 to 1616106.17)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333.17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(293.58 to 365)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1585489.75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(1353817.6 to 1826944.07)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214.15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(183.02 to 246.28)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0.08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(-0.07 to 0.28)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-1.85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(-2.03 to -1.68)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270751.03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(261457.16 to 280368.46)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554.26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(535.22 to 573.66)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357361.67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(340711.9 to 374186.31)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498.11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(475 to 521.96)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(0.24 to 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(-0.35 to -0.09)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Southern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412995.17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(327902.85 to 492674.77)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886.48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(707.59 to1045.74)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647058.25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(560049.23 to 741615.86)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779.66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(677.69 to 892.52)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(0.37 to 0.8)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-0.51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(-0.92 to -0.09)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Tropical Latin America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434444.09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(422167.73 to 447931.81)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299.32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(291.1 to 308.14)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847934.57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(821571.27 to 875252.97)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345.95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(335.27 to 356.92)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0.95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(0.88 to 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0.24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(0.01 to 0.48)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2423688.35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(2384760.55 to 2459335.3)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562.25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(553.56 to 570.26)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1649249.49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(1600681.27 to 1697046.21)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332.22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(323.16 to 340.46)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-0.32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(-0.34 to -0.3)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-1.76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(-1.86 to -1.66)</w:t>
            </w:r>
          </w:p>
        </w:tc>
      </w:tr>
      <w:t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Western Sub-Saharan Africa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464384.94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(382511.15 to 541377.29)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354.1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(290.03 to 415.29)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1123192.61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(878842 to 1344423.91)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329.29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(263.15 to 390.11)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1.42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(0.92 to 2.19)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jc w:val="center"/>
              <w:rPr>
                <w:rFonts w:hint="default" w:ascii="Times New Roman Regular" w:hAnsi="Times New Roman Regular" w:cs="Times New Roman Regular"/>
                <w:sz w:val="20"/>
                <w:szCs w:val="20"/>
              </w:rPr>
            </w:pP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-0.28</w:t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br w:type="textWrapping"/>
            </w:r>
            <w:r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  <w:t>(-0.4 to -0.17)</w:t>
            </w:r>
          </w:p>
        </w:tc>
      </w:tr>
      <w:tr>
        <w:tc>
          <w:tcPr>
            <w:tcW w:w="0" w:type="auto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 w:line="240" w:lineRule="auto"/>
              <w:ind w:left="100" w:right="100"/>
              <w:rPr>
                <w:rFonts w:hint="default" w:ascii="Times New Roman Regular" w:hAnsi="Times New Roman Regular" w:eastAsia="Times New Roman" w:cs="Times New Roman Regular"/>
                <w:color w:val="00000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DALYs,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disability-adjusted life years;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 xml:space="preserve">ASDR,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  <w:lang w:eastAsia="zh-CN"/>
              </w:rPr>
              <w:t xml:space="preserve">age-standardized DALYs rate; </w:t>
            </w:r>
            <w:r>
              <w:rPr>
                <w:rFonts w:hint="default" w:ascii="Times New Roman Regular" w:hAnsi="Times New Roman Regular" w:cs="Times New Roman Regular"/>
                <w:sz w:val="20"/>
                <w:szCs w:val="20"/>
              </w:rPr>
              <w:t>EAPC, estimated annual percentage change; SDI, sociodemographic</w:t>
            </w:r>
          </w:p>
        </w:tc>
      </w:tr>
    </w:tbl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cs="Times New Roman Regular"/>
          <w:sz w:val="20"/>
          <w:szCs w:val="20"/>
        </w:rPr>
        <w:br w:type="textWrapping" w:clear="all"/>
      </w: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114300" distR="114300">
            <wp:extent cx="3804285" cy="2853690"/>
            <wp:effectExtent l="0" t="0" r="5715" b="16510"/>
            <wp:docPr id="1" name="图片 1" descr="figure S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04285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114300" distR="114300">
            <wp:extent cx="3698240" cy="2774315"/>
            <wp:effectExtent l="0" t="0" r="10160" b="19685"/>
            <wp:docPr id="2" name="图片 2" descr="fig S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 S1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98240" cy="2774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114300" distR="114300">
            <wp:extent cx="3744595" cy="2809875"/>
            <wp:effectExtent l="0" t="0" r="14605" b="9525"/>
            <wp:docPr id="3" name="图片 3" descr="FIG S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 S1C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4459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114300" distR="114300">
            <wp:extent cx="3820160" cy="2865755"/>
            <wp:effectExtent l="0" t="0" r="15240" b="4445"/>
            <wp:docPr id="4" name="图片 4" descr="FIG S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 S1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2016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t xml:space="preserve">Figure S1. Temporal trend of ASIR, ASMR, ASPR, ASDR, YLDs rate, and YLLs rate for the burden of alcohol use disorders (A), drug use disorders (B), interpersonal violence (C), self-harm (D) across all age and sex from 1990 to 2021. ASIR, age standardized incidence rate; ASMR, age standardized mortality rate; ASPR, age-standardized prevalence rate; ASDR, and age standardized disability adjusted life years (DALYs) rate; YLDs, </w:t>
      </w:r>
      <w:r>
        <w:rPr>
          <w:rFonts w:hint="default" w:ascii="Times New Roman Regular" w:hAnsi="Times New Roman Regular" w:cs="Times New Roman Regular"/>
          <w:sz w:val="20"/>
          <w:szCs w:val="20"/>
        </w:rPr>
        <w:t xml:space="preserve">years lived with disability; YLLs, years of life lost. </w:t>
      </w: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t>A                                                B</w:t>
      </w:r>
    </w:p>
    <w:p>
      <w:pPr>
        <w:spacing w:line="240" w:lineRule="auto"/>
        <w:jc w:val="both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0" distR="0">
            <wp:extent cx="3562985" cy="2672080"/>
            <wp:effectExtent l="0" t="0" r="5715" b="0"/>
            <wp:docPr id="786184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18480" name="图片 2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7234" cy="2705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0" distR="0">
            <wp:extent cx="3482340" cy="2611755"/>
            <wp:effectExtent l="0" t="0" r="0" b="4445"/>
            <wp:docPr id="55753366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533664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9383" cy="2662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both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t>C                                                 D</w:t>
      </w:r>
    </w:p>
    <w:p>
      <w:pPr>
        <w:spacing w:line="240" w:lineRule="auto"/>
        <w:jc w:val="both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0" distR="0">
            <wp:extent cx="3562985" cy="2672080"/>
            <wp:effectExtent l="0" t="0" r="5715" b="0"/>
            <wp:docPr id="130131367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313674" name="图片 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5293" cy="2688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drawing>
          <wp:inline distT="0" distB="0" distL="0" distR="0">
            <wp:extent cx="3482340" cy="2611755"/>
            <wp:effectExtent l="0" t="0" r="0" b="4445"/>
            <wp:docPr id="134081868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0818687" name="图片 7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588" cy="2629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0" w:lineRule="auto"/>
        <w:jc w:val="both"/>
        <w:rPr>
          <w:rFonts w:hint="default" w:ascii="Times New Roman Regular" w:hAnsi="Times New Roman Regular" w:cs="Times New Roman Regular"/>
          <w:sz w:val="20"/>
          <w:szCs w:val="20"/>
          <w:lang w:eastAsia="zh-CN"/>
        </w:rPr>
      </w:pPr>
    </w:p>
    <w:p>
      <w:pPr>
        <w:spacing w:line="240" w:lineRule="auto"/>
        <w:jc w:val="both"/>
        <w:rPr>
          <w:rFonts w:hint="eastAsia"/>
          <w:sz w:val="20"/>
          <w:szCs w:val="20"/>
          <w:lang w:eastAsia="zh-CN"/>
        </w:rPr>
      </w:pPr>
      <w:r>
        <w:rPr>
          <w:rFonts w:hint="default" w:ascii="Times New Roman Regular" w:hAnsi="Times New Roman Regular" w:cs="Times New Roman Regular"/>
          <w:sz w:val="20"/>
          <w:szCs w:val="20"/>
          <w:lang w:eastAsia="zh-CN"/>
        </w:rPr>
        <w:t xml:space="preserve">Figure S2. Proportion of alcohol use disorders and drug use disorders to the burden of attributable deaths and DALYs caused by interpersonal </w:t>
      </w:r>
      <w:r>
        <w:rPr>
          <w:sz w:val="20"/>
          <w:szCs w:val="20"/>
          <w:lang w:eastAsia="zh-CN"/>
        </w:rPr>
        <w:t>violence and self-harm, between 1990 and 2021.</w:t>
      </w:r>
    </w:p>
    <w:sectPr>
      <w:pgSz w:w="17008" w:h="16838" w:orient="landscape"/>
      <w:pgMar w:top="1440" w:right="1803" w:bottom="1440" w:left="1803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Hei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98809"/>
    <w:rsid w:val="00694744"/>
    <w:rsid w:val="00B22E2F"/>
    <w:rsid w:val="00EE4501"/>
    <w:rsid w:val="00F94089"/>
    <w:rsid w:val="1C36805C"/>
    <w:rsid w:val="1E698809"/>
    <w:rsid w:val="1FDF7B55"/>
    <w:rsid w:val="2BFB1A27"/>
    <w:rsid w:val="3DBE7088"/>
    <w:rsid w:val="3FF63D11"/>
    <w:rsid w:val="5F7F8DDE"/>
    <w:rsid w:val="67E7596D"/>
    <w:rsid w:val="75FDD7EA"/>
    <w:rsid w:val="77EB057D"/>
    <w:rsid w:val="7BFF7EAB"/>
    <w:rsid w:val="B7EF5DC3"/>
    <w:rsid w:val="DB76121F"/>
    <w:rsid w:val="DDFF5442"/>
    <w:rsid w:val="DE655091"/>
    <w:rsid w:val="EA5E1503"/>
    <w:rsid w:val="EEDF1AE2"/>
    <w:rsid w:val="F93916EE"/>
    <w:rsid w:val="FBD1253C"/>
    <w:rsid w:val="FEEB6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SimHei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SimHei"/>
      <w:b/>
      <w:sz w:val="2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p1"/>
    <w:basedOn w:val="1"/>
    <w:uiPriority w:val="0"/>
    <w:rPr>
      <w:rFonts w:ascii="Helvetica" w:hAnsi="Helvetica" w:eastAsia="Helvetica" w:cs="Times New Roman"/>
      <w:sz w:val="14"/>
      <w:szCs w:val="1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Pages>34</Pages>
  <Words>9766</Words>
  <Characters>55670</Characters>
  <Lines>463</Lines>
  <Paragraphs>130</Paragraphs>
  <TotalTime>28</TotalTime>
  <ScaleCrop>false</ScaleCrop>
  <LinksUpToDate>false</LinksUpToDate>
  <CharactersWithSpaces>65306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2024-07-31T21:35:00Z</dcterms:created>
  <dc:creator>anjia</dc:creator>
  <cp:lastModifiedBy>anjia</cp:lastModifiedBy>
  <dcterms:modified xsi:type="dcterms:W3CDTF">2024-08-13T21:53:21Z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413E4F48A2DD59A8937BA8665C2F0752_41</vt:lpwstr>
  </property>
</Properties>
</file>