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5FB2D" w14:textId="386AD1F7" w:rsidR="008C2FFD" w:rsidRDefault="008C2FFD"/>
    <w:p w14:paraId="7BC0031F" w14:textId="6E46E965" w:rsidR="00C673DA" w:rsidRDefault="00C673DA">
      <w:r>
        <w:rPr>
          <w:noProof/>
        </w:rPr>
        <w:drawing>
          <wp:inline distT="0" distB="0" distL="0" distR="0" wp14:anchorId="3174C92B" wp14:editId="54E6F0ED">
            <wp:extent cx="5756910" cy="3837940"/>
            <wp:effectExtent l="0" t="0" r="0" b="0"/>
            <wp:docPr id="1589242983" name="Grafik 2" descr="Ein Bild, das Diagramm, parallel, Reihe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42983" name="Grafik 2" descr="Ein Bild, das Diagramm, parallel, Reihe, technische Zeichnung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6D5B6" w14:textId="77777777" w:rsidR="00C673DA" w:rsidRDefault="00C673DA"/>
    <w:p w14:paraId="72D81D27" w14:textId="77777777" w:rsidR="00C673DA" w:rsidRDefault="00C673DA"/>
    <w:p w14:paraId="3ED76F2E" w14:textId="77777777" w:rsidR="00C673DA" w:rsidRDefault="00C673DA" w:rsidP="00C673DA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Fig. 2 – Differences in immune cell densities between primary tumor and matched brain metastasis (BM)</w:t>
      </w:r>
    </w:p>
    <w:p w14:paraId="6BCA2AAE" w14:textId="77777777" w:rsidR="00C673DA" w:rsidRPr="00C673DA" w:rsidRDefault="00C673DA">
      <w:pPr>
        <w:rPr>
          <w:lang w:val="en-US"/>
        </w:rPr>
      </w:pPr>
    </w:p>
    <w:sectPr w:rsidR="00C673DA" w:rsidRPr="00C673DA" w:rsidSect="0023038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DA"/>
    <w:rsid w:val="00001CFD"/>
    <w:rsid w:val="0006790D"/>
    <w:rsid w:val="00067D0A"/>
    <w:rsid w:val="000B37D7"/>
    <w:rsid w:val="000D6C79"/>
    <w:rsid w:val="000F62E7"/>
    <w:rsid w:val="00107401"/>
    <w:rsid w:val="00123A89"/>
    <w:rsid w:val="00177F2A"/>
    <w:rsid w:val="00184D08"/>
    <w:rsid w:val="001A0E53"/>
    <w:rsid w:val="001A393C"/>
    <w:rsid w:val="001E68B6"/>
    <w:rsid w:val="00230385"/>
    <w:rsid w:val="00230FE5"/>
    <w:rsid w:val="00241735"/>
    <w:rsid w:val="00290026"/>
    <w:rsid w:val="002D4B94"/>
    <w:rsid w:val="002D657A"/>
    <w:rsid w:val="002F59C4"/>
    <w:rsid w:val="00314093"/>
    <w:rsid w:val="00330C3C"/>
    <w:rsid w:val="00340DCD"/>
    <w:rsid w:val="0034663C"/>
    <w:rsid w:val="003509CB"/>
    <w:rsid w:val="00395EFC"/>
    <w:rsid w:val="00411629"/>
    <w:rsid w:val="00413969"/>
    <w:rsid w:val="004411A7"/>
    <w:rsid w:val="0044659B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2395"/>
    <w:rsid w:val="00604A9A"/>
    <w:rsid w:val="0062078F"/>
    <w:rsid w:val="006231F3"/>
    <w:rsid w:val="006315EC"/>
    <w:rsid w:val="006759F7"/>
    <w:rsid w:val="006900DF"/>
    <w:rsid w:val="00700B95"/>
    <w:rsid w:val="007159BE"/>
    <w:rsid w:val="00760536"/>
    <w:rsid w:val="007A23E4"/>
    <w:rsid w:val="007A32C5"/>
    <w:rsid w:val="007C22D8"/>
    <w:rsid w:val="007C458E"/>
    <w:rsid w:val="007F7686"/>
    <w:rsid w:val="008A6BAD"/>
    <w:rsid w:val="008C2FFD"/>
    <w:rsid w:val="008C4F2A"/>
    <w:rsid w:val="008D188E"/>
    <w:rsid w:val="0090165A"/>
    <w:rsid w:val="00906C1D"/>
    <w:rsid w:val="009448FC"/>
    <w:rsid w:val="0094499E"/>
    <w:rsid w:val="009571B8"/>
    <w:rsid w:val="00980F3A"/>
    <w:rsid w:val="00A6347E"/>
    <w:rsid w:val="00A67E50"/>
    <w:rsid w:val="00A978B6"/>
    <w:rsid w:val="00AA2CA1"/>
    <w:rsid w:val="00AE1BA4"/>
    <w:rsid w:val="00B260A3"/>
    <w:rsid w:val="00B33CF0"/>
    <w:rsid w:val="00B340C7"/>
    <w:rsid w:val="00B72F65"/>
    <w:rsid w:val="00B9016A"/>
    <w:rsid w:val="00BD0378"/>
    <w:rsid w:val="00BF152E"/>
    <w:rsid w:val="00C3453B"/>
    <w:rsid w:val="00C44EE6"/>
    <w:rsid w:val="00C673DA"/>
    <w:rsid w:val="00C93F21"/>
    <w:rsid w:val="00CC637B"/>
    <w:rsid w:val="00CD3E46"/>
    <w:rsid w:val="00CF70CC"/>
    <w:rsid w:val="00CF7429"/>
    <w:rsid w:val="00D05311"/>
    <w:rsid w:val="00D209A5"/>
    <w:rsid w:val="00D4791B"/>
    <w:rsid w:val="00D66F00"/>
    <w:rsid w:val="00D8451D"/>
    <w:rsid w:val="00DC2D8C"/>
    <w:rsid w:val="00E2187E"/>
    <w:rsid w:val="00E26925"/>
    <w:rsid w:val="00E72161"/>
    <w:rsid w:val="00E73723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B0D7B"/>
    <w:rsid w:val="00FC6C4F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E2D28D"/>
  <w14:defaultImageDpi w14:val="32767"/>
  <w15:chartTrackingRefBased/>
  <w15:docId w15:val="{EF73DCC4-C6EF-C043-84FF-1C3E4669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1</cp:revision>
  <dcterms:created xsi:type="dcterms:W3CDTF">2024-08-29T20:25:00Z</dcterms:created>
  <dcterms:modified xsi:type="dcterms:W3CDTF">2024-08-29T20:35:00Z</dcterms:modified>
</cp:coreProperties>
</file>