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0061A" w14:textId="7A157FE3" w:rsidR="008455E6" w:rsidRDefault="008455E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5D81F94" wp14:editId="0813F2A9">
            <wp:extent cx="5756910" cy="3837940"/>
            <wp:effectExtent l="0" t="0" r="0" b="0"/>
            <wp:docPr id="1969122524" name="Grafik 2" descr="Ein Bild, das Diagramm, Reihe, parallel, technische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122524" name="Grafik 2" descr="Ein Bild, das Diagramm, Reihe, parallel, technische Zeichnung enthält.&#10;&#10;Automatisch generierte Beschreib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9DCF1" w14:textId="77777777" w:rsidR="008455E6" w:rsidRDefault="008455E6" w:rsidP="008455E6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CADC56A" w14:textId="77777777" w:rsidR="008455E6" w:rsidRDefault="008455E6" w:rsidP="008455E6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Fig. 4 – Differences in immune cell densities between primary tumor and matched brain metastasis (BM) on a square root scale</w:t>
      </w:r>
    </w:p>
    <w:p w14:paraId="0E3E8A3C" w14:textId="77777777" w:rsidR="008455E6" w:rsidRPr="008455E6" w:rsidRDefault="008455E6">
      <w:pPr>
        <w:rPr>
          <w:lang w:val="en-US"/>
        </w:rPr>
      </w:pPr>
    </w:p>
    <w:sectPr w:rsidR="008455E6" w:rsidRPr="008455E6" w:rsidSect="0023038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E6"/>
    <w:rsid w:val="00001CFD"/>
    <w:rsid w:val="0006790D"/>
    <w:rsid w:val="00067D0A"/>
    <w:rsid w:val="000B37D7"/>
    <w:rsid w:val="000D6C79"/>
    <w:rsid w:val="000F62E7"/>
    <w:rsid w:val="00107401"/>
    <w:rsid w:val="00123A89"/>
    <w:rsid w:val="00177F2A"/>
    <w:rsid w:val="00184D08"/>
    <w:rsid w:val="001A0E53"/>
    <w:rsid w:val="001A393C"/>
    <w:rsid w:val="001E68B6"/>
    <w:rsid w:val="00230385"/>
    <w:rsid w:val="00230FE5"/>
    <w:rsid w:val="00241735"/>
    <w:rsid w:val="00290026"/>
    <w:rsid w:val="002D4B94"/>
    <w:rsid w:val="002D657A"/>
    <w:rsid w:val="002F59C4"/>
    <w:rsid w:val="00314093"/>
    <w:rsid w:val="00330C3C"/>
    <w:rsid w:val="00340DCD"/>
    <w:rsid w:val="0034663C"/>
    <w:rsid w:val="003509CB"/>
    <w:rsid w:val="00395EFC"/>
    <w:rsid w:val="00411629"/>
    <w:rsid w:val="00413969"/>
    <w:rsid w:val="004411A7"/>
    <w:rsid w:val="0044659B"/>
    <w:rsid w:val="004806C9"/>
    <w:rsid w:val="004B569B"/>
    <w:rsid w:val="004F63C8"/>
    <w:rsid w:val="005143DD"/>
    <w:rsid w:val="005305AF"/>
    <w:rsid w:val="00532EDD"/>
    <w:rsid w:val="005370FD"/>
    <w:rsid w:val="00570AEE"/>
    <w:rsid w:val="0059332F"/>
    <w:rsid w:val="0059574F"/>
    <w:rsid w:val="005A4E4E"/>
    <w:rsid w:val="005B6DF8"/>
    <w:rsid w:val="005F51E7"/>
    <w:rsid w:val="00602395"/>
    <w:rsid w:val="00604A9A"/>
    <w:rsid w:val="0062078F"/>
    <w:rsid w:val="006231F3"/>
    <w:rsid w:val="006315EC"/>
    <w:rsid w:val="006759F7"/>
    <w:rsid w:val="006900DF"/>
    <w:rsid w:val="00700B95"/>
    <w:rsid w:val="007159BE"/>
    <w:rsid w:val="00760536"/>
    <w:rsid w:val="007A23E4"/>
    <w:rsid w:val="007A32C5"/>
    <w:rsid w:val="007C22D8"/>
    <w:rsid w:val="007C458E"/>
    <w:rsid w:val="007F7686"/>
    <w:rsid w:val="008455E6"/>
    <w:rsid w:val="008A6BAD"/>
    <w:rsid w:val="008C2FFD"/>
    <w:rsid w:val="008C4F2A"/>
    <w:rsid w:val="008D188E"/>
    <w:rsid w:val="0090165A"/>
    <w:rsid w:val="00906C1D"/>
    <w:rsid w:val="009448FC"/>
    <w:rsid w:val="0094499E"/>
    <w:rsid w:val="009571B8"/>
    <w:rsid w:val="00980F3A"/>
    <w:rsid w:val="00A6347E"/>
    <w:rsid w:val="00A67E50"/>
    <w:rsid w:val="00A978B6"/>
    <w:rsid w:val="00AA2CA1"/>
    <w:rsid w:val="00AE1BA4"/>
    <w:rsid w:val="00B260A3"/>
    <w:rsid w:val="00B33CF0"/>
    <w:rsid w:val="00B340C7"/>
    <w:rsid w:val="00B72F65"/>
    <w:rsid w:val="00B9016A"/>
    <w:rsid w:val="00BD0378"/>
    <w:rsid w:val="00BF152E"/>
    <w:rsid w:val="00C3453B"/>
    <w:rsid w:val="00C44EE6"/>
    <w:rsid w:val="00C93F21"/>
    <w:rsid w:val="00CC637B"/>
    <w:rsid w:val="00CD3E46"/>
    <w:rsid w:val="00CF70CC"/>
    <w:rsid w:val="00CF7429"/>
    <w:rsid w:val="00D05311"/>
    <w:rsid w:val="00D209A5"/>
    <w:rsid w:val="00D4791B"/>
    <w:rsid w:val="00D66F00"/>
    <w:rsid w:val="00D8451D"/>
    <w:rsid w:val="00DC2D8C"/>
    <w:rsid w:val="00E2187E"/>
    <w:rsid w:val="00E26925"/>
    <w:rsid w:val="00E72161"/>
    <w:rsid w:val="00E73723"/>
    <w:rsid w:val="00EA1B14"/>
    <w:rsid w:val="00EC0751"/>
    <w:rsid w:val="00ED1F0B"/>
    <w:rsid w:val="00EE0B0B"/>
    <w:rsid w:val="00F04274"/>
    <w:rsid w:val="00F746F3"/>
    <w:rsid w:val="00F81AC8"/>
    <w:rsid w:val="00F844AC"/>
    <w:rsid w:val="00F85163"/>
    <w:rsid w:val="00FB0D7B"/>
    <w:rsid w:val="00FC6C4F"/>
    <w:rsid w:val="00FF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9940CF"/>
  <w14:defaultImageDpi w14:val="32767"/>
  <w15:chartTrackingRefBased/>
  <w15:docId w15:val="{46E61AB2-1B94-C141-B638-1F5BDAF9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Kleinberger</dc:creator>
  <cp:keywords/>
  <dc:description/>
  <cp:lastModifiedBy>Markus Kleinberger</cp:lastModifiedBy>
  <cp:revision>1</cp:revision>
  <dcterms:created xsi:type="dcterms:W3CDTF">2024-08-29T20:27:00Z</dcterms:created>
  <dcterms:modified xsi:type="dcterms:W3CDTF">2024-08-29T20:37:00Z</dcterms:modified>
</cp:coreProperties>
</file>