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BF43BD" w14:textId="5AE63E57" w:rsidR="00FA5CA0" w:rsidRDefault="00FA5CA0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4DF26865" wp14:editId="061D7B9B">
            <wp:extent cx="5756910" cy="3837940"/>
            <wp:effectExtent l="0" t="0" r="0" b="0"/>
            <wp:docPr id="1900982800" name="Grafik 2" descr="Ein Bild, das Diagramm, Reihe, technische Zeichnung, Pla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0982800" name="Grafik 2" descr="Ein Bild, das Diagramm, Reihe, technische Zeichnung, Plan enthält.&#10;&#10;Automatisch generierte Beschreibu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3837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AEDDFC" w14:textId="77777777" w:rsidR="00FA5CA0" w:rsidRDefault="00FA5CA0">
      <w:pPr>
        <w:rPr>
          <w:lang w:val="en-US"/>
        </w:rPr>
      </w:pPr>
    </w:p>
    <w:p w14:paraId="57DD02E5" w14:textId="77777777" w:rsidR="00FA5CA0" w:rsidRDefault="00FA5CA0" w:rsidP="00FA5CA0">
      <w:pPr>
        <w:spacing w:line="480" w:lineRule="auto"/>
        <w:jc w:val="both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 xml:space="preserve">Supplementary Fig. 5 – Differences in immune cell entropies between primary tumor and matched brain metastasis (BM) on a square root scale </w:t>
      </w:r>
    </w:p>
    <w:p w14:paraId="43CAD869" w14:textId="77777777" w:rsidR="00FA5CA0" w:rsidRPr="00FA5CA0" w:rsidRDefault="00FA5CA0">
      <w:pPr>
        <w:rPr>
          <w:lang w:val="en-US"/>
        </w:rPr>
      </w:pPr>
    </w:p>
    <w:sectPr w:rsidR="00FA5CA0" w:rsidRPr="00FA5CA0" w:rsidSect="00230385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5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CA0"/>
    <w:rsid w:val="00001CFD"/>
    <w:rsid w:val="0006790D"/>
    <w:rsid w:val="00067D0A"/>
    <w:rsid w:val="000B37D7"/>
    <w:rsid w:val="000D6C79"/>
    <w:rsid w:val="000F62E7"/>
    <w:rsid w:val="00107401"/>
    <w:rsid w:val="00123A89"/>
    <w:rsid w:val="00177F2A"/>
    <w:rsid w:val="00184D08"/>
    <w:rsid w:val="001A0E53"/>
    <w:rsid w:val="001A393C"/>
    <w:rsid w:val="001E68B6"/>
    <w:rsid w:val="00230385"/>
    <w:rsid w:val="00230FE5"/>
    <w:rsid w:val="00241735"/>
    <w:rsid w:val="00290026"/>
    <w:rsid w:val="002D4B94"/>
    <w:rsid w:val="002D657A"/>
    <w:rsid w:val="002F59C4"/>
    <w:rsid w:val="00314093"/>
    <w:rsid w:val="00330C3C"/>
    <w:rsid w:val="00340DCD"/>
    <w:rsid w:val="0034663C"/>
    <w:rsid w:val="003509CB"/>
    <w:rsid w:val="00395EFC"/>
    <w:rsid w:val="00411629"/>
    <w:rsid w:val="00413969"/>
    <w:rsid w:val="004411A7"/>
    <w:rsid w:val="0044659B"/>
    <w:rsid w:val="004806C9"/>
    <w:rsid w:val="004B569B"/>
    <w:rsid w:val="004F63C8"/>
    <w:rsid w:val="005143DD"/>
    <w:rsid w:val="005305AF"/>
    <w:rsid w:val="00532EDD"/>
    <w:rsid w:val="005370FD"/>
    <w:rsid w:val="00570AEE"/>
    <w:rsid w:val="0059332F"/>
    <w:rsid w:val="0059574F"/>
    <w:rsid w:val="005A4E4E"/>
    <w:rsid w:val="005B6DF8"/>
    <w:rsid w:val="005F51E7"/>
    <w:rsid w:val="00602395"/>
    <w:rsid w:val="00604A9A"/>
    <w:rsid w:val="0062078F"/>
    <w:rsid w:val="006231F3"/>
    <w:rsid w:val="006315EC"/>
    <w:rsid w:val="006759F7"/>
    <w:rsid w:val="006900DF"/>
    <w:rsid w:val="00700B95"/>
    <w:rsid w:val="007159BE"/>
    <w:rsid w:val="00760536"/>
    <w:rsid w:val="007A23E4"/>
    <w:rsid w:val="007A32C5"/>
    <w:rsid w:val="007C22D8"/>
    <w:rsid w:val="007C458E"/>
    <w:rsid w:val="007F7686"/>
    <w:rsid w:val="008A6BAD"/>
    <w:rsid w:val="008C2FFD"/>
    <w:rsid w:val="008C4F2A"/>
    <w:rsid w:val="008D188E"/>
    <w:rsid w:val="0090165A"/>
    <w:rsid w:val="00906C1D"/>
    <w:rsid w:val="009448FC"/>
    <w:rsid w:val="0094499E"/>
    <w:rsid w:val="009571B8"/>
    <w:rsid w:val="00980F3A"/>
    <w:rsid w:val="00A6347E"/>
    <w:rsid w:val="00A67E50"/>
    <w:rsid w:val="00A978B6"/>
    <w:rsid w:val="00AA2CA1"/>
    <w:rsid w:val="00AE1BA4"/>
    <w:rsid w:val="00B260A3"/>
    <w:rsid w:val="00B33CF0"/>
    <w:rsid w:val="00B340C7"/>
    <w:rsid w:val="00B72F65"/>
    <w:rsid w:val="00B9016A"/>
    <w:rsid w:val="00BD0378"/>
    <w:rsid w:val="00BF152E"/>
    <w:rsid w:val="00C3453B"/>
    <w:rsid w:val="00C44EE6"/>
    <w:rsid w:val="00C93F21"/>
    <w:rsid w:val="00CC637B"/>
    <w:rsid w:val="00CD3E46"/>
    <w:rsid w:val="00CF70CC"/>
    <w:rsid w:val="00CF7429"/>
    <w:rsid w:val="00D05311"/>
    <w:rsid w:val="00D209A5"/>
    <w:rsid w:val="00D4791B"/>
    <w:rsid w:val="00D66F00"/>
    <w:rsid w:val="00D8451D"/>
    <w:rsid w:val="00DC2D8C"/>
    <w:rsid w:val="00E2187E"/>
    <w:rsid w:val="00E26925"/>
    <w:rsid w:val="00E72161"/>
    <w:rsid w:val="00E73723"/>
    <w:rsid w:val="00EA1B14"/>
    <w:rsid w:val="00EC0751"/>
    <w:rsid w:val="00ED1F0B"/>
    <w:rsid w:val="00EE0B0B"/>
    <w:rsid w:val="00F04274"/>
    <w:rsid w:val="00F746F3"/>
    <w:rsid w:val="00F81AC8"/>
    <w:rsid w:val="00F844AC"/>
    <w:rsid w:val="00F85163"/>
    <w:rsid w:val="00FA5CA0"/>
    <w:rsid w:val="00FB0D7B"/>
    <w:rsid w:val="00FC6C4F"/>
    <w:rsid w:val="00FF1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320A033"/>
  <w14:defaultImageDpi w14:val="32767"/>
  <w15:chartTrackingRefBased/>
  <w15:docId w15:val="{5075C1C0-AA88-AF4B-9A29-9C338AAE0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</Words>
  <Characters>125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Markus Kleinberger</dc:creator>
  <cp:keywords/>
  <dc:description/>
  <cp:lastModifiedBy>Markus Kleinberger</cp:lastModifiedBy>
  <cp:revision>1</cp:revision>
  <dcterms:created xsi:type="dcterms:W3CDTF">2024-08-29T20:26:00Z</dcterms:created>
  <dcterms:modified xsi:type="dcterms:W3CDTF">2024-08-29T20:34:00Z</dcterms:modified>
</cp:coreProperties>
</file>