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C2C541" w14:textId="3A4D1262" w:rsidR="005B63E2" w:rsidRPr="005B63E2" w:rsidRDefault="009B60C9" w:rsidP="0001436A">
      <w:pPr>
        <w:pStyle w:val="SupplementaryMaterial"/>
        <w:rPr>
          <w:i w:val="0"/>
          <w:iCs/>
        </w:rPr>
      </w:pPr>
      <w:r w:rsidRPr="009B60C9">
        <w:rPr>
          <w:i w:val="0"/>
          <w:iCs/>
        </w:rPr>
        <w:t>Association between biological aging and the risk of stroke: Results from the National Health and Nutrition Examination Survey and Mendelian randomization analysis</w:t>
      </w:r>
    </w:p>
    <w:p w14:paraId="64E49450" w14:textId="301ABDAB" w:rsidR="005B63E2" w:rsidRPr="005B63E2" w:rsidRDefault="00654E8F" w:rsidP="005B63E2">
      <w:pPr>
        <w:pStyle w:val="SupplementaryMaterial"/>
      </w:pPr>
      <w:r w:rsidRPr="001549D3">
        <w:t>Supplementary Material</w:t>
      </w:r>
    </w:p>
    <w:p w14:paraId="4105BDCB" w14:textId="77777777" w:rsidR="005B63E2" w:rsidRDefault="005B63E2" w:rsidP="005B63E2">
      <w:pPr>
        <w:spacing w:beforeLines="50" w:before="156" w:afterLines="100" w:after="312"/>
        <w:jc w:val="center"/>
        <w:rPr>
          <w:rFonts w:eastAsia="Times New Roman" w:cs="Times New Roman"/>
          <w:b/>
          <w:bCs/>
          <w:sz w:val="28"/>
          <w:szCs w:val="28"/>
          <w:shd w:val="clear" w:color="auto" w:fill="FFFFFF"/>
          <w:lang w:val="en-GB"/>
        </w:rPr>
      </w:pPr>
      <w:r w:rsidRPr="003E6E97">
        <w:rPr>
          <w:rFonts w:eastAsia="Times New Roman" w:cs="Times New Roman"/>
          <w:b/>
          <w:bCs/>
          <w:sz w:val="28"/>
          <w:szCs w:val="28"/>
          <w:shd w:val="clear" w:color="auto" w:fill="FFFFFF"/>
          <w:lang w:val="en-GB"/>
        </w:rPr>
        <w:t>Contents</w:t>
      </w:r>
    </w:p>
    <w:p w14:paraId="144EF196" w14:textId="77777777" w:rsidR="005B63E2" w:rsidRPr="005B63E2" w:rsidRDefault="005B63E2" w:rsidP="005B63E2">
      <w:pPr>
        <w:pStyle w:val="aff9"/>
        <w:tabs>
          <w:tab w:val="right" w:leader="dot" w:pos="8296"/>
        </w:tabs>
        <w:ind w:left="1203" w:hanging="723"/>
        <w:rPr>
          <w:rFonts w:ascii="Times New Roman" w:hAnsi="Times New Roman" w:cs="Times New Roman"/>
          <w:b/>
          <w:bCs/>
          <w:noProof/>
          <w:sz w:val="36"/>
          <w:szCs w:val="40"/>
        </w:rPr>
      </w:pPr>
      <w:r w:rsidRPr="005B63E2">
        <w:rPr>
          <w:rFonts w:ascii="Times New Roman" w:hAnsi="Times New Roman" w:cs="Times New Roman"/>
          <w:b/>
          <w:bCs/>
          <w:sz w:val="36"/>
          <w:szCs w:val="40"/>
        </w:rPr>
        <w:fldChar w:fldCharType="begin"/>
      </w:r>
      <w:r w:rsidRPr="005B63E2">
        <w:rPr>
          <w:rFonts w:ascii="Times New Roman" w:hAnsi="Times New Roman" w:cs="Times New Roman"/>
          <w:b/>
          <w:bCs/>
          <w:sz w:val="36"/>
          <w:szCs w:val="40"/>
        </w:rPr>
        <w:instrText xml:space="preserve"> TOC \h \z \c "Supplementary Table" </w:instrText>
      </w:r>
      <w:r w:rsidRPr="005B63E2">
        <w:rPr>
          <w:rFonts w:ascii="Times New Roman" w:hAnsi="Times New Roman" w:cs="Times New Roman"/>
          <w:b/>
          <w:bCs/>
          <w:sz w:val="36"/>
          <w:szCs w:val="40"/>
        </w:rPr>
        <w:fldChar w:fldCharType="separate"/>
      </w:r>
      <w:hyperlink w:anchor="_Toc165019834" w:history="1">
        <w:r w:rsidRPr="005B63E2">
          <w:rPr>
            <w:rStyle w:val="afc"/>
            <w:rFonts w:ascii="Times New Roman" w:hAnsi="Times New Roman" w:cs="Times New Roman"/>
            <w:b/>
            <w:bCs/>
            <w:noProof/>
            <w:sz w:val="28"/>
            <w:szCs w:val="40"/>
          </w:rPr>
          <w:t>Supplementary Table 1 Mendelian randomized data source</w:t>
        </w:r>
        <w:r w:rsidRPr="005B63E2">
          <w:rPr>
            <w:rFonts w:ascii="Times New Roman" w:hAnsi="Times New Roman" w:cs="Times New Roman"/>
            <w:b/>
            <w:bCs/>
            <w:noProof/>
            <w:webHidden/>
            <w:sz w:val="36"/>
            <w:szCs w:val="40"/>
          </w:rPr>
          <w:tab/>
        </w:r>
        <w:r w:rsidRPr="005B63E2">
          <w:rPr>
            <w:rFonts w:ascii="Times New Roman" w:hAnsi="Times New Roman" w:cs="Times New Roman"/>
            <w:b/>
            <w:bCs/>
            <w:noProof/>
            <w:webHidden/>
            <w:sz w:val="36"/>
            <w:szCs w:val="40"/>
          </w:rPr>
          <w:fldChar w:fldCharType="begin"/>
        </w:r>
        <w:r w:rsidRPr="005B63E2">
          <w:rPr>
            <w:rFonts w:ascii="Times New Roman" w:hAnsi="Times New Roman" w:cs="Times New Roman"/>
            <w:b/>
            <w:bCs/>
            <w:noProof/>
            <w:webHidden/>
            <w:sz w:val="36"/>
            <w:szCs w:val="40"/>
          </w:rPr>
          <w:instrText xml:space="preserve"> PAGEREF _Toc165019834 \h </w:instrText>
        </w:r>
        <w:r w:rsidRPr="005B63E2">
          <w:rPr>
            <w:rFonts w:ascii="Times New Roman" w:hAnsi="Times New Roman" w:cs="Times New Roman"/>
            <w:b/>
            <w:bCs/>
            <w:noProof/>
            <w:webHidden/>
            <w:sz w:val="36"/>
            <w:szCs w:val="40"/>
          </w:rPr>
        </w:r>
        <w:r w:rsidRPr="005B63E2">
          <w:rPr>
            <w:rFonts w:ascii="Times New Roman" w:hAnsi="Times New Roman" w:cs="Times New Roman"/>
            <w:b/>
            <w:bCs/>
            <w:noProof/>
            <w:webHidden/>
            <w:sz w:val="36"/>
            <w:szCs w:val="40"/>
          </w:rPr>
          <w:fldChar w:fldCharType="separate"/>
        </w:r>
        <w:r w:rsidRPr="005B63E2">
          <w:rPr>
            <w:rFonts w:ascii="Times New Roman" w:hAnsi="Times New Roman" w:cs="Times New Roman"/>
            <w:b/>
            <w:bCs/>
            <w:noProof/>
            <w:webHidden/>
            <w:sz w:val="36"/>
            <w:szCs w:val="40"/>
          </w:rPr>
          <w:t>2</w:t>
        </w:r>
        <w:r w:rsidRPr="005B63E2">
          <w:rPr>
            <w:rFonts w:ascii="Times New Roman" w:hAnsi="Times New Roman" w:cs="Times New Roman"/>
            <w:b/>
            <w:bCs/>
            <w:noProof/>
            <w:webHidden/>
            <w:sz w:val="36"/>
            <w:szCs w:val="40"/>
          </w:rPr>
          <w:fldChar w:fldCharType="end"/>
        </w:r>
      </w:hyperlink>
    </w:p>
    <w:p w14:paraId="3396BCFE" w14:textId="77777777" w:rsidR="005B63E2" w:rsidRPr="005B63E2" w:rsidRDefault="00000000" w:rsidP="005B63E2">
      <w:pPr>
        <w:pStyle w:val="aff9"/>
        <w:tabs>
          <w:tab w:val="right" w:leader="dot" w:pos="8296"/>
        </w:tabs>
        <w:ind w:left="900" w:hanging="420"/>
        <w:rPr>
          <w:rFonts w:ascii="Times New Roman" w:hAnsi="Times New Roman" w:cs="Times New Roman"/>
          <w:b/>
          <w:bCs/>
          <w:noProof/>
          <w:sz w:val="36"/>
          <w:szCs w:val="40"/>
        </w:rPr>
      </w:pPr>
      <w:hyperlink w:anchor="_Toc165019835" w:history="1">
        <w:r w:rsidR="005B63E2" w:rsidRPr="005B63E2">
          <w:rPr>
            <w:rStyle w:val="afc"/>
            <w:rFonts w:ascii="Times New Roman" w:hAnsi="Times New Roman" w:cs="Times New Roman"/>
            <w:b/>
            <w:bCs/>
            <w:noProof/>
            <w:sz w:val="28"/>
            <w:szCs w:val="40"/>
          </w:rPr>
          <w:t>Supplementary Table 2 The causal association between biological aging and stroke (data from GIGASTROKE) was analyzed by Mendelian randomization</w:t>
        </w:r>
        <w:r w:rsidR="005B63E2" w:rsidRPr="005B63E2">
          <w:rPr>
            <w:rFonts w:ascii="Times New Roman" w:hAnsi="Times New Roman" w:cs="Times New Roman"/>
            <w:b/>
            <w:bCs/>
            <w:noProof/>
            <w:webHidden/>
            <w:sz w:val="36"/>
            <w:szCs w:val="40"/>
          </w:rPr>
          <w:tab/>
        </w:r>
        <w:r w:rsidR="005B63E2" w:rsidRPr="005B63E2">
          <w:rPr>
            <w:rFonts w:ascii="Times New Roman" w:hAnsi="Times New Roman" w:cs="Times New Roman"/>
            <w:b/>
            <w:bCs/>
            <w:noProof/>
            <w:webHidden/>
            <w:sz w:val="36"/>
            <w:szCs w:val="40"/>
          </w:rPr>
          <w:fldChar w:fldCharType="begin"/>
        </w:r>
        <w:r w:rsidR="005B63E2" w:rsidRPr="005B63E2">
          <w:rPr>
            <w:rFonts w:ascii="Times New Roman" w:hAnsi="Times New Roman" w:cs="Times New Roman"/>
            <w:b/>
            <w:bCs/>
            <w:noProof/>
            <w:webHidden/>
            <w:sz w:val="36"/>
            <w:szCs w:val="40"/>
          </w:rPr>
          <w:instrText xml:space="preserve"> PAGEREF _Toc165019835 \h </w:instrText>
        </w:r>
        <w:r w:rsidR="005B63E2" w:rsidRPr="005B63E2">
          <w:rPr>
            <w:rFonts w:ascii="Times New Roman" w:hAnsi="Times New Roman" w:cs="Times New Roman"/>
            <w:b/>
            <w:bCs/>
            <w:noProof/>
            <w:webHidden/>
            <w:sz w:val="36"/>
            <w:szCs w:val="40"/>
          </w:rPr>
        </w:r>
        <w:r w:rsidR="005B63E2" w:rsidRPr="005B63E2">
          <w:rPr>
            <w:rFonts w:ascii="Times New Roman" w:hAnsi="Times New Roman" w:cs="Times New Roman"/>
            <w:b/>
            <w:bCs/>
            <w:noProof/>
            <w:webHidden/>
            <w:sz w:val="36"/>
            <w:szCs w:val="40"/>
          </w:rPr>
          <w:fldChar w:fldCharType="separate"/>
        </w:r>
        <w:r w:rsidR="005B63E2" w:rsidRPr="005B63E2">
          <w:rPr>
            <w:rFonts w:ascii="Times New Roman" w:hAnsi="Times New Roman" w:cs="Times New Roman"/>
            <w:b/>
            <w:bCs/>
            <w:noProof/>
            <w:webHidden/>
            <w:sz w:val="36"/>
            <w:szCs w:val="40"/>
          </w:rPr>
          <w:t>3</w:t>
        </w:r>
        <w:r w:rsidR="005B63E2" w:rsidRPr="005B63E2">
          <w:rPr>
            <w:rFonts w:ascii="Times New Roman" w:hAnsi="Times New Roman" w:cs="Times New Roman"/>
            <w:b/>
            <w:bCs/>
            <w:noProof/>
            <w:webHidden/>
            <w:sz w:val="36"/>
            <w:szCs w:val="40"/>
          </w:rPr>
          <w:fldChar w:fldCharType="end"/>
        </w:r>
      </w:hyperlink>
    </w:p>
    <w:p w14:paraId="38DD2A46" w14:textId="77777777" w:rsidR="005B63E2" w:rsidRPr="005B63E2" w:rsidRDefault="00000000" w:rsidP="005B63E2">
      <w:pPr>
        <w:pStyle w:val="aff9"/>
        <w:tabs>
          <w:tab w:val="right" w:leader="dot" w:pos="8296"/>
        </w:tabs>
        <w:ind w:left="900" w:hanging="420"/>
        <w:rPr>
          <w:rFonts w:ascii="Times New Roman" w:hAnsi="Times New Roman" w:cs="Times New Roman"/>
          <w:b/>
          <w:bCs/>
          <w:noProof/>
          <w:sz w:val="36"/>
          <w:szCs w:val="40"/>
        </w:rPr>
      </w:pPr>
      <w:hyperlink w:anchor="_Toc165019836" w:history="1">
        <w:r w:rsidR="005B63E2" w:rsidRPr="005B63E2">
          <w:rPr>
            <w:rStyle w:val="afc"/>
            <w:rFonts w:ascii="Times New Roman" w:hAnsi="Times New Roman" w:cs="Times New Roman"/>
            <w:b/>
            <w:bCs/>
            <w:noProof/>
            <w:sz w:val="28"/>
            <w:szCs w:val="40"/>
          </w:rPr>
          <w:t>Supplementary Table 3 The causal association between biological aging and stroke (data from MEGASTROKE) was analyzed by Mendelian randomization</w:t>
        </w:r>
        <w:r w:rsidR="005B63E2" w:rsidRPr="005B63E2">
          <w:rPr>
            <w:rFonts w:ascii="Times New Roman" w:hAnsi="Times New Roman" w:cs="Times New Roman"/>
            <w:b/>
            <w:bCs/>
            <w:noProof/>
            <w:webHidden/>
            <w:sz w:val="36"/>
            <w:szCs w:val="40"/>
          </w:rPr>
          <w:tab/>
        </w:r>
        <w:r w:rsidR="005B63E2" w:rsidRPr="005B63E2">
          <w:rPr>
            <w:rFonts w:ascii="Times New Roman" w:hAnsi="Times New Roman" w:cs="Times New Roman"/>
            <w:b/>
            <w:bCs/>
            <w:noProof/>
            <w:webHidden/>
            <w:sz w:val="36"/>
            <w:szCs w:val="40"/>
          </w:rPr>
          <w:fldChar w:fldCharType="begin"/>
        </w:r>
        <w:r w:rsidR="005B63E2" w:rsidRPr="005B63E2">
          <w:rPr>
            <w:rFonts w:ascii="Times New Roman" w:hAnsi="Times New Roman" w:cs="Times New Roman"/>
            <w:b/>
            <w:bCs/>
            <w:noProof/>
            <w:webHidden/>
            <w:sz w:val="36"/>
            <w:szCs w:val="40"/>
          </w:rPr>
          <w:instrText xml:space="preserve"> PAGEREF _Toc165019836 \h </w:instrText>
        </w:r>
        <w:r w:rsidR="005B63E2" w:rsidRPr="005B63E2">
          <w:rPr>
            <w:rFonts w:ascii="Times New Roman" w:hAnsi="Times New Roman" w:cs="Times New Roman"/>
            <w:b/>
            <w:bCs/>
            <w:noProof/>
            <w:webHidden/>
            <w:sz w:val="36"/>
            <w:szCs w:val="40"/>
          </w:rPr>
        </w:r>
        <w:r w:rsidR="005B63E2" w:rsidRPr="005B63E2">
          <w:rPr>
            <w:rFonts w:ascii="Times New Roman" w:hAnsi="Times New Roman" w:cs="Times New Roman"/>
            <w:b/>
            <w:bCs/>
            <w:noProof/>
            <w:webHidden/>
            <w:sz w:val="36"/>
            <w:szCs w:val="40"/>
          </w:rPr>
          <w:fldChar w:fldCharType="separate"/>
        </w:r>
        <w:r w:rsidR="005B63E2" w:rsidRPr="005B63E2">
          <w:rPr>
            <w:rFonts w:ascii="Times New Roman" w:hAnsi="Times New Roman" w:cs="Times New Roman"/>
            <w:b/>
            <w:bCs/>
            <w:noProof/>
            <w:webHidden/>
            <w:sz w:val="36"/>
            <w:szCs w:val="40"/>
          </w:rPr>
          <w:t>15</w:t>
        </w:r>
        <w:r w:rsidR="005B63E2" w:rsidRPr="005B63E2">
          <w:rPr>
            <w:rFonts w:ascii="Times New Roman" w:hAnsi="Times New Roman" w:cs="Times New Roman"/>
            <w:b/>
            <w:bCs/>
            <w:noProof/>
            <w:webHidden/>
            <w:sz w:val="36"/>
            <w:szCs w:val="40"/>
          </w:rPr>
          <w:fldChar w:fldCharType="end"/>
        </w:r>
      </w:hyperlink>
    </w:p>
    <w:p w14:paraId="17AB9CA5" w14:textId="77777777" w:rsidR="005B63E2" w:rsidRPr="005B63E2" w:rsidRDefault="00000000" w:rsidP="005B63E2">
      <w:pPr>
        <w:pStyle w:val="aff9"/>
        <w:tabs>
          <w:tab w:val="right" w:leader="dot" w:pos="8296"/>
        </w:tabs>
        <w:ind w:left="900" w:hanging="420"/>
        <w:rPr>
          <w:rFonts w:ascii="Times New Roman" w:hAnsi="Times New Roman" w:cs="Times New Roman"/>
          <w:b/>
          <w:bCs/>
          <w:noProof/>
          <w:sz w:val="36"/>
          <w:szCs w:val="40"/>
        </w:rPr>
      </w:pPr>
      <w:hyperlink w:anchor="_Toc165019837" w:history="1">
        <w:r w:rsidR="005B63E2" w:rsidRPr="005B63E2">
          <w:rPr>
            <w:rStyle w:val="afc"/>
            <w:rFonts w:ascii="Times New Roman" w:hAnsi="Times New Roman" w:cs="Times New Roman"/>
            <w:b/>
            <w:bCs/>
            <w:noProof/>
            <w:sz w:val="28"/>
            <w:szCs w:val="40"/>
          </w:rPr>
          <w:t>Supplementary Table 4 Horizontal pleiotropy test</w:t>
        </w:r>
        <w:r w:rsidR="005B63E2" w:rsidRPr="005B63E2">
          <w:rPr>
            <w:rFonts w:ascii="Times New Roman" w:hAnsi="Times New Roman" w:cs="Times New Roman"/>
            <w:b/>
            <w:bCs/>
            <w:noProof/>
            <w:webHidden/>
            <w:sz w:val="36"/>
            <w:szCs w:val="40"/>
          </w:rPr>
          <w:tab/>
        </w:r>
        <w:r w:rsidR="005B63E2" w:rsidRPr="005B63E2">
          <w:rPr>
            <w:rFonts w:ascii="Times New Roman" w:hAnsi="Times New Roman" w:cs="Times New Roman"/>
            <w:b/>
            <w:bCs/>
            <w:noProof/>
            <w:webHidden/>
            <w:sz w:val="36"/>
            <w:szCs w:val="40"/>
          </w:rPr>
          <w:fldChar w:fldCharType="begin"/>
        </w:r>
        <w:r w:rsidR="005B63E2" w:rsidRPr="005B63E2">
          <w:rPr>
            <w:rFonts w:ascii="Times New Roman" w:hAnsi="Times New Roman" w:cs="Times New Roman"/>
            <w:b/>
            <w:bCs/>
            <w:noProof/>
            <w:webHidden/>
            <w:sz w:val="36"/>
            <w:szCs w:val="40"/>
          </w:rPr>
          <w:instrText xml:space="preserve"> PAGEREF _Toc165019837 \h </w:instrText>
        </w:r>
        <w:r w:rsidR="005B63E2" w:rsidRPr="005B63E2">
          <w:rPr>
            <w:rFonts w:ascii="Times New Roman" w:hAnsi="Times New Roman" w:cs="Times New Roman"/>
            <w:b/>
            <w:bCs/>
            <w:noProof/>
            <w:webHidden/>
            <w:sz w:val="36"/>
            <w:szCs w:val="40"/>
          </w:rPr>
        </w:r>
        <w:r w:rsidR="005B63E2" w:rsidRPr="005B63E2">
          <w:rPr>
            <w:rFonts w:ascii="Times New Roman" w:hAnsi="Times New Roman" w:cs="Times New Roman"/>
            <w:b/>
            <w:bCs/>
            <w:noProof/>
            <w:webHidden/>
            <w:sz w:val="36"/>
            <w:szCs w:val="40"/>
          </w:rPr>
          <w:fldChar w:fldCharType="separate"/>
        </w:r>
        <w:r w:rsidR="005B63E2" w:rsidRPr="005B63E2">
          <w:rPr>
            <w:rFonts w:ascii="Times New Roman" w:hAnsi="Times New Roman" w:cs="Times New Roman"/>
            <w:b/>
            <w:bCs/>
            <w:noProof/>
            <w:webHidden/>
            <w:sz w:val="36"/>
            <w:szCs w:val="40"/>
          </w:rPr>
          <w:t>28</w:t>
        </w:r>
        <w:r w:rsidR="005B63E2" w:rsidRPr="005B63E2">
          <w:rPr>
            <w:rFonts w:ascii="Times New Roman" w:hAnsi="Times New Roman" w:cs="Times New Roman"/>
            <w:b/>
            <w:bCs/>
            <w:noProof/>
            <w:webHidden/>
            <w:sz w:val="36"/>
            <w:szCs w:val="40"/>
          </w:rPr>
          <w:fldChar w:fldCharType="end"/>
        </w:r>
      </w:hyperlink>
    </w:p>
    <w:p w14:paraId="2DA517EC" w14:textId="77777777" w:rsidR="005B63E2" w:rsidRPr="005B63E2" w:rsidRDefault="00000000" w:rsidP="005B63E2">
      <w:pPr>
        <w:pStyle w:val="aff9"/>
        <w:tabs>
          <w:tab w:val="right" w:leader="dot" w:pos="8296"/>
        </w:tabs>
        <w:ind w:left="900" w:hanging="420"/>
        <w:rPr>
          <w:rFonts w:ascii="Times New Roman" w:hAnsi="Times New Roman" w:cs="Times New Roman"/>
          <w:b/>
          <w:bCs/>
          <w:noProof/>
          <w:sz w:val="36"/>
          <w:szCs w:val="40"/>
        </w:rPr>
      </w:pPr>
      <w:hyperlink w:anchor="_Toc165019838" w:history="1">
        <w:r w:rsidR="005B63E2" w:rsidRPr="005B63E2">
          <w:rPr>
            <w:rStyle w:val="afc"/>
            <w:rFonts w:ascii="Times New Roman" w:hAnsi="Times New Roman" w:cs="Times New Roman"/>
            <w:b/>
            <w:bCs/>
            <w:noProof/>
            <w:sz w:val="28"/>
            <w:szCs w:val="40"/>
          </w:rPr>
          <w:t>Supplementary Table 5 Heterogeneity test</w:t>
        </w:r>
        <w:r w:rsidR="005B63E2" w:rsidRPr="005B63E2">
          <w:rPr>
            <w:rFonts w:ascii="Times New Roman" w:hAnsi="Times New Roman" w:cs="Times New Roman"/>
            <w:b/>
            <w:bCs/>
            <w:noProof/>
            <w:webHidden/>
            <w:sz w:val="36"/>
            <w:szCs w:val="40"/>
          </w:rPr>
          <w:tab/>
        </w:r>
        <w:r w:rsidR="005B63E2" w:rsidRPr="005B63E2">
          <w:rPr>
            <w:rFonts w:ascii="Times New Roman" w:hAnsi="Times New Roman" w:cs="Times New Roman"/>
            <w:b/>
            <w:bCs/>
            <w:noProof/>
            <w:webHidden/>
            <w:sz w:val="36"/>
            <w:szCs w:val="40"/>
          </w:rPr>
          <w:fldChar w:fldCharType="begin"/>
        </w:r>
        <w:r w:rsidR="005B63E2" w:rsidRPr="005B63E2">
          <w:rPr>
            <w:rFonts w:ascii="Times New Roman" w:hAnsi="Times New Roman" w:cs="Times New Roman"/>
            <w:b/>
            <w:bCs/>
            <w:noProof/>
            <w:webHidden/>
            <w:sz w:val="36"/>
            <w:szCs w:val="40"/>
          </w:rPr>
          <w:instrText xml:space="preserve"> PAGEREF _Toc165019838 \h </w:instrText>
        </w:r>
        <w:r w:rsidR="005B63E2" w:rsidRPr="005B63E2">
          <w:rPr>
            <w:rFonts w:ascii="Times New Roman" w:hAnsi="Times New Roman" w:cs="Times New Roman"/>
            <w:b/>
            <w:bCs/>
            <w:noProof/>
            <w:webHidden/>
            <w:sz w:val="36"/>
            <w:szCs w:val="40"/>
          </w:rPr>
        </w:r>
        <w:r w:rsidR="005B63E2" w:rsidRPr="005B63E2">
          <w:rPr>
            <w:rFonts w:ascii="Times New Roman" w:hAnsi="Times New Roman" w:cs="Times New Roman"/>
            <w:b/>
            <w:bCs/>
            <w:noProof/>
            <w:webHidden/>
            <w:sz w:val="36"/>
            <w:szCs w:val="40"/>
          </w:rPr>
          <w:fldChar w:fldCharType="separate"/>
        </w:r>
        <w:r w:rsidR="005B63E2" w:rsidRPr="005B63E2">
          <w:rPr>
            <w:rFonts w:ascii="Times New Roman" w:hAnsi="Times New Roman" w:cs="Times New Roman"/>
            <w:b/>
            <w:bCs/>
            <w:noProof/>
            <w:webHidden/>
            <w:sz w:val="36"/>
            <w:szCs w:val="40"/>
          </w:rPr>
          <w:t>31</w:t>
        </w:r>
        <w:r w:rsidR="005B63E2" w:rsidRPr="005B63E2">
          <w:rPr>
            <w:rFonts w:ascii="Times New Roman" w:hAnsi="Times New Roman" w:cs="Times New Roman"/>
            <w:b/>
            <w:bCs/>
            <w:noProof/>
            <w:webHidden/>
            <w:sz w:val="36"/>
            <w:szCs w:val="40"/>
          </w:rPr>
          <w:fldChar w:fldCharType="end"/>
        </w:r>
      </w:hyperlink>
    </w:p>
    <w:p w14:paraId="31937221" w14:textId="77777777" w:rsidR="005B63E2" w:rsidRDefault="005B63E2" w:rsidP="005B63E2">
      <w:pPr>
        <w:tabs>
          <w:tab w:val="left" w:pos="1367"/>
        </w:tabs>
      </w:pPr>
      <w:r w:rsidRPr="005B63E2">
        <w:rPr>
          <w:rFonts w:cs="Times New Roman"/>
          <w:b/>
          <w:bCs/>
          <w:sz w:val="36"/>
          <w:szCs w:val="40"/>
        </w:rPr>
        <w:fldChar w:fldCharType="end"/>
      </w:r>
    </w:p>
    <w:p w14:paraId="008E3B14" w14:textId="77777777" w:rsidR="005B63E2" w:rsidRPr="00464DC1" w:rsidRDefault="005B63E2" w:rsidP="005B63E2">
      <w:pPr>
        <w:tabs>
          <w:tab w:val="left" w:pos="1367"/>
        </w:tabs>
        <w:sectPr w:rsidR="005B63E2" w:rsidRPr="00464DC1" w:rsidSect="00B11B1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tab/>
      </w:r>
    </w:p>
    <w:p w14:paraId="6B7D0EA2" w14:textId="77777777" w:rsidR="005B63E2" w:rsidRPr="00ED7998" w:rsidRDefault="005B63E2" w:rsidP="005B63E2">
      <w:pPr>
        <w:pStyle w:val="a9"/>
        <w:rPr>
          <w:b w:val="0"/>
          <w:bCs w:val="0"/>
          <w:sz w:val="22"/>
          <w:szCs w:val="22"/>
        </w:rPr>
      </w:pPr>
      <w:bookmarkStart w:id="0" w:name="_Toc165019834"/>
      <w:r w:rsidRPr="00ED7998">
        <w:rPr>
          <w:sz w:val="22"/>
          <w:szCs w:val="22"/>
        </w:rPr>
        <w:lastRenderedPageBreak/>
        <w:t xml:space="preserve">Supplementary Table </w:t>
      </w:r>
      <w:r w:rsidRPr="00ED7998">
        <w:rPr>
          <w:b w:val="0"/>
          <w:bCs w:val="0"/>
          <w:sz w:val="22"/>
          <w:szCs w:val="22"/>
        </w:rPr>
        <w:fldChar w:fldCharType="begin"/>
      </w:r>
      <w:r w:rsidRPr="00ED7998">
        <w:rPr>
          <w:sz w:val="22"/>
          <w:szCs w:val="22"/>
        </w:rPr>
        <w:instrText xml:space="preserve"> SEQ Supplementary_Table \* ARABIC </w:instrText>
      </w:r>
      <w:r w:rsidRPr="00ED7998">
        <w:rPr>
          <w:b w:val="0"/>
          <w:bCs w:val="0"/>
          <w:sz w:val="22"/>
          <w:szCs w:val="22"/>
        </w:rPr>
        <w:fldChar w:fldCharType="separate"/>
      </w:r>
      <w:r>
        <w:rPr>
          <w:noProof/>
          <w:sz w:val="22"/>
          <w:szCs w:val="22"/>
        </w:rPr>
        <w:t>1</w:t>
      </w:r>
      <w:r w:rsidRPr="00ED7998">
        <w:rPr>
          <w:b w:val="0"/>
          <w:bCs w:val="0"/>
          <w:sz w:val="22"/>
          <w:szCs w:val="22"/>
        </w:rPr>
        <w:fldChar w:fldCharType="end"/>
      </w:r>
      <w:r w:rsidRPr="00ED7998">
        <w:rPr>
          <w:sz w:val="22"/>
          <w:szCs w:val="22"/>
        </w:rPr>
        <w:t xml:space="preserve"> Mendelian randomized data source</w:t>
      </w:r>
      <w:bookmarkEnd w:id="0"/>
    </w:p>
    <w:tbl>
      <w:tblPr>
        <w:tblW w:w="5000" w:type="pct"/>
        <w:tblLook w:val="04A0" w:firstRow="1" w:lastRow="0" w:firstColumn="1" w:lastColumn="0" w:noHBand="0" w:noVBand="1"/>
      </w:tblPr>
      <w:tblGrid>
        <w:gridCol w:w="1260"/>
        <w:gridCol w:w="2980"/>
        <w:gridCol w:w="1498"/>
        <w:gridCol w:w="818"/>
        <w:gridCol w:w="548"/>
        <w:gridCol w:w="988"/>
        <w:gridCol w:w="1685"/>
      </w:tblGrid>
      <w:tr w:rsidR="005B63E2" w:rsidRPr="005B63E2" w14:paraId="1A4ABE6A" w14:textId="77777777" w:rsidTr="005B63E2">
        <w:trPr>
          <w:trHeight w:val="320"/>
        </w:trPr>
        <w:tc>
          <w:tcPr>
            <w:tcW w:w="654" w:type="pct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A748AD" w14:textId="77777777" w:rsidR="005B63E2" w:rsidRPr="005B63E2" w:rsidRDefault="005B63E2" w:rsidP="00593155">
            <w:pPr>
              <w:rPr>
                <w:rFonts w:eastAsia="等线" w:cs="Times New Roman"/>
                <w:b/>
                <w:bCs/>
                <w:sz w:val="22"/>
              </w:rPr>
            </w:pPr>
            <w:r w:rsidRPr="005B63E2">
              <w:rPr>
                <w:rFonts w:eastAsia="等线" w:cs="Times New Roman"/>
                <w:b/>
                <w:bCs/>
                <w:sz w:val="22"/>
              </w:rPr>
              <w:t>Characteristic</w:t>
            </w:r>
          </w:p>
        </w:tc>
        <w:tc>
          <w:tcPr>
            <w:tcW w:w="1577" w:type="pct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9BE28D" w14:textId="77777777" w:rsidR="005B63E2" w:rsidRPr="005B63E2" w:rsidRDefault="005B63E2" w:rsidP="00593155">
            <w:pPr>
              <w:rPr>
                <w:rFonts w:eastAsia="等线" w:cs="Times New Roman"/>
                <w:b/>
                <w:bCs/>
                <w:sz w:val="22"/>
              </w:rPr>
            </w:pPr>
            <w:r w:rsidRPr="005B63E2">
              <w:rPr>
                <w:rFonts w:eastAsia="等线" w:cs="Times New Roman"/>
                <w:b/>
                <w:bCs/>
                <w:sz w:val="22"/>
              </w:rPr>
              <w:t>Phenotype</w:t>
            </w:r>
          </w:p>
        </w:tc>
        <w:tc>
          <w:tcPr>
            <w:tcW w:w="751" w:type="pct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4EFC90" w14:textId="77777777" w:rsidR="005B63E2" w:rsidRPr="005B63E2" w:rsidRDefault="005B63E2" w:rsidP="00593155">
            <w:pPr>
              <w:rPr>
                <w:rFonts w:eastAsia="等线" w:cs="Times New Roman"/>
                <w:b/>
                <w:bCs/>
                <w:sz w:val="22"/>
              </w:rPr>
            </w:pPr>
            <w:r w:rsidRPr="005B63E2">
              <w:rPr>
                <w:rFonts w:eastAsia="等线" w:cs="Times New Roman"/>
                <w:b/>
                <w:bCs/>
                <w:sz w:val="22"/>
              </w:rPr>
              <w:t>Sample Size</w:t>
            </w:r>
          </w:p>
        </w:tc>
        <w:tc>
          <w:tcPr>
            <w:tcW w:w="420" w:type="pct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3BE2C6" w14:textId="77777777" w:rsidR="005B63E2" w:rsidRPr="005B63E2" w:rsidRDefault="005B63E2" w:rsidP="00593155">
            <w:pPr>
              <w:rPr>
                <w:rFonts w:eastAsia="等线" w:cs="Times New Roman"/>
                <w:b/>
                <w:bCs/>
                <w:sz w:val="22"/>
              </w:rPr>
            </w:pPr>
            <w:r w:rsidRPr="005B63E2">
              <w:rPr>
                <w:rFonts w:eastAsia="等线" w:cs="Times New Roman"/>
                <w:b/>
                <w:bCs/>
                <w:sz w:val="22"/>
              </w:rPr>
              <w:t>Ancestry</w:t>
            </w:r>
          </w:p>
        </w:tc>
        <w:tc>
          <w:tcPr>
            <w:tcW w:w="262" w:type="pct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77A430" w14:textId="77777777" w:rsidR="005B63E2" w:rsidRPr="005B63E2" w:rsidRDefault="005B63E2" w:rsidP="00593155">
            <w:pPr>
              <w:rPr>
                <w:rFonts w:eastAsia="等线" w:cs="Times New Roman"/>
                <w:b/>
                <w:bCs/>
                <w:sz w:val="22"/>
              </w:rPr>
            </w:pPr>
            <w:r w:rsidRPr="005B63E2">
              <w:rPr>
                <w:rFonts w:eastAsia="等线" w:cs="Times New Roman"/>
                <w:b/>
                <w:bCs/>
                <w:sz w:val="22"/>
              </w:rPr>
              <w:t>Year</w:t>
            </w:r>
          </w:p>
        </w:tc>
        <w:tc>
          <w:tcPr>
            <w:tcW w:w="537" w:type="pct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E2B29C" w14:textId="77777777" w:rsidR="005B63E2" w:rsidRPr="005B63E2" w:rsidRDefault="005B63E2" w:rsidP="00593155">
            <w:pPr>
              <w:rPr>
                <w:rFonts w:eastAsia="等线" w:cs="Times New Roman"/>
                <w:b/>
                <w:bCs/>
                <w:sz w:val="22"/>
              </w:rPr>
            </w:pPr>
            <w:proofErr w:type="spellStart"/>
            <w:r w:rsidRPr="005B63E2">
              <w:rPr>
                <w:rFonts w:eastAsia="等线" w:cs="Times New Roman"/>
                <w:b/>
                <w:bCs/>
                <w:sz w:val="22"/>
              </w:rPr>
              <w:t>Pubmed</w:t>
            </w:r>
            <w:proofErr w:type="spellEnd"/>
            <w:r w:rsidRPr="005B63E2">
              <w:rPr>
                <w:rFonts w:eastAsia="等线" w:cs="Times New Roman"/>
                <w:b/>
                <w:bCs/>
                <w:sz w:val="22"/>
              </w:rPr>
              <w:t xml:space="preserve"> ID</w:t>
            </w:r>
          </w:p>
        </w:tc>
        <w:tc>
          <w:tcPr>
            <w:tcW w:w="799" w:type="pct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EAD71A" w14:textId="77777777" w:rsidR="005B63E2" w:rsidRPr="005B63E2" w:rsidRDefault="005B63E2" w:rsidP="00593155">
            <w:pPr>
              <w:rPr>
                <w:rFonts w:eastAsia="等线" w:cs="Times New Roman"/>
                <w:b/>
                <w:bCs/>
                <w:sz w:val="22"/>
              </w:rPr>
            </w:pPr>
            <w:r w:rsidRPr="005B63E2">
              <w:rPr>
                <w:rFonts w:eastAsia="等线" w:cs="Times New Roman"/>
                <w:b/>
                <w:bCs/>
                <w:sz w:val="22"/>
              </w:rPr>
              <w:t>Data sources</w:t>
            </w:r>
          </w:p>
        </w:tc>
      </w:tr>
      <w:tr w:rsidR="005B63E2" w:rsidRPr="005B63E2" w14:paraId="72AEB78A" w14:textId="77777777" w:rsidTr="005B63E2">
        <w:trPr>
          <w:trHeight w:val="310"/>
        </w:trPr>
        <w:tc>
          <w:tcPr>
            <w:tcW w:w="654" w:type="pct"/>
            <w:vMerge w:val="restart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7A44D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Biological aging</w:t>
            </w:r>
          </w:p>
        </w:tc>
        <w:tc>
          <w:tcPr>
            <w:tcW w:w="1577" w:type="pct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6F5DD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 xml:space="preserve">DNA methylation </w:t>
            </w:r>
            <w:proofErr w:type="spellStart"/>
            <w:r w:rsidRPr="005B63E2">
              <w:rPr>
                <w:rFonts w:eastAsia="等线" w:cs="Times New Roman"/>
                <w:color w:val="000000"/>
                <w:sz w:val="22"/>
              </w:rPr>
              <w:t>GrimAge</w:t>
            </w:r>
            <w:proofErr w:type="spellEnd"/>
            <w:r w:rsidRPr="005B63E2">
              <w:rPr>
                <w:rFonts w:eastAsia="等线" w:cs="Times New Roman"/>
                <w:color w:val="000000"/>
                <w:sz w:val="22"/>
              </w:rPr>
              <w:t xml:space="preserve"> acceleration</w:t>
            </w:r>
          </w:p>
        </w:tc>
        <w:tc>
          <w:tcPr>
            <w:tcW w:w="751" w:type="pct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2FB98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34,467 participants</w:t>
            </w:r>
          </w:p>
        </w:tc>
        <w:tc>
          <w:tcPr>
            <w:tcW w:w="420" w:type="pct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AEE07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European</w:t>
            </w:r>
          </w:p>
        </w:tc>
        <w:tc>
          <w:tcPr>
            <w:tcW w:w="262" w:type="pct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A6D64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2021</w:t>
            </w:r>
          </w:p>
        </w:tc>
        <w:tc>
          <w:tcPr>
            <w:tcW w:w="537" w:type="pct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36FEB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34187551</w:t>
            </w:r>
          </w:p>
        </w:tc>
        <w:tc>
          <w:tcPr>
            <w:tcW w:w="799" w:type="pct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95500" w14:textId="77777777" w:rsidR="005B63E2" w:rsidRPr="005B63E2" w:rsidRDefault="00000000" w:rsidP="00593155">
            <w:pPr>
              <w:rPr>
                <w:rFonts w:ascii="等线" w:eastAsia="等线" w:hAnsi="等线" w:cs="宋体" w:hint="eastAsia"/>
                <w:color w:val="0563C1"/>
                <w:sz w:val="22"/>
                <w:u w:val="single"/>
              </w:rPr>
            </w:pPr>
            <w:hyperlink r:id="rId12" w:history="1">
              <w:r w:rsidR="005B63E2" w:rsidRPr="005B63E2">
                <w:rPr>
                  <w:rFonts w:ascii="等线" w:eastAsia="等线" w:hAnsi="等线" w:cs="宋体" w:hint="eastAsia"/>
                  <w:color w:val="0563C1"/>
                  <w:sz w:val="22"/>
                  <w:u w:val="single"/>
                </w:rPr>
                <w:t>ebi-a-GCST90014288</w:t>
              </w:r>
            </w:hyperlink>
          </w:p>
        </w:tc>
      </w:tr>
      <w:tr w:rsidR="005B63E2" w:rsidRPr="005B63E2" w14:paraId="3F84AED8" w14:textId="77777777" w:rsidTr="005B63E2">
        <w:trPr>
          <w:trHeight w:val="310"/>
        </w:trPr>
        <w:tc>
          <w:tcPr>
            <w:tcW w:w="65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C42178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4C7A6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DNA methylation Hannum age acceleration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BD09F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34,449 participants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F28C6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European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BF293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2021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59F30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34187551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8A73D" w14:textId="77777777" w:rsidR="005B63E2" w:rsidRPr="005B63E2" w:rsidRDefault="00000000" w:rsidP="00593155">
            <w:pPr>
              <w:rPr>
                <w:rFonts w:ascii="等线" w:eastAsia="等线" w:hAnsi="等线" w:cs="宋体" w:hint="eastAsia"/>
                <w:color w:val="0563C1"/>
                <w:sz w:val="22"/>
                <w:u w:val="single"/>
              </w:rPr>
            </w:pPr>
            <w:hyperlink r:id="rId13" w:history="1">
              <w:r w:rsidR="005B63E2" w:rsidRPr="005B63E2">
                <w:rPr>
                  <w:rFonts w:ascii="等线" w:eastAsia="等线" w:hAnsi="等线" w:cs="宋体" w:hint="eastAsia"/>
                  <w:color w:val="0563C1"/>
                  <w:sz w:val="22"/>
                  <w:u w:val="single"/>
                </w:rPr>
                <w:t>ebi-a-GCST90014289</w:t>
              </w:r>
            </w:hyperlink>
          </w:p>
        </w:tc>
      </w:tr>
      <w:tr w:rsidR="005B63E2" w:rsidRPr="005B63E2" w14:paraId="7E181FD5" w14:textId="77777777" w:rsidTr="005B63E2">
        <w:trPr>
          <w:trHeight w:val="310"/>
        </w:trPr>
        <w:tc>
          <w:tcPr>
            <w:tcW w:w="65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346C95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68158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Intrinsic epigenetic age acceleration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CF86B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34,461 participants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2E67C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European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0CCB6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2021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A154B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34187551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FC5E7" w14:textId="77777777" w:rsidR="005B63E2" w:rsidRPr="005B63E2" w:rsidRDefault="00000000" w:rsidP="00593155">
            <w:pPr>
              <w:rPr>
                <w:rFonts w:ascii="等线" w:eastAsia="等线" w:hAnsi="等线" w:cs="宋体" w:hint="eastAsia"/>
                <w:color w:val="0563C1"/>
                <w:sz w:val="22"/>
                <w:u w:val="single"/>
              </w:rPr>
            </w:pPr>
            <w:hyperlink r:id="rId14" w:history="1">
              <w:r w:rsidR="005B63E2" w:rsidRPr="005B63E2">
                <w:rPr>
                  <w:rFonts w:ascii="等线" w:eastAsia="等线" w:hAnsi="等线" w:cs="宋体" w:hint="eastAsia"/>
                  <w:color w:val="0563C1"/>
                  <w:sz w:val="22"/>
                  <w:u w:val="single"/>
                </w:rPr>
                <w:t>ebi-a-GCST90014290</w:t>
              </w:r>
            </w:hyperlink>
          </w:p>
        </w:tc>
      </w:tr>
      <w:tr w:rsidR="005B63E2" w:rsidRPr="005B63E2" w14:paraId="1A523362" w14:textId="77777777" w:rsidTr="005B63E2">
        <w:trPr>
          <w:trHeight w:val="310"/>
        </w:trPr>
        <w:tc>
          <w:tcPr>
            <w:tcW w:w="65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8A2450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00DAC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 xml:space="preserve">DNA methylation </w:t>
            </w:r>
            <w:proofErr w:type="spellStart"/>
            <w:r w:rsidRPr="005B63E2">
              <w:rPr>
                <w:rFonts w:eastAsia="等线" w:cs="Times New Roman"/>
                <w:color w:val="000000"/>
                <w:sz w:val="22"/>
              </w:rPr>
              <w:t>PhenoAge</w:t>
            </w:r>
            <w:proofErr w:type="spellEnd"/>
            <w:r w:rsidRPr="005B63E2">
              <w:rPr>
                <w:rFonts w:eastAsia="等线" w:cs="Times New Roman"/>
                <w:color w:val="000000"/>
                <w:sz w:val="22"/>
              </w:rPr>
              <w:t xml:space="preserve"> acceleration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935A8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34,463 participants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C5462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European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E1217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2021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8B1B4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34187551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62CD1" w14:textId="77777777" w:rsidR="005B63E2" w:rsidRPr="005B63E2" w:rsidRDefault="00000000" w:rsidP="00593155">
            <w:pPr>
              <w:rPr>
                <w:rFonts w:ascii="等线" w:eastAsia="等线" w:hAnsi="等线" w:cs="宋体" w:hint="eastAsia"/>
                <w:color w:val="0563C1"/>
                <w:sz w:val="22"/>
                <w:u w:val="single"/>
              </w:rPr>
            </w:pPr>
            <w:hyperlink r:id="rId15" w:history="1">
              <w:r w:rsidR="005B63E2" w:rsidRPr="005B63E2">
                <w:rPr>
                  <w:rFonts w:ascii="等线" w:eastAsia="等线" w:hAnsi="等线" w:cs="宋体" w:hint="eastAsia"/>
                  <w:color w:val="0563C1"/>
                  <w:sz w:val="22"/>
                  <w:u w:val="single"/>
                </w:rPr>
                <w:t>ebi-a-GCST90014292</w:t>
              </w:r>
            </w:hyperlink>
          </w:p>
        </w:tc>
      </w:tr>
      <w:tr w:rsidR="005B63E2" w:rsidRPr="005B63E2" w14:paraId="39667A92" w14:textId="77777777" w:rsidTr="005B63E2">
        <w:trPr>
          <w:trHeight w:val="310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9E7FA" w14:textId="77777777" w:rsidR="005B63E2" w:rsidRPr="005B63E2" w:rsidRDefault="005B63E2" w:rsidP="00593155">
            <w:pPr>
              <w:rPr>
                <w:rFonts w:ascii="等线" w:eastAsia="等线" w:hAnsi="等线" w:cs="宋体" w:hint="eastAsia"/>
                <w:color w:val="0563C1"/>
                <w:sz w:val="22"/>
                <w:u w:val="single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5568E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Telomere length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685A3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proofErr w:type="gramStart"/>
            <w:r w:rsidRPr="005B63E2">
              <w:rPr>
                <w:rFonts w:eastAsia="等线" w:cs="Times New Roman"/>
                <w:color w:val="000000"/>
                <w:sz w:val="22"/>
              </w:rPr>
              <w:t>472174  participants</w:t>
            </w:r>
            <w:proofErr w:type="gramEnd"/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1A863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European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5C691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2022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F7207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34611362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67014" w14:textId="77777777" w:rsidR="005B63E2" w:rsidRPr="005B63E2" w:rsidRDefault="00000000" w:rsidP="00593155">
            <w:pPr>
              <w:rPr>
                <w:rFonts w:ascii="等线" w:eastAsia="等线" w:hAnsi="等线" w:cs="宋体" w:hint="eastAsia"/>
                <w:color w:val="0563C1"/>
                <w:sz w:val="22"/>
                <w:u w:val="single"/>
              </w:rPr>
            </w:pPr>
            <w:hyperlink r:id="rId16" w:history="1">
              <w:r w:rsidR="005B63E2" w:rsidRPr="005B63E2">
                <w:rPr>
                  <w:rFonts w:ascii="等线" w:eastAsia="等线" w:hAnsi="等线" w:cs="宋体" w:hint="eastAsia"/>
                  <w:color w:val="0563C1"/>
                  <w:sz w:val="22"/>
                  <w:u w:val="single"/>
                </w:rPr>
                <w:t>ieu-b-4879</w:t>
              </w:r>
            </w:hyperlink>
          </w:p>
        </w:tc>
      </w:tr>
      <w:tr w:rsidR="005B63E2" w:rsidRPr="005B63E2" w14:paraId="04358180" w14:textId="77777777" w:rsidTr="005B63E2">
        <w:trPr>
          <w:trHeight w:val="310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8FB92" w14:textId="77777777" w:rsidR="005B63E2" w:rsidRPr="005B63E2" w:rsidRDefault="005B63E2" w:rsidP="00593155">
            <w:pPr>
              <w:rPr>
                <w:rFonts w:ascii="等线" w:eastAsia="等线" w:hAnsi="等线" w:cs="宋体" w:hint="eastAsia"/>
                <w:color w:val="0563C1"/>
                <w:sz w:val="22"/>
                <w:u w:val="single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7E348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Frailty index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739CA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proofErr w:type="gramStart"/>
            <w:r w:rsidRPr="005B63E2">
              <w:rPr>
                <w:rFonts w:eastAsia="等线" w:cs="Times New Roman"/>
                <w:color w:val="000000"/>
                <w:sz w:val="22"/>
              </w:rPr>
              <w:t>175226  participants</w:t>
            </w:r>
            <w:proofErr w:type="gramEnd"/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0E527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European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40326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2021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9BDEC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34431594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7B69D" w14:textId="77777777" w:rsidR="005B63E2" w:rsidRPr="005B63E2" w:rsidRDefault="00000000" w:rsidP="00593155">
            <w:pPr>
              <w:rPr>
                <w:rFonts w:ascii="等线" w:eastAsia="等线" w:hAnsi="等线" w:cs="宋体" w:hint="eastAsia"/>
                <w:color w:val="0563C1"/>
                <w:sz w:val="22"/>
                <w:u w:val="single"/>
              </w:rPr>
            </w:pPr>
            <w:hyperlink r:id="rId17" w:history="1">
              <w:r w:rsidR="005B63E2" w:rsidRPr="005B63E2">
                <w:rPr>
                  <w:rFonts w:ascii="等线" w:eastAsia="等线" w:hAnsi="等线" w:cs="宋体" w:hint="eastAsia"/>
                  <w:color w:val="0563C1"/>
                  <w:sz w:val="22"/>
                  <w:u w:val="single"/>
                </w:rPr>
                <w:t>ebi-a-GCST90020053</w:t>
              </w:r>
            </w:hyperlink>
          </w:p>
        </w:tc>
      </w:tr>
      <w:tr w:rsidR="005B63E2" w:rsidRPr="005B63E2" w14:paraId="474FFA39" w14:textId="77777777" w:rsidTr="005B63E2">
        <w:trPr>
          <w:trHeight w:val="310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5C486" w14:textId="77777777" w:rsidR="005B63E2" w:rsidRPr="005B63E2" w:rsidRDefault="005B63E2" w:rsidP="00593155">
            <w:pPr>
              <w:rPr>
                <w:rFonts w:ascii="等线" w:eastAsia="等线" w:hAnsi="等线" w:cs="宋体" w:hint="eastAsia"/>
                <w:color w:val="0563C1"/>
                <w:sz w:val="22"/>
                <w:u w:val="single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104EC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Facial aging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6AD13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proofErr w:type="gramStart"/>
            <w:r w:rsidRPr="005B63E2">
              <w:rPr>
                <w:rFonts w:eastAsia="等线" w:cs="Times New Roman"/>
                <w:color w:val="000000"/>
                <w:sz w:val="22"/>
              </w:rPr>
              <w:t>423999  participants</w:t>
            </w:r>
            <w:proofErr w:type="gramEnd"/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A757D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European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A101C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2018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8B187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31768069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F5A17" w14:textId="77777777" w:rsidR="005B63E2" w:rsidRPr="005B63E2" w:rsidRDefault="00000000" w:rsidP="00593155">
            <w:pPr>
              <w:rPr>
                <w:rFonts w:ascii="等线" w:eastAsia="等线" w:hAnsi="等线" w:cs="宋体" w:hint="eastAsia"/>
                <w:color w:val="0563C1"/>
                <w:sz w:val="22"/>
                <w:u w:val="single"/>
              </w:rPr>
            </w:pPr>
            <w:hyperlink r:id="rId18" w:history="1">
              <w:r w:rsidR="005B63E2" w:rsidRPr="005B63E2">
                <w:rPr>
                  <w:rFonts w:ascii="等线" w:eastAsia="等线" w:hAnsi="等线" w:cs="宋体" w:hint="eastAsia"/>
                  <w:color w:val="0563C1"/>
                  <w:sz w:val="22"/>
                  <w:u w:val="single"/>
                </w:rPr>
                <w:t>ukb-b-2148</w:t>
              </w:r>
            </w:hyperlink>
          </w:p>
        </w:tc>
      </w:tr>
      <w:tr w:rsidR="005B63E2" w:rsidRPr="005B63E2" w14:paraId="27FA3E96" w14:textId="77777777" w:rsidTr="005B63E2">
        <w:trPr>
          <w:trHeight w:val="620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F3CB0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Stroke</w:t>
            </w: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81FEE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Stroke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DA7D4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 xml:space="preserve">40,585 </w:t>
            </w:r>
            <w:proofErr w:type="gramStart"/>
            <w:r w:rsidRPr="005B63E2">
              <w:rPr>
                <w:rFonts w:eastAsia="等线" w:cs="Times New Roman"/>
                <w:color w:val="000000"/>
                <w:sz w:val="22"/>
              </w:rPr>
              <w:t xml:space="preserve">cases;   </w:t>
            </w:r>
            <w:proofErr w:type="gramEnd"/>
            <w:r w:rsidRPr="005B63E2">
              <w:rPr>
                <w:rFonts w:eastAsia="等线" w:cs="Times New Roman"/>
                <w:color w:val="000000"/>
                <w:sz w:val="22"/>
              </w:rPr>
              <w:t xml:space="preserve">             406,111 controls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C5CF6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European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72741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2018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9B2F2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29531354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2A895" w14:textId="77777777" w:rsidR="005B63E2" w:rsidRPr="005B63E2" w:rsidRDefault="00000000" w:rsidP="00593155">
            <w:pPr>
              <w:rPr>
                <w:rFonts w:ascii="等线" w:eastAsia="等线" w:hAnsi="等线" w:cs="宋体" w:hint="eastAsia"/>
                <w:color w:val="0563C1"/>
                <w:sz w:val="22"/>
                <w:u w:val="single"/>
              </w:rPr>
            </w:pPr>
            <w:hyperlink r:id="rId19" w:history="1">
              <w:r w:rsidR="005B63E2" w:rsidRPr="005B63E2">
                <w:rPr>
                  <w:rFonts w:ascii="等线" w:eastAsia="等线" w:hAnsi="等线" w:cs="宋体" w:hint="eastAsia"/>
                  <w:color w:val="0563C1"/>
                  <w:sz w:val="22"/>
                  <w:u w:val="single"/>
                </w:rPr>
                <w:t>MEGASTROKE</w:t>
              </w:r>
            </w:hyperlink>
          </w:p>
        </w:tc>
      </w:tr>
      <w:tr w:rsidR="005B63E2" w:rsidRPr="005B63E2" w14:paraId="7148F3E1" w14:textId="77777777" w:rsidTr="005B63E2">
        <w:trPr>
          <w:trHeight w:val="310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FCE0B" w14:textId="77777777" w:rsidR="005B63E2" w:rsidRPr="005B63E2" w:rsidRDefault="005B63E2" w:rsidP="00593155">
            <w:pPr>
              <w:rPr>
                <w:rFonts w:ascii="等线" w:eastAsia="等线" w:hAnsi="等线" w:cs="宋体" w:hint="eastAsia"/>
                <w:color w:val="0563C1"/>
                <w:sz w:val="22"/>
                <w:u w:val="single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055C3" w14:textId="77777777" w:rsidR="005B63E2" w:rsidRPr="005B63E2" w:rsidRDefault="005B63E2" w:rsidP="00593155">
            <w:pPr>
              <w:ind w:firstLineChars="100" w:firstLine="220"/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 xml:space="preserve">Ischemic stroke 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6E48C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34,217 cases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A8601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European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3C893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2018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2A51D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29531354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53116" w14:textId="77777777" w:rsidR="005B63E2" w:rsidRPr="005B63E2" w:rsidRDefault="00000000" w:rsidP="00593155">
            <w:pPr>
              <w:rPr>
                <w:rFonts w:ascii="等线" w:eastAsia="等线" w:hAnsi="等线" w:cs="宋体" w:hint="eastAsia"/>
                <w:color w:val="0563C1"/>
                <w:sz w:val="22"/>
                <w:u w:val="single"/>
              </w:rPr>
            </w:pPr>
            <w:hyperlink r:id="rId20" w:history="1">
              <w:r w:rsidR="005B63E2" w:rsidRPr="005B63E2">
                <w:rPr>
                  <w:rFonts w:ascii="等线" w:eastAsia="等线" w:hAnsi="等线" w:cs="宋体" w:hint="eastAsia"/>
                  <w:color w:val="0563C1"/>
                  <w:sz w:val="22"/>
                  <w:u w:val="single"/>
                </w:rPr>
                <w:t>MEGASTROKE</w:t>
              </w:r>
            </w:hyperlink>
          </w:p>
        </w:tc>
      </w:tr>
      <w:tr w:rsidR="005B63E2" w:rsidRPr="005B63E2" w14:paraId="3E8CB493" w14:textId="77777777" w:rsidTr="005B63E2">
        <w:trPr>
          <w:trHeight w:val="310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0E53E" w14:textId="77777777" w:rsidR="005B63E2" w:rsidRPr="005B63E2" w:rsidRDefault="005B63E2" w:rsidP="00593155">
            <w:pPr>
              <w:rPr>
                <w:rFonts w:ascii="等线" w:eastAsia="等线" w:hAnsi="等线" w:cs="宋体" w:hint="eastAsia"/>
                <w:color w:val="0563C1"/>
                <w:sz w:val="22"/>
                <w:u w:val="single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74196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 xml:space="preserve">  Large artery stroke 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BC499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4,373 cases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208C3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European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6E459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2018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31D6D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29531354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C9213" w14:textId="77777777" w:rsidR="005B63E2" w:rsidRPr="005B63E2" w:rsidRDefault="00000000" w:rsidP="00593155">
            <w:pPr>
              <w:rPr>
                <w:rFonts w:ascii="等线" w:eastAsia="等线" w:hAnsi="等线" w:cs="宋体" w:hint="eastAsia"/>
                <w:color w:val="0563C1"/>
                <w:sz w:val="22"/>
                <w:u w:val="single"/>
              </w:rPr>
            </w:pPr>
            <w:hyperlink r:id="rId21" w:history="1">
              <w:r w:rsidR="005B63E2" w:rsidRPr="005B63E2">
                <w:rPr>
                  <w:rFonts w:ascii="等线" w:eastAsia="等线" w:hAnsi="等线" w:cs="宋体" w:hint="eastAsia"/>
                  <w:color w:val="0563C1"/>
                  <w:sz w:val="22"/>
                  <w:u w:val="single"/>
                </w:rPr>
                <w:t>MEGASTROKE</w:t>
              </w:r>
            </w:hyperlink>
          </w:p>
        </w:tc>
      </w:tr>
      <w:tr w:rsidR="005B63E2" w:rsidRPr="005B63E2" w14:paraId="4AEEC752" w14:textId="77777777" w:rsidTr="005B63E2">
        <w:trPr>
          <w:trHeight w:val="310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844CB" w14:textId="77777777" w:rsidR="005B63E2" w:rsidRPr="005B63E2" w:rsidRDefault="005B63E2" w:rsidP="00593155">
            <w:pPr>
              <w:rPr>
                <w:rFonts w:ascii="等线" w:eastAsia="等线" w:hAnsi="等线" w:cs="宋体" w:hint="eastAsia"/>
                <w:color w:val="0563C1"/>
                <w:sz w:val="22"/>
                <w:u w:val="single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3EDF8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 xml:space="preserve">  Small vessel stroke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D3536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5,386 cases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F24AB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European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E9BF9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2018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26FDC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29531354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9FA94" w14:textId="77777777" w:rsidR="005B63E2" w:rsidRPr="005B63E2" w:rsidRDefault="00000000" w:rsidP="00593155">
            <w:pPr>
              <w:rPr>
                <w:rFonts w:ascii="等线" w:eastAsia="等线" w:hAnsi="等线" w:cs="宋体" w:hint="eastAsia"/>
                <w:color w:val="0563C1"/>
                <w:sz w:val="22"/>
                <w:u w:val="single"/>
              </w:rPr>
            </w:pPr>
            <w:hyperlink r:id="rId22" w:history="1">
              <w:r w:rsidR="005B63E2" w:rsidRPr="005B63E2">
                <w:rPr>
                  <w:rFonts w:ascii="等线" w:eastAsia="等线" w:hAnsi="等线" w:cs="宋体" w:hint="eastAsia"/>
                  <w:color w:val="0563C1"/>
                  <w:sz w:val="22"/>
                  <w:u w:val="single"/>
                </w:rPr>
                <w:t>MEGASTROKE</w:t>
              </w:r>
            </w:hyperlink>
          </w:p>
        </w:tc>
      </w:tr>
      <w:tr w:rsidR="005B63E2" w:rsidRPr="005B63E2" w14:paraId="4934603C" w14:textId="77777777" w:rsidTr="005B63E2">
        <w:trPr>
          <w:trHeight w:val="310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18089" w14:textId="77777777" w:rsidR="005B63E2" w:rsidRPr="005B63E2" w:rsidRDefault="005B63E2" w:rsidP="00593155">
            <w:pPr>
              <w:rPr>
                <w:rFonts w:ascii="等线" w:eastAsia="等线" w:hAnsi="等线" w:cs="宋体" w:hint="eastAsia"/>
                <w:color w:val="0563C1"/>
                <w:sz w:val="22"/>
                <w:u w:val="single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CE940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 xml:space="preserve">  Cardioembolic stroke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D2227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7,193 cases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40D35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European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B7854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2018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412B2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29531354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E0AE2" w14:textId="77777777" w:rsidR="005B63E2" w:rsidRPr="005B63E2" w:rsidRDefault="00000000" w:rsidP="00593155">
            <w:pPr>
              <w:rPr>
                <w:rFonts w:ascii="等线" w:eastAsia="等线" w:hAnsi="等线" w:cs="宋体" w:hint="eastAsia"/>
                <w:color w:val="0563C1"/>
                <w:sz w:val="22"/>
                <w:u w:val="single"/>
              </w:rPr>
            </w:pPr>
            <w:hyperlink r:id="rId23" w:history="1">
              <w:r w:rsidR="005B63E2" w:rsidRPr="005B63E2">
                <w:rPr>
                  <w:rFonts w:ascii="等线" w:eastAsia="等线" w:hAnsi="等线" w:cs="宋体" w:hint="eastAsia"/>
                  <w:color w:val="0563C1"/>
                  <w:sz w:val="22"/>
                  <w:u w:val="single"/>
                </w:rPr>
                <w:t>MEGASTROKE</w:t>
              </w:r>
            </w:hyperlink>
          </w:p>
        </w:tc>
      </w:tr>
      <w:tr w:rsidR="005B63E2" w:rsidRPr="005B63E2" w14:paraId="65262E6F" w14:textId="77777777" w:rsidTr="005B63E2">
        <w:trPr>
          <w:trHeight w:val="620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CB95B" w14:textId="77777777" w:rsidR="005B63E2" w:rsidRPr="005B63E2" w:rsidRDefault="005B63E2" w:rsidP="00593155">
            <w:pPr>
              <w:rPr>
                <w:rFonts w:ascii="等线" w:eastAsia="等线" w:hAnsi="等线" w:cs="宋体" w:hint="eastAsia"/>
                <w:color w:val="0563C1"/>
                <w:sz w:val="22"/>
                <w:u w:val="single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FD6E9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Stroke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4966A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 xml:space="preserve">73 652 </w:t>
            </w:r>
            <w:proofErr w:type="gramStart"/>
            <w:r w:rsidRPr="005B63E2">
              <w:rPr>
                <w:rFonts w:eastAsia="等线" w:cs="Times New Roman"/>
                <w:color w:val="000000"/>
                <w:sz w:val="22"/>
              </w:rPr>
              <w:t xml:space="preserve">cases;   </w:t>
            </w:r>
            <w:proofErr w:type="gramEnd"/>
            <w:r w:rsidRPr="005B63E2">
              <w:rPr>
                <w:rFonts w:eastAsia="等线" w:cs="Times New Roman"/>
                <w:color w:val="000000"/>
                <w:sz w:val="22"/>
              </w:rPr>
              <w:t xml:space="preserve">                          1,234,808 controls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B3E64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European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57306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2022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A67D8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36180795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ED24A" w14:textId="77777777" w:rsidR="005B63E2" w:rsidRPr="005B63E2" w:rsidRDefault="00000000" w:rsidP="00593155">
            <w:pPr>
              <w:rPr>
                <w:rFonts w:ascii="等线" w:eastAsia="等线" w:hAnsi="等线" w:cs="宋体" w:hint="eastAsia"/>
                <w:color w:val="0563C1"/>
                <w:sz w:val="22"/>
                <w:u w:val="single"/>
              </w:rPr>
            </w:pPr>
            <w:hyperlink r:id="rId24" w:history="1">
              <w:r w:rsidR="005B63E2" w:rsidRPr="005B63E2">
                <w:rPr>
                  <w:rFonts w:ascii="等线" w:eastAsia="等线" w:hAnsi="等线" w:cs="宋体" w:hint="eastAsia"/>
                  <w:color w:val="0563C1"/>
                  <w:sz w:val="22"/>
                  <w:u w:val="single"/>
                </w:rPr>
                <w:t>GCST90104539</w:t>
              </w:r>
            </w:hyperlink>
          </w:p>
        </w:tc>
      </w:tr>
      <w:tr w:rsidR="005B63E2" w:rsidRPr="005B63E2" w14:paraId="026F93EF" w14:textId="77777777" w:rsidTr="005B63E2">
        <w:trPr>
          <w:trHeight w:val="310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03218" w14:textId="77777777" w:rsidR="005B63E2" w:rsidRPr="005B63E2" w:rsidRDefault="005B63E2" w:rsidP="00593155">
            <w:pPr>
              <w:rPr>
                <w:rFonts w:ascii="等线" w:eastAsia="等线" w:hAnsi="等线" w:cs="宋体" w:hint="eastAsia"/>
                <w:color w:val="0563C1"/>
                <w:sz w:val="22"/>
                <w:u w:val="single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E670F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 xml:space="preserve">  Ischemic stroke 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487F6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62 100 cases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0B637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European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B519F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2022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6FAFB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36180795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74E31" w14:textId="77777777" w:rsidR="005B63E2" w:rsidRPr="005B63E2" w:rsidRDefault="00000000" w:rsidP="00593155">
            <w:pPr>
              <w:rPr>
                <w:rFonts w:ascii="等线" w:eastAsia="等线" w:hAnsi="等线" w:cs="宋体" w:hint="eastAsia"/>
                <w:color w:val="0563C1"/>
                <w:sz w:val="22"/>
                <w:u w:val="single"/>
              </w:rPr>
            </w:pPr>
            <w:hyperlink r:id="rId25" w:history="1">
              <w:r w:rsidR="005B63E2" w:rsidRPr="005B63E2">
                <w:rPr>
                  <w:rFonts w:ascii="等线" w:eastAsia="等线" w:hAnsi="等线" w:cs="宋体" w:hint="eastAsia"/>
                  <w:color w:val="0563C1"/>
                  <w:sz w:val="22"/>
                  <w:u w:val="single"/>
                </w:rPr>
                <w:t>GCST90104540</w:t>
              </w:r>
            </w:hyperlink>
          </w:p>
        </w:tc>
      </w:tr>
      <w:tr w:rsidR="005B63E2" w:rsidRPr="005B63E2" w14:paraId="02CAE5C4" w14:textId="77777777" w:rsidTr="005B63E2">
        <w:trPr>
          <w:trHeight w:val="310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ADB0B" w14:textId="77777777" w:rsidR="005B63E2" w:rsidRPr="005B63E2" w:rsidRDefault="005B63E2" w:rsidP="00593155">
            <w:pPr>
              <w:rPr>
                <w:rFonts w:ascii="等线" w:eastAsia="等线" w:hAnsi="等线" w:cs="宋体" w:hint="eastAsia"/>
                <w:color w:val="0563C1"/>
                <w:sz w:val="22"/>
                <w:u w:val="single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1F6B6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 xml:space="preserve">  Large artery stroke 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27A10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6,399 cases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17866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European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4D0EB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2022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FCED7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36180795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EF788" w14:textId="77777777" w:rsidR="005B63E2" w:rsidRPr="005B63E2" w:rsidRDefault="00000000" w:rsidP="00593155">
            <w:pPr>
              <w:rPr>
                <w:rFonts w:ascii="等线" w:eastAsia="等线" w:hAnsi="等线" w:cs="宋体" w:hint="eastAsia"/>
                <w:color w:val="0563C1"/>
                <w:sz w:val="22"/>
                <w:u w:val="single"/>
              </w:rPr>
            </w:pPr>
            <w:hyperlink r:id="rId26" w:history="1">
              <w:r w:rsidR="005B63E2" w:rsidRPr="005B63E2">
                <w:rPr>
                  <w:rFonts w:ascii="等线" w:eastAsia="等线" w:hAnsi="等线" w:cs="宋体" w:hint="eastAsia"/>
                  <w:color w:val="0563C1"/>
                  <w:sz w:val="22"/>
                  <w:u w:val="single"/>
                </w:rPr>
                <w:t>GCST90104542</w:t>
              </w:r>
            </w:hyperlink>
          </w:p>
        </w:tc>
      </w:tr>
      <w:tr w:rsidR="005B63E2" w:rsidRPr="005B63E2" w14:paraId="0F288ACE" w14:textId="77777777" w:rsidTr="005B63E2">
        <w:trPr>
          <w:trHeight w:val="310"/>
        </w:trPr>
        <w:tc>
          <w:tcPr>
            <w:tcW w:w="65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D3D03" w14:textId="77777777" w:rsidR="005B63E2" w:rsidRPr="005B63E2" w:rsidRDefault="005B63E2" w:rsidP="00593155">
            <w:pPr>
              <w:rPr>
                <w:rFonts w:ascii="等线" w:eastAsia="等线" w:hAnsi="等线" w:cs="宋体" w:hint="eastAsia"/>
                <w:color w:val="0563C1"/>
                <w:sz w:val="22"/>
                <w:u w:val="single"/>
              </w:rPr>
            </w:pPr>
          </w:p>
        </w:tc>
        <w:tc>
          <w:tcPr>
            <w:tcW w:w="157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A6766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 xml:space="preserve">  Small vessel stroke</w:t>
            </w:r>
          </w:p>
        </w:tc>
        <w:tc>
          <w:tcPr>
            <w:tcW w:w="75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D6D3B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6,881 cases</w:t>
            </w:r>
          </w:p>
        </w:tc>
        <w:tc>
          <w:tcPr>
            <w:tcW w:w="42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41440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European</w:t>
            </w:r>
          </w:p>
        </w:tc>
        <w:tc>
          <w:tcPr>
            <w:tcW w:w="26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9AE58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2022</w:t>
            </w:r>
          </w:p>
        </w:tc>
        <w:tc>
          <w:tcPr>
            <w:tcW w:w="5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250AB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36180795</w:t>
            </w:r>
          </w:p>
        </w:tc>
        <w:tc>
          <w:tcPr>
            <w:tcW w:w="79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D7CC5" w14:textId="77777777" w:rsidR="005B63E2" w:rsidRPr="005B63E2" w:rsidRDefault="00000000" w:rsidP="00593155">
            <w:pPr>
              <w:rPr>
                <w:rFonts w:ascii="等线" w:eastAsia="等线" w:hAnsi="等线" w:cs="宋体" w:hint="eastAsia"/>
                <w:color w:val="0563C1"/>
                <w:sz w:val="22"/>
                <w:u w:val="single"/>
              </w:rPr>
            </w:pPr>
            <w:hyperlink r:id="rId27" w:history="1">
              <w:r w:rsidR="005B63E2" w:rsidRPr="005B63E2">
                <w:rPr>
                  <w:rFonts w:ascii="等线" w:eastAsia="等线" w:hAnsi="等线" w:cs="宋体" w:hint="eastAsia"/>
                  <w:color w:val="0563C1"/>
                  <w:sz w:val="22"/>
                  <w:u w:val="single"/>
                </w:rPr>
                <w:t>GCST90104543</w:t>
              </w:r>
            </w:hyperlink>
          </w:p>
        </w:tc>
      </w:tr>
      <w:tr w:rsidR="005B63E2" w:rsidRPr="005B63E2" w14:paraId="1EBE0A6D" w14:textId="77777777" w:rsidTr="005B63E2">
        <w:trPr>
          <w:trHeight w:val="310"/>
        </w:trPr>
        <w:tc>
          <w:tcPr>
            <w:tcW w:w="65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61B045" w14:textId="77777777" w:rsidR="005B63E2" w:rsidRPr="005B63E2" w:rsidRDefault="005B63E2" w:rsidP="00593155">
            <w:pPr>
              <w:rPr>
                <w:rFonts w:ascii="等线" w:eastAsia="等线" w:hAnsi="等线" w:cs="宋体" w:hint="eastAsia"/>
                <w:color w:val="000000"/>
                <w:sz w:val="22"/>
              </w:rPr>
            </w:pPr>
            <w:r w:rsidRPr="005B63E2">
              <w:rPr>
                <w:rFonts w:ascii="等线" w:eastAsia="等线" w:hAnsi="等线" w:cs="宋体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B3F9B8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 xml:space="preserve">  Cardioembolic stroke</w:t>
            </w:r>
          </w:p>
        </w:tc>
        <w:tc>
          <w:tcPr>
            <w:tcW w:w="75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7FD998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10,804 cases</w:t>
            </w:r>
          </w:p>
        </w:tc>
        <w:tc>
          <w:tcPr>
            <w:tcW w:w="42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CB5636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European</w:t>
            </w:r>
          </w:p>
        </w:tc>
        <w:tc>
          <w:tcPr>
            <w:tcW w:w="26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B74615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2022</w:t>
            </w:r>
          </w:p>
        </w:tc>
        <w:tc>
          <w:tcPr>
            <w:tcW w:w="53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089D20" w14:textId="77777777" w:rsidR="005B63E2" w:rsidRPr="005B63E2" w:rsidRDefault="005B63E2" w:rsidP="00593155">
            <w:pPr>
              <w:rPr>
                <w:rFonts w:eastAsia="等线" w:cs="Times New Roman"/>
                <w:color w:val="000000"/>
                <w:sz w:val="22"/>
              </w:rPr>
            </w:pPr>
            <w:r w:rsidRPr="005B63E2">
              <w:rPr>
                <w:rFonts w:eastAsia="等线" w:cs="Times New Roman"/>
                <w:color w:val="000000"/>
                <w:sz w:val="22"/>
              </w:rPr>
              <w:t>36180795</w:t>
            </w:r>
          </w:p>
        </w:tc>
        <w:tc>
          <w:tcPr>
            <w:tcW w:w="79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809417" w14:textId="77777777" w:rsidR="005B63E2" w:rsidRPr="005B63E2" w:rsidRDefault="00000000" w:rsidP="00593155">
            <w:pPr>
              <w:rPr>
                <w:rFonts w:ascii="等线" w:eastAsia="等线" w:hAnsi="等线" w:cs="宋体" w:hint="eastAsia"/>
                <w:color w:val="0563C1"/>
                <w:sz w:val="22"/>
                <w:u w:val="single"/>
              </w:rPr>
            </w:pPr>
            <w:hyperlink r:id="rId28" w:history="1">
              <w:r w:rsidR="005B63E2" w:rsidRPr="005B63E2">
                <w:rPr>
                  <w:rFonts w:ascii="等线" w:eastAsia="等线" w:hAnsi="等线" w:cs="宋体" w:hint="eastAsia"/>
                  <w:color w:val="0563C1"/>
                  <w:sz w:val="22"/>
                  <w:u w:val="single"/>
                </w:rPr>
                <w:t>GCST90104541</w:t>
              </w:r>
            </w:hyperlink>
          </w:p>
        </w:tc>
      </w:tr>
    </w:tbl>
    <w:p w14:paraId="7BA2C9CA" w14:textId="77777777" w:rsidR="005B63E2" w:rsidRDefault="005B63E2" w:rsidP="005B63E2"/>
    <w:p w14:paraId="2F24548D" w14:textId="77777777" w:rsidR="005B63E2" w:rsidRDefault="005B63E2" w:rsidP="005B63E2">
      <w:r>
        <w:br w:type="page"/>
      </w:r>
    </w:p>
    <w:p w14:paraId="1FCC7CF7" w14:textId="77777777" w:rsidR="005B63E2" w:rsidRPr="00ED7998" w:rsidRDefault="005B63E2" w:rsidP="005B63E2">
      <w:pPr>
        <w:pStyle w:val="a9"/>
        <w:rPr>
          <w:b w:val="0"/>
          <w:bCs w:val="0"/>
          <w:sz w:val="22"/>
          <w:szCs w:val="22"/>
        </w:rPr>
      </w:pPr>
      <w:bookmarkStart w:id="1" w:name="_Toc165019835"/>
      <w:r w:rsidRPr="00ED7998">
        <w:rPr>
          <w:sz w:val="22"/>
          <w:szCs w:val="22"/>
        </w:rPr>
        <w:lastRenderedPageBreak/>
        <w:t xml:space="preserve">Supplementary Table </w:t>
      </w:r>
      <w:r w:rsidRPr="00ED7998">
        <w:rPr>
          <w:b w:val="0"/>
          <w:bCs w:val="0"/>
          <w:sz w:val="22"/>
          <w:szCs w:val="22"/>
        </w:rPr>
        <w:fldChar w:fldCharType="begin"/>
      </w:r>
      <w:r w:rsidRPr="00ED7998">
        <w:rPr>
          <w:sz w:val="22"/>
          <w:szCs w:val="22"/>
        </w:rPr>
        <w:instrText xml:space="preserve"> SEQ Supplementary_Table \* ARABIC </w:instrText>
      </w:r>
      <w:r w:rsidRPr="00ED7998">
        <w:rPr>
          <w:b w:val="0"/>
          <w:bCs w:val="0"/>
          <w:sz w:val="22"/>
          <w:szCs w:val="22"/>
        </w:rPr>
        <w:fldChar w:fldCharType="separate"/>
      </w:r>
      <w:r>
        <w:rPr>
          <w:noProof/>
          <w:sz w:val="22"/>
          <w:szCs w:val="22"/>
        </w:rPr>
        <w:t>2</w:t>
      </w:r>
      <w:r w:rsidRPr="00ED7998">
        <w:rPr>
          <w:b w:val="0"/>
          <w:bCs w:val="0"/>
          <w:sz w:val="22"/>
          <w:szCs w:val="22"/>
        </w:rPr>
        <w:fldChar w:fldCharType="end"/>
      </w:r>
      <w:r w:rsidRPr="00ED7998">
        <w:rPr>
          <w:sz w:val="22"/>
          <w:szCs w:val="22"/>
        </w:rPr>
        <w:t xml:space="preserve"> The causal association between biological aging and stroke</w:t>
      </w:r>
      <w:r>
        <w:rPr>
          <w:rFonts w:hint="eastAsia"/>
          <w:sz w:val="22"/>
          <w:szCs w:val="22"/>
        </w:rPr>
        <w:t xml:space="preserve"> (data from GIGASTROKE)</w:t>
      </w:r>
      <w:r w:rsidRPr="00ED7998">
        <w:rPr>
          <w:sz w:val="22"/>
          <w:szCs w:val="22"/>
        </w:rPr>
        <w:t xml:space="preserve"> was analyzed by Mendelian randomization</w:t>
      </w:r>
      <w:bookmarkEnd w:id="1"/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2116"/>
        <w:gridCol w:w="2117"/>
        <w:gridCol w:w="1350"/>
        <w:gridCol w:w="555"/>
        <w:gridCol w:w="549"/>
        <w:gridCol w:w="513"/>
        <w:gridCol w:w="513"/>
        <w:gridCol w:w="567"/>
        <w:gridCol w:w="728"/>
        <w:gridCol w:w="769"/>
      </w:tblGrid>
      <w:tr w:rsidR="005B63E2" w:rsidRPr="0092595C" w14:paraId="0EBF524F" w14:textId="77777777" w:rsidTr="005B63E2">
        <w:trPr>
          <w:trHeight w:val="290"/>
          <w:jc w:val="center"/>
        </w:trPr>
        <w:tc>
          <w:tcPr>
            <w:tcW w:w="1082" w:type="pct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E2DE1C" w14:textId="77777777" w:rsidR="005B63E2" w:rsidRPr="0092595C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2"/>
              </w:rPr>
            </w:pPr>
            <w:r w:rsidRPr="0092595C">
              <w:rPr>
                <w:rFonts w:eastAsia="等线" w:cs="Times New Roman"/>
                <w:b/>
                <w:bCs/>
                <w:color w:val="000000"/>
                <w:sz w:val="22"/>
              </w:rPr>
              <w:t>Exposure</w:t>
            </w:r>
          </w:p>
        </w:tc>
        <w:tc>
          <w:tcPr>
            <w:tcW w:w="1083" w:type="pct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6F8B7F" w14:textId="77777777" w:rsidR="005B63E2" w:rsidRPr="0092595C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2"/>
              </w:rPr>
            </w:pPr>
            <w:r w:rsidRPr="0092595C">
              <w:rPr>
                <w:rFonts w:eastAsia="等线" w:cs="Times New Roman"/>
                <w:b/>
                <w:bCs/>
                <w:color w:val="000000"/>
                <w:sz w:val="22"/>
              </w:rPr>
              <w:t>Outcome</w:t>
            </w:r>
          </w:p>
        </w:tc>
        <w:tc>
          <w:tcPr>
            <w:tcW w:w="690" w:type="pct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47713D" w14:textId="77777777" w:rsidR="005B63E2" w:rsidRPr="0092595C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2"/>
              </w:rPr>
            </w:pPr>
            <w:r w:rsidRPr="0092595C">
              <w:rPr>
                <w:rFonts w:eastAsia="等线" w:cs="Times New Roman"/>
                <w:b/>
                <w:bCs/>
                <w:color w:val="000000"/>
                <w:sz w:val="22"/>
              </w:rPr>
              <w:t>Method</w:t>
            </w:r>
          </w:p>
        </w:tc>
        <w:tc>
          <w:tcPr>
            <w:tcW w:w="284" w:type="pct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D0036F" w14:textId="77777777" w:rsidR="005B63E2" w:rsidRPr="0092595C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2"/>
              </w:rPr>
            </w:pPr>
            <w:r w:rsidRPr="0092595C">
              <w:rPr>
                <w:rFonts w:eastAsia="等线" w:cs="Times New Roman"/>
                <w:b/>
                <w:bCs/>
                <w:color w:val="000000"/>
                <w:sz w:val="22"/>
              </w:rPr>
              <w:t>SNPs</w:t>
            </w:r>
          </w:p>
        </w:tc>
        <w:tc>
          <w:tcPr>
            <w:tcW w:w="281" w:type="pct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207DBD" w14:textId="77777777" w:rsidR="005B63E2" w:rsidRPr="0092595C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2"/>
              </w:rPr>
            </w:pPr>
            <w:r w:rsidRPr="0092595C">
              <w:rPr>
                <w:rFonts w:eastAsia="等线" w:cs="Times New Roman"/>
                <w:b/>
                <w:bCs/>
                <w:color w:val="000000"/>
                <w:sz w:val="22"/>
              </w:rPr>
              <w:t>b</w:t>
            </w:r>
          </w:p>
        </w:tc>
        <w:tc>
          <w:tcPr>
            <w:tcW w:w="262" w:type="pct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8468EA" w14:textId="77777777" w:rsidR="005B63E2" w:rsidRPr="0092595C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2"/>
              </w:rPr>
            </w:pPr>
            <w:r w:rsidRPr="0092595C">
              <w:rPr>
                <w:rFonts w:eastAsia="等线" w:cs="Times New Roman"/>
                <w:b/>
                <w:bCs/>
                <w:color w:val="000000"/>
                <w:sz w:val="22"/>
              </w:rPr>
              <w:t>se</w:t>
            </w:r>
          </w:p>
        </w:tc>
        <w:tc>
          <w:tcPr>
            <w:tcW w:w="262" w:type="pct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B9CE1F" w14:textId="77777777" w:rsidR="005B63E2" w:rsidRPr="0092595C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2"/>
              </w:rPr>
            </w:pPr>
            <w:proofErr w:type="spellStart"/>
            <w:r w:rsidRPr="0092595C">
              <w:rPr>
                <w:rFonts w:eastAsia="等线" w:cs="Times New Roman"/>
                <w:b/>
                <w:bCs/>
                <w:color w:val="000000"/>
                <w:sz w:val="22"/>
              </w:rPr>
              <w:t>pval</w:t>
            </w:r>
            <w:proofErr w:type="spellEnd"/>
          </w:p>
        </w:tc>
        <w:tc>
          <w:tcPr>
            <w:tcW w:w="290" w:type="pct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255FE4" w14:textId="77777777" w:rsidR="005B63E2" w:rsidRPr="0092595C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2"/>
              </w:rPr>
            </w:pPr>
            <w:r w:rsidRPr="0092595C">
              <w:rPr>
                <w:rFonts w:eastAsia="等线" w:cs="Times New Roman"/>
                <w:b/>
                <w:bCs/>
                <w:color w:val="000000"/>
                <w:sz w:val="22"/>
              </w:rPr>
              <w:t>or</w:t>
            </w:r>
          </w:p>
        </w:tc>
        <w:tc>
          <w:tcPr>
            <w:tcW w:w="372" w:type="pct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DC857E" w14:textId="77777777" w:rsidR="005B63E2" w:rsidRPr="0092595C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2"/>
              </w:rPr>
            </w:pPr>
            <w:r w:rsidRPr="0092595C">
              <w:rPr>
                <w:rFonts w:eastAsia="等线" w:cs="Times New Roman"/>
                <w:b/>
                <w:bCs/>
                <w:color w:val="000000"/>
                <w:sz w:val="22"/>
              </w:rPr>
              <w:t>or_lci95</w:t>
            </w:r>
          </w:p>
        </w:tc>
        <w:tc>
          <w:tcPr>
            <w:tcW w:w="393" w:type="pct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FA208B" w14:textId="77777777" w:rsidR="005B63E2" w:rsidRPr="0092595C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2"/>
              </w:rPr>
            </w:pPr>
            <w:r w:rsidRPr="0092595C">
              <w:rPr>
                <w:rFonts w:eastAsia="等线" w:cs="Times New Roman"/>
                <w:b/>
                <w:bCs/>
                <w:color w:val="000000"/>
                <w:sz w:val="22"/>
              </w:rPr>
              <w:t>or_uci95</w:t>
            </w:r>
          </w:p>
        </w:tc>
      </w:tr>
      <w:tr w:rsidR="005B63E2" w:rsidRPr="0092595C" w14:paraId="54B73D98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5640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C789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690" w:type="pct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B8E0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4737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81" w:type="pct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E7CA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-0.4065 </w:t>
            </w:r>
          </w:p>
        </w:tc>
        <w:tc>
          <w:tcPr>
            <w:tcW w:w="262" w:type="pct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156D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0.3077 </w:t>
            </w:r>
          </w:p>
        </w:tc>
        <w:tc>
          <w:tcPr>
            <w:tcW w:w="262" w:type="pct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CF16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0.3173 </w:t>
            </w:r>
          </w:p>
        </w:tc>
        <w:tc>
          <w:tcPr>
            <w:tcW w:w="290" w:type="pct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52BC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0.6660 </w:t>
            </w:r>
          </w:p>
        </w:tc>
        <w:tc>
          <w:tcPr>
            <w:tcW w:w="372" w:type="pct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DF9D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0.3644 </w:t>
            </w:r>
          </w:p>
        </w:tc>
        <w:tc>
          <w:tcPr>
            <w:tcW w:w="393" w:type="pct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77B7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1.2172 </w:t>
            </w:r>
          </w:p>
        </w:tc>
      </w:tr>
      <w:tr w:rsidR="005B63E2" w:rsidRPr="0092595C" w14:paraId="662BD2DF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2DC1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333F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CF54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B66C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20DD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0.0162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B055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0.0235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8D8E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0.4912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72C4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1.0163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994E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0.9705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1385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1.0644 </w:t>
            </w:r>
          </w:p>
        </w:tc>
      </w:tr>
      <w:tr w:rsidR="005B63E2" w:rsidRPr="0092595C" w14:paraId="27DFD6E6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5B0B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9586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19E9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EF18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3E77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-0.0057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36E8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0.0210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4615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0.7848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77C8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0.9943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1482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0.9542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98C1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1.0361 </w:t>
            </w:r>
          </w:p>
        </w:tc>
      </w:tr>
      <w:tr w:rsidR="005B63E2" w:rsidRPr="0092595C" w14:paraId="2B0C5358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4042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03AC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B289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0722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851C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0.0171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72D8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0.0345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B01F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0.6537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6493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1.0173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4054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0.9507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B01A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1.0885 </w:t>
            </w:r>
          </w:p>
        </w:tc>
      </w:tr>
      <w:tr w:rsidR="005B63E2" w:rsidRPr="0092595C" w14:paraId="79B684D9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6167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7746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918E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CA04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D4EC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0.0169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529A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0.0361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BA60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0.6713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D943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1.0171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BDFD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0.9476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811F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1.0917 </w:t>
            </w:r>
          </w:p>
        </w:tc>
      </w:tr>
      <w:tr w:rsidR="005B63E2" w:rsidRPr="0092595C" w14:paraId="113CAF98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381A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1B13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88B1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D7BE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61DE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-0.3720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55B5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0.4552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D01B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0.4996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710C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0.6893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ACF6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0.2825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4401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1.6822 </w:t>
            </w:r>
          </w:p>
        </w:tc>
      </w:tr>
      <w:tr w:rsidR="005B63E2" w:rsidRPr="0092595C" w14:paraId="586B3F95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914E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32AE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26D2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1A38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BDE7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0.0201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171D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0.0278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80D7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0.4709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913A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1.0203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2BDF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0.9661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E623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1.0774 </w:t>
            </w:r>
          </w:p>
        </w:tc>
      </w:tr>
      <w:tr w:rsidR="005B63E2" w:rsidRPr="0092595C" w14:paraId="53B951FB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3225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9ADC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BEE3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EFF7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C1EC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0.0046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56CE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0.0267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F544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0.8632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1CFE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1.0046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1F17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0.9534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A2C1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1.0586 </w:t>
            </w:r>
          </w:p>
        </w:tc>
      </w:tr>
      <w:tr w:rsidR="005B63E2" w:rsidRPr="0092595C" w14:paraId="5054561E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AE0E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1D14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6A42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5374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66C0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0.0372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BC63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0.0415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1607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0.4367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D84B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1.0378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8A2F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0.9568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0B2B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1.1258 </w:t>
            </w:r>
          </w:p>
        </w:tc>
      </w:tr>
      <w:tr w:rsidR="005B63E2" w:rsidRPr="0092595C" w14:paraId="34AD0097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8959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0844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F3BE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A224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0E27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0.0332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CDAC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0.0461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0EAB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0.5234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8543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1.0337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328C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0.9445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13F7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1.1314 </w:t>
            </w:r>
          </w:p>
        </w:tc>
      </w:tr>
      <w:tr w:rsidR="005B63E2" w:rsidRPr="0092595C" w14:paraId="2CD3E70B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C6F9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2637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F14F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412C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2693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0.6901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A360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0.9981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83B8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0.5608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FB93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1.9939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0DB9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0.2819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5896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14.1026 </w:t>
            </w:r>
          </w:p>
        </w:tc>
      </w:tr>
      <w:tr w:rsidR="005B63E2" w:rsidRPr="0092595C" w14:paraId="61C8511A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3493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BBF7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DB3F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ED6B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0E4B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0.0069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3AC2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0.0636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F51C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0.9130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1C77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1.0070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EF21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0.8890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9EA2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1.1406 </w:t>
            </w:r>
          </w:p>
        </w:tc>
      </w:tr>
      <w:tr w:rsidR="005B63E2" w:rsidRPr="0092595C" w14:paraId="159F32E0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C2D1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B5CC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2C3F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5934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F166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-0.0056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C506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0.0575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656F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0.9226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314B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0.9944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FED7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0.8885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6588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1.1130 </w:t>
            </w:r>
          </w:p>
        </w:tc>
      </w:tr>
      <w:tr w:rsidR="005B63E2" w:rsidRPr="0092595C" w14:paraId="36F7D3E2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F6A5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FFAA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EB69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FE9B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50A8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0.0168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1FE7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0.0955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AF24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0.8716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D03E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1.0169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B8FA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0.8434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2F89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1.2262 </w:t>
            </w:r>
          </w:p>
        </w:tc>
      </w:tr>
      <w:tr w:rsidR="005B63E2" w:rsidRPr="0092595C" w14:paraId="7CB43ABA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857D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lastRenderedPageBreak/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E018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CB97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49B3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29C2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0.0156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CD5C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0.0785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2868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0.8556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F238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1.0157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21CD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0.8709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99CE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1.1846 </w:t>
            </w:r>
          </w:p>
        </w:tc>
      </w:tr>
      <w:tr w:rsidR="005B63E2" w:rsidRPr="0092595C" w14:paraId="28DD8418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DED5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7723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627C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1288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BB89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-1.7191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4C5D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1.0165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63B7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0.2329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4425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0.1792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1AB9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0.0244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1A61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1.3141 </w:t>
            </w:r>
          </w:p>
        </w:tc>
      </w:tr>
      <w:tr w:rsidR="005B63E2" w:rsidRPr="0092595C" w14:paraId="5F561927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147F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3826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DE2C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121B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833C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-0.0523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6B37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0.0880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F4D6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0.5525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90DE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0.9491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66A0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0.7987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F2B1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1.1277 </w:t>
            </w:r>
          </w:p>
        </w:tc>
      </w:tr>
      <w:tr w:rsidR="005B63E2" w:rsidRPr="0092595C" w14:paraId="223C042C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FE5A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A148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174B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7D19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FAB4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-0.1260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98E9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0.0763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0169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0.0984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0641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0.8816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DBFF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0.7592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B5F1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1.0237 </w:t>
            </w:r>
          </w:p>
        </w:tc>
      </w:tr>
      <w:tr w:rsidR="005B63E2" w:rsidRPr="0092595C" w14:paraId="5F3284CB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8C76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695D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ED6E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85E7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D251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-0.0292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4DB1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0.1401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5E56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0.8482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DCD5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0.9712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AB23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0.7381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378E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1.2781 </w:t>
            </w:r>
          </w:p>
        </w:tc>
      </w:tr>
      <w:tr w:rsidR="005B63E2" w:rsidRPr="0092595C" w14:paraId="4E1FA8C9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D4D3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81F4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4E10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8A0B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AF6C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-0.0311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A303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0.1344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7CA5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0.8319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9C78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0.9694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8618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0.7449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2700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1.2616 </w:t>
            </w:r>
          </w:p>
        </w:tc>
      </w:tr>
      <w:tr w:rsidR="005B63E2" w:rsidRPr="0092595C" w14:paraId="466E8232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AF95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D568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D488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4CBA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4656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-1.0716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3450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0.9695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C46A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0.4682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F738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0.3425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FA31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0.0512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060C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2.2903 </w:t>
            </w:r>
          </w:p>
        </w:tc>
      </w:tr>
      <w:tr w:rsidR="005B63E2" w:rsidRPr="0092595C" w14:paraId="3C7AD620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59D5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1258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8DA7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128A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21F7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-0.0042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E991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0.0757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3ADF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0.9555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4E54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0.9958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D59E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0.8584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F66E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1.1552 </w:t>
            </w:r>
          </w:p>
        </w:tc>
      </w:tr>
      <w:tr w:rsidR="005B63E2" w:rsidRPr="0092595C" w14:paraId="300FDECA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5644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53C7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E0D1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9972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8A4E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-0.0194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B4E2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0.0631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1B09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0.7586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F7D5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0.9808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79A0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0.8667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D570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1.1099 </w:t>
            </w:r>
          </w:p>
        </w:tc>
      </w:tr>
      <w:tr w:rsidR="005B63E2" w:rsidRPr="0092595C" w14:paraId="55E534EB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2B6E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FE61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A7A9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DA6E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9DB9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0.0317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A159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0.1036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BCEC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0.7885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8583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1.0322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E4C5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0.8426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29AB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1.2645 </w:t>
            </w:r>
          </w:p>
        </w:tc>
      </w:tr>
      <w:tr w:rsidR="005B63E2" w:rsidRPr="0092595C" w14:paraId="1BB39431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BF33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D4DC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DC73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0C02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982D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0.0317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C918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0.0979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7966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0.7769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297C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1.0322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5B8B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0.8520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CDF6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1.2506 </w:t>
            </w:r>
          </w:p>
        </w:tc>
      </w:tr>
      <w:tr w:rsidR="005B63E2" w:rsidRPr="0092595C" w14:paraId="2B144F36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8D57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33DB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40B8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BC0D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0EC4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-0.1083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5AEF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0.0527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6430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0.0951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527D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0.8973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6894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0.8092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DFDF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0.9950 </w:t>
            </w:r>
          </w:p>
        </w:tc>
      </w:tr>
      <w:tr w:rsidR="005B63E2" w:rsidRPr="0092595C" w14:paraId="5695FA0B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F8EB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353A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E197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2FF1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0AC3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0.0103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B567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0.0170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07AE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0.5468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6E24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1.0103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498A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0.9771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077F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1.0446 </w:t>
            </w:r>
          </w:p>
        </w:tc>
      </w:tr>
      <w:tr w:rsidR="005B63E2" w:rsidRPr="0092595C" w14:paraId="5C746937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6594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AE39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ABF1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108D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D81F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0.0127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EBFD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0.0157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3357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0.4176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5CD5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1.0128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3AA0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0.9821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D6D3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1.0445 </w:t>
            </w:r>
          </w:p>
        </w:tc>
      </w:tr>
      <w:tr w:rsidR="005B63E2" w:rsidRPr="0092595C" w14:paraId="0F114A19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55BB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B60A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8C2D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84F1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DC3D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0.0069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E332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0.0242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DD75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0.7853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AA22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1.0069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ACC6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0.9603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0E51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1.0558 </w:t>
            </w:r>
          </w:p>
        </w:tc>
      </w:tr>
      <w:tr w:rsidR="005B63E2" w:rsidRPr="0092595C" w14:paraId="73F85F33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4510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5A9B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C134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CE0D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B561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0.0007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2F8C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0.0215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F32F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0.9741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27EC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1.0007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569D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0.9594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AFC2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1.0438 </w:t>
            </w:r>
          </w:p>
        </w:tc>
      </w:tr>
      <w:tr w:rsidR="005B63E2" w:rsidRPr="0092595C" w14:paraId="7416828E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90B1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lastRenderedPageBreak/>
              <w:t>DNA methylation Hannum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BF41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FAB5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CD6B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4ECA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-0.0758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8F21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0.0569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CCB7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0.2403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5EC3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0.9270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3FA5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0.8293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76E7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1.0364 </w:t>
            </w:r>
          </w:p>
        </w:tc>
      </w:tr>
      <w:tr w:rsidR="005B63E2" w:rsidRPr="0092595C" w14:paraId="7FC96226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B76E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E26F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95C1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DFAE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02E9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0.0103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81E2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0.0169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AEE4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0.5428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41EA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1.0103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8554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0.9774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CDE4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1.0444 </w:t>
            </w:r>
          </w:p>
        </w:tc>
      </w:tr>
      <w:tr w:rsidR="005B63E2" w:rsidRPr="0092595C" w14:paraId="3A51E4BA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749C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57E5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D2BA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12B5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7A75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0.0106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C1B4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0.0139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089F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0.4452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930D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1.0107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3110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0.9835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1157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1.0387 </w:t>
            </w:r>
          </w:p>
        </w:tc>
      </w:tr>
      <w:tr w:rsidR="005B63E2" w:rsidRPr="0092595C" w14:paraId="0732B737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093A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C5C1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56E5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5E75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93DF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0.0027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9FCA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0.0247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E4BB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0.9174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A818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1.0027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88CD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0.9553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FB15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1.0524 </w:t>
            </w:r>
          </w:p>
        </w:tc>
      </w:tr>
      <w:tr w:rsidR="005B63E2" w:rsidRPr="0092595C" w14:paraId="75890F7D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B686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15D2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FBFA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7D6F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D7F4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-0.0014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92C5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0.0206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8275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0.9492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9B42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0.9986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138E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0.9591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1A02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1.0398 </w:t>
            </w:r>
          </w:p>
        </w:tc>
      </w:tr>
      <w:tr w:rsidR="005B63E2" w:rsidRPr="0092595C" w14:paraId="02C30856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4382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A1E6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E570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C6A3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3002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-0.2085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9483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0.1278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3FF1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0.1781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D9CB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0.8118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1513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0.6320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5DB8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1.0429 </w:t>
            </w:r>
          </w:p>
        </w:tc>
      </w:tr>
      <w:tr w:rsidR="005B63E2" w:rsidRPr="0092595C" w14:paraId="24C5B8C7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3734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95E4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3B11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CFE7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B0FE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-0.0320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D96F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0.0383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636C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0.4024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1876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0.9685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3687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0.8985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B30A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1.0439 </w:t>
            </w:r>
          </w:p>
        </w:tc>
      </w:tr>
      <w:tr w:rsidR="005B63E2" w:rsidRPr="0092595C" w14:paraId="1FECED57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E82C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C205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1F38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8BCB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B97B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-0.0176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6F60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0.0324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A5CF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0.5865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E30F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0.9825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8A85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0.9222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F690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1.0469 </w:t>
            </w:r>
          </w:p>
        </w:tc>
      </w:tr>
      <w:tr w:rsidR="005B63E2" w:rsidRPr="0092595C" w14:paraId="2182C182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9D42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BF8A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F633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DACB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8A96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-0.0191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786B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0.0574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72FE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0.7528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6B26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0.9811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7C7D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0.8766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9EDB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1.0979 </w:t>
            </w:r>
          </w:p>
        </w:tc>
      </w:tr>
      <w:tr w:rsidR="005B63E2" w:rsidRPr="0092595C" w14:paraId="5BEC84F1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65B4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8EF2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BEA7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E804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C856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-0.0364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6973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0.0460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2CCF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0.4636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D6F2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0.9642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EF69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0.8812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64E7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1.0551 </w:t>
            </w:r>
          </w:p>
        </w:tc>
      </w:tr>
      <w:tr w:rsidR="005B63E2" w:rsidRPr="0092595C" w14:paraId="74E5B52D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5095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4F94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BA6A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545A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E3AE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0.1057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7DB2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0.1693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F82C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0.5597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989D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1.1115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A3D7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0.7976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422B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1.5490 </w:t>
            </w:r>
          </w:p>
        </w:tc>
      </w:tr>
      <w:tr w:rsidR="005B63E2" w:rsidRPr="0092595C" w14:paraId="7BBC316A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47D9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3595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6EA4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725F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89C6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0.0218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5A25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0.0481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1CBE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0.6510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8572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1.0220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3614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0.9300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7EE4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1.1231 </w:t>
            </w:r>
          </w:p>
        </w:tc>
      </w:tr>
      <w:tr w:rsidR="005B63E2" w:rsidRPr="0092595C" w14:paraId="27FE1828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0AEB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C4C9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4400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87B2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A16C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0.0066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8E1A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0.0391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5AC3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0.8665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BBC8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1.0066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D448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0.9324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A46E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1.0867 </w:t>
            </w:r>
          </w:p>
        </w:tc>
      </w:tr>
      <w:tr w:rsidR="005B63E2" w:rsidRPr="0092595C" w14:paraId="6CBAACCB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1780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63F3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4144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B6FF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4289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0.0407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5B6A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0.0677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C9B9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0.5700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A3D9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1.0415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A5B4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0.9120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C46F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1.1894 </w:t>
            </w:r>
          </w:p>
        </w:tc>
      </w:tr>
      <w:tr w:rsidR="005B63E2" w:rsidRPr="0092595C" w14:paraId="2BF0C48F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3E3C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52E4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CC7A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47A0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A645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0.0364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92D5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0.0643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DF9A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0.5916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ECC8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1.0371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99A4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0.9143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189D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1.1764 </w:t>
            </w:r>
          </w:p>
        </w:tc>
      </w:tr>
      <w:tr w:rsidR="005B63E2" w:rsidRPr="0092595C" w14:paraId="20D7C2A6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16D2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63F4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637C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75F0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497B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-0.0397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DD02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0.1788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64AB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0.8350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E432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0.9611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3DB4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0.6770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F388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1.3644 </w:t>
            </w:r>
          </w:p>
        </w:tc>
      </w:tr>
      <w:tr w:rsidR="005B63E2" w:rsidRPr="0092595C" w14:paraId="6B900AFE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3119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lastRenderedPageBreak/>
              <w:t>DNA methylation Hannum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71CB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61F5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CBAD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8EEC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0.0198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DEB8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0.0499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1E86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0.6919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D4DA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1.0200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9974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0.9249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E3A5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1.1248 </w:t>
            </w:r>
          </w:p>
        </w:tc>
      </w:tr>
      <w:tr w:rsidR="005B63E2" w:rsidRPr="0092595C" w14:paraId="67494591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29CC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4299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BAC3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B971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F717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0.0301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1D47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0.0381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02C4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0.4300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F53D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1.0306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14EB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0.9563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52E2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1.1106 </w:t>
            </w:r>
          </w:p>
        </w:tc>
      </w:tr>
      <w:tr w:rsidR="005B63E2" w:rsidRPr="0092595C" w14:paraId="597A2BED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EC7F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ACF2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93B3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1BFE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C556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-0.0419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5A27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0.0791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5A83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0.6186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2ED5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0.9589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7243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0.8212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4A85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1.1197 </w:t>
            </w:r>
          </w:p>
        </w:tc>
      </w:tr>
      <w:tr w:rsidR="005B63E2" w:rsidRPr="0092595C" w14:paraId="7341A2E5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410B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232B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0887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F61D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8780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-0.0180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25E7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0.0615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FE47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0.7812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C50C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0.9821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451F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0.8707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A335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1.1079 </w:t>
            </w:r>
          </w:p>
        </w:tc>
      </w:tr>
      <w:tr w:rsidR="005B63E2" w:rsidRPr="0092595C" w14:paraId="2AF5CA39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324C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79ED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4A9A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DD49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2A6F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-0.0048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C04F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0.0269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7F45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0.8611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486D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0.9952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4CD0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0.9442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A5BE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1.0491 </w:t>
            </w:r>
          </w:p>
        </w:tc>
      </w:tr>
      <w:tr w:rsidR="005B63E2" w:rsidRPr="0092595C" w14:paraId="22EAA8B9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BC3D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53F3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5E8B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E350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571B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0.0166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82BF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0.0092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C268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0.0702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E196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1.0168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1458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0.9986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5466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1.0352 </w:t>
            </w:r>
          </w:p>
        </w:tc>
      </w:tr>
      <w:tr w:rsidR="005B63E2" w:rsidRPr="0092595C" w14:paraId="0AB95239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789B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BEAE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F988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C442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F210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0.0095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1C38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0.0067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6292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0.1549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555E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1.0096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D09F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0.9964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2E43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1.0229 </w:t>
            </w:r>
          </w:p>
        </w:tc>
      </w:tr>
      <w:tr w:rsidR="005B63E2" w:rsidRPr="0092595C" w14:paraId="56B227E9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4091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D433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7A37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6F5F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61AC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0.0184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E4AA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0.0162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2433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0.2687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902A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1.0186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67AB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0.9868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E4FA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1.0514 </w:t>
            </w:r>
          </w:p>
        </w:tc>
      </w:tr>
      <w:tr w:rsidR="005B63E2" w:rsidRPr="0092595C" w14:paraId="27FAE4BA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1ED9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55CF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BC9F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FF3F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EAEB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0.0190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1324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0.0158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3275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0.2443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7E72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1.0192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B9AC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0.9880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CEB4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1.0513 </w:t>
            </w:r>
          </w:p>
        </w:tc>
      </w:tr>
      <w:tr w:rsidR="005B63E2" w:rsidRPr="0092595C" w14:paraId="5484AB2F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5768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20E4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9F0A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278C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168F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-0.0034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4249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0.0288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DA24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0.9064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778A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0.9966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D5A7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0.9419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55ED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1.0544 </w:t>
            </w:r>
          </w:p>
        </w:tc>
      </w:tr>
      <w:tr w:rsidR="005B63E2" w:rsidRPr="0092595C" w14:paraId="5D9A5878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809B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866B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9B37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746A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F689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0.0119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D1BF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0.0100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7814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0.2334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7DF8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1.0119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8251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0.9924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41A1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1.0319 </w:t>
            </w:r>
          </w:p>
        </w:tc>
      </w:tr>
      <w:tr w:rsidR="005B63E2" w:rsidRPr="0092595C" w14:paraId="68C1AED5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0EB8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9790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4141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2E84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5E1A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0.0087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EB92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0.0072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2062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0.2275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3D39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1.0088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979F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0.9946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8A2F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1.0232 </w:t>
            </w:r>
          </w:p>
        </w:tc>
      </w:tr>
      <w:tr w:rsidR="005B63E2" w:rsidRPr="0092595C" w14:paraId="53C903C0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D02E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677B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ABE9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E289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7966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0.0244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2933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0.0189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660B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0.2103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883F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1.0247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AE1B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0.9875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1D44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1.0633 </w:t>
            </w:r>
          </w:p>
        </w:tc>
      </w:tr>
      <w:tr w:rsidR="005B63E2" w:rsidRPr="0092595C" w14:paraId="5FED29C2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1CED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9E6A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1690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6463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1B48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0.0232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7907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0.0182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EBF0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0.2153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39BE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1.0235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FD7E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0.9877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9EE7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1.0606 </w:t>
            </w:r>
          </w:p>
        </w:tc>
      </w:tr>
      <w:tr w:rsidR="005B63E2" w:rsidRPr="0092595C" w14:paraId="660C42FD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7E6F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49CB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D3CD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524C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0EA8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-0.0500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2A0D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0.1144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09FB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0.6670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ADF0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0.9512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B035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0.7601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AB98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1.1904 </w:t>
            </w:r>
          </w:p>
        </w:tc>
      </w:tr>
      <w:tr w:rsidR="005B63E2" w:rsidRPr="0092595C" w14:paraId="530F808C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2C0A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65B6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C6A6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C083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3919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0.0351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58B3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0.0233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9FD9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0.1327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2706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1.0357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01F5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0.9894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F8F0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1.0841 </w:t>
            </w:r>
          </w:p>
        </w:tc>
      </w:tr>
      <w:tr w:rsidR="005B63E2" w:rsidRPr="0092595C" w14:paraId="7CA48180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355E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326A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DD2A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7BE5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DEFB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0.0311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3013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0.0168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2C03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0.0639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42BD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1.0315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36DC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0.9982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6BFB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1.0660 </w:t>
            </w:r>
          </w:p>
        </w:tc>
      </w:tr>
      <w:tr w:rsidR="005B63E2" w:rsidRPr="0092595C" w14:paraId="686D3478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8FF0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lastRenderedPageBreak/>
              <w:t>Intrinsic epigenetic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D001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8796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6F7A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6BBB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0.0795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B7E3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0.0455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5188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0.0957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B077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1.0828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AA6B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0.9904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A9AB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1.1837 </w:t>
            </w:r>
          </w:p>
        </w:tc>
      </w:tr>
      <w:tr w:rsidR="005B63E2" w:rsidRPr="0092595C" w14:paraId="7F74BE49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2CAF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0EEB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3014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3F08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05E8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0.0776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79DA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0.0494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7576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0.1319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0AE1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1.0807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3472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0.9810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D6FB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1.1905 </w:t>
            </w:r>
          </w:p>
        </w:tc>
      </w:tr>
      <w:tr w:rsidR="005B63E2" w:rsidRPr="0092595C" w14:paraId="266F003F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4F6D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FA8B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78CC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09F8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429A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-0.0551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F977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0.1738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2338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0.7554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F9B9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0.9464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07F5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0.6732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303A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1.3305 </w:t>
            </w:r>
          </w:p>
        </w:tc>
      </w:tr>
      <w:tr w:rsidR="005B63E2" w:rsidRPr="0092595C" w14:paraId="0C198868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932C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CBCA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D2DE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6C05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DF07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-0.0187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F192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0.0310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44E7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0.5466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3C97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0.9815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4624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0.9236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9F57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1.0430 </w:t>
            </w:r>
          </w:p>
        </w:tc>
      </w:tr>
      <w:tr w:rsidR="005B63E2" w:rsidRPr="0092595C" w14:paraId="556B9F19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2B28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7E07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A7BD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D957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CA09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-0.0198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9CC4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0.0243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F5AC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0.4145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B201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0.9804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C213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0.9349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2769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1.0281 </w:t>
            </w:r>
          </w:p>
        </w:tc>
      </w:tr>
      <w:tr w:rsidR="005B63E2" w:rsidRPr="0092595C" w14:paraId="7821C67A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356A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1077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800D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4790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36A8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-0.0191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B131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0.0601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9176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0.7541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48CE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0.9811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E981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0.8720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D953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1.1037 </w:t>
            </w:r>
          </w:p>
        </w:tc>
      </w:tr>
      <w:tr w:rsidR="005B63E2" w:rsidRPr="0092595C" w14:paraId="5B7005B4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8275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8FE9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C524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D630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DF44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-0.0197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0A8E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0.0668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D45D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0.7711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E313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0.9804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2BD1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0.8601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DA28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1.1176 </w:t>
            </w:r>
          </w:p>
        </w:tc>
      </w:tr>
      <w:tr w:rsidR="005B63E2" w:rsidRPr="0092595C" w14:paraId="61AC6279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7B83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3BA9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97F1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D0EC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C294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0.1616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86BD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0.1466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E429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0.2857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E789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1.1754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641B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0.8818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37D5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1.5667 </w:t>
            </w:r>
          </w:p>
        </w:tc>
      </w:tr>
      <w:tr w:rsidR="005B63E2" w:rsidRPr="0092595C" w14:paraId="5714D942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A9D1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8583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DE57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7EC4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F491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0.0082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4ACA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0.0303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0A20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0.7875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540E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1.0082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7037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0.9501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D564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1.0699 </w:t>
            </w:r>
          </w:p>
        </w:tc>
      </w:tr>
      <w:tr w:rsidR="005B63E2" w:rsidRPr="0092595C" w14:paraId="267974EF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F9A8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8404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6BAB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5A69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3E95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0.0106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B47D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0.0220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07E9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0.6315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44AA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1.0106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FE70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0.9679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F61D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1.0552 </w:t>
            </w:r>
          </w:p>
        </w:tc>
      </w:tr>
      <w:tr w:rsidR="005B63E2" w:rsidRPr="0092595C" w14:paraId="7E692116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7CA0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DE97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1AD2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BA85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6449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-0.0157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2EC4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0.0515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EAD2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0.7648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5200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0.9845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9D61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0.8899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67F9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1.0891 </w:t>
            </w:r>
          </w:p>
        </w:tc>
      </w:tr>
      <w:tr w:rsidR="005B63E2" w:rsidRPr="0092595C" w14:paraId="18B51BA8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7556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45FE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01B0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A9E6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BF02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-0.0157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898A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0.0524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5170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0.7686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0879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0.9845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D5F0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0.8883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26BF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1.0910 </w:t>
            </w:r>
          </w:p>
        </w:tc>
      </w:tr>
      <w:tr w:rsidR="005B63E2" w:rsidRPr="0092595C" w14:paraId="5CEBC171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2BA9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D4CC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68BE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256E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C3C3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-0.0230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F36E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0.0185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A918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0.2477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E2F8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0.9772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12FB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0.9425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0871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1.0133 </w:t>
            </w:r>
          </w:p>
        </w:tc>
      </w:tr>
      <w:tr w:rsidR="005B63E2" w:rsidRPr="0092595C" w14:paraId="1AA3AF9F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8F37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0761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F3F1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48DC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EFFB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-0.0120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4670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0.0105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1015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0.2554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DF86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0.9881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F099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0.9679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FC9F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1.0087 </w:t>
            </w:r>
          </w:p>
        </w:tc>
      </w:tr>
      <w:tr w:rsidR="005B63E2" w:rsidRPr="0092595C" w14:paraId="466DCF8F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524A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BF5D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3AE9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CF2F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235C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0.0036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65F7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0.0077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98C0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0.6427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EF2E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1.0036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8EDB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0.9886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3897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1.0188 </w:t>
            </w:r>
          </w:p>
        </w:tc>
      </w:tr>
      <w:tr w:rsidR="005B63E2" w:rsidRPr="0092595C" w14:paraId="5CB87A86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06A4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lastRenderedPageBreak/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B058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F17A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C44A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3925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-0.0129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2DAB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0.0181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E9D8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0.4936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D996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0.9872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31D6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0.9528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C8EA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1.0228 </w:t>
            </w:r>
          </w:p>
        </w:tc>
      </w:tr>
      <w:tr w:rsidR="005B63E2" w:rsidRPr="0092595C" w14:paraId="3BD6710F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13DD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D901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E4E7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4682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D241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-0.0119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E8AD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0.0136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0C63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0.4057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259E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0.9882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06FF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0.9621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3A67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1.0150 </w:t>
            </w:r>
          </w:p>
        </w:tc>
      </w:tr>
      <w:tr w:rsidR="005B63E2" w:rsidRPr="0092595C" w14:paraId="4BDCEA91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C250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4D8C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C36D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0779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909D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-0.0209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B4E1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0.0220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039D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0.3734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8242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0.9793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FE2B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0.9380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8FAD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1.0224 </w:t>
            </w:r>
          </w:p>
        </w:tc>
      </w:tr>
      <w:tr w:rsidR="005B63E2" w:rsidRPr="0092595C" w14:paraId="590EC32A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FA74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1FAA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9D62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A395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6930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-0.0105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4287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0.0117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1802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0.3708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D211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0.9896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C5F6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0.9671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4D4A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1.0126 </w:t>
            </w:r>
          </w:p>
        </w:tc>
      </w:tr>
      <w:tr w:rsidR="005B63E2" w:rsidRPr="0092595C" w14:paraId="1AF757D8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1FA9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79F5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8ABB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F6C0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05AB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0.0000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57A0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0.0093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6F39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0.9968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C0FF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1.0000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E743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0.9820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C4B7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1.0184 </w:t>
            </w:r>
          </w:p>
        </w:tc>
      </w:tr>
      <w:tr w:rsidR="005B63E2" w:rsidRPr="0092595C" w14:paraId="30DF0DB7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1B48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6E48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9C7D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450C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CD68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-0.0215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F2E9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0.0189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B5B7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0.2875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1447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0.9787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D623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0.9431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D22D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1.0156 </w:t>
            </w:r>
          </w:p>
        </w:tc>
      </w:tr>
      <w:tr w:rsidR="005B63E2" w:rsidRPr="0092595C" w14:paraId="54E54CEB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DFD8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3C19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5A10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F831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4619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-0.0163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FE69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0.0160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D424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0.3374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4BCC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0.9839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B7C2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0.9536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6DE2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1.0151 </w:t>
            </w:r>
          </w:p>
        </w:tc>
      </w:tr>
      <w:tr w:rsidR="005B63E2" w:rsidRPr="0092595C" w14:paraId="5D9DC4AF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4A98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8E8A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125B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0539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3A29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-0.0241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179C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0.0485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9E25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0.6319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C369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0.9761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6E75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0.8877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4EB9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1.0734 </w:t>
            </w:r>
          </w:p>
        </w:tc>
      </w:tr>
      <w:tr w:rsidR="005B63E2" w:rsidRPr="0092595C" w14:paraId="5C2466C3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F517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4ADD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E4E7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46BE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CDD8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0.0225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C59A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0.0259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7C63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0.3859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CEDF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1.0227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14A6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0.9720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F79E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1.0761 </w:t>
            </w:r>
          </w:p>
        </w:tc>
      </w:tr>
      <w:tr w:rsidR="005B63E2" w:rsidRPr="0092595C" w14:paraId="7B988C9B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72A9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8F3D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E453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1E98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7DF3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0.0241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C1E2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0.0210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D5C5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0.2514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D3D5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1.0244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71F7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0.9831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F623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1.0674 </w:t>
            </w:r>
          </w:p>
        </w:tc>
      </w:tr>
      <w:tr w:rsidR="005B63E2" w:rsidRPr="0092595C" w14:paraId="24BD8845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71D6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FE57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1DE8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340D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BDA8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0.0859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BB6F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0.0504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75C4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0.1223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CDAB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1.0897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0DD5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0.9873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8AB3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1.2027 </w:t>
            </w:r>
          </w:p>
        </w:tc>
      </w:tr>
      <w:tr w:rsidR="005B63E2" w:rsidRPr="0092595C" w14:paraId="24948DDA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17B6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740E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1EA1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F083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C04B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-0.0236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DEAA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0.0362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FBA0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0.5312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12CD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0.9767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0E1D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0.9097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5748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1.0486 </w:t>
            </w:r>
          </w:p>
        </w:tc>
      </w:tr>
      <w:tr w:rsidR="005B63E2" w:rsidRPr="0092595C" w14:paraId="0AB5CDE8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2B51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B205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42E0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6918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9602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-0.0138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B756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0.0604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43FE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0.8264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40C9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0.9862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47D0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0.8761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D9D3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1.1103 </w:t>
            </w:r>
          </w:p>
        </w:tc>
      </w:tr>
      <w:tr w:rsidR="005B63E2" w:rsidRPr="0092595C" w14:paraId="3A76BC58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8FF3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3DB3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CA42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2D66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7B33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-0.0221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211C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0.0325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FE06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0.4963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F6C6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0.9781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DDD9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0.9178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9F3B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1.0425 </w:t>
            </w:r>
          </w:p>
        </w:tc>
      </w:tr>
      <w:tr w:rsidR="005B63E2" w:rsidRPr="0092595C" w14:paraId="0E8E0C58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45D2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66B3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B48B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0548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717D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-0.0289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B067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0.0258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4289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0.2627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64AD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0.9715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25BC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0.9235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8695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1.0219 </w:t>
            </w:r>
          </w:p>
        </w:tc>
      </w:tr>
      <w:tr w:rsidR="005B63E2" w:rsidRPr="0092595C" w14:paraId="53C4E666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C485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lastRenderedPageBreak/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0DAB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2C07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DB0D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57F9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-0.0331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BD3B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0.0527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4E41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0.5500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E7E4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0.9674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F274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0.8724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3E06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1.0728 </w:t>
            </w:r>
          </w:p>
        </w:tc>
      </w:tr>
      <w:tr w:rsidR="005B63E2" w:rsidRPr="0092595C" w14:paraId="1B7B4A87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7B13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5925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C293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6D8E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B3A2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-0.0060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1F0A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0.0461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95F6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0.8994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CCEA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0.9940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FA76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0.9081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67EC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1.0880 </w:t>
            </w:r>
          </w:p>
        </w:tc>
      </w:tr>
      <w:tr w:rsidR="005B63E2" w:rsidRPr="0092595C" w14:paraId="72B71488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6DE8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3D7C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ACFD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4CC1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7604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0.0502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58BA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0.0567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AD21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0.4052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BA3F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1.0515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CFC4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0.9409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67A8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1.1750 </w:t>
            </w:r>
          </w:p>
        </w:tc>
      </w:tr>
      <w:tr w:rsidR="005B63E2" w:rsidRPr="0092595C" w14:paraId="605F329C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BABE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E988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F5F1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0F27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1AC2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-0.0285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5F22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0.0337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71BB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0.3979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FA7C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0.9719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55FA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0.9099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27C8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1.0382 </w:t>
            </w:r>
          </w:p>
        </w:tc>
      </w:tr>
      <w:tr w:rsidR="005B63E2" w:rsidRPr="0092595C" w14:paraId="669D1D19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56B0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7DC0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02B3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6CBC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543C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0.0012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4F32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0.0240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0967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0.9607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99D7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1.0012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A9B3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0.9552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1AE0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1.0494 </w:t>
            </w:r>
          </w:p>
        </w:tc>
      </w:tr>
      <w:tr w:rsidR="005B63E2" w:rsidRPr="0092595C" w14:paraId="7F9FD5AC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245E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FEE5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6F6B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2A68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BC57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-0.0444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41F9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0.0586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C626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0.4699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904E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0.9565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EF8C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0.8528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9B2D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1.0729 </w:t>
            </w:r>
          </w:p>
        </w:tc>
      </w:tr>
      <w:tr w:rsidR="005B63E2" w:rsidRPr="0092595C" w14:paraId="25E1C549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51E5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90CE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1B17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22C7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0FCA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-0.0457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9F66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0.0636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D9AF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0.4924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DCFC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0.9553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85F3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0.8434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A29C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1.0820 </w:t>
            </w:r>
          </w:p>
        </w:tc>
      </w:tr>
      <w:tr w:rsidR="005B63E2" w:rsidRPr="0092595C" w14:paraId="08E4083E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A3D0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37E7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7AE6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A024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6307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0.2955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D1FF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0.5317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F1F9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0.5885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ACE4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1.3439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9248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0.4740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B56F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3.8104 </w:t>
            </w:r>
          </w:p>
        </w:tc>
      </w:tr>
      <w:tr w:rsidR="005B63E2" w:rsidRPr="0092595C" w14:paraId="5C212FC1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CE31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044B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9012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D81B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55C4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0.5427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329F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0.1247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D34C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0.0000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FA16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1.7206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F826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1.3474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958D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2.1972 </w:t>
            </w:r>
          </w:p>
        </w:tc>
      </w:tr>
      <w:tr w:rsidR="005B63E2" w:rsidRPr="0092595C" w14:paraId="49D87595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1DEB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8C06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93D2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BE94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1FCC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0.4742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A1A0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0.0899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66FC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0.0000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B770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1.6067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1BE2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1.3471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9A98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1.9163 </w:t>
            </w:r>
          </w:p>
        </w:tc>
      </w:tr>
      <w:tr w:rsidR="005B63E2" w:rsidRPr="0092595C" w14:paraId="245EC1C4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3A60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6212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2CC9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01E5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7D25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0.6449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CD69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0.2247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1B5F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0.0131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EFE1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1.9058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713F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1.2268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5F9D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2.9605 </w:t>
            </w:r>
          </w:p>
        </w:tc>
      </w:tr>
      <w:tr w:rsidR="005B63E2" w:rsidRPr="0092595C" w14:paraId="606AA440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C3E1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5DF0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ADD8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040E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7C49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0.6258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E0F2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0.2219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72DE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0.0145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879E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1.8697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9EA0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1.2102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447F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2.8885 </w:t>
            </w:r>
          </w:p>
        </w:tc>
      </w:tr>
      <w:tr w:rsidR="005B63E2" w:rsidRPr="0092595C" w14:paraId="690072F0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C284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3183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5EF8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38C5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C1EE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0.4258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A655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1.0537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E001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0.6939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62B2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1.5308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2450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0.1941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EA01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12.0744 </w:t>
            </w:r>
          </w:p>
        </w:tc>
      </w:tr>
      <w:tr w:rsidR="005B63E2" w:rsidRPr="0092595C" w14:paraId="7B0E5914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6403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9BB4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3131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1752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88B2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0.4725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E0D5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0.1395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182D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0.0007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6391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1.6039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91B4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1.2202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7FFD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2.1084 </w:t>
            </w:r>
          </w:p>
        </w:tc>
      </w:tr>
      <w:tr w:rsidR="005B63E2" w:rsidRPr="0092595C" w14:paraId="55B18482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C582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E2AE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1BBC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EDBD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40F9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0.4551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6B07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0.1023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D20F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0.0000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7A70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1.5763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FDA4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1.2898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6107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1.9265 </w:t>
            </w:r>
          </w:p>
        </w:tc>
      </w:tr>
      <w:tr w:rsidR="005B63E2" w:rsidRPr="0092595C" w14:paraId="68406E66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557C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4498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48AC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D58A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FB0E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0.5254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24F7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0.2282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FF90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0.0401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239C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1.6911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F106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1.0812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6524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2.6452 </w:t>
            </w:r>
          </w:p>
        </w:tc>
      </w:tr>
      <w:tr w:rsidR="005B63E2" w:rsidRPr="0092595C" w14:paraId="3428C862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826C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lastRenderedPageBreak/>
              <w:t>Frailty index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3A2F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EAF7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D959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067E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0.5002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F86B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0.2400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F7A3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0.0592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F525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1.6490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6915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1.0302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2D09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2.6395 </w:t>
            </w:r>
          </w:p>
        </w:tc>
      </w:tr>
      <w:tr w:rsidR="005B63E2" w:rsidRPr="0092595C" w14:paraId="5656174B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C32C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54B6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A3DA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B1E7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C479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0.3791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36AF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2.6175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A2F1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0.8877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C434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1.4610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E5CD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0.0086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CF16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247.0087 </w:t>
            </w:r>
          </w:p>
        </w:tc>
      </w:tr>
      <w:tr w:rsidR="005B63E2" w:rsidRPr="0092595C" w14:paraId="1B9F0870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8836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589C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3EAE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704D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2A2F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0.2645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2FAA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0.2988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5D9F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0.3761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7ACA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1.3027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746E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0.7253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8DE2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2.3397 </w:t>
            </w:r>
          </w:p>
        </w:tc>
      </w:tr>
      <w:tr w:rsidR="005B63E2" w:rsidRPr="0092595C" w14:paraId="4FDC2F8C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36B3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4A4C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2159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2737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50FA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0.2310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7192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0.2400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D5EB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0.3359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8438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1.2598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2E40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0.7870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3193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2.0166 </w:t>
            </w:r>
          </w:p>
        </w:tc>
      </w:tr>
      <w:tr w:rsidR="005B63E2" w:rsidRPr="0092595C" w14:paraId="0A43D83C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8E76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2103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4F7D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5594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F1F5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0.3431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2DE1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0.4993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F181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0.5062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CB86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1.4093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AECC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0.5297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B8D2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3.7498 </w:t>
            </w:r>
          </w:p>
        </w:tc>
      </w:tr>
      <w:tr w:rsidR="005B63E2" w:rsidRPr="0092595C" w14:paraId="08A95021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B23F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F1D4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3449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B7BB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62F6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0.3361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4D86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0.4442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E054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0.4651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CB72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1.3995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A341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0.5860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D650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3.3425 </w:t>
            </w:r>
          </w:p>
        </w:tc>
      </w:tr>
      <w:tr w:rsidR="005B63E2" w:rsidRPr="0092595C" w14:paraId="0FD3E5AB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3B74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A64C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9CFB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143C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286B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2.5057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69DE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3.2820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5749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0.4613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5FF5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12.2517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0D76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0.0197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4C34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7618.6672 </w:t>
            </w:r>
          </w:p>
        </w:tc>
      </w:tr>
      <w:tr w:rsidR="005B63E2" w:rsidRPr="0092595C" w14:paraId="6CFF45E3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E7C0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A01F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B767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CA37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8368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1.0682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1475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0.4413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9B99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0.0155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143B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2.9101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FEBB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1.2255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1DD3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6.9109 </w:t>
            </w:r>
          </w:p>
        </w:tc>
      </w:tr>
      <w:tr w:rsidR="005B63E2" w:rsidRPr="0092595C" w14:paraId="5966CC7E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9124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FB8C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FF1C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BFAC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F50D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0.9891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D580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0.3149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7753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0.0017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882F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2.6888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427B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1.4504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4CBA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4.9846 </w:t>
            </w:r>
          </w:p>
        </w:tc>
      </w:tr>
      <w:tr w:rsidR="005B63E2" w:rsidRPr="0092595C" w14:paraId="3A78B96C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FE86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356B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367A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C472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2D36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1.1468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4D24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0.7480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4196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0.1512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E766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3.1482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22BD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0.7267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95ED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13.6391 </w:t>
            </w:r>
          </w:p>
        </w:tc>
      </w:tr>
      <w:tr w:rsidR="005B63E2" w:rsidRPr="0092595C" w14:paraId="0BFC7AF1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E311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EE6F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EC1B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A16E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D165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1.1468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029C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0.7205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FAD7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0.1374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E262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3.1482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9F53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0.7669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20DE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12.9227 </w:t>
            </w:r>
          </w:p>
        </w:tc>
      </w:tr>
      <w:tr w:rsidR="005B63E2" w:rsidRPr="0092595C" w14:paraId="1B990349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5141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18EF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5E83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9EA4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CB7D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-5.3572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6D44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3.0065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B9C8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0.1024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20D3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0.0047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0D23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0.0000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D516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1.7083 </w:t>
            </w:r>
          </w:p>
        </w:tc>
      </w:tr>
      <w:tr w:rsidR="005B63E2" w:rsidRPr="0092595C" w14:paraId="403CA2B0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FCEB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9984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46B5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67FE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5D3E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0.2960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0137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0.4302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7E3D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0.4915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CBC0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1.3444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6E56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0.5785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AD65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3.1241 </w:t>
            </w:r>
          </w:p>
        </w:tc>
      </w:tr>
      <w:tr w:rsidR="005B63E2" w:rsidRPr="0092595C" w14:paraId="309CA8D2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A1BC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91D2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F417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07C0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3F38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0.4328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2AF8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0.2981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3AE7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0.1465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8294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1.5416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5394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0.8595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4200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2.7651 </w:t>
            </w:r>
          </w:p>
        </w:tc>
      </w:tr>
      <w:tr w:rsidR="005B63E2" w:rsidRPr="0092595C" w14:paraId="32CDC088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54DB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24B2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903F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8C49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A836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0.1707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F3F1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0.7831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40BD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0.8311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6AB6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1.1862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984D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0.2556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A662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5.5051 </w:t>
            </w:r>
          </w:p>
        </w:tc>
      </w:tr>
      <w:tr w:rsidR="005B63E2" w:rsidRPr="0092595C" w14:paraId="3160F1CC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FFDA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26D6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C90D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D626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491D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0.0702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A993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0.7999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5168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0.9315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EAF7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1.0728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EEB7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0.2237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CB9C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5.1453 </w:t>
            </w:r>
          </w:p>
        </w:tc>
      </w:tr>
      <w:tr w:rsidR="005B63E2" w:rsidRPr="0092595C" w14:paraId="45B74096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8F06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BA2B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D432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5393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16A0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0.0431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D16A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0.0518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A365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0.4079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4951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1.0440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9087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0.9432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5DCD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1.1557 </w:t>
            </w:r>
          </w:p>
        </w:tc>
      </w:tr>
      <w:tr w:rsidR="005B63E2" w:rsidRPr="0092595C" w14:paraId="3C9D8928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591B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lastRenderedPageBreak/>
              <w:t>telomere length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3B71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34A7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B925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8E8E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-0.0373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C6D4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0.0487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82BB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0.4437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28BF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0.9634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02CD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0.8756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5111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1.0599 </w:t>
            </w:r>
          </w:p>
        </w:tc>
      </w:tr>
      <w:tr w:rsidR="005B63E2" w:rsidRPr="0092595C" w14:paraId="1C934CD3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3894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6B9D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464C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AA71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A03A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0.0003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B5B9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0.0299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65B3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0.9917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559D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1.0003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379E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0.9433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73CC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1.0607 </w:t>
            </w:r>
          </w:p>
        </w:tc>
      </w:tr>
      <w:tr w:rsidR="005B63E2" w:rsidRPr="0092595C" w14:paraId="5F55AE19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70CC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1E4C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20F1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8CD5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9D44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-0.1008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25E1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0.1030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FB91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0.3300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DB94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0.9041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9723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0.7388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EB1B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1.1063 </w:t>
            </w:r>
          </w:p>
        </w:tc>
      </w:tr>
      <w:tr w:rsidR="005B63E2" w:rsidRPr="0092595C" w14:paraId="513A5FA5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4DA6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AD19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8898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0751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952B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0.0073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7227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0.0581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18C3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0.9004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DE0A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1.0073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0D82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0.8989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1872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1.1288 </w:t>
            </w:r>
          </w:p>
        </w:tc>
      </w:tr>
      <w:tr w:rsidR="005B63E2" w:rsidRPr="0092595C" w14:paraId="2629E154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4288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409A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41FF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C2D9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103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CC26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-0.0016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BDCF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0.0554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9A66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0.9772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0DA9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0.9984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E964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0.8956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8810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1.1130 </w:t>
            </w:r>
          </w:p>
        </w:tc>
      </w:tr>
      <w:tr w:rsidR="005B63E2" w:rsidRPr="0092595C" w14:paraId="1BEB25F1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6157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1D6F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1653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445D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103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8541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-0.0574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F1AB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0.0535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1FF4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0.2838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C3F1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0.9443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CEA1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0.8502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E1A1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1.0487 </w:t>
            </w:r>
          </w:p>
        </w:tc>
      </w:tr>
      <w:tr w:rsidR="005B63E2" w:rsidRPr="0092595C" w14:paraId="025A1B1A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B5CB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02A2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ED07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F85E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103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186C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0.0057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C442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0.0322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061E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0.8599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939A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1.0057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6A2B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0.9442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D7D3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1.0711 </w:t>
            </w:r>
          </w:p>
        </w:tc>
      </w:tr>
      <w:tr w:rsidR="005B63E2" w:rsidRPr="0092595C" w14:paraId="426843E4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E5FA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968A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FF83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1A53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103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B8C3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-0.0487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EE90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0.1163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EA39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0.6765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6768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0.9525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CF18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0.7584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9B60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1.1963 </w:t>
            </w:r>
          </w:p>
        </w:tc>
      </w:tr>
      <w:tr w:rsidR="005B63E2" w:rsidRPr="0092595C" w14:paraId="734499BB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1618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6B6B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C089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30DC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103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3911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-0.0159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1C90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0.0640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98EF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0.8049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F9FB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0.9843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FB3A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0.8682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B1A8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1.1158 </w:t>
            </w:r>
          </w:p>
        </w:tc>
      </w:tr>
      <w:tr w:rsidR="005B63E2" w:rsidRPr="0092595C" w14:paraId="2F8894D0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A971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33D5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6548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6ACC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86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ECB9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0.0149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571B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0.1793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9529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0.9342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2A9D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1.0150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AC3B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0.7142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44F0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1.4423 </w:t>
            </w:r>
          </w:p>
        </w:tc>
      </w:tr>
      <w:tr w:rsidR="005B63E2" w:rsidRPr="0092595C" w14:paraId="09606409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1BE2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9197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3AE2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CA43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86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3FB7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-0.0062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1D96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0.1336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DCC2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0.9628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D296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0.9938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9B08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0.7649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604B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1.2912 </w:t>
            </w:r>
          </w:p>
        </w:tc>
      </w:tr>
      <w:tr w:rsidR="005B63E2" w:rsidRPr="0092595C" w14:paraId="5A2ABF04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A688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9439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38A7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3EC6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86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1A20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0.0409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0F81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0.0903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ABAF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0.6507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34E2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1.0417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9FF6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0.8728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7754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1.2434 </w:t>
            </w:r>
          </w:p>
        </w:tc>
      </w:tr>
      <w:tr w:rsidR="005B63E2" w:rsidRPr="0092595C" w14:paraId="1B06C6A8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EEC5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CE6E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2C89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71EA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86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0C56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-0.0821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242E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0.2757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E92F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0.7664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994F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0.9211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4327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0.5366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04F8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1.5811 </w:t>
            </w:r>
          </w:p>
        </w:tc>
      </w:tr>
      <w:tr w:rsidR="005B63E2" w:rsidRPr="0092595C" w14:paraId="2ED4A2D5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FD6B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E54A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32AE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24A7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86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EBF6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0.0692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25B1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0.1604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C63E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0.6671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2899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1.0717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611F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0.7826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B367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1.4675 </w:t>
            </w:r>
          </w:p>
        </w:tc>
      </w:tr>
      <w:tr w:rsidR="005B63E2" w:rsidRPr="0092595C" w14:paraId="53653C46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7A30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6926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C004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3120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82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7BB4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0.0300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9AFF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0.2018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FC67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0.8820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E484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1.0305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7C5B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0.6939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8522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1.5303 </w:t>
            </w:r>
          </w:p>
        </w:tc>
      </w:tr>
      <w:tr w:rsidR="005B63E2" w:rsidRPr="0092595C" w14:paraId="09A3F334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61E8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EC7E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7200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3F70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82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946A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0.1669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920F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0.1860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3179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0.3696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E11D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1.1817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E5DD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0.8206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3A02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1.7016 </w:t>
            </w:r>
          </w:p>
        </w:tc>
      </w:tr>
      <w:tr w:rsidR="005B63E2" w:rsidRPr="0092595C" w14:paraId="546CAB30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5CF1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lastRenderedPageBreak/>
              <w:t>telomere length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7280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6AF7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640C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82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0A06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0.0424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6AED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0.1105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F428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0.7012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7301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1.0433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DE64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0.8401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7596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1.2956 </w:t>
            </w:r>
          </w:p>
        </w:tc>
      </w:tr>
      <w:tr w:rsidR="005B63E2" w:rsidRPr="0092595C" w14:paraId="0A6407AD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03F2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4B36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2911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5EF8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82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41B9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0.0550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427A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0.3877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1444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0.8875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503C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1.0566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EB4A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0.4942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5F9F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2.2590 </w:t>
            </w:r>
          </w:p>
        </w:tc>
      </w:tr>
      <w:tr w:rsidR="005B63E2" w:rsidRPr="0092595C" w14:paraId="524A2536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7242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1ED3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7228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4D8D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82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F2EE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0.0382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757B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0.2065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CF4B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0.8537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556F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1.0389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621F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0.6932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0D6B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1.5571 </w:t>
            </w:r>
          </w:p>
        </w:tc>
      </w:tr>
      <w:tr w:rsidR="005B63E2" w:rsidRPr="0092595C" w14:paraId="7ADE4C6B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276B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0114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2EA3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0322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82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FF70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-0.2080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4959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0.2143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CB29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0.3348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BABF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0.8122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1C2A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0.5336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668C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1.2363 </w:t>
            </w:r>
          </w:p>
        </w:tc>
      </w:tr>
      <w:tr w:rsidR="005B63E2" w:rsidRPr="0092595C" w14:paraId="0C5AB17A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6A99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413E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BE11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7830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82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A828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-0.1024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F415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0.1937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AE34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0.5969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DDC8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0.9026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1262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0.6175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2094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1.3194 </w:t>
            </w:r>
          </w:p>
        </w:tc>
      </w:tr>
      <w:tr w:rsidR="005B63E2" w:rsidRPr="0092595C" w14:paraId="03DEB10C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7502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A3F1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3DA5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BBB7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82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3436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-0.0426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DC6B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0.1094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C734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0.6968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04C9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0.9583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7A50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0.7734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4069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1.1874 </w:t>
            </w:r>
          </w:p>
        </w:tc>
      </w:tr>
      <w:tr w:rsidR="005B63E2" w:rsidRPr="0092595C" w14:paraId="7037F575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ABE1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AB8E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3E26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2B3D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82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9E7C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0.0303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E227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0.3289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E547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0.9269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BAD3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1.0307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0786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0.5410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829C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1.9637 </w:t>
            </w:r>
          </w:p>
        </w:tc>
      </w:tr>
      <w:tr w:rsidR="005B63E2" w:rsidRPr="0092595C" w14:paraId="329D13A3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089D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5763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600A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35E6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82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A8D6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-0.1066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FBAC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0.1745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C4E2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0.5429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E6E4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0.8989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88FC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0.6385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088C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1.2653 </w:t>
            </w:r>
          </w:p>
        </w:tc>
      </w:tr>
      <w:tr w:rsidR="005B63E2" w:rsidRPr="0092595C" w14:paraId="35DC6E8E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7350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ageing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9F4B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E83B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F34B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6C77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0.0801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E2E4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0.2472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1B5F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0.7472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F188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1.0834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DC62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0.6673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83D8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1.7589 </w:t>
            </w:r>
          </w:p>
        </w:tc>
      </w:tr>
      <w:tr w:rsidR="005B63E2" w:rsidRPr="0092595C" w14:paraId="347CBE22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A1E9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ageing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575D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71FF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1EC3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F0D1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-0.0368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6C7F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0.1741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0F0B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0.8328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F94F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0.9639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2A49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0.6852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02A8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1.3559 </w:t>
            </w:r>
          </w:p>
        </w:tc>
      </w:tr>
      <w:tr w:rsidR="005B63E2" w:rsidRPr="0092595C" w14:paraId="5B58FF5D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6FB9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ageing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D9BA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9356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375A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6816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-0.0771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E590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0.1112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A45E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0.4884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75E2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0.9258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46F8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0.7445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6D0E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1.1513 </w:t>
            </w:r>
          </w:p>
        </w:tc>
      </w:tr>
      <w:tr w:rsidR="005B63E2" w:rsidRPr="0092595C" w14:paraId="1A2663EB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97DA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ageing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58A7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CDBA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4872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13D4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0.0605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7C3E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0.3160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32DD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0.8489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352E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1.0624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1073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0.5719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DCC6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1.9735 </w:t>
            </w:r>
          </w:p>
        </w:tc>
      </w:tr>
      <w:tr w:rsidR="005B63E2" w:rsidRPr="0092595C" w14:paraId="624BD43C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3F2D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ageing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8962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4FA6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84AD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CF89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0.0060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ABAA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0.2180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7C97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0.9781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A00C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1.0060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BAA0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0.6563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5C38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1.5422 </w:t>
            </w:r>
          </w:p>
        </w:tc>
      </w:tr>
      <w:tr w:rsidR="005B63E2" w:rsidRPr="0092595C" w14:paraId="548618C5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9DDB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ageing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C4A4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9EBC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7A37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6C21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-0.0860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1505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0.2780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4CF5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0.7584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3D28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0.9176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FE07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0.5321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38FF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1.5824 </w:t>
            </w:r>
          </w:p>
        </w:tc>
      </w:tr>
      <w:tr w:rsidR="005B63E2" w:rsidRPr="0092595C" w14:paraId="1C04BF81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11FF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ageing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373B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ADD1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FA7B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32AD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-0.2435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E8B5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0.1930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536C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0.2070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3D29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0.7839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2408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0.5370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2167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1.1443 </w:t>
            </w:r>
          </w:p>
        </w:tc>
      </w:tr>
      <w:tr w:rsidR="005B63E2" w:rsidRPr="0092595C" w14:paraId="71F996CC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37D6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ageing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E7B1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5BEE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9AD0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01B8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-0.2475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D853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0.1213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BF05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0.0414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FE1E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0.7808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AC39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0.6155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D91A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0.9904 </w:t>
            </w:r>
          </w:p>
        </w:tc>
      </w:tr>
      <w:tr w:rsidR="005B63E2" w:rsidRPr="0092595C" w14:paraId="5F43A0CD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AF5D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lastRenderedPageBreak/>
              <w:t>Facial ageing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6EC8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D280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5495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C772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0.0651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43BD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0.3865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82F6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0.8669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0224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1.0673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06BD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0.5004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5F3B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2.2765 </w:t>
            </w:r>
          </w:p>
        </w:tc>
      </w:tr>
      <w:tr w:rsidR="005B63E2" w:rsidRPr="0092595C" w14:paraId="4EF1CCB1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CB2D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ageing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597D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E82E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1689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5F59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-0.1434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B9D6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0.2608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2B32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0.5845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F386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0.8664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4B15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0.5197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37D1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1.4443 </w:t>
            </w:r>
          </w:p>
        </w:tc>
      </w:tr>
      <w:tr w:rsidR="005B63E2" w:rsidRPr="0092595C" w14:paraId="18825922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6822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ageing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B386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FB06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ED88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5719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0.9547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43AD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1.0417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2744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0.3639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341F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2.5979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5DAA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0.3372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2EFB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20.0123 </w:t>
            </w:r>
          </w:p>
        </w:tc>
      </w:tr>
      <w:tr w:rsidR="005B63E2" w:rsidRPr="0092595C" w14:paraId="453C5962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21C2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ageing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FFEB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B321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E133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51EC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0.4396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A3F1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0.4726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4036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0.3523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2F49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1.5520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DEF7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0.6147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975E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3.9188 </w:t>
            </w:r>
          </w:p>
        </w:tc>
      </w:tr>
      <w:tr w:rsidR="005B63E2" w:rsidRPr="0092595C" w14:paraId="66318B6E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DEF3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ageing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F49C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D481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4093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2D29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0.4306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66AA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0.3205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6B3E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0.1791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F9A7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1.5382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5143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0.8208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4F46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2.8826 </w:t>
            </w:r>
          </w:p>
        </w:tc>
      </w:tr>
      <w:tr w:rsidR="005B63E2" w:rsidRPr="0092595C" w14:paraId="3ED7046D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EDDA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ageing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9BEE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CC9E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B838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1CA9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1.3898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659C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1.0193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DF27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0.1788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C9A2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4.0141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27DA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0.5445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AF49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29.5942 </w:t>
            </w:r>
          </w:p>
        </w:tc>
      </w:tr>
      <w:tr w:rsidR="005B63E2" w:rsidRPr="0092595C" w14:paraId="0B407FFB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197D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ageing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A456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572C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05D5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A670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0.2066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EE11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0.7883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D102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0.7944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0C2B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1.2294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AC29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0.2622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7179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5.7643 </w:t>
            </w:r>
          </w:p>
        </w:tc>
      </w:tr>
      <w:tr w:rsidR="005B63E2" w:rsidRPr="0092595C" w14:paraId="61122946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A734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ageing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58CB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4101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AF4E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185E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-0.8395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AB5C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1.5628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D4CD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0.5940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AC0D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0.4319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5741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0.0202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36AB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9.2401 </w:t>
            </w:r>
          </w:p>
        </w:tc>
      </w:tr>
      <w:tr w:rsidR="005B63E2" w:rsidRPr="0092595C" w14:paraId="1B178203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65C1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ageing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89DC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99B9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2771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0D1D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-0.4189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F801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0.5974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2FCA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0.4831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27E6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0.6578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763E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0.2040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03BE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2.1211 </w:t>
            </w:r>
          </w:p>
        </w:tc>
      </w:tr>
      <w:tr w:rsidR="005B63E2" w:rsidRPr="0092595C" w14:paraId="40F7B1BA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3662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ageing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402A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6719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0C58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615A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-0.7115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939B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0.4366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865C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0.1032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5F2B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0.4909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C30E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0.2086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C647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1.1551 </w:t>
            </w:r>
          </w:p>
        </w:tc>
      </w:tr>
      <w:tr w:rsidR="005B63E2" w:rsidRPr="0092595C" w14:paraId="653C5CDD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A0DC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ageing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E6F2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AA39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3179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D1B8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-0.2717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5E6C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1.2500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458B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0.8289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CED5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0.7621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A735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0.0658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845D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8.8311 </w:t>
            </w:r>
          </w:p>
        </w:tc>
      </w:tr>
      <w:tr w:rsidR="005B63E2" w:rsidRPr="0092595C" w14:paraId="4888CDFB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36B9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ageing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4645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B271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6849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8ED9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-0.5202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FB32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1.0326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92F0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0.6170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DA7D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0.5944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D82F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0.0785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6ABC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4.4983 </w:t>
            </w:r>
          </w:p>
        </w:tc>
      </w:tr>
      <w:tr w:rsidR="005B63E2" w:rsidRPr="0092595C" w14:paraId="4F5C8054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2E42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ageing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8BC4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C14D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91BA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46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7C14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1.0972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F475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1.0931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0C06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0.3210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2FE0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2.9956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8F42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0.3516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AE47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25.5225 </w:t>
            </w:r>
          </w:p>
        </w:tc>
      </w:tr>
      <w:tr w:rsidR="005B63E2" w:rsidRPr="0092595C" w14:paraId="762A5F0F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3E61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ageing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ED67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5C84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2199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46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CE47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-0.3169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47F1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0.5530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B9BF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0.5667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B6F6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0.7284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DBB5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0.2464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94C2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2.1535 </w:t>
            </w:r>
          </w:p>
        </w:tc>
      </w:tr>
      <w:tr w:rsidR="005B63E2" w:rsidRPr="0092595C" w14:paraId="5D1A1D63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DB0D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ageing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5313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D1AE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D5A7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46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5806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-0.4815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C713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0.3753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158B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0.1994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4AA9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0.6178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0209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0.2961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E34B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1.2892 </w:t>
            </w:r>
          </w:p>
        </w:tc>
      </w:tr>
      <w:tr w:rsidR="005B63E2" w:rsidRPr="0092595C" w14:paraId="4ACE01A1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63A0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ageing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C067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FDAD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C4AD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46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106C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0.2027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E023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1.0613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7F6D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0.8494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5372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1.2247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18A9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0.1530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F92C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9.8045 </w:t>
            </w:r>
          </w:p>
        </w:tc>
      </w:tr>
      <w:tr w:rsidR="005B63E2" w:rsidRPr="0092595C" w14:paraId="0D5B33FD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15FB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lastRenderedPageBreak/>
              <w:t>Facial ageing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1F4B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5759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CA6F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46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D9F9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0.0267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0C34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0.8137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0E0B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0.9740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AEAB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1.0271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A27F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0.2084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D351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5.0609 </w:t>
            </w:r>
          </w:p>
        </w:tc>
      </w:tr>
      <w:tr w:rsidR="005B63E2" w:rsidRPr="0092595C" w14:paraId="30455B8F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628F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E13B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8710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445C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593E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0.2476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89A2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0.7482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EA6B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0.7443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E2DD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1.2810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0906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0.2956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FB0F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5.5516 </w:t>
            </w:r>
          </w:p>
        </w:tc>
      </w:tr>
      <w:tr w:rsidR="005B63E2" w:rsidRPr="0092595C" w14:paraId="16FEB031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656C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C550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7D3A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E7D4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9436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0.2632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B467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0.2041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C309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0.1972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091A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1.3011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199F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0.8721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CD68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1.9412 </w:t>
            </w:r>
          </w:p>
        </w:tc>
      </w:tr>
      <w:tr w:rsidR="005B63E2" w:rsidRPr="0092595C" w14:paraId="0E0C4155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A15A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D76F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8DC2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1E35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C268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0.2645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FB8E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0.1495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4586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0.0768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0E20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1.3028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D141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0.9720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9A56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1.7462 </w:t>
            </w:r>
          </w:p>
        </w:tc>
      </w:tr>
      <w:tr w:rsidR="005B63E2" w:rsidRPr="0092595C" w14:paraId="197105D2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3219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C4AD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EE6C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92D2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4F89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0.4059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2B6F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0.3828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2EFD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0.3017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7BC1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1.5006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8501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0.7086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48A7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3.1777 </w:t>
            </w:r>
          </w:p>
        </w:tc>
      </w:tr>
      <w:tr w:rsidR="005B63E2" w:rsidRPr="0092595C" w14:paraId="6B15A020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9162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4310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9EFB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D802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AB8C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0.3460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07FB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0.3739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16BC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0.3658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F626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1.4134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F692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0.6792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1E5B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2.9410 </w:t>
            </w:r>
          </w:p>
        </w:tc>
      </w:tr>
      <w:tr w:rsidR="005B63E2" w:rsidRPr="0092595C" w14:paraId="6844B3CD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CC9E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9D06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D999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A5ED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468C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0.9984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4162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0.8163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3703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0.2355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422A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2.7139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3320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0.5480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1D3B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13.4405 </w:t>
            </w:r>
          </w:p>
        </w:tc>
      </w:tr>
      <w:tr w:rsidR="005B63E2" w:rsidRPr="0092595C" w14:paraId="7CCCC7CB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2BDE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B24A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8D75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99D1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D351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0.2816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A2E6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0.2146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34C6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0.1895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8137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1.3252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EBD1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0.8702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878B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2.0182 </w:t>
            </w:r>
          </w:p>
        </w:tc>
      </w:tr>
      <w:tr w:rsidR="005B63E2" w:rsidRPr="0092595C" w14:paraId="3C73B6A7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9AE7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788B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49AC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2133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7FFC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0.3073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CEE4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0.1647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E0A5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0.0620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F585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1.3598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CC60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0.9846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55B1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1.8778 </w:t>
            </w:r>
          </w:p>
        </w:tc>
      </w:tr>
      <w:tr w:rsidR="005B63E2" w:rsidRPr="0092595C" w14:paraId="3FC574BF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2FAD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DB93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8164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C6A3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32BB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0.0448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23CF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0.5061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8BB5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0.9302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912D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1.0459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4882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0.3879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886B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2.8202 </w:t>
            </w:r>
          </w:p>
        </w:tc>
      </w:tr>
      <w:tr w:rsidR="005B63E2" w:rsidRPr="0092595C" w14:paraId="564A0B00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CA1C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7E3D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D0CB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EBA1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6528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-0.0683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A0CF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0.5070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14C5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0.8941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A2D7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0.9340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F579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0.3458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F430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2.5228 </w:t>
            </w:r>
          </w:p>
        </w:tc>
      </w:tr>
      <w:tr w:rsidR="005B63E2" w:rsidRPr="0092595C" w14:paraId="10406B22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4DB1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5BDE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2F16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3D5F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3F42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0.6673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AD92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0.7428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8BA1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0.3808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76B1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1.9489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4BC7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0.4545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F941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8.3569 </w:t>
            </w:r>
          </w:p>
        </w:tc>
      </w:tr>
      <w:tr w:rsidR="005B63E2" w:rsidRPr="0092595C" w14:paraId="5F222C9E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AB3B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E0D5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1F90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CBD1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00DB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0.2188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B6CA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0.2150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3A1C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0.3088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20CC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1.2446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23FE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0.8167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A97E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1.8967 </w:t>
            </w:r>
          </w:p>
        </w:tc>
      </w:tr>
      <w:tr w:rsidR="005B63E2" w:rsidRPr="0092595C" w14:paraId="354FF4AF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68FF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E36D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AF22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9B64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2033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0.2143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2AE9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0.1570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0037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0.1721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1995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1.2390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45F9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0.9109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32A0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1.6853 </w:t>
            </w:r>
          </w:p>
        </w:tc>
      </w:tr>
      <w:tr w:rsidR="005B63E2" w:rsidRPr="0092595C" w14:paraId="293D8F8E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AA28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9334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0699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0381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4FA5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0.1327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58F2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0.3720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2F04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0.7253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833A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1.1419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2442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0.5508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CF4F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2.3673 </w:t>
            </w:r>
          </w:p>
        </w:tc>
      </w:tr>
      <w:tr w:rsidR="005B63E2" w:rsidRPr="0092595C" w14:paraId="1B9EEB32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8F18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5E78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04E6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CCB3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DCCE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0.2310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9DF5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0.3483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9829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0.5152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2C1A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1.2599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B05F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0.6365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FE13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2.4935 </w:t>
            </w:r>
          </w:p>
        </w:tc>
      </w:tr>
      <w:tr w:rsidR="005B63E2" w:rsidRPr="0092595C" w14:paraId="7717F7D3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1A13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1F8A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D9B7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26B9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74D2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-0.1196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70F2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0.9166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D4A7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0.8975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ECEB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0.8873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DE6C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0.1472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B2A0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5.3491 </w:t>
            </w:r>
          </w:p>
        </w:tc>
      </w:tr>
      <w:tr w:rsidR="005B63E2" w:rsidRPr="0092595C" w14:paraId="67538583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B5D2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lastRenderedPageBreak/>
              <w:t>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1729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6DBF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1279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785F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0.1579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B5FF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0.2579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CB37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0.5405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E7D7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1.1710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FAA1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0.7064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C7A1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1.9413 </w:t>
            </w:r>
          </w:p>
        </w:tc>
      </w:tr>
      <w:tr w:rsidR="005B63E2" w:rsidRPr="0092595C" w14:paraId="7040A03E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5DA4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431B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3CB0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01F4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C19D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0.4934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8386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0.1855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8A57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0.0078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02B6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1.6379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E0D9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1.1386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B7D3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2.3561 </w:t>
            </w:r>
          </w:p>
        </w:tc>
      </w:tr>
      <w:tr w:rsidR="005B63E2" w:rsidRPr="0092595C" w14:paraId="6860906A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059D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4707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C595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BD75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0E6B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0.1440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EF61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0.4552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35F0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0.7548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1F38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1.1549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937C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0.4733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E633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2.8182 </w:t>
            </w:r>
          </w:p>
        </w:tc>
      </w:tr>
      <w:tr w:rsidR="005B63E2" w:rsidRPr="0092595C" w14:paraId="3A99DDDB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11A2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46C3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80FA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CA6A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1FE4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0.1071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3D63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0.4530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CA95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0.8154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9F19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1.1130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4CB3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0.4581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42B9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2.7045 </w:t>
            </w:r>
          </w:p>
        </w:tc>
      </w:tr>
      <w:tr w:rsidR="005B63E2" w:rsidRPr="0092595C" w14:paraId="3E8CB8B0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100C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7096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FFEE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3630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BAFD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-0.0279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63F0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0.0821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B9FB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0.7378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A281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0.9725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0A53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0.8279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F04E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1.1423 </w:t>
            </w:r>
          </w:p>
        </w:tc>
      </w:tr>
      <w:tr w:rsidR="005B63E2" w:rsidRPr="0092595C" w14:paraId="7E02DD5D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6017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22D2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B40F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7C04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87CB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0.0614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594A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0.0241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3D30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0.0108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2E18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1.0633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1A2F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1.0143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507A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1.1147 </w:t>
            </w:r>
          </w:p>
        </w:tc>
      </w:tr>
      <w:tr w:rsidR="005B63E2" w:rsidRPr="0092595C" w14:paraId="4AA1DCC2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3413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A456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6745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AE0B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C7B0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0.0778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91A4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0.0182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2FCD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0.0000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AFAD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1.0809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67E3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1.0430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5224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1.1201 </w:t>
            </w:r>
          </w:p>
        </w:tc>
      </w:tr>
      <w:tr w:rsidR="005B63E2" w:rsidRPr="0092595C" w14:paraId="5CBBDF54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EE7D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0725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ED0D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E972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9A53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0.0833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3CDA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0.0448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4582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0.0786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5BE2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1.0868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BF78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0.9955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362A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1.1866 </w:t>
            </w:r>
          </w:p>
        </w:tc>
      </w:tr>
      <w:tr w:rsidR="005B63E2" w:rsidRPr="0092595C" w14:paraId="52197614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38AB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E136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A5C3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053A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5941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0.0470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01F0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0.0411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46C5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0.2666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C78E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1.0481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6299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0.9671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5E47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1.1360 </w:t>
            </w:r>
          </w:p>
        </w:tc>
      </w:tr>
      <w:tr w:rsidR="005B63E2" w:rsidRPr="0092595C" w14:paraId="303921F6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3AB7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6CC8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1230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957B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6428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0.0677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3CA8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0.0625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C81F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0.2969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1D48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1.0701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391B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0.9467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AF72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1.2096 </w:t>
            </w:r>
          </w:p>
        </w:tc>
      </w:tr>
      <w:tr w:rsidR="005B63E2" w:rsidRPr="0092595C" w14:paraId="467B77D8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89F1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B8B6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F865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0CF7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382E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-0.0136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2027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0.0183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505D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0.4582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ED47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0.9865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8AEC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0.9517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8C7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1.0226 </w:t>
            </w:r>
          </w:p>
        </w:tc>
      </w:tr>
      <w:tr w:rsidR="005B63E2" w:rsidRPr="0092595C" w14:paraId="4C4FE585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16A8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11E8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C03B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68C6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5CD0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-0.0127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7251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0.0140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6A8E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0.3649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9FBE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0.9874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0EAC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0.9606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B16A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1.0149 </w:t>
            </w:r>
          </w:p>
        </w:tc>
      </w:tr>
      <w:tr w:rsidR="005B63E2" w:rsidRPr="0092595C" w14:paraId="0C1D38DC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500A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6B84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8125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4ADA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6F14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-0.0631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221A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0.0373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2EC9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0.1107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B820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0.9388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6FA5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0.8727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F9CC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1.0099 </w:t>
            </w:r>
          </w:p>
        </w:tc>
      </w:tr>
      <w:tr w:rsidR="005B63E2" w:rsidRPr="0092595C" w14:paraId="20379BDC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B11D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8F8C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C5AD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673B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27D3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0.0256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9736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0.0318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C1B0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0.4342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54CF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1.0259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5368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0.9638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AB53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1.0920 </w:t>
            </w:r>
          </w:p>
        </w:tc>
      </w:tr>
      <w:tr w:rsidR="005B63E2" w:rsidRPr="0092595C" w14:paraId="7ADE146B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3115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C852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D078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5ADA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334E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0.0149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0A6C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0.0336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C0B7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0.6643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0E43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1.0150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0FCB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0.9502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B920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1.0842 </w:t>
            </w:r>
          </w:p>
        </w:tc>
      </w:tr>
      <w:tr w:rsidR="005B63E2" w:rsidRPr="0092595C" w14:paraId="2BAD8D99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2531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9994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B0EE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80F1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77DE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0.0152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7037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0.0088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D4E5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0.0843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426F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1.0153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7C22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0.9979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F0AC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1.0330 </w:t>
            </w:r>
          </w:p>
        </w:tc>
      </w:tr>
      <w:tr w:rsidR="005B63E2" w:rsidRPr="0092595C" w14:paraId="0EF644EA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DF2A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218B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A81C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1F86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34EF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0.0182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9924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0.0071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D963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0.0100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9AA4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1.0184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74DC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1.0044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E894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1.0326 </w:t>
            </w:r>
          </w:p>
        </w:tc>
      </w:tr>
      <w:tr w:rsidR="005B63E2" w:rsidRPr="0092595C" w14:paraId="266C099B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E74E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lastRenderedPageBreak/>
              <w:t>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704E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4D77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B6C4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62E3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0.0394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8044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0.0197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984F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0.0626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DE75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1.0402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0F3F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1.0008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CDC4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1.0810 </w:t>
            </w:r>
          </w:p>
        </w:tc>
      </w:tr>
      <w:tr w:rsidR="005B63E2" w:rsidRPr="0092595C" w14:paraId="030F00F3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9496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233A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3BCA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9DED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6951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-0.0035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2ECB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0.0185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04CB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0.8542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C350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0.9965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BA6C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0.9610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9506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1.0334 </w:t>
            </w:r>
          </w:p>
        </w:tc>
      </w:tr>
      <w:tr w:rsidR="005B63E2" w:rsidRPr="0092595C" w14:paraId="12FD9D91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4293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Ischemic stroke 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E29F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DFA2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152F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900E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0.2975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3C38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0.7828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1F62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0.7089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E032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1.3465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BAAB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0.2903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1D7B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6.2454 </w:t>
            </w:r>
          </w:p>
        </w:tc>
      </w:tr>
      <w:tr w:rsidR="005B63E2" w:rsidRPr="0092595C" w14:paraId="3523FD1A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2707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Ischemic stroke 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2105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A153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D255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D66B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0.2225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9A57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0.2139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C8D4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0.2982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5DE7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1.2492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3B7F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0.8215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4948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1.8996 </w:t>
            </w:r>
          </w:p>
        </w:tc>
      </w:tr>
      <w:tr w:rsidR="005B63E2" w:rsidRPr="0092595C" w14:paraId="6D159FCB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1AF6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Ischemic stroke 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2DDE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7DEC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B504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3FD5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0.2038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B30B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0.1565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8160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0.1929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2AE1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1.2261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D902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0.9021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F31C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1.6663 </w:t>
            </w:r>
          </w:p>
        </w:tc>
      </w:tr>
      <w:tr w:rsidR="005B63E2" w:rsidRPr="0092595C" w14:paraId="2AA58C34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01C4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Ischemic stroke 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A324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891B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AAF8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BF77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0.1945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2CB4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0.3659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D64A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0.6019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ADF8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1.2147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E838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0.5930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9B0E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2.4881 </w:t>
            </w:r>
          </w:p>
        </w:tc>
      </w:tr>
      <w:tr w:rsidR="005B63E2" w:rsidRPr="0092595C" w14:paraId="24E4E444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0766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Ischemic stroke 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AA97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399C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F9B4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48B7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0.2321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67C0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0.3402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16D7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0.5042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236F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1.2613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28FF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0.6475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AF85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2.4569 </w:t>
            </w:r>
          </w:p>
        </w:tc>
      </w:tr>
      <w:tr w:rsidR="005B63E2" w:rsidRPr="0092595C" w14:paraId="3F725A7C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5B7F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Ischemic stroke 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EEEC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AE16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5B3C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E120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0.3049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6C71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0.7899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FFBA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0.7042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5B75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1.3565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6781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0.2885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ADAA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6.3794 </w:t>
            </w:r>
          </w:p>
        </w:tc>
      </w:tr>
      <w:tr w:rsidR="005B63E2" w:rsidRPr="0092595C" w14:paraId="69CBF92F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6148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Ischemic stroke 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E2B7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6B62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6869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5B8A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-0.0311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937B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0.2075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AE33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0.8810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B5AE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0.9694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AD99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0.6455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A138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1.4558 </w:t>
            </w:r>
          </w:p>
        </w:tc>
      </w:tr>
      <w:tr w:rsidR="005B63E2" w:rsidRPr="0092595C" w14:paraId="13064E3A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3636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Ischemic stroke 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A474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C6FB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696E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8B49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0.0673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5473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0.1601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A0FE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0.6742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1D61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1.0696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FAFE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0.7816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D53D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1.4638 </w:t>
            </w:r>
          </w:p>
        </w:tc>
      </w:tr>
      <w:tr w:rsidR="005B63E2" w:rsidRPr="0092595C" w14:paraId="2A33BF58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3C8E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Ischemic stroke 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045B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ECBF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3270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C49C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-0.1095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706C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0.4166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CA01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0.7957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6865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0.8963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CBEB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0.3961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CC5F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2.0279 </w:t>
            </w:r>
          </w:p>
        </w:tc>
      </w:tr>
      <w:tr w:rsidR="005B63E2" w:rsidRPr="0092595C" w14:paraId="3C01DA5C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05D4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Ischemic stroke 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80DA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02F0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939A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6475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-0.1264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A9B0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0.3951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9787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0.7527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0284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0.8813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70A8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0.4062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BE73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1.9117 </w:t>
            </w:r>
          </w:p>
        </w:tc>
      </w:tr>
      <w:tr w:rsidR="005B63E2" w:rsidRPr="0092595C" w14:paraId="7306E743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2E0C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Ischemic stroke 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6E91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928A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8FD2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3EE3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0.1405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6D7A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0.7733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AE39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0.8583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95F0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1.1509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0A86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0.2528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A3F9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5.2396 </w:t>
            </w:r>
          </w:p>
        </w:tc>
      </w:tr>
      <w:tr w:rsidR="005B63E2" w:rsidRPr="0092595C" w14:paraId="2CBDB1DD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2D9F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Ischemic stroke 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0D6D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E9E3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79E7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6D47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0.0078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254B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0.2149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7D44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0.9710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6A62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1.0079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1905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0.6614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A655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1.5357 </w:t>
            </w:r>
          </w:p>
        </w:tc>
      </w:tr>
      <w:tr w:rsidR="005B63E2" w:rsidRPr="0092595C" w14:paraId="56302191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D322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Ischemic stroke 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A6F0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1CCA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551E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4C57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0.0002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8544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0.1615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6ECC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0.9988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59FC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1.0002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F4BD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0.7288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D59F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1.3728 </w:t>
            </w:r>
          </w:p>
        </w:tc>
      </w:tr>
      <w:tr w:rsidR="005B63E2" w:rsidRPr="0092595C" w14:paraId="073EB426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4A3E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Ischemic stroke 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0F6E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D3D9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151F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2C88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-0.0611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39B5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0.3839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A35B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0.8755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B654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0.9407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A212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0.4433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78BE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1.9964 </w:t>
            </w:r>
          </w:p>
        </w:tc>
      </w:tr>
      <w:tr w:rsidR="005B63E2" w:rsidRPr="0092595C" w14:paraId="74FECD42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1D51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Ischemic stroke 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9CC6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3192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7EA1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D66A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0.2281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7E1C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0.3531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D18E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0.5275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0798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1.2562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331A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0.6288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5501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2.5097 </w:t>
            </w:r>
          </w:p>
        </w:tc>
      </w:tr>
      <w:tr w:rsidR="005B63E2" w:rsidRPr="0092595C" w14:paraId="0C59029D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558A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lastRenderedPageBreak/>
              <w:t xml:space="preserve">Ischemic stroke 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8073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9BA8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47B1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3233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1.3942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A79C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0.9252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E92B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0.1502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07FD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4.0318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5BF9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0.6576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2CA5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24.7201 </w:t>
            </w:r>
          </w:p>
        </w:tc>
      </w:tr>
      <w:tr w:rsidR="005B63E2" w:rsidRPr="0092595C" w14:paraId="756FDBD2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5EB7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Ischemic stroke 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646E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B31F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871A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BD70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0.1500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3E69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0.2732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2865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0.5829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8ED7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1.1619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A754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0.6801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1DB1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1.9848 </w:t>
            </w:r>
          </w:p>
        </w:tc>
      </w:tr>
      <w:tr w:rsidR="005B63E2" w:rsidRPr="0092595C" w14:paraId="2E072AB4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103E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Ischemic stroke 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F44B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C79E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E313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30D0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0.3098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8B88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0.1917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B5F0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0.1060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A009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1.3632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5614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0.9362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25C2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1.9848 </w:t>
            </w:r>
          </w:p>
        </w:tc>
      </w:tr>
      <w:tr w:rsidR="005B63E2" w:rsidRPr="0092595C" w14:paraId="39C8C35D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DF4A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Ischemic stroke 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EE25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ED8C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E758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06B5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0.0305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3405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0.5017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787D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0.9523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24AB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1.0309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86C7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0.3856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647A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2.7562 </w:t>
            </w:r>
          </w:p>
        </w:tc>
      </w:tr>
      <w:tr w:rsidR="005B63E2" w:rsidRPr="0092595C" w14:paraId="775269D9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BA8D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Ischemic stroke 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A1D9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D4A7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ED50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F72E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0.0455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8051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0.5058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9641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0.9292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244B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1.0466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3D3D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0.3884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2960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2.8203 </w:t>
            </w:r>
          </w:p>
        </w:tc>
      </w:tr>
      <w:tr w:rsidR="005B63E2" w:rsidRPr="0092595C" w14:paraId="2CBEB827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3ABD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Ischemic stroke 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3E9E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1803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F848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C401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0.1129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4187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0.0860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B39B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0.2100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2DD7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1.1196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6842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0.9460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8C44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1.3250 </w:t>
            </w:r>
          </w:p>
        </w:tc>
      </w:tr>
      <w:tr w:rsidR="005B63E2" w:rsidRPr="0092595C" w14:paraId="6A86274D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B7A6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Ischemic stroke 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45B4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F593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D538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AAB7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0.0749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03E3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0.0255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F528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0.0033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D74E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1.0777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BCCA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1.0253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684E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1.1329 </w:t>
            </w:r>
          </w:p>
        </w:tc>
      </w:tr>
      <w:tr w:rsidR="005B63E2" w:rsidRPr="0092595C" w14:paraId="2B8ECDB8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E9F7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Ischemic stroke 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7B68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211E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612A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75A6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0.0624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4F0C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0.0177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69CD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0.0004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C097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1.0644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43C3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1.0280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74BA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1.1021 </w:t>
            </w:r>
          </w:p>
        </w:tc>
      </w:tr>
      <w:tr w:rsidR="005B63E2" w:rsidRPr="0092595C" w14:paraId="5A76F0C5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6C33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Ischemic stroke 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BF7B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BD09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D52B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C3DD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0.0865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CE32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0.0547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23F2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0.1346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DB70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1.0903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344A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0.9795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ECFC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1.2137 </w:t>
            </w:r>
          </w:p>
        </w:tc>
      </w:tr>
      <w:tr w:rsidR="005B63E2" w:rsidRPr="0092595C" w14:paraId="5CD8EDD1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F94B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Ischemic stroke 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9714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B4BC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6870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6F5C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0.0881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0A6A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0.0561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5D45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0.1375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0FE7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1.0921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F708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0.9783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DB01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1.2191 </w:t>
            </w:r>
          </w:p>
        </w:tc>
      </w:tr>
      <w:tr w:rsidR="005B63E2" w:rsidRPr="0092595C" w14:paraId="506F1E73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8631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Ischemic stroke 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F107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8C47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695B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9C6E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0.0074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03B5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0.0597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19E5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0.9033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48E1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1.0075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B75B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0.8962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F251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1.1326 </w:t>
            </w:r>
          </w:p>
        </w:tc>
      </w:tr>
      <w:tr w:rsidR="005B63E2" w:rsidRPr="0092595C" w14:paraId="0790F83A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0110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Ischemic stroke 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AC91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10EA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C2FA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DFF3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-0.0039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525D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0.0177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8A34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0.8258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CF1C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0.9961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412F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0.9622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980D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1.0312 </w:t>
            </w:r>
          </w:p>
        </w:tc>
      </w:tr>
      <w:tr w:rsidR="005B63E2" w:rsidRPr="0092595C" w14:paraId="58C19766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F720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Ischemic stroke 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76AA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2CA1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02DF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F895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-0.0054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47BB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0.0126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ADC4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0.6678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207A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0.9946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C8CC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0.9703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1727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1.0195 </w:t>
            </w:r>
          </w:p>
        </w:tc>
      </w:tr>
      <w:tr w:rsidR="005B63E2" w:rsidRPr="0092595C" w14:paraId="3AB41FC2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9FF2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Ischemic stroke 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EE9A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6FED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A6C8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206E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0.0103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09F6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0.0310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0A63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0.7444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627E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1.0104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4EC1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0.9509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1B97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1.0736 </w:t>
            </w:r>
          </w:p>
        </w:tc>
      </w:tr>
      <w:tr w:rsidR="005B63E2" w:rsidRPr="0092595C" w14:paraId="16681DB8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32B1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Ischemic stroke 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A0F5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B569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5E4D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86A2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0.0162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D9C3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0.0321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F6E8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0.6238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F3A5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1.0163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E99B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0.9543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ACC9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1.0824 </w:t>
            </w:r>
          </w:p>
        </w:tc>
      </w:tr>
      <w:tr w:rsidR="005B63E2" w:rsidRPr="0092595C" w14:paraId="51B156F3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8D34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Ischemic stroke 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EA79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0CA7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3F2F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C254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0.0160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ED5D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0.0354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E195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0.6583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E9A4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1.0162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0C1A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0.9480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1D7D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1.0892 </w:t>
            </w:r>
          </w:p>
        </w:tc>
      </w:tr>
      <w:tr w:rsidR="005B63E2" w:rsidRPr="0092595C" w14:paraId="0928F636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182F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Ischemic stroke 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9292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C693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DA86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2DC4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0.0018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852B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0.0090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B5ED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0.8398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38A0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1.0018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2C91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0.9844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8768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1.0196 </w:t>
            </w:r>
          </w:p>
        </w:tc>
      </w:tr>
      <w:tr w:rsidR="005B63E2" w:rsidRPr="0092595C" w14:paraId="573E7A04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A3A2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lastRenderedPageBreak/>
              <w:t xml:space="preserve">Ischemic stroke 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6B1E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3D7C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A374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86A6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0.0070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7AF3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0.0072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8AB5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0.3327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104F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1.0070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8369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0.9929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34E4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1.0213 </w:t>
            </w:r>
          </w:p>
        </w:tc>
      </w:tr>
      <w:tr w:rsidR="005B63E2" w:rsidRPr="0092595C" w14:paraId="009C6A7F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BDA3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Ischemic stroke 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E9BD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D3B4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716A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C45E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-0.0107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19A5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0.0163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AA7A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0.5207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F0E1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0.9893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D0AA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0.9582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DC71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1.0214 </w:t>
            </w:r>
          </w:p>
        </w:tc>
      </w:tr>
      <w:tr w:rsidR="005B63E2" w:rsidRPr="0092595C" w14:paraId="6CC83CAF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E3E2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Ischemic stroke 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2A0C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FC6E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D853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BB8B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-0.0003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B01F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0.0137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6B89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0.9846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3851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0.9997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5AB3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0.9732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5E0A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1.0270 </w:t>
            </w:r>
          </w:p>
        </w:tc>
      </w:tr>
      <w:tr w:rsidR="005B63E2" w:rsidRPr="0092595C" w14:paraId="498FEF53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CF37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6149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0F3A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0C8E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8215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0.0414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3846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0.3464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C65E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0.9125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DFEA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1.0423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EF4E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0.5286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6308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2.0552 </w:t>
            </w:r>
          </w:p>
        </w:tc>
      </w:tr>
      <w:tr w:rsidR="005B63E2" w:rsidRPr="0092595C" w14:paraId="3487A8C0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D25E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41E8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50F4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884B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748F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0.1747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76E0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0.1546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48F6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0.2584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F521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1.1909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D221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0.8796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2594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1.6124 </w:t>
            </w:r>
          </w:p>
        </w:tc>
      </w:tr>
      <w:tr w:rsidR="005B63E2" w:rsidRPr="0092595C" w14:paraId="663C433E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18AD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74F3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5C76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02BB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8D44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0.1205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4A3B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0.1237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9DAD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0.3301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CE32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1.1281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293C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0.8851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B050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1.4377 </w:t>
            </w:r>
          </w:p>
        </w:tc>
      </w:tr>
      <w:tr w:rsidR="005B63E2" w:rsidRPr="0092595C" w14:paraId="5B24FA98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C84B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CC04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9C63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675E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6597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0.1668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3F52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0.2225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2180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0.4952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11D2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1.1815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88C7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0.7639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120D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1.8275 </w:t>
            </w:r>
          </w:p>
        </w:tc>
      </w:tr>
      <w:tr w:rsidR="005B63E2" w:rsidRPr="0092595C" w14:paraId="57D85667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E7F0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CC36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2252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8535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1E1F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0.1800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74EE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0.1939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B8D6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0.4058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D525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1.1972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C7F8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0.8187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4AF5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1.7507 </w:t>
            </w:r>
          </w:p>
        </w:tc>
      </w:tr>
      <w:tr w:rsidR="005B63E2" w:rsidRPr="0092595C" w14:paraId="463FF94B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7A28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3119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609E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679B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783E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0.2095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BC70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0.5228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015E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0.7155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583D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1.2330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F435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0.4426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74CF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3.4353 </w:t>
            </w:r>
          </w:p>
        </w:tc>
      </w:tr>
      <w:tr w:rsidR="005B63E2" w:rsidRPr="0092595C" w14:paraId="3934A572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B853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1859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DBA3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D556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120B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0.1759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0C1F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0.1551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E882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0.2568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B504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1.1923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3D8D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0.8798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34FA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1.6159 </w:t>
            </w:r>
          </w:p>
        </w:tc>
      </w:tr>
      <w:tr w:rsidR="005B63E2" w:rsidRPr="0092595C" w14:paraId="7FA99EA7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BDB1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0983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C127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CC6E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67E4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0.1392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844A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0.1624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DF40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0.3914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6E5E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1.1494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F1F2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0.8360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AAB4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1.5802 </w:t>
            </w:r>
          </w:p>
        </w:tc>
      </w:tr>
      <w:tr w:rsidR="005B63E2" w:rsidRPr="0092595C" w14:paraId="53B83C8C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8610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F4D3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1301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F7DC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A4DA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0.1716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20F9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0.2267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D848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0.4913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1F30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1.1872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43D8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0.7613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9986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1.8512 </w:t>
            </w:r>
          </w:p>
        </w:tc>
      </w:tr>
      <w:tr w:rsidR="005B63E2" w:rsidRPr="0092595C" w14:paraId="1BC59AA6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7A93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475F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E07F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3EE3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6797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0.1716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DA63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0.1767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E4E5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0.3865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1437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1.1872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510F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0.8397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9393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1.6784 </w:t>
            </w:r>
          </w:p>
        </w:tc>
      </w:tr>
      <w:tr w:rsidR="005B63E2" w:rsidRPr="0092595C" w14:paraId="3343E840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AA2D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6692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CBC7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7A72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56A2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-0.1088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616D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0.3509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7D4B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0.7768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7F4F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0.8969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DF0C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0.4508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A4FC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1.7843 </w:t>
            </w:r>
          </w:p>
        </w:tc>
      </w:tr>
      <w:tr w:rsidR="005B63E2" w:rsidRPr="0092595C" w14:paraId="2A1C2DC2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1C05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D4C7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BFA5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F34B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6464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0.0391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28D3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0.1473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09A7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0.7906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2FAD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1.0399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DA65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0.7791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3B6E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1.3880 </w:t>
            </w:r>
          </w:p>
        </w:tc>
      </w:tr>
      <w:tr w:rsidR="005B63E2" w:rsidRPr="0092595C" w14:paraId="56F799C3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438A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E3BF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EDEF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BEBE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64F7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0.0817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371C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0.1253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1C30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0.5142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4B40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1.0852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C008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0.8489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D490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1.3873 </w:t>
            </w:r>
          </w:p>
        </w:tc>
      </w:tr>
      <w:tr w:rsidR="005B63E2" w:rsidRPr="0092595C" w14:paraId="523B4AC6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2B03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F412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2D20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0293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8FDB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0.0620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92E5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0.2079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2B58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0.7805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B9E6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1.0639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9A69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0.7079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8FDB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1.5991 </w:t>
            </w:r>
          </w:p>
        </w:tc>
      </w:tr>
      <w:tr w:rsidR="005B63E2" w:rsidRPr="0092595C" w14:paraId="437D31BD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0655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lastRenderedPageBreak/>
              <w:t>Cardioembolic 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DC66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03B0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623F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E5DB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0.0264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E556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0.1871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E358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0.8946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8DE0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1.0268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A85C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0.7115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B7FA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1.4817 </w:t>
            </w:r>
          </w:p>
        </w:tc>
      </w:tr>
      <w:tr w:rsidR="005B63E2" w:rsidRPr="0092595C" w14:paraId="45FE17E6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9F41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67E7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F2A3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48C8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EEDA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-0.0706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F1F3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0.4353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E5A9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0.8814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7827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0.9318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40C7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0.3970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FA5F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2.1869 </w:t>
            </w:r>
          </w:p>
        </w:tc>
      </w:tr>
      <w:tr w:rsidR="005B63E2" w:rsidRPr="0092595C" w14:paraId="03BF15B6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79B0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28E5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C828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8D28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1828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0.0756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A183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0.1879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FCA4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0.6875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FC68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1.0785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026D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0.7462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F2BC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1.5587 </w:t>
            </w:r>
          </w:p>
        </w:tc>
      </w:tr>
      <w:tr w:rsidR="005B63E2" w:rsidRPr="0092595C" w14:paraId="6C8C5A0D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0A53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FB88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6E2B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37D5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D233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0.1060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BD07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0.1557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8370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0.4961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3AEF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1.1118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BB54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0.8194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77C6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1.5087 </w:t>
            </w:r>
          </w:p>
        </w:tc>
      </w:tr>
      <w:tr w:rsidR="005B63E2" w:rsidRPr="0092595C" w14:paraId="06F9E76E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78E5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DB0D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6429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622F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8B58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0.1301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8B45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0.2412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A4AB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0.6182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1064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1.1390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BA9A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0.7099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9310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1.8275 </w:t>
            </w:r>
          </w:p>
        </w:tc>
      </w:tr>
      <w:tr w:rsidR="005B63E2" w:rsidRPr="0092595C" w14:paraId="52B29C47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0284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6D47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0849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B354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8976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0.0597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5086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0.2143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F79D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0.7945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1BF3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1.0615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25F5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0.6975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0D18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1.6155 </w:t>
            </w:r>
          </w:p>
        </w:tc>
      </w:tr>
      <w:tr w:rsidR="005B63E2" w:rsidRPr="0092595C" w14:paraId="717FA0B5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23C3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CDD7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86BF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24E0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91D7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-0.0122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C48D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0.0511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3BF3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0.8268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C848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0.9879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4915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0.8938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9C60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1.0919 </w:t>
            </w:r>
          </w:p>
        </w:tc>
      </w:tr>
      <w:tr w:rsidR="005B63E2" w:rsidRPr="0092595C" w14:paraId="7B83702D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5449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5A3B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72A5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FB9D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991C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-0.0024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B226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0.0170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323A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0.8859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BA8E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0.9976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B09E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0.9649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7729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1.0313 </w:t>
            </w:r>
          </w:p>
        </w:tc>
      </w:tr>
      <w:tr w:rsidR="005B63E2" w:rsidRPr="0092595C" w14:paraId="34B20FD0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37B6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352B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977B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2B91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2983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-0.0032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75EE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0.0159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0E90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0.8400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9CB2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0.9968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4586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0.9663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F9C0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1.0283 </w:t>
            </w:r>
          </w:p>
        </w:tc>
      </w:tr>
      <w:tr w:rsidR="005B63E2" w:rsidRPr="0092595C" w14:paraId="44ADD9C0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572C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14E4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5571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B0C9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00A4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0.0019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7097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0.0261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281C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0.9446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A8D7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1.0019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0ADB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0.9520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64AB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1.0545 </w:t>
            </w:r>
          </w:p>
        </w:tc>
      </w:tr>
      <w:tr w:rsidR="005B63E2" w:rsidRPr="0092595C" w14:paraId="2A7ECC92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7713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F3C5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AF55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3616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D636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-0.0040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A060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0.0187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5540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0.8419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5F14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0.9960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51A7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0.9602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5F90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1.0332 </w:t>
            </w:r>
          </w:p>
        </w:tc>
      </w:tr>
      <w:tr w:rsidR="005B63E2" w:rsidRPr="0092595C" w14:paraId="550DE035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AC6C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8433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7720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EDA6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D630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0.0665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DEE6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0.0226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0730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0.0601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9028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1.0688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3812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1.0226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DF21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1.1171 </w:t>
            </w:r>
          </w:p>
        </w:tc>
      </w:tr>
      <w:tr w:rsidR="005B63E2" w:rsidRPr="0092595C" w14:paraId="249B3B9C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F286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D8E0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F36A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08BC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EDC0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0.0293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B119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0.0112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EB80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0.0086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6CD2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1.0298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8CDC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1.0075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BDE4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1.0526 </w:t>
            </w:r>
          </w:p>
        </w:tc>
      </w:tr>
      <w:tr w:rsidR="005B63E2" w:rsidRPr="0092595C" w14:paraId="288A19D4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AA62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47E1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5BEB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2A9E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CF5E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0.0248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3A4B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0.0099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2169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0.0124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A1F4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1.0251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E16D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1.0054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F3D9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1.0453 </w:t>
            </w:r>
          </w:p>
        </w:tc>
      </w:tr>
      <w:tr w:rsidR="005B63E2" w:rsidRPr="0092595C" w14:paraId="67E2734F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DA35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146B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172E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0EA4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82C5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0.0320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8CB5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0.0189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D66A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0.1664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7E84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1.0325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72DA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0.9949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E760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1.0715 </w:t>
            </w:r>
          </w:p>
        </w:tc>
      </w:tr>
      <w:tr w:rsidR="005B63E2" w:rsidRPr="0092595C" w14:paraId="5EE3603B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E813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F8A2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2A63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EAB5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F5CD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0.0359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9FEE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0.0141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4800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0.0640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FF7C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1.0366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1CE2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1.0082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EC33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1.0657 </w:t>
            </w:r>
          </w:p>
        </w:tc>
      </w:tr>
      <w:tr w:rsidR="005B63E2" w:rsidRPr="0092595C" w14:paraId="1197D5ED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F961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lastRenderedPageBreak/>
              <w:t>Cardioembolic 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CF3D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2C3D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FCEF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2EA7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0.0152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994E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0.0173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201D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0.4449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D571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1.0153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3F4B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0.9814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FC9A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1.0504 </w:t>
            </w:r>
          </w:p>
        </w:tc>
      </w:tr>
      <w:tr w:rsidR="005B63E2" w:rsidRPr="0092595C" w14:paraId="3992334E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698C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0B0A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71CF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EFF1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C89E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0.0042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2D1B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0.0063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308F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0.5113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B656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1.0042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F49A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0.9918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8C4C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1.0167 </w:t>
            </w:r>
          </w:p>
        </w:tc>
      </w:tr>
      <w:tr w:rsidR="005B63E2" w:rsidRPr="0092595C" w14:paraId="1388B470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6FA7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3C43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AED5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FCC0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386A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-0.0045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0B70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0.0066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9D6D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0.4957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3CD6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0.9955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B8CF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0.9828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C6B9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1.0084 </w:t>
            </w:r>
          </w:p>
        </w:tc>
      </w:tr>
      <w:tr w:rsidR="005B63E2" w:rsidRPr="0092595C" w14:paraId="5DAC1F12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ED6B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04D3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F71A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6F2E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0367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-0.0185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765A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0.0126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478E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0.2147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E6A8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0.9816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A147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0.9577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FD50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1.0061 </w:t>
            </w:r>
          </w:p>
        </w:tc>
      </w:tr>
      <w:tr w:rsidR="005B63E2" w:rsidRPr="0092595C" w14:paraId="28D73FAC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0D1D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F69A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4A36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E675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F26C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0.0072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0A18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0.0062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07E3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0.3078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7189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1.0072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62D9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0.9951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F0B0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1.0195 </w:t>
            </w:r>
          </w:p>
        </w:tc>
      </w:tr>
      <w:tr w:rsidR="005B63E2" w:rsidRPr="0092595C" w14:paraId="144B23D3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2766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Large artery stroke 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66F1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FCAD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5C15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736F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0.0020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588E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0.3631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330C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0.9955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3617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1.0020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DFE6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0.4919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55A6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2.0414 </w:t>
            </w:r>
          </w:p>
        </w:tc>
      </w:tr>
      <w:tr w:rsidR="005B63E2" w:rsidRPr="0092595C" w14:paraId="15A6A7A4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A24C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Large artery stroke 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1B8F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0B67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3CC1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878C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0.0134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F150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0.2132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6B57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0.9500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C5CB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1.0135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E959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0.6673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D1D3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1.5392 </w:t>
            </w:r>
          </w:p>
        </w:tc>
      </w:tr>
      <w:tr w:rsidR="005B63E2" w:rsidRPr="0092595C" w14:paraId="5A572C42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9FE3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Large artery stroke 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97FC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8F22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EA6B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ED7E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0.2629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DB64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0.1775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670D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0.1386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4115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1.3007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B298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0.9185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3F1F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1.8419 </w:t>
            </w:r>
          </w:p>
        </w:tc>
      </w:tr>
      <w:tr w:rsidR="005B63E2" w:rsidRPr="0092595C" w14:paraId="5B1BFA96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9C66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Large artery stroke 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D42D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B3C9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0C6D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84F3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-0.0935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2C9A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0.2349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F67D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0.6905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E3D0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0.9107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709C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0.5747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017B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1.4433 </w:t>
            </w:r>
          </w:p>
        </w:tc>
      </w:tr>
      <w:tr w:rsidR="005B63E2" w:rsidRPr="0092595C" w14:paraId="6C14A78B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9448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Large artery stroke 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6C86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4188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EA4F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BD6C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0.0571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C30F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0.0188 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054D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0.0024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4A54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1.0588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4C24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1.0205 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EB7F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1.0985 </w:t>
            </w:r>
          </w:p>
        </w:tc>
      </w:tr>
      <w:tr w:rsidR="005B63E2" w:rsidRPr="0092595C" w14:paraId="0D9288A8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C626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Large artery stroke </w:t>
            </w:r>
          </w:p>
        </w:tc>
        <w:tc>
          <w:tcPr>
            <w:tcW w:w="108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7DA4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69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D3C3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CF2A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8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70D7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-0.0187 </w:t>
            </w:r>
          </w:p>
        </w:tc>
        <w:tc>
          <w:tcPr>
            <w:tcW w:w="26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BC18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0.0114 </w:t>
            </w:r>
          </w:p>
        </w:tc>
        <w:tc>
          <w:tcPr>
            <w:tcW w:w="26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B4BB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0.1000 </w:t>
            </w:r>
          </w:p>
        </w:tc>
        <w:tc>
          <w:tcPr>
            <w:tcW w:w="29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40A1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0.9815 </w:t>
            </w:r>
          </w:p>
        </w:tc>
        <w:tc>
          <w:tcPr>
            <w:tcW w:w="37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2E13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0.9599 </w:t>
            </w:r>
          </w:p>
        </w:tc>
        <w:tc>
          <w:tcPr>
            <w:tcW w:w="39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6561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1.0036 </w:t>
            </w:r>
          </w:p>
        </w:tc>
      </w:tr>
      <w:tr w:rsidR="005B63E2" w:rsidRPr="0092595C" w14:paraId="18221C06" w14:textId="77777777" w:rsidTr="005B63E2">
        <w:trPr>
          <w:trHeight w:val="280"/>
          <w:jc w:val="center"/>
        </w:trPr>
        <w:tc>
          <w:tcPr>
            <w:tcW w:w="108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913AA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Large artery stroke </w:t>
            </w:r>
          </w:p>
        </w:tc>
        <w:tc>
          <w:tcPr>
            <w:tcW w:w="108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83ACD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69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89EF2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28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A940A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212B9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0.0060 </w:t>
            </w:r>
          </w:p>
        </w:tc>
        <w:tc>
          <w:tcPr>
            <w:tcW w:w="26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9133A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0.0061 </w:t>
            </w:r>
          </w:p>
        </w:tc>
        <w:tc>
          <w:tcPr>
            <w:tcW w:w="26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77E05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0.3226 </w:t>
            </w:r>
          </w:p>
        </w:tc>
        <w:tc>
          <w:tcPr>
            <w:tcW w:w="29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E7474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1.0060 </w:t>
            </w:r>
          </w:p>
        </w:tc>
        <w:tc>
          <w:tcPr>
            <w:tcW w:w="37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A6FD9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0.9941 </w:t>
            </w:r>
          </w:p>
        </w:tc>
        <w:tc>
          <w:tcPr>
            <w:tcW w:w="39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5B283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1.0180 </w:t>
            </w:r>
          </w:p>
        </w:tc>
      </w:tr>
    </w:tbl>
    <w:p w14:paraId="6F99D071" w14:textId="77777777" w:rsidR="005B63E2" w:rsidRDefault="005B63E2" w:rsidP="005B63E2"/>
    <w:p w14:paraId="7ADE7D14" w14:textId="77777777" w:rsidR="005B63E2" w:rsidRDefault="005B63E2" w:rsidP="005B63E2">
      <w:r>
        <w:br w:type="page"/>
      </w:r>
    </w:p>
    <w:p w14:paraId="4471562F" w14:textId="77777777" w:rsidR="005B63E2" w:rsidRPr="00ED7998" w:rsidRDefault="005B63E2" w:rsidP="005B63E2">
      <w:pPr>
        <w:pStyle w:val="a9"/>
        <w:rPr>
          <w:b w:val="0"/>
          <w:bCs w:val="0"/>
          <w:sz w:val="22"/>
          <w:szCs w:val="22"/>
        </w:rPr>
      </w:pPr>
      <w:bookmarkStart w:id="2" w:name="_Toc165019836"/>
      <w:r w:rsidRPr="00ED7998">
        <w:rPr>
          <w:sz w:val="22"/>
          <w:szCs w:val="22"/>
        </w:rPr>
        <w:lastRenderedPageBreak/>
        <w:t xml:space="preserve">Supplementary Table </w:t>
      </w:r>
      <w:r w:rsidRPr="00ED7998">
        <w:rPr>
          <w:b w:val="0"/>
          <w:bCs w:val="0"/>
          <w:sz w:val="22"/>
          <w:szCs w:val="22"/>
        </w:rPr>
        <w:fldChar w:fldCharType="begin"/>
      </w:r>
      <w:r w:rsidRPr="00ED7998">
        <w:rPr>
          <w:sz w:val="22"/>
          <w:szCs w:val="22"/>
        </w:rPr>
        <w:instrText xml:space="preserve"> SEQ Supplementary_Table \* ARABIC </w:instrText>
      </w:r>
      <w:r w:rsidRPr="00ED7998">
        <w:rPr>
          <w:b w:val="0"/>
          <w:bCs w:val="0"/>
          <w:sz w:val="22"/>
          <w:szCs w:val="22"/>
        </w:rPr>
        <w:fldChar w:fldCharType="separate"/>
      </w:r>
      <w:r>
        <w:rPr>
          <w:noProof/>
          <w:sz w:val="22"/>
          <w:szCs w:val="22"/>
        </w:rPr>
        <w:t>3</w:t>
      </w:r>
      <w:r w:rsidRPr="00ED7998">
        <w:rPr>
          <w:b w:val="0"/>
          <w:bCs w:val="0"/>
          <w:sz w:val="22"/>
          <w:szCs w:val="22"/>
        </w:rPr>
        <w:fldChar w:fldCharType="end"/>
      </w:r>
      <w:r w:rsidRPr="00ED7998">
        <w:rPr>
          <w:rFonts w:hint="eastAsia"/>
          <w:sz w:val="22"/>
          <w:szCs w:val="22"/>
        </w:rPr>
        <w:t xml:space="preserve"> </w:t>
      </w:r>
      <w:r w:rsidRPr="00ED7998">
        <w:rPr>
          <w:sz w:val="22"/>
          <w:szCs w:val="22"/>
        </w:rPr>
        <w:t>The causal association between biological aging and stroke</w:t>
      </w:r>
      <w:r>
        <w:rPr>
          <w:rFonts w:hint="eastAsia"/>
          <w:sz w:val="22"/>
          <w:szCs w:val="22"/>
        </w:rPr>
        <w:t xml:space="preserve"> (data from MEGASTROKE)</w:t>
      </w:r>
      <w:r w:rsidRPr="00ED7998">
        <w:rPr>
          <w:sz w:val="22"/>
          <w:szCs w:val="22"/>
        </w:rPr>
        <w:t xml:space="preserve"> was analyzed by Mendelian randomization</w:t>
      </w:r>
      <w:bookmarkEnd w:id="2"/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130"/>
        <w:gridCol w:w="2131"/>
        <w:gridCol w:w="1358"/>
        <w:gridCol w:w="464"/>
        <w:gridCol w:w="606"/>
        <w:gridCol w:w="570"/>
        <w:gridCol w:w="570"/>
        <w:gridCol w:w="570"/>
        <w:gridCol w:w="591"/>
        <w:gridCol w:w="787"/>
      </w:tblGrid>
      <w:tr w:rsidR="005B63E2" w:rsidRPr="0092595C" w14:paraId="0F210776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0434E5" w14:textId="77777777" w:rsidR="005B63E2" w:rsidRPr="0092595C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b/>
                <w:bCs/>
                <w:color w:val="000000"/>
                <w:sz w:val="16"/>
                <w:szCs w:val="16"/>
              </w:rPr>
              <w:t>Exposure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6E1DA3" w14:textId="77777777" w:rsidR="005B63E2" w:rsidRPr="0092595C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b/>
                <w:bCs/>
                <w:color w:val="000000"/>
                <w:sz w:val="16"/>
                <w:szCs w:val="16"/>
              </w:rPr>
              <w:t>Outcome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73FE5C" w14:textId="77777777" w:rsidR="005B63E2" w:rsidRPr="0092595C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b/>
                <w:bCs/>
                <w:color w:val="000000"/>
                <w:sz w:val="16"/>
                <w:szCs w:val="16"/>
              </w:rPr>
              <w:t>Method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F1EAE8" w14:textId="77777777" w:rsidR="005B63E2" w:rsidRPr="0092595C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b/>
                <w:bCs/>
                <w:color w:val="000000"/>
                <w:sz w:val="16"/>
                <w:szCs w:val="16"/>
              </w:rPr>
              <w:t>SNPs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CDBE2C" w14:textId="77777777" w:rsidR="005B63E2" w:rsidRPr="0092595C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b/>
                <w:bCs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054313" w14:textId="77777777" w:rsidR="005B63E2" w:rsidRPr="0092595C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b/>
                <w:bCs/>
                <w:color w:val="000000"/>
                <w:sz w:val="16"/>
                <w:szCs w:val="16"/>
              </w:rPr>
              <w:t>se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EB065F" w14:textId="77777777" w:rsidR="005B63E2" w:rsidRPr="0092595C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92595C">
              <w:rPr>
                <w:rFonts w:eastAsia="等线" w:cs="Times New Roman"/>
                <w:b/>
                <w:bCs/>
                <w:color w:val="000000"/>
                <w:sz w:val="16"/>
                <w:szCs w:val="16"/>
              </w:rPr>
              <w:t>pval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604C85" w14:textId="77777777" w:rsidR="005B63E2" w:rsidRPr="0092595C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b/>
                <w:bCs/>
                <w:color w:val="000000"/>
                <w:sz w:val="16"/>
                <w:szCs w:val="16"/>
              </w:rPr>
              <w:t>or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645446" w14:textId="77777777" w:rsidR="005B63E2" w:rsidRPr="0092595C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b/>
                <w:bCs/>
                <w:color w:val="000000"/>
                <w:sz w:val="16"/>
                <w:szCs w:val="16"/>
              </w:rPr>
              <w:t>or_lci95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01BF9E" w14:textId="77777777" w:rsidR="005B63E2" w:rsidRPr="0092595C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b/>
                <w:bCs/>
                <w:color w:val="000000"/>
                <w:sz w:val="16"/>
                <w:szCs w:val="16"/>
              </w:rPr>
              <w:t>or_uci95</w:t>
            </w:r>
          </w:p>
        </w:tc>
      </w:tr>
      <w:tr w:rsidR="005B63E2" w:rsidRPr="0092595C" w14:paraId="5E71C843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8056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3D12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AA5D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A3AF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4351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-0.53786 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4E7C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0.54585 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BA66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0.50469 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B048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0.58399 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A4DF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0.20034 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D03A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1.70233 </w:t>
            </w:r>
          </w:p>
        </w:tc>
      </w:tr>
      <w:tr w:rsidR="005B63E2" w:rsidRPr="0092595C" w14:paraId="02C63C7A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CA97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E7FD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A4E3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867C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2338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-0.01461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FB40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0.03972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9953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0.71297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DDBF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0.98549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D223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0.91168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5B53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1.06529 </w:t>
            </w:r>
          </w:p>
        </w:tc>
      </w:tr>
      <w:tr w:rsidR="005B63E2" w:rsidRPr="0092595C" w14:paraId="6C280709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AD60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1D63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3B64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4256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B739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-0.01391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EA19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0.03481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A75C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0.68949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5FFA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0.98619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E979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0.92114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B675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1.05583 </w:t>
            </w:r>
          </w:p>
        </w:tc>
      </w:tr>
      <w:tr w:rsidR="005B63E2" w:rsidRPr="0092595C" w14:paraId="6ECDBED6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2D85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21CA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2227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0E30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18AE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0.00330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AD58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0.05377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F51F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0.95663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794F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1.00331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9CE4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0.90294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B1C6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1.11483 </w:t>
            </w:r>
          </w:p>
        </w:tc>
      </w:tr>
      <w:tr w:rsidR="005B63E2" w:rsidRPr="0092595C" w14:paraId="5907AF69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EF7A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F885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DBD0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8BBF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EA13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-0.02777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C335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0.05370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B7C4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0.65662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CBBE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0.97262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15D0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0.87545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A42F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1.08057 </w:t>
            </w:r>
          </w:p>
        </w:tc>
      </w:tr>
      <w:tr w:rsidR="005B63E2" w:rsidRPr="0092595C" w14:paraId="665A468E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12A0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65B6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D913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84B5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FEF9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-0.53263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79F1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0.48215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E2AF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0.46836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30CC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0.58706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D762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0.22818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B4DF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1.51041 </w:t>
            </w:r>
          </w:p>
        </w:tc>
      </w:tr>
      <w:tr w:rsidR="005B63E2" w:rsidRPr="0092595C" w14:paraId="012688AB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1A94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7CDA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956B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146A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17FF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-0.02871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7F3A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0.04083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A8F2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0.48190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39ED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0.97170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0A03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0.89697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FA4E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1.05265 </w:t>
            </w:r>
          </w:p>
        </w:tc>
      </w:tr>
      <w:tr w:rsidR="005B63E2" w:rsidRPr="0092595C" w14:paraId="61F13EB6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5AB9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389E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F53D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12E6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E45E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-0.03487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CFEB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0.03131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3C0A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0.26549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316F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0.96573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5006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0.90824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E821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1.02686 </w:t>
            </w:r>
          </w:p>
        </w:tc>
      </w:tr>
      <w:tr w:rsidR="005B63E2" w:rsidRPr="0092595C" w14:paraId="3D672BB4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FB93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1387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F093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1455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EFE7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-0.01301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3FFF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0.05023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00C3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0.81982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241A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0.98707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D4DB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0.89453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AC86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1.08919 </w:t>
            </w:r>
          </w:p>
        </w:tc>
      </w:tr>
      <w:tr w:rsidR="005B63E2" w:rsidRPr="0092595C" w14:paraId="3A5D945E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45DD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1364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C49F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D579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6798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-0.01701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FF31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0.05135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CF60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0.77190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6062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0.98313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73A8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0.88900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CE22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1.08723 </w:t>
            </w:r>
          </w:p>
        </w:tc>
      </w:tr>
      <w:tr w:rsidR="005B63E2" w:rsidRPr="0092595C" w14:paraId="36F15FAA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1A09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A441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285D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5430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926A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1.01921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DB17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1.48674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DC40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0.61742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5F10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2.77101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C3AA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0.15035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34A2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51.07082 </w:t>
            </w:r>
          </w:p>
        </w:tc>
      </w:tr>
      <w:tr w:rsidR="005B63E2" w:rsidRPr="0092595C" w14:paraId="6AE1DA21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FC2E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47F4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336C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88F4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CCEA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-0.00645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0202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0.08434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D4E7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0.93903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7A86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0.99357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3952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0.84218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F274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1.17218 </w:t>
            </w:r>
          </w:p>
        </w:tc>
      </w:tr>
      <w:tr w:rsidR="005B63E2" w:rsidRPr="0092595C" w14:paraId="08EB7954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A04F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C938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567C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A47A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BCB2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-0.04402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C755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0.08441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DBDC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0.60198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75AC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0.95693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2876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0.81102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1E8C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1.12909 </w:t>
            </w:r>
          </w:p>
        </w:tc>
      </w:tr>
      <w:tr w:rsidR="005B63E2" w:rsidRPr="0092595C" w14:paraId="57C9D200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A41F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lastRenderedPageBreak/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262C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413E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D6EA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B94D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0.03323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9426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0.10119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5956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0.77383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07EE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1.03379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16DD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0.84781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07A1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1.26056 </w:t>
            </w:r>
          </w:p>
        </w:tc>
      </w:tr>
      <w:tr w:rsidR="005B63E2" w:rsidRPr="0092595C" w14:paraId="4E77BFC6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A229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CE2F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C639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6734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20EC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0.02099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E2FA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0.10148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7E6F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0.85532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3CFB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1.02121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49EB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0.83701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96FE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1.24594 </w:t>
            </w:r>
          </w:p>
        </w:tc>
      </w:tr>
      <w:tr w:rsidR="005B63E2" w:rsidRPr="0092595C" w14:paraId="3EB13B43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4DF4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58FA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5387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2E5B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2C2A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-2.25647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2EE4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1.21282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B7FD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0.31397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5477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0.10472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41FB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0.00972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2584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1.12824 </w:t>
            </w:r>
          </w:p>
        </w:tc>
      </w:tr>
      <w:tr w:rsidR="005B63E2" w:rsidRPr="0092595C" w14:paraId="693FBB98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B5E4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C4A3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909C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A299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A1BB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-0.12769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6D6A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0.10959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4EEC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0.24395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A0DA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0.88013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B3D7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0.71000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2B6E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1.09101 </w:t>
            </w:r>
          </w:p>
        </w:tc>
      </w:tr>
      <w:tr w:rsidR="005B63E2" w:rsidRPr="0092595C" w14:paraId="5D741488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CA3D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63EF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AEEC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7797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CED3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-0.21212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5C01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0.10239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6C2B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0.03830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7CAB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0.80887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8436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0.66179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E31A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0.98863 </w:t>
            </w:r>
          </w:p>
        </w:tc>
      </w:tr>
      <w:tr w:rsidR="005B63E2" w:rsidRPr="0092595C" w14:paraId="733BC42A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4941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1819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5F5F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9083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C6AB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-0.08971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6AE5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0.14339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A505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0.59544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8D73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0.91420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47EF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0.69022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8AA5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1.21086 </w:t>
            </w:r>
          </w:p>
        </w:tc>
      </w:tr>
      <w:tr w:rsidR="005B63E2" w:rsidRPr="0092595C" w14:paraId="5537F463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1632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5148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043B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2E62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426C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-0.09055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FA9F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0.14725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8E34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0.60125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4774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0.91343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1DAF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0.68443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A9B6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1.21904 </w:t>
            </w:r>
          </w:p>
        </w:tc>
      </w:tr>
      <w:tr w:rsidR="005B63E2" w:rsidRPr="0092595C" w14:paraId="4B7D2A2C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7687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033D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0997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B469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FCDB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-1.56858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3F4E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1.12407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6C1F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0.39584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D0E1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0.20834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2092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0.02301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7037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1.88627 </w:t>
            </w:r>
          </w:p>
        </w:tc>
      </w:tr>
      <w:tr w:rsidR="005B63E2" w:rsidRPr="0092595C" w14:paraId="67A809D2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7C56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DF8E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3B8D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7366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DB6A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0.02764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5CE5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0.09146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A6C2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0.76251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3C7A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1.02802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ED69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0.85932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C1E6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1.22985 </w:t>
            </w:r>
          </w:p>
        </w:tc>
      </w:tr>
      <w:tr w:rsidR="005B63E2" w:rsidRPr="0092595C" w14:paraId="2A8DC2E2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DAF6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EF4C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0975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B78F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B8B3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-0.02601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7C83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0.07463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9CCA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0.72746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D5CF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0.97433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3529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0.84174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4E1F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1.12780 </w:t>
            </w:r>
          </w:p>
        </w:tc>
      </w:tr>
      <w:tr w:rsidR="005B63E2" w:rsidRPr="0092595C" w14:paraId="2BC129D5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A1F2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953B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C55D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5D6D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0101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0.06193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5D9E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0.13091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48E7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0.68277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948A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1.06388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468E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0.82312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9885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1.37507 </w:t>
            </w:r>
          </w:p>
        </w:tc>
      </w:tr>
      <w:tr w:rsidR="005B63E2" w:rsidRPr="0092595C" w14:paraId="3601C973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EA65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F7EB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E088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A042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E0F3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0.06251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B13B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0.13409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01FA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0.68695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C4C1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1.06450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F441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0.81847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4732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1.38449 </w:t>
            </w:r>
          </w:p>
        </w:tc>
      </w:tr>
      <w:tr w:rsidR="005B63E2" w:rsidRPr="0092595C" w14:paraId="7EF7F462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A226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6E39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71DB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B858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DEE0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-0.09286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02FB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0.07904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2944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0.30523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E84A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0.91132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43BA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0.78053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27ED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1.06403 </w:t>
            </w:r>
          </w:p>
        </w:tc>
      </w:tr>
      <w:tr w:rsidR="005B63E2" w:rsidRPr="0092595C" w14:paraId="17FB6D46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7598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14DC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0BF2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307E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3DC2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-0.00435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086F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0.02257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6E60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0.84720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2B59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0.99566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E2E8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0.95257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C2A3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1.04070 </w:t>
            </w:r>
          </w:p>
        </w:tc>
      </w:tr>
      <w:tr w:rsidR="005B63E2" w:rsidRPr="0092595C" w14:paraId="53A43616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BD73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D43E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3FC9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D313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63CC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0.00649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6C62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0.01846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BDB6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0.72520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C91C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1.00651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0475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0.97075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DD79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1.04359 </w:t>
            </w:r>
          </w:p>
        </w:tc>
      </w:tr>
      <w:tr w:rsidR="005B63E2" w:rsidRPr="0092595C" w14:paraId="25693B3F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BC45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8B32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D755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BA82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FC62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0.04162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2818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0.03619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0792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0.30210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3B35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1.04250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3EDF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0.97112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D030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1.11913 </w:t>
            </w:r>
          </w:p>
        </w:tc>
      </w:tr>
      <w:tr w:rsidR="005B63E2" w:rsidRPr="0092595C" w14:paraId="7CB323AC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2995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lastRenderedPageBreak/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21E1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A012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AD4A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C562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-0.01403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1969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0.03197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C08A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0.67915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600F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0.98607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F999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0.92618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4D10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1.04983 </w:t>
            </w:r>
          </w:p>
        </w:tc>
      </w:tr>
      <w:tr w:rsidR="005B63E2" w:rsidRPr="0092595C" w14:paraId="532D76BA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C77B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8A50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FF4C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D69A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B07D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-0.11776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839E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0.07258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1AC8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0.18001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59D6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0.88891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5304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0.77105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9A07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1.02479 </w:t>
            </w:r>
          </w:p>
        </w:tc>
      </w:tr>
      <w:tr w:rsidR="005B63E2" w:rsidRPr="0092595C" w14:paraId="4FAE62D1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0AFB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0BEE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8F7E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ABA6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E9DD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0.00219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A54C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0.02265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3A3C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0.92315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DB27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1.00219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4AED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0.95867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5252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1.04768 </w:t>
            </w:r>
          </w:p>
        </w:tc>
      </w:tr>
      <w:tr w:rsidR="005B63E2" w:rsidRPr="0092595C" w14:paraId="07A692C6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1C11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A89E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8E28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7CBE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756B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0.00892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6312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0.01697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85F0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0.59925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1D89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1.00896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0202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0.97594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D800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1.04309 </w:t>
            </w:r>
          </w:p>
        </w:tc>
      </w:tr>
      <w:tr w:rsidR="005B63E2" w:rsidRPr="0092595C" w14:paraId="10827672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968C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68D7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EC86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B090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579A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0.04830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8D30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0.03636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4D22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0.24141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F838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1.04949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6A07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0.97730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628A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1.12701 </w:t>
            </w:r>
          </w:p>
        </w:tc>
      </w:tr>
      <w:tr w:rsidR="005B63E2" w:rsidRPr="0092595C" w14:paraId="7149EEF2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6BCD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7849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71BE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7495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533D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-0.01615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2C9E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0.03042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7592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0.61828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3677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0.98398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5DCB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0.92703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1E63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1.04444 </w:t>
            </w:r>
          </w:p>
        </w:tc>
      </w:tr>
      <w:tr w:rsidR="005B63E2" w:rsidRPr="0092595C" w14:paraId="0886DF50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0BCB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57E3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70E5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E191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4658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-0.28891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71F3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0.15219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6606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0.13048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CD87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0.74908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9E61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0.55588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BC58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1.00942 </w:t>
            </w:r>
          </w:p>
        </w:tc>
      </w:tr>
      <w:tr w:rsidR="005B63E2" w:rsidRPr="0092595C" w14:paraId="65A99B29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1A3F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BA1B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75CF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6632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56B9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-0.04958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E273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0.04719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3909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0.29339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EFDB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0.95162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8684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0.86755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4CC2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1.04384 </w:t>
            </w:r>
          </w:p>
        </w:tc>
      </w:tr>
      <w:tr w:rsidR="005B63E2" w:rsidRPr="0092595C" w14:paraId="72D09A34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2524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C4F1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29CD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6BCC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57A6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-0.03675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6C12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0.03784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BC96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0.33143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B74E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0.96392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F8F3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0.89501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602A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1.03812 </w:t>
            </w:r>
          </w:p>
        </w:tc>
      </w:tr>
      <w:tr w:rsidR="005B63E2" w:rsidRPr="0092595C" w14:paraId="132AC1FB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8BF6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42F8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04F1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6372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E0C3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-0.05128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74CE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0.07729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F341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0.53635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DD98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DF57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0.81647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EBAA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1.10539 </w:t>
            </w:r>
          </w:p>
        </w:tc>
      </w:tr>
      <w:tr w:rsidR="005B63E2" w:rsidRPr="0092595C" w14:paraId="34E02FDE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067A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5C86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6545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D57A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9872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-0.06539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2ADF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0.06419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8016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0.35509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A497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0.93670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263C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0.82596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9BC0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1.06229 </w:t>
            </w:r>
          </w:p>
        </w:tc>
      </w:tr>
      <w:tr w:rsidR="005B63E2" w:rsidRPr="0092595C" w14:paraId="02E96A59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915C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4C9E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3A57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FF00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7BA5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0.05466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59E1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0.19628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E881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0.79443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7829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1.05619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9C97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0.71889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21E8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1.55173 </w:t>
            </w:r>
          </w:p>
        </w:tc>
      </w:tr>
      <w:tr w:rsidR="005B63E2" w:rsidRPr="0092595C" w14:paraId="22DD2A4F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19B3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D7B3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D71E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6B0B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6062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0.02485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66C9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0.05561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1C5A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0.65497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7C8B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1.02516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B1D4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0.91929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EBA4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1.14322 </w:t>
            </w:r>
          </w:p>
        </w:tc>
      </w:tr>
      <w:tr w:rsidR="005B63E2" w:rsidRPr="0092595C" w14:paraId="35FFE815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CDD7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9AE2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AA1F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3BF5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F70A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0.00238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2660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0.04546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1EC6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0.95824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6B93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1.00238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BE9E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0.91693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990A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1.09580 </w:t>
            </w:r>
          </w:p>
        </w:tc>
      </w:tr>
      <w:tr w:rsidR="005B63E2" w:rsidRPr="0092595C" w14:paraId="5670145F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7400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1051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C4EE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C5CD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3A62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0.02782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95F5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0.07429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C33A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0.72338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732D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1.02821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7248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0.88888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0F33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1.18939 </w:t>
            </w:r>
          </w:p>
        </w:tc>
      </w:tr>
      <w:tr w:rsidR="005B63E2" w:rsidRPr="0092595C" w14:paraId="6A353D13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A569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946D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F410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DA53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8433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0.02498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66D3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0.07140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8BC9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0.74068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785A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1.02530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F5C9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0.89140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FEF8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1.17930 </w:t>
            </w:r>
          </w:p>
        </w:tc>
      </w:tr>
      <w:tr w:rsidR="005B63E2" w:rsidRPr="0092595C" w14:paraId="7E1E13AB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4E7B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lastRenderedPageBreak/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AC50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4899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E16D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EA1B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-0.20049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F26D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0.18290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146B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0.33456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2C10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0.81833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5297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0.57179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4FCA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1.17116 </w:t>
            </w:r>
          </w:p>
        </w:tc>
      </w:tr>
      <w:tr w:rsidR="005B63E2" w:rsidRPr="0092595C" w14:paraId="00AA1EB5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5888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34AD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A922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6255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3F4A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0.01678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D169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0.05733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85E9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0.76981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2D1B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1.01692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3F7E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0.90884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A292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1.13785 </w:t>
            </w:r>
          </w:p>
        </w:tc>
      </w:tr>
      <w:tr w:rsidR="005B63E2" w:rsidRPr="0092595C" w14:paraId="54D02E83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8AF3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5AF6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8295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732C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3779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0.02695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F0B3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0.04516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EC58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0.55066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D9A5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1.02732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81AC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0.94029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856A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1.12240 </w:t>
            </w:r>
          </w:p>
        </w:tc>
      </w:tr>
      <w:tr w:rsidR="005B63E2" w:rsidRPr="0092595C" w14:paraId="547CF13C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53F8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1F86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263C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A882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64FA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0.12558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AB3C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0.09718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09C2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0.25274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39EE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1.13381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3946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0.93718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10BC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1.37170 </w:t>
            </w:r>
          </w:p>
        </w:tc>
      </w:tr>
      <w:tr w:rsidR="005B63E2" w:rsidRPr="0092595C" w14:paraId="38FCA11F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F69E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DC9D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4DC3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078F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DF09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-0.05430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41F5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0.08359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3D6F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0.54458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B046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0.94715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46CC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0.80402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E298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1.11575 </w:t>
            </w:r>
          </w:p>
        </w:tc>
      </w:tr>
      <w:tr w:rsidR="005B63E2" w:rsidRPr="0092595C" w14:paraId="26C29329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E041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0D54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2F19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AFDC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79A6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0.07302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B681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0.05160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4174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0.17318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F285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1.07575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A4D2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0.97228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E543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1.19023 </w:t>
            </w:r>
          </w:p>
        </w:tc>
      </w:tr>
      <w:tr w:rsidR="005B63E2" w:rsidRPr="0092595C" w14:paraId="20F16708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44E0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357D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D840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F183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0341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0.00979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AD9C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0.01458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104F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0.50192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8BD5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1.00984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3A5B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0.98139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A314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1.03912 </w:t>
            </w:r>
          </w:p>
        </w:tc>
      </w:tr>
      <w:tr w:rsidR="005B63E2" w:rsidRPr="0092595C" w14:paraId="4C55634A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A698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E84A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2FD9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843E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0F27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0.00693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2B65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0.01034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B06A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0.50259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AC15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1.00696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7A81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0.98675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8DF9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1.02757 </w:t>
            </w:r>
          </w:p>
        </w:tc>
      </w:tr>
      <w:tr w:rsidR="005B63E2" w:rsidRPr="0092595C" w14:paraId="26F3FEB0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EEEC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AA9B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DF3D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0D44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C78B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-0.01880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FE4E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0.02788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DB61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0.50779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F0BA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0.98137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E350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0.92919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5D61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1.03649 </w:t>
            </w:r>
          </w:p>
        </w:tc>
      </w:tr>
      <w:tr w:rsidR="005B63E2" w:rsidRPr="0092595C" w14:paraId="7E7BB112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E775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5658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4427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6639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8411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-0.01225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6257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0.02718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70CD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0.65698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51F3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0.98782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BBC9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0.93658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F333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1.04187 </w:t>
            </w:r>
          </w:p>
        </w:tc>
      </w:tr>
      <w:tr w:rsidR="005B63E2" w:rsidRPr="0092595C" w14:paraId="74FFE68F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4EA4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DD2C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B323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17A3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A3F7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0.06192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2580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0.04749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7F88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0.20781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65A2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1.06388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CDDA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0.96933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07A4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1.16766 </w:t>
            </w:r>
          </w:p>
        </w:tc>
      </w:tr>
      <w:tr w:rsidR="005B63E2" w:rsidRPr="0092595C" w14:paraId="7A4A4E81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CE3F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1BF9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0B7D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86F0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7DF1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-0.00237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6724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0.01362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A464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0.86213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839F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0.99764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4767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0.97135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1CD3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1.02463 </w:t>
            </w:r>
          </w:p>
        </w:tc>
      </w:tr>
      <w:tr w:rsidR="005B63E2" w:rsidRPr="0092595C" w14:paraId="03DCA666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2AC6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D3A9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DBC2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6E87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1436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0.01152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45B6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0.00953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4529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0.22666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15D9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1.01159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F876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0.99287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A3A5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1.03067 </w:t>
            </w:r>
          </w:p>
        </w:tc>
      </w:tr>
      <w:tr w:rsidR="005B63E2" w:rsidRPr="0092595C" w14:paraId="5002EF30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8508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60AB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690E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2007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92D4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-0.01640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9BD8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0.02321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7BBC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0.48805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AB64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0.98374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083F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0.93999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444D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1.02952 </w:t>
            </w:r>
          </w:p>
        </w:tc>
      </w:tr>
      <w:tr w:rsidR="005B63E2" w:rsidRPr="0092595C" w14:paraId="219B45B6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EDC8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FFE7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0FA2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8D65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2FE2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-0.01375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DDDE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0.02310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629A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0.55826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7C8F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0.98634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6D1C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0.94268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B864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1.03202 </w:t>
            </w:r>
          </w:p>
        </w:tc>
      </w:tr>
      <w:tr w:rsidR="005B63E2" w:rsidRPr="0092595C" w14:paraId="5D0D17FC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E0A8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65B0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EAC5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5E05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D456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0.23513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D20F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0.09994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690A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0.03022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91AB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1.26507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368A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1.04002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1A32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1.53882 </w:t>
            </w:r>
          </w:p>
        </w:tc>
      </w:tr>
      <w:tr w:rsidR="005B63E2" w:rsidRPr="0092595C" w14:paraId="29892295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E127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lastRenderedPageBreak/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712A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29B8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6741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0B0E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0.06202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0901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0.02934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4EFA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0.03449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B2BC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1.06399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AE45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1.00454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65A7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1.12695 </w:t>
            </w:r>
          </w:p>
        </w:tc>
      </w:tr>
      <w:tr w:rsidR="005B63E2" w:rsidRPr="0092595C" w14:paraId="4309B370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0841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78D7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BE44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158E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C58F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0.04790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E5E7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0.02099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AC76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0.02247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1BCD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1.04906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5B9C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1.00679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4D9F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1.09312 </w:t>
            </w:r>
          </w:p>
        </w:tc>
      </w:tr>
      <w:tr w:rsidR="005B63E2" w:rsidRPr="0092595C" w14:paraId="682F3D65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5B51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01DC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4060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8427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A95B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0.07818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F4A9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0.05318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CDE3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0.15791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5C4B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1.08132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8672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0.97428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98E9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1.20011 </w:t>
            </w:r>
          </w:p>
        </w:tc>
      </w:tr>
      <w:tr w:rsidR="005B63E2" w:rsidRPr="0092595C" w14:paraId="059BB4FC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33B1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F7ED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18D5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7316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EC8C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0.05725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9795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0.05277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20DC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0.29158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6493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1.05892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4250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0.95486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DCAD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1.17431 </w:t>
            </w:r>
          </w:p>
        </w:tc>
      </w:tr>
      <w:tr w:rsidR="005B63E2" w:rsidRPr="0092595C" w14:paraId="04BC4BB5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AEC5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948F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17F5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E918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2DEE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0.26672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E60D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0.12523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5198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0.04648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2182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1.30567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5799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1.02149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6858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1.66892 </w:t>
            </w:r>
          </w:p>
        </w:tc>
      </w:tr>
      <w:tr w:rsidR="005B63E2" w:rsidRPr="0092595C" w14:paraId="1C2E755B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11ED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81D6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BE9D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650D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743D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-0.00157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311E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0.03662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2F0F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0.96574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2D4A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0.99843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3CE0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0.92929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2A19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1.07272 </w:t>
            </w:r>
          </w:p>
        </w:tc>
      </w:tr>
      <w:tr w:rsidR="005B63E2" w:rsidRPr="0092595C" w14:paraId="333CC134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8D77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E949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6828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B291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38D2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0.01602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BD81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0.02569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D644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0.53295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D296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1.01615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90E1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0.96625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E1D0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1.06862 </w:t>
            </w:r>
          </w:p>
        </w:tc>
      </w:tr>
      <w:tr w:rsidR="005B63E2" w:rsidRPr="0092595C" w14:paraId="3BC8F0F9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CC70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D0B6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C15F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25AA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C709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-0.06691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7317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0.07011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22E7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0.35128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DBC4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0.93528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D1EA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0.81520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EAAB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1.07304 </w:t>
            </w:r>
          </w:p>
        </w:tc>
      </w:tr>
      <w:tr w:rsidR="005B63E2" w:rsidRPr="0092595C" w14:paraId="4BE08778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151E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FF5C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43AC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0486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5616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-0.06931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717D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0.06887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A885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0.32628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E624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0.93304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C24D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0.81522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F168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1.06789 </w:t>
            </w:r>
          </w:p>
        </w:tc>
      </w:tr>
      <w:tr w:rsidR="005B63E2" w:rsidRPr="0092595C" w14:paraId="456F29F1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9F08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DD83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BA59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C913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C7C8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0.06699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2C0D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0.13316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D672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0.62138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A211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1.06928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49A3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0.82366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C290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1.38816 </w:t>
            </w:r>
          </w:p>
        </w:tc>
      </w:tr>
      <w:tr w:rsidR="005B63E2" w:rsidRPr="0092595C" w14:paraId="0989C2D7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8DD2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878B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B8E4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ECBA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7C1E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0.01184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6748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0.03508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19FC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0.73565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AB63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1.01191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CFC3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0.94468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40E6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1.08393 </w:t>
            </w:r>
          </w:p>
        </w:tc>
      </w:tr>
      <w:tr w:rsidR="005B63E2" w:rsidRPr="0092595C" w14:paraId="2BDB5326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46CC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DCA6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A055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CB2F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AF3C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682F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0.02546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B12C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0.69289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C15F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1.01010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45F8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0.96094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0B48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1.06178 </w:t>
            </w:r>
          </w:p>
        </w:tc>
      </w:tr>
      <w:tr w:rsidR="005B63E2" w:rsidRPr="0092595C" w14:paraId="7EDF2C23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1AF0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53BD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4C6A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6972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2089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0.02964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F622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0.05985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4D32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0.62645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52AF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1.03008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F82C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0.91606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9F09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1.15829 </w:t>
            </w:r>
          </w:p>
        </w:tc>
      </w:tr>
      <w:tr w:rsidR="005B63E2" w:rsidRPr="0092595C" w14:paraId="029AA0B1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D3AC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45B6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25A7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5C3A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0970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0.02532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E661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0.05789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07BC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0.66704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9EDF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1.02564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BFB8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0.91563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DEE4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1.14888 </w:t>
            </w:r>
          </w:p>
        </w:tc>
      </w:tr>
      <w:tr w:rsidR="005B63E2" w:rsidRPr="0092595C" w14:paraId="71F5B832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34EB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E8C1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1D44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A554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7682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0.04319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4743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0.02608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A60B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0.13625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DB31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1.04414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D167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0.99211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365D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1.09889 </w:t>
            </w:r>
          </w:p>
        </w:tc>
      </w:tr>
      <w:tr w:rsidR="005B63E2" w:rsidRPr="0092595C" w14:paraId="7693A9C8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85BF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DBC4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C884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58E4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0C66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0.01461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8967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0.01496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0BC5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0.32882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62FD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1.01471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5597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0.98540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508E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1.04491 </w:t>
            </w:r>
          </w:p>
        </w:tc>
      </w:tr>
      <w:tr w:rsidR="005B63E2" w:rsidRPr="0092595C" w14:paraId="6C9F5ECD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5676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BA25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EF27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88E6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CEB9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0.00659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6498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0.01217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FCC2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0.58842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80E0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1.00661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DC5F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0.98288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0051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1.03090 </w:t>
            </w:r>
          </w:p>
        </w:tc>
      </w:tr>
      <w:tr w:rsidR="005B63E2" w:rsidRPr="0092595C" w14:paraId="32FBE23E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4C17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lastRenderedPageBreak/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E570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DAA3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7F7C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9EB3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0.01675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2110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0.02817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3DDE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0.56684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4049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1.01689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1C8E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0.96226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47BB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1.07462 </w:t>
            </w:r>
          </w:p>
        </w:tc>
      </w:tr>
      <w:tr w:rsidR="005B63E2" w:rsidRPr="0092595C" w14:paraId="3D8C7C69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3439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57E6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F213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B099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C877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0.02982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5488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0.02148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D3A2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0.19842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C46A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1.03027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F4AC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0.98780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3E95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1.07458 </w:t>
            </w:r>
          </w:p>
        </w:tc>
      </w:tr>
      <w:tr w:rsidR="005B63E2" w:rsidRPr="0092595C" w14:paraId="7498E297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DAA0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FA46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20A0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7CB3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BF5E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0.04391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5F24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0.02379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CEA6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0.10213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881D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1.04489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A504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0.99729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683B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1.09477 </w:t>
            </w:r>
          </w:p>
        </w:tc>
      </w:tr>
      <w:tr w:rsidR="005B63E2" w:rsidRPr="0092595C" w14:paraId="3CF8B426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9C18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1351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DF11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7F63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DB8F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0.01487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D571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0.01378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2B6C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0.28072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B4E6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1.01498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AC7C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0.98793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E6C9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1.04277 </w:t>
            </w:r>
          </w:p>
        </w:tc>
      </w:tr>
      <w:tr w:rsidR="005B63E2" w:rsidRPr="0092595C" w14:paraId="056C846F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3E0B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1585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7362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6799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4ACB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0.00819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2CE4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0.01099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180C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0.45607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5D7E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1.00823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8F76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0.98674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7607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1.03019 </w:t>
            </w:r>
          </w:p>
        </w:tc>
      </w:tr>
      <w:tr w:rsidR="005B63E2" w:rsidRPr="0092595C" w14:paraId="31761BE7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1499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06F8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39A2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DE3F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083F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0.00449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30B1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0.02659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C8CC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0.86969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2777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1.00450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D74F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0.95348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CB05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1.05824 </w:t>
            </w:r>
          </w:p>
        </w:tc>
      </w:tr>
      <w:tr w:rsidR="005B63E2" w:rsidRPr="0092595C" w14:paraId="375A22EF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9310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AB7A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460E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6529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B283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0.02433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2E37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0.01858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DB82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0.22285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F960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1.02463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B51C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0.98798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DF55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1.06263 </w:t>
            </w:r>
          </w:p>
        </w:tc>
      </w:tr>
      <w:tr w:rsidR="005B63E2" w:rsidRPr="0092595C" w14:paraId="5A3D9881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B0F3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40D3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B0AF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F4F8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A228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-0.04923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AF83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0.05106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072A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0.36316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A438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0.95196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CB4D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0.86130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22AB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1.05216 </w:t>
            </w:r>
          </w:p>
        </w:tc>
      </w:tr>
      <w:tr w:rsidR="005B63E2" w:rsidRPr="0092595C" w14:paraId="12F4D97A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0678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077A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AA10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F4F5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3D4B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-0.04100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4199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0.02940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7918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0.16321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6945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0.95983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51B6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0.90608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923F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1.01677 </w:t>
            </w:r>
          </w:p>
        </w:tc>
      </w:tr>
      <w:tr w:rsidR="005B63E2" w:rsidRPr="0092595C" w14:paraId="4A14993C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7D9A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5248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6E82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4A78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B1EC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-0.00605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8E8D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0.02197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8BE6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0.78293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CF71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0.99397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F20D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0.95208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CA86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1.03770 </w:t>
            </w:r>
          </w:p>
        </w:tc>
      </w:tr>
      <w:tr w:rsidR="005B63E2" w:rsidRPr="0092595C" w14:paraId="38618A1F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7605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8101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E59C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7518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F9C4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-0.06178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A5F4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0.05893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4FAD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0.32183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79C6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0.94009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77F1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0.83753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3A29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1.05520 </w:t>
            </w:r>
          </w:p>
        </w:tc>
      </w:tr>
      <w:tr w:rsidR="005B63E2" w:rsidRPr="0092595C" w14:paraId="283664D0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C862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262A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053A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5E81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66E1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-0.05426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A1BC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0.04254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7AC5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0.23411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AFDF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0.94719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DB27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0.87141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5435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1.02955 </w:t>
            </w:r>
          </w:p>
        </w:tc>
      </w:tr>
      <w:tr w:rsidR="005B63E2" w:rsidRPr="0092595C" w14:paraId="032AD090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6361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6B30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DF73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2E31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F7DF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0.04837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1446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0.07025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AEAA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0.51679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804F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1.04956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2855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0.91456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1404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1.20449 </w:t>
            </w:r>
          </w:p>
        </w:tc>
      </w:tr>
      <w:tr w:rsidR="005B63E2" w:rsidRPr="0092595C" w14:paraId="53A1ADDC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FDAB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64D0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5553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2F2C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78C6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-0.03694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3729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0.03974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0C74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0.35260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9CB4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0.96373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75C0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0.89152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1283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1.04180 </w:t>
            </w:r>
          </w:p>
        </w:tc>
      </w:tr>
      <w:tr w:rsidR="005B63E2" w:rsidRPr="0092595C" w14:paraId="3E806423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7BAD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8D0B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B858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F24D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6771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-0.03235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4C09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0.03020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E5DD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0.28412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3D9D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0.96817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94F9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0.91252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04EE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1.02721 </w:t>
            </w:r>
          </w:p>
        </w:tc>
      </w:tr>
      <w:tr w:rsidR="005B63E2" w:rsidRPr="0092595C" w14:paraId="67789A74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E799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B7EC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A975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CCDA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A72F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-0.09513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9F5E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0.06978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C70C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0.21503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F101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0.90926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8B94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0.79303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9268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1.04252 </w:t>
            </w:r>
          </w:p>
        </w:tc>
      </w:tr>
      <w:tr w:rsidR="005B63E2" w:rsidRPr="0092595C" w14:paraId="6913FF52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A4CE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lastRenderedPageBreak/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5F27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2CAC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A9D3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F490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-0.08539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0CAB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0.05654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E758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0.17471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0613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0.91816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F31C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0.82185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5B09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1.02575 </w:t>
            </w:r>
          </w:p>
        </w:tc>
      </w:tr>
      <w:tr w:rsidR="005B63E2" w:rsidRPr="0092595C" w14:paraId="10BCB937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6D9A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8FF5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76E8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7783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CEED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0.09834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4764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0.06762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AE53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0.19611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7BA1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1.10334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A887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0.96638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289C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1.25971 </w:t>
            </w:r>
          </w:p>
        </w:tc>
      </w:tr>
      <w:tr w:rsidR="005B63E2" w:rsidRPr="0092595C" w14:paraId="4CEF995A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A3A9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770E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2A07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328A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B2C9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0.03468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AEC4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0.04083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7E15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0.39577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D5BF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1.03528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EE36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0.95566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604B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1.12155 </w:t>
            </w:r>
          </w:p>
        </w:tc>
      </w:tr>
      <w:tr w:rsidR="005B63E2" w:rsidRPr="0092595C" w14:paraId="77CB3D70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AE65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4615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815F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03F4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8AC1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0.01873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E964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0.03318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88DF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0.57236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B2AF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1.01891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B8D9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0.95476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471B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1.08737 </w:t>
            </w:r>
          </w:p>
        </w:tc>
      </w:tr>
      <w:tr w:rsidR="005B63E2" w:rsidRPr="0092595C" w14:paraId="449CBD99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0E83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9BA5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E30B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07ED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E5F6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-0.04405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E20A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0.07687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839E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0.58456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14CF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0.95691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1C27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0.82307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D63D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1.11251 </w:t>
            </w:r>
          </w:p>
        </w:tc>
      </w:tr>
      <w:tr w:rsidR="005B63E2" w:rsidRPr="0092595C" w14:paraId="7D1E8C42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265C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7834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3D13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D50E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6147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0.09534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C3C4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0.05724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12CD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0.13977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2CF3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1.10003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3210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0.98328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7EDE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1.23064 </w:t>
            </w:r>
          </w:p>
        </w:tc>
      </w:tr>
      <w:tr w:rsidR="005B63E2" w:rsidRPr="0092595C" w14:paraId="558ED911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7BBE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09DE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692F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0E4B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362A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0.23363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B70A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1.50871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DE9B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0.87974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D22D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1.26318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FA0C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0.06565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89F9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24.30555 </w:t>
            </w:r>
          </w:p>
        </w:tc>
      </w:tr>
      <w:tr w:rsidR="005B63E2" w:rsidRPr="0092595C" w14:paraId="2E4E7B23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A350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0E47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9BFC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E727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9CB7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0.29615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E9F3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0.18235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DFF4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0.10436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736E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1.34468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1721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0.94058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39F9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1.92238 </w:t>
            </w:r>
          </w:p>
        </w:tc>
      </w:tr>
      <w:tr w:rsidR="005B63E2" w:rsidRPr="0092595C" w14:paraId="62FC4C3C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6BD4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895F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E665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9259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41A1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0.35089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92D4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0.14504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B0FF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0.01555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FD39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1.42033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51A6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1.06888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3A7E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1.88733 </w:t>
            </w:r>
          </w:p>
        </w:tc>
      </w:tr>
      <w:tr w:rsidR="005B63E2" w:rsidRPr="0092595C" w14:paraId="2A70F40D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5906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1D43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784D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123A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1597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0.25735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212F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0.28294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EFE7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0.38097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5593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1.29350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DB84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0.74288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449D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2.25221 </w:t>
            </w:r>
          </w:p>
        </w:tc>
      </w:tr>
      <w:tr w:rsidR="005B63E2" w:rsidRPr="0092595C" w14:paraId="35566A96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F6CB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B7C9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7258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6F41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E3C7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0.25735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1961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0.32715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7BE6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0.44675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1662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1.29350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8474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0.68123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40EB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2.45606 </w:t>
            </w:r>
          </w:p>
        </w:tc>
      </w:tr>
      <w:tr w:rsidR="005B63E2" w:rsidRPr="0092595C" w14:paraId="4DE90DD1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3D4F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E8EE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C249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42FA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6386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0.30465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E632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1.56305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E3DD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0.84902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7FC5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1.35615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839C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0.06336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E16A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29.02709 </w:t>
            </w:r>
          </w:p>
        </w:tc>
      </w:tr>
      <w:tr w:rsidR="005B63E2" w:rsidRPr="0092595C" w14:paraId="198DFD02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3E76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0A05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458F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4D61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50CB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0.50175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5875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0.18419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6240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0.00645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0A0C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1.65161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46DF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1.15112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AC89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2.36972 </w:t>
            </w:r>
          </w:p>
        </w:tc>
      </w:tr>
      <w:tr w:rsidR="005B63E2" w:rsidRPr="0092595C" w14:paraId="20933217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FF96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F25A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3633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2D52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829A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0.40111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21E5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0.14486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2DE6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0.00562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BC7E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1.49348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FB2C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1.12432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9F39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1.98385 </w:t>
            </w:r>
          </w:p>
        </w:tc>
      </w:tr>
      <w:tr w:rsidR="005B63E2" w:rsidRPr="0092595C" w14:paraId="240E2023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5595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17FA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A043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0FC8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4068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0.60801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B5A2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0.34784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FA18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0.10598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58E5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1.83678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1891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0.92891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47AF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3.63195 </w:t>
            </w:r>
          </w:p>
        </w:tc>
      </w:tr>
      <w:tr w:rsidR="005B63E2" w:rsidRPr="0092595C" w14:paraId="5395E3FC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3A05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B7B0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BAFB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F94E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F607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0.56062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3ADB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0.34324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AFC3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0.12835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AF4E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1.75175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1B51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0.89393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DA45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3.43275 </w:t>
            </w:r>
          </w:p>
        </w:tc>
      </w:tr>
      <w:tr w:rsidR="005B63E2" w:rsidRPr="0092595C" w14:paraId="64AC2399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8209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7768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C11C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30A9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9E9B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-3.37260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9024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3.13067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938F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0.30666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BD13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0.03430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5471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0.00007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5856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15.85542 </w:t>
            </w:r>
          </w:p>
        </w:tc>
      </w:tr>
      <w:tr w:rsidR="005B63E2" w:rsidRPr="0092595C" w14:paraId="0EBCB3B9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E9A9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lastRenderedPageBreak/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D964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B129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3DFF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34B9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0.07820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893C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0.36987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B5AD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0.83255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9DB6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1.08134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3CA3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0.52375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0EC0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2.23254 </w:t>
            </w:r>
          </w:p>
        </w:tc>
      </w:tr>
      <w:tr w:rsidR="005B63E2" w:rsidRPr="0092595C" w14:paraId="76A027B9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7839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F36D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7454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860B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4579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0.12709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09A9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0.28556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753D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0.65628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7654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1.13552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4FAE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0.64881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B733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1.98734 </w:t>
            </w:r>
          </w:p>
        </w:tc>
      </w:tr>
      <w:tr w:rsidR="005B63E2" w:rsidRPr="0092595C" w14:paraId="224105F9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0D22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A017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65AF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B920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D5B5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0.09669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6528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0.60240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7EB5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0.87539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D3A1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1.10152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A15A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0.33824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DF30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3.58729 </w:t>
            </w:r>
          </w:p>
        </w:tc>
      </w:tr>
      <w:tr w:rsidR="005B63E2" w:rsidRPr="0092595C" w14:paraId="6F985D85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EDE4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2F65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0E3D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2459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577F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0.09669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7459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0.59656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4D6E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0.87418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4D56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1.10152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B8B8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0.34213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4ECA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3.54649 </w:t>
            </w:r>
          </w:p>
        </w:tc>
      </w:tr>
      <w:tr w:rsidR="005B63E2" w:rsidRPr="0092595C" w14:paraId="497CA9BE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8ABC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1EF7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BA43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75D2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D30C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1.97221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42D9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3.74616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4B1D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0.60902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8999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7.18653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83C8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0.00465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79DC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11099.86655 </w:t>
            </w:r>
          </w:p>
        </w:tc>
      </w:tr>
      <w:tr w:rsidR="005B63E2" w:rsidRPr="0092595C" w14:paraId="6EBBDEC7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8BEA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7FF3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5B67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4FD5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8E3B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1.29519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4411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0.46556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1DAE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0.00540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6ED8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3.65168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38E0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1.46624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C02F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9.09456 </w:t>
            </w:r>
          </w:p>
        </w:tc>
      </w:tr>
      <w:tr w:rsidR="005B63E2" w:rsidRPr="0092595C" w14:paraId="59A1D873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E791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870D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E1A9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EB99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2D28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1.06321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3B53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0.36069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B40C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0.00320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1685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2.89566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D8F9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1.42798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ADC4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5.87182 </w:t>
            </w:r>
          </w:p>
        </w:tc>
      </w:tr>
      <w:tr w:rsidR="005B63E2" w:rsidRPr="0092595C" w14:paraId="1418A0D2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99E4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8DB5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437A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7FCC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9227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1.48328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C876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0.79043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32F2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0.08510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559A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4.40740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DAEE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0.93617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B3C6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20.74956 </w:t>
            </w:r>
          </w:p>
        </w:tc>
      </w:tr>
      <w:tr w:rsidR="005B63E2" w:rsidRPr="0092595C" w14:paraId="46C84971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E5FA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72D9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D5AC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0DC2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AF69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1.45102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22B8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0.77727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D013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0.08654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4315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4.26745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4997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0.93013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1189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19.57908 </w:t>
            </w:r>
          </w:p>
        </w:tc>
      </w:tr>
      <w:tr w:rsidR="005B63E2" w:rsidRPr="0092595C" w14:paraId="75C8A8BA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65AE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B1EF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101D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1645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3043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0.83270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4BA8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4.07825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5522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0.84231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E162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2.29953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4006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0.00078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F3D8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6809.48261 </w:t>
            </w:r>
          </w:p>
        </w:tc>
      </w:tr>
      <w:tr w:rsidR="005B63E2" w:rsidRPr="0092595C" w14:paraId="519C3B49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DE05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4D56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BC22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46E8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1A78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0.99613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5E35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0.46234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FDBB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0.03120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C1A0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2.70778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E3FC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1.09411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17D9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6.70139 </w:t>
            </w:r>
          </w:p>
        </w:tc>
      </w:tr>
      <w:tr w:rsidR="005B63E2" w:rsidRPr="0092595C" w14:paraId="67FFDE7B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B3E2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C47D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BFB4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3073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7B21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0.78824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7637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0.34701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06B0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0.02311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7DE3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2.19952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4AD8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1.11417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32F0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4.34216 </w:t>
            </w:r>
          </w:p>
        </w:tc>
      </w:tr>
      <w:tr w:rsidR="005B63E2" w:rsidRPr="0092595C" w14:paraId="28A1BE23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704B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C361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331B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7503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DF95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1.01352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28B5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0.71187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9613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0.18226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2C96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2.75528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45EC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0.68267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528F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11.12038 </w:t>
            </w:r>
          </w:p>
        </w:tc>
      </w:tr>
      <w:tr w:rsidR="005B63E2" w:rsidRPr="0092595C" w14:paraId="4265DC2D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80AD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5014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E972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85F0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3209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1.07589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5E11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0.76931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845C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0.18951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9E61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2.93261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DEC4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0.64924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E68C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13.24649 </w:t>
            </w:r>
          </w:p>
        </w:tc>
      </w:tr>
      <w:tr w:rsidR="005B63E2" w:rsidRPr="0092595C" w14:paraId="13450BB9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C945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4DB2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91EF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4FC5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1419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-0.06900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E093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0.07821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5124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0.37970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BBCB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0.93332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44AF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0.80068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BE6E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1.08794 </w:t>
            </w:r>
          </w:p>
        </w:tc>
      </w:tr>
      <w:tr w:rsidR="005B63E2" w:rsidRPr="0092595C" w14:paraId="2BCFB551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F84B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2FF0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F73C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8B1B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79ED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-0.02165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474D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0.07410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34FC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0.77018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909F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0.97858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0462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0.84630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06F6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1.13155 </w:t>
            </w:r>
          </w:p>
        </w:tc>
      </w:tr>
      <w:tr w:rsidR="005B63E2" w:rsidRPr="0092595C" w14:paraId="4A5B8616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B9C8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1829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B017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417C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04C0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-0.04717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1D81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0.04556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C276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0.30045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058A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0.95392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7093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0.87244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A571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1.04302 </w:t>
            </w:r>
          </w:p>
        </w:tc>
      </w:tr>
      <w:tr w:rsidR="005B63E2" w:rsidRPr="0092595C" w14:paraId="5470968D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3E27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lastRenderedPageBreak/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2EAD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7C8C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EDE4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2FF8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-0.13041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2741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0.14836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CE5E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0.38145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CEBB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0.87774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CB89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0.65627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2F15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1.17394 </w:t>
            </w:r>
          </w:p>
        </w:tc>
      </w:tr>
      <w:tr w:rsidR="005B63E2" w:rsidRPr="0092595C" w14:paraId="56F39928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C8F2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D265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4704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3649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72C8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-0.00471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3326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0.07703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21FB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0.95135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892F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0.99530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9F5F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0.85583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F3EA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1.15750 </w:t>
            </w:r>
          </w:p>
        </w:tc>
      </w:tr>
      <w:tr w:rsidR="005B63E2" w:rsidRPr="0092595C" w14:paraId="6ACBCC3A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7838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E80E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3FF1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E527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ED77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-0.12866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D564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0.07593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3146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0.09331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2282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0.87928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C3D1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0.75769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1314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1.02038 </w:t>
            </w:r>
          </w:p>
        </w:tc>
      </w:tr>
      <w:tr w:rsidR="005B63E2" w:rsidRPr="0092595C" w14:paraId="7048B101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6B4B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EF29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D9A9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F955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16E0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-0.04312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684D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0.07089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4045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0.54295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6CF8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0.95779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42CA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0.83355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309B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1.10055 </w:t>
            </w:r>
          </w:p>
        </w:tc>
      </w:tr>
      <w:tr w:rsidR="005B63E2" w:rsidRPr="0092595C" w14:paraId="6B659C6D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B799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3491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74DD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23F8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C9CC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-0.09259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82E2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0.04340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E70B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0.03289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8112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0.91156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7B16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0.83723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DB64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0.99250 </w:t>
            </w:r>
          </w:p>
        </w:tc>
      </w:tr>
      <w:tr w:rsidR="005B63E2" w:rsidRPr="0092595C" w14:paraId="64C1DB98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EE00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4817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7C32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6212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2D6A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-0.34254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14CF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0.14337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33F9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0.01874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BF20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0.70996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1C75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0.53604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9670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0.94032 </w:t>
            </w:r>
          </w:p>
        </w:tc>
      </w:tr>
      <w:tr w:rsidR="005B63E2" w:rsidRPr="0092595C" w14:paraId="1F742EE2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2399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790B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6E3D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F8D8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4D5B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-0.02127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6F84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0.07402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FF49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0.77442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635D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0.97895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B764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0.84674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57C7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1.13181 </w:t>
            </w:r>
          </w:p>
        </w:tc>
      </w:tr>
      <w:tr w:rsidR="005B63E2" w:rsidRPr="0092595C" w14:paraId="391C4540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7452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5CE9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2C79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F3B0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75EB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-0.24388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98C1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0.16447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020A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0.14116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084E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0.78358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73F2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0.56766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F701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1.08163 </w:t>
            </w:r>
          </w:p>
        </w:tc>
      </w:tr>
      <w:tr w:rsidR="005B63E2" w:rsidRPr="0092595C" w14:paraId="562B0956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97DB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9C58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BAE4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9925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0D8F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-0.18406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F899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0.14936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F33B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0.21782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09C2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0.83188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22F8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0.62076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5EE7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1.11481 </w:t>
            </w:r>
          </w:p>
        </w:tc>
      </w:tr>
      <w:tr w:rsidR="005B63E2" w:rsidRPr="0092595C" w14:paraId="65FB7941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21B3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B15F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5E69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CFF0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1BD1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-0.03322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0D32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0.09300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091C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0.72095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52B4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0.96733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A0E2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0.80614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E890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1.16075 </w:t>
            </w:r>
          </w:p>
        </w:tc>
      </w:tr>
      <w:tr w:rsidR="005B63E2" w:rsidRPr="0092595C" w14:paraId="36FBFD43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796C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0BDF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48CD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CD5D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4BE5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-0.42758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63D7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0.32224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194E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0.18744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9B65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0.65208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3D97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0.34675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B02E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1.22630 </w:t>
            </w:r>
          </w:p>
        </w:tc>
      </w:tr>
      <w:tr w:rsidR="005B63E2" w:rsidRPr="0092595C" w14:paraId="5EE128B1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FD1F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7271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4152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BFA3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AFEA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-0.19313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80B0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0.17908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B2A5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0.28330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4F51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0.82437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A91B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0.58035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54C6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1.17099 </w:t>
            </w:r>
          </w:p>
        </w:tc>
      </w:tr>
      <w:tr w:rsidR="005B63E2" w:rsidRPr="0092595C" w14:paraId="1FE2631A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2F24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48D4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D3C7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50F8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24CC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0.04245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8E6E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0.19421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F1FF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0.82742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AC7E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1.04337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311E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0.71305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38F6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1.52670 </w:t>
            </w:r>
          </w:p>
        </w:tc>
      </w:tr>
      <w:tr w:rsidR="005B63E2" w:rsidRPr="0092595C" w14:paraId="4D0A37BD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0A4C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D3E7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1C6C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383A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E82D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-0.08668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D946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0.17639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1E86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0.62312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EE80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0.91697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94A1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0.64894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B0DB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1.29569 </w:t>
            </w:r>
          </w:p>
        </w:tc>
      </w:tr>
      <w:tr w:rsidR="005B63E2" w:rsidRPr="0092595C" w14:paraId="1AA72042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93D1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lastRenderedPageBreak/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905E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530E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13B7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4587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-0.06206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2CB8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0.11273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8103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0.58194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374C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0.93982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321B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0.75351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0A71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1.17220 </w:t>
            </w:r>
          </w:p>
        </w:tc>
      </w:tr>
      <w:tr w:rsidR="005B63E2" w:rsidRPr="0092595C" w14:paraId="57D43B5E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D440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8191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7389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2930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E764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0.10940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BCD9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0.34322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A1CB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0.75057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CD86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1.11561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5955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0.56933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E385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2.18606 </w:t>
            </w:r>
          </w:p>
        </w:tc>
      </w:tr>
      <w:tr w:rsidR="005B63E2" w:rsidRPr="0092595C" w14:paraId="158C7FCA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6763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1F97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D24A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2DD6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472A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0.08995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EB63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0.20600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18ED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0.66331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1716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1.09412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81EB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0.73066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FF37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1.63837 </w:t>
            </w:r>
          </w:p>
        </w:tc>
      </w:tr>
      <w:tr w:rsidR="005B63E2" w:rsidRPr="0092595C" w14:paraId="3EF9AF3F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F348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E4E0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4EEA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3B99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459C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-0.13079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52BC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0.19047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CDD7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0.49382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7E65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0.87740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D14A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0.60404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D9A6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1.27447 </w:t>
            </w:r>
          </w:p>
        </w:tc>
      </w:tr>
      <w:tr w:rsidR="005B63E2" w:rsidRPr="0092595C" w14:paraId="10E0E119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4DC7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A1C7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1EDC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B8CC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4DC4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-0.09399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360C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0.17330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50CC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0.58759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847F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0.91030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DE3D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0.64814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A746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1.27849 </w:t>
            </w:r>
          </w:p>
        </w:tc>
      </w:tr>
      <w:tr w:rsidR="005B63E2" w:rsidRPr="0092595C" w14:paraId="156C7949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846B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D8AA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D475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7B00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9A07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-0.05379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DC27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0.10807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ACCE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0.61865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4EE6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0.94763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9B4F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0.76674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0244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1.17119 </w:t>
            </w:r>
          </w:p>
        </w:tc>
      </w:tr>
      <w:tr w:rsidR="005B63E2" w:rsidRPr="0092595C" w14:paraId="4A8799DB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58F8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1109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6D1D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DF70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ACF6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-0.27410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2EED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0.34374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295B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0.42702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54F1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0.76026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7EA2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0.38758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E372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1.49128 </w:t>
            </w:r>
          </w:p>
        </w:tc>
      </w:tr>
      <w:tr w:rsidR="005B63E2" w:rsidRPr="0092595C" w14:paraId="1C342EAD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63E9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C5DD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87D9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6A8B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3BB1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-0.16566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E35A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0.17804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E2E8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0.35424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AB99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0.84733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FC96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0.59773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F2B1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1.20116 </w:t>
            </w:r>
          </w:p>
        </w:tc>
      </w:tr>
      <w:tr w:rsidR="005B63E2" w:rsidRPr="0092595C" w14:paraId="64A7D13E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F744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D4C1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D0F4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1145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5B10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0.54019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65E8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0.31402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4040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0.09133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A7A5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1.71634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475F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0.92748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E18B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3.17614 </w:t>
            </w:r>
          </w:p>
        </w:tc>
      </w:tr>
      <w:tr w:rsidR="005B63E2" w:rsidRPr="0092595C" w14:paraId="78670931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3159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EE73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901C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5C5C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1034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0.07440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7F6D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0.25274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652F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0.76847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A20B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1.07724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66C9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0.65641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0C1C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1.76787 </w:t>
            </w:r>
          </w:p>
        </w:tc>
      </w:tr>
      <w:tr w:rsidR="005B63E2" w:rsidRPr="0092595C" w14:paraId="52D2455F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8A07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03B2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A768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0E7D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AE6B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-0.01944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0E7F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0.15761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0F76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0.90183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10FF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0.98075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EBB9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0.72011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E8A0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1.33572 </w:t>
            </w:r>
          </w:p>
        </w:tc>
      </w:tr>
      <w:tr w:rsidR="005B63E2" w:rsidRPr="0092595C" w14:paraId="16973FC6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C400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02ED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0FA9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9631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A6D9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-0.02367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A778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0.45095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8F2D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0.95834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9697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0.97661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0C78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0.40352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2C40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2.36362 </w:t>
            </w:r>
          </w:p>
        </w:tc>
      </w:tr>
      <w:tr w:rsidR="005B63E2" w:rsidRPr="0092595C" w14:paraId="390D4DBD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652B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1054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3A4B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213D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FC40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0.08898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0C8F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0.27497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A85F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0.74751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1631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1.09306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247F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0.63766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F787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1.87371 </w:t>
            </w:r>
          </w:p>
        </w:tc>
      </w:tr>
      <w:tr w:rsidR="005B63E2" w:rsidRPr="0092595C" w14:paraId="14CDEE78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C23B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2744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390F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E723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13B5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0.45894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E66D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0.29094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B8DF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0.12075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2D48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1.58240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F88D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0.89468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2A05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2.79877 </w:t>
            </w:r>
          </w:p>
        </w:tc>
      </w:tr>
      <w:tr w:rsidR="005B63E2" w:rsidRPr="0092595C" w14:paraId="2A38B7FE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2224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A99F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2A40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C6D7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FAFB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0.09811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5D32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0.23228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1814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0.67275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9C7B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1.10308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00E3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0.69966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E90E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1.73913 </w:t>
            </w:r>
          </w:p>
        </w:tc>
      </w:tr>
      <w:tr w:rsidR="005B63E2" w:rsidRPr="0092595C" w14:paraId="094C6191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7643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C5CC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F62F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41AB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26DF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0.05422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0BA0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0.14527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E561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0.70900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9BA9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1.05571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85E4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0.79412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62D7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1.40347 </w:t>
            </w:r>
          </w:p>
        </w:tc>
      </w:tr>
      <w:tr w:rsidR="005B63E2" w:rsidRPr="0092595C" w14:paraId="7A292FC2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7B80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lastRenderedPageBreak/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C329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DDEB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4EE3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46E0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0.07031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D000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0.39577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6899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0.85968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A6F6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1.07284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FB52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0.49391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6709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2.33035 </w:t>
            </w:r>
          </w:p>
        </w:tc>
      </w:tr>
      <w:tr w:rsidR="005B63E2" w:rsidRPr="0092595C" w14:paraId="17F15BD6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A117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C38E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EC9E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3BB2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F3E5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0.14150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6E5D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0.25286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D6F2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0.57813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F296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1.15200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336C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0.70179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8F6C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1.89101 </w:t>
            </w:r>
          </w:p>
        </w:tc>
      </w:tr>
      <w:tr w:rsidR="005B63E2" w:rsidRPr="0092595C" w14:paraId="1CC34279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CE52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FDCC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6002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FEE8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E39C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0.12175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C9DC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0.60943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DC49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0.84239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AD06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1.12947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9140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0.34207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2DF0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3.72936 </w:t>
            </w:r>
          </w:p>
        </w:tc>
      </w:tr>
      <w:tr w:rsidR="005B63E2" w:rsidRPr="0092595C" w14:paraId="139AA2C0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9EC8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2F4D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6DB9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38F7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2BC7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0.17942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5EA7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0.52036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0B60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0.73025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388A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1.19652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F2AC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0.43150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96E5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3.31787 </w:t>
            </w:r>
          </w:p>
        </w:tc>
      </w:tr>
      <w:tr w:rsidR="005B63E2" w:rsidRPr="0092595C" w14:paraId="72DC3538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25A7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67D3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DD6C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68F6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831D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0.23068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CF3A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0.30522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B17E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0.44978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06CB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1.25946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71E4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0.69243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1E21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2.29084 </w:t>
            </w:r>
          </w:p>
        </w:tc>
      </w:tr>
      <w:tr w:rsidR="005B63E2" w:rsidRPr="0092595C" w14:paraId="176D8B21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2988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1941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BCAB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BBDF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2B7F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0.67732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9654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0.89807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E9AF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0.45389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B2D6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1.96860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A7D9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0.33861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042B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11.44490 </w:t>
            </w:r>
          </w:p>
        </w:tc>
      </w:tr>
      <w:tr w:rsidR="005B63E2" w:rsidRPr="0092595C" w14:paraId="34B93BD6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F407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9CA8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BBC6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815C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798D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0.18126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FDA2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0.52907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20D2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0.73318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EC19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1.19873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5C1F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0.42498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E907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3.38120 </w:t>
            </w:r>
          </w:p>
        </w:tc>
      </w:tr>
      <w:tr w:rsidR="005B63E2" w:rsidRPr="0092595C" w14:paraId="77CDC390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95E5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4915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85B6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712A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345F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-0.57529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F0E0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0.80492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94C4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0.47811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0FD3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0.56254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E04C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0.11614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97D0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2.72467 </w:t>
            </w:r>
          </w:p>
        </w:tc>
      </w:tr>
      <w:tr w:rsidR="005B63E2" w:rsidRPr="0092595C" w14:paraId="1259387F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4659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A62D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EBE2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1B52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FBB5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-0.61983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1C89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0.67328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97BF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0.35725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45E4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0.53803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2D86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0.14378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51A9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2.01336 </w:t>
            </w:r>
          </w:p>
        </w:tc>
      </w:tr>
      <w:tr w:rsidR="005B63E2" w:rsidRPr="0092595C" w14:paraId="467DEF0C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9115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C039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2736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2DF9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83FC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-0.36652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4922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0.40610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7FDF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0.36677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5F89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0.69314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EA43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0.31271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F2A1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1.53639 </w:t>
            </w:r>
          </w:p>
        </w:tc>
      </w:tr>
      <w:tr w:rsidR="005B63E2" w:rsidRPr="0092595C" w14:paraId="77E248B2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8788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48C5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9A3E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19FC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B340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-1.07743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7430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1.21692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48CD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0.38011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BC74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0.34047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8F15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0.03135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E9A4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3.69774 </w:t>
            </w:r>
          </w:p>
        </w:tc>
      </w:tr>
      <w:tr w:rsidR="005B63E2" w:rsidRPr="0092595C" w14:paraId="33D0C0C6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BD4D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21A6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B750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63DD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EBA2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-0.77517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7E5E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0.70039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B74D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0.27358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DE5E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0.46062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A60B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0.11673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CCEA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1.81773 </w:t>
            </w:r>
          </w:p>
        </w:tc>
      </w:tr>
      <w:tr w:rsidR="005B63E2" w:rsidRPr="0092595C" w14:paraId="53BF7E9B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0392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E7DF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347E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ADE6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2318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-0.53402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3501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0.69301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4CE8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0.44432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4367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0.58625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B0F4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0.15072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62E0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2.28024 </w:t>
            </w:r>
          </w:p>
        </w:tc>
      </w:tr>
      <w:tr w:rsidR="005B63E2" w:rsidRPr="0092595C" w14:paraId="5F8D8CF4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8DA8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4233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7DB6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90A4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D574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-1.50077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961A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0.56188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44C5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0.00756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1651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0.22296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F379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0.07412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52DD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0.67066 </w:t>
            </w:r>
          </w:p>
        </w:tc>
      </w:tr>
      <w:tr w:rsidR="005B63E2" w:rsidRPr="0092595C" w14:paraId="1BCE5D52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5531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098A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C301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D561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BAC1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-0.88457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6712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0.35327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FF43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0.01228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8659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0.41289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DADD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0.20660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1F69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0.82517 </w:t>
            </w:r>
          </w:p>
        </w:tc>
      </w:tr>
      <w:tr w:rsidR="005B63E2" w:rsidRPr="0092595C" w14:paraId="711C6A72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ED16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lastRenderedPageBreak/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53D1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60DF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2E92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6E24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-1.73661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342E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1.17239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9E5C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0.14424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162B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0.17612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56C9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0.01769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3897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1.75290 </w:t>
            </w:r>
          </w:p>
        </w:tc>
      </w:tr>
      <w:tr w:rsidR="005B63E2" w:rsidRPr="0092595C" w14:paraId="2B8DB89B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C92A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3A2A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4D10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35E3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1728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-1.29839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3F1D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0.65447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0EF6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0.05227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C8A9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0.27297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DDD2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0.07569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93B1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0.98450 </w:t>
            </w:r>
          </w:p>
        </w:tc>
      </w:tr>
      <w:tr w:rsidR="005B63E2" w:rsidRPr="0092595C" w14:paraId="75422460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FC97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05B5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D816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A5A5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849C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-1.19852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2CAB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1.75009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747D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0.52390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ACA0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0.30164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57C1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0.00977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6100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9.31527 </w:t>
            </w:r>
          </w:p>
        </w:tc>
      </w:tr>
      <w:tr w:rsidR="005B63E2" w:rsidRPr="0092595C" w14:paraId="61863C37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A616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8517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A04E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B782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E10C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0.21858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7094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0.23099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C826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0.34401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2679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1.24431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C764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0.79123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24FA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1.95684 </w:t>
            </w:r>
          </w:p>
        </w:tc>
      </w:tr>
      <w:tr w:rsidR="005B63E2" w:rsidRPr="0092595C" w14:paraId="6BC13C77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0EA8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3755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8B0E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7F0F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3825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0.10334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C9C0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0.18413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975A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0.57462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376B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1.10887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E054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0.77295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E251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1.59080 </w:t>
            </w:r>
          </w:p>
        </w:tc>
      </w:tr>
      <w:tr w:rsidR="005B63E2" w:rsidRPr="0092595C" w14:paraId="1E30A813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9970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362F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8C14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C6E7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63D1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0.26911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1A8B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0.36061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25D3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0.48370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F77B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1.30880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0E58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0.64553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12B8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2.65357 </w:t>
            </w:r>
          </w:p>
        </w:tc>
      </w:tr>
      <w:tr w:rsidR="005B63E2" w:rsidRPr="0092595C" w14:paraId="0BAEB0E7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CB14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AACF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B53D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BD7C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1355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0.34366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770C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0.36045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DF13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0.37719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B6E9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1.41009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DBB9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0.69571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286E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2.85803 </w:t>
            </w:r>
          </w:p>
        </w:tc>
      </w:tr>
      <w:tr w:rsidR="005B63E2" w:rsidRPr="0092595C" w14:paraId="238CC35F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544F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48B2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B50E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C746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996B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-2.39362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8A0E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2.03121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1D2B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0.29165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DF95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0.09130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4763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0.00170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831D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4.89180 </w:t>
            </w:r>
          </w:p>
        </w:tc>
      </w:tr>
      <w:tr w:rsidR="005B63E2" w:rsidRPr="0092595C" w14:paraId="3859C610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FEB2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E0B1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D5BB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4187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BE58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0.02674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214E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0.24916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8FB7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0.91454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3253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1.02710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7C94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0.63027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0D07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1.67379 </w:t>
            </w:r>
          </w:p>
        </w:tc>
      </w:tr>
      <w:tr w:rsidR="005B63E2" w:rsidRPr="0092595C" w14:paraId="1AA802E5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0181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8569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E8F7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35D8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85AB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0.16915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CE15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0.22547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CBB2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0.45314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529D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1.18430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26F3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0.76126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2BDC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1.84242 </w:t>
            </w:r>
          </w:p>
        </w:tc>
      </w:tr>
      <w:tr w:rsidR="005B63E2" w:rsidRPr="0092595C" w14:paraId="137492F0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3BF1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7B70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4FB7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06E3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1B16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-0.13733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F08A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0.38965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B681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0.73656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47B5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0.87168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C9BA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0.40615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C812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1.87083 </w:t>
            </w:r>
          </w:p>
        </w:tc>
      </w:tr>
      <w:tr w:rsidR="005B63E2" w:rsidRPr="0092595C" w14:paraId="477326C3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5B0C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B362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9663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2083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127F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-0.17567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6818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0.36191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4C3C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0.64461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6B28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0.83890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BE91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0.41271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90CF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1.70519 </w:t>
            </w:r>
          </w:p>
        </w:tc>
      </w:tr>
      <w:tr w:rsidR="005B63E2" w:rsidRPr="0092595C" w14:paraId="1B7BA3CD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2E82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1B7F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AC88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CE34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7DFA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0.82612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BE0C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1.77090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C488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0.66048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843E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2.28443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0F5D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0.07102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4108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73.48533 </w:t>
            </w:r>
          </w:p>
        </w:tc>
      </w:tr>
      <w:tr w:rsidR="005B63E2" w:rsidRPr="0092595C" w14:paraId="7FB7D035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7BA4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10DB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888B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2914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C29B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0.00434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9DC1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0.22364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CA96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0.98451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ADE5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1.00435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0328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0.64792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F421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1.55687 </w:t>
            </w:r>
          </w:p>
        </w:tc>
      </w:tr>
      <w:tr w:rsidR="005B63E2" w:rsidRPr="0092595C" w14:paraId="09A1B1A5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B8F9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17EB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7C01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0613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E130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0.04878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CFF8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0.18742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303C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0.79465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3E1C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1.04999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8460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0.72720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3BC7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1.51606 </w:t>
            </w:r>
          </w:p>
        </w:tc>
      </w:tr>
      <w:tr w:rsidR="005B63E2" w:rsidRPr="0092595C" w14:paraId="7E984B3A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8B1F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F9B2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02C3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E10C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6935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0.02834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00DE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0.33705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357A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0.93573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7571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1.02874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620F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0.53138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C9D3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1.99164 </w:t>
            </w:r>
          </w:p>
        </w:tc>
      </w:tr>
      <w:tr w:rsidR="005B63E2" w:rsidRPr="0092595C" w14:paraId="007D827F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AE0C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lastRenderedPageBreak/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D79D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9427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7C32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63C3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0.01251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087F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0.32220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C9F9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0.97029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338A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1.01259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2100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0.53848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CB0F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1.90410 </w:t>
            </w:r>
          </w:p>
        </w:tc>
      </w:tr>
      <w:tr w:rsidR="005B63E2" w:rsidRPr="0092595C" w14:paraId="5D28E7ED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3ED5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627E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6D9A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8059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ABDA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-0.37060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9B28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2.54368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324E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0.88986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CC5A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0.69032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6A56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0.00472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43A2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100.98903 </w:t>
            </w:r>
          </w:p>
        </w:tc>
      </w:tr>
      <w:tr w:rsidR="005B63E2" w:rsidRPr="0092595C" w14:paraId="3D2C239C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65A8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C727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0359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5C7F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41E5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0.34853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D263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0.31565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F8BF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0.26953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9F60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1.41698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015E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0.76326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6057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2.63058 </w:t>
            </w:r>
          </w:p>
        </w:tc>
      </w:tr>
      <w:tr w:rsidR="005B63E2" w:rsidRPr="0092595C" w14:paraId="70E71271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EE3C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5F7E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531B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1F60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93B1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0.23916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DEB6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0.24641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CB1C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0.33178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CCD3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1.27018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9EAC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0.78363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1DEA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2.05881 </w:t>
            </w:r>
          </w:p>
        </w:tc>
      </w:tr>
      <w:tr w:rsidR="005B63E2" w:rsidRPr="0092595C" w14:paraId="2D7933F7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B633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A6A6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001F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9900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6D76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0.47259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1434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0.53615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E1C7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0.41199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69A6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1.60414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E62D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0.56087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1E05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4.58799 </w:t>
            </w:r>
          </w:p>
        </w:tc>
      </w:tr>
      <w:tr w:rsidR="005B63E2" w:rsidRPr="0092595C" w14:paraId="655E6643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B5F0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9504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9B19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F137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9E69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0.58062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FF11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0.51608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0EF1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0.30355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07F1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1.78714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7C73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0.64992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204C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4.91422 </w:t>
            </w:r>
          </w:p>
        </w:tc>
      </w:tr>
      <w:tr w:rsidR="005B63E2" w:rsidRPr="0092595C" w14:paraId="53D3C3C3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610F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60B3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9AA2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089B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FB6C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0.36372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4AC5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0.19124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465B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0.11558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FDF3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1.43867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3663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0.98895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479D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2.09290 </w:t>
            </w:r>
          </w:p>
        </w:tc>
      </w:tr>
      <w:tr w:rsidR="005B63E2" w:rsidRPr="0092595C" w14:paraId="13BF07A5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9FDA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6075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4ED5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3420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8212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0.11400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D2B5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0.02709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37AD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0.00003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CA80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1.12075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7F70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1.06279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CAE7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1.18187 </w:t>
            </w:r>
          </w:p>
        </w:tc>
      </w:tr>
      <w:tr w:rsidR="005B63E2" w:rsidRPr="0092595C" w14:paraId="4A877965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4FFB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1C60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5B74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5115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7C5D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0.10390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DDDF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0.02015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A09A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218B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1.10949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B5A1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1.06653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CA30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1.15419 </w:t>
            </w:r>
          </w:p>
        </w:tc>
      </w:tr>
      <w:tr w:rsidR="005B63E2" w:rsidRPr="0092595C" w14:paraId="49B45A8D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8EB7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DEA8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C178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ED2D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B11E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0.12575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B245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0.04254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EBBE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0.02541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B8F1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1.13400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C6C9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1.04328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DFE5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1.23261 </w:t>
            </w:r>
          </w:p>
        </w:tc>
      </w:tr>
      <w:tr w:rsidR="005B63E2" w:rsidRPr="0092595C" w14:paraId="48A5D39F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2BD8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E740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63E6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4098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E1DF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0.12782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F6C3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0.04219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810C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0.02311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8EAC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1.13635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4970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1.04616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20E2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1.23431 </w:t>
            </w:r>
          </w:p>
        </w:tc>
      </w:tr>
      <w:tr w:rsidR="005B63E2" w:rsidRPr="0092595C" w14:paraId="56BA6FD4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4528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DED3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316D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06CE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FC81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0.07387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C0E3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0.15018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966F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0.64858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FBA3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1.07666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6C6F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0.80213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AB68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1.44515 </w:t>
            </w:r>
          </w:p>
        </w:tc>
      </w:tr>
      <w:tr w:rsidR="005B63E2" w:rsidRPr="0092595C" w14:paraId="160AF810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0F6B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607D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703B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66A0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F8E7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-0.05085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9ADA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0.01753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860A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0.00373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1815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0.95042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D000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0.91832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65F8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0.98365 </w:t>
            </w:r>
          </w:p>
        </w:tc>
      </w:tr>
      <w:tr w:rsidR="005B63E2" w:rsidRPr="0092595C" w14:paraId="13847711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B3EA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E5E8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D828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4C62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211C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-0.05614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173D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0.01644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693F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0.00064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74AC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0.94540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CFC2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0.91543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1422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0.97636 </w:t>
            </w:r>
          </w:p>
        </w:tc>
      </w:tr>
      <w:tr w:rsidR="005B63E2" w:rsidRPr="0092595C" w14:paraId="5F0FFB38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87BE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7082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02D2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06C4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7EF4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-0.05069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4970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0.02473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2754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0.09568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921B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0.95057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05BC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0.90559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DB9D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0.99778 </w:t>
            </w:r>
          </w:p>
        </w:tc>
      </w:tr>
      <w:tr w:rsidR="005B63E2" w:rsidRPr="0092595C" w14:paraId="7C6B835C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58C6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91FD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6762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0D11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1A43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-0.05037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685F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0.02334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D107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0.08339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E967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0.95088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FA4F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0.90837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8254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0.99539 </w:t>
            </w:r>
          </w:p>
        </w:tc>
      </w:tr>
      <w:tr w:rsidR="005B63E2" w:rsidRPr="0092595C" w14:paraId="6A3ECA04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B6DD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lastRenderedPageBreak/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0951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5372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0AC4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EF27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0.05840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8C00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0.07409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BD5F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0.46624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C1D2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1.06014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7326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0.91685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4FC4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1.22583 </w:t>
            </w:r>
          </w:p>
        </w:tc>
      </w:tr>
      <w:tr w:rsidR="005B63E2" w:rsidRPr="0092595C" w14:paraId="74FF8E56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8EB7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E49A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BD36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9BA2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7830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0.00826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A45A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0.00858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E4A7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0.33550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C9A2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1.00830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327A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0.99148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52F2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1.02539 </w:t>
            </w:r>
          </w:p>
        </w:tc>
      </w:tr>
      <w:tr w:rsidR="005B63E2" w:rsidRPr="0092595C" w14:paraId="20D988E9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473E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F25B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7555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1E5B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661A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0.01264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D9BF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0.00742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5FB9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0.08867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1E98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1.01272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8F52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0.99809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19E7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1.02756 </w:t>
            </w:r>
          </w:p>
        </w:tc>
      </w:tr>
      <w:tr w:rsidR="005B63E2" w:rsidRPr="0092595C" w14:paraId="04D2C31E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61D4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DDCF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30E6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D610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F7BC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0.00788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BF99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0.01312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2616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0.56983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FA6E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1.00791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3AB4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0.98233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E092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1.03416 </w:t>
            </w:r>
          </w:p>
        </w:tc>
      </w:tr>
      <w:tr w:rsidR="005B63E2" w:rsidRPr="0092595C" w14:paraId="7FEE29E2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3F93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Ischemic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B957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270D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0BEA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FDE5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0.00765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2AF1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0.01176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3D14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0.53952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FAAE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1.00768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BC57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0.98472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361D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1.03118 </w:t>
            </w:r>
          </w:p>
        </w:tc>
      </w:tr>
      <w:tr w:rsidR="005B63E2" w:rsidRPr="0092595C" w14:paraId="2FD782D7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9B1C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5B75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790A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4F67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F012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-2.15725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B0BA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1.61766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BF0F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0.25322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937D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0.11564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0DFD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0.00485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925A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2.75484 </w:t>
            </w:r>
          </w:p>
        </w:tc>
      </w:tr>
      <w:tr w:rsidR="005B63E2" w:rsidRPr="0092595C" w14:paraId="1ED5C69E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34B0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2D62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DE15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AC4A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6689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0.26068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8799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0.27405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CBFC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0.34149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580F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1.29782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2725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0.75847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9DDF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2.22069 </w:t>
            </w:r>
          </w:p>
        </w:tc>
      </w:tr>
      <w:tr w:rsidR="005B63E2" w:rsidRPr="0092595C" w14:paraId="49F59A23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16C7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B25F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C3D9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2861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E225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0.08962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7B66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0.22031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E392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0.68416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2966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1.09376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0F17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0.71022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B57D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1.68441 </w:t>
            </w:r>
          </w:p>
        </w:tc>
      </w:tr>
      <w:tr w:rsidR="005B63E2" w:rsidRPr="0092595C" w14:paraId="1A1A101B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7120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C2E5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A099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E747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6E32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0.40859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62F6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0.43170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57E7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0.38736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2C68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1.50470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7BEC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0.64563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FA56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3.50685 </w:t>
            </w:r>
          </w:p>
        </w:tc>
      </w:tr>
      <w:tr w:rsidR="005B63E2" w:rsidRPr="0092595C" w14:paraId="489D2938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8968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488A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B11A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1539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FAD2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0.43414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1A17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0.44972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BD0A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0.37870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09DF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1.54363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9CE6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0.63935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FF09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3.72694 </w:t>
            </w:r>
          </w:p>
        </w:tc>
      </w:tr>
      <w:tr w:rsidR="005B63E2" w:rsidRPr="0092595C" w14:paraId="2C4036A7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31FC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8399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542B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C8A6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6157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0.07102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248E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1.87069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2A0A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0.97154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8FF8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1.07360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EC87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0.02745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E27F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41.99575 </w:t>
            </w:r>
          </w:p>
        </w:tc>
      </w:tr>
      <w:tr w:rsidR="005B63E2" w:rsidRPr="0092595C" w14:paraId="2708237B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D6B2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5744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A232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36FD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5D7A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-0.34742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E1D9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0.28740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13AF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0.22673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FCFC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0.70651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3BC8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0.40223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50ED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1.24096 </w:t>
            </w:r>
          </w:p>
        </w:tc>
      </w:tr>
      <w:tr w:rsidR="005B63E2" w:rsidRPr="0092595C" w14:paraId="29DA13E7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5EE6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926D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3CC2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C3AB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5D8C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-0.06086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8F5D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0.22742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D47B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0.78899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56AA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0.94095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8AE4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0.60254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3BDE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1.46943 </w:t>
            </w:r>
          </w:p>
        </w:tc>
      </w:tr>
      <w:tr w:rsidR="005B63E2" w:rsidRPr="0092595C" w14:paraId="51FA2821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A407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8BE6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D115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0137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7D80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-0.39642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6906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0.44170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EAAC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0.41059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AEC7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0.67272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E45F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0.28304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F833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1.59890 </w:t>
            </w:r>
          </w:p>
        </w:tc>
      </w:tr>
      <w:tr w:rsidR="005B63E2" w:rsidRPr="0092595C" w14:paraId="17F4FF07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24E9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D86B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6EDF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4909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D06D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-0.40942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B5EB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0.40042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D3D5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0.35345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7088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0.66403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FC9C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0.30293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DFA3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1.45558 </w:t>
            </w:r>
          </w:p>
        </w:tc>
      </w:tr>
      <w:tr w:rsidR="005B63E2" w:rsidRPr="0092595C" w14:paraId="76E7D04D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86A5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53BD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4861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8C6A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97AD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0.17704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9535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1.64422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FA31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0.91944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FE1A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1.19367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07DB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0.04757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48CB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29.95557 </w:t>
            </w:r>
          </w:p>
        </w:tc>
      </w:tr>
      <w:tr w:rsidR="005B63E2" w:rsidRPr="0092595C" w14:paraId="0A0CF762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F093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25F5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FB7C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A828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EF74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0.20474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0032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0.26996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6C6A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0.44821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F4DA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1.22720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2015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0.72297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A370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2.08311 </w:t>
            </w:r>
          </w:p>
        </w:tc>
      </w:tr>
      <w:tr w:rsidR="005B63E2" w:rsidRPr="0092595C" w14:paraId="4902F8B9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B322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lastRenderedPageBreak/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0144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6C94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4685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35FE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0.15302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396D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0.22376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E48C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0.49406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A437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1.16535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A47C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0.75161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F7AB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1.80685 </w:t>
            </w:r>
          </w:p>
        </w:tc>
      </w:tr>
      <w:tr w:rsidR="005B63E2" w:rsidRPr="0092595C" w14:paraId="0149B76D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CA6E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CA42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1F55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CB7A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F823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0.34007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2BF4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0.40983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033E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0.44446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4C29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1.40504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B181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0.62927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80B6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3.13720 </w:t>
            </w:r>
          </w:p>
        </w:tc>
      </w:tr>
      <w:tr w:rsidR="005B63E2" w:rsidRPr="0092595C" w14:paraId="5C94AA67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E77A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0740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0A87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AB47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B1D8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0.30563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81F5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0.37666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6B33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0.45400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5BBF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1.35748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9BA8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0.64881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633F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2.84022 </w:t>
            </w:r>
          </w:p>
        </w:tc>
      </w:tr>
      <w:tr w:rsidR="005B63E2" w:rsidRPr="0092595C" w14:paraId="4E441E25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A0E2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ECF9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F3F6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13BC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FDCF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-0.58940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D0A7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2.76445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707B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0.84159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FCFD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0.55466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48B0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0.00246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72A7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125.07500 </w:t>
            </w:r>
          </w:p>
        </w:tc>
      </w:tr>
      <w:tr w:rsidR="005B63E2" w:rsidRPr="0092595C" w14:paraId="5FA1E2FE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55D4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7BBC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C162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B24A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AA50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0.20651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A403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0.39359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E075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0.59979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CAFD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1.22939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357B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0.56841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7C51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2.65898 </w:t>
            </w:r>
          </w:p>
        </w:tc>
      </w:tr>
      <w:tr w:rsidR="005B63E2" w:rsidRPr="0092595C" w14:paraId="6523BC1C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E14F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7611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5420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375C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A9F6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0.21894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1DDC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0.33853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6E1D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0.51781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2727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1.24475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ECB2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0.64109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545C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2.41684 </w:t>
            </w:r>
          </w:p>
        </w:tc>
      </w:tr>
      <w:tr w:rsidR="005B63E2" w:rsidRPr="0092595C" w14:paraId="08A641EF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47AE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CC08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19F4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84A2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1681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-0.06924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36E2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0.66478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6D88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0.92110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D18D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0.93311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DF41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0.25355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A4BB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3.43404 </w:t>
            </w:r>
          </w:p>
        </w:tc>
      </w:tr>
      <w:tr w:rsidR="005B63E2" w:rsidRPr="0092595C" w14:paraId="4178CAAF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C1AA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69B2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AD78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A030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3AA0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-0.26497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E404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0.73114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5DCE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0.73186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891B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0.76723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9EBD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0.18305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AA92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3.21579 </w:t>
            </w:r>
          </w:p>
        </w:tc>
      </w:tr>
      <w:tr w:rsidR="005B63E2" w:rsidRPr="0092595C" w14:paraId="13973AD2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4834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CFD4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C84D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24C3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1737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0.03284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8D9D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0.24152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97C3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0.89840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05BB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1.03339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C869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0.64369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3AD9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1.65902 </w:t>
            </w:r>
          </w:p>
        </w:tc>
      </w:tr>
      <w:tr w:rsidR="005B63E2" w:rsidRPr="0092595C" w14:paraId="1DB0CB30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8504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C70E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5630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5EEF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C921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0.14884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DFEA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0.03301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E6B1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FFE5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1.16049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D426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1.08778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90C7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1.23805 </w:t>
            </w:r>
          </w:p>
        </w:tc>
      </w:tr>
      <w:tr w:rsidR="005B63E2" w:rsidRPr="0092595C" w14:paraId="521624C9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FB79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417A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CCAD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EA48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988D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0.13272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428E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0.02965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1FC9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4CCA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1.14193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C16A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1.07747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E0BC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1.21025 </w:t>
            </w:r>
          </w:p>
        </w:tc>
      </w:tr>
      <w:tr w:rsidR="005B63E2" w:rsidRPr="0092595C" w14:paraId="58729AD2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E10E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B5E9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967B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C46D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6D73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0.17249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C01E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0.05629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28E8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0.02796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1C78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1.18827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13A2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1.06414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09A0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1.32687 </w:t>
            </w:r>
          </w:p>
        </w:tc>
      </w:tr>
      <w:tr w:rsidR="005B63E2" w:rsidRPr="0092595C" w14:paraId="180F59A7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A49A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92E1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A03B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C874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D8CF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0.16916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512E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0.06293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4075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0.04339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A1DD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1.18431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6E83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1.04689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85C0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1.33977 </w:t>
            </w:r>
          </w:p>
        </w:tc>
      </w:tr>
      <w:tr w:rsidR="005B63E2" w:rsidRPr="0092595C" w14:paraId="11D03965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F1EB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AB53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6CB3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D998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68BA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-0.07069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882C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0.18184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EB2F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0.73493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5567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0.93175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2464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0.65240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EFD1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1.33071 </w:t>
            </w:r>
          </w:p>
        </w:tc>
      </w:tr>
      <w:tr w:rsidR="005B63E2" w:rsidRPr="0092595C" w14:paraId="58171958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6899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9650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4E10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8D70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EF8F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-0.04219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132F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0.02047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DA39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0.03933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8F08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0.95868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058B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0.92097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9218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0.99794 </w:t>
            </w:r>
          </w:p>
        </w:tc>
      </w:tr>
      <w:tr w:rsidR="005B63E2" w:rsidRPr="0092595C" w14:paraId="09D9DFA7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429E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829B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5C83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EEBA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3414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-0.03867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D2CC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0.01825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C515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0.03410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88E0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0.96206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CA6B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0.92825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37E1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0.99711 </w:t>
            </w:r>
          </w:p>
        </w:tc>
      </w:tr>
      <w:tr w:rsidR="005B63E2" w:rsidRPr="0092595C" w14:paraId="3DA85DE6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5B73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lastRenderedPageBreak/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2F05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AB29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1154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B26C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-0.04917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A96A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0.02918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244B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0.19061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39F6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0.95202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6708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0.89909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8DE6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1.00806 </w:t>
            </w:r>
          </w:p>
        </w:tc>
      </w:tr>
      <w:tr w:rsidR="005B63E2" w:rsidRPr="0092595C" w14:paraId="1B8F9BFD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7038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FADC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BAE9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5F99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5508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-0.04791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E2A5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0.03013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A743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0.21009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A29F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0.95322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7DE0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0.89855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DF72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1.01122 </w:t>
            </w:r>
          </w:p>
        </w:tc>
      </w:tr>
      <w:tr w:rsidR="005B63E2" w:rsidRPr="0092595C" w14:paraId="32AC022D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0067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4B6A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F2FB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5F7D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1B8B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-0.03929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8148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0.07455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7726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0.62606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CB59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0.96147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ED8A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0.83077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9D84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1.11274 </w:t>
            </w:r>
          </w:p>
        </w:tc>
      </w:tr>
      <w:tr w:rsidR="005B63E2" w:rsidRPr="0092595C" w14:paraId="4E488239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C4A0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07B3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36E7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2307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904A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0.00831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4CEA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0.01121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83E2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0.45862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5FA9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1.00835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B868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0.98642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5367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1.03076 </w:t>
            </w:r>
          </w:p>
        </w:tc>
      </w:tr>
      <w:tr w:rsidR="005B63E2" w:rsidRPr="0092595C" w14:paraId="118991C4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8A79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302E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2719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B9CD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DDEA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0.02274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32C4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0.00976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7169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0.01988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B1E9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1.02300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1381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1.00361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1648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1.04277 </w:t>
            </w:r>
          </w:p>
        </w:tc>
      </w:tr>
      <w:tr w:rsidR="005B63E2" w:rsidRPr="0092595C" w14:paraId="35439AE0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9CB1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0343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061D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788D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8ADD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0.00605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1EAD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0.01871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C37D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0.75945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804B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1.00607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A65E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0.96984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4454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1.04366 </w:t>
            </w:r>
          </w:p>
        </w:tc>
      </w:tr>
      <w:tr w:rsidR="005B63E2" w:rsidRPr="0092595C" w14:paraId="4052154F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95F8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2F4A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02AB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49BE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DE7C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0.00605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2791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0.01466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D3EF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0.69683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5D6C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1.00607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EA2C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0.97757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8B05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1.03540 </w:t>
            </w:r>
          </w:p>
        </w:tc>
      </w:tr>
      <w:tr w:rsidR="005B63E2" w:rsidRPr="0092595C" w14:paraId="04FC2F05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83C6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2514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4CF0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84A1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0287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0.12697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CD5E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0.28463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646F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0.69918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C97D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1.13538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907F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0.64992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35CC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1.98347 </w:t>
            </w:r>
          </w:p>
        </w:tc>
      </w:tr>
      <w:tr w:rsidR="005B63E2" w:rsidRPr="0092595C" w14:paraId="2A147D24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480A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9269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B56F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3F3D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F064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0.17668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FC27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0.11199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3C9F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0.11464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8AD5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1.19325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E2EC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0.95809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487A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1.48613 </w:t>
            </w:r>
          </w:p>
        </w:tc>
      </w:tr>
      <w:tr w:rsidR="005B63E2" w:rsidRPr="0092595C" w14:paraId="6555F274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18A6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7270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FEA7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2AB4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27B2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0.13929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C046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0.11046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2A15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0.20730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454F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1.14946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CFB0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0.92570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6E6E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1.42730 </w:t>
            </w:r>
          </w:p>
        </w:tc>
      </w:tr>
      <w:tr w:rsidR="005B63E2" w:rsidRPr="0092595C" w14:paraId="62D61FA4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33C9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8F8C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D98E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0AEB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C5F0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0.24906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7602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0.17484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F5C6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0.24951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8BEC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1.28282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B863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0.91062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91FC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1.80717 </w:t>
            </w:r>
          </w:p>
        </w:tc>
      </w:tr>
      <w:tr w:rsidR="005B63E2" w:rsidRPr="0092595C" w14:paraId="7D490BA5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8AF8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24C1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E193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9834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D4AA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0.18939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4B92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0.12267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130D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0.22031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B901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1.20851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43A2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0.95024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76B3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1.53699 </w:t>
            </w:r>
          </w:p>
        </w:tc>
      </w:tr>
      <w:tr w:rsidR="005B63E2" w:rsidRPr="0092595C" w14:paraId="3433F9E8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0C40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C5F5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3362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10E9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9BF4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0.22172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CBDE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0.19120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DDAA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0.36592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8FD4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1.24822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9356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0.85811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29B7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1.81569 </w:t>
            </w:r>
          </w:p>
        </w:tc>
      </w:tr>
      <w:tr w:rsidR="005B63E2" w:rsidRPr="0092595C" w14:paraId="41D69C3B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6F78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38D8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93B7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A889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6CC3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0.11456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53F2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0.10149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3DD9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0.25898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87C1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1.12138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C50F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0.91910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B2E2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1.36818 </w:t>
            </w:r>
          </w:p>
        </w:tc>
      </w:tr>
      <w:tr w:rsidR="005B63E2" w:rsidRPr="0092595C" w14:paraId="7B5767A5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46C4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9FE3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B30F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2668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3E0A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0.11118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DFC1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0.09197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D22F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0.22672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386C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1.11760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6050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0.93325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B2F0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1.33836 </w:t>
            </w:r>
          </w:p>
        </w:tc>
      </w:tr>
      <w:tr w:rsidR="005B63E2" w:rsidRPr="0092595C" w14:paraId="6859966B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011C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82F8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5300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F72E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7C7E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0.08055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CEDC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0.15026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A53F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0.62911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4FE4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1.08388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CD7A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0.80738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A931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1.45508 </w:t>
            </w:r>
          </w:p>
        </w:tc>
      </w:tr>
      <w:tr w:rsidR="005B63E2" w:rsidRPr="0092595C" w14:paraId="59F555BF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C887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D531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A7DB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5AAD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7363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0.15718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7ECD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0.12354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4EC0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0.29293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FF48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1.17020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3CD8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0.91855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0BDF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1.49080 </w:t>
            </w:r>
          </w:p>
        </w:tc>
      </w:tr>
      <w:tr w:rsidR="005B63E2" w:rsidRPr="0092595C" w14:paraId="72A6C2F9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75B2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lastRenderedPageBreak/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FB33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A2D1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1112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C667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0.53527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44E9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0.25238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7721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0.16800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F91A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1.70791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466B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1.04145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5AEF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2.80087 </w:t>
            </w:r>
          </w:p>
        </w:tc>
      </w:tr>
      <w:tr w:rsidR="005B63E2" w:rsidRPr="0092595C" w14:paraId="228782D9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2CAF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106A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7F7F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1FA9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7E7A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0.12902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E8EE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0.10783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CAB9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0.23151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0069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1.13771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8B76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0.92096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1A6C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1.40547 </w:t>
            </w:r>
          </w:p>
        </w:tc>
      </w:tr>
      <w:tr w:rsidR="005B63E2" w:rsidRPr="0092595C" w14:paraId="05EC4F34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389E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E89A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2EB7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FDF0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B6B8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0.01269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7FF8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0.19155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33C8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0.94718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505D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1.01277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EE9C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0.69577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BE9F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1.47421 </w:t>
            </w:r>
          </w:p>
        </w:tc>
      </w:tr>
      <w:tr w:rsidR="005B63E2" w:rsidRPr="0092595C" w14:paraId="10A737CC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72BA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33EA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745F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4D30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07E6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0.10732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DD42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0.12668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02EA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0.45913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BE5F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1.11329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1E7E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0.86851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A8B8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1.42706 </w:t>
            </w:r>
          </w:p>
        </w:tc>
      </w:tr>
      <w:tr w:rsidR="005B63E2" w:rsidRPr="0092595C" w14:paraId="4C5514BC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455B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927B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4A5D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A07C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9811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0.14315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A058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0.11110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2F26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0.28796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9EB5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1.15390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5B8C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0.92811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F6EA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1.43463 </w:t>
            </w:r>
          </w:p>
        </w:tc>
      </w:tr>
      <w:tr w:rsidR="005B63E2" w:rsidRPr="0092595C" w14:paraId="0F76302B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94F7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A093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FF7A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D248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00F5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0.48607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A29F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0.25387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8D82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0.19563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9077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1.62592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03C0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0.98855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B52D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2.67424 </w:t>
            </w:r>
          </w:p>
        </w:tc>
      </w:tr>
      <w:tr w:rsidR="005B63E2" w:rsidRPr="0092595C" w14:paraId="4B92A23B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2933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6D4F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5BB3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CD80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80EE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0.20410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FD0A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0.13266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3E39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0.12392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E105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1.22642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4905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0.94562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2848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1.59061 </w:t>
            </w:r>
          </w:p>
        </w:tc>
      </w:tr>
      <w:tr w:rsidR="005B63E2" w:rsidRPr="0092595C" w14:paraId="5F52D583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688F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0B21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DC23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0EDA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B187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0.17202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7129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0.12000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0A72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0.15171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A93B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1.18770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26F1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0.93878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C660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1.50262 </w:t>
            </w:r>
          </w:p>
        </w:tc>
      </w:tr>
      <w:tr w:rsidR="005B63E2" w:rsidRPr="0092595C" w14:paraId="3B823BB2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5DA8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E5CD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D7DF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6A4A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87E4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0.22782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1462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0.19025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E2B2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0.31710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95CD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1.25586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A90D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0.86497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497D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1.82339 </w:t>
            </w:r>
          </w:p>
        </w:tc>
      </w:tr>
      <w:tr w:rsidR="005B63E2" w:rsidRPr="0092595C" w14:paraId="5556C3AF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8E9A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8FBF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7317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04F1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6B7B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0.22782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2AE4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0.15244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5194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0.23191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8D00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1.25586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17EB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0.93150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670E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1.69316 </w:t>
            </w:r>
          </w:p>
        </w:tc>
      </w:tr>
      <w:tr w:rsidR="005B63E2" w:rsidRPr="0092595C" w14:paraId="54476987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DE20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4C4A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9887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648B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FEFD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0.00140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0EBC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0.02051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17DD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0.95175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49CE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1.00140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546C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0.96194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924D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1.04248 </w:t>
            </w:r>
          </w:p>
        </w:tc>
      </w:tr>
      <w:tr w:rsidR="005B63E2" w:rsidRPr="0092595C" w14:paraId="7E5ABAF6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851E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C1B4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EA03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57E1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38BA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0.01528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1683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0.01159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740F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0.18754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45F3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1.01540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54A7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0.99258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7C69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1.03873 </w:t>
            </w:r>
          </w:p>
        </w:tc>
      </w:tr>
      <w:tr w:rsidR="005B63E2" w:rsidRPr="0092595C" w14:paraId="4CC50B2B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3785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C569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255C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2010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EFAF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0.01501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E5B6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0.00990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636F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0.12954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6AD4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1.01513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2E5E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0.99561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A5F4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1.03503 </w:t>
            </w:r>
          </w:p>
        </w:tc>
      </w:tr>
      <w:tr w:rsidR="005B63E2" w:rsidRPr="0092595C" w14:paraId="0BB5A44A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A403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D944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D768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7F42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D518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0.02693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E9DE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0.01916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DC2A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0.25443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1389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1.02730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3D97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0.98944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B367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1.06661 </w:t>
            </w:r>
          </w:p>
        </w:tc>
      </w:tr>
      <w:tr w:rsidR="005B63E2" w:rsidRPr="0092595C" w14:paraId="592BC19F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C66A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BD2B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078F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DB9E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1BDC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0.02569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9E2C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0.01382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E507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0.15994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1294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1.02603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9C9B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0.99861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D009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1.05419 </w:t>
            </w:r>
          </w:p>
        </w:tc>
      </w:tr>
      <w:tr w:rsidR="005B63E2" w:rsidRPr="0092595C" w14:paraId="30DDD567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FCFC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29EB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EDC5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6FE7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D22E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0.00834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1B61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0.02531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2671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0.77300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9D10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1.00838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57E3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0.95958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8017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1.05965 </w:t>
            </w:r>
          </w:p>
        </w:tc>
      </w:tr>
      <w:tr w:rsidR="005B63E2" w:rsidRPr="0092595C" w14:paraId="70AE0B73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0A4B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BC13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058C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AEFE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19B4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-0.00727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EB50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0.00728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3BD4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0.31796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0868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0.99276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51AE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0.97869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58BB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1.00702 </w:t>
            </w:r>
          </w:p>
        </w:tc>
      </w:tr>
      <w:tr w:rsidR="005B63E2" w:rsidRPr="0092595C" w14:paraId="0962EF5C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A336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lastRenderedPageBreak/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32E1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B23B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6A9C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D1AC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-0.00868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82C9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0.01170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2710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0.45827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79FF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0.99136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FBE7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0.96887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9991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1.01436 </w:t>
            </w:r>
          </w:p>
        </w:tc>
      </w:tr>
      <w:tr w:rsidR="005B63E2" w:rsidRPr="0092595C" w14:paraId="13C13E8B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5546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3747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7E7E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8474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28D9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0.00020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F835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0.01120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DBEF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0.98663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43CA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1.00020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7EFF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0.97849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CD48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1.02240 </w:t>
            </w:r>
          </w:p>
        </w:tc>
      </w:tr>
      <w:tr w:rsidR="005B63E2" w:rsidRPr="0092595C" w14:paraId="0F1A4C81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920B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87AC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BC30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65C2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A383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-0.00741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C172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0.00753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05C2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0.39763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D089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0.99261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00F7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0.97806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EAE1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1.00738 </w:t>
            </w:r>
          </w:p>
        </w:tc>
      </w:tr>
      <w:tr w:rsidR="005B63E2" w:rsidRPr="0092595C" w14:paraId="2C64841D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5ACB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060C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E241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B3FC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987F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0.00165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2A33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0.01262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C589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0.90787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E4F2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1.00165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F3F8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0.97718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5901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1.02674 </w:t>
            </w:r>
          </w:p>
        </w:tc>
      </w:tr>
      <w:tr w:rsidR="005B63E2" w:rsidRPr="0092595C" w14:paraId="792C3CC6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D1F4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4EED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B42A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8383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1570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0.00309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43EC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0.00414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8F13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0.45570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BC40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1.00309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BCE4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0.99499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476B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1.01126 </w:t>
            </w:r>
          </w:p>
        </w:tc>
      </w:tr>
      <w:tr w:rsidR="005B63E2" w:rsidRPr="0092595C" w14:paraId="60938836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46B6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8D81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6880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D4BB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D5BE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-0.00018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C8DC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0.00519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70C3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0.97169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C716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0.99982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8151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0.98969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E4A4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1.01004 </w:t>
            </w:r>
          </w:p>
        </w:tc>
      </w:tr>
      <w:tr w:rsidR="005B63E2" w:rsidRPr="0092595C" w14:paraId="5060909E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D6F5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5096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6F2D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DDE1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E11F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0.00165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4030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0.00788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401C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0.84733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4DC8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1.00165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DDBF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0.98630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CB5A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1.01725 </w:t>
            </w:r>
          </w:p>
        </w:tc>
      </w:tr>
      <w:tr w:rsidR="005B63E2" w:rsidRPr="0092595C" w14:paraId="2DCF13CE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8E0E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8E02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BF0A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C81F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2192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0.00528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C9B4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0.00427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DDB0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0.30392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81BB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1.00530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B3D1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0.99692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2F1B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1.01374 </w:t>
            </w:r>
          </w:p>
        </w:tc>
      </w:tr>
      <w:tr w:rsidR="005B63E2" w:rsidRPr="0092595C" w14:paraId="17C83ECB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78D1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CA19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00FF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18F8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B561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0.20511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20DA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0.33268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308C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0.64828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481D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1.22766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64D9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0.63958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B083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2.35646 </w:t>
            </w:r>
          </w:p>
        </w:tc>
      </w:tr>
      <w:tr w:rsidR="005B63E2" w:rsidRPr="0092595C" w14:paraId="173180A0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DA66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64B5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3FA0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BC0B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C6AE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-0.15448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E95A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0.14921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12C0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0.30054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2B50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0.85686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889A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0.63958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625B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1.14795 </w:t>
            </w:r>
          </w:p>
        </w:tc>
      </w:tr>
      <w:tr w:rsidR="005B63E2" w:rsidRPr="0092595C" w14:paraId="489C8700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034D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9121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72C2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6D34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41A3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-0.11200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E9E7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0.12268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36B4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0.36125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6F6B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0.89404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4346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0.70296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B56C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1.13706 </w:t>
            </w:r>
          </w:p>
        </w:tc>
      </w:tr>
      <w:tr w:rsidR="005B63E2" w:rsidRPr="0092595C" w14:paraId="4CBEC042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3F71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C3E3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BE20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A1D4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1E94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-0.16654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E793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0.19032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D371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0.47382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6DD0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0.84659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9F21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0.58300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93E1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1.22934 </w:t>
            </w:r>
          </w:p>
        </w:tc>
      </w:tr>
      <w:tr w:rsidR="005B63E2" w:rsidRPr="0092595C" w14:paraId="1B71E48A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272A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53FD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0014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D4A7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EC35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-0.19026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8FA6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0.17907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C4AA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0.39936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8590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0.82675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B7D1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0.58202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9B8C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1.17437 </w:t>
            </w:r>
          </w:p>
        </w:tc>
      </w:tr>
      <w:tr w:rsidR="005B63E2" w:rsidRPr="0092595C" w14:paraId="03A1D5F0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9317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C5A7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7107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ECC5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2FBA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0.01361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D16C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0.34974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F935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0.97523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4D35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1.01371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C7CF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0.51075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2A07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2.01196 </w:t>
            </w:r>
          </w:p>
        </w:tc>
      </w:tr>
      <w:tr w:rsidR="005B63E2" w:rsidRPr="0092595C" w14:paraId="363B37F5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9053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A158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9A4C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2548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2C0A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-0.16138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4895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0.14270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50EC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0.25808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4585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0.85097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D9AA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0.64335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205F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1.12559 </w:t>
            </w:r>
          </w:p>
        </w:tc>
      </w:tr>
      <w:tr w:rsidR="005B63E2" w:rsidRPr="0092595C" w14:paraId="65D6DDF4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E957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79E9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BC37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6D0C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4114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-0.17335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77FF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0.12264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6444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0.15750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5840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0.84084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6B12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0.66118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7BA6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1.06932 </w:t>
            </w:r>
          </w:p>
        </w:tc>
      </w:tr>
      <w:tr w:rsidR="005B63E2" w:rsidRPr="0092595C" w14:paraId="23839F1C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DBFF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lastRenderedPageBreak/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B51C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C5B4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606B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D3BA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-0.11401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5677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0.15955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EB06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0.54903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2EC9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0.89225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A152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0.65264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B100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1.21983 </w:t>
            </w:r>
          </w:p>
        </w:tc>
      </w:tr>
      <w:tr w:rsidR="005B63E2" w:rsidRPr="0092595C" w14:paraId="02F544C2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BCD9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ADA3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2714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1AAC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2892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-0.13585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3D79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0.16782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16CA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0.50322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31FF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0.87297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EF00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0.62827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BCC9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1.21298 </w:t>
            </w:r>
          </w:p>
        </w:tc>
      </w:tr>
      <w:tr w:rsidR="005B63E2" w:rsidRPr="0092595C" w14:paraId="51935D03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B701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6E86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DEEE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25AE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5FAA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-0.55053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CBA7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0.34015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B6E7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0.35234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9C90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0.57665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0C75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0.29605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B186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1.12318 </w:t>
            </w:r>
          </w:p>
        </w:tc>
      </w:tr>
      <w:tr w:rsidR="005B63E2" w:rsidRPr="0092595C" w14:paraId="4C15837F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42E2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A935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4156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6CAB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CB44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0.15530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C551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0.14590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8482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0.28715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4542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1.16801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E776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0.87751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671B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1.55468 </w:t>
            </w:r>
          </w:p>
        </w:tc>
      </w:tr>
      <w:tr w:rsidR="005B63E2" w:rsidRPr="0092595C" w14:paraId="769EA6FC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28F4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079F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35E9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44E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05CC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0.04367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36E9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0.17087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5A6A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0.79828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88AF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1.04464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9498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0.74734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79C2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1.46019 </w:t>
            </w:r>
          </w:p>
        </w:tc>
      </w:tr>
      <w:tr w:rsidR="005B63E2" w:rsidRPr="0092595C" w14:paraId="40F94F58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9066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8B7F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5C72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545B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103B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0.17340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8F85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0.18210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C38E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0.44149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F2C0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1.18934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951B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0.83234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11B1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1.69947 </w:t>
            </w:r>
          </w:p>
        </w:tc>
      </w:tr>
      <w:tr w:rsidR="005B63E2" w:rsidRPr="0092595C" w14:paraId="264ADB4A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5C4D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CB50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9E0B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E295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4C14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0.16780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69B8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0.15849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8630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0.40069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BE21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1.18270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DE22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0.86690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8C7E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1.61354 </w:t>
            </w:r>
          </w:p>
        </w:tc>
      </w:tr>
      <w:tr w:rsidR="005B63E2" w:rsidRPr="0092595C" w14:paraId="4B5E5A9C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B79F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257D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0908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6229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A3C5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-0.66748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8EF7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0.48100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8057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0.39753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79B6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0.51300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07B3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0.19984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4599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1.31690 </w:t>
            </w:r>
          </w:p>
        </w:tc>
      </w:tr>
      <w:tr w:rsidR="005B63E2" w:rsidRPr="0092595C" w14:paraId="54CBF1BE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7019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3EAE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8321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61B0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6EB3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-0.17406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ADF3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0.18751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153C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0.35326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9137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0.84025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C084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0.58183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776F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1.21344 </w:t>
            </w:r>
          </w:p>
        </w:tc>
      </w:tr>
      <w:tr w:rsidR="005B63E2" w:rsidRPr="0092595C" w14:paraId="49CB50BE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5E43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0AB7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E780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06EA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2C88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-0.17649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3A94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0.15984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0DDA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0.26952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454F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0.83821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C66E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0.61276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4068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1.14660 </w:t>
            </w:r>
          </w:p>
        </w:tc>
      </w:tr>
      <w:tr w:rsidR="005B63E2" w:rsidRPr="0092595C" w14:paraId="23435C73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571D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D7B8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9DBB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FC3B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520F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-0.28839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DC45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0.23447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25B6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0.34375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96CC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0.74947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F4A3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0.47333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EE8B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1.18669 </w:t>
            </w:r>
          </w:p>
        </w:tc>
      </w:tr>
      <w:tr w:rsidR="005B63E2" w:rsidRPr="0092595C" w14:paraId="437582CD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E6DA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2BE7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1F10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7DDD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5CA6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-0.19736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2E10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0.24770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0B7D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0.50913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A9B1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0.82089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B7F5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0.50518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208B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1.33392 </w:t>
            </w:r>
          </w:p>
        </w:tc>
      </w:tr>
      <w:tr w:rsidR="005B63E2" w:rsidRPr="0092595C" w14:paraId="43B5F6B0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7CFB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744E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BA4C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CD24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C279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-0.00912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89DD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0.06949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CC30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0.91695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2058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0.99092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A27B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0.86475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2691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1.13551 </w:t>
            </w:r>
          </w:p>
        </w:tc>
      </w:tr>
      <w:tr w:rsidR="005B63E2" w:rsidRPr="0092595C" w14:paraId="71D9ABFE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5904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D0BE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E460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2563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2284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0.01514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F799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0.01740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87B3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0.38413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C7D6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1.01526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45CC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0.98122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8B94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1.05047 </w:t>
            </w:r>
          </w:p>
        </w:tc>
      </w:tr>
      <w:tr w:rsidR="005B63E2" w:rsidRPr="0092595C" w14:paraId="46A14396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8142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8FC5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5AB5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9F2C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2B60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0.01929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DCAD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0.01967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B589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0.32680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2ABC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1.01947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545C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0.98092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3355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1.05954 </w:t>
            </w:r>
          </w:p>
        </w:tc>
      </w:tr>
      <w:tr w:rsidR="005B63E2" w:rsidRPr="0092595C" w14:paraId="3D3EECB5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A9F3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lastRenderedPageBreak/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A028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ED15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13B6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1185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-0.00614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EA7D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0.02860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A3A8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0.85000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408D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0.99388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3D1A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0.93970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E102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1.05119 </w:t>
            </w:r>
          </w:p>
        </w:tc>
      </w:tr>
      <w:tr w:rsidR="005B63E2" w:rsidRPr="0092595C" w14:paraId="70C866D8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BA03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F1EC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B766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93DC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40AA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-0.00118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8AEA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0.02938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2548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0.97161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0A60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0.99882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EAAE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0.94293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FD8A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1.05802 </w:t>
            </w:r>
          </w:p>
        </w:tc>
      </w:tr>
      <w:tr w:rsidR="005B63E2" w:rsidRPr="0092595C" w14:paraId="19C06E34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E724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36A9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DA17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80DF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BF43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0.00766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428F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0.01956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4367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0.76234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9553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1.00769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6A90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0.96979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F0BB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1.04708 </w:t>
            </w:r>
          </w:p>
        </w:tc>
      </w:tr>
      <w:tr w:rsidR="005B63E2" w:rsidRPr="0092595C" w14:paraId="626523D3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07FC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1F82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A300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2904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5018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-0.00160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871C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0.00963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2DCE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0.86775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1676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0.99840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9B4D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0.97973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A5ED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1.01742 </w:t>
            </w:r>
          </w:p>
        </w:tc>
      </w:tr>
      <w:tr w:rsidR="005B63E2" w:rsidRPr="0092595C" w14:paraId="41B6EF67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C434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F143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6D4F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441C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B239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-0.00283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029B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0.00769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D72F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0.71316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FBED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0.99718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889B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0.98225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8A60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1.01233 </w:t>
            </w:r>
          </w:p>
        </w:tc>
      </w:tr>
      <w:tr w:rsidR="005B63E2" w:rsidRPr="0092595C" w14:paraId="09DA637F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B227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676E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CCB9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C59B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AC23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0.00411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9475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0.01183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2B783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0.76138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6ED7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1.00412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FBB2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0.98110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B9C5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1.02769 </w:t>
            </w:r>
          </w:p>
        </w:tc>
      </w:tr>
      <w:tr w:rsidR="005B63E2" w:rsidRPr="0092595C" w14:paraId="515AAE8B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7AC1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1EDF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2B6A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61F2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6DA8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0.00308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9B34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0.01285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F5C8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0.83287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E31B7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1.00308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5FE9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0.97814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3C64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1.02866 </w:t>
            </w:r>
          </w:p>
        </w:tc>
      </w:tr>
      <w:tr w:rsidR="005B63E2" w:rsidRPr="0092595C" w14:paraId="24650F31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6E40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7096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1AAD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3A07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FF56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0.00285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774FF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0.01172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03F9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0.84834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36AE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1.00285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9EA5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0.98008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059E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1.02615 </w:t>
            </w:r>
          </w:p>
        </w:tc>
      </w:tr>
      <w:tr w:rsidR="005B63E2" w:rsidRPr="0092595C" w14:paraId="485F289D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4876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BEBB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D944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E63B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49AA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0.00169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EE365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0.00477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67FE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0.72363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544B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1.00169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AEA9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0.99237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76EB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1.01109 </w:t>
            </w:r>
          </w:p>
        </w:tc>
      </w:tr>
      <w:tr w:rsidR="005B63E2" w:rsidRPr="0092595C" w14:paraId="485736C3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5E97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AAA0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913E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C499A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0488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0.00135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B23A1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0.00426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2C75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0.75104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6CF2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1.00135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667AE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0.99302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46DDB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1.00976 </w:t>
            </w:r>
          </w:p>
        </w:tc>
      </w:tr>
      <w:tr w:rsidR="005B63E2" w:rsidRPr="0092595C" w14:paraId="2DE438C2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CA64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346D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23CB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Simple mode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F12D0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19E7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0.00178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8FA1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0.00600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F53C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0.79483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D798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1.00178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BABB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0.99007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6B756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1.01362 </w:t>
            </w:r>
          </w:p>
        </w:tc>
      </w:tr>
      <w:tr w:rsidR="005B63E2" w:rsidRPr="0092595C" w14:paraId="4033CD89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622E2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Large artery stroke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90CF6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708DD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Weighted mode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FE1D3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B48679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0.00235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97BD94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0.00577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50A6B8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0.72292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188D0D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1.00236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E80C02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0.99108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216BDC" w14:textId="77777777" w:rsidR="005B63E2" w:rsidRPr="0092595C" w:rsidRDefault="005B63E2" w:rsidP="00593155">
            <w:pPr>
              <w:jc w:val="right"/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1.01376 </w:t>
            </w:r>
          </w:p>
        </w:tc>
      </w:tr>
    </w:tbl>
    <w:p w14:paraId="1E60C8EE" w14:textId="77777777" w:rsidR="005B63E2" w:rsidRDefault="005B63E2" w:rsidP="005B63E2"/>
    <w:p w14:paraId="020902DE" w14:textId="77777777" w:rsidR="005B63E2" w:rsidRDefault="005B63E2" w:rsidP="005B63E2">
      <w:r>
        <w:br w:type="page"/>
      </w:r>
    </w:p>
    <w:p w14:paraId="2EBFBF2A" w14:textId="77777777" w:rsidR="005B63E2" w:rsidRPr="00ED7998" w:rsidRDefault="005B63E2" w:rsidP="005B63E2">
      <w:pPr>
        <w:pStyle w:val="a9"/>
        <w:rPr>
          <w:b w:val="0"/>
          <w:bCs w:val="0"/>
          <w:sz w:val="22"/>
          <w:szCs w:val="22"/>
        </w:rPr>
      </w:pPr>
      <w:bookmarkStart w:id="3" w:name="_Toc165019837"/>
      <w:r w:rsidRPr="00ED7998">
        <w:rPr>
          <w:sz w:val="22"/>
          <w:szCs w:val="22"/>
        </w:rPr>
        <w:lastRenderedPageBreak/>
        <w:t xml:space="preserve">Supplementary Table </w:t>
      </w:r>
      <w:r w:rsidRPr="00ED7998">
        <w:rPr>
          <w:b w:val="0"/>
          <w:bCs w:val="0"/>
          <w:sz w:val="22"/>
          <w:szCs w:val="22"/>
        </w:rPr>
        <w:fldChar w:fldCharType="begin"/>
      </w:r>
      <w:r w:rsidRPr="00ED7998">
        <w:rPr>
          <w:sz w:val="22"/>
          <w:szCs w:val="22"/>
        </w:rPr>
        <w:instrText xml:space="preserve"> SEQ Supplementary_Table \* ARABIC </w:instrText>
      </w:r>
      <w:r w:rsidRPr="00ED7998">
        <w:rPr>
          <w:b w:val="0"/>
          <w:bCs w:val="0"/>
          <w:sz w:val="22"/>
          <w:szCs w:val="22"/>
        </w:rPr>
        <w:fldChar w:fldCharType="separate"/>
      </w:r>
      <w:r>
        <w:rPr>
          <w:noProof/>
          <w:sz w:val="22"/>
          <w:szCs w:val="22"/>
        </w:rPr>
        <w:t>4</w:t>
      </w:r>
      <w:r w:rsidRPr="00ED7998">
        <w:rPr>
          <w:b w:val="0"/>
          <w:bCs w:val="0"/>
          <w:sz w:val="22"/>
          <w:szCs w:val="22"/>
        </w:rPr>
        <w:fldChar w:fldCharType="end"/>
      </w:r>
      <w:r w:rsidRPr="00ED7998">
        <w:rPr>
          <w:sz w:val="22"/>
          <w:szCs w:val="22"/>
        </w:rPr>
        <w:t xml:space="preserve"> Horizontal pleiotropy test</w:t>
      </w:r>
      <w:bookmarkEnd w:id="3"/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473"/>
        <w:gridCol w:w="2472"/>
        <w:gridCol w:w="1280"/>
        <w:gridCol w:w="568"/>
        <w:gridCol w:w="568"/>
        <w:gridCol w:w="1280"/>
        <w:gridCol w:w="568"/>
        <w:gridCol w:w="568"/>
      </w:tblGrid>
      <w:tr w:rsidR="005B63E2" w:rsidRPr="0092595C" w14:paraId="47690499" w14:textId="77777777" w:rsidTr="00593155">
        <w:trPr>
          <w:trHeight w:val="280"/>
          <w:jc w:val="center"/>
        </w:trPr>
        <w:tc>
          <w:tcPr>
            <w:tcW w:w="0" w:type="auto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570CD" w14:textId="77777777" w:rsidR="005B63E2" w:rsidRPr="0092595C" w:rsidRDefault="005B63E2" w:rsidP="00593155">
            <w:pPr>
              <w:rPr>
                <w:rFonts w:ascii="宋体" w:eastAsia="宋体" w:hAnsi="宋体" w:cs="宋体" w:hint="eastAsia"/>
                <w:szCs w:val="24"/>
              </w:rPr>
            </w:pPr>
            <w:r w:rsidRPr="0092595C"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  <w:t>Exposure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517FB" w14:textId="77777777" w:rsidR="005B63E2" w:rsidRPr="0092595C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  <w:r w:rsidRPr="0092595C"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  <w:t>Outcome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C5B1CE" w14:textId="77777777" w:rsidR="005B63E2" w:rsidRPr="0092595C" w:rsidRDefault="005B63E2" w:rsidP="00593155">
            <w:pPr>
              <w:jc w:val="center"/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  <w:r w:rsidRPr="0092595C"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  <w:t>GIGASTROKE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42F975" w14:textId="77777777" w:rsidR="005B63E2" w:rsidRPr="0092595C" w:rsidRDefault="005B63E2" w:rsidP="00593155">
            <w:pPr>
              <w:jc w:val="center"/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  <w:r w:rsidRPr="0092595C"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  <w:t>MEGASTROKE</w:t>
            </w:r>
          </w:p>
        </w:tc>
      </w:tr>
      <w:tr w:rsidR="005B63E2" w:rsidRPr="0092595C" w14:paraId="59E72698" w14:textId="77777777" w:rsidTr="00593155">
        <w:trPr>
          <w:trHeight w:val="280"/>
          <w:jc w:val="center"/>
        </w:trPr>
        <w:tc>
          <w:tcPr>
            <w:tcW w:w="0" w:type="auto"/>
            <w:vMerge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E24E9B" w14:textId="77777777" w:rsidR="005B63E2" w:rsidRPr="0092595C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EE4ECC" w14:textId="77777777" w:rsidR="005B63E2" w:rsidRPr="0092595C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51D4AD" w14:textId="77777777" w:rsidR="005B63E2" w:rsidRPr="0092595C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  <w:r w:rsidRPr="0092595C"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  <w:t>Egger intercept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58F89F" w14:textId="77777777" w:rsidR="005B63E2" w:rsidRPr="0092595C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  <w:r w:rsidRPr="0092595C"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  <w:t>se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46A456" w14:textId="77777777" w:rsidR="005B63E2" w:rsidRPr="0092595C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92595C"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  <w:t>pval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1B300B" w14:textId="77777777" w:rsidR="005B63E2" w:rsidRPr="0092595C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  <w:r w:rsidRPr="0092595C"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  <w:t>Egger intercept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0EBD55" w14:textId="77777777" w:rsidR="005B63E2" w:rsidRPr="0092595C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  <w:r w:rsidRPr="0092595C"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  <w:t>se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824D96" w14:textId="77777777" w:rsidR="005B63E2" w:rsidRPr="0092595C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92595C"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  <w:t>pval</w:t>
            </w:r>
            <w:proofErr w:type="spellEnd"/>
          </w:p>
        </w:tc>
      </w:tr>
      <w:tr w:rsidR="005B63E2" w:rsidRPr="0092595C" w14:paraId="2691E6AA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06A6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F2C2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D2D6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0.0742 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4B25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0.0568 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9DA1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0.3218 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F95B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0.0910 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E929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0.0880 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AD59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0.4892 </w:t>
            </w:r>
          </w:p>
        </w:tc>
      </w:tr>
      <w:tr w:rsidR="005B63E2" w:rsidRPr="0092595C" w14:paraId="71982C7A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AE08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53E1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Ischemic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AD88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0.0698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1C8C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0.0842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F447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0.4943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182F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0.0963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9DE0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7710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0.5124 </w:t>
            </w:r>
          </w:p>
        </w:tc>
      </w:tr>
      <w:tr w:rsidR="005B63E2" w:rsidRPr="0092595C" w14:paraId="11AE9393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F25C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A0F7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F90D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-0.1286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518E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0.1841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9D6C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0.5572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136E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-0.1955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3447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0.2727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70E5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0.6041 </w:t>
            </w:r>
          </w:p>
        </w:tc>
      </w:tr>
      <w:tr w:rsidR="005B63E2" w:rsidRPr="0092595C" w14:paraId="62DA4F91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0320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D6A7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Large artery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A9C1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0.2942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2188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0.1873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409E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0.2569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BA28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0.3759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5F75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0.2225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DD11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0.3403 </w:t>
            </w:r>
          </w:p>
        </w:tc>
      </w:tr>
      <w:tr w:rsidR="005B63E2" w:rsidRPr="0092595C" w14:paraId="55C81FC9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B581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EA80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1916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0.1934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4DDD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0.1778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023E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0.4733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E2CB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0.2835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6FDA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0.2061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D523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0.4003 </w:t>
            </w:r>
          </w:p>
        </w:tc>
      </w:tr>
      <w:tr w:rsidR="005B63E2" w:rsidRPr="0092595C" w14:paraId="695FD561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83C0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2F85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DCC6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6E74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4600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0.0648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5757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9210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5544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0.1471 </w:t>
            </w:r>
          </w:p>
        </w:tc>
      </w:tr>
      <w:tr w:rsidR="005B63E2" w:rsidRPr="0092595C" w14:paraId="57BCE578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9C80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C5E1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Ischemic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230C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64AE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3C56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0.1793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8B93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640A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C3AE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0.2657 </w:t>
            </w:r>
          </w:p>
        </w:tc>
      </w:tr>
      <w:tr w:rsidR="005B63E2" w:rsidRPr="0092595C" w14:paraId="58B86E4E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C0AD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93A5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0F49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38FB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DDB1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0.1992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AD94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0.0662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D223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5CFF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0.1636 </w:t>
            </w:r>
          </w:p>
        </w:tc>
      </w:tr>
      <w:tr w:rsidR="005B63E2" w:rsidRPr="0092595C" w14:paraId="79BA6CFA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C80E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ACEB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Large artery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98C1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-0.0261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1069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6581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0.5734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D917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-0.0137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3584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E7CE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0.7978 </w:t>
            </w:r>
          </w:p>
        </w:tc>
      </w:tr>
      <w:tr w:rsidR="005B63E2" w:rsidRPr="0092595C" w14:paraId="057323E2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3A27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C7B9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DE09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CE19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5FE5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0.7084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B562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5DEE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4321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0.2702 </w:t>
            </w:r>
          </w:p>
        </w:tc>
      </w:tr>
      <w:tr w:rsidR="005B63E2" w:rsidRPr="0092595C" w14:paraId="7EA9C5A0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4422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9F28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B3A7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F550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EC1F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0.5895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31BC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-0.0126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EA53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4569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0.2922 </w:t>
            </w:r>
          </w:p>
        </w:tc>
      </w:tr>
      <w:tr w:rsidR="005B63E2" w:rsidRPr="0092595C" w14:paraId="7A73B013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F79F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6054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Ischemic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4DF1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E4F1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CFCD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0.6670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DD6D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-0.0165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8028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5914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0.2067 </w:t>
            </w:r>
          </w:p>
        </w:tc>
      </w:tr>
      <w:tr w:rsidR="005B63E2" w:rsidRPr="0092595C" w14:paraId="7D558D67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6D43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74F6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E79C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2090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12D8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0.4826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D7C8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-0.0470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EF5A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2BA6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0.0714 </w:t>
            </w:r>
          </w:p>
        </w:tc>
      </w:tr>
      <w:tr w:rsidR="005B63E2" w:rsidRPr="0092595C" w14:paraId="3D58E4C3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EAB0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3A95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Large artery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5711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02F3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0ED4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0.8401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ADC5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-0.0627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4980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91FE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0.0549 </w:t>
            </w:r>
          </w:p>
        </w:tc>
      </w:tr>
      <w:tr w:rsidR="005B63E2" w:rsidRPr="0092595C" w14:paraId="278687A2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CE78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A117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CAE4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-0.0370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71F3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5E5D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0.3119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E2C1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-0.0143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D30F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B39D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0.6686 </w:t>
            </w:r>
          </w:p>
        </w:tc>
      </w:tr>
      <w:tr w:rsidR="005B63E2" w:rsidRPr="0092595C" w14:paraId="48741AFD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E10D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lastRenderedPageBreak/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9E54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D72F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1357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D031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0.1534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CD35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-0.0150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5653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98F8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0.1344 </w:t>
            </w:r>
          </w:p>
        </w:tc>
      </w:tr>
      <w:tr w:rsidR="005B63E2" w:rsidRPr="0092595C" w14:paraId="410D838E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C39C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2117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Ischemic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3D6B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1334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9DE6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0.3290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4D4B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-0.0154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0D05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5670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0.1579 </w:t>
            </w:r>
          </w:p>
        </w:tc>
      </w:tr>
      <w:tr w:rsidR="005B63E2" w:rsidRPr="0092595C" w14:paraId="1BBF5204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CBCF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B576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40EC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81A1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E0C4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0.3032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98F1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2CE3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D75D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0.3762 </w:t>
            </w:r>
          </w:p>
        </w:tc>
      </w:tr>
      <w:tr w:rsidR="005B63E2" w:rsidRPr="0092595C" w14:paraId="3D5AA631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A15C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35C1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Large artery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00F6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AEB3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E2A7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0.7918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00BB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-0.0341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F6EC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9EB0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0.2502 </w:t>
            </w:r>
          </w:p>
        </w:tc>
      </w:tr>
      <w:tr w:rsidR="005B63E2" w:rsidRPr="0092595C" w14:paraId="13073321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66B2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ACB8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FEC7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-0.0204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0527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7D3E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0.3716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A163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-0.0344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43EF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12A0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0.2317 </w:t>
            </w:r>
          </w:p>
        </w:tc>
      </w:tr>
      <w:tr w:rsidR="005B63E2" w:rsidRPr="0092595C" w14:paraId="2063B8FE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13CE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9269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9E75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DAE5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5BAA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0.7391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6BFA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471B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A7A5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0.9517 </w:t>
            </w:r>
          </w:p>
        </w:tc>
      </w:tr>
      <w:tr w:rsidR="005B63E2" w:rsidRPr="0092595C" w14:paraId="0AA325C8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C9EE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8A0F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Ischemic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4F60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F6ED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D0BF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0.9782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01FE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4A46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4DCB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0.9392 </w:t>
            </w:r>
          </w:p>
        </w:tc>
      </w:tr>
      <w:tr w:rsidR="005B63E2" w:rsidRPr="0092595C" w14:paraId="08A6A616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D14F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A211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5707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9372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6125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0.9558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9488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1199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0.0632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0BED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0.2879 </w:t>
            </w:r>
          </w:p>
        </w:tc>
      </w:tr>
      <w:tr w:rsidR="005B63E2" w:rsidRPr="0092595C" w14:paraId="48EA14CD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E5B4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FAE7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Large artery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5142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-0.0310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1E41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0.0668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7553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0.6515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CEE2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-0.0186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A346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9172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0.8119 </w:t>
            </w:r>
          </w:p>
        </w:tc>
      </w:tr>
      <w:tr w:rsidR="005B63E2" w:rsidRPr="0092595C" w14:paraId="17736865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CC9F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C421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FA1B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0.1185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C39B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0.0612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EA62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7FD8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51C9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0.0820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614A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0.9915 </w:t>
            </w:r>
          </w:p>
        </w:tc>
      </w:tr>
      <w:tr w:rsidR="005B63E2" w:rsidRPr="0092595C" w14:paraId="645BC48B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8ABC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3D1C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2C3B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BEF5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9D9F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0.3148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B87C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5068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95C0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0.5640 </w:t>
            </w:r>
          </w:p>
        </w:tc>
      </w:tr>
      <w:tr w:rsidR="005B63E2" w:rsidRPr="0092595C" w14:paraId="34EB5283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FF71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70B1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Ischemic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1541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49F7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5BA2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0.8724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20BB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7ED6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C642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0.7320 </w:t>
            </w:r>
          </w:p>
        </w:tc>
      </w:tr>
      <w:tr w:rsidR="005B63E2" w:rsidRPr="0092595C" w14:paraId="49A5F50C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9285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E10D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7C8A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9F81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ED45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0.8670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49C2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6F40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DBB4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0.1235 </w:t>
            </w:r>
          </w:p>
        </w:tc>
      </w:tr>
      <w:tr w:rsidR="005B63E2" w:rsidRPr="0092595C" w14:paraId="20D5286B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6A2E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55F9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Large artery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05F7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A787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C8E8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0.9418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593D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53FB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9906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0.5102 </w:t>
            </w:r>
          </w:p>
        </w:tc>
      </w:tr>
      <w:tr w:rsidR="005B63E2" w:rsidRPr="0092595C" w14:paraId="4FB675EF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C4D6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2AC5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AF88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D01D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DB60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0.3724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C371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9D7A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1FB6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0.6245 </w:t>
            </w:r>
          </w:p>
        </w:tc>
      </w:tr>
      <w:tr w:rsidR="005B63E2" w:rsidRPr="0092595C" w14:paraId="28567A2B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731A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8E01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96E9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4F62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3A80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0.4797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121E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E783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6423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0.1144 </w:t>
            </w:r>
          </w:p>
        </w:tc>
      </w:tr>
      <w:tr w:rsidR="005B63E2" w:rsidRPr="0092595C" w14:paraId="3365126B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97CB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2620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Ischemic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88A4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E964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8B1C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0.5214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92D2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55C4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1CAF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0.0444 </w:t>
            </w:r>
          </w:p>
        </w:tc>
      </w:tr>
      <w:tr w:rsidR="005B63E2" w:rsidRPr="0092595C" w14:paraId="60AD7082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069C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738D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C240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F534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979E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0.5993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6102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63FF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1EA7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0.8372 </w:t>
            </w:r>
          </w:p>
        </w:tc>
      </w:tr>
      <w:tr w:rsidR="005B63E2" w:rsidRPr="0092595C" w14:paraId="398B3D24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226C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lastRenderedPageBreak/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6B4A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Large artery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D370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4982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EDCA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0.9324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2BDA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21C6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8CE3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0.7651 </w:t>
            </w:r>
          </w:p>
        </w:tc>
      </w:tr>
      <w:tr w:rsidR="005B63E2" w:rsidRPr="0092595C" w14:paraId="57E52516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553E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0F69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0329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-0.0149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1350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D130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0.1313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FF58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BB50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CBE1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0.5590 </w:t>
            </w:r>
          </w:p>
        </w:tc>
      </w:tr>
      <w:tr w:rsidR="005B63E2" w:rsidRPr="0092595C" w14:paraId="2CF2BAEF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CA7B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9FDF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04C8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4136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86F9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ED22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0.1479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0B5D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0.1055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E237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0.2335 </w:t>
            </w:r>
          </w:p>
        </w:tc>
      </w:tr>
      <w:tr w:rsidR="005B63E2" w:rsidRPr="0092595C" w14:paraId="6E4E90C3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A399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03CB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6BAE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-0.0374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D428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F071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0.3975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0F95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9761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0.1221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405C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0.9467 </w:t>
            </w:r>
          </w:p>
        </w:tc>
      </w:tr>
      <w:tr w:rsidR="005B63E2" w:rsidRPr="0092595C" w14:paraId="23A6E2E9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4712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545E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8526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-0.0248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D902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F3EF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0.5405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F890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8E90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0.1074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155D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0.9889 </w:t>
            </w:r>
          </w:p>
        </w:tc>
      </w:tr>
      <w:tr w:rsidR="005B63E2" w:rsidRPr="0092595C" w14:paraId="451176D8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BDB4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7724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7FEE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0.0332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BFB4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4A91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0.5025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6C0D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03BB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0.1804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FA60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0.7826 </w:t>
            </w:r>
          </w:p>
        </w:tc>
      </w:tr>
      <w:tr w:rsidR="005B63E2" w:rsidRPr="0092595C" w14:paraId="38E69238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9129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9ECD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FB55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DB90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F3DB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0.2039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08ED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3DE3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19CB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0.6979 </w:t>
            </w:r>
          </w:p>
        </w:tc>
      </w:tr>
      <w:tr w:rsidR="005B63E2" w:rsidRPr="0092595C" w14:paraId="08378C06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4317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B0BE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597E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17A8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7097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0.2085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3653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EA50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CEFC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0.8758 </w:t>
            </w:r>
          </w:p>
        </w:tc>
      </w:tr>
      <w:tr w:rsidR="005B63E2" w:rsidRPr="0092595C" w14:paraId="24F7D16B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376C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09DC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12A2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A7AE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A937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0.9203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80D0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7B1D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F1E3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0.4483 </w:t>
            </w:r>
          </w:p>
        </w:tc>
      </w:tr>
      <w:tr w:rsidR="005B63E2" w:rsidRPr="0092595C" w14:paraId="5CC83DEC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9C5B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Ischemic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3FBF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6FD5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0CF3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9384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0.9043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105C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0.0979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8C68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0.1309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49A8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0.4881 </w:t>
            </w:r>
          </w:p>
        </w:tc>
      </w:tr>
      <w:tr w:rsidR="005B63E2" w:rsidRPr="0092595C" w14:paraId="611D17DE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C78A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Ischemic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C6F8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0AE3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-0.0136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7878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8592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0.7621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1361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0.1928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3D84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0.1519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C2AA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0.2604 </w:t>
            </w:r>
          </w:p>
        </w:tc>
      </w:tr>
      <w:tr w:rsidR="005B63E2" w:rsidRPr="0092595C" w14:paraId="695CD871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9795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Ischemic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0C25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C653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4A2A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01A0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0.8554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2B3E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-0.0585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CF52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0.1325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55DD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0.6773 </w:t>
            </w:r>
          </w:p>
        </w:tc>
      </w:tr>
      <w:tr w:rsidR="005B63E2" w:rsidRPr="0092595C" w14:paraId="1AB64CAD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845C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Ischemic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9141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4B6C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-0.0620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4FD3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3B3D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0.2473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6750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3688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0.1901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EC41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0.8191 </w:t>
            </w:r>
          </w:p>
        </w:tc>
      </w:tr>
      <w:tr w:rsidR="005B63E2" w:rsidRPr="0092595C" w14:paraId="3F450748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84EE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Ischemic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7EDC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8C5E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DF39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676D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0.5576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9FC8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-0.0195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9D2E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DF96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0.2301 </w:t>
            </w:r>
          </w:p>
        </w:tc>
      </w:tr>
      <w:tr w:rsidR="005B63E2" w:rsidRPr="0092595C" w14:paraId="7668D8F8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5377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Ischemic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D8FB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E73B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AC57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7569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0.8297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14EF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F6CD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E56E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0.4328 </w:t>
            </w:r>
          </w:p>
        </w:tc>
      </w:tr>
      <w:tr w:rsidR="005B63E2" w:rsidRPr="0092595C" w14:paraId="645631A8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8A85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Ischemic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FE4C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997B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D27A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7476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0.7979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A049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E0E9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2572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0.5617 </w:t>
            </w:r>
          </w:p>
        </w:tc>
      </w:tr>
      <w:tr w:rsidR="005B63E2" w:rsidRPr="0092595C" w14:paraId="4C2E9521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BE69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A835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DF2A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1E9A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D530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0.8226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6351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E8FA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0.0605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93E7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0.9652 </w:t>
            </w:r>
          </w:p>
        </w:tc>
      </w:tr>
      <w:tr w:rsidR="005B63E2" w:rsidRPr="0092595C" w14:paraId="11920E2A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BDF6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6C9D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9F8E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E679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0.0649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91C7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0.8947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5F0F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-0.0274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96D7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8A01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0.5774 </w:t>
            </w:r>
          </w:p>
        </w:tc>
      </w:tr>
      <w:tr w:rsidR="005B63E2" w:rsidRPr="0092595C" w14:paraId="3286443B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60E2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lastRenderedPageBreak/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94D5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93A1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6F16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0.0435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8D7B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0.6018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8374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-0.1282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DC12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8335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0.1424 </w:t>
            </w:r>
          </w:p>
        </w:tc>
      </w:tr>
      <w:tr w:rsidR="005B63E2" w:rsidRPr="0092595C" w14:paraId="0378A3F6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46B0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B562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4986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0.0235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8059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AEE4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0.6933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33E9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-0.0760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597F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0.0541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4193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0.2955 </w:t>
            </w:r>
          </w:p>
        </w:tc>
      </w:tr>
      <w:tr w:rsidR="005B63E2" w:rsidRPr="0092595C" w14:paraId="3E16E331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6B85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A75E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A4E1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308D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738A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0.8627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57E5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CAC5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D670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0.5233 </w:t>
            </w:r>
          </w:p>
        </w:tc>
      </w:tr>
      <w:tr w:rsidR="005B63E2" w:rsidRPr="0092595C" w14:paraId="3FA91C7D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6B29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EBC0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10D1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051E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39C6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0.1421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41B2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3353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D245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0.5194 </w:t>
            </w:r>
          </w:p>
        </w:tc>
      </w:tr>
      <w:tr w:rsidR="005B63E2" w:rsidRPr="0092595C" w14:paraId="77A65D68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6C84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EB9C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969D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E74E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7E8C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0.3109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A2E3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B49C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AE6D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0.8820 </w:t>
            </w:r>
          </w:p>
        </w:tc>
      </w:tr>
      <w:tr w:rsidR="005B63E2" w:rsidRPr="0092595C" w14:paraId="740A3185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A4B6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Large artery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C7D1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GrimAge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8F70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90561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04B8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E6C7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-0.0797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3AC5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7EF7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0.4920 </w:t>
            </w:r>
          </w:p>
        </w:tc>
      </w:tr>
      <w:tr w:rsidR="005B63E2" w:rsidRPr="0092595C" w14:paraId="601AFB36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AA93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Large artery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B4E9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3EBD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BC59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8F37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04D5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-0.0459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3858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0.0805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6691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0.6698 </w:t>
            </w:r>
          </w:p>
        </w:tc>
      </w:tr>
      <w:tr w:rsidR="005B63E2" w:rsidRPr="0092595C" w14:paraId="36688DCC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42E9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Large artery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D41B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F971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37C3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0E1F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952A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0.1486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420D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0.0792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D9C7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0.3117 </w:t>
            </w:r>
          </w:p>
        </w:tc>
      </w:tr>
      <w:tr w:rsidR="005B63E2" w:rsidRPr="0092595C" w14:paraId="42B21A43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49BA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Large artery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45FFD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DNA methylation </w:t>
            </w:r>
            <w:proofErr w:type="spellStart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PhenoAge</w:t>
            </w:r>
            <w:proofErr w:type="spellEnd"/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32C3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4733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46C5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CB59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0.1181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E80D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0.1091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0EFF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0.4749 </w:t>
            </w:r>
          </w:p>
        </w:tc>
      </w:tr>
      <w:tr w:rsidR="005B63E2" w:rsidRPr="0092595C" w14:paraId="7A03E03C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66637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Large artery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C18B6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CB19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5E5E5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1353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3739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573C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0.0162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7FEB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0.7365 </w:t>
            </w:r>
          </w:p>
        </w:tc>
      </w:tr>
      <w:tr w:rsidR="005B63E2" w:rsidRPr="0092595C" w14:paraId="594F2684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E669F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Large artery stroke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388F4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9AC0B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A03B2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CAB70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9D77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-0.0028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C63D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0.0047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E5CE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0.6624 </w:t>
            </w:r>
          </w:p>
        </w:tc>
      </w:tr>
      <w:tr w:rsidR="005B63E2" w:rsidRPr="0092595C" w14:paraId="0777173C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8587E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Large artery stroke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BC352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504A3A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3C4EDE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AA4C2C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3936A9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-0.0004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F2C2D8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0.0027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299CF3" w14:textId="77777777" w:rsidR="005B63E2" w:rsidRPr="0092595C" w:rsidRDefault="005B63E2" w:rsidP="00593155">
            <w:pPr>
              <w:rPr>
                <w:rFonts w:eastAsia="等线" w:cs="Times New Roman"/>
                <w:color w:val="000000"/>
                <w:sz w:val="16"/>
                <w:szCs w:val="16"/>
              </w:rPr>
            </w:pPr>
            <w:r w:rsidRPr="0092595C">
              <w:rPr>
                <w:rFonts w:eastAsia="等线" w:cs="Times New Roman"/>
                <w:color w:val="000000"/>
                <w:sz w:val="16"/>
                <w:szCs w:val="16"/>
              </w:rPr>
              <w:t xml:space="preserve">0.9135 </w:t>
            </w:r>
          </w:p>
        </w:tc>
      </w:tr>
    </w:tbl>
    <w:p w14:paraId="7EC2FD22" w14:textId="77777777" w:rsidR="005B63E2" w:rsidRDefault="005B63E2" w:rsidP="005B63E2"/>
    <w:p w14:paraId="1976053A" w14:textId="77777777" w:rsidR="005B63E2" w:rsidRDefault="005B63E2" w:rsidP="005B63E2">
      <w:r>
        <w:br w:type="page"/>
      </w:r>
    </w:p>
    <w:p w14:paraId="5FB34FEB" w14:textId="77777777" w:rsidR="005B63E2" w:rsidRPr="00464DC1" w:rsidRDefault="005B63E2" w:rsidP="005B63E2">
      <w:pPr>
        <w:pStyle w:val="a9"/>
        <w:rPr>
          <w:b w:val="0"/>
          <w:bCs w:val="0"/>
          <w:sz w:val="22"/>
          <w:szCs w:val="22"/>
        </w:rPr>
      </w:pPr>
      <w:bookmarkStart w:id="4" w:name="_Toc165019838"/>
      <w:r w:rsidRPr="00464DC1">
        <w:rPr>
          <w:sz w:val="22"/>
          <w:szCs w:val="22"/>
        </w:rPr>
        <w:lastRenderedPageBreak/>
        <w:t xml:space="preserve">Supplementary Table </w:t>
      </w:r>
      <w:r w:rsidRPr="00464DC1">
        <w:rPr>
          <w:b w:val="0"/>
          <w:bCs w:val="0"/>
          <w:sz w:val="22"/>
          <w:szCs w:val="22"/>
        </w:rPr>
        <w:fldChar w:fldCharType="begin"/>
      </w:r>
      <w:r w:rsidRPr="00464DC1">
        <w:rPr>
          <w:sz w:val="22"/>
          <w:szCs w:val="22"/>
        </w:rPr>
        <w:instrText xml:space="preserve"> SEQ Supplementary_Table \* ARABIC </w:instrText>
      </w:r>
      <w:r w:rsidRPr="00464DC1">
        <w:rPr>
          <w:b w:val="0"/>
          <w:bCs w:val="0"/>
          <w:sz w:val="22"/>
          <w:szCs w:val="22"/>
        </w:rPr>
        <w:fldChar w:fldCharType="separate"/>
      </w:r>
      <w:r w:rsidRPr="00464DC1">
        <w:rPr>
          <w:noProof/>
          <w:sz w:val="22"/>
          <w:szCs w:val="22"/>
        </w:rPr>
        <w:t>5</w:t>
      </w:r>
      <w:r w:rsidRPr="00464DC1">
        <w:rPr>
          <w:b w:val="0"/>
          <w:bCs w:val="0"/>
          <w:sz w:val="22"/>
          <w:szCs w:val="22"/>
        </w:rPr>
        <w:fldChar w:fldCharType="end"/>
      </w:r>
      <w:r w:rsidRPr="00464DC1">
        <w:rPr>
          <w:sz w:val="22"/>
          <w:szCs w:val="22"/>
        </w:rPr>
        <w:t xml:space="preserve"> Heterogeneity test</w:t>
      </w:r>
      <w:bookmarkEnd w:id="4"/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466"/>
        <w:gridCol w:w="2043"/>
        <w:gridCol w:w="782"/>
        <w:gridCol w:w="594"/>
        <w:gridCol w:w="758"/>
        <w:gridCol w:w="782"/>
        <w:gridCol w:w="594"/>
        <w:gridCol w:w="758"/>
      </w:tblGrid>
      <w:tr w:rsidR="005B63E2" w:rsidRPr="00ED7998" w14:paraId="7DA1C092" w14:textId="77777777" w:rsidTr="00593155">
        <w:trPr>
          <w:trHeight w:val="280"/>
          <w:jc w:val="center"/>
        </w:trPr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D0DE001" w14:textId="77777777" w:rsidR="005B63E2" w:rsidRPr="00ED7998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  <w:t>Outcome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8578D50" w14:textId="77777777" w:rsidR="005B63E2" w:rsidRPr="00ED7998" w:rsidRDefault="005B63E2" w:rsidP="00593155">
            <w:pPr>
              <w:jc w:val="center"/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  <w:t>Method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D4EEC8" w14:textId="77777777" w:rsidR="005B63E2" w:rsidRPr="00ED7998" w:rsidRDefault="005B63E2" w:rsidP="00593155">
            <w:pPr>
              <w:jc w:val="center"/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等线" w:cs="Times New Roman" w:hint="eastAsia"/>
                <w:b/>
                <w:bCs/>
                <w:color w:val="000000"/>
                <w:sz w:val="20"/>
                <w:szCs w:val="20"/>
              </w:rPr>
              <w:t>GIGA</w:t>
            </w:r>
            <w:r w:rsidRPr="00ED7998"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  <w:t>STROKE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D95BC1" w14:textId="77777777" w:rsidR="005B63E2" w:rsidRPr="00ED7998" w:rsidRDefault="005B63E2" w:rsidP="00593155">
            <w:pPr>
              <w:jc w:val="center"/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  <w:t>MEGASTROKE</w:t>
            </w:r>
          </w:p>
        </w:tc>
      </w:tr>
      <w:tr w:rsidR="005B63E2" w:rsidRPr="00ED7998" w14:paraId="5B72CE3D" w14:textId="77777777" w:rsidTr="00593155">
        <w:trPr>
          <w:trHeight w:val="29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4165897D" w14:textId="77777777" w:rsidR="005B63E2" w:rsidRPr="00ED7998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6F586257" w14:textId="77777777" w:rsidR="005B63E2" w:rsidRPr="00ED7998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C18CF5" w14:textId="77777777" w:rsidR="005B63E2" w:rsidRPr="00ED7998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  <w:t>Q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495578" w14:textId="77777777" w:rsidR="005B63E2" w:rsidRPr="00ED7998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ED7998"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  <w:t>Q_df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60947D" w14:textId="77777777" w:rsidR="005B63E2" w:rsidRPr="00ED7998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ED7998"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  <w:t>Q_pval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2D6C95" w14:textId="77777777" w:rsidR="005B63E2" w:rsidRPr="00ED7998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  <w:t>Q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AB5C8D" w14:textId="77777777" w:rsidR="005B63E2" w:rsidRPr="00ED7998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ED7998"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  <w:t>Q_df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0A97EB" w14:textId="77777777" w:rsidR="005B63E2" w:rsidRPr="00ED7998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ED7998"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  <w:t>Q_pval</w:t>
            </w:r>
            <w:proofErr w:type="spellEnd"/>
          </w:p>
        </w:tc>
      </w:tr>
      <w:tr w:rsidR="005B63E2" w:rsidRPr="00ED7998" w14:paraId="657F143F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ED905" w14:textId="77777777" w:rsidR="005B63E2" w:rsidRPr="00ED7998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  <w:t xml:space="preserve">DNA methylation </w:t>
            </w:r>
            <w:proofErr w:type="spellStart"/>
            <w:r w:rsidRPr="00ED7998"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  <w:t>GrimAge</w:t>
            </w:r>
            <w:proofErr w:type="spellEnd"/>
            <w:r w:rsidRPr="00ED7998"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  <w:t xml:space="preserve"> acceleration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86D01" w14:textId="77777777" w:rsidR="005B63E2" w:rsidRPr="00ED7998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AB78C" w14:textId="77777777" w:rsidR="005B63E2" w:rsidRPr="00ED7998" w:rsidRDefault="005B63E2" w:rsidP="00593155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05D2F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3C080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C9B9B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A707C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A2376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5B63E2" w:rsidRPr="00ED7998" w14:paraId="66F2F0CE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89F6F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Any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94A67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82C88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2.0048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13272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945D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0.3670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8F77C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1.0112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B3A99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3C9D6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0.3146 </w:t>
            </w:r>
          </w:p>
        </w:tc>
      </w:tr>
      <w:tr w:rsidR="005B63E2" w:rsidRPr="00ED7998" w14:paraId="1D925999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CF56A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Any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FB089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4471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3.7120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9317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AE3D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0.2943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29700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2.0933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7BF2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E1BEF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0.3511 </w:t>
            </w:r>
          </w:p>
        </w:tc>
      </w:tr>
      <w:tr w:rsidR="005B63E2" w:rsidRPr="00ED7998" w14:paraId="7734D134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3F7C9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Ischemic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58C25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E5524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3.8982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4F68F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3936F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0.1424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BC7B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1.2350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A8344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A86D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0.2664 </w:t>
            </w:r>
          </w:p>
        </w:tc>
      </w:tr>
      <w:tr w:rsidR="005B63E2" w:rsidRPr="00ED7998" w14:paraId="569664A9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AC0EF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Ischemic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87335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87EB0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5.2380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0F5E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5D80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0.1552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DB18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2.3777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157B8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F2475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0.3046 </w:t>
            </w:r>
          </w:p>
        </w:tc>
      </w:tr>
      <w:tr w:rsidR="005B63E2" w:rsidRPr="00ED7998" w14:paraId="339A7DEE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07E29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4D1C5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05B78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3.4939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1C975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A768F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0.1743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2F28B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2.5181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F608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66D44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0.1125 </w:t>
            </w:r>
          </w:p>
        </w:tc>
      </w:tr>
      <w:tr w:rsidR="005B63E2" w:rsidRPr="00ED7998" w14:paraId="75D3072B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DDE17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DEEE7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2BF86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4.3460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A6CF2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254A9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0.2264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69B94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3.8115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B61D8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57695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0.1487 </w:t>
            </w:r>
          </w:p>
        </w:tc>
      </w:tr>
      <w:tr w:rsidR="005B63E2" w:rsidRPr="00ED7998" w14:paraId="48611214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7030B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Large artery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C91BD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FEA36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1.7099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8D855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00FF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0.4253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2585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0.5103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2FB90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9788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0.4750 </w:t>
            </w:r>
          </w:p>
        </w:tc>
      </w:tr>
      <w:tr w:rsidR="005B63E2" w:rsidRPr="00ED7998" w14:paraId="09D3C0D5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F76F6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Large artery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39236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CE91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4.1762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748DC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3058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0.2431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7CB35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3.3636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B8ED0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2A43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0.1860 </w:t>
            </w:r>
          </w:p>
        </w:tc>
      </w:tr>
      <w:tr w:rsidR="005B63E2" w:rsidRPr="00ED7998" w14:paraId="6ABAD3CE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96AD9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4B489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EE455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0.0083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A4E52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B778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0.9272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56AC8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0.1867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E5459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69E1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0.6657 </w:t>
            </w:r>
          </w:p>
        </w:tc>
      </w:tr>
      <w:tr w:rsidR="005B63E2" w:rsidRPr="00ED7998" w14:paraId="65CC6E5E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C79AD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4B4A5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2ECC5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1.1912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1F856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0F2F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0.5512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644D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2.0780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C258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9819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0.3538 </w:t>
            </w:r>
          </w:p>
        </w:tc>
      </w:tr>
      <w:tr w:rsidR="005B63E2" w:rsidRPr="00ED7998" w14:paraId="47095651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2EC0E" w14:textId="77777777" w:rsidR="005B63E2" w:rsidRPr="00ED7998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6C21B" w14:textId="77777777" w:rsidR="005B63E2" w:rsidRPr="00ED7998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16ABD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8A1D6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56C06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E27DA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BB1D5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217D7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5B63E2" w:rsidRPr="00ED7998" w14:paraId="7FCF8513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138A4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Any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6D5E6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8CF1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4.5875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D8CFB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65B0B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0.4683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F710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1.5643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F6CE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1106B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0.8152 </w:t>
            </w:r>
          </w:p>
        </w:tc>
      </w:tr>
      <w:tr w:rsidR="005B63E2" w:rsidRPr="00ED7998" w14:paraId="28BD9E5A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1308C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lastRenderedPageBreak/>
              <w:t>Any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05470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3FD8B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10.1535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28174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D35A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0.1183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1157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4.7872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1A4D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CA1F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0.4424 </w:t>
            </w:r>
          </w:p>
        </w:tc>
      </w:tr>
      <w:tr w:rsidR="005B63E2" w:rsidRPr="00ED7998" w14:paraId="167A8B0D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0A995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Ischemic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66629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A1319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4.3777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BAEF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48144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0.4964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FDC60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1.0288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6446F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C5660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0.9054 </w:t>
            </w:r>
          </w:p>
        </w:tc>
      </w:tr>
      <w:tr w:rsidR="005B63E2" w:rsidRPr="00ED7998" w14:paraId="422DE21A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533F5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Ischemic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72DB8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1E57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6.8144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C657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E37D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0.3384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1EFC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2.6997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78A1F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A73EB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0.7462 </w:t>
            </w:r>
          </w:p>
        </w:tc>
      </w:tr>
      <w:tr w:rsidR="005B63E2" w:rsidRPr="00ED7998" w14:paraId="281D25F4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7D037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BC6D7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7FF7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3.5040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1795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9B08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0.4773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66A1C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2.7965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1950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00E9B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0.5924 </w:t>
            </w:r>
          </w:p>
        </w:tc>
      </w:tr>
      <w:tr w:rsidR="005B63E2" w:rsidRPr="00ED7998" w14:paraId="2CF3FE33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5CCB9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B88D5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D32F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5.8645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9F09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FEB8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0.3196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AB078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5.6992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0C80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7A079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0.3366 </w:t>
            </w:r>
          </w:p>
        </w:tc>
      </w:tr>
      <w:tr w:rsidR="005B63E2" w:rsidRPr="00ED7998" w14:paraId="7CDC8A24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BC5DE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Large artery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2993B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D667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3.3782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1C59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524B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0.6419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D6C0C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3.3569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6E8B8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AA518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0.5000 </w:t>
            </w:r>
          </w:p>
        </w:tc>
      </w:tr>
      <w:tr w:rsidR="005B63E2" w:rsidRPr="00ED7998" w14:paraId="68459A8E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C942B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Large artery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D10A8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4F179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3.7406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06CE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F7BE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0.7117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0B1B8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3.4319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EBC3C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7FBD9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0.6337 </w:t>
            </w:r>
          </w:p>
        </w:tc>
      </w:tr>
      <w:tr w:rsidR="005B63E2" w:rsidRPr="00ED7998" w14:paraId="37A1003C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73AFD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EC9FD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7ACB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5.1103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A2FC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83885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0.2762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CFB85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4.0334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9CF72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80FBF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0.4015 </w:t>
            </w:r>
          </w:p>
        </w:tc>
      </w:tr>
      <w:tr w:rsidR="005B63E2" w:rsidRPr="00ED7998" w14:paraId="36EA2B87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2BC5D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108F6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1A2A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5.3165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9BFF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6B575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0.3785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C28F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5.6819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C4EF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D4AC4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0.3384 </w:t>
            </w:r>
          </w:p>
        </w:tc>
      </w:tr>
      <w:tr w:rsidR="005B63E2" w:rsidRPr="00ED7998" w14:paraId="3AB9A102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4AA37" w14:textId="77777777" w:rsidR="005B63E2" w:rsidRPr="00ED7998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2E774" w14:textId="77777777" w:rsidR="005B63E2" w:rsidRPr="00ED7998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6476C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EE4DB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E91AF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79E2C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BCF48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BDA12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5B63E2" w:rsidRPr="00ED7998" w14:paraId="3EE476DB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2939A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Any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57EE5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1EC1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14.4156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ADA1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E6760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0.7589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08ED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16.2572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4941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202DB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0.6401 </w:t>
            </w:r>
          </w:p>
        </w:tc>
      </w:tr>
      <w:tr w:rsidR="005B63E2" w:rsidRPr="00ED7998" w14:paraId="40C78240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08D98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Any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4D87C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1E5D6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14.7168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B25F2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BA1A4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0.7924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4B332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17.4309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B5BDB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FC07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0.6248 </w:t>
            </w:r>
          </w:p>
        </w:tc>
      </w:tr>
      <w:tr w:rsidR="005B63E2" w:rsidRPr="00ED7998" w14:paraId="40174DE2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CB62E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Ischemic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5CFE2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514C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14.9788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9E92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19FF5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0.7239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2555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16.3419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0E2F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F067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0.6344 </w:t>
            </w:r>
          </w:p>
        </w:tc>
      </w:tr>
      <w:tr w:rsidR="005B63E2" w:rsidRPr="00ED7998" w14:paraId="49D6E628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3A45A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Ischemic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4F4F3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5E97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15.1698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A563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B647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0.7666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9D7E9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18.0512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CE5B5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4FEFB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0.5840 </w:t>
            </w:r>
          </w:p>
        </w:tc>
      </w:tr>
      <w:tr w:rsidR="005B63E2" w:rsidRPr="00ED7998" w14:paraId="24B9F484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879DA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77A8E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59C0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16.7660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FE840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DB71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0.6057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4DC85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14.5785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CAFE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45B9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0.6907 </w:t>
            </w:r>
          </w:p>
        </w:tc>
      </w:tr>
      <w:tr w:rsidR="005B63E2" w:rsidRPr="00ED7998" w14:paraId="1DAF147A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624D4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F8752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7385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17.2790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A576C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8AC05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0.6348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BF0D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18.2500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43F3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97D76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0.5058 </w:t>
            </w:r>
          </w:p>
        </w:tc>
      </w:tr>
      <w:tr w:rsidR="005B63E2" w:rsidRPr="00ED7998" w14:paraId="01F76EA6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1426B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lastRenderedPageBreak/>
              <w:t xml:space="preserve">    Large artery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DE242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DBA38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9.2479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DD1A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1EA29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0.9029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0FA98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13.1586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A489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F017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0.8304 </w:t>
            </w:r>
          </w:p>
        </w:tc>
      </w:tr>
      <w:tr w:rsidR="005B63E2" w:rsidRPr="00ED7998" w14:paraId="042144F1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C8FEE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Large artery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A44BA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B64E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9.2900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BF96B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C5A7C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0.9307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80E0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17.3421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E16BB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AB9A8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0.6307 </w:t>
            </w:r>
          </w:p>
        </w:tc>
      </w:tr>
      <w:tr w:rsidR="005B63E2" w:rsidRPr="00ED7998" w14:paraId="019D9E17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E7C0A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93EBC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8877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13.9229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2B46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FC62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0.6726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0E3B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16.7377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CA366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53135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0.4723 </w:t>
            </w:r>
          </w:p>
        </w:tc>
      </w:tr>
      <w:tr w:rsidR="005B63E2" w:rsidRPr="00ED7998" w14:paraId="5371C3B5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6980C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3C6F8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50FCC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15.0089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BABEC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F5A05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0.6614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D5C96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16.9275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5E07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1771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0.5281 </w:t>
            </w:r>
          </w:p>
        </w:tc>
      </w:tr>
      <w:tr w:rsidR="005B63E2" w:rsidRPr="00ED7998" w14:paraId="4279DDD6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DCC3F" w14:textId="77777777" w:rsidR="005B63E2" w:rsidRPr="00ED7998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  <w:t xml:space="preserve">DNA methylation </w:t>
            </w:r>
            <w:proofErr w:type="spellStart"/>
            <w:r w:rsidRPr="00ED7998"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  <w:t>PhenoAge</w:t>
            </w:r>
            <w:proofErr w:type="spellEnd"/>
            <w:r w:rsidRPr="00ED7998"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17064" w14:textId="77777777" w:rsidR="005B63E2" w:rsidRPr="00ED7998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18E90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6E2CE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7F763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A893A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F3E14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D4E19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5B63E2" w:rsidRPr="00ED7998" w14:paraId="099C2229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042E4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Any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3111A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3D7F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6.9149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1813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7DEE5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0.5458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ED9F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7.4812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C0DA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4995C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0.4857 </w:t>
            </w:r>
          </w:p>
        </w:tc>
      </w:tr>
      <w:tr w:rsidR="005B63E2" w:rsidRPr="00ED7998" w14:paraId="1F0C380E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73A2A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Any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F2ABB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74118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9.4020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9049F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3058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0.4010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6F31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10.2554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983C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1B792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0.3302 </w:t>
            </w:r>
          </w:p>
        </w:tc>
      </w:tr>
      <w:tr w:rsidR="005B63E2" w:rsidRPr="00ED7998" w14:paraId="79636553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F26A9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Ischemic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AF65D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A26E0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8.4028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2381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EA699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0.2984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9DFB2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8.1240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79EA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D8710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0.4215 </w:t>
            </w:r>
          </w:p>
        </w:tc>
      </w:tr>
      <w:tr w:rsidR="005B63E2" w:rsidRPr="00ED7998" w14:paraId="05839C58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30C5F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Ischemic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E9604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DFAE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9.7237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E8B5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551C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0.2850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EA406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10.5884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72929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2DF7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0.3050 </w:t>
            </w:r>
          </w:p>
        </w:tc>
      </w:tr>
      <w:tr w:rsidR="005B63E2" w:rsidRPr="00ED7998" w14:paraId="286F5599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193B8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CB2B7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0EB2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10.3568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9F46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13CC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0.2409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65F36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7.9295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F732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2A06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0.4404 </w:t>
            </w:r>
          </w:p>
        </w:tc>
      </w:tr>
      <w:tr w:rsidR="005B63E2" w:rsidRPr="00ED7998" w14:paraId="0573307E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39670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F3373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57C05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11.9238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3C354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93C7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0.2176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2727C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8.8072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EC82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24AF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0.4553 </w:t>
            </w:r>
          </w:p>
        </w:tc>
      </w:tr>
      <w:tr w:rsidR="005B63E2" w:rsidRPr="00ED7998" w14:paraId="7A8F3F68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7F2D1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Large artery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B19BC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72B05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4.8771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A43F9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E632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0.5597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F8645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3.9394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EE580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73092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0.6849 </w:t>
            </w:r>
          </w:p>
        </w:tc>
      </w:tr>
      <w:tr w:rsidR="005B63E2" w:rsidRPr="00ED7998" w14:paraId="08C88E2D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067F9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Large artery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1AA94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9B18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4.9533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D5A7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57FBF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0.6657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29269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5.5592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79FAF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5D8B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0.5920 </w:t>
            </w:r>
          </w:p>
        </w:tc>
      </w:tr>
      <w:tr w:rsidR="005B63E2" w:rsidRPr="00ED7998" w14:paraId="3ECBED93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2FAB7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8F1F5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715A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6.0640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7673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05D6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0.5323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B7638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6.9309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31D0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CA75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0.3273 </w:t>
            </w:r>
          </w:p>
        </w:tc>
      </w:tr>
      <w:tr w:rsidR="005B63E2" w:rsidRPr="00ED7998" w14:paraId="6695B1A2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5F2C0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E7B21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6707C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6.9751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63A89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06C6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0.5393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C05C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8.9752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5C8DB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74A2F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0.2544 </w:t>
            </w:r>
          </w:p>
        </w:tc>
      </w:tr>
      <w:tr w:rsidR="005B63E2" w:rsidRPr="00ED7998" w14:paraId="41128DEB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C7569" w14:textId="77777777" w:rsidR="005B63E2" w:rsidRPr="00ED7998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103A8" w14:textId="77777777" w:rsidR="005B63E2" w:rsidRPr="00ED7998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5F496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4ECF2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2BA36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E693C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7DE71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D5F01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5B63E2" w:rsidRPr="00ED7998" w14:paraId="25570BA9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B4111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lastRenderedPageBreak/>
              <w:t>Any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C1B12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7389C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9.5859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3A5EB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0FBEC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0.6522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D2E26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13.8048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06875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425B4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0.2440 </w:t>
            </w:r>
          </w:p>
        </w:tc>
      </w:tr>
      <w:tr w:rsidR="005B63E2" w:rsidRPr="00ED7998" w14:paraId="36CAA28D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71EC0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Any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362BF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01FAB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9.7021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B9446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4214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0.7181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CED65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13.8097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BFE4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7BC2C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0.3130 </w:t>
            </w:r>
          </w:p>
        </w:tc>
      </w:tr>
      <w:tr w:rsidR="005B63E2" w:rsidRPr="00ED7998" w14:paraId="5E89C2B0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AC867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Ischemic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6CE56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6BEE9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8.2935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6F2A5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7837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0.6868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BA994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7.4492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5467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D29CF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0.7616 </w:t>
            </w:r>
          </w:p>
        </w:tc>
      </w:tr>
      <w:tr w:rsidR="005B63E2" w:rsidRPr="00ED7998" w14:paraId="5D0F22E3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EC7A1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Ischemic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D68B1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63C26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8.2943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E3C5F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ED5B0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0.7617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89E39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7.4553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AD00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B051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0.8261 </w:t>
            </w:r>
          </w:p>
        </w:tc>
      </w:tr>
      <w:tr w:rsidR="005B63E2" w:rsidRPr="00ED7998" w14:paraId="05BBFA3A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A4F02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5D2D3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5ACFC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5.2831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A329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2912F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0.8715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88DDF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4.2186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756AB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48982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0.9369 </w:t>
            </w:r>
          </w:p>
        </w:tc>
      </w:tr>
      <w:tr w:rsidR="005B63E2" w:rsidRPr="00ED7998" w14:paraId="1705B0EF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B26D0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CC5B0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8DFC2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5.2863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CE1C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D7F82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0.9165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1624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5.4787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37B7C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50109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0.9058 </w:t>
            </w:r>
          </w:p>
        </w:tc>
      </w:tr>
      <w:tr w:rsidR="005B63E2" w:rsidRPr="00ED7998" w14:paraId="4D11BE83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17234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Large artery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70344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52165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9.1606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EE36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7AE3B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0.6071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3DAE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5.8805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1EF72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B90E0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0.8812 </w:t>
            </w:r>
          </w:p>
        </w:tc>
      </w:tr>
      <w:tr w:rsidR="005B63E2" w:rsidRPr="00ED7998" w14:paraId="3AEC2BEE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678F6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Large artery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B5940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BA499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9.3761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64BD5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82AC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0.6705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F0790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5.9399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1FA46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B3CE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0.9191 </w:t>
            </w:r>
          </w:p>
        </w:tc>
      </w:tr>
      <w:tr w:rsidR="005B63E2" w:rsidRPr="00ED7998" w14:paraId="1D849B39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E2447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270F6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47DE8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8.8442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F26B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E0B5C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0.6363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6951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7.1961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1CCC6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99DB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0.7068 </w:t>
            </w:r>
          </w:p>
        </w:tc>
      </w:tr>
      <w:tr w:rsidR="005B63E2" w:rsidRPr="00ED7998" w14:paraId="0CD2B9FE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3AB75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5617F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A359C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12.5882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75E70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ED47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0.3997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8C04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7.1962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62E3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84242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0.7830 </w:t>
            </w:r>
          </w:p>
        </w:tc>
      </w:tr>
      <w:tr w:rsidR="005B63E2" w:rsidRPr="00ED7998" w14:paraId="69C75783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5FADA" w14:textId="77777777" w:rsidR="005B63E2" w:rsidRPr="00ED7998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52BCD" w14:textId="77777777" w:rsidR="005B63E2" w:rsidRPr="00ED7998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E3090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9DD08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131C8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F9023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95752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7BF01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5B63E2" w:rsidRPr="00ED7998" w14:paraId="1BAC0AE8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527BD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Any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24DC2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DEBFC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85.3362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2FA9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436B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0.8156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4E03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91.0118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AFCAB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BFFAB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0.7285 </w:t>
            </w:r>
          </w:p>
        </w:tc>
      </w:tr>
      <w:tr w:rsidR="005B63E2" w:rsidRPr="00ED7998" w14:paraId="5D83EA2A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B1A35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Any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93860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47B8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86.3570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42D9B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6704B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0.8138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ED70B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91.3468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CAD1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A35E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0.7437 </w:t>
            </w:r>
          </w:p>
        </w:tc>
      </w:tr>
      <w:tr w:rsidR="005B63E2" w:rsidRPr="00ED7998" w14:paraId="307442F9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B2D18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Ischemic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DB169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BCBC2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95.4889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4974F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D96A2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0.6360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86BAB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79.3323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7360B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1234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0.9454 </w:t>
            </w:r>
          </w:p>
        </w:tc>
      </w:tr>
      <w:tr w:rsidR="005B63E2" w:rsidRPr="00ED7998" w14:paraId="7C685108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A29FD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Ischemic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9BF75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2986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95.5148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CE03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3489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0.6617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3DCA8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79.4502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50E26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C77AF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0.9521 </w:t>
            </w:r>
          </w:p>
        </w:tc>
      </w:tr>
      <w:tr w:rsidR="005B63E2" w:rsidRPr="00ED7998" w14:paraId="5C5ED07A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9A5A7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4DA5A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96AA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61.4177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CD50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5DB1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0.9697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1ED86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97.4407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1F90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C83F2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0.6360 </w:t>
            </w:r>
          </w:p>
        </w:tc>
      </w:tr>
      <w:tr w:rsidR="005B63E2" w:rsidRPr="00ED7998" w14:paraId="3DC49C9D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0B203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lastRenderedPageBreak/>
              <w:t xml:space="preserve">    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9E0D3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2E048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61.4459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31DFF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2926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0.9747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87B2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99.8526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93DF0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A17E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0.5968 </w:t>
            </w:r>
          </w:p>
        </w:tc>
      </w:tr>
      <w:tr w:rsidR="005B63E2" w:rsidRPr="00ED7998" w14:paraId="30D47F6E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911BF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Large artery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A96A3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1EBA5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68.8719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9D929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CA08F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0.8081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85D4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72.2631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01FA0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A0FFF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0.9834 </w:t>
            </w:r>
          </w:p>
        </w:tc>
      </w:tr>
      <w:tr w:rsidR="005B63E2" w:rsidRPr="00ED7998" w14:paraId="0F53D594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977F9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Large artery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C8391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03209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68.8772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C4D60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1280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0.8293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876D2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72.6998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32290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1EB1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0.9849 </w:t>
            </w:r>
          </w:p>
        </w:tc>
      </w:tr>
      <w:tr w:rsidR="005B63E2" w:rsidRPr="00ED7998" w14:paraId="48F566D7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53F8C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39AD9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8717C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76.3706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6AF9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AEBF9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0.5942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BB188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81.8724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694D5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894E8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0.9465 </w:t>
            </w:r>
          </w:p>
        </w:tc>
      </w:tr>
      <w:tr w:rsidR="005B63E2" w:rsidRPr="00ED7998" w14:paraId="08DDF7C4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728CA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48953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51AFC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77.1753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8E34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306C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0.5998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9170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82.1134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4591C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B2F2F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0.9520 </w:t>
            </w:r>
          </w:p>
        </w:tc>
      </w:tr>
      <w:tr w:rsidR="005B63E2" w:rsidRPr="00ED7998" w14:paraId="7B2BD608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6DDF0" w14:textId="77777777" w:rsidR="005B63E2" w:rsidRPr="00ED7998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D21D1" w14:textId="77777777" w:rsidR="005B63E2" w:rsidRPr="00ED7998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742C4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92C01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9CAD2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6DDCA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76B5E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EDEF3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5B63E2" w:rsidRPr="00ED7998" w14:paraId="4C019721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EF53A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Any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2A9E1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C0795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39.0024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BE014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05056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0.9087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6AA64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26.6163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38C2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58FFB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0.9987 </w:t>
            </w:r>
          </w:p>
        </w:tc>
      </w:tr>
      <w:tr w:rsidR="005B63E2" w:rsidRPr="00ED7998" w14:paraId="75C065BF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FAC12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Any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91BA3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601AC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39.5091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B0BF0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5B19C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0.9155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B62B8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29.1943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71DC2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D916B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0.9968 </w:t>
            </w:r>
          </w:p>
        </w:tc>
      </w:tr>
      <w:tr w:rsidR="005B63E2" w:rsidRPr="00ED7998" w14:paraId="1AE8B82E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C5335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Ischemic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11E28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E886C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38.6696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4714C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B62A6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0.9150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465D4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28.8147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34298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E8D1F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0.9962 </w:t>
            </w:r>
          </w:p>
        </w:tc>
      </w:tr>
      <w:tr w:rsidR="005B63E2" w:rsidRPr="00ED7998" w14:paraId="5FB2F64E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E6EFC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Ischemic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4B52F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77476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39.0864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BA909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093C4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0.9230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18358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33.0603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8A932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FE864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0.9856 </w:t>
            </w:r>
          </w:p>
        </w:tc>
      </w:tr>
      <w:tr w:rsidR="005B63E2" w:rsidRPr="00ED7998" w14:paraId="3B32BB30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FEE17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DEDCD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8BEA5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44.5922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68C5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3D67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0.6523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7E88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49.9366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14814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725D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0.6680 </w:t>
            </w:r>
          </w:p>
        </w:tc>
      </w:tr>
      <w:tr w:rsidR="005B63E2" w:rsidRPr="00ED7998" w14:paraId="6331F349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3E85F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6465F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69DC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44.8718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EB68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D2278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0.6787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05618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49.9792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3C45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00D7B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0.7009 </w:t>
            </w:r>
          </w:p>
        </w:tc>
      </w:tr>
      <w:tr w:rsidR="005B63E2" w:rsidRPr="00ED7998" w14:paraId="4331B826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F1BED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Large artery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F15DD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66CB0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23.7874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49EFC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41DE9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0.9894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C50DB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34.0894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6B9E6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68C50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0.9583 </w:t>
            </w:r>
          </w:p>
        </w:tc>
      </w:tr>
      <w:tr w:rsidR="005B63E2" w:rsidRPr="00ED7998" w14:paraId="2AAF4690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25089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Large artery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88397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D204F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23.7947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D3244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E440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0.9923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58F66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34.1797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B0C6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6B44B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0.9661 </w:t>
            </w:r>
          </w:p>
        </w:tc>
      </w:tr>
      <w:tr w:rsidR="005B63E2" w:rsidRPr="00ED7998" w14:paraId="3351C30F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2C753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5854C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7710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36.0125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8663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5F20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0.7987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3745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49.2174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27662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46C7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0.6590 </w:t>
            </w:r>
          </w:p>
        </w:tc>
      </w:tr>
      <w:tr w:rsidR="005B63E2" w:rsidRPr="00ED7998" w14:paraId="7D800655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4E845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   Small vessel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F8664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396A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38.3771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83759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03CA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0.7468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2CA85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49.5631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04EF2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172D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0.6817 </w:t>
            </w:r>
          </w:p>
        </w:tc>
      </w:tr>
      <w:tr w:rsidR="005B63E2" w:rsidRPr="00ED7998" w14:paraId="53BB78D8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FF5B9" w14:textId="77777777" w:rsidR="005B63E2" w:rsidRPr="00ED7998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  <w:lastRenderedPageBreak/>
              <w:t>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28403" w14:textId="77777777" w:rsidR="005B63E2" w:rsidRPr="00ED7998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F3DB5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F21B2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C7471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BF788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3E624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09C5E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5B63E2" w:rsidRPr="00ED7998" w14:paraId="578DAAED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7E73C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DNA methylation </w:t>
            </w:r>
            <w:proofErr w:type="spellStart"/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GrimAge</w:t>
            </w:r>
            <w:proofErr w:type="spellEnd"/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ED0CC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D007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12.4233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6E33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69742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0.8667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58B40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2.8996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C130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1F7D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0.5748 </w:t>
            </w:r>
          </w:p>
        </w:tc>
      </w:tr>
      <w:tr w:rsidR="005B63E2" w:rsidRPr="00ED7998" w14:paraId="693C171A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32C4C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DNA methylation </w:t>
            </w:r>
            <w:proofErr w:type="spellStart"/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GrimAge</w:t>
            </w:r>
            <w:proofErr w:type="spellEnd"/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75685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F1059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12.4239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2EC9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C2B69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0.9007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A35F4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4.8653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4D789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D936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0.4325 </w:t>
            </w:r>
          </w:p>
        </w:tc>
      </w:tr>
      <w:tr w:rsidR="005B63E2" w:rsidRPr="00ED7998" w14:paraId="40C8F92A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F2DFE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4322E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5DE6F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26.2601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32C5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9655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0.1574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1A2FB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5.4459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65200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4832C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0.2445 </w:t>
            </w:r>
          </w:p>
        </w:tc>
      </w:tr>
      <w:tr w:rsidR="005B63E2" w:rsidRPr="00ED7998" w14:paraId="6163FC57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B935A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0CE65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AC558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27.2418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193D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174E5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0.1630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E749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5.4528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AD6C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EBD62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0.3631 </w:t>
            </w:r>
          </w:p>
        </w:tc>
      </w:tr>
      <w:tr w:rsidR="005B63E2" w:rsidRPr="00ED7998" w14:paraId="40B25E9B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48818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5EF8A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34D6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14.2997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D8B89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EF12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0.7094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6D5C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1.9049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37D3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6BB76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0.7532 </w:t>
            </w:r>
          </w:p>
        </w:tc>
      </w:tr>
      <w:tr w:rsidR="005B63E2" w:rsidRPr="00ED7998" w14:paraId="51A2EFB3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437C1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B999D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10635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14.6890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807E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505C8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0.7421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BBF12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1.9051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DE13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5E65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0.8621 </w:t>
            </w:r>
          </w:p>
        </w:tc>
      </w:tr>
      <w:tr w:rsidR="005B63E2" w:rsidRPr="00ED7998" w14:paraId="5113C6B7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27A2B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DNA methylation </w:t>
            </w:r>
            <w:proofErr w:type="spellStart"/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PhenoAge</w:t>
            </w:r>
            <w:proofErr w:type="spellEnd"/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5C327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C68A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14.5485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71B44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DE8A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0.8016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4210C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7.2184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487E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F5C45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0.1248 </w:t>
            </w:r>
          </w:p>
        </w:tc>
      </w:tr>
      <w:tr w:rsidR="005B63E2" w:rsidRPr="00ED7998" w14:paraId="0E472C59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B39DC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DNA methylation </w:t>
            </w:r>
            <w:proofErr w:type="spellStart"/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PhenoAge</w:t>
            </w:r>
            <w:proofErr w:type="spellEnd"/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7B5E3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9C72B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15.0149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A804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824D2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0.8222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95E09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7.3756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95FA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66D9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0.1942 </w:t>
            </w:r>
          </w:p>
        </w:tc>
      </w:tr>
      <w:tr w:rsidR="005B63E2" w:rsidRPr="00ED7998" w14:paraId="30246B00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D1AC9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983A8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CC0C9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19.5177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CC96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7E50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0.3606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9877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7.3442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DF4B5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1AADC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0.1188 </w:t>
            </w:r>
          </w:p>
        </w:tc>
      </w:tr>
      <w:tr w:rsidR="005B63E2" w:rsidRPr="00ED7998" w14:paraId="17F6EE4F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9B7DF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F8375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3081B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21.4024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ACB8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FAE98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0.3150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9FD45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7.6639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62A2B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C6EE4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0.1758 </w:t>
            </w:r>
          </w:p>
        </w:tc>
      </w:tr>
      <w:tr w:rsidR="005B63E2" w:rsidRPr="00ED7998" w14:paraId="45C6C7EF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0F921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25C2D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7077C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19.7952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6F16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879C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0.1367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39988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1.3251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5EDF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7FF3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0.7232 </w:t>
            </w:r>
          </w:p>
        </w:tc>
      </w:tr>
      <w:tr w:rsidR="005B63E2" w:rsidRPr="00ED7998" w14:paraId="4FBE5051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0E57A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0685D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0991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22.2532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EEBD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B609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0.1013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4680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3.0809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6B339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668C6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0.5444 </w:t>
            </w:r>
          </w:p>
        </w:tc>
      </w:tr>
      <w:tr w:rsidR="005B63E2" w:rsidRPr="00ED7998" w14:paraId="66B25DBC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C0BD7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F1DD4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84F5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23.5016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8AA3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742F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0.0741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00985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6.8043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9F16F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FF90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0.1466 </w:t>
            </w:r>
          </w:p>
        </w:tc>
      </w:tr>
      <w:tr w:rsidR="005B63E2" w:rsidRPr="00ED7998" w14:paraId="621A2ABE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2D25B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CDDD3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6CFA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23.5178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91800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AAC2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0.1006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AA96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8.0037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0F94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903F8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0.1560 </w:t>
            </w:r>
          </w:p>
        </w:tc>
      </w:tr>
      <w:tr w:rsidR="005B63E2" w:rsidRPr="00ED7998" w14:paraId="6995C739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6995C" w14:textId="77777777" w:rsidR="005B63E2" w:rsidRPr="00ED7998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  <w:t xml:space="preserve">Ischemic stroke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62C32" w14:textId="77777777" w:rsidR="005B63E2" w:rsidRPr="00ED7998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A68D6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49814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B3C44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3C010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C0AF8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D87F7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5B63E2" w:rsidRPr="00ED7998" w14:paraId="571B2FF2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8D443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lastRenderedPageBreak/>
              <w:t xml:space="preserve">DNA methylation </w:t>
            </w:r>
            <w:proofErr w:type="spellStart"/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GrimAge</w:t>
            </w:r>
            <w:proofErr w:type="spellEnd"/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3E02A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B6C38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12.0105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38CB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92EC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0.7433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559C6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4.3332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1B899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3C43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0.5025 </w:t>
            </w:r>
          </w:p>
        </w:tc>
      </w:tr>
      <w:tr w:rsidR="005B63E2" w:rsidRPr="00ED7998" w14:paraId="0DF6429A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B3912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DNA methylation </w:t>
            </w:r>
            <w:proofErr w:type="spellStart"/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GrimAge</w:t>
            </w:r>
            <w:proofErr w:type="spellEnd"/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94AE5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B077C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12.0254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B072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E143F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0.7986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B8DC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4.8928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9E8E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98E56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0.5576 </w:t>
            </w:r>
          </w:p>
        </w:tc>
      </w:tr>
      <w:tr w:rsidR="005B63E2" w:rsidRPr="00ED7998" w14:paraId="7E7CA556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5BAC1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A496A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F566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20.5260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280A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ECC0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0.2482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6135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6.9215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FDE0B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6411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0.2265 </w:t>
            </w:r>
          </w:p>
        </w:tc>
      </w:tr>
      <w:tr w:rsidR="005B63E2" w:rsidRPr="00ED7998" w14:paraId="083C3AE4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FD01A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F32AA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76699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20.6402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7AFF6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62292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0.2980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9205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9.1501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A99A0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457E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0.1653 </w:t>
            </w:r>
          </w:p>
        </w:tc>
      </w:tr>
      <w:tr w:rsidR="005B63E2" w:rsidRPr="00ED7998" w14:paraId="7C5187BE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C02BD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1D232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99139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12.0981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4EF0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1D52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0.6716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B003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1.2502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385D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320E2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0.9400 </w:t>
            </w:r>
          </w:p>
        </w:tc>
      </w:tr>
      <w:tr w:rsidR="005B63E2" w:rsidRPr="00ED7998" w14:paraId="545C8762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177C9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D4C4A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4666F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12.1325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A88F6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54100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0.7348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B6B9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1.4450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BBB2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88B14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0.9631 </w:t>
            </w:r>
          </w:p>
        </w:tc>
      </w:tr>
      <w:tr w:rsidR="005B63E2" w:rsidRPr="00ED7998" w14:paraId="20B58FEE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2A406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DNA methylation </w:t>
            </w:r>
            <w:proofErr w:type="spellStart"/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PhenoAge</w:t>
            </w:r>
            <w:proofErr w:type="spellEnd"/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B69D2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79002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9.3420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C53B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4C67C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0.9289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F661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6.6328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B6242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54DC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0.2494 </w:t>
            </w:r>
          </w:p>
        </w:tc>
      </w:tr>
      <w:tr w:rsidR="005B63E2" w:rsidRPr="00ED7998" w14:paraId="678E9AFC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F5F9F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DNA methylation </w:t>
            </w:r>
            <w:proofErr w:type="spellStart"/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PhenoAge</w:t>
            </w:r>
            <w:proofErr w:type="spellEnd"/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43F84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55C0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10.7773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877C5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7AAE4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0.9036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3BD1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6.7099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9705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7D62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0.3485 </w:t>
            </w:r>
          </w:p>
        </w:tc>
      </w:tr>
      <w:tr w:rsidR="005B63E2" w:rsidRPr="00ED7998" w14:paraId="3BADACF8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C9E12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90149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34B2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13.5390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7C859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DF7B8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0.4846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50B36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2.2419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BE76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8B9D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0.8148 </w:t>
            </w:r>
          </w:p>
        </w:tc>
      </w:tr>
      <w:tr w:rsidR="005B63E2" w:rsidRPr="00ED7998" w14:paraId="16D643E0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16D5B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CE592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FDDA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13.9000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6C0FB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64650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0.5331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41878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4.1084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B9048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AE814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0.6620 </w:t>
            </w:r>
          </w:p>
        </w:tc>
      </w:tr>
      <w:tr w:rsidR="005B63E2" w:rsidRPr="00ED7998" w14:paraId="3A202373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69E79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A6756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B573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12.3084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D8DF5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BB39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0.3409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57B8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6.1304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1A5F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7E098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0.1896 </w:t>
            </w:r>
          </w:p>
        </w:tc>
      </w:tr>
      <w:tr w:rsidR="005B63E2" w:rsidRPr="00ED7998" w14:paraId="169E0DF4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CD2C2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E5077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1C5F6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12.3627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45B50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FEA1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0.4170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4995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7.2937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BC41F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FBC7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0.1997 </w:t>
            </w:r>
          </w:p>
        </w:tc>
      </w:tr>
      <w:tr w:rsidR="005B63E2" w:rsidRPr="00ED7998" w14:paraId="6BF7E444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A129F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93473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E260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21.0663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6876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4791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0.0716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653E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7.3096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E8C8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10FCC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0.1986 </w:t>
            </w:r>
          </w:p>
        </w:tc>
      </w:tr>
      <w:tr w:rsidR="005B63E2" w:rsidRPr="00ED7998" w14:paraId="353CDC02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CF8C5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05EFB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88C9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21.1770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73D2C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2AE88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0.0972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E6050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7.8737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1ACC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E7F0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0.2475 </w:t>
            </w:r>
          </w:p>
        </w:tc>
      </w:tr>
      <w:tr w:rsidR="005B63E2" w:rsidRPr="00ED7998" w14:paraId="533555E8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0FABC" w14:textId="77777777" w:rsidR="005B63E2" w:rsidRPr="00ED7998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  <w:t>Cardioembolic stroke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FFF79" w14:textId="77777777" w:rsidR="005B63E2" w:rsidRPr="00ED7998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8A47D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B3FF5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146BC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384FF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1F74A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8A4C1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5B63E2" w:rsidRPr="00ED7998" w14:paraId="14B2FF26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D7E4C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DNA methylation </w:t>
            </w:r>
            <w:proofErr w:type="spellStart"/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GrimAge</w:t>
            </w:r>
            <w:proofErr w:type="spellEnd"/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2FB5C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1B26C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2.9500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67CF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54EF2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0.3994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288BB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4.0895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4609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9BDCB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0.1294 </w:t>
            </w:r>
          </w:p>
        </w:tc>
      </w:tr>
      <w:tr w:rsidR="005B63E2" w:rsidRPr="00ED7998" w14:paraId="1623B930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30596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lastRenderedPageBreak/>
              <w:t xml:space="preserve">DNA methylation </w:t>
            </w:r>
            <w:proofErr w:type="spellStart"/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GrimAge</w:t>
            </w:r>
            <w:proofErr w:type="spellEnd"/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A087C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45158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3.0098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15DB4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4C032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0.5562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E171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4.0945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93196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02BF8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0.2514 </w:t>
            </w:r>
          </w:p>
        </w:tc>
      </w:tr>
      <w:tr w:rsidR="005B63E2" w:rsidRPr="00ED7998" w14:paraId="317F83D3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43615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BC70E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02EA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7.0856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A1926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3C369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0.0692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C6FAF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0.3974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54C90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70ECC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0.8198 </w:t>
            </w:r>
          </w:p>
        </w:tc>
      </w:tr>
      <w:tr w:rsidR="005B63E2" w:rsidRPr="00ED7998" w14:paraId="2743C275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0F5B8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F52EF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D726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7.1345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B334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C3FA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0.1289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1ECE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0.8323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A965C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740F5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0.8417 </w:t>
            </w:r>
          </w:p>
        </w:tc>
      </w:tr>
      <w:tr w:rsidR="005B63E2" w:rsidRPr="00ED7998" w14:paraId="444EA6AC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7D8F8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B9377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4E8F6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1.6919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A101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728D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0.6387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61FE2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3.2295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21D68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F05CF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0.1989 </w:t>
            </w:r>
          </w:p>
        </w:tc>
      </w:tr>
      <w:tr w:rsidR="005B63E2" w:rsidRPr="00ED7998" w14:paraId="10AB6223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CF179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87265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95274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2.0298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CE3B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99AF5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0.7303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A85EB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12.2049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044D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DB5FC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0.0067 </w:t>
            </w:r>
          </w:p>
        </w:tc>
      </w:tr>
      <w:tr w:rsidR="005B63E2" w:rsidRPr="00ED7998" w14:paraId="76452E3F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0872C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DNA methylation </w:t>
            </w:r>
            <w:proofErr w:type="spellStart"/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PhenoAge</w:t>
            </w:r>
            <w:proofErr w:type="spellEnd"/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E6E23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415A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0.9272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042F9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61BFB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0.8189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C37A4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0.0213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F3EA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48A95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0.9894 </w:t>
            </w:r>
          </w:p>
        </w:tc>
      </w:tr>
      <w:tr w:rsidR="005B63E2" w:rsidRPr="00ED7998" w14:paraId="2EBC32D6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C28F6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DNA methylation </w:t>
            </w:r>
            <w:proofErr w:type="spellStart"/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PhenoAge</w:t>
            </w:r>
            <w:proofErr w:type="spellEnd"/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C4BCC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49034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1.1160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CCC1F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F81B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0.8917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F91F5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1.9919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F4D5B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75E5F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0.5741 </w:t>
            </w:r>
          </w:p>
        </w:tc>
      </w:tr>
      <w:tr w:rsidR="005B63E2" w:rsidRPr="00ED7998" w14:paraId="5F30CC3E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70ACC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5D96D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2EF9C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5.5538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EF24F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2BB35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0.1355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4B96B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2.1554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A1D8F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CA8B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0.3404 </w:t>
            </w:r>
          </w:p>
        </w:tc>
      </w:tr>
      <w:tr w:rsidR="005B63E2" w:rsidRPr="00ED7998" w14:paraId="30BC0F83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8520B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062F0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05D3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5.6194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5D502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9A47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0.2294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8256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2.7895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0B485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A17B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0.4252 </w:t>
            </w:r>
          </w:p>
        </w:tc>
      </w:tr>
      <w:tr w:rsidR="005B63E2" w:rsidRPr="00ED7998" w14:paraId="13377492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BD421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5D108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0C79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2.1071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6DC9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8EDF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0.5505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EBCA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8.8890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93AC6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0966C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0.0117 </w:t>
            </w:r>
          </w:p>
        </w:tc>
      </w:tr>
      <w:tr w:rsidR="005B63E2" w:rsidRPr="00ED7998" w14:paraId="49B997BB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FB584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376CD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154E4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6.0257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26E1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567B4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0.1972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8430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11.5590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026D4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E7134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0.0091 </w:t>
            </w:r>
          </w:p>
        </w:tc>
      </w:tr>
      <w:tr w:rsidR="005B63E2" w:rsidRPr="00ED7998" w14:paraId="5CD57C53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EB17B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B9FA4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8160B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6.2856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2781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4F65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0.0985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C7E5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7.9307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6C12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D5CF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0.0190 </w:t>
            </w:r>
          </w:p>
        </w:tc>
      </w:tr>
      <w:tr w:rsidR="005B63E2" w:rsidRPr="00ED7998" w14:paraId="3218D587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F6654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566C1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3C378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9.3839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EA5C5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A1B82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0.0522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E12C2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8.0426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286BB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756C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0.0451 </w:t>
            </w:r>
          </w:p>
        </w:tc>
      </w:tr>
      <w:tr w:rsidR="005B63E2" w:rsidRPr="00ED7998" w14:paraId="73F9BBA2" w14:textId="77777777" w:rsidTr="00593155">
        <w:trPr>
          <w:trHeight w:val="280"/>
          <w:jc w:val="center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46F96" w14:textId="77777777" w:rsidR="005B63E2" w:rsidRPr="00ED7998" w:rsidRDefault="005B63E2" w:rsidP="00593155">
            <w:pPr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b/>
                <w:bCs/>
                <w:color w:val="000000"/>
                <w:sz w:val="20"/>
                <w:szCs w:val="20"/>
              </w:rPr>
              <w:t xml:space="preserve">Large artery stroke </w:t>
            </w:r>
          </w:p>
        </w:tc>
      </w:tr>
      <w:tr w:rsidR="005B63E2" w:rsidRPr="00ED7998" w14:paraId="2A09F459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036A7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DNA methylation </w:t>
            </w:r>
            <w:proofErr w:type="spellStart"/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GrimAge</w:t>
            </w:r>
            <w:proofErr w:type="spellEnd"/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D87CC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F82DC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C2589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8DD07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40A5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0.8453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E9428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6C4D4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0.3579 </w:t>
            </w:r>
          </w:p>
        </w:tc>
      </w:tr>
      <w:tr w:rsidR="005B63E2" w:rsidRPr="00ED7998" w14:paraId="1D8F5A1F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FD36C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DNA methylation </w:t>
            </w:r>
            <w:proofErr w:type="spellStart"/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GrimAge</w:t>
            </w:r>
            <w:proofErr w:type="spellEnd"/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EAEF3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A7C84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4.2481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79E6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5D0E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0.0393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D14A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1.8969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EFEFF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967C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0.3873 </w:t>
            </w:r>
          </w:p>
        </w:tc>
      </w:tr>
      <w:tr w:rsidR="005B63E2" w:rsidRPr="00ED7998" w14:paraId="384E09C2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11169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lastRenderedPageBreak/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59AD3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15489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4FB57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AFDD8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8F4A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0.1043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E7274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98DB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0.7467 </w:t>
            </w:r>
          </w:p>
        </w:tc>
      </w:tr>
      <w:tr w:rsidR="005B63E2" w:rsidRPr="00ED7998" w14:paraId="6AAAC564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92986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DNA methylation Hannum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ACF8C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90DD8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1.5131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4E518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5AA7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0.2187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8EAB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0.4301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1991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AF80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0.8065 </w:t>
            </w:r>
          </w:p>
        </w:tc>
      </w:tr>
      <w:tr w:rsidR="005B63E2" w:rsidRPr="00ED7998" w14:paraId="44492938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36FC9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43F6B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1DE10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0DEC3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E953C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01A0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0.2674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45D35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89718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0.6051 </w:t>
            </w:r>
          </w:p>
        </w:tc>
      </w:tr>
      <w:tr w:rsidR="005B63E2" w:rsidRPr="00ED7998" w14:paraId="73F398CB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F1758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Intrinsic epigenetic age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F682E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C850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0.1513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9237B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304C4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0.6973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AC04C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3.7880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00F6F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CD77C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0.1505 </w:t>
            </w:r>
          </w:p>
        </w:tc>
      </w:tr>
      <w:tr w:rsidR="005B63E2" w:rsidRPr="00ED7998" w14:paraId="72D4101E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9A166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DNA methylation </w:t>
            </w:r>
            <w:proofErr w:type="spellStart"/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PhenoAge</w:t>
            </w:r>
            <w:proofErr w:type="spellEnd"/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1B76C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67D41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00A58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9A2BE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52586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0.1919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D38A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2661C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0.6614 </w:t>
            </w:r>
          </w:p>
        </w:tc>
      </w:tr>
      <w:tr w:rsidR="005B63E2" w:rsidRPr="00ED7998" w14:paraId="134BBB3C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B47D5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DNA methylation </w:t>
            </w:r>
            <w:proofErr w:type="spellStart"/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PhenoAge</w:t>
            </w:r>
            <w:proofErr w:type="spellEnd"/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 acceleration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F96D0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97AA3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1.1273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28739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A5E8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0.2883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99CE4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1.3632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4989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FAB4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0.5058 </w:t>
            </w:r>
          </w:p>
        </w:tc>
      </w:tr>
      <w:tr w:rsidR="005B63E2" w:rsidRPr="00ED7998" w14:paraId="741D2638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AB5DA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F49DB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13258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5475E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F9C1E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502D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3.6395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BBB9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7770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0.0564 </w:t>
            </w:r>
          </w:p>
        </w:tc>
      </w:tr>
      <w:tr w:rsidR="005B63E2" w:rsidRPr="00ED7998" w14:paraId="1F7ED1CD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02FC7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Frailty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59B78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A0A96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0.1544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4D49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D66C0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0.6944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B93D0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4.3419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27804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3090B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0.1141 </w:t>
            </w:r>
          </w:p>
        </w:tc>
      </w:tr>
      <w:tr w:rsidR="005B63E2" w:rsidRPr="00ED7998" w14:paraId="4B1EAF6A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3610A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EA5FC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276DB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6A63E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48DF0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5FBDE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1.0587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C38A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66A0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0.3035 </w:t>
            </w:r>
          </w:p>
        </w:tc>
      </w:tr>
      <w:tr w:rsidR="005B63E2" w:rsidRPr="00ED7998" w14:paraId="17CB5185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C4EAC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Telomere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3132B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34E08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0.0194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57B05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D6129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0.8891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51C6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1.4228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FE308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5592F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0.4909 </w:t>
            </w:r>
          </w:p>
        </w:tc>
      </w:tr>
      <w:tr w:rsidR="005B63E2" w:rsidRPr="00ED7998" w14:paraId="1CBF25B1" w14:textId="77777777" w:rsidTr="00593155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30EF1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1132A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MR Egger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8DD0A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4BDF9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8BE2A" w14:textId="77777777" w:rsidR="005B63E2" w:rsidRPr="00ED7998" w:rsidRDefault="005B63E2" w:rsidP="00593155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440C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0.1244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4EA61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062E7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0.7243 </w:t>
            </w:r>
          </w:p>
        </w:tc>
      </w:tr>
      <w:tr w:rsidR="005B63E2" w:rsidRPr="00ED7998" w14:paraId="2E4546E3" w14:textId="77777777" w:rsidTr="00593155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15AEBF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Facial aging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DDBF1D" w14:textId="77777777" w:rsidR="005B63E2" w:rsidRPr="00ED7998" w:rsidRDefault="005B63E2" w:rsidP="00593155">
            <w:pPr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Inverse variance weighted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F97A66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0.1408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D9841B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ADCC9C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0.7075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8F5D7A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0.1431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02053D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8FA8A2" w14:textId="77777777" w:rsidR="005B63E2" w:rsidRPr="00ED7998" w:rsidRDefault="005B63E2" w:rsidP="00593155">
            <w:pPr>
              <w:jc w:val="right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D7998">
              <w:rPr>
                <w:rFonts w:eastAsia="等线" w:cs="Times New Roman"/>
                <w:color w:val="000000"/>
                <w:sz w:val="20"/>
                <w:szCs w:val="20"/>
              </w:rPr>
              <w:t xml:space="preserve">0.9310 </w:t>
            </w:r>
          </w:p>
        </w:tc>
      </w:tr>
    </w:tbl>
    <w:p w14:paraId="58F1AED1" w14:textId="77777777" w:rsidR="00DE23E8" w:rsidRPr="001549D3" w:rsidRDefault="00DE23E8" w:rsidP="00654E8F">
      <w:pPr>
        <w:spacing w:before="240"/>
      </w:pPr>
    </w:p>
    <w:sectPr w:rsidR="00DE23E8" w:rsidRPr="001549D3" w:rsidSect="00B11B1C">
      <w:headerReference w:type="even" r:id="rId29"/>
      <w:footerReference w:type="even" r:id="rId30"/>
      <w:footerReference w:type="default" r:id="rId31"/>
      <w:headerReference w:type="first" r:id="rId32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FDC299" w14:textId="77777777" w:rsidR="007440D4" w:rsidRDefault="007440D4" w:rsidP="00117666">
      <w:pPr>
        <w:spacing w:after="0"/>
      </w:pPr>
      <w:r>
        <w:separator/>
      </w:r>
    </w:p>
  </w:endnote>
  <w:endnote w:type="continuationSeparator" w:id="0">
    <w:p w14:paraId="661B4090" w14:textId="77777777" w:rsidR="007440D4" w:rsidRDefault="007440D4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14AB28" w14:textId="77777777" w:rsidR="00807E60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0A152CD" wp14:editId="47F23114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D054D26" w14:textId="77777777" w:rsidR="00807E60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A152C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" filled="f" stroked="f" strokeweight=".5pt">
              <v:textbox style="mso-fit-shape-to-text:t">
                <w:txbxContent>
                  <w:p w14:paraId="4D054D26" w14:textId="77777777" w:rsidR="00000000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22FF27" w14:textId="77777777" w:rsidR="00807E60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3151A55C" wp14:editId="2441783D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85E15EB" w14:textId="77777777" w:rsidR="00807E60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51A55C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wEnIA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" filled="f" stroked="f" strokeweight=".5pt">
              <v:textbox style="mso-fit-shape-to-text:t">
                <w:txbxContent>
                  <w:p w14:paraId="085E15EB" w14:textId="77777777" w:rsidR="00000000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22EB5C" w14:textId="77777777" w:rsidR="007440D4" w:rsidRDefault="007440D4" w:rsidP="00117666">
      <w:pPr>
        <w:spacing w:after="0"/>
      </w:pPr>
      <w:r>
        <w:separator/>
      </w:r>
    </w:p>
  </w:footnote>
  <w:footnote w:type="continuationSeparator" w:id="0">
    <w:p w14:paraId="18D97F41" w14:textId="77777777" w:rsidR="007440D4" w:rsidRDefault="007440D4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31EDBA" w14:textId="71468105" w:rsidR="00807E60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711A5B" w14:textId="14EB70E9" w:rsidR="00807E60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1821115517">
    <w:abstractNumId w:val="0"/>
  </w:num>
  <w:num w:numId="2" w16cid:durableId="1683165481">
    <w:abstractNumId w:val="4"/>
  </w:num>
  <w:num w:numId="3" w16cid:durableId="615480040">
    <w:abstractNumId w:val="1"/>
  </w:num>
  <w:num w:numId="4" w16cid:durableId="1566183234">
    <w:abstractNumId w:val="5"/>
  </w:num>
  <w:num w:numId="5" w16cid:durableId="180770276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159223692">
    <w:abstractNumId w:val="3"/>
  </w:num>
  <w:num w:numId="7" w16cid:durableId="1359550598">
    <w:abstractNumId w:val="6"/>
  </w:num>
  <w:num w:numId="8" w16cid:durableId="1559510671">
    <w:abstractNumId w:val="6"/>
  </w:num>
  <w:num w:numId="9" w16cid:durableId="1734543462">
    <w:abstractNumId w:val="6"/>
  </w:num>
  <w:num w:numId="10" w16cid:durableId="708839681">
    <w:abstractNumId w:val="6"/>
  </w:num>
  <w:num w:numId="11" w16cid:durableId="2046978920">
    <w:abstractNumId w:val="6"/>
  </w:num>
  <w:num w:numId="12" w16cid:durableId="2124614653">
    <w:abstractNumId w:val="6"/>
  </w:num>
  <w:num w:numId="13" w16cid:durableId="150105246">
    <w:abstractNumId w:val="3"/>
  </w:num>
  <w:num w:numId="14" w16cid:durableId="515769853">
    <w:abstractNumId w:val="2"/>
  </w:num>
  <w:num w:numId="15" w16cid:durableId="1753046014">
    <w:abstractNumId w:val="2"/>
  </w:num>
  <w:num w:numId="16" w16cid:durableId="665939894">
    <w:abstractNumId w:val="2"/>
  </w:num>
  <w:num w:numId="17" w16cid:durableId="2078749421">
    <w:abstractNumId w:val="2"/>
  </w:num>
  <w:num w:numId="18" w16cid:durableId="825047625">
    <w:abstractNumId w:val="2"/>
  </w:num>
  <w:num w:numId="19" w16cid:durableId="8038104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D24"/>
    <w:rsid w:val="0001436A"/>
    <w:rsid w:val="00034304"/>
    <w:rsid w:val="00035434"/>
    <w:rsid w:val="00052A14"/>
    <w:rsid w:val="00077D53"/>
    <w:rsid w:val="00105FD9"/>
    <w:rsid w:val="00117666"/>
    <w:rsid w:val="001549D3"/>
    <w:rsid w:val="00160065"/>
    <w:rsid w:val="00177D84"/>
    <w:rsid w:val="00267D18"/>
    <w:rsid w:val="002868E2"/>
    <w:rsid w:val="002869C3"/>
    <w:rsid w:val="002936E4"/>
    <w:rsid w:val="002B4A57"/>
    <w:rsid w:val="002C74CA"/>
    <w:rsid w:val="003544FB"/>
    <w:rsid w:val="003D2D47"/>
    <w:rsid w:val="003D2F2D"/>
    <w:rsid w:val="00401590"/>
    <w:rsid w:val="00447801"/>
    <w:rsid w:val="00452E9C"/>
    <w:rsid w:val="004735C8"/>
    <w:rsid w:val="004961FF"/>
    <w:rsid w:val="00517A89"/>
    <w:rsid w:val="005250F2"/>
    <w:rsid w:val="00593EEA"/>
    <w:rsid w:val="005A5EEE"/>
    <w:rsid w:val="005B63E2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440D4"/>
    <w:rsid w:val="007501BE"/>
    <w:rsid w:val="00790BB3"/>
    <w:rsid w:val="007C206C"/>
    <w:rsid w:val="00803D24"/>
    <w:rsid w:val="00807E60"/>
    <w:rsid w:val="00817DD6"/>
    <w:rsid w:val="00885156"/>
    <w:rsid w:val="009151AA"/>
    <w:rsid w:val="0093429D"/>
    <w:rsid w:val="00943573"/>
    <w:rsid w:val="00970F7D"/>
    <w:rsid w:val="00994A3D"/>
    <w:rsid w:val="009B60C9"/>
    <w:rsid w:val="009C2B12"/>
    <w:rsid w:val="009C70F3"/>
    <w:rsid w:val="00A174D9"/>
    <w:rsid w:val="00A569CD"/>
    <w:rsid w:val="00A56DCA"/>
    <w:rsid w:val="00AB5EE2"/>
    <w:rsid w:val="00AB6715"/>
    <w:rsid w:val="00B11B1C"/>
    <w:rsid w:val="00B1671E"/>
    <w:rsid w:val="00B25EB8"/>
    <w:rsid w:val="00B354E1"/>
    <w:rsid w:val="00B37F4D"/>
    <w:rsid w:val="00C52A7B"/>
    <w:rsid w:val="00C56BAF"/>
    <w:rsid w:val="00C679AA"/>
    <w:rsid w:val="00C75972"/>
    <w:rsid w:val="00C972BA"/>
    <w:rsid w:val="00CB1DEE"/>
    <w:rsid w:val="00CC0A3A"/>
    <w:rsid w:val="00CD066B"/>
    <w:rsid w:val="00CE4FEE"/>
    <w:rsid w:val="00D974CF"/>
    <w:rsid w:val="00DB59C3"/>
    <w:rsid w:val="00DC259A"/>
    <w:rsid w:val="00DE23E8"/>
    <w:rsid w:val="00E52377"/>
    <w:rsid w:val="00E64E17"/>
    <w:rsid w:val="00E866C9"/>
    <w:rsid w:val="00EA3D3C"/>
    <w:rsid w:val="00F46900"/>
    <w:rsid w:val="00F61D89"/>
    <w:rsid w:val="00FD4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4487BD"/>
  <w15:docId w15:val="{133E554D-C33E-435D-A5BC-605DF70AE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  <w:style w:type="paragraph" w:styleId="aff8">
    <w:name w:val="Revision"/>
    <w:hidden/>
    <w:uiPriority w:val="99"/>
    <w:semiHidden/>
    <w:rsid w:val="00803D24"/>
    <w:pPr>
      <w:spacing w:after="0" w:line="240" w:lineRule="auto"/>
    </w:pPr>
    <w:rPr>
      <w:rFonts w:ascii="Times New Roman" w:hAnsi="Times New Roman"/>
      <w:sz w:val="24"/>
    </w:rPr>
  </w:style>
  <w:style w:type="paragraph" w:customStyle="1" w:styleId="msonormal0">
    <w:name w:val="msonormal"/>
    <w:basedOn w:val="a0"/>
    <w:rsid w:val="005B63E2"/>
    <w:pPr>
      <w:spacing w:before="100" w:beforeAutospacing="1" w:after="100" w:afterAutospacing="1"/>
    </w:pPr>
    <w:rPr>
      <w:rFonts w:ascii="宋体" w:eastAsia="宋体" w:hAnsi="宋体" w:cs="宋体"/>
      <w:szCs w:val="24"/>
      <w:lang w:eastAsia="zh-CN"/>
    </w:rPr>
  </w:style>
  <w:style w:type="paragraph" w:customStyle="1" w:styleId="font5">
    <w:name w:val="font5"/>
    <w:basedOn w:val="a0"/>
    <w:rsid w:val="005B63E2"/>
    <w:pPr>
      <w:spacing w:before="100" w:beforeAutospacing="1" w:after="100" w:afterAutospacing="1"/>
    </w:pPr>
    <w:rPr>
      <w:rFonts w:ascii="等线" w:eastAsia="等线" w:hAnsi="等线" w:cs="宋体"/>
      <w:sz w:val="18"/>
      <w:szCs w:val="18"/>
      <w:lang w:eastAsia="zh-CN"/>
    </w:rPr>
  </w:style>
  <w:style w:type="paragraph" w:customStyle="1" w:styleId="xl65">
    <w:name w:val="xl65"/>
    <w:basedOn w:val="a0"/>
    <w:rsid w:val="005B63E2"/>
    <w:pPr>
      <w:spacing w:before="100" w:beforeAutospacing="1" w:after="100" w:afterAutospacing="1"/>
    </w:pPr>
    <w:rPr>
      <w:rFonts w:ascii="宋体" w:eastAsia="宋体" w:hAnsi="宋体" w:cs="宋体"/>
      <w:b/>
      <w:bCs/>
      <w:szCs w:val="24"/>
      <w:lang w:eastAsia="zh-CN"/>
    </w:rPr>
  </w:style>
  <w:style w:type="paragraph" w:customStyle="1" w:styleId="xl67">
    <w:name w:val="xl67"/>
    <w:basedOn w:val="a0"/>
    <w:rsid w:val="005B63E2"/>
    <w:pPr>
      <w:spacing w:before="100" w:beforeAutospacing="1" w:after="100" w:afterAutospacing="1"/>
    </w:pPr>
    <w:rPr>
      <w:rFonts w:eastAsia="宋体" w:cs="Times New Roman"/>
      <w:sz w:val="16"/>
      <w:szCs w:val="16"/>
      <w:lang w:eastAsia="zh-CN"/>
    </w:rPr>
  </w:style>
  <w:style w:type="paragraph" w:customStyle="1" w:styleId="xl68">
    <w:name w:val="xl68"/>
    <w:basedOn w:val="a0"/>
    <w:rsid w:val="005B63E2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</w:pPr>
    <w:rPr>
      <w:rFonts w:eastAsia="宋体" w:cs="Times New Roman"/>
      <w:b/>
      <w:bCs/>
      <w:szCs w:val="24"/>
      <w:lang w:eastAsia="zh-CN"/>
    </w:rPr>
  </w:style>
  <w:style w:type="paragraph" w:customStyle="1" w:styleId="xl69">
    <w:name w:val="xl69"/>
    <w:basedOn w:val="a0"/>
    <w:rsid w:val="005B63E2"/>
    <w:pPr>
      <w:pBdr>
        <w:bottom w:val="single" w:sz="4" w:space="0" w:color="auto"/>
      </w:pBdr>
      <w:spacing w:before="100" w:beforeAutospacing="1" w:after="100" w:afterAutospacing="1"/>
    </w:pPr>
    <w:rPr>
      <w:rFonts w:eastAsia="宋体" w:cs="Times New Roman"/>
      <w:sz w:val="16"/>
      <w:szCs w:val="16"/>
      <w:lang w:eastAsia="zh-CN"/>
    </w:rPr>
  </w:style>
  <w:style w:type="paragraph" w:customStyle="1" w:styleId="xl66">
    <w:name w:val="xl66"/>
    <w:basedOn w:val="a0"/>
    <w:rsid w:val="005B63E2"/>
    <w:pPr>
      <w:spacing w:before="100" w:beforeAutospacing="1" w:after="100" w:afterAutospacing="1"/>
    </w:pPr>
    <w:rPr>
      <w:rFonts w:eastAsia="宋体" w:cs="Times New Roman"/>
      <w:b/>
      <w:bCs/>
      <w:sz w:val="16"/>
      <w:szCs w:val="16"/>
      <w:lang w:eastAsia="zh-CN"/>
    </w:rPr>
  </w:style>
  <w:style w:type="paragraph" w:customStyle="1" w:styleId="xl70">
    <w:name w:val="xl70"/>
    <w:basedOn w:val="a0"/>
    <w:rsid w:val="005B63E2"/>
    <w:pPr>
      <w:spacing w:before="100" w:beforeAutospacing="1" w:after="100" w:afterAutospacing="1"/>
    </w:pPr>
    <w:rPr>
      <w:rFonts w:eastAsia="宋体" w:cs="Times New Roman"/>
      <w:sz w:val="16"/>
      <w:szCs w:val="16"/>
      <w:lang w:eastAsia="zh-CN"/>
    </w:rPr>
  </w:style>
  <w:style w:type="paragraph" w:customStyle="1" w:styleId="xl71">
    <w:name w:val="xl71"/>
    <w:basedOn w:val="a0"/>
    <w:rsid w:val="005B63E2"/>
    <w:pPr>
      <w:pBdr>
        <w:bottom w:val="single" w:sz="4" w:space="0" w:color="auto"/>
      </w:pBdr>
      <w:spacing w:before="100" w:beforeAutospacing="1" w:after="100" w:afterAutospacing="1"/>
    </w:pPr>
    <w:rPr>
      <w:rFonts w:eastAsia="宋体" w:cs="Times New Roman"/>
      <w:sz w:val="16"/>
      <w:szCs w:val="16"/>
      <w:lang w:eastAsia="zh-CN"/>
    </w:rPr>
  </w:style>
  <w:style w:type="paragraph" w:customStyle="1" w:styleId="xl63">
    <w:name w:val="xl63"/>
    <w:basedOn w:val="a0"/>
    <w:rsid w:val="005B63E2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rFonts w:eastAsia="宋体" w:cs="Times New Roman"/>
      <w:b/>
      <w:bCs/>
      <w:sz w:val="20"/>
      <w:szCs w:val="20"/>
      <w:lang w:eastAsia="zh-CN"/>
    </w:rPr>
  </w:style>
  <w:style w:type="paragraph" w:customStyle="1" w:styleId="xl64">
    <w:name w:val="xl64"/>
    <w:basedOn w:val="a0"/>
    <w:rsid w:val="005B63E2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宋体" w:cs="Times New Roman"/>
      <w:b/>
      <w:bCs/>
      <w:sz w:val="20"/>
      <w:szCs w:val="20"/>
      <w:lang w:eastAsia="zh-CN"/>
    </w:rPr>
  </w:style>
  <w:style w:type="paragraph" w:customStyle="1" w:styleId="xl72">
    <w:name w:val="xl72"/>
    <w:basedOn w:val="a0"/>
    <w:rsid w:val="005B63E2"/>
    <w:pPr>
      <w:spacing w:before="100" w:beforeAutospacing="1" w:after="100" w:afterAutospacing="1"/>
      <w:textAlignment w:val="center"/>
    </w:pPr>
    <w:rPr>
      <w:rFonts w:eastAsia="宋体" w:cs="Times New Roman"/>
      <w:b/>
      <w:bCs/>
      <w:sz w:val="20"/>
      <w:szCs w:val="20"/>
      <w:lang w:eastAsia="zh-CN"/>
    </w:rPr>
  </w:style>
  <w:style w:type="paragraph" w:customStyle="1" w:styleId="xl73">
    <w:name w:val="xl73"/>
    <w:basedOn w:val="a0"/>
    <w:rsid w:val="005B63E2"/>
    <w:pPr>
      <w:spacing w:before="100" w:beforeAutospacing="1" w:after="100" w:afterAutospacing="1"/>
    </w:pPr>
    <w:rPr>
      <w:rFonts w:eastAsia="宋体" w:cs="Times New Roman"/>
      <w:sz w:val="20"/>
      <w:szCs w:val="20"/>
      <w:lang w:eastAsia="zh-CN"/>
    </w:rPr>
  </w:style>
  <w:style w:type="paragraph" w:customStyle="1" w:styleId="xl74">
    <w:name w:val="xl74"/>
    <w:basedOn w:val="a0"/>
    <w:rsid w:val="005B63E2"/>
    <w:pPr>
      <w:pBdr>
        <w:bottom w:val="single" w:sz="8" w:space="0" w:color="auto"/>
      </w:pBdr>
      <w:spacing w:before="100" w:beforeAutospacing="1" w:after="100" w:afterAutospacing="1"/>
      <w:textAlignment w:val="center"/>
    </w:pPr>
    <w:rPr>
      <w:rFonts w:eastAsia="宋体" w:cs="Times New Roman"/>
      <w:sz w:val="20"/>
      <w:szCs w:val="20"/>
      <w:lang w:eastAsia="zh-CN"/>
    </w:rPr>
  </w:style>
  <w:style w:type="paragraph" w:customStyle="1" w:styleId="xl75">
    <w:name w:val="xl75"/>
    <w:basedOn w:val="a0"/>
    <w:rsid w:val="005B63E2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eastAsia="宋体" w:cs="Times New Roman"/>
      <w:b/>
      <w:bCs/>
      <w:sz w:val="20"/>
      <w:szCs w:val="20"/>
      <w:lang w:eastAsia="zh-CN"/>
    </w:rPr>
  </w:style>
  <w:style w:type="paragraph" w:customStyle="1" w:styleId="xl76">
    <w:name w:val="xl76"/>
    <w:basedOn w:val="a0"/>
    <w:rsid w:val="005B63E2"/>
    <w:pPr>
      <w:spacing w:before="100" w:beforeAutospacing="1" w:after="100" w:afterAutospacing="1"/>
      <w:textAlignment w:val="center"/>
    </w:pPr>
    <w:rPr>
      <w:rFonts w:eastAsia="宋体" w:cs="Times New Roman"/>
      <w:sz w:val="20"/>
      <w:szCs w:val="20"/>
      <w:lang w:eastAsia="zh-CN"/>
    </w:rPr>
  </w:style>
  <w:style w:type="paragraph" w:customStyle="1" w:styleId="xl77">
    <w:name w:val="xl77"/>
    <w:basedOn w:val="a0"/>
    <w:rsid w:val="005B63E2"/>
    <w:pPr>
      <w:spacing w:before="100" w:beforeAutospacing="1" w:after="100" w:afterAutospacing="1"/>
    </w:pPr>
    <w:rPr>
      <w:rFonts w:eastAsia="宋体" w:cs="Times New Roman"/>
      <w:sz w:val="20"/>
      <w:szCs w:val="20"/>
      <w:lang w:eastAsia="zh-CN"/>
    </w:rPr>
  </w:style>
  <w:style w:type="paragraph" w:customStyle="1" w:styleId="xl78">
    <w:name w:val="xl78"/>
    <w:basedOn w:val="a0"/>
    <w:rsid w:val="005B63E2"/>
    <w:pPr>
      <w:pBdr>
        <w:bottom w:val="single" w:sz="8" w:space="0" w:color="auto"/>
      </w:pBdr>
      <w:spacing w:before="100" w:beforeAutospacing="1" w:after="100" w:afterAutospacing="1"/>
      <w:textAlignment w:val="center"/>
    </w:pPr>
    <w:rPr>
      <w:rFonts w:eastAsia="宋体" w:cs="Times New Roman"/>
      <w:sz w:val="20"/>
      <w:szCs w:val="20"/>
      <w:lang w:eastAsia="zh-CN"/>
    </w:rPr>
  </w:style>
  <w:style w:type="paragraph" w:styleId="aff9">
    <w:name w:val="table of figures"/>
    <w:basedOn w:val="a0"/>
    <w:next w:val="a0"/>
    <w:uiPriority w:val="99"/>
    <w:unhideWhenUsed/>
    <w:rsid w:val="005B63E2"/>
    <w:pPr>
      <w:widowControl w:val="0"/>
      <w:spacing w:before="0" w:after="0"/>
      <w:ind w:leftChars="200" w:left="200" w:hangingChars="200" w:hanging="200"/>
      <w:jc w:val="both"/>
    </w:pPr>
    <w:rPr>
      <w:rFonts w:asciiTheme="minorHAnsi" w:hAnsiTheme="minorHAnsi"/>
      <w:kern w:val="2"/>
      <w:sz w:val="21"/>
      <w:lang w:eastAsia="zh-CN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gwas.mrcieu.ac.uk/datasets/ebi-a-GCST90014289/" TargetMode="External"/><Relationship Id="rId18" Type="http://schemas.openxmlformats.org/officeDocument/2006/relationships/hyperlink" Target="https://gwas.mrcieu.ac.uk/datasets/ukb-b-2148/" TargetMode="External"/><Relationship Id="rId26" Type="http://schemas.openxmlformats.org/officeDocument/2006/relationships/hyperlink" Target="https://www.ebi.ac.uk/gwas/studies/GCST90104542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megastroke.org/" TargetMode="External"/><Relationship Id="rId34" Type="http://schemas.openxmlformats.org/officeDocument/2006/relationships/theme" Target="theme/theme1.xml"/><Relationship Id="rId7" Type="http://schemas.openxmlformats.org/officeDocument/2006/relationships/styles" Target="styles.xml"/><Relationship Id="rId12" Type="http://schemas.openxmlformats.org/officeDocument/2006/relationships/hyperlink" Target="https://gwas.mrcieu.ac.uk/datasets/ebi-a-GCST90014288/" TargetMode="External"/><Relationship Id="rId17" Type="http://schemas.openxmlformats.org/officeDocument/2006/relationships/hyperlink" Target="https://gwas.mrcieu.ac.uk/datasets/ebi-a-GCST90020053/" TargetMode="External"/><Relationship Id="rId25" Type="http://schemas.openxmlformats.org/officeDocument/2006/relationships/hyperlink" Target="https://www.ebi.ac.uk/gwas/studies/GCST90104540" TargetMode="External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gwas.mrcieu.ac.uk/datasets/ieu-b-4879/" TargetMode="External"/><Relationship Id="rId20" Type="http://schemas.openxmlformats.org/officeDocument/2006/relationships/hyperlink" Target="https://megastroke.org/" TargetMode="External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hyperlink" Target="https://www.ebi.ac.uk/gwas/studies/GCST90104539" TargetMode="External"/><Relationship Id="rId32" Type="http://schemas.openxmlformats.org/officeDocument/2006/relationships/header" Target="header2.xml"/><Relationship Id="rId5" Type="http://schemas.openxmlformats.org/officeDocument/2006/relationships/customXml" Target="../customXml/item5.xml"/><Relationship Id="rId15" Type="http://schemas.openxmlformats.org/officeDocument/2006/relationships/hyperlink" Target="https://gwas.mrcieu.ac.uk/datasets/ebi-a-GCST90014292/" TargetMode="External"/><Relationship Id="rId23" Type="http://schemas.openxmlformats.org/officeDocument/2006/relationships/hyperlink" Target="https://megastroke.org/" TargetMode="External"/><Relationship Id="rId28" Type="http://schemas.openxmlformats.org/officeDocument/2006/relationships/hyperlink" Target="https://www.ebi.ac.uk/gwas/studies/GCST90104541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megastroke.org/" TargetMode="External"/><Relationship Id="rId31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gwas.mrcieu.ac.uk/datasets/ebi-a-GCST90014290/" TargetMode="External"/><Relationship Id="rId22" Type="http://schemas.openxmlformats.org/officeDocument/2006/relationships/hyperlink" Target="https://megastroke.org/" TargetMode="External"/><Relationship Id="rId27" Type="http://schemas.openxmlformats.org/officeDocument/2006/relationships/hyperlink" Target="https://www.ebi.ac.uk/gwas/studies/GCST90104543" TargetMode="External"/><Relationship Id="rId30" Type="http://schemas.openxmlformats.org/officeDocument/2006/relationships/footer" Target="footer1.xml"/><Relationship Id="rId8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h.eccles\OneDrive%20-%20Frontiers%20Media%20SA\Documents\Latex%20work\Sep%202022_link%20upd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445AF306EBB441B7A6158762C40D43" ma:contentTypeVersion="28" ma:contentTypeDescription="Create a new document." ma:contentTypeScope="" ma:versionID="885ac53139f20652f850277d10459b85">
  <xsd:schema xmlns:xsd="http://www.w3.org/2001/XMLSchema" xmlns:xs="http://www.w3.org/2001/XMLSchema" xmlns:p="http://schemas.microsoft.com/office/2006/metadata/properties" xmlns:ns2="26005759-6815-4540-b8ea-913958d74f23" xmlns:ns3="970c08f3-bdc0-46be-888b-e62464d9f78c" targetNamespace="http://schemas.microsoft.com/office/2006/metadata/properties" ma:root="true" ma:fieldsID="b20dbcea35cbef169bcf39aab5233ab6" ns2:_="" ns3:_="">
    <xsd:import namespace="26005759-6815-4540-b8ea-913958d74f23"/>
    <xsd:import namespace="970c08f3-bdc0-46be-888b-e62464d9f78c"/>
    <xsd:element name="properties">
      <xsd:complexType>
        <xsd:sequence>
          <xsd:element name="documentManagement">
            <xsd:complexType>
              <xsd:all>
                <xsd:element ref="ns2:_dlc_DocIdUrl" minOccurs="0"/>
                <xsd:element ref="ns2:_dlc_DocId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DateTaken" minOccurs="0"/>
                <xsd:element ref="ns3:Status" minOccurs="0"/>
                <xsd:element ref="ns3:Lead" minOccurs="0"/>
                <xsd:element ref="ns3:Description" minOccurs="0"/>
                <xsd:element ref="ns3:_Flow_SignoffStatu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05759-6815-4540-b8ea-913958d74f23" elementFormDefault="qualified">
    <xsd:import namespace="http://schemas.microsoft.com/office/2006/documentManagement/types"/>
    <xsd:import namespace="http://schemas.microsoft.com/office/infopath/2007/PartnerControls"/>
    <xsd:element name="_dlc_DocIdUrl" ma:index="2" nillable="true" ma:displayName="Document ID" ma:description="Permanent link to this document.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" ma:index="7" nillable="true" ma:displayName="Document ID Value" ma:description="The value of the document ID assigned to this item." ma:hidden="true" ma:internalName="_dlc_DocId" ma:readOnly="false">
      <xsd:simpleType>
        <xsd:restriction base="dms:Text"/>
      </xsd:simpleType>
    </xsd:element>
    <xsd:element name="_dlc_DocIdPersistId" ma:index="9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43fa7804-5c1f-47ca-a814-a80f2ff05ca7}" ma:internalName="TaxCatchAll" ma:showField="CatchAllData" ma:web="26005759-6815-4540-b8ea-913958d74f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c08f3-bdc0-46be-888b-e62464d9f7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8" nillable="true" ma:displayName="Status" ma:default="New" ma:description="Archive function" ma:format="Dropdown" ma:internalName="Status">
      <xsd:simpleType>
        <xsd:restriction base="dms:Choice">
          <xsd:enumeration value="New"/>
          <xsd:enumeration value="Ongoing"/>
          <xsd:enumeration value="Finished"/>
        </xsd:restriction>
      </xsd:simpleType>
    </xsd:element>
    <xsd:element name="Lead" ma:index="19" nillable="true" ma:displayName="Lead" ma:format="Dropdown" ma:list="UserInfo" ma:SharePointGroup="0" ma:internalName="Lead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scription" ma:index="20" nillable="true" ma:displayName="Description" ma:format="Dropdown" ma:internalName="Description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465d274b-74f9-43c9-a5ca-fb7fe75b76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6005759-6815-4540-b8ea-913958d74f23">FRONDOC-1086935359-10119</_dlc_DocId>
    <_dlc_DocIdUrl xmlns="26005759-6815-4540-b8ea-913958d74f23">
      <Url>https://frontiersin.sharepoint.com/Publishing/PubOps/Production/_layouts/15/DocIdRedir.aspx?ID=FRONDOC-1086935359-10119</Url>
      <Description>FRONDOC-1086935359-10119</Description>
    </_dlc_DocIdUrl>
    <_dlc_DocIdPersistId xmlns="26005759-6815-4540-b8ea-913958d74f23">false</_dlc_DocIdPersistId>
    <Description xmlns="970c08f3-bdc0-46be-888b-e62464d9f78c" xsi:nil="true"/>
    <Lead xmlns="970c08f3-bdc0-46be-888b-e62464d9f78c">
      <UserInfo>
        <DisplayName/>
        <AccountId xsi:nil="true"/>
        <AccountType/>
      </UserInfo>
    </Lead>
    <Status xmlns="970c08f3-bdc0-46be-888b-e62464d9f78c">New</Status>
    <_Flow_SignoffStatus xmlns="970c08f3-bdc0-46be-888b-e62464d9f78c" xsi:nil="true"/>
    <SharedWithUsers xmlns="26005759-6815-4540-b8ea-913958d74f23">
      <UserInfo>
        <DisplayName/>
        <AccountId xsi:nil="true"/>
        <AccountType/>
      </UserInfo>
    </SharedWithUsers>
    <lcf76f155ced4ddcb4097134ff3c332f xmlns="970c08f3-bdc0-46be-888b-e62464d9f78c">
      <Terms xmlns="http://schemas.microsoft.com/office/infopath/2007/PartnerControls"/>
    </lcf76f155ced4ddcb4097134ff3c332f>
    <TaxCatchAll xmlns="26005759-6815-4540-b8ea-913958d74f23" xsi:nil="true"/>
  </documentManagement>
</p:properti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114314AF-3C36-4C2C-B599-40A76C6FFFC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FF441E3-103C-4487-877D-08CD22337C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005759-6815-4540-b8ea-913958d74f23"/>
    <ds:schemaRef ds:uri="970c08f3-bdc0-46be-888b-e62464d9f7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3D4929F-83D0-432F-8F82-6D4423C25F5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B2E0E22-D442-4EBE-AAA2-EDC8871E7B41}">
  <ds:schemaRefs>
    <ds:schemaRef ds:uri="http://schemas.microsoft.com/office/2006/metadata/properties"/>
    <ds:schemaRef ds:uri="http://schemas.microsoft.com/office/infopath/2007/PartnerControls"/>
    <ds:schemaRef ds:uri="26005759-6815-4540-b8ea-913958d74f23"/>
    <ds:schemaRef ds:uri="970c08f3-bdc0-46be-888b-e62464d9f78c"/>
  </ds:schemaRefs>
</ds:datastoreItem>
</file>

<file path=customXml/itemProps5.xml><?xml version="1.0" encoding="utf-8"?>
<ds:datastoreItem xmlns:ds="http://schemas.openxmlformats.org/officeDocument/2006/customXml" ds:itemID="{2558679B-78FB-42CD-A1EA-A99096AF5568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TotalTime>5</TotalTime>
  <Pages>54</Pages>
  <Words>13412</Words>
  <Characters>76452</Characters>
  <Application>Microsoft Office Word</Application>
  <DocSecurity>0</DocSecurity>
  <Lines>637</Lines>
  <Paragraphs>179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Frontiers</dc:creator>
  <cp:lastModifiedBy>Zhaoqi Zhang</cp:lastModifiedBy>
  <cp:revision>8</cp:revision>
  <cp:lastPrinted>2013-10-03T12:51:00Z</cp:lastPrinted>
  <dcterms:created xsi:type="dcterms:W3CDTF">2022-11-17T16:58:00Z</dcterms:created>
  <dcterms:modified xsi:type="dcterms:W3CDTF">2024-08-16T12:25:00Z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0x01010026445AF306EBB441B7A6158762C40D43</vt:lpwstr>
  </property>
  <property fmtid="{D5CDD505-2E9C-101B-9397-08002B2CF9AE}" pid="3" name="_dlc_DocIdItemGuid">
    <vt:lpwstr>f82bb101-9b00-462e-af01-9a0e7ec06274</vt:lpwstr>
  </property>
  <property fmtid="{D5CDD505-2E9C-101B-9397-08002B2CF9AE}" pid="4" name="Order">
    <vt:r8>1011900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MediaServiceImageTags">
    <vt:lpwstr/>
  </property>
</Properties>
</file>