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63D7C2B0" w14:textId="77777777" w:rsidR="00994A3D" w:rsidRPr="001549D3" w:rsidRDefault="00994A3D" w:rsidP="00C04E2E">
      <w:pPr>
        <w:pStyle w:val="2"/>
        <w:numPr>
          <w:ilvl w:val="0"/>
          <w:numId w:val="0"/>
        </w:numPr>
        <w:ind w:left="567" w:hanging="567"/>
      </w:pPr>
      <w:r w:rsidRPr="0001436A">
        <w:t>Supplementary</w:t>
      </w:r>
      <w:r w:rsidRPr="001549D3">
        <w:t xml:space="preserve"> Figures</w:t>
      </w:r>
    </w:p>
    <w:p w14:paraId="76E58C53" w14:textId="1849214C" w:rsidR="00C04E2E" w:rsidRDefault="00FE0CBA" w:rsidP="007B7EFE">
      <w:pPr>
        <w:spacing w:before="240"/>
      </w:pPr>
      <w:r w:rsidRPr="0001436A">
        <w:t>Supplementary</w:t>
      </w:r>
      <w:r w:rsidRPr="001549D3">
        <w:t xml:space="preserve"> Figures</w:t>
      </w:r>
      <w:r w:rsidRPr="00841A65">
        <w:t xml:space="preserve"> </w:t>
      </w:r>
      <w:r w:rsidR="00F02B18" w:rsidRPr="00841A65">
        <w:t>1</w:t>
      </w:r>
      <w:r w:rsidR="00F02B18">
        <w:t>:</w:t>
      </w:r>
      <w:r w:rsidR="007B7EFE" w:rsidRPr="007B7EFE">
        <w:t xml:space="preserve"> </w:t>
      </w:r>
      <w:r w:rsidR="00C04E2E">
        <w:t>H</w:t>
      </w:r>
      <w:r w:rsidR="00C04E2E" w:rsidRPr="00C04E2E">
        <w:t>aplo</w:t>
      </w:r>
      <w:r w:rsidR="00C04E2E">
        <w:t>type maps</w:t>
      </w:r>
      <w:r w:rsidR="00730BFC">
        <w:t xml:space="preserve"> for 12 LGs </w:t>
      </w:r>
    </w:p>
    <w:p w14:paraId="1C9FEBDF" w14:textId="343FC938" w:rsidR="00F81F9A" w:rsidRDefault="00C04E2E" w:rsidP="00654E8F">
      <w:pPr>
        <w:spacing w:before="240"/>
      </w:pPr>
      <w:r>
        <w:t xml:space="preserve">1.1 </w:t>
      </w:r>
      <w:r w:rsidR="00730BFC">
        <w:t>H</w:t>
      </w:r>
      <w:r w:rsidRPr="00C04E2E">
        <w:t>aplo</w:t>
      </w:r>
      <w:r>
        <w:t xml:space="preserve">type map </w:t>
      </w:r>
      <w:r w:rsidR="00730BFC">
        <w:t xml:space="preserve">for </w:t>
      </w:r>
      <w:r w:rsidR="00730BFC" w:rsidRPr="00C04E2E">
        <w:t>LG1</w:t>
      </w:r>
    </w:p>
    <w:p w14:paraId="142D2352" w14:textId="08B14AA6" w:rsidR="00C04E2E" w:rsidRDefault="00F81F9A" w:rsidP="00654E8F">
      <w:pPr>
        <w:spacing w:before="240"/>
      </w:pPr>
      <w:r>
        <w:rPr>
          <w:noProof/>
        </w:rPr>
        <w:drawing>
          <wp:inline distT="0" distB="0" distL="0" distR="0" wp14:anchorId="32AF0980" wp14:editId="5C642376">
            <wp:extent cx="4032250" cy="2886075"/>
            <wp:effectExtent l="0" t="0" r="635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566" cy="2890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85848" w14:textId="73A3D61F" w:rsidR="00C04E2E" w:rsidRDefault="00730BFC" w:rsidP="00730BFC">
      <w:pPr>
        <w:spacing w:before="240"/>
      </w:pPr>
      <w:r>
        <w:t>1.2 H</w:t>
      </w:r>
      <w:r w:rsidRPr="00C04E2E">
        <w:t>aplo</w:t>
      </w:r>
      <w:r>
        <w:t xml:space="preserve">type map for </w:t>
      </w:r>
      <w:r w:rsidRPr="00C04E2E">
        <w:t>LG</w:t>
      </w:r>
      <w:r>
        <w:t>2</w:t>
      </w:r>
    </w:p>
    <w:p w14:paraId="7AE99675" w14:textId="0B36AC17" w:rsidR="00015D2C" w:rsidRDefault="00015D2C" w:rsidP="00654E8F">
      <w:pPr>
        <w:spacing w:before="240"/>
      </w:pPr>
      <w:r>
        <w:rPr>
          <w:noProof/>
        </w:rPr>
        <w:drawing>
          <wp:inline distT="0" distB="0" distL="0" distR="0" wp14:anchorId="5FDC7A6D" wp14:editId="5B1D9FBD">
            <wp:extent cx="4032000" cy="2880000"/>
            <wp:effectExtent l="0" t="0" r="6985" b="0"/>
            <wp:docPr id="3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9AC3A8" w14:textId="00C604E3" w:rsidR="00A57ACC" w:rsidRDefault="00A57ACC" w:rsidP="00C04E2E">
      <w:pPr>
        <w:spacing w:before="240"/>
      </w:pPr>
    </w:p>
    <w:p w14:paraId="34591145" w14:textId="77777777" w:rsidR="00E86269" w:rsidRDefault="00E86269" w:rsidP="00C04E2E">
      <w:pPr>
        <w:spacing w:before="240"/>
      </w:pPr>
    </w:p>
    <w:p w14:paraId="3148D018" w14:textId="0254DF47" w:rsidR="00C04E2E" w:rsidRDefault="00C04E2E" w:rsidP="00C04E2E">
      <w:pPr>
        <w:spacing w:before="240"/>
      </w:pPr>
      <w:r>
        <w:lastRenderedPageBreak/>
        <w:t xml:space="preserve">1.3 </w:t>
      </w:r>
      <w:r w:rsidR="00730BFC">
        <w:t>H</w:t>
      </w:r>
      <w:r w:rsidR="00730BFC" w:rsidRPr="00C04E2E">
        <w:t>aplo</w:t>
      </w:r>
      <w:r w:rsidR="00730BFC">
        <w:t xml:space="preserve">type map for </w:t>
      </w:r>
      <w:r w:rsidR="00730BFC" w:rsidRPr="00C04E2E">
        <w:t>LG</w:t>
      </w:r>
      <w:r w:rsidR="00730BFC">
        <w:t>3</w:t>
      </w:r>
    </w:p>
    <w:p w14:paraId="1A7105DC" w14:textId="16A9D9D2" w:rsidR="00C04E2E" w:rsidRDefault="00C04E2E" w:rsidP="00654E8F">
      <w:pPr>
        <w:spacing w:before="240"/>
      </w:pPr>
      <w:r>
        <w:rPr>
          <w:noProof/>
        </w:rPr>
        <w:drawing>
          <wp:inline distT="0" distB="0" distL="0" distR="0" wp14:anchorId="1800D924" wp14:editId="5A53D016">
            <wp:extent cx="4032000" cy="2887200"/>
            <wp:effectExtent l="0" t="0" r="6985" b="8890"/>
            <wp:docPr id="4" name="图片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61B71" w14:textId="77777777" w:rsidR="00E86269" w:rsidRDefault="00E86269" w:rsidP="00654E8F">
      <w:pPr>
        <w:spacing w:before="240"/>
      </w:pPr>
    </w:p>
    <w:p w14:paraId="766E4A79" w14:textId="5FA60700" w:rsidR="00A57ACC" w:rsidRDefault="00A57ACC" w:rsidP="00A57ACC">
      <w:pPr>
        <w:spacing w:before="240"/>
      </w:pPr>
      <w:r>
        <w:t>1.</w:t>
      </w:r>
      <w:r w:rsidR="00E86269">
        <w:t>4</w:t>
      </w:r>
      <w:r>
        <w:t xml:space="preserve"> </w:t>
      </w:r>
      <w:r w:rsidR="00730BFC">
        <w:t>H</w:t>
      </w:r>
      <w:r w:rsidR="00730BFC" w:rsidRPr="00C04E2E">
        <w:t>aplo</w:t>
      </w:r>
      <w:r w:rsidR="00730BFC">
        <w:t xml:space="preserve">type map for </w:t>
      </w:r>
      <w:r w:rsidR="00730BFC" w:rsidRPr="00C04E2E">
        <w:t>LG</w:t>
      </w:r>
      <w:r w:rsidR="00730BFC">
        <w:t>4</w:t>
      </w:r>
    </w:p>
    <w:p w14:paraId="14F5F4C1" w14:textId="57F850B8" w:rsidR="00015D2C" w:rsidRDefault="00E86269" w:rsidP="00654E8F">
      <w:pPr>
        <w:spacing w:before="240"/>
      </w:pPr>
      <w:r>
        <w:rPr>
          <w:noProof/>
        </w:rPr>
        <w:drawing>
          <wp:inline distT="0" distB="0" distL="0" distR="0" wp14:anchorId="4D6000A2" wp14:editId="3D625790">
            <wp:extent cx="4032000" cy="2887200"/>
            <wp:effectExtent l="0" t="0" r="6985" b="8890"/>
            <wp:docPr id="5" name="图片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D75B6" w14:textId="0CD9C347" w:rsidR="00E86269" w:rsidRDefault="00E86269" w:rsidP="00654E8F">
      <w:pPr>
        <w:spacing w:before="240"/>
      </w:pPr>
    </w:p>
    <w:p w14:paraId="19252D86" w14:textId="42502008" w:rsidR="00E86269" w:rsidRDefault="00E86269" w:rsidP="00654E8F">
      <w:pPr>
        <w:spacing w:before="240"/>
      </w:pPr>
    </w:p>
    <w:p w14:paraId="16E9AF25" w14:textId="1D218329" w:rsidR="00E86269" w:rsidRDefault="00E86269" w:rsidP="00654E8F">
      <w:pPr>
        <w:spacing w:before="240"/>
      </w:pPr>
    </w:p>
    <w:p w14:paraId="29B17BBC" w14:textId="77777777" w:rsidR="00F02B18" w:rsidRDefault="00F02B18" w:rsidP="00654E8F">
      <w:pPr>
        <w:spacing w:before="240"/>
      </w:pPr>
    </w:p>
    <w:p w14:paraId="26950B4F" w14:textId="4E5404EE" w:rsidR="00E86269" w:rsidRDefault="00E86269" w:rsidP="00E86269">
      <w:pPr>
        <w:spacing w:before="240"/>
      </w:pPr>
      <w:r>
        <w:lastRenderedPageBreak/>
        <w:t xml:space="preserve">1.5 </w:t>
      </w:r>
      <w:r w:rsidR="00730BFC">
        <w:t>H</w:t>
      </w:r>
      <w:r w:rsidR="00730BFC" w:rsidRPr="00C04E2E">
        <w:t>aplo</w:t>
      </w:r>
      <w:r w:rsidR="00730BFC">
        <w:t xml:space="preserve">type map for </w:t>
      </w:r>
      <w:r w:rsidR="00730BFC" w:rsidRPr="00C04E2E">
        <w:t>LG</w:t>
      </w:r>
      <w:r w:rsidR="00730BFC">
        <w:t>5</w:t>
      </w:r>
    </w:p>
    <w:p w14:paraId="3E246E57" w14:textId="756C010E" w:rsidR="00E86269" w:rsidRDefault="00E86269" w:rsidP="00654E8F">
      <w:pPr>
        <w:spacing w:before="240"/>
      </w:pPr>
      <w:r>
        <w:rPr>
          <w:noProof/>
        </w:rPr>
        <w:drawing>
          <wp:inline distT="0" distB="0" distL="0" distR="0" wp14:anchorId="6DA68DCF" wp14:editId="34FDA20D">
            <wp:extent cx="4032000" cy="2887200"/>
            <wp:effectExtent l="0" t="0" r="6985" b="8890"/>
            <wp:docPr id="6" name="图片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16F8B" w14:textId="6B8E401A" w:rsidR="00E86269" w:rsidRDefault="00E86269" w:rsidP="00654E8F">
      <w:pPr>
        <w:spacing w:before="240"/>
      </w:pPr>
    </w:p>
    <w:p w14:paraId="05D4667C" w14:textId="52E30F24" w:rsidR="00E86269" w:rsidRDefault="00E86269" w:rsidP="00E86269">
      <w:pPr>
        <w:spacing w:before="240"/>
      </w:pPr>
      <w:r>
        <w:t xml:space="preserve">1.6 </w:t>
      </w:r>
      <w:r w:rsidR="00730BFC">
        <w:t>H</w:t>
      </w:r>
      <w:r w:rsidR="00730BFC" w:rsidRPr="00C04E2E">
        <w:t>aplo</w:t>
      </w:r>
      <w:r w:rsidR="00730BFC">
        <w:t xml:space="preserve">type map for </w:t>
      </w:r>
      <w:r w:rsidR="00730BFC" w:rsidRPr="00C04E2E">
        <w:t>LG</w:t>
      </w:r>
      <w:r w:rsidR="00730BFC">
        <w:t>6</w:t>
      </w:r>
    </w:p>
    <w:p w14:paraId="4B3E214D" w14:textId="4D2A071A" w:rsidR="00E86269" w:rsidRDefault="00E86269" w:rsidP="00654E8F">
      <w:pPr>
        <w:spacing w:before="240"/>
      </w:pPr>
      <w:r>
        <w:rPr>
          <w:noProof/>
        </w:rPr>
        <w:drawing>
          <wp:inline distT="0" distB="0" distL="0" distR="0" wp14:anchorId="0B9F0CBD" wp14:editId="5F41BBE0">
            <wp:extent cx="4032000" cy="2887200"/>
            <wp:effectExtent l="0" t="0" r="6985" b="8890"/>
            <wp:docPr id="8" name="图片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48C6D" w14:textId="5A9BE5F9" w:rsidR="00E86269" w:rsidRDefault="00E86269" w:rsidP="00654E8F">
      <w:pPr>
        <w:spacing w:before="240"/>
      </w:pPr>
    </w:p>
    <w:p w14:paraId="29D25A06" w14:textId="7B8A7989" w:rsidR="00E86269" w:rsidRDefault="00E86269" w:rsidP="00654E8F">
      <w:pPr>
        <w:spacing w:before="240"/>
      </w:pPr>
    </w:p>
    <w:p w14:paraId="0A657B1A" w14:textId="72305182" w:rsidR="00E86269" w:rsidRDefault="00E86269" w:rsidP="00654E8F">
      <w:pPr>
        <w:spacing w:before="240"/>
      </w:pPr>
    </w:p>
    <w:p w14:paraId="42B3E9DA" w14:textId="0B1F3354" w:rsidR="00E86269" w:rsidRDefault="00E86269" w:rsidP="00654E8F">
      <w:pPr>
        <w:spacing w:before="240"/>
      </w:pPr>
    </w:p>
    <w:p w14:paraId="393EFAE3" w14:textId="5BCCC4AD" w:rsidR="00E86269" w:rsidRDefault="00E86269" w:rsidP="00E86269">
      <w:pPr>
        <w:spacing w:before="240"/>
      </w:pPr>
      <w:r>
        <w:lastRenderedPageBreak/>
        <w:t xml:space="preserve">1.7 </w:t>
      </w:r>
      <w:r w:rsidR="00730BFC">
        <w:t>H</w:t>
      </w:r>
      <w:r w:rsidR="00730BFC" w:rsidRPr="00C04E2E">
        <w:t>aplo</w:t>
      </w:r>
      <w:r w:rsidR="00730BFC">
        <w:t xml:space="preserve">type map for </w:t>
      </w:r>
      <w:r w:rsidR="00730BFC" w:rsidRPr="00C04E2E">
        <w:t>LG</w:t>
      </w:r>
      <w:r w:rsidR="00730BFC">
        <w:t>7</w:t>
      </w:r>
    </w:p>
    <w:p w14:paraId="4700DCE8" w14:textId="4D28D22A" w:rsidR="00E86269" w:rsidRDefault="00E86269" w:rsidP="00654E8F">
      <w:pPr>
        <w:spacing w:before="240"/>
      </w:pPr>
      <w:r>
        <w:rPr>
          <w:noProof/>
        </w:rPr>
        <w:drawing>
          <wp:inline distT="0" distB="0" distL="0" distR="0" wp14:anchorId="56C88E90" wp14:editId="3C29457C">
            <wp:extent cx="4032000" cy="2887200"/>
            <wp:effectExtent l="0" t="0" r="6985" b="8890"/>
            <wp:docPr id="9" name="图片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1EEEC" w14:textId="123790CE" w:rsidR="00E86269" w:rsidRDefault="00E86269" w:rsidP="00654E8F">
      <w:pPr>
        <w:spacing w:before="240"/>
      </w:pPr>
    </w:p>
    <w:p w14:paraId="78BAE3BB" w14:textId="05FF3ED2" w:rsidR="00E86269" w:rsidRDefault="00E86269" w:rsidP="00654E8F">
      <w:pPr>
        <w:spacing w:before="240"/>
      </w:pPr>
      <w:r>
        <w:t>1.8</w:t>
      </w:r>
      <w:r w:rsidR="00730BFC">
        <w:t xml:space="preserve"> H</w:t>
      </w:r>
      <w:r w:rsidR="00730BFC" w:rsidRPr="00C04E2E">
        <w:t>aplo</w:t>
      </w:r>
      <w:r w:rsidR="00730BFC">
        <w:t xml:space="preserve">type map for </w:t>
      </w:r>
      <w:r w:rsidR="00730BFC" w:rsidRPr="00C04E2E">
        <w:t>LG</w:t>
      </w:r>
      <w:r w:rsidR="00730BFC">
        <w:t>8</w:t>
      </w:r>
    </w:p>
    <w:p w14:paraId="328F29AF" w14:textId="061871D9" w:rsidR="00E86269" w:rsidRDefault="00E86269" w:rsidP="00654E8F">
      <w:pPr>
        <w:spacing w:before="240"/>
      </w:pPr>
      <w:r>
        <w:rPr>
          <w:noProof/>
        </w:rPr>
        <w:drawing>
          <wp:inline distT="0" distB="0" distL="0" distR="0" wp14:anchorId="144200A5" wp14:editId="14150974">
            <wp:extent cx="4032000" cy="2887200"/>
            <wp:effectExtent l="0" t="0" r="6985" b="8890"/>
            <wp:docPr id="10" name="图片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448FA" w14:textId="33F3502B" w:rsidR="00E86269" w:rsidRDefault="00E86269" w:rsidP="00654E8F">
      <w:pPr>
        <w:spacing w:before="240"/>
      </w:pPr>
    </w:p>
    <w:p w14:paraId="185741C3" w14:textId="66829BE5" w:rsidR="00E86269" w:rsidRDefault="00E86269" w:rsidP="00654E8F">
      <w:pPr>
        <w:spacing w:before="240"/>
      </w:pPr>
    </w:p>
    <w:p w14:paraId="08A80C89" w14:textId="2C19BF1B" w:rsidR="00E86269" w:rsidRDefault="00E86269" w:rsidP="00E86269">
      <w:pPr>
        <w:spacing w:before="240"/>
      </w:pPr>
    </w:p>
    <w:p w14:paraId="72C526DA" w14:textId="77777777" w:rsidR="00730BFC" w:rsidRDefault="00730BFC" w:rsidP="00E86269">
      <w:pPr>
        <w:spacing w:before="240"/>
      </w:pPr>
    </w:p>
    <w:p w14:paraId="59CA9EA9" w14:textId="636E522A" w:rsidR="00E86269" w:rsidRDefault="00E86269" w:rsidP="00E86269">
      <w:pPr>
        <w:spacing w:before="240"/>
      </w:pPr>
      <w:r>
        <w:lastRenderedPageBreak/>
        <w:t xml:space="preserve">1.9 </w:t>
      </w:r>
      <w:r w:rsidR="00730BFC">
        <w:t>H</w:t>
      </w:r>
      <w:r w:rsidR="00730BFC" w:rsidRPr="00C04E2E">
        <w:t>aplo</w:t>
      </w:r>
      <w:r w:rsidR="00730BFC">
        <w:t xml:space="preserve">type map for </w:t>
      </w:r>
      <w:r w:rsidR="00730BFC" w:rsidRPr="00C04E2E">
        <w:t>LG</w:t>
      </w:r>
      <w:r w:rsidR="00730BFC">
        <w:t>9</w:t>
      </w:r>
      <w:r>
        <w:t xml:space="preserve"> </w:t>
      </w:r>
    </w:p>
    <w:p w14:paraId="3BA39A07" w14:textId="2C18B436" w:rsidR="00E86269" w:rsidRDefault="00E86269" w:rsidP="00654E8F">
      <w:pPr>
        <w:spacing w:before="240"/>
      </w:pPr>
      <w:r>
        <w:rPr>
          <w:noProof/>
        </w:rPr>
        <w:drawing>
          <wp:inline distT="0" distB="0" distL="0" distR="0" wp14:anchorId="366B60A6" wp14:editId="21CDA3E0">
            <wp:extent cx="4032000" cy="2887200"/>
            <wp:effectExtent l="0" t="0" r="6985" b="8890"/>
            <wp:docPr id="12" name="图片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1E477" w14:textId="2C96A457" w:rsidR="00E86269" w:rsidRDefault="00E86269" w:rsidP="00654E8F">
      <w:pPr>
        <w:spacing w:before="240"/>
      </w:pPr>
    </w:p>
    <w:p w14:paraId="0A5941B3" w14:textId="6136C45B" w:rsidR="00E86269" w:rsidRDefault="00E86269" w:rsidP="00E86269">
      <w:pPr>
        <w:spacing w:before="240"/>
      </w:pPr>
      <w:r>
        <w:t xml:space="preserve">1.10 </w:t>
      </w:r>
      <w:r w:rsidR="00730BFC">
        <w:t>H</w:t>
      </w:r>
      <w:r w:rsidR="00730BFC" w:rsidRPr="00C04E2E">
        <w:t>aplo</w:t>
      </w:r>
      <w:r w:rsidR="00730BFC">
        <w:t xml:space="preserve">type map for </w:t>
      </w:r>
      <w:r w:rsidR="00730BFC" w:rsidRPr="00C04E2E">
        <w:t>LG</w:t>
      </w:r>
      <w:r w:rsidR="00730BFC">
        <w:t>10</w:t>
      </w:r>
    </w:p>
    <w:p w14:paraId="2A2B61DE" w14:textId="5E6C960D" w:rsidR="00E86269" w:rsidRDefault="00E86269" w:rsidP="00654E8F">
      <w:pPr>
        <w:spacing w:before="240"/>
      </w:pPr>
      <w:r w:rsidRPr="00E86269">
        <w:rPr>
          <w:noProof/>
        </w:rPr>
        <w:drawing>
          <wp:inline distT="0" distB="0" distL="0" distR="0" wp14:anchorId="6F0A7EB6" wp14:editId="04055286">
            <wp:extent cx="4032000" cy="2887200"/>
            <wp:effectExtent l="0" t="0" r="6985" b="8890"/>
            <wp:docPr id="13" name="图片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B5EDF" w14:textId="3373666E" w:rsidR="00E86269" w:rsidRDefault="00E86269" w:rsidP="00654E8F">
      <w:pPr>
        <w:spacing w:before="240"/>
      </w:pPr>
    </w:p>
    <w:p w14:paraId="6D2D667F" w14:textId="5B3B8EB5" w:rsidR="00E86269" w:rsidRDefault="00E86269" w:rsidP="00654E8F">
      <w:pPr>
        <w:spacing w:before="240"/>
      </w:pPr>
    </w:p>
    <w:p w14:paraId="16DEA028" w14:textId="75B2CF4E" w:rsidR="00E86269" w:rsidRDefault="00E86269" w:rsidP="00654E8F">
      <w:pPr>
        <w:spacing w:before="240"/>
      </w:pPr>
    </w:p>
    <w:p w14:paraId="67C7ED0D" w14:textId="7BDE0687" w:rsidR="00E86269" w:rsidRDefault="00E86269" w:rsidP="00654E8F">
      <w:pPr>
        <w:spacing w:before="240"/>
      </w:pPr>
    </w:p>
    <w:p w14:paraId="0FAD5E16" w14:textId="0E978409" w:rsidR="00E86269" w:rsidRDefault="00E86269" w:rsidP="00654E8F">
      <w:pPr>
        <w:spacing w:before="240"/>
      </w:pPr>
      <w:r>
        <w:lastRenderedPageBreak/>
        <w:t xml:space="preserve">1.11 </w:t>
      </w:r>
      <w:r w:rsidR="00730BFC">
        <w:t>H</w:t>
      </w:r>
      <w:r w:rsidR="00730BFC" w:rsidRPr="00C04E2E">
        <w:t>aplo</w:t>
      </w:r>
      <w:r w:rsidR="00730BFC">
        <w:t xml:space="preserve">type map for </w:t>
      </w:r>
      <w:r w:rsidR="00730BFC" w:rsidRPr="00C04E2E">
        <w:t>LG</w:t>
      </w:r>
      <w:r w:rsidR="00730BFC">
        <w:t>11</w:t>
      </w:r>
    </w:p>
    <w:p w14:paraId="3DBAD05F" w14:textId="36635C26" w:rsidR="00E86269" w:rsidRDefault="00812491" w:rsidP="00654E8F">
      <w:pPr>
        <w:spacing w:before="240"/>
      </w:pPr>
      <w:r>
        <w:rPr>
          <w:noProof/>
        </w:rPr>
        <w:drawing>
          <wp:inline distT="0" distB="0" distL="0" distR="0" wp14:anchorId="61B0D702" wp14:editId="102DDB41">
            <wp:extent cx="4032000" cy="2887200"/>
            <wp:effectExtent l="0" t="0" r="6985" b="8890"/>
            <wp:docPr id="14" name="图片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ADA8F" w14:textId="2BBF6602" w:rsidR="00E86269" w:rsidRDefault="00E86269" w:rsidP="00654E8F">
      <w:pPr>
        <w:spacing w:before="240"/>
      </w:pPr>
    </w:p>
    <w:p w14:paraId="68B92E32" w14:textId="501CB459" w:rsidR="00E86269" w:rsidRDefault="00E86269" w:rsidP="00654E8F">
      <w:pPr>
        <w:spacing w:before="240"/>
      </w:pPr>
      <w:r>
        <w:t xml:space="preserve">1.12 </w:t>
      </w:r>
      <w:r w:rsidR="00730BFC">
        <w:t>H</w:t>
      </w:r>
      <w:r w:rsidR="00730BFC" w:rsidRPr="00C04E2E">
        <w:t>aplo</w:t>
      </w:r>
      <w:r w:rsidR="00730BFC">
        <w:t xml:space="preserve">type map for </w:t>
      </w:r>
      <w:r w:rsidR="00730BFC" w:rsidRPr="00C04E2E">
        <w:t>LG</w:t>
      </w:r>
      <w:r w:rsidR="00730BFC">
        <w:t>12</w:t>
      </w:r>
    </w:p>
    <w:p w14:paraId="392095E0" w14:textId="1319480E" w:rsidR="00812491" w:rsidRDefault="00812491" w:rsidP="00654E8F">
      <w:pPr>
        <w:spacing w:before="240"/>
      </w:pPr>
      <w:r>
        <w:rPr>
          <w:noProof/>
        </w:rPr>
        <w:drawing>
          <wp:inline distT="0" distB="0" distL="0" distR="0" wp14:anchorId="6B4AA5AB" wp14:editId="4F14815B">
            <wp:extent cx="4032000" cy="2887200"/>
            <wp:effectExtent l="0" t="0" r="6985" b="8890"/>
            <wp:docPr id="15" name="图片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5F811" w14:textId="0A1A898F" w:rsidR="00812491" w:rsidRDefault="00812491" w:rsidP="00654E8F">
      <w:pPr>
        <w:spacing w:before="240"/>
      </w:pPr>
    </w:p>
    <w:p w14:paraId="371BDD49" w14:textId="60B36FC7" w:rsidR="00812491" w:rsidRDefault="00812491" w:rsidP="00654E8F">
      <w:pPr>
        <w:spacing w:before="240"/>
      </w:pPr>
    </w:p>
    <w:p w14:paraId="5ED40F77" w14:textId="721515CC" w:rsidR="00812491" w:rsidRDefault="00812491" w:rsidP="00654E8F">
      <w:pPr>
        <w:spacing w:before="240"/>
      </w:pPr>
    </w:p>
    <w:p w14:paraId="0668A864" w14:textId="77777777" w:rsidR="007B7EFE" w:rsidRDefault="007B7EFE" w:rsidP="00654E8F">
      <w:pPr>
        <w:spacing w:before="240"/>
      </w:pPr>
    </w:p>
    <w:p w14:paraId="7810BFE5" w14:textId="0F38FB28" w:rsidR="007B7EFE" w:rsidRDefault="00FE0CBA" w:rsidP="007B7EFE">
      <w:pPr>
        <w:spacing w:before="240"/>
      </w:pPr>
      <w:r w:rsidRPr="0001436A">
        <w:lastRenderedPageBreak/>
        <w:t>Supplementary</w:t>
      </w:r>
      <w:r w:rsidRPr="001549D3">
        <w:t xml:space="preserve"> Figures</w:t>
      </w:r>
      <w:r>
        <w:t xml:space="preserve"> </w:t>
      </w:r>
      <w:r w:rsidR="00F02B18">
        <w:t>2:</w:t>
      </w:r>
      <w:r w:rsidR="007B7EFE">
        <w:t xml:space="preserve"> Heat maps</w:t>
      </w:r>
      <w:r w:rsidR="00F02B18">
        <w:t xml:space="preserve"> </w:t>
      </w:r>
      <w:r w:rsidR="00F02B18">
        <w:rPr>
          <w:rFonts w:eastAsia="宋体"/>
          <w:lang w:eastAsia="zh-CN"/>
        </w:rPr>
        <w:t xml:space="preserve">for </w:t>
      </w:r>
      <w:r w:rsidR="00F02B18">
        <w:rPr>
          <w:rFonts w:eastAsia="宋体" w:hint="eastAsia"/>
          <w:lang w:eastAsia="zh-CN"/>
        </w:rPr>
        <w:t>12</w:t>
      </w:r>
      <w:r w:rsidR="00F02B18">
        <w:rPr>
          <w:rFonts w:eastAsia="宋体"/>
          <w:lang w:eastAsia="zh-CN"/>
        </w:rPr>
        <w:t xml:space="preserve"> LGs</w:t>
      </w:r>
    </w:p>
    <w:p w14:paraId="03FE8276" w14:textId="0907F881" w:rsidR="00D07873" w:rsidRDefault="00D07873" w:rsidP="00654E8F">
      <w:pPr>
        <w:spacing w:before="24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 xml:space="preserve">.1 </w:t>
      </w:r>
      <w:r w:rsidR="00730BFC">
        <w:t>Heat map for LG1</w:t>
      </w:r>
    </w:p>
    <w:p w14:paraId="0DD6F09B" w14:textId="4AFC40BC" w:rsidR="00D07873" w:rsidRDefault="00D07873" w:rsidP="00654E8F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73A6707F" wp14:editId="362C5409">
            <wp:extent cx="4032000" cy="2887200"/>
            <wp:effectExtent l="0" t="0" r="6985" b="8890"/>
            <wp:docPr id="11" name="图片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8E69D" w14:textId="46F4040B" w:rsidR="00D07873" w:rsidRDefault="00D07873" w:rsidP="00654E8F">
      <w:pPr>
        <w:spacing w:before="240"/>
        <w:rPr>
          <w:lang w:eastAsia="zh-CN"/>
        </w:rPr>
      </w:pPr>
    </w:p>
    <w:p w14:paraId="2D78E5BC" w14:textId="7274E1D1" w:rsidR="00D07873" w:rsidRPr="001549D3" w:rsidRDefault="00D07873" w:rsidP="00D07873">
      <w:pPr>
        <w:spacing w:before="24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 xml:space="preserve">.2 </w:t>
      </w:r>
      <w:r w:rsidR="00730BFC">
        <w:t>Heat map for LG2</w:t>
      </w:r>
    </w:p>
    <w:p w14:paraId="1A4BE47A" w14:textId="044B56AE" w:rsidR="00D07873" w:rsidRDefault="00D07873" w:rsidP="00654E8F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2B03231D" wp14:editId="1BEF7DF0">
            <wp:extent cx="4032000" cy="2887200"/>
            <wp:effectExtent l="0" t="0" r="6985" b="8890"/>
            <wp:docPr id="16" name="图片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3324F" w14:textId="0D6DF537" w:rsidR="00D07873" w:rsidRDefault="00D07873" w:rsidP="00654E8F">
      <w:pPr>
        <w:spacing w:before="240"/>
        <w:rPr>
          <w:lang w:eastAsia="zh-CN"/>
        </w:rPr>
      </w:pPr>
    </w:p>
    <w:p w14:paraId="4E6503C4" w14:textId="5070FE27" w:rsidR="00D07873" w:rsidRDefault="00D07873" w:rsidP="00654E8F">
      <w:pPr>
        <w:spacing w:before="240"/>
        <w:rPr>
          <w:lang w:eastAsia="zh-CN"/>
        </w:rPr>
      </w:pPr>
    </w:p>
    <w:p w14:paraId="19D2FA1C" w14:textId="4DD1B2C7" w:rsidR="00D07873" w:rsidRDefault="00D07873" w:rsidP="00654E8F">
      <w:pPr>
        <w:spacing w:before="240"/>
        <w:rPr>
          <w:lang w:eastAsia="zh-CN"/>
        </w:rPr>
      </w:pPr>
    </w:p>
    <w:p w14:paraId="00C45563" w14:textId="070C6952" w:rsidR="00D07873" w:rsidRDefault="00D07873" w:rsidP="00654E8F">
      <w:pPr>
        <w:spacing w:before="240"/>
        <w:rPr>
          <w:lang w:eastAsia="zh-CN"/>
        </w:rPr>
      </w:pPr>
    </w:p>
    <w:p w14:paraId="6A1FCCCA" w14:textId="576FAE0C" w:rsidR="00D07873" w:rsidRPr="001549D3" w:rsidRDefault="00D07873" w:rsidP="00D07873">
      <w:pPr>
        <w:spacing w:before="24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 xml:space="preserve">.3 </w:t>
      </w:r>
      <w:r w:rsidR="00730BFC">
        <w:t>Heat map for LG3</w:t>
      </w:r>
    </w:p>
    <w:p w14:paraId="023124AB" w14:textId="68B6A888" w:rsidR="00D07873" w:rsidRDefault="00D07873" w:rsidP="00654E8F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56D372C9" wp14:editId="23CAA7E7">
            <wp:extent cx="4032000" cy="2887200"/>
            <wp:effectExtent l="0" t="0" r="6985" b="8890"/>
            <wp:docPr id="17" name="图片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F720EC" w14:textId="3AB6A2A3" w:rsidR="00D07873" w:rsidRDefault="00D07873" w:rsidP="00654E8F">
      <w:pPr>
        <w:spacing w:before="240"/>
        <w:rPr>
          <w:lang w:eastAsia="zh-CN"/>
        </w:rPr>
      </w:pPr>
    </w:p>
    <w:p w14:paraId="3B3D43DC" w14:textId="1381037E" w:rsidR="00D07873" w:rsidRPr="001549D3" w:rsidRDefault="00D07873" w:rsidP="00D07873">
      <w:pPr>
        <w:spacing w:before="24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 xml:space="preserve">.4 </w:t>
      </w:r>
      <w:r w:rsidR="00730BFC">
        <w:t>Heat map for LG4</w:t>
      </w:r>
    </w:p>
    <w:p w14:paraId="0B8A1F72" w14:textId="436A2D96" w:rsidR="00D07873" w:rsidRPr="00D07873" w:rsidRDefault="00D07873" w:rsidP="00654E8F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4AD38163" wp14:editId="484D95CA">
            <wp:extent cx="4032000" cy="2887200"/>
            <wp:effectExtent l="0" t="0" r="6985" b="8890"/>
            <wp:docPr id="18" name="图片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68249" w14:textId="2230DF92" w:rsidR="00D07873" w:rsidRDefault="00D07873" w:rsidP="00654E8F">
      <w:pPr>
        <w:spacing w:before="240"/>
        <w:rPr>
          <w:lang w:eastAsia="zh-CN"/>
        </w:rPr>
      </w:pPr>
    </w:p>
    <w:p w14:paraId="47FDAE98" w14:textId="63784564" w:rsidR="00D07873" w:rsidRDefault="00D07873" w:rsidP="00654E8F">
      <w:pPr>
        <w:spacing w:before="240"/>
        <w:rPr>
          <w:lang w:eastAsia="zh-CN"/>
        </w:rPr>
      </w:pPr>
    </w:p>
    <w:p w14:paraId="180AF375" w14:textId="772A9915" w:rsidR="00D07873" w:rsidRDefault="00D07873" w:rsidP="00654E8F">
      <w:pPr>
        <w:spacing w:before="240"/>
        <w:rPr>
          <w:lang w:eastAsia="zh-CN"/>
        </w:rPr>
      </w:pPr>
    </w:p>
    <w:p w14:paraId="383FA2B5" w14:textId="77777777" w:rsidR="00D07873" w:rsidRDefault="00D07873" w:rsidP="00654E8F">
      <w:pPr>
        <w:spacing w:before="240"/>
        <w:rPr>
          <w:lang w:eastAsia="zh-CN"/>
        </w:rPr>
      </w:pPr>
    </w:p>
    <w:p w14:paraId="48554974" w14:textId="40D05606" w:rsidR="00D07873" w:rsidRPr="001549D3" w:rsidRDefault="00D07873" w:rsidP="00D07873">
      <w:pPr>
        <w:spacing w:before="24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 xml:space="preserve">.5 </w:t>
      </w:r>
      <w:r w:rsidR="00730BFC">
        <w:t>Heat map for LG5</w:t>
      </w:r>
    </w:p>
    <w:p w14:paraId="7D580D82" w14:textId="4305BC79" w:rsidR="00D07873" w:rsidRDefault="00D07873" w:rsidP="00654E8F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1AA4F4FB" wp14:editId="4D361397">
            <wp:extent cx="4032000" cy="2887200"/>
            <wp:effectExtent l="0" t="0" r="6985" b="8890"/>
            <wp:docPr id="19" name="图片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67A2D" w14:textId="2D49FAE6" w:rsidR="00D07873" w:rsidRDefault="00D07873" w:rsidP="00654E8F">
      <w:pPr>
        <w:spacing w:before="240"/>
        <w:rPr>
          <w:lang w:eastAsia="zh-CN"/>
        </w:rPr>
      </w:pPr>
    </w:p>
    <w:p w14:paraId="044C03F9" w14:textId="486AB5E1" w:rsidR="00D07873" w:rsidRPr="001549D3" w:rsidRDefault="00D07873" w:rsidP="00D07873">
      <w:pPr>
        <w:spacing w:before="24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.6</w:t>
      </w:r>
      <w:r w:rsidR="00730BFC" w:rsidRPr="00730BFC">
        <w:t xml:space="preserve"> </w:t>
      </w:r>
      <w:r w:rsidR="00730BFC">
        <w:t>Heat map for LG6</w:t>
      </w:r>
    </w:p>
    <w:p w14:paraId="0A2B0846" w14:textId="05A4FFF5" w:rsidR="00D07873" w:rsidRPr="00D07873" w:rsidRDefault="00D07873" w:rsidP="00654E8F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52310D4B" wp14:editId="7DB85225">
            <wp:extent cx="4032000" cy="2887200"/>
            <wp:effectExtent l="0" t="0" r="6985" b="8890"/>
            <wp:docPr id="20" name="图片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9E2BC2" w14:textId="2334618F" w:rsidR="00D07873" w:rsidRDefault="00D07873" w:rsidP="00654E8F">
      <w:pPr>
        <w:spacing w:before="240"/>
        <w:rPr>
          <w:lang w:eastAsia="zh-CN"/>
        </w:rPr>
      </w:pPr>
    </w:p>
    <w:p w14:paraId="2B8F7834" w14:textId="3A0320C8" w:rsidR="00D07873" w:rsidRDefault="00D07873" w:rsidP="00654E8F">
      <w:pPr>
        <w:spacing w:before="240"/>
        <w:rPr>
          <w:lang w:eastAsia="zh-CN"/>
        </w:rPr>
      </w:pPr>
    </w:p>
    <w:p w14:paraId="250D73D9" w14:textId="1022017C" w:rsidR="00D07873" w:rsidRDefault="00D07873" w:rsidP="00654E8F">
      <w:pPr>
        <w:spacing w:before="240"/>
        <w:rPr>
          <w:lang w:eastAsia="zh-CN"/>
        </w:rPr>
      </w:pPr>
    </w:p>
    <w:p w14:paraId="039FA7A0" w14:textId="77777777" w:rsidR="00D07873" w:rsidRDefault="00D07873" w:rsidP="00654E8F">
      <w:pPr>
        <w:spacing w:before="240"/>
        <w:rPr>
          <w:lang w:eastAsia="zh-CN"/>
        </w:rPr>
      </w:pPr>
    </w:p>
    <w:p w14:paraId="0215589B" w14:textId="5EF71843" w:rsidR="00D07873" w:rsidRPr="001549D3" w:rsidRDefault="00D07873" w:rsidP="00D07873">
      <w:pPr>
        <w:spacing w:before="24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.7</w:t>
      </w:r>
      <w:r w:rsidR="00730BFC" w:rsidRPr="00730BFC">
        <w:t xml:space="preserve"> </w:t>
      </w:r>
      <w:r w:rsidR="00730BFC">
        <w:t>Heat map for LG7</w:t>
      </w:r>
    </w:p>
    <w:p w14:paraId="00794B95" w14:textId="25C989FD" w:rsidR="00D07873" w:rsidRPr="00D07873" w:rsidRDefault="00D07873" w:rsidP="00654E8F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0E9AE96E" wp14:editId="5F8FFB2A">
            <wp:extent cx="4032000" cy="2887200"/>
            <wp:effectExtent l="0" t="0" r="6985" b="8890"/>
            <wp:docPr id="21" name="图片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BD87C" w14:textId="3F8EC61E" w:rsidR="00D07873" w:rsidRDefault="00D07873" w:rsidP="00654E8F">
      <w:pPr>
        <w:spacing w:before="240"/>
        <w:rPr>
          <w:lang w:eastAsia="zh-CN"/>
        </w:rPr>
      </w:pPr>
    </w:p>
    <w:p w14:paraId="43FCFA16" w14:textId="2E0A5F4F" w:rsidR="00D07873" w:rsidRPr="001549D3" w:rsidRDefault="00D07873" w:rsidP="00D07873">
      <w:pPr>
        <w:spacing w:before="24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 xml:space="preserve">.8 </w:t>
      </w:r>
      <w:r w:rsidR="00730BFC">
        <w:t>Heat map for LG8</w:t>
      </w:r>
      <w:r>
        <w:rPr>
          <w:lang w:eastAsia="zh-CN"/>
        </w:rPr>
        <w:t xml:space="preserve"> </w:t>
      </w:r>
    </w:p>
    <w:p w14:paraId="63534B28" w14:textId="66130549" w:rsidR="00D07873" w:rsidRDefault="00D07873" w:rsidP="00654E8F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2D851322" wp14:editId="60AF22FE">
            <wp:extent cx="4032000" cy="2887200"/>
            <wp:effectExtent l="0" t="0" r="6985" b="8890"/>
            <wp:docPr id="22" name="图片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E07D2" w14:textId="39DE489C" w:rsidR="00D07873" w:rsidRDefault="00D07873" w:rsidP="00654E8F">
      <w:pPr>
        <w:spacing w:before="240"/>
        <w:rPr>
          <w:lang w:eastAsia="zh-CN"/>
        </w:rPr>
      </w:pPr>
    </w:p>
    <w:p w14:paraId="1F945673" w14:textId="18C54216" w:rsidR="00D07873" w:rsidRDefault="00D07873" w:rsidP="00654E8F">
      <w:pPr>
        <w:spacing w:before="240"/>
        <w:rPr>
          <w:lang w:eastAsia="zh-CN"/>
        </w:rPr>
      </w:pPr>
    </w:p>
    <w:p w14:paraId="62850455" w14:textId="24040F84" w:rsidR="00D07873" w:rsidRDefault="00D07873" w:rsidP="00654E8F">
      <w:pPr>
        <w:spacing w:before="240"/>
        <w:rPr>
          <w:lang w:eastAsia="zh-CN"/>
        </w:rPr>
      </w:pPr>
    </w:p>
    <w:p w14:paraId="4AD3FE3D" w14:textId="77777777" w:rsidR="00D07873" w:rsidRDefault="00D07873" w:rsidP="00654E8F">
      <w:pPr>
        <w:spacing w:before="240"/>
        <w:rPr>
          <w:lang w:eastAsia="zh-CN"/>
        </w:rPr>
      </w:pPr>
    </w:p>
    <w:p w14:paraId="05BAAF27" w14:textId="723673EE" w:rsidR="00D07873" w:rsidRPr="001549D3" w:rsidRDefault="00D07873" w:rsidP="00D07873">
      <w:pPr>
        <w:spacing w:before="24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.9</w:t>
      </w:r>
      <w:r w:rsidR="00730BFC" w:rsidRPr="00730BFC">
        <w:t xml:space="preserve"> </w:t>
      </w:r>
      <w:r w:rsidR="00730BFC">
        <w:t>Heat map for LG9</w:t>
      </w:r>
    </w:p>
    <w:p w14:paraId="2DF8BCC5" w14:textId="1CE7BC76" w:rsidR="00D07873" w:rsidRPr="00D07873" w:rsidRDefault="00D07873" w:rsidP="00654E8F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4799BB6F" wp14:editId="20878C90">
            <wp:extent cx="4032000" cy="2887200"/>
            <wp:effectExtent l="0" t="0" r="6985" b="8890"/>
            <wp:docPr id="23" name="图片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67C9D1" w14:textId="22B62860" w:rsidR="00D07873" w:rsidRDefault="00D07873" w:rsidP="00654E8F">
      <w:pPr>
        <w:spacing w:before="240"/>
        <w:rPr>
          <w:lang w:eastAsia="zh-CN"/>
        </w:rPr>
      </w:pPr>
    </w:p>
    <w:p w14:paraId="66525075" w14:textId="5DA73203" w:rsidR="00D07873" w:rsidRPr="001549D3" w:rsidRDefault="00D07873" w:rsidP="00D07873">
      <w:pPr>
        <w:spacing w:before="24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 xml:space="preserve">.10 </w:t>
      </w:r>
      <w:r w:rsidR="00730BFC">
        <w:t>Heat map for LG10</w:t>
      </w:r>
    </w:p>
    <w:p w14:paraId="4137AF5C" w14:textId="1E9F51D9" w:rsidR="00D07873" w:rsidRPr="00D07873" w:rsidRDefault="00D07873" w:rsidP="00654E8F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5D26C51B" wp14:editId="7D46F0F5">
            <wp:extent cx="4032000" cy="2887200"/>
            <wp:effectExtent l="0" t="0" r="6985" b="8890"/>
            <wp:docPr id="24" name="图片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E38B8" w14:textId="2596EB7B" w:rsidR="00D07873" w:rsidRDefault="00D07873" w:rsidP="00654E8F">
      <w:pPr>
        <w:spacing w:before="240"/>
        <w:rPr>
          <w:lang w:eastAsia="zh-CN"/>
        </w:rPr>
      </w:pPr>
    </w:p>
    <w:p w14:paraId="29D4868E" w14:textId="593ACA41" w:rsidR="00D07873" w:rsidRDefault="00D07873" w:rsidP="00654E8F">
      <w:pPr>
        <w:spacing w:before="240"/>
        <w:rPr>
          <w:lang w:eastAsia="zh-CN"/>
        </w:rPr>
      </w:pPr>
    </w:p>
    <w:p w14:paraId="3F6E0331" w14:textId="7A7D57FF" w:rsidR="00D07873" w:rsidRDefault="00D07873" w:rsidP="00654E8F">
      <w:pPr>
        <w:spacing w:before="240"/>
        <w:rPr>
          <w:lang w:eastAsia="zh-CN"/>
        </w:rPr>
      </w:pPr>
    </w:p>
    <w:p w14:paraId="35A5D2BD" w14:textId="77777777" w:rsidR="00D07873" w:rsidRDefault="00D07873" w:rsidP="00654E8F">
      <w:pPr>
        <w:spacing w:before="240"/>
        <w:rPr>
          <w:lang w:eastAsia="zh-CN"/>
        </w:rPr>
      </w:pPr>
    </w:p>
    <w:p w14:paraId="06ABCE62" w14:textId="727A6CA7" w:rsidR="00D07873" w:rsidRPr="001549D3" w:rsidRDefault="00D07873" w:rsidP="00D07873">
      <w:pPr>
        <w:spacing w:before="24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 xml:space="preserve">.11 </w:t>
      </w:r>
      <w:r w:rsidR="00730BFC">
        <w:t>Heat map for LG11</w:t>
      </w:r>
    </w:p>
    <w:p w14:paraId="0851C4F1" w14:textId="1EB4B0CE" w:rsidR="00D07873" w:rsidRDefault="00D07873" w:rsidP="00654E8F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455888DB" wp14:editId="29978AA7">
            <wp:extent cx="4032000" cy="2887200"/>
            <wp:effectExtent l="0" t="0" r="6985" b="8890"/>
            <wp:docPr id="25" name="图片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A63BD" w14:textId="3D511F14" w:rsidR="00D07873" w:rsidRDefault="00D07873" w:rsidP="00654E8F">
      <w:pPr>
        <w:spacing w:before="240"/>
        <w:rPr>
          <w:lang w:eastAsia="zh-CN"/>
        </w:rPr>
      </w:pPr>
    </w:p>
    <w:p w14:paraId="1E3120E0" w14:textId="214BC2BC" w:rsidR="00D07873" w:rsidRPr="001549D3" w:rsidRDefault="00D07873" w:rsidP="00D07873">
      <w:pPr>
        <w:spacing w:before="24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 xml:space="preserve">.12 </w:t>
      </w:r>
      <w:r w:rsidR="00730BFC">
        <w:t>Heat map for LG12</w:t>
      </w:r>
    </w:p>
    <w:p w14:paraId="6C221ECD" w14:textId="2278689D" w:rsidR="00D07873" w:rsidRDefault="00D07873" w:rsidP="00654E8F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64CE5271" wp14:editId="431B5B50">
            <wp:extent cx="4032000" cy="2887200"/>
            <wp:effectExtent l="0" t="0" r="6985" b="8890"/>
            <wp:docPr id="26" name="图片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28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687149" w14:textId="7DCEE73D" w:rsidR="00D07873" w:rsidRDefault="00D07873" w:rsidP="00654E8F">
      <w:pPr>
        <w:spacing w:before="240"/>
        <w:rPr>
          <w:lang w:eastAsia="zh-CN"/>
        </w:rPr>
      </w:pPr>
    </w:p>
    <w:p w14:paraId="058A1AC1" w14:textId="0B8AF1BE" w:rsidR="00D07873" w:rsidRDefault="00D07873" w:rsidP="00654E8F">
      <w:pPr>
        <w:spacing w:before="240"/>
        <w:rPr>
          <w:lang w:eastAsia="zh-CN"/>
        </w:rPr>
      </w:pPr>
    </w:p>
    <w:p w14:paraId="6C68CC27" w14:textId="0B6CF4F9" w:rsidR="00D07873" w:rsidRDefault="00D07873" w:rsidP="00654E8F">
      <w:pPr>
        <w:spacing w:before="240"/>
        <w:rPr>
          <w:lang w:eastAsia="zh-CN"/>
        </w:rPr>
      </w:pPr>
    </w:p>
    <w:p w14:paraId="6DFEB139" w14:textId="2637E369" w:rsidR="00D07873" w:rsidRDefault="00FE0CBA" w:rsidP="007B7EFE">
      <w:pPr>
        <w:spacing w:before="240"/>
      </w:pPr>
      <w:r w:rsidRPr="0001436A">
        <w:lastRenderedPageBreak/>
        <w:t>Supplementary</w:t>
      </w:r>
      <w:r w:rsidRPr="001549D3">
        <w:t xml:space="preserve"> Figures</w:t>
      </w:r>
      <w:r>
        <w:t xml:space="preserve"> </w:t>
      </w:r>
      <w:r w:rsidR="007B7EFE">
        <w:t>3</w:t>
      </w:r>
      <w:r w:rsidR="00F02B18">
        <w:t>:</w:t>
      </w:r>
      <w:r w:rsidR="007B7EFE" w:rsidRPr="007B7EFE">
        <w:t xml:space="preserve"> </w:t>
      </w:r>
      <w:r w:rsidR="007D5CFC" w:rsidRPr="007D5CFC">
        <w:rPr>
          <w:lang w:eastAsia="zh-CN"/>
        </w:rPr>
        <w:t>17 growth-related traits QTLs</w:t>
      </w:r>
      <w:r w:rsidR="00730BFC">
        <w:rPr>
          <w:lang w:eastAsia="zh-CN"/>
        </w:rPr>
        <w:t xml:space="preserve"> </w:t>
      </w:r>
    </w:p>
    <w:p w14:paraId="3397208F" w14:textId="316013FE" w:rsidR="007D5CFC" w:rsidRDefault="007D5CFC" w:rsidP="007D5CFC">
      <w:pPr>
        <w:spacing w:before="240"/>
        <w:rPr>
          <w:lang w:eastAsia="zh-CN"/>
        </w:rPr>
      </w:pPr>
      <w:r>
        <w:rPr>
          <w:lang w:eastAsia="zh-CN"/>
        </w:rPr>
        <w:t>3.</w:t>
      </w:r>
      <w:r w:rsidRPr="007D5CFC">
        <w:rPr>
          <w:lang w:eastAsia="zh-CN"/>
        </w:rPr>
        <w:t>1 Dh16.1 in LG3</w:t>
      </w:r>
    </w:p>
    <w:p w14:paraId="6C4413C7" w14:textId="56E701AD" w:rsidR="007D5CFC" w:rsidRDefault="007D5CFC" w:rsidP="007D5CFC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29264F08" wp14:editId="0426CD1C">
            <wp:extent cx="6210000" cy="3726000"/>
            <wp:effectExtent l="0" t="0" r="635" b="825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000" cy="372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9FFEAD" w14:textId="71374F14" w:rsidR="007D5CFC" w:rsidRDefault="007D5CFC" w:rsidP="007D5CFC">
      <w:pPr>
        <w:spacing w:before="240"/>
        <w:rPr>
          <w:lang w:eastAsia="zh-CN"/>
        </w:rPr>
      </w:pPr>
      <w:r>
        <w:rPr>
          <w:lang w:eastAsia="zh-CN"/>
        </w:rPr>
        <w:t>3.</w:t>
      </w:r>
      <w:r w:rsidRPr="007D5CFC">
        <w:t xml:space="preserve"> </w:t>
      </w:r>
      <w:r w:rsidRPr="007D5CFC">
        <w:rPr>
          <w:lang w:eastAsia="zh-CN"/>
        </w:rPr>
        <w:t>2 Dh16.2 in LG10</w:t>
      </w:r>
    </w:p>
    <w:p w14:paraId="346CAE9C" w14:textId="628178E3" w:rsidR="007D5CFC" w:rsidRDefault="007D5CFC" w:rsidP="007D5CFC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29EF73FE" wp14:editId="6191CDCE">
            <wp:extent cx="6209242" cy="3590925"/>
            <wp:effectExtent l="0" t="0" r="127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1272" cy="3592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20AFEC" w14:textId="5923805B" w:rsidR="007D5CFC" w:rsidRDefault="007D5CFC" w:rsidP="007D5CFC">
      <w:pPr>
        <w:spacing w:before="240"/>
        <w:rPr>
          <w:lang w:eastAsia="zh-CN"/>
        </w:rPr>
      </w:pPr>
      <w:r>
        <w:rPr>
          <w:lang w:eastAsia="zh-CN"/>
        </w:rPr>
        <w:lastRenderedPageBreak/>
        <w:t>3.</w:t>
      </w:r>
      <w:r w:rsidRPr="007D5CFC">
        <w:t xml:space="preserve"> </w:t>
      </w:r>
      <w:r w:rsidRPr="007D5CFC">
        <w:rPr>
          <w:lang w:eastAsia="zh-CN"/>
        </w:rPr>
        <w:t>3 Dh17.1 in LG9</w:t>
      </w:r>
    </w:p>
    <w:p w14:paraId="1BB0EDC0" w14:textId="50B05421" w:rsidR="007D5CFC" w:rsidRDefault="007D5CFC" w:rsidP="007D5CFC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21769C87" wp14:editId="6C2EA407">
            <wp:extent cx="6208395" cy="3724910"/>
            <wp:effectExtent l="0" t="0" r="1905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72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D4BA2" w14:textId="040824C0" w:rsidR="007D5CFC" w:rsidRDefault="007D5CFC" w:rsidP="007D5CFC">
      <w:pPr>
        <w:spacing w:before="240"/>
        <w:rPr>
          <w:lang w:eastAsia="zh-CN"/>
        </w:rPr>
      </w:pPr>
      <w:r>
        <w:rPr>
          <w:lang w:eastAsia="zh-CN"/>
        </w:rPr>
        <w:t>3.</w:t>
      </w:r>
      <w:r w:rsidRPr="007D5CFC">
        <w:rPr>
          <w:lang w:eastAsia="zh-CN"/>
        </w:rPr>
        <w:t>4 Dh18.1 and Dh 18.2 in LG11</w:t>
      </w:r>
    </w:p>
    <w:p w14:paraId="51E99365" w14:textId="7A49EAF5" w:rsidR="007D5CFC" w:rsidRDefault="007D5CFC" w:rsidP="007D5CFC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7A8259B6" wp14:editId="707CE364">
            <wp:extent cx="6208395" cy="3724910"/>
            <wp:effectExtent l="0" t="0" r="1905" b="889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72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1EE85" w14:textId="59FA8092" w:rsidR="007D5CFC" w:rsidRDefault="007D5CFC" w:rsidP="007D5CFC">
      <w:pPr>
        <w:spacing w:before="240"/>
        <w:rPr>
          <w:lang w:eastAsia="zh-CN"/>
        </w:rPr>
      </w:pPr>
      <w:r>
        <w:rPr>
          <w:lang w:eastAsia="zh-CN"/>
        </w:rPr>
        <w:lastRenderedPageBreak/>
        <w:t xml:space="preserve">3.5 </w:t>
      </w:r>
      <w:r w:rsidRPr="007D5CFC">
        <w:rPr>
          <w:lang w:eastAsia="zh-CN"/>
        </w:rPr>
        <w:t>Dh18.3 in LG12</w:t>
      </w:r>
    </w:p>
    <w:p w14:paraId="03DC99CD" w14:textId="3331330A" w:rsidR="007D5CFC" w:rsidRDefault="007D5CFC" w:rsidP="007D5CFC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33D5E79A" wp14:editId="0E6CB5E0">
            <wp:extent cx="6208395" cy="3724910"/>
            <wp:effectExtent l="0" t="0" r="1905" b="889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72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E5A8C0" w14:textId="3D1F3772" w:rsidR="007D5CFC" w:rsidRDefault="007D5CFC" w:rsidP="007D5CFC">
      <w:pPr>
        <w:spacing w:before="240"/>
        <w:rPr>
          <w:lang w:eastAsia="zh-CN"/>
        </w:rPr>
      </w:pPr>
      <w:r>
        <w:rPr>
          <w:rFonts w:hint="eastAsia"/>
          <w:lang w:eastAsia="zh-CN"/>
        </w:rPr>
        <w:t>3</w:t>
      </w:r>
      <w:r>
        <w:rPr>
          <w:lang w:eastAsia="zh-CN"/>
        </w:rPr>
        <w:t xml:space="preserve">.6 </w:t>
      </w:r>
      <w:r w:rsidRPr="007D5CFC">
        <w:rPr>
          <w:lang w:eastAsia="zh-CN"/>
        </w:rPr>
        <w:t>Dbd17.1 in LG3</w:t>
      </w:r>
    </w:p>
    <w:p w14:paraId="69CA146C" w14:textId="4D15A160" w:rsidR="007D5CFC" w:rsidRDefault="007D5CFC" w:rsidP="007D5CFC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5CE1DFD4" wp14:editId="41B3468A">
            <wp:extent cx="6208395" cy="3724910"/>
            <wp:effectExtent l="0" t="0" r="190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72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B3E03" w14:textId="1DA9CDA0" w:rsidR="007D5CFC" w:rsidRDefault="007D5CFC" w:rsidP="007D5CFC">
      <w:pPr>
        <w:pStyle w:val="a"/>
        <w:numPr>
          <w:ilvl w:val="1"/>
          <w:numId w:val="22"/>
        </w:numPr>
        <w:spacing w:before="240"/>
        <w:rPr>
          <w:lang w:eastAsia="zh-CN"/>
        </w:rPr>
      </w:pPr>
      <w:r w:rsidRPr="007D5CFC">
        <w:rPr>
          <w:lang w:eastAsia="zh-CN"/>
        </w:rPr>
        <w:lastRenderedPageBreak/>
        <w:t>Dbd17.2 in LG4</w:t>
      </w:r>
    </w:p>
    <w:p w14:paraId="572E135D" w14:textId="360DF5E9" w:rsidR="007D5CFC" w:rsidRDefault="007D5CFC" w:rsidP="007D5CFC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33CF8EE7" wp14:editId="2C7C686B">
            <wp:extent cx="6208395" cy="3724910"/>
            <wp:effectExtent l="0" t="0" r="1905" b="889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72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AB24E" w14:textId="1DA190D8" w:rsidR="007D5CFC" w:rsidRDefault="00422FC3" w:rsidP="00422FC3">
      <w:pPr>
        <w:pStyle w:val="a"/>
        <w:numPr>
          <w:ilvl w:val="1"/>
          <w:numId w:val="22"/>
        </w:numPr>
        <w:spacing w:before="240"/>
        <w:rPr>
          <w:lang w:eastAsia="zh-CN"/>
        </w:rPr>
      </w:pPr>
      <w:r w:rsidRPr="00422FC3">
        <w:rPr>
          <w:lang w:eastAsia="zh-CN"/>
        </w:rPr>
        <w:t>Dbd17.3, Dbd17.4 and Dbd17.5 in LG6</w:t>
      </w:r>
    </w:p>
    <w:p w14:paraId="7E6902E9" w14:textId="3A543EEE" w:rsidR="00422FC3" w:rsidRDefault="00422FC3" w:rsidP="00422FC3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232F1787" wp14:editId="39A998B6">
            <wp:extent cx="6208395" cy="3724910"/>
            <wp:effectExtent l="0" t="0" r="1905" b="889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72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F0EDF" w14:textId="7420795A" w:rsidR="00422FC3" w:rsidRDefault="00422FC3" w:rsidP="00422FC3">
      <w:pPr>
        <w:spacing w:before="240"/>
        <w:rPr>
          <w:lang w:eastAsia="zh-CN"/>
        </w:rPr>
      </w:pPr>
      <w:r>
        <w:rPr>
          <w:rFonts w:hint="eastAsia"/>
          <w:lang w:eastAsia="zh-CN"/>
        </w:rPr>
        <w:lastRenderedPageBreak/>
        <w:t>3</w:t>
      </w:r>
      <w:r>
        <w:rPr>
          <w:lang w:eastAsia="zh-CN"/>
        </w:rPr>
        <w:t>.</w:t>
      </w:r>
      <w:r w:rsidRPr="00422FC3">
        <w:t xml:space="preserve"> </w:t>
      </w:r>
      <w:r w:rsidRPr="00422FC3">
        <w:rPr>
          <w:lang w:eastAsia="zh-CN"/>
        </w:rPr>
        <w:t>9 Dn17.3, Dnl17.2 and Dnl17.3 in LG1</w:t>
      </w:r>
    </w:p>
    <w:p w14:paraId="1B49CF84" w14:textId="38830B6A" w:rsidR="00422FC3" w:rsidRPr="00422FC3" w:rsidRDefault="00422FC3" w:rsidP="00422FC3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6B6B038D" wp14:editId="78D19776">
            <wp:extent cx="6208395" cy="3724910"/>
            <wp:effectExtent l="0" t="0" r="1905" b="889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72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47F8D" w14:textId="6C63ECDF" w:rsidR="00422FC3" w:rsidRDefault="00422FC3" w:rsidP="00422FC3">
      <w:pPr>
        <w:spacing w:before="240"/>
        <w:rPr>
          <w:lang w:eastAsia="zh-CN"/>
        </w:rPr>
      </w:pPr>
      <w:r>
        <w:rPr>
          <w:rFonts w:hint="eastAsia"/>
          <w:lang w:eastAsia="zh-CN"/>
        </w:rPr>
        <w:t>3</w:t>
      </w:r>
      <w:r>
        <w:rPr>
          <w:lang w:eastAsia="zh-CN"/>
        </w:rPr>
        <w:t>.</w:t>
      </w:r>
      <w:r w:rsidRPr="00422FC3">
        <w:t xml:space="preserve"> </w:t>
      </w:r>
      <w:r w:rsidRPr="00422FC3">
        <w:rPr>
          <w:lang w:eastAsia="zh-CN"/>
        </w:rPr>
        <w:t>10 Dnl18.1 in LG12</w:t>
      </w:r>
    </w:p>
    <w:p w14:paraId="508328B6" w14:textId="1659AE3D" w:rsidR="00422FC3" w:rsidRDefault="00422FC3" w:rsidP="00422FC3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526B972F" wp14:editId="654C3B12">
            <wp:extent cx="6208395" cy="3724910"/>
            <wp:effectExtent l="0" t="0" r="1905" b="889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72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E0DA4" w14:textId="0489BFF2" w:rsidR="00422FC3" w:rsidRDefault="00422FC3" w:rsidP="00422FC3">
      <w:pPr>
        <w:spacing w:before="240"/>
        <w:rPr>
          <w:lang w:eastAsia="zh-CN"/>
        </w:rPr>
      </w:pPr>
      <w:r>
        <w:rPr>
          <w:rFonts w:hint="eastAsia"/>
          <w:lang w:eastAsia="zh-CN"/>
        </w:rPr>
        <w:lastRenderedPageBreak/>
        <w:t>3</w:t>
      </w:r>
      <w:r>
        <w:rPr>
          <w:lang w:eastAsia="zh-CN"/>
        </w:rPr>
        <w:t>.</w:t>
      </w:r>
      <w:r w:rsidRPr="00422FC3">
        <w:t xml:space="preserve"> </w:t>
      </w:r>
      <w:r w:rsidRPr="00422FC3">
        <w:rPr>
          <w:lang w:eastAsia="zh-CN"/>
        </w:rPr>
        <w:t>11 Dnd17.1 in LG4</w:t>
      </w:r>
    </w:p>
    <w:p w14:paraId="60DC48E8" w14:textId="2806FF93" w:rsidR="00422FC3" w:rsidRDefault="00422FC3" w:rsidP="00422FC3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70FE1181" wp14:editId="73CD5A1D">
            <wp:extent cx="6208395" cy="3724910"/>
            <wp:effectExtent l="0" t="0" r="1905" b="889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72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779C1" w14:textId="2F8A6255" w:rsidR="00422FC3" w:rsidRDefault="00422FC3" w:rsidP="00422FC3">
      <w:pPr>
        <w:spacing w:before="240"/>
        <w:rPr>
          <w:lang w:eastAsia="zh-CN"/>
        </w:rPr>
      </w:pPr>
      <w:r>
        <w:rPr>
          <w:rFonts w:hint="eastAsia"/>
          <w:lang w:eastAsia="zh-CN"/>
        </w:rPr>
        <w:t>3</w:t>
      </w:r>
      <w:r>
        <w:rPr>
          <w:lang w:eastAsia="zh-CN"/>
        </w:rPr>
        <w:t>.</w:t>
      </w:r>
      <w:r w:rsidRPr="00422FC3">
        <w:t xml:space="preserve"> </w:t>
      </w:r>
      <w:r w:rsidRPr="00422FC3">
        <w:rPr>
          <w:lang w:eastAsia="zh-CN"/>
        </w:rPr>
        <w:t>12 Dnd18.1 in LG4</w:t>
      </w:r>
    </w:p>
    <w:p w14:paraId="73FC98C6" w14:textId="5BF3EF65" w:rsidR="00422FC3" w:rsidRDefault="00422FC3" w:rsidP="00422FC3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24EC4B79" wp14:editId="21724F61">
            <wp:extent cx="6208395" cy="3724910"/>
            <wp:effectExtent l="0" t="0" r="1905" b="889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372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2FC3" w:rsidSect="0093429D">
      <w:headerReference w:type="even" r:id="rId44"/>
      <w:footerReference w:type="even" r:id="rId45"/>
      <w:footerReference w:type="default" r:id="rId46"/>
      <w:headerReference w:type="first" r:id="rId47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640D77" w14:textId="77777777" w:rsidR="003D2F24" w:rsidRDefault="003D2F24" w:rsidP="00117666">
      <w:pPr>
        <w:spacing w:after="0"/>
      </w:pPr>
      <w:r>
        <w:separator/>
      </w:r>
    </w:p>
  </w:endnote>
  <w:endnote w:type="continuationSeparator" w:id="0">
    <w:p w14:paraId="3521B4FD" w14:textId="77777777" w:rsidR="003D2F24" w:rsidRDefault="003D2F24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E17E90" w14:textId="77777777" w:rsidR="003D2F24" w:rsidRDefault="003D2F24" w:rsidP="00117666">
      <w:pPr>
        <w:spacing w:after="0"/>
      </w:pPr>
      <w:r>
        <w:separator/>
      </w:r>
    </w:p>
  </w:footnote>
  <w:footnote w:type="continuationSeparator" w:id="0">
    <w:p w14:paraId="3908962D" w14:textId="77777777" w:rsidR="003D2F24" w:rsidRDefault="003D2F24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AEF00C" w14:textId="0A05D74E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1D68C6" w14:textId="6B90D6D3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0AE321F"/>
    <w:multiLevelType w:val="hybridMultilevel"/>
    <w:tmpl w:val="6C8EDF52"/>
    <w:lvl w:ilvl="0" w:tplc="E9ACFF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10B2713"/>
    <w:multiLevelType w:val="multilevel"/>
    <w:tmpl w:val="2C82069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7044370"/>
    <w:multiLevelType w:val="multilevel"/>
    <w:tmpl w:val="778835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8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9"/>
  </w:num>
  <w:num w:numId="8">
    <w:abstractNumId w:val="9"/>
  </w:num>
  <w:num w:numId="9">
    <w:abstractNumId w:val="9"/>
  </w:num>
  <w:num w:numId="10">
    <w:abstractNumId w:val="9"/>
  </w:num>
  <w:num w:numId="11">
    <w:abstractNumId w:val="9"/>
  </w:num>
  <w:num w:numId="12">
    <w:abstractNumId w:val="9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4"/>
  </w:num>
  <w:num w:numId="21">
    <w:abstractNumId w:val="6"/>
  </w:num>
  <w:num w:numId="22">
    <w:abstractNumId w:val="5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15D2C"/>
    <w:rsid w:val="00034304"/>
    <w:rsid w:val="00035434"/>
    <w:rsid w:val="00052A14"/>
    <w:rsid w:val="00077D53"/>
    <w:rsid w:val="000E1D16"/>
    <w:rsid w:val="00105FD9"/>
    <w:rsid w:val="00117666"/>
    <w:rsid w:val="001549D3"/>
    <w:rsid w:val="00160065"/>
    <w:rsid w:val="00177D84"/>
    <w:rsid w:val="002064F5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731EE"/>
    <w:rsid w:val="003D2F24"/>
    <w:rsid w:val="003D2F2D"/>
    <w:rsid w:val="00401590"/>
    <w:rsid w:val="00422FC3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30BFC"/>
    <w:rsid w:val="007501BE"/>
    <w:rsid w:val="00790BB3"/>
    <w:rsid w:val="007B7EFE"/>
    <w:rsid w:val="007C206C"/>
    <w:rsid w:val="007D5CFC"/>
    <w:rsid w:val="00812491"/>
    <w:rsid w:val="00817DD6"/>
    <w:rsid w:val="0083759F"/>
    <w:rsid w:val="00874A5B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57ACC"/>
    <w:rsid w:val="00AA4D24"/>
    <w:rsid w:val="00AB6715"/>
    <w:rsid w:val="00AC3823"/>
    <w:rsid w:val="00AE03DC"/>
    <w:rsid w:val="00B1671E"/>
    <w:rsid w:val="00B25EB8"/>
    <w:rsid w:val="00B37F4D"/>
    <w:rsid w:val="00B751F3"/>
    <w:rsid w:val="00C04E2E"/>
    <w:rsid w:val="00C52A7B"/>
    <w:rsid w:val="00C56BAF"/>
    <w:rsid w:val="00C679AA"/>
    <w:rsid w:val="00C75972"/>
    <w:rsid w:val="00CD066B"/>
    <w:rsid w:val="00CE4FEE"/>
    <w:rsid w:val="00D060CF"/>
    <w:rsid w:val="00D07873"/>
    <w:rsid w:val="00DB59C3"/>
    <w:rsid w:val="00DC259A"/>
    <w:rsid w:val="00DE23E8"/>
    <w:rsid w:val="00E27DAD"/>
    <w:rsid w:val="00E52377"/>
    <w:rsid w:val="00E537AD"/>
    <w:rsid w:val="00E64E17"/>
    <w:rsid w:val="00E86269"/>
    <w:rsid w:val="00E866C9"/>
    <w:rsid w:val="00EA3D3C"/>
    <w:rsid w:val="00EC090A"/>
    <w:rsid w:val="00ED20B5"/>
    <w:rsid w:val="00F02B18"/>
    <w:rsid w:val="00F46900"/>
    <w:rsid w:val="00F61D89"/>
    <w:rsid w:val="00F81F9A"/>
    <w:rsid w:val="00FE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730BFC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header" Target="header2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image" Target="media/image22.jpeg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fontTable" Target="fontTable.xm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footer" Target="footer2.xml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DC1D8CF3-5E10-4A18-886D-66AE0B761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410</TotalTime>
  <Pages>18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Wang dawei</cp:lastModifiedBy>
  <cp:revision>13</cp:revision>
  <cp:lastPrinted>2013-10-03T12:51:00Z</cp:lastPrinted>
  <dcterms:created xsi:type="dcterms:W3CDTF">2018-11-23T08:58:00Z</dcterms:created>
  <dcterms:modified xsi:type="dcterms:W3CDTF">2020-07-26T15:23:00Z</dcterms:modified>
</cp:coreProperties>
</file>