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E651E8" w14:textId="77777777" w:rsidR="00B57955" w:rsidRDefault="0000000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 xml:space="preserve">Appendix 1: Prosocial and Antisocial </w:t>
      </w:r>
      <w:proofErr w:type="spellStart"/>
      <w:r>
        <w:rPr>
          <w:rFonts w:ascii="Times New Roman" w:hAnsi="Times New Roman" w:cs="Times New Roman"/>
          <w:bCs/>
          <w:sz w:val="24"/>
        </w:rPr>
        <w:t>Behaviour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 in Sport Scale</w:t>
      </w:r>
    </w:p>
    <w:p w14:paraId="1AE0FE76" w14:textId="77777777" w:rsidR="00B57955" w:rsidRDefault="0000000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1.Encouraged a teammate</w:t>
      </w:r>
    </w:p>
    <w:p w14:paraId="448EABCA" w14:textId="77777777" w:rsidR="00B57955" w:rsidRDefault="0000000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2. Congratulated a teammate for good play</w:t>
      </w:r>
    </w:p>
    <w:p w14:paraId="306143B1" w14:textId="77777777" w:rsidR="00B57955" w:rsidRDefault="0000000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3.Gave positive feedback to a teammate</w:t>
      </w:r>
    </w:p>
    <w:p w14:paraId="1E6EB8F1" w14:textId="77777777" w:rsidR="00B57955" w:rsidRDefault="0000000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4.Gave constructive feedback to a teammate</w:t>
      </w:r>
    </w:p>
    <w:p w14:paraId="18B9AEA6" w14:textId="77777777" w:rsidR="00B57955" w:rsidRDefault="0000000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5.Helped an injured opponent</w:t>
      </w:r>
    </w:p>
    <w:p w14:paraId="266DD984" w14:textId="77777777" w:rsidR="00B57955" w:rsidRDefault="0000000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6.Asked to stop play when an opponent was injured</w:t>
      </w:r>
    </w:p>
    <w:p w14:paraId="5F3E742B" w14:textId="77777777" w:rsidR="00B57955" w:rsidRDefault="0000000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7.Helped an opponent off the floor</w:t>
      </w:r>
    </w:p>
    <w:p w14:paraId="79FB7FF1" w14:textId="77777777" w:rsidR="00B57955" w:rsidRDefault="0000000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8.Verbally abused a teammate</w:t>
      </w:r>
    </w:p>
    <w:p w14:paraId="40683716" w14:textId="77777777" w:rsidR="00B57955" w:rsidRDefault="0000000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9.Swore at a teammate</w:t>
      </w:r>
    </w:p>
    <w:p w14:paraId="79162E77" w14:textId="77777777" w:rsidR="00B57955" w:rsidRDefault="0000000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10.Argued with a teammate</w:t>
      </w:r>
    </w:p>
    <w:p w14:paraId="63018583" w14:textId="77777777" w:rsidR="00B57955" w:rsidRDefault="0000000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11.Criticized a teammate</w:t>
      </w:r>
    </w:p>
    <w:p w14:paraId="4C6BDD36" w14:textId="77777777" w:rsidR="00B57955" w:rsidRDefault="0000000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12.Showed frustration at a teammate's poor play</w:t>
      </w:r>
    </w:p>
    <w:p w14:paraId="61124CA9" w14:textId="77777777" w:rsidR="00B57955" w:rsidRDefault="0000000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13.Tried to injure an opponent</w:t>
      </w:r>
    </w:p>
    <w:p w14:paraId="1613ECC1" w14:textId="77777777" w:rsidR="00B57955" w:rsidRDefault="0000000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14.Tried to wind up an opponent*</w:t>
      </w:r>
    </w:p>
    <w:p w14:paraId="156E572C" w14:textId="77777777" w:rsidR="00B57955" w:rsidRDefault="0000000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15.Deliberately fouled an opponent</w:t>
      </w:r>
    </w:p>
    <w:p w14:paraId="4512E928" w14:textId="77777777" w:rsidR="00B57955" w:rsidRDefault="0000000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16.Intentionally distracted an opponent</w:t>
      </w:r>
    </w:p>
    <w:p w14:paraId="018789E3" w14:textId="77777777" w:rsidR="00B57955" w:rsidRDefault="0000000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17.Retaliated after a bad foul</w:t>
      </w:r>
    </w:p>
    <w:p w14:paraId="47C18196" w14:textId="77777777" w:rsidR="00B57955" w:rsidRDefault="0000000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18.Intentionally broke the rules of the game</w:t>
      </w:r>
    </w:p>
    <w:p w14:paraId="65953334" w14:textId="77777777" w:rsidR="00B57955" w:rsidRDefault="0000000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19.Physically intimidated an opponent</w:t>
      </w:r>
    </w:p>
    <w:p w14:paraId="27DA43C9" w14:textId="77777777" w:rsidR="00B57955" w:rsidRDefault="00000000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20.Criticized an opponent</w:t>
      </w:r>
    </w:p>
    <w:p w14:paraId="7B672D17" w14:textId="77777777" w:rsidR="00B57955" w:rsidRDefault="00B57955">
      <w:pPr>
        <w:spacing w:line="360" w:lineRule="auto"/>
        <w:rPr>
          <w:rFonts w:ascii="Times New Roman" w:hAnsi="Times New Roman" w:cs="Times New Roman"/>
          <w:bCs/>
          <w:sz w:val="24"/>
        </w:rPr>
      </w:pPr>
    </w:p>
    <w:p w14:paraId="4039B89A" w14:textId="77777777" w:rsidR="00B57955" w:rsidRDefault="00B57955">
      <w:pPr>
        <w:spacing w:line="360" w:lineRule="auto"/>
        <w:rPr>
          <w:rFonts w:ascii="Times New Roman" w:hAnsi="Times New Roman" w:cs="Times New Roman"/>
          <w:bCs/>
          <w:sz w:val="24"/>
        </w:rPr>
      </w:pPr>
    </w:p>
    <w:p w14:paraId="016BBF58" w14:textId="77777777" w:rsidR="00B57955" w:rsidRDefault="00B57955">
      <w:pPr>
        <w:rPr>
          <w:b/>
        </w:rPr>
      </w:pPr>
    </w:p>
    <w:p w14:paraId="1D984CD1" w14:textId="77777777" w:rsidR="00B57955" w:rsidRDefault="00B57955">
      <w:pPr>
        <w:rPr>
          <w:b/>
        </w:rPr>
      </w:pPr>
    </w:p>
    <w:p w14:paraId="76C7AA17" w14:textId="77777777" w:rsidR="00B57955" w:rsidRDefault="00B57955">
      <w:pPr>
        <w:rPr>
          <w:b/>
        </w:rPr>
      </w:pPr>
    </w:p>
    <w:p w14:paraId="64D53A96" w14:textId="77777777" w:rsidR="00B57955" w:rsidRDefault="00B57955">
      <w:pPr>
        <w:rPr>
          <w:b/>
        </w:rPr>
      </w:pPr>
    </w:p>
    <w:p w14:paraId="6335893F" w14:textId="77777777" w:rsidR="00B57955" w:rsidRDefault="00B57955">
      <w:pPr>
        <w:rPr>
          <w:b/>
        </w:rPr>
      </w:pPr>
    </w:p>
    <w:p w14:paraId="17DF204A" w14:textId="77777777" w:rsidR="00B57955" w:rsidRDefault="00B57955">
      <w:pPr>
        <w:rPr>
          <w:b/>
        </w:rPr>
      </w:pPr>
    </w:p>
    <w:p w14:paraId="65E667A9" w14:textId="77777777" w:rsidR="00B57955" w:rsidRDefault="00B57955">
      <w:pPr>
        <w:rPr>
          <w:b/>
        </w:rPr>
      </w:pPr>
    </w:p>
    <w:p w14:paraId="5323A1C0" w14:textId="77777777" w:rsidR="00B57955" w:rsidRDefault="00B57955">
      <w:pPr>
        <w:rPr>
          <w:b/>
        </w:rPr>
      </w:pPr>
    </w:p>
    <w:p w14:paraId="1901170C" w14:textId="77777777" w:rsidR="00B57955" w:rsidRDefault="00B57955">
      <w:pPr>
        <w:rPr>
          <w:b/>
        </w:rPr>
      </w:pPr>
    </w:p>
    <w:p w14:paraId="59DDE819" w14:textId="77777777" w:rsidR="00B57955" w:rsidRDefault="00B57955">
      <w:pPr>
        <w:rPr>
          <w:b/>
        </w:rPr>
      </w:pPr>
    </w:p>
    <w:p w14:paraId="2C74F9B9" w14:textId="77777777" w:rsidR="00B57955" w:rsidRDefault="0000000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Appendix 2: Impulsive behavior scale (S-UPPS-P)</w:t>
      </w:r>
    </w:p>
    <w:p w14:paraId="1E9CF790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1.I usually think carefully before doing anything [PR]</w:t>
      </w:r>
    </w:p>
    <w:p w14:paraId="06D2227D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2.When I am </w:t>
      </w:r>
      <w:proofErr w:type="gramStart"/>
      <w:r>
        <w:rPr>
          <w:rFonts w:ascii="Times New Roman" w:hAnsi="Times New Roman" w:cs="Times New Roman"/>
          <w:sz w:val="24"/>
        </w:rPr>
        <w:t>really excited</w:t>
      </w:r>
      <w:proofErr w:type="gramEnd"/>
      <w:r>
        <w:rPr>
          <w:rFonts w:ascii="Times New Roman" w:hAnsi="Times New Roman" w:cs="Times New Roman"/>
          <w:sz w:val="24"/>
        </w:rPr>
        <w:t>, I tend not to think on the consequences of my actions [PU]</w:t>
      </w:r>
    </w:p>
    <w:p w14:paraId="4681BA5A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3.I sometime like doing things that are a bit frightening [SS]</w:t>
      </w:r>
    </w:p>
    <w:p w14:paraId="79D6D739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4.When I am </w:t>
      </w:r>
      <w:proofErr w:type="gramStart"/>
      <w:r>
        <w:rPr>
          <w:rFonts w:ascii="Times New Roman" w:hAnsi="Times New Roman" w:cs="Times New Roman"/>
          <w:sz w:val="24"/>
        </w:rPr>
        <w:t>upset</w:t>
      </w:r>
      <w:proofErr w:type="gramEnd"/>
      <w:r>
        <w:rPr>
          <w:rFonts w:ascii="Times New Roman" w:hAnsi="Times New Roman" w:cs="Times New Roman"/>
          <w:sz w:val="24"/>
        </w:rPr>
        <w:t xml:space="preserve"> I often act without thinking [NU]</w:t>
      </w:r>
    </w:p>
    <w:p w14:paraId="420B9F51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5.I generally like to see things through to the end [PE]</w:t>
      </w:r>
    </w:p>
    <w:p w14:paraId="52EBB8C5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6.My thinking is usually careful and purposeful [PR]</w:t>
      </w:r>
    </w:p>
    <w:p w14:paraId="381C4F4F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7.In the heat of an argument, I will often say things that I later regret [NU]</w:t>
      </w:r>
    </w:p>
    <w:p w14:paraId="311B5933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8.I finish what I start [PE]</w:t>
      </w:r>
    </w:p>
    <w:p w14:paraId="0139C8A8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9.I quite enjoy taking risks [SS]</w:t>
      </w:r>
    </w:p>
    <w:p w14:paraId="20D38151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10.When overjoyed, I feel like I can't stop myself from going overboard [PU]</w:t>
      </w:r>
    </w:p>
    <w:p w14:paraId="6D14C150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11.Once I start a project, I almost always finish it [PE]</w:t>
      </w:r>
    </w:p>
    <w:p w14:paraId="50490AF1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12.I often make matters worse because I act without thinking when I am upset [NU]</w:t>
      </w:r>
    </w:p>
    <w:p w14:paraId="1D359EC9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13.I usually make up my mind through careful reasoning [PR]</w:t>
      </w:r>
    </w:p>
    <w:p w14:paraId="2D1959B1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14.I generally seek new and exciting experiences and activities [SS]</w:t>
      </w:r>
    </w:p>
    <w:p w14:paraId="40929884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15.I tend to act without thinking when I am </w:t>
      </w:r>
      <w:proofErr w:type="gramStart"/>
      <w:r>
        <w:rPr>
          <w:rFonts w:ascii="Times New Roman" w:hAnsi="Times New Roman" w:cs="Times New Roman"/>
          <w:sz w:val="24"/>
        </w:rPr>
        <w:t>really excited</w:t>
      </w:r>
      <w:proofErr w:type="gramEnd"/>
      <w:r>
        <w:rPr>
          <w:rFonts w:ascii="Times New Roman" w:hAnsi="Times New Roman" w:cs="Times New Roman"/>
          <w:sz w:val="24"/>
        </w:rPr>
        <w:t xml:space="preserve"> [PU]</w:t>
      </w:r>
    </w:p>
    <w:p w14:paraId="52F1E927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16.I am a productive person who always gets the job done [PE]</w:t>
      </w:r>
    </w:p>
    <w:p w14:paraId="258A57E8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17.When I feel rejected, </w:t>
      </w:r>
      <w:proofErr w:type="spellStart"/>
      <w:r>
        <w:rPr>
          <w:rFonts w:ascii="Times New Roman" w:hAnsi="Times New Roman" w:cs="Times New Roman"/>
          <w:sz w:val="24"/>
        </w:rPr>
        <w:t>i</w:t>
      </w:r>
      <w:proofErr w:type="spellEnd"/>
      <w:r>
        <w:rPr>
          <w:rFonts w:ascii="Times New Roman" w:hAnsi="Times New Roman" w:cs="Times New Roman"/>
          <w:sz w:val="24"/>
        </w:rPr>
        <w:t xml:space="preserve"> will often say things that I later regret [NU]</w:t>
      </w:r>
    </w:p>
    <w:p w14:paraId="475B37D9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18.I welcome new and exciting experiences and sensations, even if they are a little frightening and unconventional [SS]</w:t>
      </w:r>
    </w:p>
    <w:p w14:paraId="117A4E23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19.Before making up my mind, I consider all the advantages and disadvantages [PR]</w:t>
      </w:r>
    </w:p>
    <w:p w14:paraId="1C144113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20.When I am very happy, I feel like it is OK to give into cravings or overindulge [PU]</w:t>
      </w:r>
    </w:p>
    <w:p w14:paraId="50113DC2" w14:textId="77777777" w:rsidR="00B57955" w:rsidRDefault="00B57955">
      <w:pPr>
        <w:rPr>
          <w:b/>
        </w:rPr>
      </w:pPr>
    </w:p>
    <w:p w14:paraId="407B1CBC" w14:textId="77777777" w:rsidR="00B57955" w:rsidRDefault="00B57955">
      <w:pPr>
        <w:rPr>
          <w:b/>
        </w:rPr>
      </w:pPr>
    </w:p>
    <w:p w14:paraId="4E0A294B" w14:textId="77777777" w:rsidR="00B57955" w:rsidRDefault="00B57955">
      <w:pPr>
        <w:rPr>
          <w:b/>
        </w:rPr>
      </w:pPr>
    </w:p>
    <w:p w14:paraId="76DF09A5" w14:textId="77777777" w:rsidR="00B57955" w:rsidRDefault="00B57955">
      <w:pPr>
        <w:rPr>
          <w:b/>
        </w:rPr>
      </w:pPr>
    </w:p>
    <w:p w14:paraId="6581F241" w14:textId="77777777" w:rsidR="00B57955" w:rsidRDefault="00B57955">
      <w:pPr>
        <w:rPr>
          <w:b/>
        </w:rPr>
      </w:pPr>
    </w:p>
    <w:p w14:paraId="4537966F" w14:textId="77777777" w:rsidR="00B57955" w:rsidRDefault="00B57955">
      <w:pPr>
        <w:rPr>
          <w:b/>
        </w:rPr>
      </w:pPr>
    </w:p>
    <w:p w14:paraId="0092EC9B" w14:textId="77777777" w:rsidR="00B57955" w:rsidRDefault="00B57955">
      <w:pPr>
        <w:rPr>
          <w:b/>
        </w:rPr>
      </w:pPr>
    </w:p>
    <w:p w14:paraId="1F8BA657" w14:textId="77777777" w:rsidR="00B57955" w:rsidRDefault="00B57955">
      <w:pPr>
        <w:rPr>
          <w:b/>
        </w:rPr>
      </w:pPr>
    </w:p>
    <w:p w14:paraId="4B791BA4" w14:textId="77777777" w:rsidR="00B57955" w:rsidRDefault="00B57955">
      <w:pPr>
        <w:rPr>
          <w:b/>
        </w:rPr>
      </w:pPr>
    </w:p>
    <w:p w14:paraId="0026453A" w14:textId="77777777" w:rsidR="00B57955" w:rsidRDefault="00B57955">
      <w:pPr>
        <w:rPr>
          <w:b/>
        </w:rPr>
      </w:pPr>
    </w:p>
    <w:p w14:paraId="573A6762" w14:textId="77777777" w:rsidR="00B57955" w:rsidRDefault="00B57955">
      <w:pPr>
        <w:rPr>
          <w:b/>
        </w:rPr>
      </w:pPr>
    </w:p>
    <w:p w14:paraId="769D05F9" w14:textId="77777777" w:rsidR="00B57955" w:rsidRDefault="00B57955">
      <w:pPr>
        <w:rPr>
          <w:b/>
        </w:rPr>
      </w:pPr>
    </w:p>
    <w:p w14:paraId="00FB14DA" w14:textId="77777777" w:rsidR="00B57955" w:rsidRDefault="00000000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Appendix 3: The Brief Self-Control Scale (BSCS)</w:t>
      </w:r>
    </w:p>
    <w:p w14:paraId="3B5B982F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 I am good at resisting temptation.</w:t>
      </w:r>
    </w:p>
    <w:p w14:paraId="43EA0443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 I have a hard time </w:t>
      </w:r>
      <w:proofErr w:type="gramStart"/>
      <w:r>
        <w:rPr>
          <w:rFonts w:ascii="Times New Roman" w:hAnsi="Times New Roman" w:cs="Times New Roman"/>
          <w:sz w:val="24"/>
        </w:rPr>
        <w:t>breaking bad habits</w:t>
      </w:r>
      <w:proofErr w:type="gramEnd"/>
      <w:r>
        <w:rPr>
          <w:rFonts w:ascii="Times New Roman" w:hAnsi="Times New Roman" w:cs="Times New Roman"/>
          <w:sz w:val="24"/>
        </w:rPr>
        <w:t>. (R)</w:t>
      </w:r>
    </w:p>
    <w:p w14:paraId="03B264B2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 I am lazy. (R)</w:t>
      </w:r>
    </w:p>
    <w:p w14:paraId="6DCDB8C8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 I say inappropriate things. (R)</w:t>
      </w:r>
    </w:p>
    <w:p w14:paraId="0836D2BC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 I never allow myself to lose control.</w:t>
      </w:r>
    </w:p>
    <w:p w14:paraId="3A3F365C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6. I do certain things that are bad for me, if they are fun. (R)</w:t>
      </w:r>
    </w:p>
    <w:p w14:paraId="26154CE0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7. People can count on me to keep on schedule.</w:t>
      </w:r>
    </w:p>
    <w:p w14:paraId="1A3304F8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8. Getting up in the morning is hard for me. (R)</w:t>
      </w:r>
    </w:p>
    <w:p w14:paraId="32525E89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9. I have trouble saying no. (R)</w:t>
      </w:r>
    </w:p>
    <w:p w14:paraId="1D016957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10. I change my mind </w:t>
      </w:r>
      <w:proofErr w:type="gramStart"/>
      <w:r>
        <w:rPr>
          <w:rFonts w:ascii="Times New Roman" w:hAnsi="Times New Roman" w:cs="Times New Roman"/>
          <w:sz w:val="24"/>
        </w:rPr>
        <w:t>fairly often</w:t>
      </w:r>
      <w:proofErr w:type="gramEnd"/>
      <w:r>
        <w:rPr>
          <w:rFonts w:ascii="Times New Roman" w:hAnsi="Times New Roman" w:cs="Times New Roman"/>
          <w:sz w:val="24"/>
        </w:rPr>
        <w:t>. (R)</w:t>
      </w:r>
    </w:p>
    <w:p w14:paraId="5A32F197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11. I blurt out whatever is on my mind. (R)</w:t>
      </w:r>
    </w:p>
    <w:p w14:paraId="6F6B1687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12. People would describe me as impulsive. (R)</w:t>
      </w:r>
    </w:p>
    <w:p w14:paraId="7A4C2FBA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13. I refuse things that are bad for me.</w:t>
      </w:r>
    </w:p>
    <w:p w14:paraId="57CFE7FB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14. I spend too much money. (R)</w:t>
      </w:r>
    </w:p>
    <w:p w14:paraId="5E037A4C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15. I keep everything neat.</w:t>
      </w:r>
    </w:p>
    <w:p w14:paraId="4677A7F3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16. I am self-indulgent at times. (R)</w:t>
      </w:r>
    </w:p>
    <w:p w14:paraId="7772F628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17. I wish I had more self-discipline. (R)</w:t>
      </w:r>
    </w:p>
    <w:p w14:paraId="105A576B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18. I am reliable.</w:t>
      </w:r>
    </w:p>
    <w:p w14:paraId="74D85326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19. I get carried away by my feelings. (R)</w:t>
      </w:r>
    </w:p>
    <w:p w14:paraId="29FACA3F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20. I do many things on the spur of the moment. (R)</w:t>
      </w:r>
    </w:p>
    <w:p w14:paraId="152DACE1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21. I don’t keep secrets very well. (R)</w:t>
      </w:r>
    </w:p>
    <w:p w14:paraId="144DECFD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22. People would say that I have iron self-discipline.</w:t>
      </w:r>
    </w:p>
    <w:p w14:paraId="0C8950B3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23. I have worked or studied all night at the last minute. (R)</w:t>
      </w:r>
    </w:p>
    <w:p w14:paraId="0AE98BA4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24. I’m not easily discouraged.</w:t>
      </w:r>
    </w:p>
    <w:p w14:paraId="3C9ED74A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25. I’d be better off if I stopped to think before acting. (R)</w:t>
      </w:r>
    </w:p>
    <w:p w14:paraId="34B5FB04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26. I engage in healthy practices.</w:t>
      </w:r>
    </w:p>
    <w:p w14:paraId="446B86B8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27. I eat healthy foods.</w:t>
      </w:r>
    </w:p>
    <w:p w14:paraId="6C1C1882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28. Pleasure and fun sometimes keep me from getting work done. (R)</w:t>
      </w:r>
    </w:p>
    <w:p w14:paraId="0CE52100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29. I have trouble concentrating. (R)</w:t>
      </w:r>
    </w:p>
    <w:p w14:paraId="4D2FB485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30. I </w:t>
      </w:r>
      <w:proofErr w:type="gramStart"/>
      <w:r>
        <w:rPr>
          <w:rFonts w:ascii="Times New Roman" w:hAnsi="Times New Roman" w:cs="Times New Roman"/>
          <w:sz w:val="24"/>
        </w:rPr>
        <w:t>am able to</w:t>
      </w:r>
      <w:proofErr w:type="gramEnd"/>
      <w:r>
        <w:rPr>
          <w:rFonts w:ascii="Times New Roman" w:hAnsi="Times New Roman" w:cs="Times New Roman"/>
          <w:sz w:val="24"/>
        </w:rPr>
        <w:t xml:space="preserve"> work efficiently towards long-term goals.</w:t>
      </w:r>
    </w:p>
    <w:p w14:paraId="3A2D4302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31. Sometimes I can’t stop myself from doing something, even if I know it is wrong. (R)</w:t>
      </w:r>
    </w:p>
    <w:p w14:paraId="757084C1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32. I often act without thinking through all the alternatives. (R)</w:t>
      </w:r>
    </w:p>
    <w:p w14:paraId="78A1E8EE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33. I lose my temper too easily. (R)</w:t>
      </w:r>
    </w:p>
    <w:p w14:paraId="7671E639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34. I often interrupt people. (R)</w:t>
      </w:r>
    </w:p>
    <w:p w14:paraId="0A9A0AFA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35. I sometimes drink or use drugs to excess. (R)</w:t>
      </w:r>
    </w:p>
    <w:p w14:paraId="52A3CC72" w14:textId="77777777" w:rsidR="00B57955" w:rsidRDefault="0000000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36. I am always on time.</w:t>
      </w:r>
    </w:p>
    <w:p w14:paraId="584160D2" w14:textId="37D45FEF" w:rsidR="007231C4" w:rsidRDefault="007231C4">
      <w:pPr>
        <w:spacing w:line="360" w:lineRule="auto"/>
        <w:rPr>
          <w:rFonts w:ascii="Times New Roman" w:hAnsi="Times New Roman" w:cs="Times New Roman"/>
          <w:sz w:val="24"/>
        </w:rPr>
      </w:pPr>
    </w:p>
    <w:sectPr w:rsidR="007231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3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9AF"/>
    <w:rsid w:val="EBF83D1E"/>
    <w:rsid w:val="0004763F"/>
    <w:rsid w:val="001013D1"/>
    <w:rsid w:val="002419B3"/>
    <w:rsid w:val="002E0DC4"/>
    <w:rsid w:val="002F327C"/>
    <w:rsid w:val="00324E9E"/>
    <w:rsid w:val="00336DCD"/>
    <w:rsid w:val="0040652F"/>
    <w:rsid w:val="005306E9"/>
    <w:rsid w:val="00597154"/>
    <w:rsid w:val="005B3616"/>
    <w:rsid w:val="005C75AF"/>
    <w:rsid w:val="00604DAA"/>
    <w:rsid w:val="00620CB4"/>
    <w:rsid w:val="006E29AF"/>
    <w:rsid w:val="007231C4"/>
    <w:rsid w:val="0087172B"/>
    <w:rsid w:val="00B57955"/>
    <w:rsid w:val="00B64549"/>
    <w:rsid w:val="00BA1928"/>
    <w:rsid w:val="00CB3674"/>
    <w:rsid w:val="00CE7DB9"/>
    <w:rsid w:val="00D7191A"/>
    <w:rsid w:val="00E64C5B"/>
    <w:rsid w:val="00EE41C5"/>
    <w:rsid w:val="27FF7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383990"/>
  <w15:docId w15:val="{6B0E756D-9E79-AA46-B752-3F9BEEE25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Title"/>
    <w:basedOn w:val="a"/>
    <w:next w:val="a"/>
    <w:link w:val="a6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a6">
    <w:name w:val="标题 字符"/>
    <w:basedOn w:val="a0"/>
    <w:link w:val="a5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副标题 字符"/>
    <w:basedOn w:val="a0"/>
    <w:link w:val="a3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a">
    <w:name w:val="Intense Quote"/>
    <w:basedOn w:val="a"/>
    <w:next w:val="a"/>
    <w:link w:val="ab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b">
    <w:name w:val="明显引用 字符"/>
    <w:basedOn w:val="a0"/>
    <w:link w:val="aa"/>
    <w:uiPriority w:val="30"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paragraph" w:customStyle="1" w:styleId="13">
    <w:name w:val="列表段落1"/>
    <w:basedOn w:val="a"/>
    <w:pPr>
      <w:widowControl/>
      <w:spacing w:before="100" w:beforeAutospacing="1" w:after="100" w:afterAutospacing="1"/>
      <w:ind w:left="720"/>
      <w:contextualSpacing/>
      <w:jc w:val="left"/>
    </w:pPr>
    <w:rPr>
      <w:rFonts w:ascii="Calibri" w:eastAsia="宋体" w:hAnsi="Calibri" w:cs="Times New Roman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.~WRD0003</Template>
  <TotalTime>1</TotalTime>
  <Pages>4</Pages>
  <Words>566</Words>
  <Characters>3230</Characters>
  <Application>Microsoft Office Word</Application>
  <DocSecurity>0</DocSecurity>
  <Lines>26</Lines>
  <Paragraphs>7</Paragraphs>
  <ScaleCrop>false</ScaleCrop>
  <Company/>
  <LinksUpToDate>false</LinksUpToDate>
  <CharactersWithSpaces>3789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从生 卢</dc:creator>
  <cp:lastModifiedBy>从生 卢</cp:lastModifiedBy>
  <cp:revision>2</cp:revision>
  <dcterms:created xsi:type="dcterms:W3CDTF">2024-09-02T15:11:00Z</dcterms:created>
  <dcterms:modified xsi:type="dcterms:W3CDTF">2024-09-02T15:11:00Z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2052-5.4.0.7910</vt:lpwstr>
  </property>
  <property fmtid="{D5CDD505-2E9C-101B-9397-08002B2CF9AE}" pid="3" name="ICV">
    <vt:lpwstr>0F98E5A33455402CCA4A2766AF600455_42</vt:lpwstr>
  </property>
</Properties>
</file>