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3130E" w14:textId="50CDB6EA" w:rsidR="002614AF" w:rsidRPr="002614AF" w:rsidRDefault="002614AF">
      <w:pPr>
        <w:rPr>
          <w:rFonts w:ascii="Calibri" w:hAnsi="Calibri" w:cs="Calibri"/>
          <w:b/>
          <w:bCs/>
          <w:color w:val="212121"/>
          <w:u w:val="single"/>
          <w:shd w:val="clear" w:color="auto" w:fill="FFFFFF"/>
        </w:rPr>
      </w:pPr>
      <w:r w:rsidRPr="002614AF">
        <w:rPr>
          <w:rFonts w:ascii="Calibri" w:hAnsi="Calibri" w:cs="Calibri"/>
          <w:b/>
          <w:bCs/>
          <w:color w:val="212121"/>
          <w:u w:val="single"/>
          <w:shd w:val="clear" w:color="auto" w:fill="FFFFFF"/>
        </w:rPr>
        <w:t>RCT-filter in SCOPUS</w:t>
      </w:r>
    </w:p>
    <w:p w14:paraId="0CDE3B9A" w14:textId="0547C527" w:rsidR="00863FE8" w:rsidRDefault="002614AF">
      <w:r>
        <w:rPr>
          <w:rFonts w:ascii="Calibri" w:hAnsi="Calibri" w:cs="Calibri"/>
          <w:color w:val="212121"/>
          <w:shd w:val="clear" w:color="auto" w:fill="FFFFFF"/>
        </w:rPr>
        <w:t>( INDEXTERMS ( "clinical trials" OR "clinical trials as a topic" OR "randomized controlled trial" OR "Randomized Controlled Trials as Topic" OR "controlled clinical trial" OR "Controlled Clinical Trials" OR "random allocation" OR "Double-Blind Method" OR "Single-Blind Method" OR "Cross-Over Studies" OR "Placebos" OR "</w:t>
      </w:r>
      <w:proofErr w:type="spellStart"/>
      <w:r>
        <w:rPr>
          <w:rFonts w:ascii="Calibri" w:hAnsi="Calibri" w:cs="Calibri"/>
          <w:color w:val="212121"/>
          <w:shd w:val="clear" w:color="auto" w:fill="FFFFFF"/>
        </w:rPr>
        <w:t>multicenter</w:t>
      </w:r>
      <w:proofErr w:type="spellEnd"/>
      <w:r>
        <w:rPr>
          <w:rFonts w:ascii="Calibri" w:hAnsi="Calibri" w:cs="Calibri"/>
          <w:color w:val="212121"/>
          <w:shd w:val="clear" w:color="auto" w:fill="FFFFFF"/>
        </w:rPr>
        <w:t xml:space="preserve"> study" OR "double blind procedure" OR "single blind procedure" OR "crossover procedure" OR "clinical trial" OR "controlled study" OR "randomization" OR "placebo" ) ) OR ( TITLE-ABS-KEY ( ( "clinical trials" OR "clinical trials as a topic" OR "randomized controlled trial" OR "Randomized Controlled Trials as Topic" OR "controlled clinical trial" OR "Controlled Clinical Trials as Topic" OR "random allocation" OR "randomly allocated" OR "allocated randomly" OR "Double-Blind Method" OR "Single-Blind Method" OR "Cross-Over Studies" OR "Placebos" OR "cross-over trial" OR "single blind" OR "double blind" OR "factorial design" OR "factorial trial" ) ) ) OR ( TITLE-ABS ( clinical trial* OR trial* OR </w:t>
      </w:r>
      <w:proofErr w:type="spellStart"/>
      <w:r>
        <w:rPr>
          <w:rFonts w:ascii="Calibri" w:hAnsi="Calibri" w:cs="Calibri"/>
          <w:color w:val="212121"/>
          <w:shd w:val="clear" w:color="auto" w:fill="FFFFFF"/>
        </w:rPr>
        <w:t>rct</w:t>
      </w:r>
      <w:proofErr w:type="spellEnd"/>
      <w:r>
        <w:rPr>
          <w:rFonts w:ascii="Calibri" w:hAnsi="Calibri" w:cs="Calibri"/>
          <w:color w:val="212121"/>
          <w:shd w:val="clear" w:color="auto" w:fill="FFFFFF"/>
        </w:rPr>
        <w:t>* OR random* OR blind* ) )</w:t>
      </w:r>
    </w:p>
    <w:sectPr w:rsidR="00863F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4AF"/>
    <w:rsid w:val="002533C4"/>
    <w:rsid w:val="002614AF"/>
    <w:rsid w:val="00405075"/>
    <w:rsid w:val="00413641"/>
    <w:rsid w:val="00520681"/>
    <w:rsid w:val="00682A11"/>
    <w:rsid w:val="0084668A"/>
    <w:rsid w:val="00863FE8"/>
    <w:rsid w:val="00A93392"/>
    <w:rsid w:val="00BF09B2"/>
    <w:rsid w:val="00CF0778"/>
    <w:rsid w:val="00ED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950037"/>
  <w15:chartTrackingRefBased/>
  <w15:docId w15:val="{126BF834-6ADD-EE40-ACB1-02A77E5AF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14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14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14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14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14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14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14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14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14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14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14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14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14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14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14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14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14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14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14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14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14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14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14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14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14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14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14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14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14A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.~WRD0001</Template>
  <TotalTime>0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Maartje Kletter</dc:creator>
  <cp:keywords/>
  <dc:description/>
  <cp:lastModifiedBy>Maartje Kletter</cp:lastModifiedBy>
  <cp:revision>1</cp:revision>
  <dcterms:created xsi:type="dcterms:W3CDTF">2024-08-19T12:25:00Z</dcterms:created>
  <dcterms:modified xsi:type="dcterms:W3CDTF">2024-08-19T12:27:00Z</dcterms:modified>
</cp:coreProperties>
</file>